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16F" w:rsidRPr="00E809AB" w:rsidRDefault="00F51ABE" w:rsidP="00E144A1">
      <w:pPr>
        <w:pStyle w:val="Giftname"/>
        <w:tabs>
          <w:tab w:val="left" w:pos="900"/>
          <w:tab w:val="left" w:pos="4050"/>
        </w:tabs>
        <w:ind w:right="9720"/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7719060</wp:posOffset>
                </wp:positionV>
                <wp:extent cx="2502535" cy="198120"/>
                <wp:effectExtent l="0" t="1905" r="0" b="0"/>
                <wp:wrapNone/>
                <wp:docPr id="402" name="Text Box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835"/>
                              <w:placeholder>
                                <w:docPart w:val="DB3B1DBEB5CD41C4AFDA0C375084F6B6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713ECA" w:rsidRPr="004C6303" w:rsidRDefault="00713ECA" w:rsidP="00F60E0E">
                                <w:pPr>
                                  <w:pStyle w:val="Details"/>
                                  <w:tabs>
                                    <w:tab w:val="clear" w:pos="4590"/>
                                    <w:tab w:val="left" w:pos="3960"/>
                                  </w:tabs>
                                </w:pPr>
                                <w:r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56" o:spid="_x0000_s1026" type="#_x0000_t202" style="position:absolute;left:0;text-align:left;margin-left:269.75pt;margin-top:607.8pt;width:197.05pt;height:15.6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835"/>
                        <w:placeholder>
                          <w:docPart w:val="DB3B1DBEB5CD41C4AFDA0C375084F6B6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713ECA" w:rsidRPr="004C6303" w:rsidRDefault="00713ECA" w:rsidP="00F60E0E">
                          <w:pPr>
                            <w:pStyle w:val="Details"/>
                            <w:tabs>
                              <w:tab w:val="clear" w:pos="4590"/>
                              <w:tab w:val="left" w:pos="3960"/>
                            </w:tabs>
                          </w:pPr>
                          <w:r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7944485</wp:posOffset>
                </wp:positionV>
                <wp:extent cx="3226435" cy="198120"/>
                <wp:effectExtent l="0" t="0" r="3175" b="3175"/>
                <wp:wrapNone/>
                <wp:docPr id="401" name="Text Box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643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840"/>
                              <w:placeholder>
                                <w:docPart w:val="DB3B1DBEB5CD41C4AFDA0C375084F6B6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713ECA" w:rsidRPr="004C6303" w:rsidRDefault="00713ECA" w:rsidP="0014602C">
                                <w:pPr>
                                  <w:pStyle w:val="Details"/>
                                  <w:tabs>
                                    <w:tab w:val="clear" w:pos="4590"/>
                                    <w:tab w:val="left" w:pos="4860"/>
                                  </w:tabs>
                                  <w:ind w:right="226"/>
                                </w:pPr>
                                <w:r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8" o:spid="_x0000_s1027" type="#_x0000_t202" style="position:absolute;left:0;text-align:left;margin-left:224.2pt;margin-top:625.55pt;width:254.05pt;height:15.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840"/>
                        <w:placeholder>
                          <w:docPart w:val="DB3B1DBEB5CD41C4AFDA0C375084F6B6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713ECA" w:rsidRPr="004C6303" w:rsidRDefault="00713ECA" w:rsidP="0014602C">
                          <w:pPr>
                            <w:pStyle w:val="Details"/>
                            <w:tabs>
                              <w:tab w:val="clear" w:pos="4590"/>
                              <w:tab w:val="left" w:pos="4860"/>
                            </w:tabs>
                            <w:ind w:right="226"/>
                          </w:pPr>
                          <w:r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5175885</wp:posOffset>
                </wp:positionV>
                <wp:extent cx="3101975" cy="198120"/>
                <wp:effectExtent l="0" t="1905" r="3810" b="0"/>
                <wp:wrapNone/>
                <wp:docPr id="400" name="Text Box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838"/>
                              <w:placeholder>
                                <w:docPart w:val="DB3B1DBEB5CD41C4AFDA0C375084F6B6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713ECA" w:rsidRPr="004C6303" w:rsidRDefault="00713ECA" w:rsidP="003753EF">
                                <w:pPr>
                                  <w:pStyle w:val="Details"/>
                                  <w:tabs>
                                    <w:tab w:val="clear" w:pos="4590"/>
                                    <w:tab w:val="left" w:pos="4860"/>
                                  </w:tabs>
                                </w:pPr>
                                <w:r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2" o:spid="_x0000_s1028" type="#_x0000_t202" style="position:absolute;left:0;text-align:left;margin-left:224.2pt;margin-top:407.55pt;width:244.25pt;height:15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838"/>
                        <w:placeholder>
                          <w:docPart w:val="DB3B1DBEB5CD41C4AFDA0C375084F6B6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713ECA" w:rsidRPr="004C6303" w:rsidRDefault="00713ECA" w:rsidP="003753EF">
                          <w:pPr>
                            <w:pStyle w:val="Details"/>
                            <w:tabs>
                              <w:tab w:val="clear" w:pos="4590"/>
                              <w:tab w:val="left" w:pos="4860"/>
                            </w:tabs>
                          </w:pPr>
                          <w:r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7392035</wp:posOffset>
                </wp:positionV>
                <wp:extent cx="2001520" cy="349250"/>
                <wp:effectExtent l="0" t="0" r="3175" b="4445"/>
                <wp:wrapNone/>
                <wp:docPr id="399" name="Text Box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831"/>
                              <w:placeholder>
                                <w:docPart w:val="DB3B1DBEB5CD41C4AFDA0C375084F6B6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713ECA" w:rsidRPr="004C6303" w:rsidRDefault="00713ECA" w:rsidP="00A61EAF">
                                <w:pPr>
                                  <w:pStyle w:val="Details"/>
                                  <w:tabs>
                                    <w:tab w:val="clear" w:pos="4590"/>
                                    <w:tab w:val="left" w:pos="3150"/>
                                  </w:tabs>
                                </w:pPr>
                                <w:r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5" o:spid="_x0000_s1029" type="#_x0000_t202" style="position:absolute;left:0;text-align:left;margin-left:310.15pt;margin-top:582.05pt;width:157.6pt;height:27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831"/>
                        <w:placeholder>
                          <w:docPart w:val="DB3B1DBEB5CD41C4AFDA0C375084F6B6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713ECA" w:rsidRPr="004C6303" w:rsidRDefault="00713ECA" w:rsidP="00A61EAF">
                          <w:pPr>
                            <w:pStyle w:val="Details"/>
                            <w:tabs>
                              <w:tab w:val="clear" w:pos="4590"/>
                              <w:tab w:val="left" w:pos="3150"/>
                            </w:tabs>
                          </w:pPr>
                          <w:r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2039620</wp:posOffset>
                </wp:positionV>
                <wp:extent cx="2001520" cy="201295"/>
                <wp:effectExtent l="0" t="0" r="3175" b="0"/>
                <wp:wrapNone/>
                <wp:docPr id="398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751556836"/>
                              <w:placeholder>
                                <w:docPart w:val="DB3B1DBEB5CD41C4AFDA0C375084F6B6"/>
                              </w:placeholder>
                            </w:sdtPr>
                            <w:sdtEndPr/>
                            <w:sdtContent>
                              <w:p w:rsidR="00713ECA" w:rsidRPr="00853F14" w:rsidRDefault="00713ECA" w:rsidP="00853F14">
                                <w:pPr>
                                  <w:pStyle w:val="Details"/>
                                  <w:tabs>
                                    <w:tab w:val="clear" w:pos="4590"/>
                                    <w:tab w:val="left" w:pos="3150"/>
                                  </w:tabs>
                                </w:pPr>
                                <w:r w:rsidRPr="00853F14"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030" type="#_x0000_t202" style="position:absolute;left:0;text-align:left;margin-left:310.15pt;margin-top:160.6pt;width:157.6pt;height:15.8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" filled="f" stroked="f">
                <v:fill color2="black" rotate="t" focus="50%" type="gradient"/>
                <v:textbox inset="0,0,0,0">
                  <w:txbxContent>
                    <w:sdt>
                      <w:sdtPr>
                        <w:id w:val="751556836"/>
                        <w:placeholder>
                          <w:docPart w:val="DB3B1DBEB5CD41C4AFDA0C375084F6B6"/>
                        </w:placeholder>
                      </w:sdtPr>
                      <w:sdtEndPr/>
                      <w:sdtContent>
                        <w:p w:rsidR="00713ECA" w:rsidRPr="00853F14" w:rsidRDefault="00713ECA" w:rsidP="00853F14">
                          <w:pPr>
                            <w:pStyle w:val="Details"/>
                            <w:tabs>
                              <w:tab w:val="clear" w:pos="4590"/>
                              <w:tab w:val="left" w:pos="3150"/>
                            </w:tabs>
                          </w:pPr>
                          <w:r w:rsidRPr="00853F14"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7529830</wp:posOffset>
                </wp:positionV>
                <wp:extent cx="446405" cy="146050"/>
                <wp:effectExtent l="3175" t="3175" r="0" b="3175"/>
                <wp:wrapNone/>
                <wp:docPr id="397" name="Text Box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22737B" w:rsidRDefault="00713ECA" w:rsidP="00180B44">
                            <w:pPr>
                              <w:pStyle w:val="Detailsstatic"/>
                            </w:pPr>
                            <w:r w:rsidRPr="00024C6D">
                              <w:t>Group: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9" o:spid="_x0000_s1031" type="#_x0000_t202" style="position:absolute;left:0;text-align:left;margin-left:280pt;margin-top:592.9pt;width:35.15pt;height:11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" filled="f" stroked="f">
                <v:textbox inset="0,0,0,0">
                  <w:txbxContent>
                    <w:p w:rsidR="00713ECA" w:rsidRPr="0022737B" w:rsidRDefault="00713ECA" w:rsidP="00180B44">
                      <w:pPr>
                        <w:pStyle w:val="Detailsstatic"/>
                      </w:pPr>
                      <w:r w:rsidRPr="00024C6D">
                        <w:t>Group: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3931285</wp:posOffset>
                </wp:positionH>
                <wp:positionV relativeFrom="paragraph">
                  <wp:posOffset>4747260</wp:posOffset>
                </wp:positionV>
                <wp:extent cx="2001520" cy="201295"/>
                <wp:effectExtent l="0" t="1905" r="1270" b="0"/>
                <wp:wrapNone/>
                <wp:docPr id="396" name="Text Box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832"/>
                              <w:placeholder>
                                <w:docPart w:val="DB3B1DBEB5CD41C4AFDA0C375084F6B6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713ECA" w:rsidRPr="004C6303" w:rsidRDefault="00713ECA" w:rsidP="00A61EAF">
                                <w:pPr>
                                  <w:pStyle w:val="Details"/>
                                  <w:tabs>
                                    <w:tab w:val="clear" w:pos="4590"/>
                                    <w:tab w:val="left" w:pos="3150"/>
                                  </w:tabs>
                                </w:pPr>
                                <w:r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9" o:spid="_x0000_s1032" type="#_x0000_t202" style="position:absolute;left:0;text-align:left;margin-left:309.55pt;margin-top:373.8pt;width:157.6pt;height:15.8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832"/>
                        <w:placeholder>
                          <w:docPart w:val="DB3B1DBEB5CD41C4AFDA0C375084F6B6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713ECA" w:rsidRPr="004C6303" w:rsidRDefault="00713ECA" w:rsidP="00A61EAF">
                          <w:pPr>
                            <w:pStyle w:val="Details"/>
                            <w:tabs>
                              <w:tab w:val="clear" w:pos="4590"/>
                              <w:tab w:val="left" w:pos="3150"/>
                            </w:tabs>
                          </w:pPr>
                          <w:r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4795520</wp:posOffset>
                </wp:positionV>
                <wp:extent cx="446405" cy="146050"/>
                <wp:effectExtent l="0" t="2540" r="0" b="3810"/>
                <wp:wrapNone/>
                <wp:docPr id="395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22737B" w:rsidRDefault="00713ECA" w:rsidP="00180B44">
                            <w:pPr>
                              <w:pStyle w:val="Detailsstatic"/>
                            </w:pPr>
                            <w:r w:rsidRPr="00024C6D">
                              <w:t>Group: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3" o:spid="_x0000_s1033" type="#_x0000_t202" style="position:absolute;left:0;text-align:left;margin-left:279.4pt;margin-top:377.6pt;width:35.15pt;height:11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" filled="f" stroked="f">
                <v:textbox inset="0,0,0,0">
                  <w:txbxContent>
                    <w:p w:rsidR="00713ECA" w:rsidRPr="0022737B" w:rsidRDefault="00713ECA" w:rsidP="00180B44">
                      <w:pPr>
                        <w:pStyle w:val="Detailsstatic"/>
                      </w:pPr>
                      <w:r w:rsidRPr="00024C6D">
                        <w:t>Group: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4720590</wp:posOffset>
                </wp:positionV>
                <wp:extent cx="921385" cy="203835"/>
                <wp:effectExtent l="0" t="3810" r="0" b="1905"/>
                <wp:wrapNone/>
                <wp:docPr id="394" name="Text Box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823"/>
                              <w:placeholder>
                                <w:docPart w:val="B6F8BEE73D1C4AEB9AB4504735381E2A"/>
                              </w:placeholder>
                              <w:showingPlcHdr/>
                              <w:date w:fullDate="2009-02-07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  <w:b/>
                                <w:sz w:val="18"/>
                              </w:rPr>
                            </w:sdtEndPr>
                            <w:sdtContent>
                              <w:p w:rsidR="00713ECA" w:rsidRPr="00650DD2" w:rsidRDefault="00713ECA" w:rsidP="0014602C">
                                <w:pPr>
                                  <w:pStyle w:val="Details"/>
                                  <w:tabs>
                                    <w:tab w:val="clear" w:pos="4590"/>
                                    <w:tab w:val="left" w:pos="1260"/>
                                  </w:tabs>
                                  <w:ind w:right="108"/>
                                </w:pPr>
                                <w:r w:rsidRPr="00D82045"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7" o:spid="_x0000_s1034" type="#_x0000_t202" style="position:absolute;left:0;text-align:left;margin-left:206.7pt;margin-top:371.7pt;width:72.55pt;height:16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823"/>
                        <w:placeholder>
                          <w:docPart w:val="B6F8BEE73D1C4AEB9AB4504735381E2A"/>
                        </w:placeholder>
                        <w:showingPlcHdr/>
                        <w:date w:fullDate="2009-02-07T00:00:00Z"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  <w:b/>
                          <w:sz w:val="18"/>
                        </w:rPr>
                      </w:sdtEndPr>
                      <w:sdtContent>
                        <w:p w:rsidR="00713ECA" w:rsidRPr="00650DD2" w:rsidRDefault="00713ECA" w:rsidP="0014602C">
                          <w:pPr>
                            <w:pStyle w:val="Details"/>
                            <w:tabs>
                              <w:tab w:val="clear" w:pos="4590"/>
                              <w:tab w:val="left" w:pos="1260"/>
                            </w:tabs>
                            <w:ind w:right="108"/>
                          </w:pPr>
                          <w:r w:rsidRPr="00D82045"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4797425</wp:posOffset>
                </wp:positionV>
                <wp:extent cx="341630" cy="142240"/>
                <wp:effectExtent l="0" t="4445" r="3175" b="0"/>
                <wp:wrapNone/>
                <wp:docPr id="393" name="Text Box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22737B" w:rsidRDefault="00713ECA" w:rsidP="00180B44">
                            <w:pPr>
                              <w:pStyle w:val="Detailsstatic"/>
                            </w:pPr>
                            <w:r>
                              <w:t xml:space="preserve">Date: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2" o:spid="_x0000_s1035" type="#_x0000_t202" style="position:absolute;left:0;text-align:left;margin-left:182.1pt;margin-top:377.75pt;width:26.9pt;height:11.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" filled="f" stroked="f">
                <v:textbox inset="0,0,0,0">
                  <w:txbxContent>
                    <w:p w:rsidR="00713ECA" w:rsidRPr="0022737B" w:rsidRDefault="00713ECA" w:rsidP="00180B44">
                      <w:pPr>
                        <w:pStyle w:val="Detailsstatic"/>
                      </w:pPr>
                      <w:r>
                        <w:t xml:space="preserve">Date: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2094230</wp:posOffset>
                </wp:positionV>
                <wp:extent cx="446405" cy="146050"/>
                <wp:effectExtent l="3175" t="0" r="0" b="0"/>
                <wp:wrapNone/>
                <wp:docPr id="39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22737B" w:rsidRDefault="00713ECA" w:rsidP="00180B44">
                            <w:pPr>
                              <w:pStyle w:val="Detailsstatic"/>
                            </w:pPr>
                            <w:r w:rsidRPr="00024C6D">
                              <w:t>Group: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36" type="#_x0000_t202" style="position:absolute;left:0;text-align:left;margin-left:280pt;margin-top:164.9pt;width:35.15pt;height:11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" filled="f" stroked="f">
                <v:textbox inset="0,0,0,0">
                  <w:txbxContent>
                    <w:p w:rsidR="00713ECA" w:rsidRPr="0022737B" w:rsidRDefault="00713ECA" w:rsidP="00180B44">
                      <w:pPr>
                        <w:pStyle w:val="Detailsstatic"/>
                      </w:pPr>
                      <w:r w:rsidRPr="00024C6D">
                        <w:t>Group: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2096770</wp:posOffset>
                </wp:positionV>
                <wp:extent cx="341630" cy="142240"/>
                <wp:effectExtent l="0" t="0" r="0" b="1270"/>
                <wp:wrapNone/>
                <wp:docPr id="39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22737B" w:rsidRDefault="00713ECA" w:rsidP="00180B44">
                            <w:pPr>
                              <w:pStyle w:val="Detailsstatic"/>
                            </w:pPr>
                            <w:r>
                              <w:t xml:space="preserve">Date: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37" type="#_x0000_t202" style="position:absolute;left:0;text-align:left;margin-left:182.7pt;margin-top:165.1pt;width:26.9pt;height:11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" filled="f" stroked="f">
                <v:textbox inset="0,0,0,0">
                  <w:txbxContent>
                    <w:p w:rsidR="00713ECA" w:rsidRPr="0022737B" w:rsidRDefault="00713ECA" w:rsidP="00180B44">
                      <w:pPr>
                        <w:pStyle w:val="Detailsstatic"/>
                      </w:pPr>
                      <w:r>
                        <w:t xml:space="preserve">Date: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7468235</wp:posOffset>
                </wp:positionV>
                <wp:extent cx="766445" cy="203835"/>
                <wp:effectExtent l="3810" t="0" r="1270" b="0"/>
                <wp:wrapNone/>
                <wp:docPr id="390" name="Text Box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833"/>
                              <w:placeholder>
                                <w:docPart w:val="B6F8BEE73D1C4AEB9AB4504735381E2A"/>
                              </w:placeholder>
                              <w:showingPlcHdr/>
                              <w:date w:fullDate="2009-02-07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  <w:b/>
                                <w:sz w:val="18"/>
                              </w:rPr>
                            </w:sdtEndPr>
                            <w:sdtContent>
                              <w:p w:rsidR="00713ECA" w:rsidRPr="00650DD2" w:rsidRDefault="00713ECA" w:rsidP="0014602C">
                                <w:pPr>
                                  <w:pStyle w:val="Details"/>
                                  <w:tabs>
                                    <w:tab w:val="clear" w:pos="4590"/>
                                    <w:tab w:val="left" w:pos="1170"/>
                                  </w:tabs>
                                </w:pPr>
                                <w:r w:rsidRPr="00D82045"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3" o:spid="_x0000_s1038" type="#_x0000_t202" style="position:absolute;left:0;text-align:left;margin-left:207.3pt;margin-top:588.05pt;width:60.35pt;height:16.0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833"/>
                        <w:placeholder>
                          <w:docPart w:val="B6F8BEE73D1C4AEB9AB4504735381E2A"/>
                        </w:placeholder>
                        <w:showingPlcHdr/>
                        <w:date w:fullDate="2009-02-07T00:00:00Z"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  <w:b/>
                          <w:sz w:val="18"/>
                        </w:rPr>
                      </w:sdtEndPr>
                      <w:sdtContent>
                        <w:p w:rsidR="00713ECA" w:rsidRPr="00650DD2" w:rsidRDefault="00713ECA" w:rsidP="0014602C">
                          <w:pPr>
                            <w:pStyle w:val="Details"/>
                            <w:tabs>
                              <w:tab w:val="clear" w:pos="4590"/>
                              <w:tab w:val="left" w:pos="1170"/>
                            </w:tabs>
                          </w:pPr>
                          <w:r w:rsidRPr="00D82045"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3418205</wp:posOffset>
                </wp:positionH>
                <wp:positionV relativeFrom="paragraph">
                  <wp:posOffset>4963795</wp:posOffset>
                </wp:positionV>
                <wp:extent cx="2502535" cy="198120"/>
                <wp:effectExtent l="0" t="0" r="3810" b="2540"/>
                <wp:wrapNone/>
                <wp:docPr id="389" name="Text Box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DetailsChar"/>
                              </w:rPr>
                              <w:id w:val="751556834"/>
                              <w:placeholder>
                                <w:docPart w:val="DB3B1DBEB5CD41C4AFDA0C375084F6B6"/>
                              </w:placeholder>
                            </w:sdtPr>
                            <w:sdtEndPr>
                              <w:rPr>
                                <w:rStyle w:val="DetailsChar"/>
                              </w:rPr>
                            </w:sdtEndPr>
                            <w:sdtContent>
                              <w:p w:rsidR="00713ECA" w:rsidRPr="004C6303" w:rsidRDefault="00713ECA" w:rsidP="00F60E0E">
                                <w:pPr>
                                  <w:pStyle w:val="Details"/>
                                  <w:tabs>
                                    <w:tab w:val="clear" w:pos="4590"/>
                                    <w:tab w:val="left" w:pos="3960"/>
                                  </w:tabs>
                                </w:pPr>
                                <w:r>
                                  <w:rPr>
                                    <w:rStyle w:val="DetailsChar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0" o:spid="_x0000_s1039" type="#_x0000_t202" style="position:absolute;left:0;text-align:left;margin-left:269.15pt;margin-top:390.85pt;width:197.05pt;height:15.6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DetailsChar"/>
                        </w:rPr>
                        <w:id w:val="751556834"/>
                        <w:placeholder>
                          <w:docPart w:val="DB3B1DBEB5CD41C4AFDA0C375084F6B6"/>
                        </w:placeholder>
                      </w:sdtPr>
                      <w:sdtEndPr>
                        <w:rPr>
                          <w:rStyle w:val="DetailsChar"/>
                        </w:rPr>
                      </w:sdtEndPr>
                      <w:sdtContent>
                        <w:p w:rsidR="00713ECA" w:rsidRPr="004C6303" w:rsidRDefault="00713ECA" w:rsidP="00F60E0E">
                          <w:pPr>
                            <w:pStyle w:val="Details"/>
                            <w:tabs>
                              <w:tab w:val="clear" w:pos="4590"/>
                              <w:tab w:val="left" w:pos="3960"/>
                            </w:tabs>
                          </w:pPr>
                          <w:r>
                            <w:rPr>
                              <w:rStyle w:val="DetailsChar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5001260</wp:posOffset>
                </wp:positionV>
                <wp:extent cx="1127760" cy="165100"/>
                <wp:effectExtent l="0" t="0" r="0" b="0"/>
                <wp:wrapNone/>
                <wp:docPr id="388" name="Text Box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22737B" w:rsidRDefault="00713ECA" w:rsidP="00180B44">
                            <w:pPr>
                              <w:pStyle w:val="Detailsstatic"/>
                            </w:pPr>
                            <w:r>
                              <w:t>Department/Account: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4" o:spid="_x0000_s1040" type="#_x0000_t202" style="position:absolute;left:0;text-align:left;margin-left:182.1pt;margin-top:393.8pt;width:88.8pt;height:13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2gUtgIAALg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" filled="f" stroked="f">
                <v:textbox inset="0,0,0,0">
                  <w:txbxContent>
                    <w:p w:rsidR="00713ECA" w:rsidRPr="0022737B" w:rsidRDefault="00713ECA" w:rsidP="00180B44">
                      <w:pPr>
                        <w:pStyle w:val="Detailsstatic"/>
                      </w:pPr>
                      <w:r>
                        <w:t>Department/Account: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2503805</wp:posOffset>
                </wp:positionV>
                <wp:extent cx="589915" cy="180340"/>
                <wp:effectExtent l="0" t="0" r="4445" b="3810"/>
                <wp:wrapNone/>
                <wp:docPr id="387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22737B" w:rsidRDefault="00713ECA" w:rsidP="00180B44">
                            <w:pPr>
                              <w:pStyle w:val="Detailsstatic"/>
                            </w:pPr>
                            <w:r>
                              <w:t>Issued By: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41" type="#_x0000_t202" style="position:absolute;left:0;text-align:left;margin-left:182.7pt;margin-top:197.15pt;width:46.45pt;height:14.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" filled="f" stroked="f">
                <v:textbox inset="0,0,0,0">
                  <w:txbxContent>
                    <w:p w:rsidR="00713ECA" w:rsidRPr="0022737B" w:rsidRDefault="00713ECA" w:rsidP="00180B44">
                      <w:pPr>
                        <w:pStyle w:val="Detailsstatic"/>
                      </w:pPr>
                      <w:r>
                        <w:t>Issued By: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5185410</wp:posOffset>
                </wp:positionV>
                <wp:extent cx="589915" cy="180340"/>
                <wp:effectExtent l="0" t="1905" r="2540" b="0"/>
                <wp:wrapNone/>
                <wp:docPr id="386" name="Text Box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22737B" w:rsidRDefault="00713ECA" w:rsidP="00180B44">
                            <w:pPr>
                              <w:pStyle w:val="Detailsstatic"/>
                            </w:pPr>
                            <w:r>
                              <w:t>Issued By: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5" o:spid="_x0000_s1042" type="#_x0000_t202" style="position:absolute;left:0;text-align:left;margin-left:182.1pt;margin-top:408.3pt;width:46.45pt;height:14.2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" filled="f" stroked="f">
                <v:textbox inset="0,0,0,0">
                  <w:txbxContent>
                    <w:p w:rsidR="00713ECA" w:rsidRPr="0022737B" w:rsidRDefault="00713ECA" w:rsidP="00180B44">
                      <w:pPr>
                        <w:pStyle w:val="Detailsstatic"/>
                      </w:pPr>
                      <w:r>
                        <w:t>Issued By: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7948295</wp:posOffset>
                </wp:positionV>
                <wp:extent cx="589915" cy="180340"/>
                <wp:effectExtent l="0" t="2540" r="4445" b="0"/>
                <wp:wrapNone/>
                <wp:docPr id="385" name="Text Box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22737B" w:rsidRDefault="00713ECA" w:rsidP="00180B44">
                            <w:pPr>
                              <w:pStyle w:val="Detailsstatic"/>
                            </w:pPr>
                            <w:r>
                              <w:t>Issued By: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1" o:spid="_x0000_s1043" type="#_x0000_t202" style="position:absolute;left:0;text-align:left;margin-left:182.7pt;margin-top:625.85pt;width:46.45pt;height:14.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" filled="f" stroked="f">
                <v:textbox inset="0,0,0,0">
                  <w:txbxContent>
                    <w:p w:rsidR="00713ECA" w:rsidRPr="0022737B" w:rsidRDefault="00713ECA" w:rsidP="00180B44">
                      <w:pPr>
                        <w:pStyle w:val="Detailsstatic"/>
                      </w:pPr>
                      <w:r>
                        <w:t>Issued By: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2259330</wp:posOffset>
                </wp:positionV>
                <wp:extent cx="2502535" cy="198120"/>
                <wp:effectExtent l="0" t="0" r="0" b="1905"/>
                <wp:wrapNone/>
                <wp:docPr id="384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751556837"/>
                              <w:placeholder>
                                <w:docPart w:val="DB3B1DBEB5CD41C4AFDA0C375084F6B6"/>
                              </w:placeholder>
                            </w:sdtPr>
                            <w:sdtEndPr/>
                            <w:sdtContent>
                              <w:p w:rsidR="00713ECA" w:rsidRPr="00853F14" w:rsidRDefault="00713ECA" w:rsidP="00853F14">
                                <w:pPr>
                                  <w:pStyle w:val="Details"/>
                                  <w:tabs>
                                    <w:tab w:val="clear" w:pos="4590"/>
                                    <w:tab w:val="left" w:pos="3960"/>
                                  </w:tabs>
                                </w:pPr>
                                <w:r w:rsidRPr="00853F14"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9" o:spid="_x0000_s1044" type="#_x0000_t202" style="position:absolute;left:0;text-align:left;margin-left:269.75pt;margin-top:177.9pt;width:197.05pt;height:15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" filled="f" stroked="f">
                <v:fill color2="black" rotate="t" focus="50%" type="gradient"/>
                <v:textbox inset="0,0,0,0">
                  <w:txbxContent>
                    <w:sdt>
                      <w:sdtPr>
                        <w:id w:val="751556837"/>
                        <w:placeholder>
                          <w:docPart w:val="DB3B1DBEB5CD41C4AFDA0C375084F6B6"/>
                        </w:placeholder>
                      </w:sdtPr>
                      <w:sdtEndPr/>
                      <w:sdtContent>
                        <w:p w:rsidR="00713ECA" w:rsidRPr="00853F14" w:rsidRDefault="00713ECA" w:rsidP="00853F14">
                          <w:pPr>
                            <w:pStyle w:val="Details"/>
                            <w:tabs>
                              <w:tab w:val="clear" w:pos="4590"/>
                              <w:tab w:val="left" w:pos="3960"/>
                            </w:tabs>
                          </w:pPr>
                          <w:r w:rsidRPr="00853F14"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7743190</wp:posOffset>
                </wp:positionV>
                <wp:extent cx="1127760" cy="165100"/>
                <wp:effectExtent l="0" t="0" r="0" b="0"/>
                <wp:wrapNone/>
                <wp:docPr id="383" name="Text Box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22737B" w:rsidRDefault="00713ECA" w:rsidP="00180B44">
                            <w:pPr>
                              <w:pStyle w:val="Detailsstatic"/>
                            </w:pPr>
                            <w:r>
                              <w:t>Department/Account: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0" o:spid="_x0000_s1045" type="#_x0000_t202" style="position:absolute;left:0;text-align:left;margin-left:182.7pt;margin-top:609.7pt;width:88.8pt;height:13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" filled="f" stroked="f">
                <v:textbox inset="0,0,0,0">
                  <w:txbxContent>
                    <w:p w:rsidR="00713ECA" w:rsidRPr="0022737B" w:rsidRDefault="00713ECA" w:rsidP="00180B44">
                      <w:pPr>
                        <w:pStyle w:val="Detailsstatic"/>
                      </w:pPr>
                      <w:r>
                        <w:t>Department/Account: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7219315</wp:posOffset>
                </wp:positionV>
                <wp:extent cx="2905760" cy="255270"/>
                <wp:effectExtent l="0" t="0" r="3810" b="4445"/>
                <wp:wrapNone/>
                <wp:docPr id="382" name="Text Box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3753EF" w:rsidRDefault="00713ECA" w:rsidP="003753EF">
                            <w:pPr>
                              <w:pStyle w:val="Details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4" o:spid="_x0000_s1046" type="#_x0000_t202" style="position:absolute;left:0;text-align:left;margin-left:238.9pt;margin-top:568.45pt;width:228.8pt;height:20.1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" filled="f" stroked="f">
                <v:fill color2="black" rotate="t" focus="50%" type="gradient"/>
                <v:textbox inset="0,0,0,0">
                  <w:txbxContent>
                    <w:p w:rsidR="00713ECA" w:rsidRPr="003753EF" w:rsidRDefault="00713ECA" w:rsidP="003753EF">
                      <w:pPr>
                        <w:pStyle w:val="Details"/>
                      </w:pP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2029460</wp:posOffset>
                </wp:positionV>
                <wp:extent cx="909955" cy="203835"/>
                <wp:effectExtent l="3810" t="0" r="635" b="0"/>
                <wp:wrapNone/>
                <wp:docPr id="381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751556839"/>
                              <w:placeholder>
                                <w:docPart w:val="B6F8BEE73D1C4AEB9AB4504735381E2A"/>
                              </w:placeholder>
                              <w:showingPlcHdr/>
                              <w:date w:fullDate="2009-02-07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713ECA" w:rsidRPr="00853F14" w:rsidRDefault="00713ECA" w:rsidP="0014602C">
                                <w:pPr>
                                  <w:pStyle w:val="Details"/>
                                  <w:tabs>
                                    <w:tab w:val="clear" w:pos="4590"/>
                                    <w:tab w:val="left" w:pos="1260"/>
                                  </w:tabs>
                                </w:pPr>
                                <w:r w:rsidRPr="00853F14"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5" o:spid="_x0000_s1047" type="#_x0000_t202" style="position:absolute;left:0;text-align:left;margin-left:207.3pt;margin-top:159.8pt;width:71.65pt;height:16.0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" filled="f" stroked="f">
                <v:fill color2="black" rotate="t" focus="50%" type="gradient"/>
                <v:textbox inset="0,0,0,0">
                  <w:txbxContent>
                    <w:sdt>
                      <w:sdtPr>
                        <w:id w:val="751556839"/>
                        <w:placeholder>
                          <w:docPart w:val="B6F8BEE73D1C4AEB9AB4504735381E2A"/>
                        </w:placeholder>
                        <w:showingPlcHdr/>
                        <w:date w:fullDate="2009-02-07T00:00:00Z"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713ECA" w:rsidRPr="00853F14" w:rsidRDefault="00713ECA" w:rsidP="0014602C">
                          <w:pPr>
                            <w:pStyle w:val="Details"/>
                            <w:tabs>
                              <w:tab w:val="clear" w:pos="4590"/>
                              <w:tab w:val="left" w:pos="1260"/>
                            </w:tabs>
                          </w:pPr>
                          <w:r w:rsidRPr="00853F14"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4485005</wp:posOffset>
                </wp:positionV>
                <wp:extent cx="2905760" cy="255270"/>
                <wp:effectExtent l="0" t="0" r="1905" b="0"/>
                <wp:wrapNone/>
                <wp:docPr id="380" name="Text Box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3753EF" w:rsidRDefault="00713ECA" w:rsidP="003753EF">
                            <w:pPr>
                              <w:pStyle w:val="Details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8" o:spid="_x0000_s1048" type="#_x0000_t202" style="position:absolute;left:0;text-align:left;margin-left:238.3pt;margin-top:353.15pt;width:228.8pt;height:20.1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" filled="f" stroked="f">
                <v:fill color2="black" rotate="t" focus="50%" type="gradient"/>
                <v:textbox inset="0,0,0,0">
                  <w:txbxContent>
                    <w:p w:rsidR="00713ECA" w:rsidRPr="003753EF" w:rsidRDefault="00713ECA" w:rsidP="003753EF">
                      <w:pPr>
                        <w:pStyle w:val="Details"/>
                      </w:pP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1776730</wp:posOffset>
                </wp:positionV>
                <wp:extent cx="2905760" cy="255270"/>
                <wp:effectExtent l="0" t="3175" r="3810" b="0"/>
                <wp:wrapNone/>
                <wp:docPr id="379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853F14" w:rsidRDefault="00713ECA" w:rsidP="00853F14">
                            <w:pPr>
                              <w:pStyle w:val="Details"/>
                            </w:pPr>
                            <w:r w:rsidRPr="00853F14"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6" o:spid="_x0000_s1049" type="#_x0000_t202" style="position:absolute;left:0;text-align:left;margin-left:238.9pt;margin-top:139.9pt;width:228.8pt;height:20.1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" filled="f" stroked="f">
                <v:fill color2="black" rotate="t" focus="50%" type="gradient"/>
                <v:textbox inset="0,0,0,0">
                  <w:txbxContent>
                    <w:p w:rsidR="00713ECA" w:rsidRPr="00853F14" w:rsidRDefault="00713ECA" w:rsidP="00853F14">
                      <w:pPr>
                        <w:pStyle w:val="Details"/>
                      </w:pPr>
                      <w:r w:rsidRPr="00853F14"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2289175</wp:posOffset>
                </wp:positionV>
                <wp:extent cx="1127760" cy="165100"/>
                <wp:effectExtent l="0" t="1270" r="0" b="0"/>
                <wp:wrapNone/>
                <wp:docPr id="37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22737B" w:rsidRDefault="00713ECA" w:rsidP="00180B44">
                            <w:pPr>
                              <w:pStyle w:val="Detailsstatic"/>
                            </w:pPr>
                            <w:r>
                              <w:t>Department/Account: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50" type="#_x0000_t202" style="position:absolute;left:0;text-align:left;margin-left:182.7pt;margin-top:180.25pt;width:88.8pt;height:1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thtgIAALc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" filled="f" stroked="f">
                <v:textbox inset="0,0,0,0">
                  <w:txbxContent>
                    <w:p w:rsidR="00713ECA" w:rsidRPr="0022737B" w:rsidRDefault="00713ECA" w:rsidP="00180B44">
                      <w:pPr>
                        <w:pStyle w:val="Detailsstatic"/>
                      </w:pPr>
                      <w:r>
                        <w:t>Department/Account: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6790690</wp:posOffset>
                </wp:positionV>
                <wp:extent cx="2742565" cy="284480"/>
                <wp:effectExtent l="635" t="0" r="0" b="3810"/>
                <wp:wrapNone/>
                <wp:docPr id="377" name="Text Box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751556841"/>
                              <w:placeholder>
                                <w:docPart w:val="FAC5267DE0654FDFA560CA265125A689"/>
                              </w:placeholder>
                              <w:showingPlcHdr/>
                            </w:sdtPr>
                            <w:sdtEndPr/>
                            <w:sdtContent>
                              <w:p w:rsidR="00713ECA" w:rsidRDefault="00713ECA" w:rsidP="00F60E0E">
                                <w:pPr>
                                  <w:pStyle w:val="Giftname"/>
                                </w:pPr>
                                <w:r w:rsidRPr="00F60E0E">
                                  <w:t>Gift Name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7" o:spid="_x0000_s1051" type="#_x0000_t202" style="position:absolute;left:0;text-align:left;margin-left:255.8pt;margin-top:534.7pt;width:215.95pt;height:22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" filled="f" stroked="f">
                <v:fill color2="black" rotate="t" focus="50%" type="gradient"/>
                <v:textbox inset="0,0,0,0">
                  <w:txbxContent>
                    <w:sdt>
                      <w:sdtPr>
                        <w:id w:val="751556841"/>
                        <w:placeholder>
                          <w:docPart w:val="FAC5267DE0654FDFA560CA265125A689"/>
                        </w:placeholder>
                        <w:showingPlcHdr/>
                      </w:sdtPr>
                      <w:sdtEndPr/>
                      <w:sdtContent>
                        <w:p w:rsidR="00713ECA" w:rsidRDefault="00713ECA" w:rsidP="00F60E0E">
                          <w:pPr>
                            <w:pStyle w:val="Giftname"/>
                          </w:pPr>
                          <w:r w:rsidRPr="00F60E0E">
                            <w:t>Gift Name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6397625</wp:posOffset>
                </wp:positionV>
                <wp:extent cx="3619500" cy="271780"/>
                <wp:effectExtent l="0" t="4445" r="3810" b="0"/>
                <wp:wrapNone/>
                <wp:docPr id="376" name="Text Box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CompanylogoChar"/>
                              </w:rPr>
                              <w:id w:val="751556842"/>
                              <w:placeholder>
                                <w:docPart w:val="EA51B162E2684289ADF3093030EAB624"/>
                              </w:placeholder>
                              <w:showingPlcHdr/>
                            </w:sdtPr>
                            <w:sdtEndPr>
                              <w:rPr>
                                <w:rStyle w:val="DefaultParagraphFont"/>
                                <w:b/>
                                <w:u w:val="none"/>
                              </w:rPr>
                            </w:sdtEndPr>
                            <w:sdtContent>
                              <w:p w:rsidR="00713ECA" w:rsidRPr="001B5630" w:rsidRDefault="00713ECA" w:rsidP="00F60E0E">
                                <w:pPr>
                                  <w:pStyle w:val="Companylogo"/>
                                </w:pPr>
                                <w:r w:rsidRPr="00EB6A2E">
                                  <w:t>[Company Name or Logo]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2" o:spid="_x0000_s1052" type="#_x0000_t202" style="position:absolute;left:0;text-align:left;margin-left:182.7pt;margin-top:503.75pt;width:285pt;height:21.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CompanylogoChar"/>
                        </w:rPr>
                        <w:id w:val="751556842"/>
                        <w:placeholder>
                          <w:docPart w:val="EA51B162E2684289ADF3093030EAB624"/>
                        </w:placeholder>
                        <w:showingPlcHdr/>
                      </w:sdtPr>
                      <w:sdtEndPr>
                        <w:rPr>
                          <w:rStyle w:val="DefaultParagraphFont"/>
                          <w:b/>
                          <w:u w:val="none"/>
                        </w:rPr>
                      </w:sdtEndPr>
                      <w:sdtContent>
                        <w:p w:rsidR="00713ECA" w:rsidRPr="001B5630" w:rsidRDefault="00713ECA" w:rsidP="00F60E0E">
                          <w:pPr>
                            <w:pStyle w:val="Companylogo"/>
                          </w:pPr>
                          <w:r w:rsidRPr="00EB6A2E">
                            <w:t>[Company Name or Logo]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7541260</wp:posOffset>
                </wp:positionV>
                <wp:extent cx="341630" cy="142240"/>
                <wp:effectExtent l="0" t="0" r="0" b="0"/>
                <wp:wrapNone/>
                <wp:docPr id="375" name="Text Box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22737B" w:rsidRDefault="00713ECA" w:rsidP="00180B44">
                            <w:pPr>
                              <w:pStyle w:val="Detailsstatic"/>
                            </w:pPr>
                            <w:r>
                              <w:t xml:space="preserve">Date: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8" o:spid="_x0000_s1053" type="#_x0000_t202" style="position:absolute;left:0;text-align:left;margin-left:182.7pt;margin-top:593.8pt;width:26.9pt;height:11.2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" filled="f" stroked="f">
                <v:textbox inset="0,0,0,0">
                  <w:txbxContent>
                    <w:p w:rsidR="00713ECA" w:rsidRPr="0022737B" w:rsidRDefault="00713ECA" w:rsidP="00180B44">
                      <w:pPr>
                        <w:pStyle w:val="Detailsstatic"/>
                      </w:pPr>
                      <w:r>
                        <w:t xml:space="preserve">Date: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7322820</wp:posOffset>
                </wp:positionV>
                <wp:extent cx="728980" cy="151130"/>
                <wp:effectExtent l="0" t="0" r="0" b="0"/>
                <wp:wrapNone/>
                <wp:docPr id="374" name="Text Box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22737B" w:rsidRDefault="00713ECA" w:rsidP="00180B44">
                            <w:pPr>
                              <w:pStyle w:val="Detailsstatic"/>
                            </w:pPr>
                            <w:r w:rsidRPr="00024C6D">
                              <w:t>Presented</w:t>
                            </w:r>
                            <w:r>
                              <w:t xml:space="preserve"> to: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7" o:spid="_x0000_s1054" type="#_x0000_t202" style="position:absolute;left:0;text-align:left;margin-left:182.7pt;margin-top:576.6pt;width:57.4pt;height:11.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" filled="f" stroked="f">
                <v:textbox inset="0,0,0,0">
                  <w:txbxContent>
                    <w:p w:rsidR="00713ECA" w:rsidRPr="0022737B" w:rsidRDefault="00713ECA" w:rsidP="00180B44">
                      <w:pPr>
                        <w:pStyle w:val="Detailsstatic"/>
                      </w:pPr>
                      <w:r w:rsidRPr="00024C6D">
                        <w:t>Presented</w:t>
                      </w:r>
                      <w:r>
                        <w:t xml:space="preserve"> to: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5064760</wp:posOffset>
                </wp:positionH>
                <wp:positionV relativeFrom="paragraph">
                  <wp:posOffset>7660640</wp:posOffset>
                </wp:positionV>
                <wp:extent cx="1015365" cy="652780"/>
                <wp:effectExtent l="6985" t="635" r="6350" b="3810"/>
                <wp:wrapNone/>
                <wp:docPr id="340" name="Group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5365" cy="652780"/>
                          <a:chOff x="4925" y="1902"/>
                          <a:chExt cx="4790" cy="3228"/>
                        </a:xfrm>
                      </wpg:grpSpPr>
                      <wpg:grpSp>
                        <wpg:cNvPr id="341" name="Group 1813"/>
                        <wpg:cNvGrpSpPr>
                          <a:grpSpLocks/>
                        </wpg:cNvGrpSpPr>
                        <wpg:grpSpPr bwMode="auto">
                          <a:xfrm>
                            <a:off x="5092" y="1902"/>
                            <a:ext cx="4623" cy="3228"/>
                            <a:chOff x="5092" y="1902"/>
                            <a:chExt cx="4623" cy="3228"/>
                          </a:xfrm>
                        </wpg:grpSpPr>
                        <wps:wsp>
                          <wps:cNvPr id="342" name="Freeform 1814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5092" y="1902"/>
                              <a:ext cx="4623" cy="2865"/>
                            </a:xfrm>
                            <a:custGeom>
                              <a:avLst/>
                              <a:gdLst>
                                <a:gd name="T0" fmla="*/ 0 w 18423"/>
                                <a:gd name="T1" fmla="*/ 11020 h 11020"/>
                                <a:gd name="T2" fmla="*/ 946 w 18423"/>
                                <a:gd name="T3" fmla="*/ 10677 h 11020"/>
                                <a:gd name="T4" fmla="*/ 1129 w 18423"/>
                                <a:gd name="T5" fmla="*/ 10087 h 11020"/>
                                <a:gd name="T6" fmla="*/ 1466 w 18423"/>
                                <a:gd name="T7" fmla="*/ 9587 h 11020"/>
                                <a:gd name="T8" fmla="*/ 1930 w 18423"/>
                                <a:gd name="T9" fmla="*/ 9204 h 11020"/>
                                <a:gd name="T10" fmla="*/ 2493 w 18423"/>
                                <a:gd name="T11" fmla="*/ 8967 h 11020"/>
                                <a:gd name="T12" fmla="*/ 3124 w 18423"/>
                                <a:gd name="T13" fmla="*/ 8904 h 11020"/>
                                <a:gd name="T14" fmla="*/ 3736 w 18423"/>
                                <a:gd name="T15" fmla="*/ 9028 h 11020"/>
                                <a:gd name="T16" fmla="*/ 4270 w 18423"/>
                                <a:gd name="T17" fmla="*/ 9316 h 11020"/>
                                <a:gd name="T18" fmla="*/ 4694 w 18423"/>
                                <a:gd name="T19" fmla="*/ 9742 h 11020"/>
                                <a:gd name="T20" fmla="*/ 4983 w 18423"/>
                                <a:gd name="T21" fmla="*/ 10274 h 11020"/>
                                <a:gd name="T22" fmla="*/ 5108 w 18423"/>
                                <a:gd name="T23" fmla="*/ 10888 h 11020"/>
                                <a:gd name="T24" fmla="*/ 8003 w 18423"/>
                                <a:gd name="T25" fmla="*/ 10995 h 11020"/>
                                <a:gd name="T26" fmla="*/ 8097 w 18423"/>
                                <a:gd name="T27" fmla="*/ 10372 h 11020"/>
                                <a:gd name="T28" fmla="*/ 8361 w 18423"/>
                                <a:gd name="T29" fmla="*/ 9824 h 11020"/>
                                <a:gd name="T30" fmla="*/ 8765 w 18423"/>
                                <a:gd name="T31" fmla="*/ 9379 h 11020"/>
                                <a:gd name="T32" fmla="*/ 9282 w 18423"/>
                                <a:gd name="T33" fmla="*/ 9065 h 11020"/>
                                <a:gd name="T34" fmla="*/ 9883 w 18423"/>
                                <a:gd name="T35" fmla="*/ 8912 h 11020"/>
                                <a:gd name="T36" fmla="*/ 10384 w 18423"/>
                                <a:gd name="T37" fmla="*/ 8920 h 11020"/>
                                <a:gd name="T38" fmla="*/ 10792 w 18423"/>
                                <a:gd name="T39" fmla="*/ 9018 h 11020"/>
                                <a:gd name="T40" fmla="*/ 11164 w 18423"/>
                                <a:gd name="T41" fmla="*/ 9192 h 11020"/>
                                <a:gd name="T42" fmla="*/ 11492 w 18423"/>
                                <a:gd name="T43" fmla="*/ 9433 h 11020"/>
                                <a:gd name="T44" fmla="*/ 11768 w 18423"/>
                                <a:gd name="T45" fmla="*/ 9732 h 11020"/>
                                <a:gd name="T46" fmla="*/ 11119 w 18423"/>
                                <a:gd name="T47" fmla="*/ 8352 h 11020"/>
                                <a:gd name="T48" fmla="*/ 12541 w 18423"/>
                                <a:gd name="T49" fmla="*/ 7180 h 11020"/>
                                <a:gd name="T50" fmla="*/ 6856 w 18423"/>
                                <a:gd name="T51" fmla="*/ 2618 h 11020"/>
                                <a:gd name="T52" fmla="*/ 7797 w 18423"/>
                                <a:gd name="T53" fmla="*/ 5049 h 11020"/>
                                <a:gd name="T54" fmla="*/ 7859 w 18423"/>
                                <a:gd name="T55" fmla="*/ 5030 h 11020"/>
                                <a:gd name="T56" fmla="*/ 7916 w 18423"/>
                                <a:gd name="T57" fmla="*/ 5048 h 11020"/>
                                <a:gd name="T58" fmla="*/ 7945 w 18423"/>
                                <a:gd name="T59" fmla="*/ 5098 h 11020"/>
                                <a:gd name="T60" fmla="*/ 7938 w 18423"/>
                                <a:gd name="T61" fmla="*/ 5163 h 11020"/>
                                <a:gd name="T62" fmla="*/ 7556 w 18423"/>
                                <a:gd name="T63" fmla="*/ 5661 h 11020"/>
                                <a:gd name="T64" fmla="*/ 7733 w 18423"/>
                                <a:gd name="T65" fmla="*/ 5756 h 11020"/>
                                <a:gd name="T66" fmla="*/ 7836 w 18423"/>
                                <a:gd name="T67" fmla="*/ 5810 h 11020"/>
                                <a:gd name="T68" fmla="*/ 7948 w 18423"/>
                                <a:gd name="T69" fmla="*/ 5917 h 11020"/>
                                <a:gd name="T70" fmla="*/ 7939 w 18423"/>
                                <a:gd name="T71" fmla="*/ 5969 h 11020"/>
                                <a:gd name="T72" fmla="*/ 4796 w 18423"/>
                                <a:gd name="T73" fmla="*/ 7090 h 11020"/>
                                <a:gd name="T74" fmla="*/ 3583 w 18423"/>
                                <a:gd name="T75" fmla="*/ 5030 h 11020"/>
                                <a:gd name="T76" fmla="*/ 3648 w 18423"/>
                                <a:gd name="T77" fmla="*/ 4847 h 11020"/>
                                <a:gd name="T78" fmla="*/ 3880 w 18423"/>
                                <a:gd name="T79" fmla="*/ 4753 h 11020"/>
                                <a:gd name="T80" fmla="*/ 4173 w 18423"/>
                                <a:gd name="T81" fmla="*/ 4754 h 11020"/>
                                <a:gd name="T82" fmla="*/ 4428 w 18423"/>
                                <a:gd name="T83" fmla="*/ 4857 h 11020"/>
                                <a:gd name="T84" fmla="*/ 5215 w 18423"/>
                                <a:gd name="T85" fmla="*/ 6303 h 11020"/>
                                <a:gd name="T86" fmla="*/ 5642 w 18423"/>
                                <a:gd name="T87" fmla="*/ 6293 h 11020"/>
                                <a:gd name="T88" fmla="*/ 6219 w 18423"/>
                                <a:gd name="T89" fmla="*/ 6244 h 11020"/>
                                <a:gd name="T90" fmla="*/ 6578 w 18423"/>
                                <a:gd name="T91" fmla="*/ 6306 h 11020"/>
                                <a:gd name="T92" fmla="*/ 6807 w 18423"/>
                                <a:gd name="T93" fmla="*/ 6559 h 11020"/>
                                <a:gd name="T94" fmla="*/ 7205 w 18423"/>
                                <a:gd name="T95" fmla="*/ 8352 h 11020"/>
                                <a:gd name="T96" fmla="*/ 8980 w 18423"/>
                                <a:gd name="T97" fmla="*/ 7052 h 11020"/>
                                <a:gd name="T98" fmla="*/ 7725 w 18423"/>
                                <a:gd name="T99" fmla="*/ 6236 h 11020"/>
                                <a:gd name="T100" fmla="*/ 7677 w 18423"/>
                                <a:gd name="T101" fmla="*/ 6229 h 11020"/>
                                <a:gd name="T102" fmla="*/ 7633 w 18423"/>
                                <a:gd name="T103" fmla="*/ 6403 h 11020"/>
                                <a:gd name="T104" fmla="*/ 7580 w 18423"/>
                                <a:gd name="T105" fmla="*/ 6396 h 11020"/>
                                <a:gd name="T106" fmla="*/ 7590 w 18423"/>
                                <a:gd name="T107" fmla="*/ 6172 h 11020"/>
                                <a:gd name="T108" fmla="*/ 7498 w 18423"/>
                                <a:gd name="T109" fmla="*/ 6080 h 11020"/>
                                <a:gd name="T110" fmla="*/ 7582 w 18423"/>
                                <a:gd name="T111" fmla="*/ 5934 h 11020"/>
                                <a:gd name="T112" fmla="*/ 7048 w 18423"/>
                                <a:gd name="T113" fmla="*/ 6280 h 11020"/>
                                <a:gd name="T114" fmla="*/ 6987 w 18423"/>
                                <a:gd name="T115" fmla="*/ 6312 h 11020"/>
                                <a:gd name="T116" fmla="*/ 6928 w 18423"/>
                                <a:gd name="T117" fmla="*/ 6308 h 11020"/>
                                <a:gd name="T118" fmla="*/ 6887 w 18423"/>
                                <a:gd name="T119" fmla="*/ 6266 h 11020"/>
                                <a:gd name="T120" fmla="*/ 6881 w 18423"/>
                                <a:gd name="T121" fmla="*/ 6203 h 11020"/>
                                <a:gd name="T122" fmla="*/ 6911 w 18423"/>
                                <a:gd name="T123" fmla="*/ 6138 h 110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423" h="11020">
                                  <a:moveTo>
                                    <a:pt x="6856" y="2618"/>
                                  </a:moveTo>
                                  <a:lnTo>
                                    <a:pt x="1670" y="2618"/>
                                  </a:lnTo>
                                  <a:lnTo>
                                    <a:pt x="1670" y="6507"/>
                                  </a:lnTo>
                                  <a:lnTo>
                                    <a:pt x="1402" y="6580"/>
                                  </a:lnTo>
                                  <a:lnTo>
                                    <a:pt x="0" y="9399"/>
                                  </a:lnTo>
                                  <a:lnTo>
                                    <a:pt x="0" y="11020"/>
                                  </a:lnTo>
                                  <a:lnTo>
                                    <a:pt x="922" y="11020"/>
                                  </a:lnTo>
                                  <a:lnTo>
                                    <a:pt x="922" y="11007"/>
                                  </a:lnTo>
                                  <a:lnTo>
                                    <a:pt x="922" y="10995"/>
                                  </a:lnTo>
                                  <a:lnTo>
                                    <a:pt x="925" y="10888"/>
                                  </a:lnTo>
                                  <a:lnTo>
                                    <a:pt x="933" y="10780"/>
                                  </a:lnTo>
                                  <a:lnTo>
                                    <a:pt x="946" y="10677"/>
                                  </a:lnTo>
                                  <a:lnTo>
                                    <a:pt x="965" y="10573"/>
                                  </a:lnTo>
                                  <a:lnTo>
                                    <a:pt x="988" y="10471"/>
                                  </a:lnTo>
                                  <a:lnTo>
                                    <a:pt x="1016" y="10372"/>
                                  </a:lnTo>
                                  <a:lnTo>
                                    <a:pt x="1050" y="10274"/>
                                  </a:lnTo>
                                  <a:lnTo>
                                    <a:pt x="1087" y="10180"/>
                                  </a:lnTo>
                                  <a:lnTo>
                                    <a:pt x="1129" y="10087"/>
                                  </a:lnTo>
                                  <a:lnTo>
                                    <a:pt x="1175" y="9997"/>
                                  </a:lnTo>
                                  <a:lnTo>
                                    <a:pt x="1225" y="9909"/>
                                  </a:lnTo>
                                  <a:lnTo>
                                    <a:pt x="1280" y="9824"/>
                                  </a:lnTo>
                                  <a:lnTo>
                                    <a:pt x="1339" y="9742"/>
                                  </a:lnTo>
                                  <a:lnTo>
                                    <a:pt x="1401" y="9662"/>
                                  </a:lnTo>
                                  <a:lnTo>
                                    <a:pt x="1466" y="9587"/>
                                  </a:lnTo>
                                  <a:lnTo>
                                    <a:pt x="1535" y="9515"/>
                                  </a:lnTo>
                                  <a:lnTo>
                                    <a:pt x="1608" y="9445"/>
                                  </a:lnTo>
                                  <a:lnTo>
                                    <a:pt x="1685" y="9379"/>
                                  </a:lnTo>
                                  <a:lnTo>
                                    <a:pt x="1763" y="9316"/>
                                  </a:lnTo>
                                  <a:lnTo>
                                    <a:pt x="1846" y="9258"/>
                                  </a:lnTo>
                                  <a:lnTo>
                                    <a:pt x="1930" y="9204"/>
                                  </a:lnTo>
                                  <a:lnTo>
                                    <a:pt x="2019" y="9153"/>
                                  </a:lnTo>
                                  <a:lnTo>
                                    <a:pt x="2109" y="9108"/>
                                  </a:lnTo>
                                  <a:lnTo>
                                    <a:pt x="2201" y="9065"/>
                                  </a:lnTo>
                                  <a:lnTo>
                                    <a:pt x="2297" y="9028"/>
                                  </a:lnTo>
                                  <a:lnTo>
                                    <a:pt x="2394" y="8994"/>
                                  </a:lnTo>
                                  <a:lnTo>
                                    <a:pt x="2493" y="8967"/>
                                  </a:lnTo>
                                  <a:lnTo>
                                    <a:pt x="2595" y="8943"/>
                                  </a:lnTo>
                                  <a:lnTo>
                                    <a:pt x="2697" y="8925"/>
                                  </a:lnTo>
                                  <a:lnTo>
                                    <a:pt x="2802" y="8912"/>
                                  </a:lnTo>
                                  <a:lnTo>
                                    <a:pt x="2909" y="8904"/>
                                  </a:lnTo>
                                  <a:lnTo>
                                    <a:pt x="3017" y="8900"/>
                                  </a:lnTo>
                                  <a:lnTo>
                                    <a:pt x="3124" y="8904"/>
                                  </a:lnTo>
                                  <a:lnTo>
                                    <a:pt x="3231" y="8912"/>
                                  </a:lnTo>
                                  <a:lnTo>
                                    <a:pt x="3336" y="8925"/>
                                  </a:lnTo>
                                  <a:lnTo>
                                    <a:pt x="3438" y="8943"/>
                                  </a:lnTo>
                                  <a:lnTo>
                                    <a:pt x="3540" y="8967"/>
                                  </a:lnTo>
                                  <a:lnTo>
                                    <a:pt x="3640" y="8994"/>
                                  </a:lnTo>
                                  <a:lnTo>
                                    <a:pt x="3736" y="9028"/>
                                  </a:lnTo>
                                  <a:lnTo>
                                    <a:pt x="3832" y="9065"/>
                                  </a:lnTo>
                                  <a:lnTo>
                                    <a:pt x="3925" y="9108"/>
                                  </a:lnTo>
                                  <a:lnTo>
                                    <a:pt x="4014" y="9153"/>
                                  </a:lnTo>
                                  <a:lnTo>
                                    <a:pt x="4103" y="9204"/>
                                  </a:lnTo>
                                  <a:lnTo>
                                    <a:pt x="4187" y="9258"/>
                                  </a:lnTo>
                                  <a:lnTo>
                                    <a:pt x="4270" y="9316"/>
                                  </a:lnTo>
                                  <a:lnTo>
                                    <a:pt x="4348" y="9379"/>
                                  </a:lnTo>
                                  <a:lnTo>
                                    <a:pt x="4425" y="9445"/>
                                  </a:lnTo>
                                  <a:lnTo>
                                    <a:pt x="4498" y="9515"/>
                                  </a:lnTo>
                                  <a:lnTo>
                                    <a:pt x="4567" y="9587"/>
                                  </a:lnTo>
                                  <a:lnTo>
                                    <a:pt x="4632" y="9662"/>
                                  </a:lnTo>
                                  <a:lnTo>
                                    <a:pt x="4694" y="9742"/>
                                  </a:lnTo>
                                  <a:lnTo>
                                    <a:pt x="4753" y="9824"/>
                                  </a:lnTo>
                                  <a:lnTo>
                                    <a:pt x="4808" y="9909"/>
                                  </a:lnTo>
                                  <a:lnTo>
                                    <a:pt x="4858" y="9997"/>
                                  </a:lnTo>
                                  <a:lnTo>
                                    <a:pt x="4904" y="10087"/>
                                  </a:lnTo>
                                  <a:lnTo>
                                    <a:pt x="4946" y="10180"/>
                                  </a:lnTo>
                                  <a:lnTo>
                                    <a:pt x="4983" y="10274"/>
                                  </a:lnTo>
                                  <a:lnTo>
                                    <a:pt x="5017" y="10372"/>
                                  </a:lnTo>
                                  <a:lnTo>
                                    <a:pt x="5045" y="10471"/>
                                  </a:lnTo>
                                  <a:lnTo>
                                    <a:pt x="5068" y="10573"/>
                                  </a:lnTo>
                                  <a:lnTo>
                                    <a:pt x="5087" y="10677"/>
                                  </a:lnTo>
                                  <a:lnTo>
                                    <a:pt x="5100" y="10780"/>
                                  </a:lnTo>
                                  <a:lnTo>
                                    <a:pt x="5108" y="10888"/>
                                  </a:lnTo>
                                  <a:lnTo>
                                    <a:pt x="5111" y="10995"/>
                                  </a:lnTo>
                                  <a:lnTo>
                                    <a:pt x="5111" y="11007"/>
                                  </a:lnTo>
                                  <a:lnTo>
                                    <a:pt x="5111" y="11020"/>
                                  </a:lnTo>
                                  <a:lnTo>
                                    <a:pt x="8003" y="11020"/>
                                  </a:lnTo>
                                  <a:lnTo>
                                    <a:pt x="8003" y="11007"/>
                                  </a:lnTo>
                                  <a:lnTo>
                                    <a:pt x="8003" y="10995"/>
                                  </a:lnTo>
                                  <a:lnTo>
                                    <a:pt x="8005" y="10888"/>
                                  </a:lnTo>
                                  <a:lnTo>
                                    <a:pt x="8013" y="10780"/>
                                  </a:lnTo>
                                  <a:lnTo>
                                    <a:pt x="8027" y="10677"/>
                                  </a:lnTo>
                                  <a:lnTo>
                                    <a:pt x="8046" y="10573"/>
                                  </a:lnTo>
                                  <a:lnTo>
                                    <a:pt x="8068" y="10471"/>
                                  </a:lnTo>
                                  <a:lnTo>
                                    <a:pt x="8097" y="10372"/>
                                  </a:lnTo>
                                  <a:lnTo>
                                    <a:pt x="8130" y="10274"/>
                                  </a:lnTo>
                                  <a:lnTo>
                                    <a:pt x="8167" y="10180"/>
                                  </a:lnTo>
                                  <a:lnTo>
                                    <a:pt x="8209" y="10087"/>
                                  </a:lnTo>
                                  <a:lnTo>
                                    <a:pt x="8256" y="9997"/>
                                  </a:lnTo>
                                  <a:lnTo>
                                    <a:pt x="8306" y="9909"/>
                                  </a:lnTo>
                                  <a:lnTo>
                                    <a:pt x="8361" y="9824"/>
                                  </a:lnTo>
                                  <a:lnTo>
                                    <a:pt x="8419" y="9742"/>
                                  </a:lnTo>
                                  <a:lnTo>
                                    <a:pt x="8481" y="9662"/>
                                  </a:lnTo>
                                  <a:lnTo>
                                    <a:pt x="8547" y="9587"/>
                                  </a:lnTo>
                                  <a:lnTo>
                                    <a:pt x="8616" y="9515"/>
                                  </a:lnTo>
                                  <a:lnTo>
                                    <a:pt x="8689" y="9445"/>
                                  </a:lnTo>
                                  <a:lnTo>
                                    <a:pt x="8765" y="9379"/>
                                  </a:lnTo>
                                  <a:lnTo>
                                    <a:pt x="8844" y="9316"/>
                                  </a:lnTo>
                                  <a:lnTo>
                                    <a:pt x="8926" y="9258"/>
                                  </a:lnTo>
                                  <a:lnTo>
                                    <a:pt x="9011" y="9204"/>
                                  </a:lnTo>
                                  <a:lnTo>
                                    <a:pt x="9099" y="9153"/>
                                  </a:lnTo>
                                  <a:lnTo>
                                    <a:pt x="9190" y="9108"/>
                                  </a:lnTo>
                                  <a:lnTo>
                                    <a:pt x="9282" y="9065"/>
                                  </a:lnTo>
                                  <a:lnTo>
                                    <a:pt x="9377" y="9028"/>
                                  </a:lnTo>
                                  <a:lnTo>
                                    <a:pt x="9475" y="8994"/>
                                  </a:lnTo>
                                  <a:lnTo>
                                    <a:pt x="9574" y="8967"/>
                                  </a:lnTo>
                                  <a:lnTo>
                                    <a:pt x="9675" y="8943"/>
                                  </a:lnTo>
                                  <a:lnTo>
                                    <a:pt x="9778" y="8925"/>
                                  </a:lnTo>
                                  <a:lnTo>
                                    <a:pt x="9883" y="8912"/>
                                  </a:lnTo>
                                  <a:lnTo>
                                    <a:pt x="9989" y="8904"/>
                                  </a:lnTo>
                                  <a:lnTo>
                                    <a:pt x="10098" y="8900"/>
                                  </a:lnTo>
                                  <a:lnTo>
                                    <a:pt x="10170" y="8901"/>
                                  </a:lnTo>
                                  <a:lnTo>
                                    <a:pt x="10242" y="8906"/>
                                  </a:lnTo>
                                  <a:lnTo>
                                    <a:pt x="10313" y="8912"/>
                                  </a:lnTo>
                                  <a:lnTo>
                                    <a:pt x="10384" y="8920"/>
                                  </a:lnTo>
                                  <a:lnTo>
                                    <a:pt x="10454" y="8931"/>
                                  </a:lnTo>
                                  <a:lnTo>
                                    <a:pt x="10523" y="8944"/>
                                  </a:lnTo>
                                  <a:lnTo>
                                    <a:pt x="10591" y="8960"/>
                                  </a:lnTo>
                                  <a:lnTo>
                                    <a:pt x="10659" y="8978"/>
                                  </a:lnTo>
                                  <a:lnTo>
                                    <a:pt x="10726" y="8997"/>
                                  </a:lnTo>
                                  <a:lnTo>
                                    <a:pt x="10792" y="9018"/>
                                  </a:lnTo>
                                  <a:lnTo>
                                    <a:pt x="10856" y="9043"/>
                                  </a:lnTo>
                                  <a:lnTo>
                                    <a:pt x="10921" y="9068"/>
                                  </a:lnTo>
                                  <a:lnTo>
                                    <a:pt x="10983" y="9097"/>
                                  </a:lnTo>
                                  <a:lnTo>
                                    <a:pt x="11045" y="9127"/>
                                  </a:lnTo>
                                  <a:lnTo>
                                    <a:pt x="11104" y="9159"/>
                                  </a:lnTo>
                                  <a:lnTo>
                                    <a:pt x="11164" y="9192"/>
                                  </a:lnTo>
                                  <a:lnTo>
                                    <a:pt x="11223" y="9228"/>
                                  </a:lnTo>
                                  <a:lnTo>
                                    <a:pt x="11279" y="9266"/>
                                  </a:lnTo>
                                  <a:lnTo>
                                    <a:pt x="11335" y="9305"/>
                                  </a:lnTo>
                                  <a:lnTo>
                                    <a:pt x="11388" y="9346"/>
                                  </a:lnTo>
                                  <a:lnTo>
                                    <a:pt x="11441" y="9389"/>
                                  </a:lnTo>
                                  <a:lnTo>
                                    <a:pt x="11492" y="9433"/>
                                  </a:lnTo>
                                  <a:lnTo>
                                    <a:pt x="11542" y="9479"/>
                                  </a:lnTo>
                                  <a:lnTo>
                                    <a:pt x="11590" y="9526"/>
                                  </a:lnTo>
                                  <a:lnTo>
                                    <a:pt x="11637" y="9575"/>
                                  </a:lnTo>
                                  <a:lnTo>
                                    <a:pt x="11682" y="9627"/>
                                  </a:lnTo>
                                  <a:lnTo>
                                    <a:pt x="11726" y="9678"/>
                                  </a:lnTo>
                                  <a:lnTo>
                                    <a:pt x="11768" y="9732"/>
                                  </a:lnTo>
                                  <a:lnTo>
                                    <a:pt x="11807" y="9787"/>
                                  </a:lnTo>
                                  <a:lnTo>
                                    <a:pt x="11845" y="9843"/>
                                  </a:lnTo>
                                  <a:lnTo>
                                    <a:pt x="11882" y="9900"/>
                                  </a:lnTo>
                                  <a:lnTo>
                                    <a:pt x="11917" y="9958"/>
                                  </a:lnTo>
                                  <a:lnTo>
                                    <a:pt x="11917" y="8352"/>
                                  </a:lnTo>
                                  <a:lnTo>
                                    <a:pt x="11119" y="8352"/>
                                  </a:lnTo>
                                  <a:lnTo>
                                    <a:pt x="11119" y="4089"/>
                                  </a:lnTo>
                                  <a:lnTo>
                                    <a:pt x="11343" y="4089"/>
                                  </a:lnTo>
                                  <a:lnTo>
                                    <a:pt x="11967" y="7829"/>
                                  </a:lnTo>
                                  <a:lnTo>
                                    <a:pt x="17402" y="7504"/>
                                  </a:lnTo>
                                  <a:lnTo>
                                    <a:pt x="18423" y="6856"/>
                                  </a:lnTo>
                                  <a:lnTo>
                                    <a:pt x="12541" y="7180"/>
                                  </a:lnTo>
                                  <a:lnTo>
                                    <a:pt x="11543" y="1970"/>
                                  </a:lnTo>
                                  <a:lnTo>
                                    <a:pt x="10821" y="1970"/>
                                  </a:lnTo>
                                  <a:lnTo>
                                    <a:pt x="10821" y="0"/>
                                  </a:lnTo>
                                  <a:lnTo>
                                    <a:pt x="10022" y="0"/>
                                  </a:lnTo>
                                  <a:lnTo>
                                    <a:pt x="10022" y="6358"/>
                                  </a:lnTo>
                                  <a:lnTo>
                                    <a:pt x="6856" y="2618"/>
                                  </a:lnTo>
                                  <a:close/>
                                  <a:moveTo>
                                    <a:pt x="6911" y="6138"/>
                                  </a:moveTo>
                                  <a:lnTo>
                                    <a:pt x="7760" y="5082"/>
                                  </a:lnTo>
                                  <a:lnTo>
                                    <a:pt x="7769" y="5073"/>
                                  </a:lnTo>
                                  <a:lnTo>
                                    <a:pt x="7778" y="5064"/>
                                  </a:lnTo>
                                  <a:lnTo>
                                    <a:pt x="7788" y="5056"/>
                                  </a:lnTo>
                                  <a:lnTo>
                                    <a:pt x="7797" y="5049"/>
                                  </a:lnTo>
                                  <a:lnTo>
                                    <a:pt x="7807" y="5044"/>
                                  </a:lnTo>
                                  <a:lnTo>
                                    <a:pt x="7818" y="5038"/>
                                  </a:lnTo>
                                  <a:lnTo>
                                    <a:pt x="7827" y="5035"/>
                                  </a:lnTo>
                                  <a:lnTo>
                                    <a:pt x="7838" y="5032"/>
                                  </a:lnTo>
                                  <a:lnTo>
                                    <a:pt x="7849" y="5030"/>
                                  </a:lnTo>
                                  <a:lnTo>
                                    <a:pt x="7859" y="5030"/>
                                  </a:lnTo>
                                  <a:lnTo>
                                    <a:pt x="7869" y="5030"/>
                                  </a:lnTo>
                                  <a:lnTo>
                                    <a:pt x="7880" y="5031"/>
                                  </a:lnTo>
                                  <a:lnTo>
                                    <a:pt x="7889" y="5033"/>
                                  </a:lnTo>
                                  <a:lnTo>
                                    <a:pt x="7899" y="5037"/>
                                  </a:lnTo>
                                  <a:lnTo>
                                    <a:pt x="7907" y="5042"/>
                                  </a:lnTo>
                                  <a:lnTo>
                                    <a:pt x="7916" y="5048"/>
                                  </a:lnTo>
                                  <a:lnTo>
                                    <a:pt x="7923" y="5054"/>
                                  </a:lnTo>
                                  <a:lnTo>
                                    <a:pt x="7930" y="5062"/>
                                  </a:lnTo>
                                  <a:lnTo>
                                    <a:pt x="7935" y="5070"/>
                                  </a:lnTo>
                                  <a:lnTo>
                                    <a:pt x="7939" y="5079"/>
                                  </a:lnTo>
                                  <a:lnTo>
                                    <a:pt x="7943" y="5088"/>
                                  </a:lnTo>
                                  <a:lnTo>
                                    <a:pt x="7945" y="5098"/>
                                  </a:lnTo>
                                  <a:lnTo>
                                    <a:pt x="7947" y="5109"/>
                                  </a:lnTo>
                                  <a:lnTo>
                                    <a:pt x="7947" y="5119"/>
                                  </a:lnTo>
                                  <a:lnTo>
                                    <a:pt x="7947" y="5130"/>
                                  </a:lnTo>
                                  <a:lnTo>
                                    <a:pt x="7945" y="5141"/>
                                  </a:lnTo>
                                  <a:lnTo>
                                    <a:pt x="7942" y="5153"/>
                                  </a:lnTo>
                                  <a:lnTo>
                                    <a:pt x="7938" y="5163"/>
                                  </a:lnTo>
                                  <a:lnTo>
                                    <a:pt x="7935" y="5174"/>
                                  </a:lnTo>
                                  <a:lnTo>
                                    <a:pt x="7929" y="5185"/>
                                  </a:lnTo>
                                  <a:lnTo>
                                    <a:pt x="7922" y="5196"/>
                                  </a:lnTo>
                                  <a:lnTo>
                                    <a:pt x="7914" y="5206"/>
                                  </a:lnTo>
                                  <a:lnTo>
                                    <a:pt x="7552" y="5657"/>
                                  </a:lnTo>
                                  <a:lnTo>
                                    <a:pt x="7556" y="5661"/>
                                  </a:lnTo>
                                  <a:lnTo>
                                    <a:pt x="7562" y="5666"/>
                                  </a:lnTo>
                                  <a:lnTo>
                                    <a:pt x="7706" y="5780"/>
                                  </a:lnTo>
                                  <a:lnTo>
                                    <a:pt x="7722" y="5760"/>
                                  </a:lnTo>
                                  <a:lnTo>
                                    <a:pt x="7725" y="5759"/>
                                  </a:lnTo>
                                  <a:lnTo>
                                    <a:pt x="7728" y="5758"/>
                                  </a:lnTo>
                                  <a:lnTo>
                                    <a:pt x="7733" y="5756"/>
                                  </a:lnTo>
                                  <a:lnTo>
                                    <a:pt x="7739" y="5758"/>
                                  </a:lnTo>
                                  <a:lnTo>
                                    <a:pt x="7753" y="5761"/>
                                  </a:lnTo>
                                  <a:lnTo>
                                    <a:pt x="7771" y="5770"/>
                                  </a:lnTo>
                                  <a:lnTo>
                                    <a:pt x="7791" y="5780"/>
                                  </a:lnTo>
                                  <a:lnTo>
                                    <a:pt x="7813" y="5793"/>
                                  </a:lnTo>
                                  <a:lnTo>
                                    <a:pt x="7836" y="5810"/>
                                  </a:lnTo>
                                  <a:lnTo>
                                    <a:pt x="7861" y="5828"/>
                                  </a:lnTo>
                                  <a:lnTo>
                                    <a:pt x="7883" y="5847"/>
                                  </a:lnTo>
                                  <a:lnTo>
                                    <a:pt x="7904" y="5866"/>
                                  </a:lnTo>
                                  <a:lnTo>
                                    <a:pt x="7922" y="5885"/>
                                  </a:lnTo>
                                  <a:lnTo>
                                    <a:pt x="7937" y="5902"/>
                                  </a:lnTo>
                                  <a:lnTo>
                                    <a:pt x="7948" y="5917"/>
                                  </a:lnTo>
                                  <a:lnTo>
                                    <a:pt x="7955" y="5931"/>
                                  </a:lnTo>
                                  <a:lnTo>
                                    <a:pt x="7957" y="5937"/>
                                  </a:lnTo>
                                  <a:lnTo>
                                    <a:pt x="7957" y="5941"/>
                                  </a:lnTo>
                                  <a:lnTo>
                                    <a:pt x="7957" y="5945"/>
                                  </a:lnTo>
                                  <a:lnTo>
                                    <a:pt x="7956" y="5949"/>
                                  </a:lnTo>
                                  <a:lnTo>
                                    <a:pt x="7939" y="5969"/>
                                  </a:lnTo>
                                  <a:lnTo>
                                    <a:pt x="9025" y="6842"/>
                                  </a:lnTo>
                                  <a:lnTo>
                                    <a:pt x="9025" y="6058"/>
                                  </a:lnTo>
                                  <a:lnTo>
                                    <a:pt x="6607" y="3191"/>
                                  </a:lnTo>
                                  <a:lnTo>
                                    <a:pt x="2393" y="3191"/>
                                  </a:lnTo>
                                  <a:lnTo>
                                    <a:pt x="2443" y="7090"/>
                                  </a:lnTo>
                                  <a:lnTo>
                                    <a:pt x="4796" y="7090"/>
                                  </a:lnTo>
                                  <a:lnTo>
                                    <a:pt x="3731" y="5245"/>
                                  </a:lnTo>
                                  <a:lnTo>
                                    <a:pt x="3683" y="5197"/>
                                  </a:lnTo>
                                  <a:lnTo>
                                    <a:pt x="3645" y="5152"/>
                                  </a:lnTo>
                                  <a:lnTo>
                                    <a:pt x="3616" y="5109"/>
                                  </a:lnTo>
                                  <a:lnTo>
                                    <a:pt x="3596" y="5068"/>
                                  </a:lnTo>
                                  <a:lnTo>
                                    <a:pt x="3583" y="5030"/>
                                  </a:lnTo>
                                  <a:lnTo>
                                    <a:pt x="3578" y="4994"/>
                                  </a:lnTo>
                                  <a:lnTo>
                                    <a:pt x="3580" y="4959"/>
                                  </a:lnTo>
                                  <a:lnTo>
                                    <a:pt x="3589" y="4928"/>
                                  </a:lnTo>
                                  <a:lnTo>
                                    <a:pt x="3603" y="4899"/>
                                  </a:lnTo>
                                  <a:lnTo>
                                    <a:pt x="3623" y="4872"/>
                                  </a:lnTo>
                                  <a:lnTo>
                                    <a:pt x="3648" y="4847"/>
                                  </a:lnTo>
                                  <a:lnTo>
                                    <a:pt x="3678" y="4826"/>
                                  </a:lnTo>
                                  <a:lnTo>
                                    <a:pt x="3711" y="4806"/>
                                  </a:lnTo>
                                  <a:lnTo>
                                    <a:pt x="3750" y="4789"/>
                                  </a:lnTo>
                                  <a:lnTo>
                                    <a:pt x="3790" y="4775"/>
                                  </a:lnTo>
                                  <a:lnTo>
                                    <a:pt x="3833" y="4763"/>
                                  </a:lnTo>
                                  <a:lnTo>
                                    <a:pt x="3880" y="4753"/>
                                  </a:lnTo>
                                  <a:lnTo>
                                    <a:pt x="3926" y="4747"/>
                                  </a:lnTo>
                                  <a:lnTo>
                                    <a:pt x="3975" y="4742"/>
                                  </a:lnTo>
                                  <a:lnTo>
                                    <a:pt x="4025" y="4741"/>
                                  </a:lnTo>
                                  <a:lnTo>
                                    <a:pt x="4075" y="4742"/>
                                  </a:lnTo>
                                  <a:lnTo>
                                    <a:pt x="4124" y="4747"/>
                                  </a:lnTo>
                                  <a:lnTo>
                                    <a:pt x="4173" y="4754"/>
                                  </a:lnTo>
                                  <a:lnTo>
                                    <a:pt x="4222" y="4764"/>
                                  </a:lnTo>
                                  <a:lnTo>
                                    <a:pt x="4267" y="4777"/>
                                  </a:lnTo>
                                  <a:lnTo>
                                    <a:pt x="4313" y="4792"/>
                                  </a:lnTo>
                                  <a:lnTo>
                                    <a:pt x="4354" y="4812"/>
                                  </a:lnTo>
                                  <a:lnTo>
                                    <a:pt x="4393" y="4833"/>
                                  </a:lnTo>
                                  <a:lnTo>
                                    <a:pt x="4428" y="4857"/>
                                  </a:lnTo>
                                  <a:lnTo>
                                    <a:pt x="4459" y="4884"/>
                                  </a:lnTo>
                                  <a:lnTo>
                                    <a:pt x="4486" y="4915"/>
                                  </a:lnTo>
                                  <a:lnTo>
                                    <a:pt x="4508" y="4949"/>
                                  </a:lnTo>
                                  <a:lnTo>
                                    <a:pt x="5086" y="6283"/>
                                  </a:lnTo>
                                  <a:lnTo>
                                    <a:pt x="5149" y="6294"/>
                                  </a:lnTo>
                                  <a:lnTo>
                                    <a:pt x="5215" y="6303"/>
                                  </a:lnTo>
                                  <a:lnTo>
                                    <a:pt x="5283" y="6308"/>
                                  </a:lnTo>
                                  <a:lnTo>
                                    <a:pt x="5352" y="6310"/>
                                  </a:lnTo>
                                  <a:lnTo>
                                    <a:pt x="5422" y="6309"/>
                                  </a:lnTo>
                                  <a:lnTo>
                                    <a:pt x="5495" y="6305"/>
                                  </a:lnTo>
                                  <a:lnTo>
                                    <a:pt x="5568" y="6299"/>
                                  </a:lnTo>
                                  <a:lnTo>
                                    <a:pt x="5642" y="6293"/>
                                  </a:lnTo>
                                  <a:lnTo>
                                    <a:pt x="5790" y="6278"/>
                                  </a:lnTo>
                                  <a:lnTo>
                                    <a:pt x="5936" y="6262"/>
                                  </a:lnTo>
                                  <a:lnTo>
                                    <a:pt x="6009" y="6255"/>
                                  </a:lnTo>
                                  <a:lnTo>
                                    <a:pt x="6081" y="6250"/>
                                  </a:lnTo>
                                  <a:lnTo>
                                    <a:pt x="6150" y="6246"/>
                                  </a:lnTo>
                                  <a:lnTo>
                                    <a:pt x="6219" y="6244"/>
                                  </a:lnTo>
                                  <a:lnTo>
                                    <a:pt x="6285" y="6246"/>
                                  </a:lnTo>
                                  <a:lnTo>
                                    <a:pt x="6349" y="6250"/>
                                  </a:lnTo>
                                  <a:lnTo>
                                    <a:pt x="6411" y="6258"/>
                                  </a:lnTo>
                                  <a:lnTo>
                                    <a:pt x="6470" y="6269"/>
                                  </a:lnTo>
                                  <a:lnTo>
                                    <a:pt x="6526" y="6286"/>
                                  </a:lnTo>
                                  <a:lnTo>
                                    <a:pt x="6578" y="6306"/>
                                  </a:lnTo>
                                  <a:lnTo>
                                    <a:pt x="6627" y="6333"/>
                                  </a:lnTo>
                                  <a:lnTo>
                                    <a:pt x="6672" y="6365"/>
                                  </a:lnTo>
                                  <a:lnTo>
                                    <a:pt x="6713" y="6403"/>
                                  </a:lnTo>
                                  <a:lnTo>
                                    <a:pt x="6749" y="6448"/>
                                  </a:lnTo>
                                  <a:lnTo>
                                    <a:pt x="6781" y="6500"/>
                                  </a:lnTo>
                                  <a:lnTo>
                                    <a:pt x="6807" y="6559"/>
                                  </a:lnTo>
                                  <a:lnTo>
                                    <a:pt x="6828" y="6626"/>
                                  </a:lnTo>
                                  <a:lnTo>
                                    <a:pt x="6843" y="6703"/>
                                  </a:lnTo>
                                  <a:lnTo>
                                    <a:pt x="6853" y="6787"/>
                                  </a:lnTo>
                                  <a:lnTo>
                                    <a:pt x="6856" y="6881"/>
                                  </a:lnTo>
                                  <a:lnTo>
                                    <a:pt x="7205" y="6881"/>
                                  </a:lnTo>
                                  <a:lnTo>
                                    <a:pt x="7205" y="8352"/>
                                  </a:lnTo>
                                  <a:lnTo>
                                    <a:pt x="9025" y="8352"/>
                                  </a:lnTo>
                                  <a:lnTo>
                                    <a:pt x="9025" y="7072"/>
                                  </a:lnTo>
                                  <a:lnTo>
                                    <a:pt x="9014" y="7068"/>
                                  </a:lnTo>
                                  <a:lnTo>
                                    <a:pt x="9002" y="7064"/>
                                  </a:lnTo>
                                  <a:lnTo>
                                    <a:pt x="8992" y="7058"/>
                                  </a:lnTo>
                                  <a:lnTo>
                                    <a:pt x="8980" y="7052"/>
                                  </a:lnTo>
                                  <a:lnTo>
                                    <a:pt x="8969" y="7046"/>
                                  </a:lnTo>
                                  <a:lnTo>
                                    <a:pt x="8957" y="7039"/>
                                  </a:lnTo>
                                  <a:lnTo>
                                    <a:pt x="8946" y="7031"/>
                                  </a:lnTo>
                                  <a:lnTo>
                                    <a:pt x="8936" y="7022"/>
                                  </a:lnTo>
                                  <a:lnTo>
                                    <a:pt x="7815" y="6123"/>
                                  </a:lnTo>
                                  <a:lnTo>
                                    <a:pt x="7725" y="6236"/>
                                  </a:lnTo>
                                  <a:lnTo>
                                    <a:pt x="7721" y="6238"/>
                                  </a:lnTo>
                                  <a:lnTo>
                                    <a:pt x="7718" y="6240"/>
                                  </a:lnTo>
                                  <a:lnTo>
                                    <a:pt x="7713" y="6241"/>
                                  </a:lnTo>
                                  <a:lnTo>
                                    <a:pt x="7708" y="6240"/>
                                  </a:lnTo>
                                  <a:lnTo>
                                    <a:pt x="7694" y="6236"/>
                                  </a:lnTo>
                                  <a:lnTo>
                                    <a:pt x="7677" y="6229"/>
                                  </a:lnTo>
                                  <a:lnTo>
                                    <a:pt x="7658" y="6372"/>
                                  </a:lnTo>
                                  <a:lnTo>
                                    <a:pt x="7655" y="6380"/>
                                  </a:lnTo>
                                  <a:lnTo>
                                    <a:pt x="7652" y="6388"/>
                                  </a:lnTo>
                                  <a:lnTo>
                                    <a:pt x="7647" y="6394"/>
                                  </a:lnTo>
                                  <a:lnTo>
                                    <a:pt x="7640" y="6398"/>
                                  </a:lnTo>
                                  <a:lnTo>
                                    <a:pt x="7633" y="6403"/>
                                  </a:lnTo>
                                  <a:lnTo>
                                    <a:pt x="7624" y="6405"/>
                                  </a:lnTo>
                                  <a:lnTo>
                                    <a:pt x="7615" y="6407"/>
                                  </a:lnTo>
                                  <a:lnTo>
                                    <a:pt x="7605" y="6407"/>
                                  </a:lnTo>
                                  <a:lnTo>
                                    <a:pt x="7597" y="6404"/>
                                  </a:lnTo>
                                  <a:lnTo>
                                    <a:pt x="7589" y="6401"/>
                                  </a:lnTo>
                                  <a:lnTo>
                                    <a:pt x="7580" y="6396"/>
                                  </a:lnTo>
                                  <a:lnTo>
                                    <a:pt x="7574" y="6390"/>
                                  </a:lnTo>
                                  <a:lnTo>
                                    <a:pt x="7570" y="6384"/>
                                  </a:lnTo>
                                  <a:lnTo>
                                    <a:pt x="7566" y="6376"/>
                                  </a:lnTo>
                                  <a:lnTo>
                                    <a:pt x="7565" y="6368"/>
                                  </a:lnTo>
                                  <a:lnTo>
                                    <a:pt x="7565" y="6360"/>
                                  </a:lnTo>
                                  <a:lnTo>
                                    <a:pt x="7590" y="6172"/>
                                  </a:lnTo>
                                  <a:lnTo>
                                    <a:pt x="7586" y="6169"/>
                                  </a:lnTo>
                                  <a:lnTo>
                                    <a:pt x="7562" y="6149"/>
                                  </a:lnTo>
                                  <a:lnTo>
                                    <a:pt x="7542" y="6130"/>
                                  </a:lnTo>
                                  <a:lnTo>
                                    <a:pt x="7524" y="6112"/>
                                  </a:lnTo>
                                  <a:lnTo>
                                    <a:pt x="7510" y="6095"/>
                                  </a:lnTo>
                                  <a:lnTo>
                                    <a:pt x="7498" y="6080"/>
                                  </a:lnTo>
                                  <a:lnTo>
                                    <a:pt x="7491" y="6067"/>
                                  </a:lnTo>
                                  <a:lnTo>
                                    <a:pt x="7490" y="6061"/>
                                  </a:lnTo>
                                  <a:lnTo>
                                    <a:pt x="7488" y="6056"/>
                                  </a:lnTo>
                                  <a:lnTo>
                                    <a:pt x="7488" y="6051"/>
                                  </a:lnTo>
                                  <a:lnTo>
                                    <a:pt x="7490" y="6049"/>
                                  </a:lnTo>
                                  <a:lnTo>
                                    <a:pt x="7582" y="5934"/>
                                  </a:lnTo>
                                  <a:lnTo>
                                    <a:pt x="7438" y="5820"/>
                                  </a:lnTo>
                                  <a:lnTo>
                                    <a:pt x="7434" y="5815"/>
                                  </a:lnTo>
                                  <a:lnTo>
                                    <a:pt x="7429" y="5810"/>
                                  </a:lnTo>
                                  <a:lnTo>
                                    <a:pt x="7065" y="6262"/>
                                  </a:lnTo>
                                  <a:lnTo>
                                    <a:pt x="7057" y="6272"/>
                                  </a:lnTo>
                                  <a:lnTo>
                                    <a:pt x="7048" y="6280"/>
                                  </a:lnTo>
                                  <a:lnTo>
                                    <a:pt x="7039" y="6289"/>
                                  </a:lnTo>
                                  <a:lnTo>
                                    <a:pt x="7029" y="6294"/>
                                  </a:lnTo>
                                  <a:lnTo>
                                    <a:pt x="7018" y="6300"/>
                                  </a:lnTo>
                                  <a:lnTo>
                                    <a:pt x="7009" y="6305"/>
                                  </a:lnTo>
                                  <a:lnTo>
                                    <a:pt x="6998" y="6310"/>
                                  </a:lnTo>
                                  <a:lnTo>
                                    <a:pt x="6987" y="6312"/>
                                  </a:lnTo>
                                  <a:lnTo>
                                    <a:pt x="6977" y="6315"/>
                                  </a:lnTo>
                                  <a:lnTo>
                                    <a:pt x="6967" y="6315"/>
                                  </a:lnTo>
                                  <a:lnTo>
                                    <a:pt x="6956" y="6315"/>
                                  </a:lnTo>
                                  <a:lnTo>
                                    <a:pt x="6947" y="6314"/>
                                  </a:lnTo>
                                  <a:lnTo>
                                    <a:pt x="6937" y="6311"/>
                                  </a:lnTo>
                                  <a:lnTo>
                                    <a:pt x="6928" y="6308"/>
                                  </a:lnTo>
                                  <a:lnTo>
                                    <a:pt x="6918" y="6303"/>
                                  </a:lnTo>
                                  <a:lnTo>
                                    <a:pt x="6911" y="6297"/>
                                  </a:lnTo>
                                  <a:lnTo>
                                    <a:pt x="6903" y="6291"/>
                                  </a:lnTo>
                                  <a:lnTo>
                                    <a:pt x="6897" y="6283"/>
                                  </a:lnTo>
                                  <a:lnTo>
                                    <a:pt x="6891" y="6274"/>
                                  </a:lnTo>
                                  <a:lnTo>
                                    <a:pt x="6887" y="6266"/>
                                  </a:lnTo>
                                  <a:lnTo>
                                    <a:pt x="6884" y="6256"/>
                                  </a:lnTo>
                                  <a:lnTo>
                                    <a:pt x="6881" y="6246"/>
                                  </a:lnTo>
                                  <a:lnTo>
                                    <a:pt x="6880" y="6236"/>
                                  </a:lnTo>
                                  <a:lnTo>
                                    <a:pt x="6879" y="6225"/>
                                  </a:lnTo>
                                  <a:lnTo>
                                    <a:pt x="6880" y="6215"/>
                                  </a:lnTo>
                                  <a:lnTo>
                                    <a:pt x="6881" y="6203"/>
                                  </a:lnTo>
                                  <a:lnTo>
                                    <a:pt x="6884" y="6192"/>
                                  </a:lnTo>
                                  <a:lnTo>
                                    <a:pt x="6887" y="6181"/>
                                  </a:lnTo>
                                  <a:lnTo>
                                    <a:pt x="6892" y="6170"/>
                                  </a:lnTo>
                                  <a:lnTo>
                                    <a:pt x="6898" y="6160"/>
                                  </a:lnTo>
                                  <a:lnTo>
                                    <a:pt x="6904" y="6149"/>
                                  </a:lnTo>
                                  <a:lnTo>
                                    <a:pt x="6911" y="6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1815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6824" y="4392"/>
                              <a:ext cx="714" cy="738"/>
                            </a:xfrm>
                            <a:custGeom>
                              <a:avLst/>
                              <a:gdLst>
                                <a:gd name="T0" fmla="*/ 1709 w 2843"/>
                                <a:gd name="T1" fmla="*/ 29 h 2842"/>
                                <a:gd name="T2" fmla="*/ 2038 w 2843"/>
                                <a:gd name="T3" fmla="*/ 140 h 2842"/>
                                <a:gd name="T4" fmla="*/ 2326 w 2843"/>
                                <a:gd name="T5" fmla="*/ 325 h 2842"/>
                                <a:gd name="T6" fmla="*/ 2561 w 2843"/>
                                <a:gd name="T7" fmla="*/ 570 h 2842"/>
                                <a:gd name="T8" fmla="*/ 2731 w 2843"/>
                                <a:gd name="T9" fmla="*/ 868 h 2842"/>
                                <a:gd name="T10" fmla="*/ 2827 w 2843"/>
                                <a:gd name="T11" fmla="*/ 1204 h 2842"/>
                                <a:gd name="T12" fmla="*/ 2836 w 2843"/>
                                <a:gd name="T13" fmla="*/ 1567 h 2842"/>
                                <a:gd name="T14" fmla="*/ 2756 w 2843"/>
                                <a:gd name="T15" fmla="*/ 1909 h 2842"/>
                                <a:gd name="T16" fmla="*/ 2600 w 2843"/>
                                <a:gd name="T17" fmla="*/ 2216 h 2842"/>
                                <a:gd name="T18" fmla="*/ 2377 w 2843"/>
                                <a:gd name="T19" fmla="*/ 2473 h 2842"/>
                                <a:gd name="T20" fmla="*/ 2099 w 2843"/>
                                <a:gd name="T21" fmla="*/ 2670 h 2842"/>
                                <a:gd name="T22" fmla="*/ 1777 w 2843"/>
                                <a:gd name="T23" fmla="*/ 2798 h 2842"/>
                                <a:gd name="T24" fmla="*/ 1423 w 2843"/>
                                <a:gd name="T25" fmla="*/ 2842 h 2842"/>
                                <a:gd name="T26" fmla="*/ 1067 w 2843"/>
                                <a:gd name="T27" fmla="*/ 2798 h 2842"/>
                                <a:gd name="T28" fmla="*/ 745 w 2843"/>
                                <a:gd name="T29" fmla="*/ 2670 h 2842"/>
                                <a:gd name="T30" fmla="*/ 467 w 2843"/>
                                <a:gd name="T31" fmla="*/ 2473 h 2842"/>
                                <a:gd name="T32" fmla="*/ 244 w 2843"/>
                                <a:gd name="T33" fmla="*/ 2216 h 2842"/>
                                <a:gd name="T34" fmla="*/ 88 w 2843"/>
                                <a:gd name="T35" fmla="*/ 1909 h 2842"/>
                                <a:gd name="T36" fmla="*/ 9 w 2843"/>
                                <a:gd name="T37" fmla="*/ 1567 h 2842"/>
                                <a:gd name="T38" fmla="*/ 17 w 2843"/>
                                <a:gd name="T39" fmla="*/ 1204 h 2842"/>
                                <a:gd name="T40" fmla="*/ 113 w 2843"/>
                                <a:gd name="T41" fmla="*/ 868 h 2842"/>
                                <a:gd name="T42" fmla="*/ 283 w 2843"/>
                                <a:gd name="T43" fmla="*/ 570 h 2842"/>
                                <a:gd name="T44" fmla="*/ 518 w 2843"/>
                                <a:gd name="T45" fmla="*/ 325 h 2842"/>
                                <a:gd name="T46" fmla="*/ 806 w 2843"/>
                                <a:gd name="T47" fmla="*/ 140 h 2842"/>
                                <a:gd name="T48" fmla="*/ 1136 w 2843"/>
                                <a:gd name="T49" fmla="*/ 29 h 2842"/>
                                <a:gd name="T50" fmla="*/ 1423 w 2843"/>
                                <a:gd name="T51" fmla="*/ 573 h 2842"/>
                                <a:gd name="T52" fmla="*/ 1634 w 2843"/>
                                <a:gd name="T53" fmla="*/ 600 h 2842"/>
                                <a:gd name="T54" fmla="*/ 1826 w 2843"/>
                                <a:gd name="T55" fmla="*/ 675 h 2842"/>
                                <a:gd name="T56" fmla="*/ 1992 w 2843"/>
                                <a:gd name="T57" fmla="*/ 794 h 2842"/>
                                <a:gd name="T58" fmla="*/ 2125 w 2843"/>
                                <a:gd name="T59" fmla="*/ 947 h 2842"/>
                                <a:gd name="T60" fmla="*/ 2218 w 2843"/>
                                <a:gd name="T61" fmla="*/ 1130 h 2842"/>
                                <a:gd name="T62" fmla="*/ 2265 w 2843"/>
                                <a:gd name="T63" fmla="*/ 1334 h 2842"/>
                                <a:gd name="T64" fmla="*/ 2260 w 2843"/>
                                <a:gd name="T65" fmla="*/ 1550 h 2842"/>
                                <a:gd name="T66" fmla="*/ 2203 w 2843"/>
                                <a:gd name="T67" fmla="*/ 1750 h 2842"/>
                                <a:gd name="T68" fmla="*/ 2101 w 2843"/>
                                <a:gd name="T69" fmla="*/ 1928 h 2842"/>
                                <a:gd name="T70" fmla="*/ 1962 w 2843"/>
                                <a:gd name="T71" fmla="*/ 2075 h 2842"/>
                                <a:gd name="T72" fmla="*/ 1790 w 2843"/>
                                <a:gd name="T73" fmla="*/ 2185 h 2842"/>
                                <a:gd name="T74" fmla="*/ 1593 w 2843"/>
                                <a:gd name="T75" fmla="*/ 2251 h 2842"/>
                                <a:gd name="T76" fmla="*/ 1378 w 2843"/>
                                <a:gd name="T77" fmla="*/ 2267 h 2842"/>
                                <a:gd name="T78" fmla="*/ 1170 w 2843"/>
                                <a:gd name="T79" fmla="*/ 2230 h 2842"/>
                                <a:gd name="T80" fmla="*/ 982 w 2843"/>
                                <a:gd name="T81" fmla="*/ 2146 h 2842"/>
                                <a:gd name="T82" fmla="*/ 822 w 2843"/>
                                <a:gd name="T83" fmla="*/ 2020 h 2842"/>
                                <a:gd name="T84" fmla="*/ 697 w 2843"/>
                                <a:gd name="T85" fmla="*/ 1860 h 2842"/>
                                <a:gd name="T86" fmla="*/ 613 w 2843"/>
                                <a:gd name="T87" fmla="*/ 1673 h 2842"/>
                                <a:gd name="T88" fmla="*/ 576 w 2843"/>
                                <a:gd name="T89" fmla="*/ 1464 h 2842"/>
                                <a:gd name="T90" fmla="*/ 592 w 2843"/>
                                <a:gd name="T91" fmla="*/ 1250 h 2842"/>
                                <a:gd name="T92" fmla="*/ 658 w 2843"/>
                                <a:gd name="T93" fmla="*/ 1054 h 2842"/>
                                <a:gd name="T94" fmla="*/ 768 w 2843"/>
                                <a:gd name="T95" fmla="*/ 882 h 2842"/>
                                <a:gd name="T96" fmla="*/ 914 w 2843"/>
                                <a:gd name="T97" fmla="*/ 742 h 2842"/>
                                <a:gd name="T98" fmla="*/ 1092 w 2843"/>
                                <a:gd name="T99" fmla="*/ 640 h 2842"/>
                                <a:gd name="T100" fmla="*/ 1293 w 2843"/>
                                <a:gd name="T101" fmla="*/ 584 h 2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843" h="2842">
                                  <a:moveTo>
                                    <a:pt x="1423" y="0"/>
                                  </a:moveTo>
                                  <a:lnTo>
                                    <a:pt x="1495" y="1"/>
                                  </a:lnTo>
                                  <a:lnTo>
                                    <a:pt x="1567" y="7"/>
                                  </a:lnTo>
                                  <a:lnTo>
                                    <a:pt x="1638" y="16"/>
                                  </a:lnTo>
                                  <a:lnTo>
                                    <a:pt x="1709" y="29"/>
                                  </a:lnTo>
                                  <a:lnTo>
                                    <a:pt x="1777" y="44"/>
                                  </a:lnTo>
                                  <a:lnTo>
                                    <a:pt x="1845" y="63"/>
                                  </a:lnTo>
                                  <a:lnTo>
                                    <a:pt x="1910" y="86"/>
                                  </a:lnTo>
                                  <a:lnTo>
                                    <a:pt x="1975" y="111"/>
                                  </a:lnTo>
                                  <a:lnTo>
                                    <a:pt x="2038" y="140"/>
                                  </a:lnTo>
                                  <a:lnTo>
                                    <a:pt x="2099" y="171"/>
                                  </a:lnTo>
                                  <a:lnTo>
                                    <a:pt x="2159" y="205"/>
                                  </a:lnTo>
                                  <a:lnTo>
                                    <a:pt x="2217" y="242"/>
                                  </a:lnTo>
                                  <a:lnTo>
                                    <a:pt x="2272" y="282"/>
                                  </a:lnTo>
                                  <a:lnTo>
                                    <a:pt x="2326" y="325"/>
                                  </a:lnTo>
                                  <a:lnTo>
                                    <a:pt x="2377" y="369"/>
                                  </a:lnTo>
                                  <a:lnTo>
                                    <a:pt x="2427" y="417"/>
                                  </a:lnTo>
                                  <a:lnTo>
                                    <a:pt x="2474" y="465"/>
                                  </a:lnTo>
                                  <a:lnTo>
                                    <a:pt x="2519" y="517"/>
                                  </a:lnTo>
                                  <a:lnTo>
                                    <a:pt x="2561" y="570"/>
                                  </a:lnTo>
                                  <a:lnTo>
                                    <a:pt x="2600" y="627"/>
                                  </a:lnTo>
                                  <a:lnTo>
                                    <a:pt x="2637" y="684"/>
                                  </a:lnTo>
                                  <a:lnTo>
                                    <a:pt x="2672" y="743"/>
                                  </a:lnTo>
                                  <a:lnTo>
                                    <a:pt x="2703" y="804"/>
                                  </a:lnTo>
                                  <a:lnTo>
                                    <a:pt x="2731" y="868"/>
                                  </a:lnTo>
                                  <a:lnTo>
                                    <a:pt x="2756" y="932"/>
                                  </a:lnTo>
                                  <a:lnTo>
                                    <a:pt x="2779" y="999"/>
                                  </a:lnTo>
                                  <a:lnTo>
                                    <a:pt x="2798" y="1066"/>
                                  </a:lnTo>
                                  <a:lnTo>
                                    <a:pt x="2815" y="1135"/>
                                  </a:lnTo>
                                  <a:lnTo>
                                    <a:pt x="2827" y="1204"/>
                                  </a:lnTo>
                                  <a:lnTo>
                                    <a:pt x="2836" y="1276"/>
                                  </a:lnTo>
                                  <a:lnTo>
                                    <a:pt x="2841" y="1348"/>
                                  </a:lnTo>
                                  <a:lnTo>
                                    <a:pt x="2843" y="1421"/>
                                  </a:lnTo>
                                  <a:lnTo>
                                    <a:pt x="2841" y="1494"/>
                                  </a:lnTo>
                                  <a:lnTo>
                                    <a:pt x="2836" y="1567"/>
                                  </a:lnTo>
                                  <a:lnTo>
                                    <a:pt x="2827" y="1637"/>
                                  </a:lnTo>
                                  <a:lnTo>
                                    <a:pt x="2815" y="1707"/>
                                  </a:lnTo>
                                  <a:lnTo>
                                    <a:pt x="2798" y="1777"/>
                                  </a:lnTo>
                                  <a:lnTo>
                                    <a:pt x="2779" y="1843"/>
                                  </a:lnTo>
                                  <a:lnTo>
                                    <a:pt x="2756" y="1909"/>
                                  </a:lnTo>
                                  <a:lnTo>
                                    <a:pt x="2731" y="1973"/>
                                  </a:lnTo>
                                  <a:lnTo>
                                    <a:pt x="2703" y="2037"/>
                                  </a:lnTo>
                                  <a:lnTo>
                                    <a:pt x="2672" y="2099"/>
                                  </a:lnTo>
                                  <a:lnTo>
                                    <a:pt x="2637" y="2158"/>
                                  </a:lnTo>
                                  <a:lnTo>
                                    <a:pt x="2600" y="2216"/>
                                  </a:lnTo>
                                  <a:lnTo>
                                    <a:pt x="2561" y="2272"/>
                                  </a:lnTo>
                                  <a:lnTo>
                                    <a:pt x="2519" y="2325"/>
                                  </a:lnTo>
                                  <a:lnTo>
                                    <a:pt x="2474" y="2377"/>
                                  </a:lnTo>
                                  <a:lnTo>
                                    <a:pt x="2427" y="2426"/>
                                  </a:lnTo>
                                  <a:lnTo>
                                    <a:pt x="2377" y="2473"/>
                                  </a:lnTo>
                                  <a:lnTo>
                                    <a:pt x="2326" y="2517"/>
                                  </a:lnTo>
                                  <a:lnTo>
                                    <a:pt x="2272" y="2559"/>
                                  </a:lnTo>
                                  <a:lnTo>
                                    <a:pt x="2217" y="2600"/>
                                  </a:lnTo>
                                  <a:lnTo>
                                    <a:pt x="2159" y="2637"/>
                                  </a:lnTo>
                                  <a:lnTo>
                                    <a:pt x="2099" y="2670"/>
                                  </a:lnTo>
                                  <a:lnTo>
                                    <a:pt x="2038" y="2702"/>
                                  </a:lnTo>
                                  <a:lnTo>
                                    <a:pt x="1975" y="2730"/>
                                  </a:lnTo>
                                  <a:lnTo>
                                    <a:pt x="1910" y="2756"/>
                                  </a:lnTo>
                                  <a:lnTo>
                                    <a:pt x="1845" y="2778"/>
                                  </a:lnTo>
                                  <a:lnTo>
                                    <a:pt x="1777" y="2798"/>
                                  </a:lnTo>
                                  <a:lnTo>
                                    <a:pt x="1709" y="2813"/>
                                  </a:lnTo>
                                  <a:lnTo>
                                    <a:pt x="1638" y="2825"/>
                                  </a:lnTo>
                                  <a:lnTo>
                                    <a:pt x="1567" y="2835"/>
                                  </a:lnTo>
                                  <a:lnTo>
                                    <a:pt x="1495" y="2840"/>
                                  </a:lnTo>
                                  <a:lnTo>
                                    <a:pt x="1423" y="2842"/>
                                  </a:lnTo>
                                  <a:lnTo>
                                    <a:pt x="1349" y="2840"/>
                                  </a:lnTo>
                                  <a:lnTo>
                                    <a:pt x="1277" y="2835"/>
                                  </a:lnTo>
                                  <a:lnTo>
                                    <a:pt x="1205" y="2825"/>
                                  </a:lnTo>
                                  <a:lnTo>
                                    <a:pt x="1136" y="2813"/>
                                  </a:lnTo>
                                  <a:lnTo>
                                    <a:pt x="1067" y="2798"/>
                                  </a:lnTo>
                                  <a:lnTo>
                                    <a:pt x="999" y="2778"/>
                                  </a:lnTo>
                                  <a:lnTo>
                                    <a:pt x="933" y="2756"/>
                                  </a:lnTo>
                                  <a:lnTo>
                                    <a:pt x="869" y="2730"/>
                                  </a:lnTo>
                                  <a:lnTo>
                                    <a:pt x="806" y="2702"/>
                                  </a:lnTo>
                                  <a:lnTo>
                                    <a:pt x="745" y="2670"/>
                                  </a:lnTo>
                                  <a:lnTo>
                                    <a:pt x="685" y="2637"/>
                                  </a:lnTo>
                                  <a:lnTo>
                                    <a:pt x="628" y="2600"/>
                                  </a:lnTo>
                                  <a:lnTo>
                                    <a:pt x="572" y="2559"/>
                                  </a:lnTo>
                                  <a:lnTo>
                                    <a:pt x="518" y="2517"/>
                                  </a:lnTo>
                                  <a:lnTo>
                                    <a:pt x="467" y="2473"/>
                                  </a:lnTo>
                                  <a:lnTo>
                                    <a:pt x="417" y="2426"/>
                                  </a:lnTo>
                                  <a:lnTo>
                                    <a:pt x="370" y="2377"/>
                                  </a:lnTo>
                                  <a:lnTo>
                                    <a:pt x="325" y="2325"/>
                                  </a:lnTo>
                                  <a:lnTo>
                                    <a:pt x="283" y="2272"/>
                                  </a:lnTo>
                                  <a:lnTo>
                                    <a:pt x="244" y="2216"/>
                                  </a:lnTo>
                                  <a:lnTo>
                                    <a:pt x="207" y="2158"/>
                                  </a:lnTo>
                                  <a:lnTo>
                                    <a:pt x="172" y="2099"/>
                                  </a:lnTo>
                                  <a:lnTo>
                                    <a:pt x="141" y="2037"/>
                                  </a:lnTo>
                                  <a:lnTo>
                                    <a:pt x="113" y="1973"/>
                                  </a:lnTo>
                                  <a:lnTo>
                                    <a:pt x="88" y="1909"/>
                                  </a:lnTo>
                                  <a:lnTo>
                                    <a:pt x="65" y="1843"/>
                                  </a:lnTo>
                                  <a:lnTo>
                                    <a:pt x="46" y="1777"/>
                                  </a:lnTo>
                                  <a:lnTo>
                                    <a:pt x="30" y="1707"/>
                                  </a:lnTo>
                                  <a:lnTo>
                                    <a:pt x="17" y="1637"/>
                                  </a:lnTo>
                                  <a:lnTo>
                                    <a:pt x="9" y="1567"/>
                                  </a:lnTo>
                                  <a:lnTo>
                                    <a:pt x="3" y="1494"/>
                                  </a:lnTo>
                                  <a:lnTo>
                                    <a:pt x="0" y="1421"/>
                                  </a:lnTo>
                                  <a:lnTo>
                                    <a:pt x="3" y="1348"/>
                                  </a:lnTo>
                                  <a:lnTo>
                                    <a:pt x="9" y="1276"/>
                                  </a:lnTo>
                                  <a:lnTo>
                                    <a:pt x="17" y="1204"/>
                                  </a:lnTo>
                                  <a:lnTo>
                                    <a:pt x="30" y="1135"/>
                                  </a:lnTo>
                                  <a:lnTo>
                                    <a:pt x="46" y="1066"/>
                                  </a:lnTo>
                                  <a:lnTo>
                                    <a:pt x="65" y="999"/>
                                  </a:lnTo>
                                  <a:lnTo>
                                    <a:pt x="88" y="932"/>
                                  </a:lnTo>
                                  <a:lnTo>
                                    <a:pt x="113" y="868"/>
                                  </a:lnTo>
                                  <a:lnTo>
                                    <a:pt x="141" y="804"/>
                                  </a:lnTo>
                                  <a:lnTo>
                                    <a:pt x="172" y="743"/>
                                  </a:lnTo>
                                  <a:lnTo>
                                    <a:pt x="207" y="684"/>
                                  </a:lnTo>
                                  <a:lnTo>
                                    <a:pt x="244" y="627"/>
                                  </a:lnTo>
                                  <a:lnTo>
                                    <a:pt x="283" y="570"/>
                                  </a:lnTo>
                                  <a:lnTo>
                                    <a:pt x="325" y="517"/>
                                  </a:lnTo>
                                  <a:lnTo>
                                    <a:pt x="370" y="465"/>
                                  </a:lnTo>
                                  <a:lnTo>
                                    <a:pt x="417" y="417"/>
                                  </a:lnTo>
                                  <a:lnTo>
                                    <a:pt x="467" y="369"/>
                                  </a:lnTo>
                                  <a:lnTo>
                                    <a:pt x="518" y="325"/>
                                  </a:lnTo>
                                  <a:lnTo>
                                    <a:pt x="572" y="282"/>
                                  </a:lnTo>
                                  <a:lnTo>
                                    <a:pt x="628" y="242"/>
                                  </a:lnTo>
                                  <a:lnTo>
                                    <a:pt x="685" y="205"/>
                                  </a:lnTo>
                                  <a:lnTo>
                                    <a:pt x="745" y="171"/>
                                  </a:lnTo>
                                  <a:lnTo>
                                    <a:pt x="806" y="140"/>
                                  </a:lnTo>
                                  <a:lnTo>
                                    <a:pt x="869" y="111"/>
                                  </a:lnTo>
                                  <a:lnTo>
                                    <a:pt x="933" y="86"/>
                                  </a:lnTo>
                                  <a:lnTo>
                                    <a:pt x="999" y="63"/>
                                  </a:lnTo>
                                  <a:lnTo>
                                    <a:pt x="1067" y="44"/>
                                  </a:lnTo>
                                  <a:lnTo>
                                    <a:pt x="1136" y="29"/>
                                  </a:lnTo>
                                  <a:lnTo>
                                    <a:pt x="1205" y="16"/>
                                  </a:lnTo>
                                  <a:lnTo>
                                    <a:pt x="1277" y="7"/>
                                  </a:lnTo>
                                  <a:lnTo>
                                    <a:pt x="1349" y="1"/>
                                  </a:lnTo>
                                  <a:lnTo>
                                    <a:pt x="1423" y="0"/>
                                  </a:lnTo>
                                  <a:close/>
                                  <a:moveTo>
                                    <a:pt x="1423" y="573"/>
                                  </a:moveTo>
                                  <a:lnTo>
                                    <a:pt x="1466" y="574"/>
                                  </a:lnTo>
                                  <a:lnTo>
                                    <a:pt x="1508" y="578"/>
                                  </a:lnTo>
                                  <a:lnTo>
                                    <a:pt x="1551" y="584"/>
                                  </a:lnTo>
                                  <a:lnTo>
                                    <a:pt x="1593" y="591"/>
                                  </a:lnTo>
                                  <a:lnTo>
                                    <a:pt x="1634" y="600"/>
                                  </a:lnTo>
                                  <a:lnTo>
                                    <a:pt x="1674" y="611"/>
                                  </a:lnTo>
                                  <a:lnTo>
                                    <a:pt x="1714" y="624"/>
                                  </a:lnTo>
                                  <a:lnTo>
                                    <a:pt x="1752" y="640"/>
                                  </a:lnTo>
                                  <a:lnTo>
                                    <a:pt x="1790" y="656"/>
                                  </a:lnTo>
                                  <a:lnTo>
                                    <a:pt x="1826" y="675"/>
                                  </a:lnTo>
                                  <a:lnTo>
                                    <a:pt x="1862" y="696"/>
                                  </a:lnTo>
                                  <a:lnTo>
                                    <a:pt x="1896" y="718"/>
                                  </a:lnTo>
                                  <a:lnTo>
                                    <a:pt x="1930" y="742"/>
                                  </a:lnTo>
                                  <a:lnTo>
                                    <a:pt x="1962" y="767"/>
                                  </a:lnTo>
                                  <a:lnTo>
                                    <a:pt x="1992" y="794"/>
                                  </a:lnTo>
                                  <a:lnTo>
                                    <a:pt x="2021" y="821"/>
                                  </a:lnTo>
                                  <a:lnTo>
                                    <a:pt x="2050" y="851"/>
                                  </a:lnTo>
                                  <a:lnTo>
                                    <a:pt x="2076" y="882"/>
                                  </a:lnTo>
                                  <a:lnTo>
                                    <a:pt x="2101" y="914"/>
                                  </a:lnTo>
                                  <a:lnTo>
                                    <a:pt x="2125" y="947"/>
                                  </a:lnTo>
                                  <a:lnTo>
                                    <a:pt x="2147" y="981"/>
                                  </a:lnTo>
                                  <a:lnTo>
                                    <a:pt x="2167" y="1017"/>
                                  </a:lnTo>
                                  <a:lnTo>
                                    <a:pt x="2186" y="1054"/>
                                  </a:lnTo>
                                  <a:lnTo>
                                    <a:pt x="2203" y="1091"/>
                                  </a:lnTo>
                                  <a:lnTo>
                                    <a:pt x="2218" y="1130"/>
                                  </a:lnTo>
                                  <a:lnTo>
                                    <a:pt x="2231" y="1169"/>
                                  </a:lnTo>
                                  <a:lnTo>
                                    <a:pt x="2243" y="1209"/>
                                  </a:lnTo>
                                  <a:lnTo>
                                    <a:pt x="2253" y="1250"/>
                                  </a:lnTo>
                                  <a:lnTo>
                                    <a:pt x="2260" y="1292"/>
                                  </a:lnTo>
                                  <a:lnTo>
                                    <a:pt x="2265" y="1334"/>
                                  </a:lnTo>
                                  <a:lnTo>
                                    <a:pt x="2268" y="1377"/>
                                  </a:lnTo>
                                  <a:lnTo>
                                    <a:pt x="2270" y="1421"/>
                                  </a:lnTo>
                                  <a:lnTo>
                                    <a:pt x="2268" y="1464"/>
                                  </a:lnTo>
                                  <a:lnTo>
                                    <a:pt x="2265" y="1507"/>
                                  </a:lnTo>
                                  <a:lnTo>
                                    <a:pt x="2260" y="1550"/>
                                  </a:lnTo>
                                  <a:lnTo>
                                    <a:pt x="2253" y="1592"/>
                                  </a:lnTo>
                                  <a:lnTo>
                                    <a:pt x="2243" y="1632"/>
                                  </a:lnTo>
                                  <a:lnTo>
                                    <a:pt x="2231" y="1673"/>
                                  </a:lnTo>
                                  <a:lnTo>
                                    <a:pt x="2218" y="1712"/>
                                  </a:lnTo>
                                  <a:lnTo>
                                    <a:pt x="2203" y="1750"/>
                                  </a:lnTo>
                                  <a:lnTo>
                                    <a:pt x="2186" y="1789"/>
                                  </a:lnTo>
                                  <a:lnTo>
                                    <a:pt x="2167" y="1826"/>
                                  </a:lnTo>
                                  <a:lnTo>
                                    <a:pt x="2147" y="1860"/>
                                  </a:lnTo>
                                  <a:lnTo>
                                    <a:pt x="2125" y="1895"/>
                                  </a:lnTo>
                                  <a:lnTo>
                                    <a:pt x="2101" y="1928"/>
                                  </a:lnTo>
                                  <a:lnTo>
                                    <a:pt x="2076" y="1960"/>
                                  </a:lnTo>
                                  <a:lnTo>
                                    <a:pt x="2050" y="1991"/>
                                  </a:lnTo>
                                  <a:lnTo>
                                    <a:pt x="2021" y="2020"/>
                                  </a:lnTo>
                                  <a:lnTo>
                                    <a:pt x="1992" y="2049"/>
                                  </a:lnTo>
                                  <a:lnTo>
                                    <a:pt x="1962" y="2075"/>
                                  </a:lnTo>
                                  <a:lnTo>
                                    <a:pt x="1930" y="2100"/>
                                  </a:lnTo>
                                  <a:lnTo>
                                    <a:pt x="1896" y="2124"/>
                                  </a:lnTo>
                                  <a:lnTo>
                                    <a:pt x="1862" y="2146"/>
                                  </a:lnTo>
                                  <a:lnTo>
                                    <a:pt x="1826" y="2167"/>
                                  </a:lnTo>
                                  <a:lnTo>
                                    <a:pt x="1790" y="2185"/>
                                  </a:lnTo>
                                  <a:lnTo>
                                    <a:pt x="1752" y="2203"/>
                                  </a:lnTo>
                                  <a:lnTo>
                                    <a:pt x="1714" y="2217"/>
                                  </a:lnTo>
                                  <a:lnTo>
                                    <a:pt x="1674" y="2230"/>
                                  </a:lnTo>
                                  <a:lnTo>
                                    <a:pt x="1634" y="2242"/>
                                  </a:lnTo>
                                  <a:lnTo>
                                    <a:pt x="1593" y="2251"/>
                                  </a:lnTo>
                                  <a:lnTo>
                                    <a:pt x="1551" y="2259"/>
                                  </a:lnTo>
                                  <a:lnTo>
                                    <a:pt x="1508" y="2265"/>
                                  </a:lnTo>
                                  <a:lnTo>
                                    <a:pt x="1466" y="2267"/>
                                  </a:lnTo>
                                  <a:lnTo>
                                    <a:pt x="1423" y="2268"/>
                                  </a:lnTo>
                                  <a:lnTo>
                                    <a:pt x="1378" y="2267"/>
                                  </a:lnTo>
                                  <a:lnTo>
                                    <a:pt x="1335" y="2265"/>
                                  </a:lnTo>
                                  <a:lnTo>
                                    <a:pt x="1293" y="2259"/>
                                  </a:lnTo>
                                  <a:lnTo>
                                    <a:pt x="1251" y="2251"/>
                                  </a:lnTo>
                                  <a:lnTo>
                                    <a:pt x="1210" y="2242"/>
                                  </a:lnTo>
                                  <a:lnTo>
                                    <a:pt x="1170" y="2230"/>
                                  </a:lnTo>
                                  <a:lnTo>
                                    <a:pt x="1130" y="2217"/>
                                  </a:lnTo>
                                  <a:lnTo>
                                    <a:pt x="1092" y="2203"/>
                                  </a:lnTo>
                                  <a:lnTo>
                                    <a:pt x="1055" y="2185"/>
                                  </a:lnTo>
                                  <a:lnTo>
                                    <a:pt x="1018" y="2167"/>
                                  </a:lnTo>
                                  <a:lnTo>
                                    <a:pt x="982" y="2146"/>
                                  </a:lnTo>
                                  <a:lnTo>
                                    <a:pt x="948" y="2124"/>
                                  </a:lnTo>
                                  <a:lnTo>
                                    <a:pt x="914" y="2100"/>
                                  </a:lnTo>
                                  <a:lnTo>
                                    <a:pt x="883" y="2075"/>
                                  </a:lnTo>
                                  <a:lnTo>
                                    <a:pt x="852" y="2049"/>
                                  </a:lnTo>
                                  <a:lnTo>
                                    <a:pt x="822" y="2020"/>
                                  </a:lnTo>
                                  <a:lnTo>
                                    <a:pt x="795" y="1991"/>
                                  </a:lnTo>
                                  <a:lnTo>
                                    <a:pt x="768" y="1960"/>
                                  </a:lnTo>
                                  <a:lnTo>
                                    <a:pt x="743" y="1928"/>
                                  </a:lnTo>
                                  <a:lnTo>
                                    <a:pt x="719" y="1895"/>
                                  </a:lnTo>
                                  <a:lnTo>
                                    <a:pt x="697" y="1860"/>
                                  </a:lnTo>
                                  <a:lnTo>
                                    <a:pt x="677" y="1826"/>
                                  </a:lnTo>
                                  <a:lnTo>
                                    <a:pt x="658" y="1789"/>
                                  </a:lnTo>
                                  <a:lnTo>
                                    <a:pt x="641" y="1750"/>
                                  </a:lnTo>
                                  <a:lnTo>
                                    <a:pt x="626" y="1712"/>
                                  </a:lnTo>
                                  <a:lnTo>
                                    <a:pt x="613" y="1673"/>
                                  </a:lnTo>
                                  <a:lnTo>
                                    <a:pt x="601" y="1632"/>
                                  </a:lnTo>
                                  <a:lnTo>
                                    <a:pt x="592" y="1592"/>
                                  </a:lnTo>
                                  <a:lnTo>
                                    <a:pt x="584" y="1550"/>
                                  </a:lnTo>
                                  <a:lnTo>
                                    <a:pt x="579" y="1507"/>
                                  </a:lnTo>
                                  <a:lnTo>
                                    <a:pt x="576" y="1464"/>
                                  </a:lnTo>
                                  <a:lnTo>
                                    <a:pt x="574" y="1421"/>
                                  </a:lnTo>
                                  <a:lnTo>
                                    <a:pt x="576" y="1377"/>
                                  </a:lnTo>
                                  <a:lnTo>
                                    <a:pt x="579" y="1334"/>
                                  </a:lnTo>
                                  <a:lnTo>
                                    <a:pt x="584" y="1292"/>
                                  </a:lnTo>
                                  <a:lnTo>
                                    <a:pt x="592" y="1250"/>
                                  </a:lnTo>
                                  <a:lnTo>
                                    <a:pt x="601" y="1209"/>
                                  </a:lnTo>
                                  <a:lnTo>
                                    <a:pt x="613" y="1169"/>
                                  </a:lnTo>
                                  <a:lnTo>
                                    <a:pt x="626" y="1130"/>
                                  </a:lnTo>
                                  <a:lnTo>
                                    <a:pt x="641" y="1091"/>
                                  </a:lnTo>
                                  <a:lnTo>
                                    <a:pt x="658" y="1054"/>
                                  </a:lnTo>
                                  <a:lnTo>
                                    <a:pt x="677" y="1017"/>
                                  </a:lnTo>
                                  <a:lnTo>
                                    <a:pt x="697" y="981"/>
                                  </a:lnTo>
                                  <a:lnTo>
                                    <a:pt x="719" y="947"/>
                                  </a:lnTo>
                                  <a:lnTo>
                                    <a:pt x="743" y="914"/>
                                  </a:lnTo>
                                  <a:lnTo>
                                    <a:pt x="768" y="882"/>
                                  </a:lnTo>
                                  <a:lnTo>
                                    <a:pt x="795" y="851"/>
                                  </a:lnTo>
                                  <a:lnTo>
                                    <a:pt x="822" y="821"/>
                                  </a:lnTo>
                                  <a:lnTo>
                                    <a:pt x="852" y="794"/>
                                  </a:lnTo>
                                  <a:lnTo>
                                    <a:pt x="883" y="767"/>
                                  </a:lnTo>
                                  <a:lnTo>
                                    <a:pt x="914" y="742"/>
                                  </a:lnTo>
                                  <a:lnTo>
                                    <a:pt x="948" y="718"/>
                                  </a:lnTo>
                                  <a:lnTo>
                                    <a:pt x="982" y="696"/>
                                  </a:lnTo>
                                  <a:lnTo>
                                    <a:pt x="1018" y="675"/>
                                  </a:lnTo>
                                  <a:lnTo>
                                    <a:pt x="1055" y="656"/>
                                  </a:lnTo>
                                  <a:lnTo>
                                    <a:pt x="1092" y="640"/>
                                  </a:lnTo>
                                  <a:lnTo>
                                    <a:pt x="1130" y="624"/>
                                  </a:lnTo>
                                  <a:lnTo>
                                    <a:pt x="1170" y="611"/>
                                  </a:lnTo>
                                  <a:lnTo>
                                    <a:pt x="1210" y="600"/>
                                  </a:lnTo>
                                  <a:lnTo>
                                    <a:pt x="1251" y="591"/>
                                  </a:lnTo>
                                  <a:lnTo>
                                    <a:pt x="1293" y="584"/>
                                  </a:lnTo>
                                  <a:lnTo>
                                    <a:pt x="1335" y="578"/>
                                  </a:lnTo>
                                  <a:lnTo>
                                    <a:pt x="1378" y="574"/>
                                  </a:lnTo>
                                  <a:lnTo>
                                    <a:pt x="1423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816"/>
                          <wps:cNvSpPr>
                            <a:spLocks/>
                          </wps:cNvSpPr>
                          <wps:spPr bwMode="auto">
                            <a:xfrm flipH="1">
                              <a:off x="7100" y="4677"/>
                              <a:ext cx="163" cy="168"/>
                            </a:xfrm>
                            <a:custGeom>
                              <a:avLst/>
                              <a:gdLst>
                                <a:gd name="T0" fmla="*/ 357 w 648"/>
                                <a:gd name="T1" fmla="*/ 2 h 649"/>
                                <a:gd name="T2" fmla="*/ 404 w 648"/>
                                <a:gd name="T3" fmla="*/ 10 h 649"/>
                                <a:gd name="T4" fmla="*/ 450 w 648"/>
                                <a:gd name="T5" fmla="*/ 26 h 649"/>
                                <a:gd name="T6" fmla="*/ 492 w 648"/>
                                <a:gd name="T7" fmla="*/ 47 h 649"/>
                                <a:gd name="T8" fmla="*/ 530 w 648"/>
                                <a:gd name="T9" fmla="*/ 74 h 649"/>
                                <a:gd name="T10" fmla="*/ 564 w 648"/>
                                <a:gd name="T11" fmla="*/ 106 h 649"/>
                                <a:gd name="T12" fmla="*/ 593 w 648"/>
                                <a:gd name="T13" fmla="*/ 143 h 649"/>
                                <a:gd name="T14" fmla="*/ 616 w 648"/>
                                <a:gd name="T15" fmla="*/ 183 h 649"/>
                                <a:gd name="T16" fmla="*/ 634 w 648"/>
                                <a:gd name="T17" fmla="*/ 227 h 649"/>
                                <a:gd name="T18" fmla="*/ 644 w 648"/>
                                <a:gd name="T19" fmla="*/ 274 h 649"/>
                                <a:gd name="T20" fmla="*/ 648 w 648"/>
                                <a:gd name="T21" fmla="*/ 324 h 649"/>
                                <a:gd name="T22" fmla="*/ 644 w 648"/>
                                <a:gd name="T23" fmla="*/ 373 h 649"/>
                                <a:gd name="T24" fmla="*/ 634 w 648"/>
                                <a:gd name="T25" fmla="*/ 421 h 649"/>
                                <a:gd name="T26" fmla="*/ 616 w 648"/>
                                <a:gd name="T27" fmla="*/ 465 h 649"/>
                                <a:gd name="T28" fmla="*/ 593 w 648"/>
                                <a:gd name="T29" fmla="*/ 505 h 649"/>
                                <a:gd name="T30" fmla="*/ 564 w 648"/>
                                <a:gd name="T31" fmla="*/ 542 h 649"/>
                                <a:gd name="T32" fmla="*/ 530 w 648"/>
                                <a:gd name="T33" fmla="*/ 573 h 649"/>
                                <a:gd name="T34" fmla="*/ 492 w 648"/>
                                <a:gd name="T35" fmla="*/ 601 h 649"/>
                                <a:gd name="T36" fmla="*/ 450 w 648"/>
                                <a:gd name="T37" fmla="*/ 622 h 649"/>
                                <a:gd name="T38" fmla="*/ 404 w 648"/>
                                <a:gd name="T39" fmla="*/ 638 h 649"/>
                                <a:gd name="T40" fmla="*/ 357 w 648"/>
                                <a:gd name="T41" fmla="*/ 646 h 649"/>
                                <a:gd name="T42" fmla="*/ 308 w 648"/>
                                <a:gd name="T43" fmla="*/ 647 h 649"/>
                                <a:gd name="T44" fmla="*/ 259 w 648"/>
                                <a:gd name="T45" fmla="*/ 641 h 649"/>
                                <a:gd name="T46" fmla="*/ 212 w 648"/>
                                <a:gd name="T47" fmla="*/ 628 h 649"/>
                                <a:gd name="T48" fmla="*/ 169 w 648"/>
                                <a:gd name="T49" fmla="*/ 609 h 649"/>
                                <a:gd name="T50" fmla="*/ 130 w 648"/>
                                <a:gd name="T51" fmla="*/ 584 h 649"/>
                                <a:gd name="T52" fmla="*/ 95 w 648"/>
                                <a:gd name="T53" fmla="*/ 553 h 649"/>
                                <a:gd name="T54" fmla="*/ 64 w 648"/>
                                <a:gd name="T55" fmla="*/ 517 h 649"/>
                                <a:gd name="T56" fmla="*/ 39 w 648"/>
                                <a:gd name="T57" fmla="*/ 478 h 649"/>
                                <a:gd name="T58" fmla="*/ 19 w 648"/>
                                <a:gd name="T59" fmla="*/ 435 h 649"/>
                                <a:gd name="T60" fmla="*/ 6 w 648"/>
                                <a:gd name="T61" fmla="*/ 390 h 649"/>
                                <a:gd name="T62" fmla="*/ 0 w 648"/>
                                <a:gd name="T63" fmla="*/ 341 h 649"/>
                                <a:gd name="T64" fmla="*/ 1 w 648"/>
                                <a:gd name="T65" fmla="*/ 291 h 649"/>
                                <a:gd name="T66" fmla="*/ 10 w 648"/>
                                <a:gd name="T67" fmla="*/ 243 h 649"/>
                                <a:gd name="T68" fmla="*/ 25 w 648"/>
                                <a:gd name="T69" fmla="*/ 198 h 649"/>
                                <a:gd name="T70" fmla="*/ 47 w 648"/>
                                <a:gd name="T71" fmla="*/ 156 h 649"/>
                                <a:gd name="T72" fmla="*/ 74 w 648"/>
                                <a:gd name="T73" fmla="*/ 118 h 649"/>
                                <a:gd name="T74" fmla="*/ 106 w 648"/>
                                <a:gd name="T75" fmla="*/ 84 h 649"/>
                                <a:gd name="T76" fmla="*/ 143 w 648"/>
                                <a:gd name="T77" fmla="*/ 56 h 649"/>
                                <a:gd name="T78" fmla="*/ 184 w 648"/>
                                <a:gd name="T79" fmla="*/ 32 h 649"/>
                                <a:gd name="T80" fmla="*/ 228 w 648"/>
                                <a:gd name="T81" fmla="*/ 14 h 649"/>
                                <a:gd name="T82" fmla="*/ 274 w 648"/>
                                <a:gd name="T83" fmla="*/ 3 h 649"/>
                                <a:gd name="T84" fmla="*/ 325 w 648"/>
                                <a:gd name="T85" fmla="*/ 0 h 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48" h="649">
                                  <a:moveTo>
                                    <a:pt x="325" y="0"/>
                                  </a:moveTo>
                                  <a:lnTo>
                                    <a:pt x="341" y="1"/>
                                  </a:lnTo>
                                  <a:lnTo>
                                    <a:pt x="357" y="2"/>
                                  </a:lnTo>
                                  <a:lnTo>
                                    <a:pt x="373" y="3"/>
                                  </a:lnTo>
                                  <a:lnTo>
                                    <a:pt x="389" y="7"/>
                                  </a:lnTo>
                                  <a:lnTo>
                                    <a:pt x="404" y="10"/>
                                  </a:lnTo>
                                  <a:lnTo>
                                    <a:pt x="420" y="14"/>
                                  </a:lnTo>
                                  <a:lnTo>
                                    <a:pt x="436" y="20"/>
                                  </a:lnTo>
                                  <a:lnTo>
                                    <a:pt x="450" y="26"/>
                                  </a:lnTo>
                                  <a:lnTo>
                                    <a:pt x="464" y="32"/>
                                  </a:lnTo>
                                  <a:lnTo>
                                    <a:pt x="478" y="39"/>
                                  </a:lnTo>
                                  <a:lnTo>
                                    <a:pt x="492" y="47"/>
                                  </a:lnTo>
                                  <a:lnTo>
                                    <a:pt x="505" y="56"/>
                                  </a:lnTo>
                                  <a:lnTo>
                                    <a:pt x="518" y="64"/>
                                  </a:lnTo>
                                  <a:lnTo>
                                    <a:pt x="530" y="74"/>
                                  </a:lnTo>
                                  <a:lnTo>
                                    <a:pt x="542" y="84"/>
                                  </a:lnTo>
                                  <a:lnTo>
                                    <a:pt x="554" y="95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74" y="118"/>
                                  </a:lnTo>
                                  <a:lnTo>
                                    <a:pt x="583" y="130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01" y="156"/>
                                  </a:lnTo>
                                  <a:lnTo>
                                    <a:pt x="608" y="169"/>
                                  </a:lnTo>
                                  <a:lnTo>
                                    <a:pt x="616" y="183"/>
                                  </a:lnTo>
                                  <a:lnTo>
                                    <a:pt x="623" y="198"/>
                                  </a:lnTo>
                                  <a:lnTo>
                                    <a:pt x="629" y="212"/>
                                  </a:lnTo>
                                  <a:lnTo>
                                    <a:pt x="634" y="227"/>
                                  </a:lnTo>
                                  <a:lnTo>
                                    <a:pt x="638" y="243"/>
                                  </a:lnTo>
                                  <a:lnTo>
                                    <a:pt x="642" y="258"/>
                                  </a:lnTo>
                                  <a:lnTo>
                                    <a:pt x="644" y="274"/>
                                  </a:lnTo>
                                  <a:lnTo>
                                    <a:pt x="647" y="291"/>
                                  </a:lnTo>
                                  <a:lnTo>
                                    <a:pt x="648" y="307"/>
                                  </a:lnTo>
                                  <a:lnTo>
                                    <a:pt x="648" y="324"/>
                                  </a:lnTo>
                                  <a:lnTo>
                                    <a:pt x="648" y="341"/>
                                  </a:lnTo>
                                  <a:lnTo>
                                    <a:pt x="647" y="357"/>
                                  </a:lnTo>
                                  <a:lnTo>
                                    <a:pt x="644" y="373"/>
                                  </a:lnTo>
                                  <a:lnTo>
                                    <a:pt x="642" y="390"/>
                                  </a:lnTo>
                                  <a:lnTo>
                                    <a:pt x="638" y="405"/>
                                  </a:lnTo>
                                  <a:lnTo>
                                    <a:pt x="634" y="421"/>
                                  </a:lnTo>
                                  <a:lnTo>
                                    <a:pt x="629" y="435"/>
                                  </a:lnTo>
                                  <a:lnTo>
                                    <a:pt x="623" y="451"/>
                                  </a:lnTo>
                                  <a:lnTo>
                                    <a:pt x="616" y="465"/>
                                  </a:lnTo>
                                  <a:lnTo>
                                    <a:pt x="608" y="478"/>
                                  </a:lnTo>
                                  <a:lnTo>
                                    <a:pt x="601" y="492"/>
                                  </a:lnTo>
                                  <a:lnTo>
                                    <a:pt x="593" y="505"/>
                                  </a:lnTo>
                                  <a:lnTo>
                                    <a:pt x="583" y="517"/>
                                  </a:lnTo>
                                  <a:lnTo>
                                    <a:pt x="574" y="530"/>
                                  </a:lnTo>
                                  <a:lnTo>
                                    <a:pt x="564" y="542"/>
                                  </a:lnTo>
                                  <a:lnTo>
                                    <a:pt x="554" y="553"/>
                                  </a:lnTo>
                                  <a:lnTo>
                                    <a:pt x="542" y="564"/>
                                  </a:lnTo>
                                  <a:lnTo>
                                    <a:pt x="530" y="573"/>
                                  </a:lnTo>
                                  <a:lnTo>
                                    <a:pt x="518" y="584"/>
                                  </a:lnTo>
                                  <a:lnTo>
                                    <a:pt x="505" y="593"/>
                                  </a:lnTo>
                                  <a:lnTo>
                                    <a:pt x="492" y="601"/>
                                  </a:lnTo>
                                  <a:lnTo>
                                    <a:pt x="478" y="609"/>
                                  </a:lnTo>
                                  <a:lnTo>
                                    <a:pt x="464" y="616"/>
                                  </a:lnTo>
                                  <a:lnTo>
                                    <a:pt x="450" y="622"/>
                                  </a:lnTo>
                                  <a:lnTo>
                                    <a:pt x="436" y="628"/>
                                  </a:lnTo>
                                  <a:lnTo>
                                    <a:pt x="420" y="633"/>
                                  </a:lnTo>
                                  <a:lnTo>
                                    <a:pt x="404" y="638"/>
                                  </a:lnTo>
                                  <a:lnTo>
                                    <a:pt x="389" y="641"/>
                                  </a:lnTo>
                                  <a:lnTo>
                                    <a:pt x="373" y="644"/>
                                  </a:lnTo>
                                  <a:lnTo>
                                    <a:pt x="357" y="646"/>
                                  </a:lnTo>
                                  <a:lnTo>
                                    <a:pt x="341" y="647"/>
                                  </a:lnTo>
                                  <a:lnTo>
                                    <a:pt x="325" y="649"/>
                                  </a:lnTo>
                                  <a:lnTo>
                                    <a:pt x="308" y="647"/>
                                  </a:lnTo>
                                  <a:lnTo>
                                    <a:pt x="291" y="646"/>
                                  </a:lnTo>
                                  <a:lnTo>
                                    <a:pt x="274" y="644"/>
                                  </a:lnTo>
                                  <a:lnTo>
                                    <a:pt x="259" y="641"/>
                                  </a:lnTo>
                                  <a:lnTo>
                                    <a:pt x="243" y="638"/>
                                  </a:lnTo>
                                  <a:lnTo>
                                    <a:pt x="228" y="633"/>
                                  </a:lnTo>
                                  <a:lnTo>
                                    <a:pt x="212" y="628"/>
                                  </a:lnTo>
                                  <a:lnTo>
                                    <a:pt x="198" y="622"/>
                                  </a:lnTo>
                                  <a:lnTo>
                                    <a:pt x="184" y="616"/>
                                  </a:lnTo>
                                  <a:lnTo>
                                    <a:pt x="169" y="609"/>
                                  </a:lnTo>
                                  <a:lnTo>
                                    <a:pt x="156" y="601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30" y="584"/>
                                  </a:lnTo>
                                  <a:lnTo>
                                    <a:pt x="118" y="573"/>
                                  </a:lnTo>
                                  <a:lnTo>
                                    <a:pt x="106" y="564"/>
                                  </a:lnTo>
                                  <a:lnTo>
                                    <a:pt x="95" y="553"/>
                                  </a:lnTo>
                                  <a:lnTo>
                                    <a:pt x="84" y="542"/>
                                  </a:lnTo>
                                  <a:lnTo>
                                    <a:pt x="74" y="530"/>
                                  </a:lnTo>
                                  <a:lnTo>
                                    <a:pt x="64" y="517"/>
                                  </a:lnTo>
                                  <a:lnTo>
                                    <a:pt x="55" y="505"/>
                                  </a:lnTo>
                                  <a:lnTo>
                                    <a:pt x="47" y="492"/>
                                  </a:lnTo>
                                  <a:lnTo>
                                    <a:pt x="39" y="478"/>
                                  </a:lnTo>
                                  <a:lnTo>
                                    <a:pt x="32" y="465"/>
                                  </a:lnTo>
                                  <a:lnTo>
                                    <a:pt x="25" y="451"/>
                                  </a:lnTo>
                                  <a:lnTo>
                                    <a:pt x="19" y="435"/>
                                  </a:lnTo>
                                  <a:lnTo>
                                    <a:pt x="14" y="421"/>
                                  </a:lnTo>
                                  <a:lnTo>
                                    <a:pt x="10" y="405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4" y="373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" y="291"/>
                                  </a:lnTo>
                                  <a:lnTo>
                                    <a:pt x="4" y="274"/>
                                  </a:lnTo>
                                  <a:lnTo>
                                    <a:pt x="6" y="258"/>
                                  </a:lnTo>
                                  <a:lnTo>
                                    <a:pt x="10" y="243"/>
                                  </a:lnTo>
                                  <a:lnTo>
                                    <a:pt x="14" y="227"/>
                                  </a:lnTo>
                                  <a:lnTo>
                                    <a:pt x="19" y="212"/>
                                  </a:lnTo>
                                  <a:lnTo>
                                    <a:pt x="25" y="198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39" y="169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74" y="118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8" y="74"/>
                                  </a:lnTo>
                                  <a:lnTo>
                                    <a:pt x="130" y="64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56" y="47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212" y="20"/>
                                  </a:lnTo>
                                  <a:lnTo>
                                    <a:pt x="228" y="14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59" y="7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91" y="2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81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8614" y="4392"/>
                              <a:ext cx="713" cy="738"/>
                            </a:xfrm>
                            <a:custGeom>
                              <a:avLst/>
                              <a:gdLst>
                                <a:gd name="T0" fmla="*/ 1707 w 2842"/>
                                <a:gd name="T1" fmla="*/ 29 h 2842"/>
                                <a:gd name="T2" fmla="*/ 2037 w 2842"/>
                                <a:gd name="T3" fmla="*/ 140 h 2842"/>
                                <a:gd name="T4" fmla="*/ 2325 w 2842"/>
                                <a:gd name="T5" fmla="*/ 325 h 2842"/>
                                <a:gd name="T6" fmla="*/ 2559 w 2842"/>
                                <a:gd name="T7" fmla="*/ 570 h 2842"/>
                                <a:gd name="T8" fmla="*/ 2730 w 2842"/>
                                <a:gd name="T9" fmla="*/ 868 h 2842"/>
                                <a:gd name="T10" fmla="*/ 2825 w 2842"/>
                                <a:gd name="T11" fmla="*/ 1204 h 2842"/>
                                <a:gd name="T12" fmla="*/ 2835 w 2842"/>
                                <a:gd name="T13" fmla="*/ 1567 h 2842"/>
                                <a:gd name="T14" fmla="*/ 2756 w 2842"/>
                                <a:gd name="T15" fmla="*/ 1909 h 2842"/>
                                <a:gd name="T16" fmla="*/ 2600 w 2842"/>
                                <a:gd name="T17" fmla="*/ 2216 h 2842"/>
                                <a:gd name="T18" fmla="*/ 2377 w 2842"/>
                                <a:gd name="T19" fmla="*/ 2473 h 2842"/>
                                <a:gd name="T20" fmla="*/ 2099 w 2842"/>
                                <a:gd name="T21" fmla="*/ 2670 h 2842"/>
                                <a:gd name="T22" fmla="*/ 1775 w 2842"/>
                                <a:gd name="T23" fmla="*/ 2798 h 2842"/>
                                <a:gd name="T24" fmla="*/ 1421 w 2842"/>
                                <a:gd name="T25" fmla="*/ 2842 h 2842"/>
                                <a:gd name="T26" fmla="*/ 1065 w 2842"/>
                                <a:gd name="T27" fmla="*/ 2798 h 2842"/>
                                <a:gd name="T28" fmla="*/ 743 w 2842"/>
                                <a:gd name="T29" fmla="*/ 2670 h 2842"/>
                                <a:gd name="T30" fmla="*/ 465 w 2842"/>
                                <a:gd name="T31" fmla="*/ 2473 h 2842"/>
                                <a:gd name="T32" fmla="*/ 242 w 2842"/>
                                <a:gd name="T33" fmla="*/ 2216 h 2842"/>
                                <a:gd name="T34" fmla="*/ 86 w 2842"/>
                                <a:gd name="T35" fmla="*/ 1909 h 2842"/>
                                <a:gd name="T36" fmla="*/ 7 w 2842"/>
                                <a:gd name="T37" fmla="*/ 1567 h 2842"/>
                                <a:gd name="T38" fmla="*/ 16 w 2842"/>
                                <a:gd name="T39" fmla="*/ 1204 h 2842"/>
                                <a:gd name="T40" fmla="*/ 111 w 2842"/>
                                <a:gd name="T41" fmla="*/ 868 h 2842"/>
                                <a:gd name="T42" fmla="*/ 282 w 2842"/>
                                <a:gd name="T43" fmla="*/ 570 h 2842"/>
                                <a:gd name="T44" fmla="*/ 517 w 2842"/>
                                <a:gd name="T45" fmla="*/ 325 h 2842"/>
                                <a:gd name="T46" fmla="*/ 804 w 2842"/>
                                <a:gd name="T47" fmla="*/ 140 h 2842"/>
                                <a:gd name="T48" fmla="*/ 1135 w 2842"/>
                                <a:gd name="T49" fmla="*/ 29 h 2842"/>
                                <a:gd name="T50" fmla="*/ 1421 w 2842"/>
                                <a:gd name="T51" fmla="*/ 573 h 2842"/>
                                <a:gd name="T52" fmla="*/ 1632 w 2842"/>
                                <a:gd name="T53" fmla="*/ 600 h 2842"/>
                                <a:gd name="T54" fmla="*/ 1824 w 2842"/>
                                <a:gd name="T55" fmla="*/ 675 h 2842"/>
                                <a:gd name="T56" fmla="*/ 1991 w 2842"/>
                                <a:gd name="T57" fmla="*/ 794 h 2842"/>
                                <a:gd name="T58" fmla="*/ 2124 w 2842"/>
                                <a:gd name="T59" fmla="*/ 947 h 2842"/>
                                <a:gd name="T60" fmla="*/ 2217 w 2842"/>
                                <a:gd name="T61" fmla="*/ 1130 h 2842"/>
                                <a:gd name="T62" fmla="*/ 2264 w 2842"/>
                                <a:gd name="T63" fmla="*/ 1334 h 2842"/>
                                <a:gd name="T64" fmla="*/ 2258 w 2842"/>
                                <a:gd name="T65" fmla="*/ 1550 h 2842"/>
                                <a:gd name="T66" fmla="*/ 2202 w 2842"/>
                                <a:gd name="T67" fmla="*/ 1750 h 2842"/>
                                <a:gd name="T68" fmla="*/ 2100 w 2842"/>
                                <a:gd name="T69" fmla="*/ 1928 h 2842"/>
                                <a:gd name="T70" fmla="*/ 1960 w 2842"/>
                                <a:gd name="T71" fmla="*/ 2075 h 2842"/>
                                <a:gd name="T72" fmla="*/ 1788 w 2842"/>
                                <a:gd name="T73" fmla="*/ 2185 h 2842"/>
                                <a:gd name="T74" fmla="*/ 1592 w 2842"/>
                                <a:gd name="T75" fmla="*/ 2251 h 2842"/>
                                <a:gd name="T76" fmla="*/ 1377 w 2842"/>
                                <a:gd name="T77" fmla="*/ 2267 h 2842"/>
                                <a:gd name="T78" fmla="*/ 1169 w 2842"/>
                                <a:gd name="T79" fmla="*/ 2230 h 2842"/>
                                <a:gd name="T80" fmla="*/ 981 w 2842"/>
                                <a:gd name="T81" fmla="*/ 2146 h 2842"/>
                                <a:gd name="T82" fmla="*/ 821 w 2842"/>
                                <a:gd name="T83" fmla="*/ 2020 h 2842"/>
                                <a:gd name="T84" fmla="*/ 696 w 2842"/>
                                <a:gd name="T85" fmla="*/ 1860 h 2842"/>
                                <a:gd name="T86" fmla="*/ 611 w 2842"/>
                                <a:gd name="T87" fmla="*/ 1673 h 2842"/>
                                <a:gd name="T88" fmla="*/ 574 w 2842"/>
                                <a:gd name="T89" fmla="*/ 1464 h 2842"/>
                                <a:gd name="T90" fmla="*/ 591 w 2842"/>
                                <a:gd name="T91" fmla="*/ 1250 h 2842"/>
                                <a:gd name="T92" fmla="*/ 656 w 2842"/>
                                <a:gd name="T93" fmla="*/ 1054 h 2842"/>
                                <a:gd name="T94" fmla="*/ 767 w 2842"/>
                                <a:gd name="T95" fmla="*/ 882 h 2842"/>
                                <a:gd name="T96" fmla="*/ 914 w 2842"/>
                                <a:gd name="T97" fmla="*/ 742 h 2842"/>
                                <a:gd name="T98" fmla="*/ 1091 w 2842"/>
                                <a:gd name="T99" fmla="*/ 640 h 2842"/>
                                <a:gd name="T100" fmla="*/ 1292 w 2842"/>
                                <a:gd name="T101" fmla="*/ 584 h 2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842" h="2842">
                                  <a:moveTo>
                                    <a:pt x="1421" y="0"/>
                                  </a:moveTo>
                                  <a:lnTo>
                                    <a:pt x="1494" y="1"/>
                                  </a:lnTo>
                                  <a:lnTo>
                                    <a:pt x="1567" y="7"/>
                                  </a:lnTo>
                                  <a:lnTo>
                                    <a:pt x="1637" y="16"/>
                                  </a:lnTo>
                                  <a:lnTo>
                                    <a:pt x="1707" y="29"/>
                                  </a:lnTo>
                                  <a:lnTo>
                                    <a:pt x="1775" y="44"/>
                                  </a:lnTo>
                                  <a:lnTo>
                                    <a:pt x="1843" y="63"/>
                                  </a:lnTo>
                                  <a:lnTo>
                                    <a:pt x="1909" y="86"/>
                                  </a:lnTo>
                                  <a:lnTo>
                                    <a:pt x="1973" y="111"/>
                                  </a:lnTo>
                                  <a:lnTo>
                                    <a:pt x="2037" y="140"/>
                                  </a:lnTo>
                                  <a:lnTo>
                                    <a:pt x="2099" y="171"/>
                                  </a:lnTo>
                                  <a:lnTo>
                                    <a:pt x="2157" y="205"/>
                                  </a:lnTo>
                                  <a:lnTo>
                                    <a:pt x="2216" y="242"/>
                                  </a:lnTo>
                                  <a:lnTo>
                                    <a:pt x="2272" y="282"/>
                                  </a:lnTo>
                                  <a:lnTo>
                                    <a:pt x="2325" y="325"/>
                                  </a:lnTo>
                                  <a:lnTo>
                                    <a:pt x="2377" y="369"/>
                                  </a:lnTo>
                                  <a:lnTo>
                                    <a:pt x="2425" y="417"/>
                                  </a:lnTo>
                                  <a:lnTo>
                                    <a:pt x="2473" y="465"/>
                                  </a:lnTo>
                                  <a:lnTo>
                                    <a:pt x="2517" y="517"/>
                                  </a:lnTo>
                                  <a:lnTo>
                                    <a:pt x="2559" y="570"/>
                                  </a:lnTo>
                                  <a:lnTo>
                                    <a:pt x="2600" y="627"/>
                                  </a:lnTo>
                                  <a:lnTo>
                                    <a:pt x="2637" y="684"/>
                                  </a:lnTo>
                                  <a:lnTo>
                                    <a:pt x="2670" y="743"/>
                                  </a:lnTo>
                                  <a:lnTo>
                                    <a:pt x="2702" y="804"/>
                                  </a:lnTo>
                                  <a:lnTo>
                                    <a:pt x="2730" y="868"/>
                                  </a:lnTo>
                                  <a:lnTo>
                                    <a:pt x="2756" y="932"/>
                                  </a:lnTo>
                                  <a:lnTo>
                                    <a:pt x="2777" y="999"/>
                                  </a:lnTo>
                                  <a:lnTo>
                                    <a:pt x="2798" y="1066"/>
                                  </a:lnTo>
                                  <a:lnTo>
                                    <a:pt x="2813" y="1135"/>
                                  </a:lnTo>
                                  <a:lnTo>
                                    <a:pt x="2825" y="1204"/>
                                  </a:lnTo>
                                  <a:lnTo>
                                    <a:pt x="2835" y="1276"/>
                                  </a:lnTo>
                                  <a:lnTo>
                                    <a:pt x="2839" y="1348"/>
                                  </a:lnTo>
                                  <a:lnTo>
                                    <a:pt x="2842" y="1421"/>
                                  </a:lnTo>
                                  <a:lnTo>
                                    <a:pt x="2839" y="1494"/>
                                  </a:lnTo>
                                  <a:lnTo>
                                    <a:pt x="2835" y="1567"/>
                                  </a:lnTo>
                                  <a:lnTo>
                                    <a:pt x="2825" y="1637"/>
                                  </a:lnTo>
                                  <a:lnTo>
                                    <a:pt x="2813" y="1707"/>
                                  </a:lnTo>
                                  <a:lnTo>
                                    <a:pt x="2798" y="1777"/>
                                  </a:lnTo>
                                  <a:lnTo>
                                    <a:pt x="2777" y="1843"/>
                                  </a:lnTo>
                                  <a:lnTo>
                                    <a:pt x="2756" y="1909"/>
                                  </a:lnTo>
                                  <a:lnTo>
                                    <a:pt x="2730" y="1973"/>
                                  </a:lnTo>
                                  <a:lnTo>
                                    <a:pt x="2702" y="2037"/>
                                  </a:lnTo>
                                  <a:lnTo>
                                    <a:pt x="2670" y="2099"/>
                                  </a:lnTo>
                                  <a:lnTo>
                                    <a:pt x="2637" y="2158"/>
                                  </a:lnTo>
                                  <a:lnTo>
                                    <a:pt x="2600" y="2216"/>
                                  </a:lnTo>
                                  <a:lnTo>
                                    <a:pt x="2559" y="2272"/>
                                  </a:lnTo>
                                  <a:lnTo>
                                    <a:pt x="2517" y="2325"/>
                                  </a:lnTo>
                                  <a:lnTo>
                                    <a:pt x="2473" y="2377"/>
                                  </a:lnTo>
                                  <a:lnTo>
                                    <a:pt x="2425" y="2426"/>
                                  </a:lnTo>
                                  <a:lnTo>
                                    <a:pt x="2377" y="2473"/>
                                  </a:lnTo>
                                  <a:lnTo>
                                    <a:pt x="2325" y="2517"/>
                                  </a:lnTo>
                                  <a:lnTo>
                                    <a:pt x="2272" y="2559"/>
                                  </a:lnTo>
                                  <a:lnTo>
                                    <a:pt x="2216" y="2600"/>
                                  </a:lnTo>
                                  <a:lnTo>
                                    <a:pt x="2157" y="2637"/>
                                  </a:lnTo>
                                  <a:lnTo>
                                    <a:pt x="2099" y="2670"/>
                                  </a:lnTo>
                                  <a:lnTo>
                                    <a:pt x="2037" y="2702"/>
                                  </a:lnTo>
                                  <a:lnTo>
                                    <a:pt x="1973" y="2730"/>
                                  </a:lnTo>
                                  <a:lnTo>
                                    <a:pt x="1909" y="2756"/>
                                  </a:lnTo>
                                  <a:lnTo>
                                    <a:pt x="1843" y="2778"/>
                                  </a:lnTo>
                                  <a:lnTo>
                                    <a:pt x="1775" y="2798"/>
                                  </a:lnTo>
                                  <a:lnTo>
                                    <a:pt x="1707" y="2813"/>
                                  </a:lnTo>
                                  <a:lnTo>
                                    <a:pt x="1637" y="2825"/>
                                  </a:lnTo>
                                  <a:lnTo>
                                    <a:pt x="1567" y="2835"/>
                                  </a:lnTo>
                                  <a:lnTo>
                                    <a:pt x="1494" y="2840"/>
                                  </a:lnTo>
                                  <a:lnTo>
                                    <a:pt x="1421" y="2842"/>
                                  </a:lnTo>
                                  <a:lnTo>
                                    <a:pt x="1348" y="2840"/>
                                  </a:lnTo>
                                  <a:lnTo>
                                    <a:pt x="1275" y="2835"/>
                                  </a:lnTo>
                                  <a:lnTo>
                                    <a:pt x="1204" y="2825"/>
                                  </a:lnTo>
                                  <a:lnTo>
                                    <a:pt x="1135" y="2813"/>
                                  </a:lnTo>
                                  <a:lnTo>
                                    <a:pt x="1065" y="2798"/>
                                  </a:lnTo>
                                  <a:lnTo>
                                    <a:pt x="999" y="2778"/>
                                  </a:lnTo>
                                  <a:lnTo>
                                    <a:pt x="932" y="2756"/>
                                  </a:lnTo>
                                  <a:lnTo>
                                    <a:pt x="867" y="2730"/>
                                  </a:lnTo>
                                  <a:lnTo>
                                    <a:pt x="804" y="2702"/>
                                  </a:lnTo>
                                  <a:lnTo>
                                    <a:pt x="743" y="2670"/>
                                  </a:lnTo>
                                  <a:lnTo>
                                    <a:pt x="684" y="2637"/>
                                  </a:lnTo>
                                  <a:lnTo>
                                    <a:pt x="626" y="2600"/>
                                  </a:lnTo>
                                  <a:lnTo>
                                    <a:pt x="570" y="2559"/>
                                  </a:lnTo>
                                  <a:lnTo>
                                    <a:pt x="517" y="2517"/>
                                  </a:lnTo>
                                  <a:lnTo>
                                    <a:pt x="465" y="2473"/>
                                  </a:lnTo>
                                  <a:lnTo>
                                    <a:pt x="416" y="2426"/>
                                  </a:lnTo>
                                  <a:lnTo>
                                    <a:pt x="369" y="2377"/>
                                  </a:lnTo>
                                  <a:lnTo>
                                    <a:pt x="325" y="2325"/>
                                  </a:lnTo>
                                  <a:lnTo>
                                    <a:pt x="282" y="2272"/>
                                  </a:lnTo>
                                  <a:lnTo>
                                    <a:pt x="242" y="2216"/>
                                  </a:lnTo>
                                  <a:lnTo>
                                    <a:pt x="205" y="2158"/>
                                  </a:lnTo>
                                  <a:lnTo>
                                    <a:pt x="171" y="2099"/>
                                  </a:lnTo>
                                  <a:lnTo>
                                    <a:pt x="140" y="2037"/>
                                  </a:lnTo>
                                  <a:lnTo>
                                    <a:pt x="111" y="1973"/>
                                  </a:lnTo>
                                  <a:lnTo>
                                    <a:pt x="86" y="1909"/>
                                  </a:lnTo>
                                  <a:lnTo>
                                    <a:pt x="63" y="1843"/>
                                  </a:lnTo>
                                  <a:lnTo>
                                    <a:pt x="44" y="1777"/>
                                  </a:lnTo>
                                  <a:lnTo>
                                    <a:pt x="29" y="1707"/>
                                  </a:lnTo>
                                  <a:lnTo>
                                    <a:pt x="16" y="1637"/>
                                  </a:lnTo>
                                  <a:lnTo>
                                    <a:pt x="7" y="1567"/>
                                  </a:lnTo>
                                  <a:lnTo>
                                    <a:pt x="1" y="1494"/>
                                  </a:lnTo>
                                  <a:lnTo>
                                    <a:pt x="0" y="1421"/>
                                  </a:lnTo>
                                  <a:lnTo>
                                    <a:pt x="1" y="1348"/>
                                  </a:lnTo>
                                  <a:lnTo>
                                    <a:pt x="7" y="1276"/>
                                  </a:lnTo>
                                  <a:lnTo>
                                    <a:pt x="16" y="1204"/>
                                  </a:lnTo>
                                  <a:lnTo>
                                    <a:pt x="29" y="1135"/>
                                  </a:lnTo>
                                  <a:lnTo>
                                    <a:pt x="44" y="1066"/>
                                  </a:lnTo>
                                  <a:lnTo>
                                    <a:pt x="63" y="999"/>
                                  </a:lnTo>
                                  <a:lnTo>
                                    <a:pt x="86" y="932"/>
                                  </a:lnTo>
                                  <a:lnTo>
                                    <a:pt x="111" y="868"/>
                                  </a:lnTo>
                                  <a:lnTo>
                                    <a:pt x="140" y="804"/>
                                  </a:lnTo>
                                  <a:lnTo>
                                    <a:pt x="171" y="743"/>
                                  </a:lnTo>
                                  <a:lnTo>
                                    <a:pt x="205" y="684"/>
                                  </a:lnTo>
                                  <a:lnTo>
                                    <a:pt x="242" y="627"/>
                                  </a:lnTo>
                                  <a:lnTo>
                                    <a:pt x="282" y="570"/>
                                  </a:lnTo>
                                  <a:lnTo>
                                    <a:pt x="325" y="517"/>
                                  </a:lnTo>
                                  <a:lnTo>
                                    <a:pt x="369" y="465"/>
                                  </a:lnTo>
                                  <a:lnTo>
                                    <a:pt x="416" y="417"/>
                                  </a:lnTo>
                                  <a:lnTo>
                                    <a:pt x="465" y="369"/>
                                  </a:lnTo>
                                  <a:lnTo>
                                    <a:pt x="517" y="325"/>
                                  </a:lnTo>
                                  <a:lnTo>
                                    <a:pt x="570" y="282"/>
                                  </a:lnTo>
                                  <a:lnTo>
                                    <a:pt x="626" y="242"/>
                                  </a:lnTo>
                                  <a:lnTo>
                                    <a:pt x="684" y="205"/>
                                  </a:lnTo>
                                  <a:lnTo>
                                    <a:pt x="743" y="171"/>
                                  </a:lnTo>
                                  <a:lnTo>
                                    <a:pt x="804" y="140"/>
                                  </a:lnTo>
                                  <a:lnTo>
                                    <a:pt x="867" y="111"/>
                                  </a:lnTo>
                                  <a:lnTo>
                                    <a:pt x="932" y="86"/>
                                  </a:lnTo>
                                  <a:lnTo>
                                    <a:pt x="999" y="63"/>
                                  </a:lnTo>
                                  <a:lnTo>
                                    <a:pt x="1065" y="44"/>
                                  </a:lnTo>
                                  <a:lnTo>
                                    <a:pt x="1135" y="29"/>
                                  </a:lnTo>
                                  <a:lnTo>
                                    <a:pt x="1204" y="16"/>
                                  </a:lnTo>
                                  <a:lnTo>
                                    <a:pt x="1275" y="7"/>
                                  </a:lnTo>
                                  <a:lnTo>
                                    <a:pt x="1348" y="1"/>
                                  </a:lnTo>
                                  <a:lnTo>
                                    <a:pt x="1421" y="0"/>
                                  </a:lnTo>
                                  <a:close/>
                                  <a:moveTo>
                                    <a:pt x="1421" y="573"/>
                                  </a:moveTo>
                                  <a:lnTo>
                                    <a:pt x="1464" y="574"/>
                                  </a:lnTo>
                                  <a:lnTo>
                                    <a:pt x="1507" y="578"/>
                                  </a:lnTo>
                                  <a:lnTo>
                                    <a:pt x="1550" y="584"/>
                                  </a:lnTo>
                                  <a:lnTo>
                                    <a:pt x="1592" y="591"/>
                                  </a:lnTo>
                                  <a:lnTo>
                                    <a:pt x="1632" y="600"/>
                                  </a:lnTo>
                                  <a:lnTo>
                                    <a:pt x="1673" y="611"/>
                                  </a:lnTo>
                                  <a:lnTo>
                                    <a:pt x="1712" y="624"/>
                                  </a:lnTo>
                                  <a:lnTo>
                                    <a:pt x="1750" y="640"/>
                                  </a:lnTo>
                                  <a:lnTo>
                                    <a:pt x="1788" y="656"/>
                                  </a:lnTo>
                                  <a:lnTo>
                                    <a:pt x="1824" y="675"/>
                                  </a:lnTo>
                                  <a:lnTo>
                                    <a:pt x="1860" y="696"/>
                                  </a:lnTo>
                                  <a:lnTo>
                                    <a:pt x="1895" y="718"/>
                                  </a:lnTo>
                                  <a:lnTo>
                                    <a:pt x="1928" y="742"/>
                                  </a:lnTo>
                                  <a:lnTo>
                                    <a:pt x="1960" y="767"/>
                                  </a:lnTo>
                                  <a:lnTo>
                                    <a:pt x="1991" y="794"/>
                                  </a:lnTo>
                                  <a:lnTo>
                                    <a:pt x="2020" y="821"/>
                                  </a:lnTo>
                                  <a:lnTo>
                                    <a:pt x="2049" y="851"/>
                                  </a:lnTo>
                                  <a:lnTo>
                                    <a:pt x="2075" y="882"/>
                                  </a:lnTo>
                                  <a:lnTo>
                                    <a:pt x="2100" y="914"/>
                                  </a:lnTo>
                                  <a:lnTo>
                                    <a:pt x="2124" y="947"/>
                                  </a:lnTo>
                                  <a:lnTo>
                                    <a:pt x="2145" y="981"/>
                                  </a:lnTo>
                                  <a:lnTo>
                                    <a:pt x="2167" y="1017"/>
                                  </a:lnTo>
                                  <a:lnTo>
                                    <a:pt x="2185" y="1054"/>
                                  </a:lnTo>
                                  <a:lnTo>
                                    <a:pt x="2202" y="1091"/>
                                  </a:lnTo>
                                  <a:lnTo>
                                    <a:pt x="2217" y="1130"/>
                                  </a:lnTo>
                                  <a:lnTo>
                                    <a:pt x="2230" y="1169"/>
                                  </a:lnTo>
                                  <a:lnTo>
                                    <a:pt x="2242" y="1209"/>
                                  </a:lnTo>
                                  <a:lnTo>
                                    <a:pt x="2251" y="1250"/>
                                  </a:lnTo>
                                  <a:lnTo>
                                    <a:pt x="2258" y="1292"/>
                                  </a:lnTo>
                                  <a:lnTo>
                                    <a:pt x="2264" y="1334"/>
                                  </a:lnTo>
                                  <a:lnTo>
                                    <a:pt x="2267" y="1377"/>
                                  </a:lnTo>
                                  <a:lnTo>
                                    <a:pt x="2268" y="1421"/>
                                  </a:lnTo>
                                  <a:lnTo>
                                    <a:pt x="2267" y="1464"/>
                                  </a:lnTo>
                                  <a:lnTo>
                                    <a:pt x="2264" y="1507"/>
                                  </a:lnTo>
                                  <a:lnTo>
                                    <a:pt x="2258" y="1550"/>
                                  </a:lnTo>
                                  <a:lnTo>
                                    <a:pt x="2251" y="1592"/>
                                  </a:lnTo>
                                  <a:lnTo>
                                    <a:pt x="2242" y="1632"/>
                                  </a:lnTo>
                                  <a:lnTo>
                                    <a:pt x="2230" y="1673"/>
                                  </a:lnTo>
                                  <a:lnTo>
                                    <a:pt x="2217" y="1712"/>
                                  </a:lnTo>
                                  <a:lnTo>
                                    <a:pt x="2202" y="1750"/>
                                  </a:lnTo>
                                  <a:lnTo>
                                    <a:pt x="2185" y="1789"/>
                                  </a:lnTo>
                                  <a:lnTo>
                                    <a:pt x="2167" y="1826"/>
                                  </a:lnTo>
                                  <a:lnTo>
                                    <a:pt x="2145" y="1860"/>
                                  </a:lnTo>
                                  <a:lnTo>
                                    <a:pt x="2124" y="1895"/>
                                  </a:lnTo>
                                  <a:lnTo>
                                    <a:pt x="2100" y="1928"/>
                                  </a:lnTo>
                                  <a:lnTo>
                                    <a:pt x="2075" y="1960"/>
                                  </a:lnTo>
                                  <a:lnTo>
                                    <a:pt x="2049" y="1991"/>
                                  </a:lnTo>
                                  <a:lnTo>
                                    <a:pt x="2020" y="2020"/>
                                  </a:lnTo>
                                  <a:lnTo>
                                    <a:pt x="1991" y="2049"/>
                                  </a:lnTo>
                                  <a:lnTo>
                                    <a:pt x="1960" y="2075"/>
                                  </a:lnTo>
                                  <a:lnTo>
                                    <a:pt x="1928" y="2100"/>
                                  </a:lnTo>
                                  <a:lnTo>
                                    <a:pt x="1895" y="2124"/>
                                  </a:lnTo>
                                  <a:lnTo>
                                    <a:pt x="1860" y="2146"/>
                                  </a:lnTo>
                                  <a:lnTo>
                                    <a:pt x="1824" y="2167"/>
                                  </a:lnTo>
                                  <a:lnTo>
                                    <a:pt x="1788" y="2185"/>
                                  </a:lnTo>
                                  <a:lnTo>
                                    <a:pt x="1750" y="2203"/>
                                  </a:lnTo>
                                  <a:lnTo>
                                    <a:pt x="1712" y="2217"/>
                                  </a:lnTo>
                                  <a:lnTo>
                                    <a:pt x="1673" y="2230"/>
                                  </a:lnTo>
                                  <a:lnTo>
                                    <a:pt x="1632" y="2242"/>
                                  </a:lnTo>
                                  <a:lnTo>
                                    <a:pt x="1592" y="2251"/>
                                  </a:lnTo>
                                  <a:lnTo>
                                    <a:pt x="1550" y="2259"/>
                                  </a:lnTo>
                                  <a:lnTo>
                                    <a:pt x="1507" y="2265"/>
                                  </a:lnTo>
                                  <a:lnTo>
                                    <a:pt x="1464" y="2267"/>
                                  </a:lnTo>
                                  <a:lnTo>
                                    <a:pt x="1421" y="2268"/>
                                  </a:lnTo>
                                  <a:lnTo>
                                    <a:pt x="1377" y="2267"/>
                                  </a:lnTo>
                                  <a:lnTo>
                                    <a:pt x="1334" y="2265"/>
                                  </a:lnTo>
                                  <a:lnTo>
                                    <a:pt x="1292" y="2259"/>
                                  </a:lnTo>
                                  <a:lnTo>
                                    <a:pt x="1250" y="2251"/>
                                  </a:lnTo>
                                  <a:lnTo>
                                    <a:pt x="1209" y="2242"/>
                                  </a:lnTo>
                                  <a:lnTo>
                                    <a:pt x="1169" y="2230"/>
                                  </a:lnTo>
                                  <a:lnTo>
                                    <a:pt x="1130" y="2217"/>
                                  </a:lnTo>
                                  <a:lnTo>
                                    <a:pt x="1091" y="2203"/>
                                  </a:lnTo>
                                  <a:lnTo>
                                    <a:pt x="1054" y="2185"/>
                                  </a:lnTo>
                                  <a:lnTo>
                                    <a:pt x="1017" y="2167"/>
                                  </a:lnTo>
                                  <a:lnTo>
                                    <a:pt x="981" y="2146"/>
                                  </a:lnTo>
                                  <a:lnTo>
                                    <a:pt x="947" y="2124"/>
                                  </a:lnTo>
                                  <a:lnTo>
                                    <a:pt x="914" y="2100"/>
                                  </a:lnTo>
                                  <a:lnTo>
                                    <a:pt x="882" y="2075"/>
                                  </a:lnTo>
                                  <a:lnTo>
                                    <a:pt x="851" y="2049"/>
                                  </a:lnTo>
                                  <a:lnTo>
                                    <a:pt x="821" y="2020"/>
                                  </a:lnTo>
                                  <a:lnTo>
                                    <a:pt x="793" y="1991"/>
                                  </a:lnTo>
                                  <a:lnTo>
                                    <a:pt x="767" y="1960"/>
                                  </a:lnTo>
                                  <a:lnTo>
                                    <a:pt x="741" y="1928"/>
                                  </a:lnTo>
                                  <a:lnTo>
                                    <a:pt x="718" y="1895"/>
                                  </a:lnTo>
                                  <a:lnTo>
                                    <a:pt x="696" y="1860"/>
                                  </a:lnTo>
                                  <a:lnTo>
                                    <a:pt x="675" y="1826"/>
                                  </a:lnTo>
                                  <a:lnTo>
                                    <a:pt x="656" y="1789"/>
                                  </a:lnTo>
                                  <a:lnTo>
                                    <a:pt x="640" y="1750"/>
                                  </a:lnTo>
                                  <a:lnTo>
                                    <a:pt x="624" y="1712"/>
                                  </a:lnTo>
                                  <a:lnTo>
                                    <a:pt x="611" y="1673"/>
                                  </a:lnTo>
                                  <a:lnTo>
                                    <a:pt x="600" y="1632"/>
                                  </a:lnTo>
                                  <a:lnTo>
                                    <a:pt x="591" y="1592"/>
                                  </a:lnTo>
                                  <a:lnTo>
                                    <a:pt x="582" y="1550"/>
                                  </a:lnTo>
                                  <a:lnTo>
                                    <a:pt x="578" y="1507"/>
                                  </a:lnTo>
                                  <a:lnTo>
                                    <a:pt x="574" y="1464"/>
                                  </a:lnTo>
                                  <a:lnTo>
                                    <a:pt x="573" y="1421"/>
                                  </a:lnTo>
                                  <a:lnTo>
                                    <a:pt x="574" y="1377"/>
                                  </a:lnTo>
                                  <a:lnTo>
                                    <a:pt x="578" y="1334"/>
                                  </a:lnTo>
                                  <a:lnTo>
                                    <a:pt x="582" y="1292"/>
                                  </a:lnTo>
                                  <a:lnTo>
                                    <a:pt x="591" y="1250"/>
                                  </a:lnTo>
                                  <a:lnTo>
                                    <a:pt x="600" y="1209"/>
                                  </a:lnTo>
                                  <a:lnTo>
                                    <a:pt x="611" y="1169"/>
                                  </a:lnTo>
                                  <a:lnTo>
                                    <a:pt x="624" y="1130"/>
                                  </a:lnTo>
                                  <a:lnTo>
                                    <a:pt x="640" y="1091"/>
                                  </a:lnTo>
                                  <a:lnTo>
                                    <a:pt x="656" y="1054"/>
                                  </a:lnTo>
                                  <a:lnTo>
                                    <a:pt x="675" y="1017"/>
                                  </a:lnTo>
                                  <a:lnTo>
                                    <a:pt x="696" y="981"/>
                                  </a:lnTo>
                                  <a:lnTo>
                                    <a:pt x="718" y="947"/>
                                  </a:lnTo>
                                  <a:lnTo>
                                    <a:pt x="741" y="914"/>
                                  </a:lnTo>
                                  <a:lnTo>
                                    <a:pt x="767" y="882"/>
                                  </a:lnTo>
                                  <a:lnTo>
                                    <a:pt x="793" y="851"/>
                                  </a:lnTo>
                                  <a:lnTo>
                                    <a:pt x="821" y="821"/>
                                  </a:lnTo>
                                  <a:lnTo>
                                    <a:pt x="851" y="794"/>
                                  </a:lnTo>
                                  <a:lnTo>
                                    <a:pt x="882" y="767"/>
                                  </a:lnTo>
                                  <a:lnTo>
                                    <a:pt x="914" y="742"/>
                                  </a:lnTo>
                                  <a:lnTo>
                                    <a:pt x="947" y="718"/>
                                  </a:lnTo>
                                  <a:lnTo>
                                    <a:pt x="981" y="696"/>
                                  </a:lnTo>
                                  <a:lnTo>
                                    <a:pt x="1017" y="675"/>
                                  </a:lnTo>
                                  <a:lnTo>
                                    <a:pt x="1054" y="656"/>
                                  </a:lnTo>
                                  <a:lnTo>
                                    <a:pt x="1091" y="640"/>
                                  </a:lnTo>
                                  <a:lnTo>
                                    <a:pt x="1130" y="624"/>
                                  </a:lnTo>
                                  <a:lnTo>
                                    <a:pt x="1169" y="611"/>
                                  </a:lnTo>
                                  <a:lnTo>
                                    <a:pt x="1209" y="600"/>
                                  </a:lnTo>
                                  <a:lnTo>
                                    <a:pt x="1250" y="591"/>
                                  </a:lnTo>
                                  <a:lnTo>
                                    <a:pt x="1292" y="584"/>
                                  </a:lnTo>
                                  <a:lnTo>
                                    <a:pt x="1334" y="578"/>
                                  </a:lnTo>
                                  <a:lnTo>
                                    <a:pt x="1377" y="574"/>
                                  </a:lnTo>
                                  <a:lnTo>
                                    <a:pt x="1421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818"/>
                          <wps:cNvSpPr>
                            <a:spLocks/>
                          </wps:cNvSpPr>
                          <wps:spPr bwMode="auto">
                            <a:xfrm flipH="1">
                              <a:off x="8889" y="4677"/>
                              <a:ext cx="163" cy="168"/>
                            </a:xfrm>
                            <a:custGeom>
                              <a:avLst/>
                              <a:gdLst>
                                <a:gd name="T0" fmla="*/ 358 w 649"/>
                                <a:gd name="T1" fmla="*/ 2 h 649"/>
                                <a:gd name="T2" fmla="*/ 406 w 649"/>
                                <a:gd name="T3" fmla="*/ 10 h 649"/>
                                <a:gd name="T4" fmla="*/ 451 w 649"/>
                                <a:gd name="T5" fmla="*/ 26 h 649"/>
                                <a:gd name="T6" fmla="*/ 493 w 649"/>
                                <a:gd name="T7" fmla="*/ 47 h 649"/>
                                <a:gd name="T8" fmla="*/ 531 w 649"/>
                                <a:gd name="T9" fmla="*/ 74 h 649"/>
                                <a:gd name="T10" fmla="*/ 565 w 649"/>
                                <a:gd name="T11" fmla="*/ 106 h 649"/>
                                <a:gd name="T12" fmla="*/ 593 w 649"/>
                                <a:gd name="T13" fmla="*/ 143 h 649"/>
                                <a:gd name="T14" fmla="*/ 617 w 649"/>
                                <a:gd name="T15" fmla="*/ 183 h 649"/>
                                <a:gd name="T16" fmla="*/ 634 w 649"/>
                                <a:gd name="T17" fmla="*/ 227 h 649"/>
                                <a:gd name="T18" fmla="*/ 645 w 649"/>
                                <a:gd name="T19" fmla="*/ 274 h 649"/>
                                <a:gd name="T20" fmla="*/ 649 w 649"/>
                                <a:gd name="T21" fmla="*/ 324 h 649"/>
                                <a:gd name="T22" fmla="*/ 645 w 649"/>
                                <a:gd name="T23" fmla="*/ 373 h 649"/>
                                <a:gd name="T24" fmla="*/ 634 w 649"/>
                                <a:gd name="T25" fmla="*/ 421 h 649"/>
                                <a:gd name="T26" fmla="*/ 617 w 649"/>
                                <a:gd name="T27" fmla="*/ 465 h 649"/>
                                <a:gd name="T28" fmla="*/ 593 w 649"/>
                                <a:gd name="T29" fmla="*/ 505 h 649"/>
                                <a:gd name="T30" fmla="*/ 565 w 649"/>
                                <a:gd name="T31" fmla="*/ 542 h 649"/>
                                <a:gd name="T32" fmla="*/ 531 w 649"/>
                                <a:gd name="T33" fmla="*/ 573 h 649"/>
                                <a:gd name="T34" fmla="*/ 493 w 649"/>
                                <a:gd name="T35" fmla="*/ 601 h 649"/>
                                <a:gd name="T36" fmla="*/ 451 w 649"/>
                                <a:gd name="T37" fmla="*/ 622 h 649"/>
                                <a:gd name="T38" fmla="*/ 406 w 649"/>
                                <a:gd name="T39" fmla="*/ 638 h 649"/>
                                <a:gd name="T40" fmla="*/ 358 w 649"/>
                                <a:gd name="T41" fmla="*/ 646 h 649"/>
                                <a:gd name="T42" fmla="*/ 308 w 649"/>
                                <a:gd name="T43" fmla="*/ 647 h 649"/>
                                <a:gd name="T44" fmla="*/ 259 w 649"/>
                                <a:gd name="T45" fmla="*/ 641 h 649"/>
                                <a:gd name="T46" fmla="*/ 213 w 649"/>
                                <a:gd name="T47" fmla="*/ 628 h 649"/>
                                <a:gd name="T48" fmla="*/ 170 w 649"/>
                                <a:gd name="T49" fmla="*/ 609 h 649"/>
                                <a:gd name="T50" fmla="*/ 131 w 649"/>
                                <a:gd name="T51" fmla="*/ 584 h 649"/>
                                <a:gd name="T52" fmla="*/ 96 w 649"/>
                                <a:gd name="T53" fmla="*/ 553 h 649"/>
                                <a:gd name="T54" fmla="*/ 65 w 649"/>
                                <a:gd name="T55" fmla="*/ 517 h 649"/>
                                <a:gd name="T56" fmla="*/ 40 w 649"/>
                                <a:gd name="T57" fmla="*/ 478 h 649"/>
                                <a:gd name="T58" fmla="*/ 21 w 649"/>
                                <a:gd name="T59" fmla="*/ 435 h 649"/>
                                <a:gd name="T60" fmla="*/ 8 w 649"/>
                                <a:gd name="T61" fmla="*/ 390 h 649"/>
                                <a:gd name="T62" fmla="*/ 2 w 649"/>
                                <a:gd name="T63" fmla="*/ 341 h 649"/>
                                <a:gd name="T64" fmla="*/ 3 w 649"/>
                                <a:gd name="T65" fmla="*/ 291 h 649"/>
                                <a:gd name="T66" fmla="*/ 11 w 649"/>
                                <a:gd name="T67" fmla="*/ 243 h 649"/>
                                <a:gd name="T68" fmla="*/ 27 w 649"/>
                                <a:gd name="T69" fmla="*/ 198 h 649"/>
                                <a:gd name="T70" fmla="*/ 47 w 649"/>
                                <a:gd name="T71" fmla="*/ 156 h 649"/>
                                <a:gd name="T72" fmla="*/ 74 w 649"/>
                                <a:gd name="T73" fmla="*/ 118 h 649"/>
                                <a:gd name="T74" fmla="*/ 107 w 649"/>
                                <a:gd name="T75" fmla="*/ 84 h 649"/>
                                <a:gd name="T76" fmla="*/ 144 w 649"/>
                                <a:gd name="T77" fmla="*/ 56 h 649"/>
                                <a:gd name="T78" fmla="*/ 184 w 649"/>
                                <a:gd name="T79" fmla="*/ 32 h 649"/>
                                <a:gd name="T80" fmla="*/ 228 w 649"/>
                                <a:gd name="T81" fmla="*/ 14 h 649"/>
                                <a:gd name="T82" fmla="*/ 275 w 649"/>
                                <a:gd name="T83" fmla="*/ 3 h 649"/>
                                <a:gd name="T84" fmla="*/ 325 w 649"/>
                                <a:gd name="T85" fmla="*/ 0 h 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49" h="649">
                                  <a:moveTo>
                                    <a:pt x="325" y="0"/>
                                  </a:moveTo>
                                  <a:lnTo>
                                    <a:pt x="342" y="1"/>
                                  </a:lnTo>
                                  <a:lnTo>
                                    <a:pt x="358" y="2"/>
                                  </a:lnTo>
                                  <a:lnTo>
                                    <a:pt x="374" y="3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406" y="10"/>
                                  </a:lnTo>
                                  <a:lnTo>
                                    <a:pt x="422" y="14"/>
                                  </a:lnTo>
                                  <a:lnTo>
                                    <a:pt x="436" y="20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66" y="32"/>
                                  </a:lnTo>
                                  <a:lnTo>
                                    <a:pt x="479" y="39"/>
                                  </a:lnTo>
                                  <a:lnTo>
                                    <a:pt x="493" y="47"/>
                                  </a:lnTo>
                                  <a:lnTo>
                                    <a:pt x="506" y="56"/>
                                  </a:lnTo>
                                  <a:lnTo>
                                    <a:pt x="518" y="64"/>
                                  </a:lnTo>
                                  <a:lnTo>
                                    <a:pt x="531" y="74"/>
                                  </a:lnTo>
                                  <a:lnTo>
                                    <a:pt x="542" y="84"/>
                                  </a:lnTo>
                                  <a:lnTo>
                                    <a:pt x="554" y="95"/>
                                  </a:lnTo>
                                  <a:lnTo>
                                    <a:pt x="565" y="106"/>
                                  </a:lnTo>
                                  <a:lnTo>
                                    <a:pt x="574" y="118"/>
                                  </a:lnTo>
                                  <a:lnTo>
                                    <a:pt x="585" y="130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02" y="156"/>
                                  </a:lnTo>
                                  <a:lnTo>
                                    <a:pt x="610" y="169"/>
                                  </a:lnTo>
                                  <a:lnTo>
                                    <a:pt x="617" y="183"/>
                                  </a:lnTo>
                                  <a:lnTo>
                                    <a:pt x="623" y="198"/>
                                  </a:lnTo>
                                  <a:lnTo>
                                    <a:pt x="629" y="212"/>
                                  </a:lnTo>
                                  <a:lnTo>
                                    <a:pt x="634" y="227"/>
                                  </a:lnTo>
                                  <a:lnTo>
                                    <a:pt x="639" y="243"/>
                                  </a:lnTo>
                                  <a:lnTo>
                                    <a:pt x="642" y="258"/>
                                  </a:lnTo>
                                  <a:lnTo>
                                    <a:pt x="645" y="274"/>
                                  </a:lnTo>
                                  <a:lnTo>
                                    <a:pt x="647" y="291"/>
                                  </a:lnTo>
                                  <a:lnTo>
                                    <a:pt x="648" y="307"/>
                                  </a:lnTo>
                                  <a:lnTo>
                                    <a:pt x="649" y="324"/>
                                  </a:lnTo>
                                  <a:lnTo>
                                    <a:pt x="648" y="341"/>
                                  </a:lnTo>
                                  <a:lnTo>
                                    <a:pt x="647" y="357"/>
                                  </a:lnTo>
                                  <a:lnTo>
                                    <a:pt x="645" y="373"/>
                                  </a:lnTo>
                                  <a:lnTo>
                                    <a:pt x="642" y="390"/>
                                  </a:lnTo>
                                  <a:lnTo>
                                    <a:pt x="639" y="405"/>
                                  </a:lnTo>
                                  <a:lnTo>
                                    <a:pt x="634" y="421"/>
                                  </a:lnTo>
                                  <a:lnTo>
                                    <a:pt x="629" y="435"/>
                                  </a:lnTo>
                                  <a:lnTo>
                                    <a:pt x="623" y="451"/>
                                  </a:lnTo>
                                  <a:lnTo>
                                    <a:pt x="617" y="465"/>
                                  </a:lnTo>
                                  <a:lnTo>
                                    <a:pt x="610" y="478"/>
                                  </a:lnTo>
                                  <a:lnTo>
                                    <a:pt x="602" y="492"/>
                                  </a:lnTo>
                                  <a:lnTo>
                                    <a:pt x="593" y="505"/>
                                  </a:lnTo>
                                  <a:lnTo>
                                    <a:pt x="585" y="517"/>
                                  </a:lnTo>
                                  <a:lnTo>
                                    <a:pt x="574" y="530"/>
                                  </a:lnTo>
                                  <a:lnTo>
                                    <a:pt x="565" y="542"/>
                                  </a:lnTo>
                                  <a:lnTo>
                                    <a:pt x="554" y="553"/>
                                  </a:lnTo>
                                  <a:lnTo>
                                    <a:pt x="542" y="564"/>
                                  </a:lnTo>
                                  <a:lnTo>
                                    <a:pt x="531" y="573"/>
                                  </a:lnTo>
                                  <a:lnTo>
                                    <a:pt x="518" y="584"/>
                                  </a:lnTo>
                                  <a:lnTo>
                                    <a:pt x="506" y="593"/>
                                  </a:lnTo>
                                  <a:lnTo>
                                    <a:pt x="493" y="601"/>
                                  </a:lnTo>
                                  <a:lnTo>
                                    <a:pt x="479" y="609"/>
                                  </a:lnTo>
                                  <a:lnTo>
                                    <a:pt x="466" y="616"/>
                                  </a:lnTo>
                                  <a:lnTo>
                                    <a:pt x="451" y="622"/>
                                  </a:lnTo>
                                  <a:lnTo>
                                    <a:pt x="436" y="628"/>
                                  </a:lnTo>
                                  <a:lnTo>
                                    <a:pt x="422" y="633"/>
                                  </a:lnTo>
                                  <a:lnTo>
                                    <a:pt x="406" y="638"/>
                                  </a:lnTo>
                                  <a:lnTo>
                                    <a:pt x="391" y="641"/>
                                  </a:lnTo>
                                  <a:lnTo>
                                    <a:pt x="374" y="644"/>
                                  </a:lnTo>
                                  <a:lnTo>
                                    <a:pt x="358" y="646"/>
                                  </a:lnTo>
                                  <a:lnTo>
                                    <a:pt x="342" y="647"/>
                                  </a:lnTo>
                                  <a:lnTo>
                                    <a:pt x="325" y="649"/>
                                  </a:lnTo>
                                  <a:lnTo>
                                    <a:pt x="308" y="647"/>
                                  </a:lnTo>
                                  <a:lnTo>
                                    <a:pt x="292" y="646"/>
                                  </a:lnTo>
                                  <a:lnTo>
                                    <a:pt x="275" y="644"/>
                                  </a:lnTo>
                                  <a:lnTo>
                                    <a:pt x="259" y="641"/>
                                  </a:lnTo>
                                  <a:lnTo>
                                    <a:pt x="244" y="638"/>
                                  </a:lnTo>
                                  <a:lnTo>
                                    <a:pt x="228" y="633"/>
                                  </a:lnTo>
                                  <a:lnTo>
                                    <a:pt x="213" y="628"/>
                                  </a:lnTo>
                                  <a:lnTo>
                                    <a:pt x="199" y="622"/>
                                  </a:lnTo>
                                  <a:lnTo>
                                    <a:pt x="184" y="616"/>
                                  </a:lnTo>
                                  <a:lnTo>
                                    <a:pt x="170" y="609"/>
                                  </a:lnTo>
                                  <a:lnTo>
                                    <a:pt x="157" y="601"/>
                                  </a:lnTo>
                                  <a:lnTo>
                                    <a:pt x="144" y="593"/>
                                  </a:lnTo>
                                  <a:lnTo>
                                    <a:pt x="131" y="584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07" y="564"/>
                                  </a:lnTo>
                                  <a:lnTo>
                                    <a:pt x="96" y="553"/>
                                  </a:lnTo>
                                  <a:lnTo>
                                    <a:pt x="85" y="542"/>
                                  </a:lnTo>
                                  <a:lnTo>
                                    <a:pt x="74" y="530"/>
                                  </a:lnTo>
                                  <a:lnTo>
                                    <a:pt x="65" y="517"/>
                                  </a:lnTo>
                                  <a:lnTo>
                                    <a:pt x="57" y="505"/>
                                  </a:lnTo>
                                  <a:lnTo>
                                    <a:pt x="47" y="492"/>
                                  </a:lnTo>
                                  <a:lnTo>
                                    <a:pt x="40" y="478"/>
                                  </a:lnTo>
                                  <a:lnTo>
                                    <a:pt x="33" y="465"/>
                                  </a:lnTo>
                                  <a:lnTo>
                                    <a:pt x="27" y="451"/>
                                  </a:lnTo>
                                  <a:lnTo>
                                    <a:pt x="21" y="435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11" y="405"/>
                                  </a:lnTo>
                                  <a:lnTo>
                                    <a:pt x="8" y="390"/>
                                  </a:lnTo>
                                  <a:lnTo>
                                    <a:pt x="4" y="373"/>
                                  </a:lnTo>
                                  <a:lnTo>
                                    <a:pt x="3" y="357"/>
                                  </a:lnTo>
                                  <a:lnTo>
                                    <a:pt x="2" y="341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" y="307"/>
                                  </a:lnTo>
                                  <a:lnTo>
                                    <a:pt x="3" y="291"/>
                                  </a:lnTo>
                                  <a:lnTo>
                                    <a:pt x="4" y="274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11" y="243"/>
                                  </a:lnTo>
                                  <a:lnTo>
                                    <a:pt x="15" y="227"/>
                                  </a:lnTo>
                                  <a:lnTo>
                                    <a:pt x="21" y="212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57" y="143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74" y="118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107" y="84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131" y="64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0" y="39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199" y="26"/>
                                  </a:lnTo>
                                  <a:lnTo>
                                    <a:pt x="213" y="20"/>
                                  </a:lnTo>
                                  <a:lnTo>
                                    <a:pt x="228" y="14"/>
                                  </a:lnTo>
                                  <a:lnTo>
                                    <a:pt x="244" y="10"/>
                                  </a:lnTo>
                                  <a:lnTo>
                                    <a:pt x="259" y="7"/>
                                  </a:lnTo>
                                  <a:lnTo>
                                    <a:pt x="275" y="3"/>
                                  </a:lnTo>
                                  <a:lnTo>
                                    <a:pt x="292" y="2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819"/>
                        <wpg:cNvGrpSpPr>
                          <a:grpSpLocks/>
                        </wpg:cNvGrpSpPr>
                        <wpg:grpSpPr bwMode="auto">
                          <a:xfrm>
                            <a:off x="4925" y="1908"/>
                            <a:ext cx="1781" cy="1849"/>
                            <a:chOff x="4925" y="1908"/>
                            <a:chExt cx="1781" cy="1849"/>
                          </a:xfrm>
                        </wpg:grpSpPr>
                        <wps:wsp>
                          <wps:cNvPr id="348" name="Freeform 1820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5980" y="1978"/>
                              <a:ext cx="138" cy="117"/>
                            </a:xfrm>
                            <a:custGeom>
                              <a:avLst/>
                              <a:gdLst>
                                <a:gd name="T0" fmla="*/ 371 w 555"/>
                                <a:gd name="T1" fmla="*/ 451 h 451"/>
                                <a:gd name="T2" fmla="*/ 275 w 555"/>
                                <a:gd name="T3" fmla="*/ 444 h 451"/>
                                <a:gd name="T4" fmla="*/ 188 w 555"/>
                                <a:gd name="T5" fmla="*/ 417 h 451"/>
                                <a:gd name="T6" fmla="*/ 114 w 555"/>
                                <a:gd name="T7" fmla="*/ 373 h 451"/>
                                <a:gd name="T8" fmla="*/ 56 w 555"/>
                                <a:gd name="T9" fmla="*/ 318 h 451"/>
                                <a:gd name="T10" fmla="*/ 17 w 555"/>
                                <a:gd name="T11" fmla="*/ 257 h 451"/>
                                <a:gd name="T12" fmla="*/ 0 w 555"/>
                                <a:gd name="T13" fmla="*/ 194 h 451"/>
                                <a:gd name="T14" fmla="*/ 9 w 555"/>
                                <a:gd name="T15" fmla="*/ 132 h 451"/>
                                <a:gd name="T16" fmla="*/ 46 w 555"/>
                                <a:gd name="T17" fmla="*/ 78 h 451"/>
                                <a:gd name="T18" fmla="*/ 114 w 555"/>
                                <a:gd name="T19" fmla="*/ 35 h 451"/>
                                <a:gd name="T20" fmla="*/ 215 w 555"/>
                                <a:gd name="T21" fmla="*/ 9 h 451"/>
                                <a:gd name="T22" fmla="*/ 324 w 555"/>
                                <a:gd name="T23" fmla="*/ 0 h 451"/>
                                <a:gd name="T24" fmla="*/ 408 w 555"/>
                                <a:gd name="T25" fmla="*/ 6 h 451"/>
                                <a:gd name="T26" fmla="*/ 473 w 555"/>
                                <a:gd name="T27" fmla="*/ 25 h 451"/>
                                <a:gd name="T28" fmla="*/ 517 w 555"/>
                                <a:gd name="T29" fmla="*/ 56 h 451"/>
                                <a:gd name="T30" fmla="*/ 544 w 555"/>
                                <a:gd name="T31" fmla="*/ 98 h 451"/>
                                <a:gd name="T32" fmla="*/ 555 w 555"/>
                                <a:gd name="T33" fmla="*/ 147 h 451"/>
                                <a:gd name="T34" fmla="*/ 550 w 555"/>
                                <a:gd name="T35" fmla="*/ 204 h 451"/>
                                <a:gd name="T36" fmla="*/ 534 w 555"/>
                                <a:gd name="T37" fmla="*/ 265 h 451"/>
                                <a:gd name="T38" fmla="*/ 506 w 555"/>
                                <a:gd name="T39" fmla="*/ 331 h 451"/>
                                <a:gd name="T40" fmla="*/ 469 w 555"/>
                                <a:gd name="T41" fmla="*/ 398 h 451"/>
                                <a:gd name="T42" fmla="*/ 398 w 555"/>
                                <a:gd name="T43" fmla="*/ 405 h 451"/>
                                <a:gd name="T44" fmla="*/ 345 w 555"/>
                                <a:gd name="T45" fmla="*/ 405 h 451"/>
                                <a:gd name="T46" fmla="*/ 295 w 555"/>
                                <a:gd name="T47" fmla="*/ 386 h 451"/>
                                <a:gd name="T48" fmla="*/ 250 w 555"/>
                                <a:gd name="T49" fmla="*/ 352 h 451"/>
                                <a:gd name="T50" fmla="*/ 210 w 555"/>
                                <a:gd name="T51" fmla="*/ 307 h 451"/>
                                <a:gd name="T52" fmla="*/ 178 w 555"/>
                                <a:gd name="T53" fmla="*/ 254 h 451"/>
                                <a:gd name="T54" fmla="*/ 157 w 555"/>
                                <a:gd name="T55" fmla="*/ 200 h 451"/>
                                <a:gd name="T56" fmla="*/ 147 w 555"/>
                                <a:gd name="T57" fmla="*/ 145 h 451"/>
                                <a:gd name="T58" fmla="*/ 152 w 555"/>
                                <a:gd name="T59" fmla="*/ 95 h 451"/>
                                <a:gd name="T60" fmla="*/ 172 w 555"/>
                                <a:gd name="T61" fmla="*/ 54 h 451"/>
                                <a:gd name="T62" fmla="*/ 210 w 555"/>
                                <a:gd name="T63" fmla="*/ 25 h 451"/>
                                <a:gd name="T64" fmla="*/ 265 w 555"/>
                                <a:gd name="T65" fmla="*/ 13 h 451"/>
                                <a:gd name="T66" fmla="*/ 318 w 555"/>
                                <a:gd name="T67" fmla="*/ 18 h 451"/>
                                <a:gd name="T68" fmla="*/ 361 w 555"/>
                                <a:gd name="T69" fmla="*/ 37 h 451"/>
                                <a:gd name="T70" fmla="*/ 394 w 555"/>
                                <a:gd name="T71" fmla="*/ 68 h 451"/>
                                <a:gd name="T72" fmla="*/ 418 w 555"/>
                                <a:gd name="T73" fmla="*/ 108 h 451"/>
                                <a:gd name="T74" fmla="*/ 433 w 555"/>
                                <a:gd name="T75" fmla="*/ 153 h 451"/>
                                <a:gd name="T76" fmla="*/ 442 w 555"/>
                                <a:gd name="T77" fmla="*/ 203 h 451"/>
                                <a:gd name="T78" fmla="*/ 443 w 555"/>
                                <a:gd name="T79" fmla="*/ 254 h 451"/>
                                <a:gd name="T80" fmla="*/ 436 w 555"/>
                                <a:gd name="T81" fmla="*/ 305 h 451"/>
                                <a:gd name="T82" fmla="*/ 424 w 555"/>
                                <a:gd name="T83" fmla="*/ 351 h 451"/>
                                <a:gd name="T84" fmla="*/ 405 w 555"/>
                                <a:gd name="T85" fmla="*/ 393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55" h="451">
                                  <a:moveTo>
                                    <a:pt x="441" y="443"/>
                                  </a:moveTo>
                                  <a:lnTo>
                                    <a:pt x="406" y="448"/>
                                  </a:lnTo>
                                  <a:lnTo>
                                    <a:pt x="371" y="451"/>
                                  </a:lnTo>
                                  <a:lnTo>
                                    <a:pt x="339" y="451"/>
                                  </a:lnTo>
                                  <a:lnTo>
                                    <a:pt x="306" y="449"/>
                                  </a:lnTo>
                                  <a:lnTo>
                                    <a:pt x="275" y="444"/>
                                  </a:lnTo>
                                  <a:lnTo>
                                    <a:pt x="245" y="437"/>
                                  </a:lnTo>
                                  <a:lnTo>
                                    <a:pt x="215" y="427"/>
                                  </a:lnTo>
                                  <a:lnTo>
                                    <a:pt x="188" y="417"/>
                                  </a:lnTo>
                                  <a:lnTo>
                                    <a:pt x="161" y="404"/>
                                  </a:lnTo>
                                  <a:lnTo>
                                    <a:pt x="138" y="389"/>
                                  </a:lnTo>
                                  <a:lnTo>
                                    <a:pt x="114" y="373"/>
                                  </a:lnTo>
                                  <a:lnTo>
                                    <a:pt x="92" y="356"/>
                                  </a:lnTo>
                                  <a:lnTo>
                                    <a:pt x="73" y="337"/>
                                  </a:lnTo>
                                  <a:lnTo>
                                    <a:pt x="56" y="318"/>
                                  </a:lnTo>
                                  <a:lnTo>
                                    <a:pt x="41" y="299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17" y="257"/>
                                  </a:lnTo>
                                  <a:lnTo>
                                    <a:pt x="9" y="235"/>
                                  </a:lnTo>
                                  <a:lnTo>
                                    <a:pt x="4" y="21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14" y="35"/>
                                  </a:lnTo>
                                  <a:lnTo>
                                    <a:pt x="143" y="24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83" y="3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32" y="11"/>
                                  </a:lnTo>
                                  <a:lnTo>
                                    <a:pt x="454" y="18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89" y="35"/>
                                  </a:lnTo>
                                  <a:lnTo>
                                    <a:pt x="505" y="46"/>
                                  </a:lnTo>
                                  <a:lnTo>
                                    <a:pt x="517" y="56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37" y="83"/>
                                  </a:lnTo>
                                  <a:lnTo>
                                    <a:pt x="544" y="98"/>
                                  </a:lnTo>
                                  <a:lnTo>
                                    <a:pt x="549" y="114"/>
                                  </a:lnTo>
                                  <a:lnTo>
                                    <a:pt x="553" y="130"/>
                                  </a:lnTo>
                                  <a:lnTo>
                                    <a:pt x="555" y="147"/>
                                  </a:lnTo>
                                  <a:lnTo>
                                    <a:pt x="555" y="165"/>
                                  </a:lnTo>
                                  <a:lnTo>
                                    <a:pt x="554" y="184"/>
                                  </a:lnTo>
                                  <a:lnTo>
                                    <a:pt x="550" y="204"/>
                                  </a:lnTo>
                                  <a:lnTo>
                                    <a:pt x="547" y="223"/>
                                  </a:lnTo>
                                  <a:lnTo>
                                    <a:pt x="541" y="24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26" y="287"/>
                                  </a:lnTo>
                                  <a:lnTo>
                                    <a:pt x="517" y="308"/>
                                  </a:lnTo>
                                  <a:lnTo>
                                    <a:pt x="506" y="331"/>
                                  </a:lnTo>
                                  <a:lnTo>
                                    <a:pt x="495" y="352"/>
                                  </a:lnTo>
                                  <a:lnTo>
                                    <a:pt x="482" y="375"/>
                                  </a:lnTo>
                                  <a:lnTo>
                                    <a:pt x="469" y="398"/>
                                  </a:lnTo>
                                  <a:lnTo>
                                    <a:pt x="455" y="420"/>
                                  </a:lnTo>
                                  <a:lnTo>
                                    <a:pt x="441" y="443"/>
                                  </a:lnTo>
                                  <a:close/>
                                  <a:moveTo>
                                    <a:pt x="398" y="405"/>
                                  </a:moveTo>
                                  <a:lnTo>
                                    <a:pt x="380" y="407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45" y="405"/>
                                  </a:lnTo>
                                  <a:lnTo>
                                    <a:pt x="328" y="400"/>
                                  </a:lnTo>
                                  <a:lnTo>
                                    <a:pt x="312" y="394"/>
                                  </a:lnTo>
                                  <a:lnTo>
                                    <a:pt x="295" y="386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64" y="364"/>
                                  </a:lnTo>
                                  <a:lnTo>
                                    <a:pt x="250" y="352"/>
                                  </a:lnTo>
                                  <a:lnTo>
                                    <a:pt x="235" y="338"/>
                                  </a:lnTo>
                                  <a:lnTo>
                                    <a:pt x="222" y="322"/>
                                  </a:lnTo>
                                  <a:lnTo>
                                    <a:pt x="210" y="307"/>
                                  </a:lnTo>
                                  <a:lnTo>
                                    <a:pt x="198" y="290"/>
                                  </a:lnTo>
                                  <a:lnTo>
                                    <a:pt x="188" y="272"/>
                                  </a:lnTo>
                                  <a:lnTo>
                                    <a:pt x="178" y="254"/>
                                  </a:lnTo>
                                  <a:lnTo>
                                    <a:pt x="170" y="237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57" y="200"/>
                                  </a:lnTo>
                                  <a:lnTo>
                                    <a:pt x="152" y="180"/>
                                  </a:lnTo>
                                  <a:lnTo>
                                    <a:pt x="149" y="163"/>
                                  </a:lnTo>
                                  <a:lnTo>
                                    <a:pt x="147" y="145"/>
                                  </a:lnTo>
                                  <a:lnTo>
                                    <a:pt x="147" y="127"/>
                                  </a:lnTo>
                                  <a:lnTo>
                                    <a:pt x="148" y="110"/>
                                  </a:lnTo>
                                  <a:lnTo>
                                    <a:pt x="152" y="95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172" y="54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195" y="34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227" y="19"/>
                                  </a:lnTo>
                                  <a:lnTo>
                                    <a:pt x="246" y="16"/>
                                  </a:lnTo>
                                  <a:lnTo>
                                    <a:pt x="265" y="13"/>
                                  </a:lnTo>
                                  <a:lnTo>
                                    <a:pt x="284" y="13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318" y="18"/>
                                  </a:lnTo>
                                  <a:lnTo>
                                    <a:pt x="333" y="23"/>
                                  </a:lnTo>
                                  <a:lnTo>
                                    <a:pt x="347" y="30"/>
                                  </a:lnTo>
                                  <a:lnTo>
                                    <a:pt x="361" y="37"/>
                                  </a:lnTo>
                                  <a:lnTo>
                                    <a:pt x="373" y="47"/>
                                  </a:lnTo>
                                  <a:lnTo>
                                    <a:pt x="383" y="56"/>
                                  </a:lnTo>
                                  <a:lnTo>
                                    <a:pt x="394" y="68"/>
                                  </a:lnTo>
                                  <a:lnTo>
                                    <a:pt x="402" y="80"/>
                                  </a:lnTo>
                                  <a:lnTo>
                                    <a:pt x="411" y="93"/>
                                  </a:lnTo>
                                  <a:lnTo>
                                    <a:pt x="418" y="108"/>
                                  </a:lnTo>
                                  <a:lnTo>
                                    <a:pt x="424" y="122"/>
                                  </a:lnTo>
                                  <a:lnTo>
                                    <a:pt x="430" y="137"/>
                                  </a:lnTo>
                                  <a:lnTo>
                                    <a:pt x="433" y="153"/>
                                  </a:lnTo>
                                  <a:lnTo>
                                    <a:pt x="437" y="170"/>
                                  </a:lnTo>
                                  <a:lnTo>
                                    <a:pt x="441" y="186"/>
                                  </a:lnTo>
                                  <a:lnTo>
                                    <a:pt x="442" y="203"/>
                                  </a:lnTo>
                                  <a:lnTo>
                                    <a:pt x="443" y="220"/>
                                  </a:lnTo>
                                  <a:lnTo>
                                    <a:pt x="443" y="238"/>
                                  </a:lnTo>
                                  <a:lnTo>
                                    <a:pt x="443" y="254"/>
                                  </a:lnTo>
                                  <a:lnTo>
                                    <a:pt x="442" y="271"/>
                                  </a:lnTo>
                                  <a:lnTo>
                                    <a:pt x="439" y="288"/>
                                  </a:lnTo>
                                  <a:lnTo>
                                    <a:pt x="436" y="305"/>
                                  </a:lnTo>
                                  <a:lnTo>
                                    <a:pt x="433" y="321"/>
                                  </a:lnTo>
                                  <a:lnTo>
                                    <a:pt x="429" y="337"/>
                                  </a:lnTo>
                                  <a:lnTo>
                                    <a:pt x="424" y="351"/>
                                  </a:lnTo>
                                  <a:lnTo>
                                    <a:pt x="418" y="365"/>
                                  </a:lnTo>
                                  <a:lnTo>
                                    <a:pt x="412" y="380"/>
                                  </a:lnTo>
                                  <a:lnTo>
                                    <a:pt x="405" y="393"/>
                                  </a:lnTo>
                                  <a:lnTo>
                                    <a:pt x="398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821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5873" y="1908"/>
                              <a:ext cx="131" cy="142"/>
                            </a:xfrm>
                            <a:custGeom>
                              <a:avLst/>
                              <a:gdLst>
                                <a:gd name="T0" fmla="*/ 115 w 524"/>
                                <a:gd name="T1" fmla="*/ 521 h 542"/>
                                <a:gd name="T2" fmla="*/ 55 w 524"/>
                                <a:gd name="T3" fmla="*/ 475 h 542"/>
                                <a:gd name="T4" fmla="*/ 18 w 524"/>
                                <a:gd name="T5" fmla="*/ 412 h 542"/>
                                <a:gd name="T6" fmla="*/ 1 w 524"/>
                                <a:gd name="T7" fmla="*/ 338 h 542"/>
                                <a:gd name="T8" fmla="*/ 5 w 524"/>
                                <a:gd name="T9" fmla="*/ 259 h 542"/>
                                <a:gd name="T10" fmla="*/ 28 w 524"/>
                                <a:gd name="T11" fmla="*/ 181 h 542"/>
                                <a:gd name="T12" fmla="*/ 66 w 524"/>
                                <a:gd name="T13" fmla="*/ 111 h 542"/>
                                <a:gd name="T14" fmla="*/ 120 w 524"/>
                                <a:gd name="T15" fmla="*/ 54 h 542"/>
                                <a:gd name="T16" fmla="*/ 186 w 524"/>
                                <a:gd name="T17" fmla="*/ 14 h 542"/>
                                <a:gd name="T18" fmla="*/ 266 w 524"/>
                                <a:gd name="T19" fmla="*/ 0 h 542"/>
                                <a:gd name="T20" fmla="*/ 356 w 524"/>
                                <a:gd name="T21" fmla="*/ 16 h 542"/>
                                <a:gd name="T22" fmla="*/ 436 w 524"/>
                                <a:gd name="T23" fmla="*/ 50 h 542"/>
                                <a:gd name="T24" fmla="*/ 489 w 524"/>
                                <a:gd name="T25" fmla="*/ 92 h 542"/>
                                <a:gd name="T26" fmla="*/ 517 w 524"/>
                                <a:gd name="T27" fmla="*/ 137 h 542"/>
                                <a:gd name="T28" fmla="*/ 523 w 524"/>
                                <a:gd name="T29" fmla="*/ 187 h 542"/>
                                <a:gd name="T30" fmla="*/ 508 w 524"/>
                                <a:gd name="T31" fmla="*/ 239 h 542"/>
                                <a:gd name="T32" fmla="*/ 477 w 524"/>
                                <a:gd name="T33" fmla="*/ 294 h 542"/>
                                <a:gd name="T34" fmla="*/ 430 w 524"/>
                                <a:gd name="T35" fmla="*/ 348 h 542"/>
                                <a:gd name="T36" fmla="*/ 371 w 524"/>
                                <a:gd name="T37" fmla="*/ 402 h 542"/>
                                <a:gd name="T38" fmla="*/ 301 w 524"/>
                                <a:gd name="T39" fmla="*/ 456 h 542"/>
                                <a:gd name="T40" fmla="*/ 168 w 524"/>
                                <a:gd name="T41" fmla="*/ 542 h 542"/>
                                <a:gd name="T42" fmla="*/ 143 w 524"/>
                                <a:gd name="T43" fmla="*/ 474 h 542"/>
                                <a:gd name="T44" fmla="*/ 118 w 524"/>
                                <a:gd name="T45" fmla="*/ 439 h 542"/>
                                <a:gd name="T46" fmla="*/ 110 w 524"/>
                                <a:gd name="T47" fmla="*/ 390 h 542"/>
                                <a:gd name="T48" fmla="*/ 115 w 524"/>
                                <a:gd name="T49" fmla="*/ 332 h 542"/>
                                <a:gd name="T50" fmla="*/ 130 w 524"/>
                                <a:gd name="T51" fmla="*/ 267 h 542"/>
                                <a:gd name="T52" fmla="*/ 157 w 524"/>
                                <a:gd name="T53" fmla="*/ 203 h 542"/>
                                <a:gd name="T54" fmla="*/ 191 w 524"/>
                                <a:gd name="T55" fmla="*/ 142 h 542"/>
                                <a:gd name="T56" fmla="*/ 230 w 524"/>
                                <a:gd name="T57" fmla="*/ 90 h 542"/>
                                <a:gd name="T58" fmla="*/ 276 w 524"/>
                                <a:gd name="T59" fmla="*/ 51 h 542"/>
                                <a:gd name="T60" fmla="*/ 324 w 524"/>
                                <a:gd name="T61" fmla="*/ 31 h 542"/>
                                <a:gd name="T62" fmla="*/ 371 w 524"/>
                                <a:gd name="T63" fmla="*/ 35 h 542"/>
                                <a:gd name="T64" fmla="*/ 409 w 524"/>
                                <a:gd name="T65" fmla="*/ 57 h 542"/>
                                <a:gd name="T66" fmla="*/ 429 w 524"/>
                                <a:gd name="T67" fmla="*/ 91 h 542"/>
                                <a:gd name="T68" fmla="*/ 432 w 524"/>
                                <a:gd name="T69" fmla="*/ 132 h 542"/>
                                <a:gd name="T70" fmla="*/ 423 w 524"/>
                                <a:gd name="T71" fmla="*/ 180 h 542"/>
                                <a:gd name="T72" fmla="*/ 400 w 524"/>
                                <a:gd name="T73" fmla="*/ 232 h 542"/>
                                <a:gd name="T74" fmla="*/ 369 w 524"/>
                                <a:gd name="T75" fmla="*/ 285 h 542"/>
                                <a:gd name="T76" fmla="*/ 331 w 524"/>
                                <a:gd name="T77" fmla="*/ 338 h 542"/>
                                <a:gd name="T78" fmla="*/ 289 w 524"/>
                                <a:gd name="T79" fmla="*/ 387 h 542"/>
                                <a:gd name="T80" fmla="*/ 244 w 524"/>
                                <a:gd name="T81" fmla="*/ 431 h 542"/>
                                <a:gd name="T82" fmla="*/ 198 w 524"/>
                                <a:gd name="T83" fmla="*/ 467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24" h="542">
                                  <a:moveTo>
                                    <a:pt x="168" y="542"/>
                                  </a:moveTo>
                                  <a:lnTo>
                                    <a:pt x="140" y="533"/>
                                  </a:lnTo>
                                  <a:lnTo>
                                    <a:pt x="115" y="521"/>
                                  </a:lnTo>
                                  <a:lnTo>
                                    <a:pt x="92" y="508"/>
                                  </a:lnTo>
                                  <a:lnTo>
                                    <a:pt x="72" y="493"/>
                                  </a:lnTo>
                                  <a:lnTo>
                                    <a:pt x="55" y="475"/>
                                  </a:lnTo>
                                  <a:lnTo>
                                    <a:pt x="40" y="455"/>
                                  </a:lnTo>
                                  <a:lnTo>
                                    <a:pt x="28" y="434"/>
                                  </a:lnTo>
                                  <a:lnTo>
                                    <a:pt x="18" y="412"/>
                                  </a:lnTo>
                                  <a:lnTo>
                                    <a:pt x="10" y="388"/>
                                  </a:lnTo>
                                  <a:lnTo>
                                    <a:pt x="5" y="363"/>
                                  </a:lnTo>
                                  <a:lnTo>
                                    <a:pt x="1" y="338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" y="285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11" y="233"/>
                                  </a:lnTo>
                                  <a:lnTo>
                                    <a:pt x="18" y="206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52" y="134"/>
                                  </a:lnTo>
                                  <a:lnTo>
                                    <a:pt x="66" y="111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40" y="38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86" y="14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38" y="1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95" y="1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86" y="26"/>
                                  </a:lnTo>
                                  <a:lnTo>
                                    <a:pt x="413" y="38"/>
                                  </a:lnTo>
                                  <a:lnTo>
                                    <a:pt x="436" y="50"/>
                                  </a:lnTo>
                                  <a:lnTo>
                                    <a:pt x="457" y="63"/>
                                  </a:lnTo>
                                  <a:lnTo>
                                    <a:pt x="474" y="78"/>
                                  </a:lnTo>
                                  <a:lnTo>
                                    <a:pt x="489" y="92"/>
                                  </a:lnTo>
                                  <a:lnTo>
                                    <a:pt x="501" y="106"/>
                                  </a:lnTo>
                                  <a:lnTo>
                                    <a:pt x="511" y="122"/>
                                  </a:lnTo>
                                  <a:lnTo>
                                    <a:pt x="517" y="137"/>
                                  </a:lnTo>
                                  <a:lnTo>
                                    <a:pt x="522" y="154"/>
                                  </a:lnTo>
                                  <a:lnTo>
                                    <a:pt x="524" y="171"/>
                                  </a:lnTo>
                                  <a:lnTo>
                                    <a:pt x="523" y="187"/>
                                  </a:lnTo>
                                  <a:lnTo>
                                    <a:pt x="520" y="204"/>
                                  </a:lnTo>
                                  <a:lnTo>
                                    <a:pt x="516" y="222"/>
                                  </a:lnTo>
                                  <a:lnTo>
                                    <a:pt x="508" y="239"/>
                                  </a:lnTo>
                                  <a:lnTo>
                                    <a:pt x="500" y="257"/>
                                  </a:lnTo>
                                  <a:lnTo>
                                    <a:pt x="489" y="274"/>
                                  </a:lnTo>
                                  <a:lnTo>
                                    <a:pt x="477" y="294"/>
                                  </a:lnTo>
                                  <a:lnTo>
                                    <a:pt x="463" y="311"/>
                                  </a:lnTo>
                                  <a:lnTo>
                                    <a:pt x="448" y="329"/>
                                  </a:lnTo>
                                  <a:lnTo>
                                    <a:pt x="430" y="348"/>
                                  </a:lnTo>
                                  <a:lnTo>
                                    <a:pt x="412" y="366"/>
                                  </a:lnTo>
                                  <a:lnTo>
                                    <a:pt x="392" y="384"/>
                                  </a:lnTo>
                                  <a:lnTo>
                                    <a:pt x="371" y="402"/>
                                  </a:lnTo>
                                  <a:lnTo>
                                    <a:pt x="349" y="421"/>
                                  </a:lnTo>
                                  <a:lnTo>
                                    <a:pt x="325" y="439"/>
                                  </a:lnTo>
                                  <a:lnTo>
                                    <a:pt x="301" y="456"/>
                                  </a:lnTo>
                                  <a:lnTo>
                                    <a:pt x="276" y="474"/>
                                  </a:lnTo>
                                  <a:lnTo>
                                    <a:pt x="223" y="508"/>
                                  </a:lnTo>
                                  <a:lnTo>
                                    <a:pt x="168" y="542"/>
                                  </a:lnTo>
                                  <a:close/>
                                  <a:moveTo>
                                    <a:pt x="170" y="486"/>
                                  </a:moveTo>
                                  <a:lnTo>
                                    <a:pt x="155" y="481"/>
                                  </a:lnTo>
                                  <a:lnTo>
                                    <a:pt x="143" y="474"/>
                                  </a:lnTo>
                                  <a:lnTo>
                                    <a:pt x="134" y="464"/>
                                  </a:lnTo>
                                  <a:lnTo>
                                    <a:pt x="126" y="452"/>
                                  </a:lnTo>
                                  <a:lnTo>
                                    <a:pt x="118" y="439"/>
                                  </a:lnTo>
                                  <a:lnTo>
                                    <a:pt x="115" y="425"/>
                                  </a:lnTo>
                                  <a:lnTo>
                                    <a:pt x="111" y="408"/>
                                  </a:lnTo>
                                  <a:lnTo>
                                    <a:pt x="110" y="390"/>
                                  </a:lnTo>
                                  <a:lnTo>
                                    <a:pt x="110" y="372"/>
                                  </a:lnTo>
                                  <a:lnTo>
                                    <a:pt x="111" y="352"/>
                                  </a:lnTo>
                                  <a:lnTo>
                                    <a:pt x="115" y="332"/>
                                  </a:lnTo>
                                  <a:lnTo>
                                    <a:pt x="118" y="310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130" y="267"/>
                                  </a:lnTo>
                                  <a:lnTo>
                                    <a:pt x="139" y="246"/>
                                  </a:lnTo>
                                  <a:lnTo>
                                    <a:pt x="147" y="224"/>
                                  </a:lnTo>
                                  <a:lnTo>
                                    <a:pt x="157" y="203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78" y="161"/>
                                  </a:lnTo>
                                  <a:lnTo>
                                    <a:pt x="191" y="142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17" y="106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46" y="75"/>
                                  </a:lnTo>
                                  <a:lnTo>
                                    <a:pt x="260" y="62"/>
                                  </a:lnTo>
                                  <a:lnTo>
                                    <a:pt x="276" y="51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24" y="31"/>
                                  </a:lnTo>
                                  <a:lnTo>
                                    <a:pt x="339" y="30"/>
                                  </a:lnTo>
                                  <a:lnTo>
                                    <a:pt x="356" y="31"/>
                                  </a:lnTo>
                                  <a:lnTo>
                                    <a:pt x="371" y="35"/>
                                  </a:lnTo>
                                  <a:lnTo>
                                    <a:pt x="387" y="41"/>
                                  </a:lnTo>
                                  <a:lnTo>
                                    <a:pt x="399" y="48"/>
                                  </a:lnTo>
                                  <a:lnTo>
                                    <a:pt x="409" y="57"/>
                                  </a:lnTo>
                                  <a:lnTo>
                                    <a:pt x="418" y="67"/>
                                  </a:lnTo>
                                  <a:lnTo>
                                    <a:pt x="424" y="79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32" y="104"/>
                                  </a:lnTo>
                                  <a:lnTo>
                                    <a:pt x="433" y="117"/>
                                  </a:lnTo>
                                  <a:lnTo>
                                    <a:pt x="432" y="132"/>
                                  </a:lnTo>
                                  <a:lnTo>
                                    <a:pt x="431" y="148"/>
                                  </a:lnTo>
                                  <a:lnTo>
                                    <a:pt x="427" y="164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15" y="197"/>
                                  </a:lnTo>
                                  <a:lnTo>
                                    <a:pt x="408" y="214"/>
                                  </a:lnTo>
                                  <a:lnTo>
                                    <a:pt x="400" y="232"/>
                                  </a:lnTo>
                                  <a:lnTo>
                                    <a:pt x="390" y="249"/>
                                  </a:lnTo>
                                  <a:lnTo>
                                    <a:pt x="381" y="267"/>
                                  </a:lnTo>
                                  <a:lnTo>
                                    <a:pt x="369" y="285"/>
                                  </a:lnTo>
                                  <a:lnTo>
                                    <a:pt x="357" y="302"/>
                                  </a:lnTo>
                                  <a:lnTo>
                                    <a:pt x="344" y="320"/>
                                  </a:lnTo>
                                  <a:lnTo>
                                    <a:pt x="331" y="338"/>
                                  </a:lnTo>
                                  <a:lnTo>
                                    <a:pt x="318" y="354"/>
                                  </a:lnTo>
                                  <a:lnTo>
                                    <a:pt x="303" y="370"/>
                                  </a:lnTo>
                                  <a:lnTo>
                                    <a:pt x="289" y="387"/>
                                  </a:lnTo>
                                  <a:lnTo>
                                    <a:pt x="273" y="402"/>
                                  </a:lnTo>
                                  <a:lnTo>
                                    <a:pt x="258" y="416"/>
                                  </a:lnTo>
                                  <a:lnTo>
                                    <a:pt x="244" y="431"/>
                                  </a:lnTo>
                                  <a:lnTo>
                                    <a:pt x="228" y="444"/>
                                  </a:lnTo>
                                  <a:lnTo>
                                    <a:pt x="213" y="456"/>
                                  </a:lnTo>
                                  <a:lnTo>
                                    <a:pt x="198" y="467"/>
                                  </a:lnTo>
                                  <a:lnTo>
                                    <a:pt x="184" y="476"/>
                                  </a:lnTo>
                                  <a:lnTo>
                                    <a:pt x="170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822"/>
                          <wps:cNvSpPr>
                            <a:spLocks/>
                          </wps:cNvSpPr>
                          <wps:spPr bwMode="auto">
                            <a:xfrm flipH="1">
                              <a:off x="5645" y="2015"/>
                              <a:ext cx="732" cy="664"/>
                            </a:xfrm>
                            <a:custGeom>
                              <a:avLst/>
                              <a:gdLst>
                                <a:gd name="T0" fmla="*/ 1488 w 2921"/>
                                <a:gd name="T1" fmla="*/ 24 h 2551"/>
                                <a:gd name="T2" fmla="*/ 1369 w 2921"/>
                                <a:gd name="T3" fmla="*/ 75 h 2551"/>
                                <a:gd name="T4" fmla="*/ 1252 w 2921"/>
                                <a:gd name="T5" fmla="*/ 130 h 2551"/>
                                <a:gd name="T6" fmla="*/ 1137 w 2921"/>
                                <a:gd name="T7" fmla="*/ 188 h 2551"/>
                                <a:gd name="T8" fmla="*/ 1025 w 2921"/>
                                <a:gd name="T9" fmla="*/ 249 h 2551"/>
                                <a:gd name="T10" fmla="*/ 917 w 2921"/>
                                <a:gd name="T11" fmla="*/ 315 h 2551"/>
                                <a:gd name="T12" fmla="*/ 810 w 2921"/>
                                <a:gd name="T13" fmla="*/ 383 h 2551"/>
                                <a:gd name="T14" fmla="*/ 708 w 2921"/>
                                <a:gd name="T15" fmla="*/ 453 h 2551"/>
                                <a:gd name="T16" fmla="*/ 609 w 2921"/>
                                <a:gd name="T17" fmla="*/ 526 h 2551"/>
                                <a:gd name="T18" fmla="*/ 513 w 2921"/>
                                <a:gd name="T19" fmla="*/ 602 h 2551"/>
                                <a:gd name="T20" fmla="*/ 423 w 2921"/>
                                <a:gd name="T21" fmla="*/ 680 h 2551"/>
                                <a:gd name="T22" fmla="*/ 336 w 2921"/>
                                <a:gd name="T23" fmla="*/ 760 h 2551"/>
                                <a:gd name="T24" fmla="*/ 252 w 2921"/>
                                <a:gd name="T25" fmla="*/ 841 h 2551"/>
                                <a:gd name="T26" fmla="*/ 175 w 2921"/>
                                <a:gd name="T27" fmla="*/ 924 h 2551"/>
                                <a:gd name="T28" fmla="*/ 101 w 2921"/>
                                <a:gd name="T29" fmla="*/ 1009 h 2551"/>
                                <a:gd name="T30" fmla="*/ 33 w 2921"/>
                                <a:gd name="T31" fmla="*/ 1095 h 2551"/>
                                <a:gd name="T32" fmla="*/ 45 w 2921"/>
                                <a:gd name="T33" fmla="*/ 1232 h 2551"/>
                                <a:gd name="T34" fmla="*/ 139 w 2921"/>
                                <a:gd name="T35" fmla="*/ 1421 h 2551"/>
                                <a:gd name="T36" fmla="*/ 241 w 2921"/>
                                <a:gd name="T37" fmla="*/ 1608 h 2551"/>
                                <a:gd name="T38" fmla="*/ 322 w 2921"/>
                                <a:gd name="T39" fmla="*/ 1744 h 2551"/>
                                <a:gd name="T40" fmla="*/ 380 w 2921"/>
                                <a:gd name="T41" fmla="*/ 1834 h 2551"/>
                                <a:gd name="T42" fmla="*/ 438 w 2921"/>
                                <a:gd name="T43" fmla="*/ 1919 h 2551"/>
                                <a:gd name="T44" fmla="*/ 499 w 2921"/>
                                <a:gd name="T45" fmla="*/ 2004 h 2551"/>
                                <a:gd name="T46" fmla="*/ 561 w 2921"/>
                                <a:gd name="T47" fmla="*/ 2085 h 2551"/>
                                <a:gd name="T48" fmla="*/ 624 w 2921"/>
                                <a:gd name="T49" fmla="*/ 2164 h 2551"/>
                                <a:gd name="T50" fmla="*/ 690 w 2921"/>
                                <a:gd name="T51" fmla="*/ 2239 h 2551"/>
                                <a:gd name="T52" fmla="*/ 757 w 2921"/>
                                <a:gd name="T53" fmla="*/ 2310 h 2551"/>
                                <a:gd name="T54" fmla="*/ 826 w 2921"/>
                                <a:gd name="T55" fmla="*/ 2376 h 2551"/>
                                <a:gd name="T56" fmla="*/ 896 w 2921"/>
                                <a:gd name="T57" fmla="*/ 2438 h 2551"/>
                                <a:gd name="T58" fmla="*/ 2398 w 2921"/>
                                <a:gd name="T59" fmla="*/ 2551 h 2551"/>
                                <a:gd name="T60" fmla="*/ 2478 w 2921"/>
                                <a:gd name="T61" fmla="*/ 2392 h 2551"/>
                                <a:gd name="T62" fmla="*/ 2557 w 2921"/>
                                <a:gd name="T63" fmla="*/ 2236 h 2551"/>
                                <a:gd name="T64" fmla="*/ 2632 w 2921"/>
                                <a:gd name="T65" fmla="*/ 2082 h 2551"/>
                                <a:gd name="T66" fmla="*/ 2703 w 2921"/>
                                <a:gd name="T67" fmla="*/ 1928 h 2551"/>
                                <a:gd name="T68" fmla="*/ 2768 w 2921"/>
                                <a:gd name="T69" fmla="*/ 1773 h 2551"/>
                                <a:gd name="T70" fmla="*/ 2827 w 2921"/>
                                <a:gd name="T71" fmla="*/ 1616 h 2551"/>
                                <a:gd name="T72" fmla="*/ 2878 w 2921"/>
                                <a:gd name="T73" fmla="*/ 1455 h 2551"/>
                                <a:gd name="T74" fmla="*/ 2901 w 2921"/>
                                <a:gd name="T75" fmla="*/ 1374 h 2551"/>
                                <a:gd name="T76" fmla="*/ 2921 w 2921"/>
                                <a:gd name="T77" fmla="*/ 1290 h 2551"/>
                                <a:gd name="T78" fmla="*/ 2744 w 2921"/>
                                <a:gd name="T79" fmla="*/ 1054 h 2551"/>
                                <a:gd name="T80" fmla="*/ 2661 w 2921"/>
                                <a:gd name="T81" fmla="*/ 950 h 2551"/>
                                <a:gd name="T82" fmla="*/ 2580 w 2921"/>
                                <a:gd name="T83" fmla="*/ 850 h 2551"/>
                                <a:gd name="T84" fmla="*/ 2501 w 2921"/>
                                <a:gd name="T85" fmla="*/ 759 h 2551"/>
                                <a:gd name="T86" fmla="*/ 2422 w 2921"/>
                                <a:gd name="T87" fmla="*/ 673 h 2551"/>
                                <a:gd name="T88" fmla="*/ 2345 w 2921"/>
                                <a:gd name="T89" fmla="*/ 592 h 2551"/>
                                <a:gd name="T90" fmla="*/ 2266 w 2921"/>
                                <a:gd name="T91" fmla="*/ 516 h 2551"/>
                                <a:gd name="T92" fmla="*/ 2187 w 2921"/>
                                <a:gd name="T93" fmla="*/ 444 h 2551"/>
                                <a:gd name="T94" fmla="*/ 2106 w 2921"/>
                                <a:gd name="T95" fmla="*/ 376 h 2551"/>
                                <a:gd name="T96" fmla="*/ 2023 w 2921"/>
                                <a:gd name="T97" fmla="*/ 309 h 2551"/>
                                <a:gd name="T98" fmla="*/ 1937 w 2921"/>
                                <a:gd name="T99" fmla="*/ 246 h 2551"/>
                                <a:gd name="T100" fmla="*/ 1847 w 2921"/>
                                <a:gd name="T101" fmla="*/ 184 h 2551"/>
                                <a:gd name="T102" fmla="*/ 1753 w 2921"/>
                                <a:gd name="T103" fmla="*/ 122 h 2551"/>
                                <a:gd name="T104" fmla="*/ 1654 w 2921"/>
                                <a:gd name="T105" fmla="*/ 61 h 2551"/>
                                <a:gd name="T106" fmla="*/ 1549 w 2921"/>
                                <a:gd name="T107" fmla="*/ 0 h 2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921" h="2551">
                                  <a:moveTo>
                                    <a:pt x="1549" y="0"/>
                                  </a:moveTo>
                                  <a:lnTo>
                                    <a:pt x="1488" y="24"/>
                                  </a:lnTo>
                                  <a:lnTo>
                                    <a:pt x="1428" y="49"/>
                                  </a:lnTo>
                                  <a:lnTo>
                                    <a:pt x="1369" y="75"/>
                                  </a:lnTo>
                                  <a:lnTo>
                                    <a:pt x="1310" y="101"/>
                                  </a:lnTo>
                                  <a:lnTo>
                                    <a:pt x="1252" y="130"/>
                                  </a:lnTo>
                                  <a:lnTo>
                                    <a:pt x="1195" y="159"/>
                                  </a:lnTo>
                                  <a:lnTo>
                                    <a:pt x="1137" y="188"/>
                                  </a:lnTo>
                                  <a:lnTo>
                                    <a:pt x="1081" y="218"/>
                                  </a:lnTo>
                                  <a:lnTo>
                                    <a:pt x="1025" y="249"/>
                                  </a:lnTo>
                                  <a:lnTo>
                                    <a:pt x="970" y="281"/>
                                  </a:lnTo>
                                  <a:lnTo>
                                    <a:pt x="917" y="315"/>
                                  </a:lnTo>
                                  <a:lnTo>
                                    <a:pt x="863" y="348"/>
                                  </a:lnTo>
                                  <a:lnTo>
                                    <a:pt x="810" y="383"/>
                                  </a:lnTo>
                                  <a:lnTo>
                                    <a:pt x="759" y="417"/>
                                  </a:lnTo>
                                  <a:lnTo>
                                    <a:pt x="708" y="453"/>
                                  </a:lnTo>
                                  <a:lnTo>
                                    <a:pt x="658" y="489"/>
                                  </a:lnTo>
                                  <a:lnTo>
                                    <a:pt x="609" y="526"/>
                                  </a:lnTo>
                                  <a:lnTo>
                                    <a:pt x="561" y="564"/>
                                  </a:lnTo>
                                  <a:lnTo>
                                    <a:pt x="513" y="602"/>
                                  </a:lnTo>
                                  <a:lnTo>
                                    <a:pt x="468" y="641"/>
                                  </a:lnTo>
                                  <a:lnTo>
                                    <a:pt x="423" y="680"/>
                                  </a:lnTo>
                                  <a:lnTo>
                                    <a:pt x="379" y="719"/>
                                  </a:lnTo>
                                  <a:lnTo>
                                    <a:pt x="336" y="760"/>
                                  </a:lnTo>
                                  <a:lnTo>
                                    <a:pt x="293" y="800"/>
                                  </a:lnTo>
                                  <a:lnTo>
                                    <a:pt x="252" y="841"/>
                                  </a:lnTo>
                                  <a:lnTo>
                                    <a:pt x="213" y="883"/>
                                  </a:lnTo>
                                  <a:lnTo>
                                    <a:pt x="175" y="924"/>
                                  </a:lnTo>
                                  <a:lnTo>
                                    <a:pt x="138" y="966"/>
                                  </a:lnTo>
                                  <a:lnTo>
                                    <a:pt x="101" y="1009"/>
                                  </a:lnTo>
                                  <a:lnTo>
                                    <a:pt x="66" y="1051"/>
                                  </a:lnTo>
                                  <a:lnTo>
                                    <a:pt x="33" y="1095"/>
                                  </a:lnTo>
                                  <a:lnTo>
                                    <a:pt x="0" y="1138"/>
                                  </a:lnTo>
                                  <a:lnTo>
                                    <a:pt x="45" y="1232"/>
                                  </a:lnTo>
                                  <a:lnTo>
                                    <a:pt x="91" y="1327"/>
                                  </a:lnTo>
                                  <a:lnTo>
                                    <a:pt x="139" y="1421"/>
                                  </a:lnTo>
                                  <a:lnTo>
                                    <a:pt x="189" y="1515"/>
                                  </a:lnTo>
                                  <a:lnTo>
                                    <a:pt x="241" y="1608"/>
                                  </a:lnTo>
                                  <a:lnTo>
                                    <a:pt x="295" y="1699"/>
                                  </a:lnTo>
                                  <a:lnTo>
                                    <a:pt x="322" y="1744"/>
                                  </a:lnTo>
                                  <a:lnTo>
                                    <a:pt x="351" y="1789"/>
                                  </a:lnTo>
                                  <a:lnTo>
                                    <a:pt x="380" y="1834"/>
                                  </a:lnTo>
                                  <a:lnTo>
                                    <a:pt x="408" y="1877"/>
                                  </a:lnTo>
                                  <a:lnTo>
                                    <a:pt x="438" y="1919"/>
                                  </a:lnTo>
                                  <a:lnTo>
                                    <a:pt x="468" y="1962"/>
                                  </a:lnTo>
                                  <a:lnTo>
                                    <a:pt x="499" y="2004"/>
                                  </a:lnTo>
                                  <a:lnTo>
                                    <a:pt x="529" y="2046"/>
                                  </a:lnTo>
                                  <a:lnTo>
                                    <a:pt x="561" y="2085"/>
                                  </a:lnTo>
                                  <a:lnTo>
                                    <a:pt x="592" y="2126"/>
                                  </a:lnTo>
                                  <a:lnTo>
                                    <a:pt x="624" y="2164"/>
                                  </a:lnTo>
                                  <a:lnTo>
                                    <a:pt x="657" y="2202"/>
                                  </a:lnTo>
                                  <a:lnTo>
                                    <a:pt x="690" y="2239"/>
                                  </a:lnTo>
                                  <a:lnTo>
                                    <a:pt x="723" y="2275"/>
                                  </a:lnTo>
                                  <a:lnTo>
                                    <a:pt x="757" y="2310"/>
                                  </a:lnTo>
                                  <a:lnTo>
                                    <a:pt x="791" y="2344"/>
                                  </a:lnTo>
                                  <a:lnTo>
                                    <a:pt x="826" y="2376"/>
                                  </a:lnTo>
                                  <a:lnTo>
                                    <a:pt x="861" y="2409"/>
                                  </a:lnTo>
                                  <a:lnTo>
                                    <a:pt x="896" y="2438"/>
                                  </a:lnTo>
                                  <a:lnTo>
                                    <a:pt x="932" y="2468"/>
                                  </a:lnTo>
                                  <a:lnTo>
                                    <a:pt x="2398" y="2551"/>
                                  </a:lnTo>
                                  <a:lnTo>
                                    <a:pt x="2439" y="2471"/>
                                  </a:lnTo>
                                  <a:lnTo>
                                    <a:pt x="2478" y="2392"/>
                                  </a:lnTo>
                                  <a:lnTo>
                                    <a:pt x="2519" y="2313"/>
                                  </a:lnTo>
                                  <a:lnTo>
                                    <a:pt x="2557" y="2236"/>
                                  </a:lnTo>
                                  <a:lnTo>
                                    <a:pt x="2595" y="2158"/>
                                  </a:lnTo>
                                  <a:lnTo>
                                    <a:pt x="2632" y="2082"/>
                                  </a:lnTo>
                                  <a:lnTo>
                                    <a:pt x="2668" y="2004"/>
                                  </a:lnTo>
                                  <a:lnTo>
                                    <a:pt x="2703" y="1928"/>
                                  </a:lnTo>
                                  <a:lnTo>
                                    <a:pt x="2736" y="1850"/>
                                  </a:lnTo>
                                  <a:lnTo>
                                    <a:pt x="2768" y="1773"/>
                                  </a:lnTo>
                                  <a:lnTo>
                                    <a:pt x="2798" y="1695"/>
                                  </a:lnTo>
                                  <a:lnTo>
                                    <a:pt x="2827" y="1616"/>
                                  </a:lnTo>
                                  <a:lnTo>
                                    <a:pt x="2853" y="1536"/>
                                  </a:lnTo>
                                  <a:lnTo>
                                    <a:pt x="2878" y="1455"/>
                                  </a:lnTo>
                                  <a:lnTo>
                                    <a:pt x="2890" y="1415"/>
                                  </a:lnTo>
                                  <a:lnTo>
                                    <a:pt x="2901" y="1374"/>
                                  </a:lnTo>
                                  <a:lnTo>
                                    <a:pt x="2911" y="1332"/>
                                  </a:lnTo>
                                  <a:lnTo>
                                    <a:pt x="2921" y="1290"/>
                                  </a:lnTo>
                                  <a:lnTo>
                                    <a:pt x="2831" y="1168"/>
                                  </a:lnTo>
                                  <a:lnTo>
                                    <a:pt x="2744" y="1054"/>
                                  </a:lnTo>
                                  <a:lnTo>
                                    <a:pt x="2703" y="1001"/>
                                  </a:lnTo>
                                  <a:lnTo>
                                    <a:pt x="2661" y="950"/>
                                  </a:lnTo>
                                  <a:lnTo>
                                    <a:pt x="2620" y="899"/>
                                  </a:lnTo>
                                  <a:lnTo>
                                    <a:pt x="2580" y="850"/>
                                  </a:lnTo>
                                  <a:lnTo>
                                    <a:pt x="2540" y="804"/>
                                  </a:lnTo>
                                  <a:lnTo>
                                    <a:pt x="2501" y="759"/>
                                  </a:lnTo>
                                  <a:lnTo>
                                    <a:pt x="2462" y="716"/>
                                  </a:lnTo>
                                  <a:lnTo>
                                    <a:pt x="2422" y="673"/>
                                  </a:lnTo>
                                  <a:lnTo>
                                    <a:pt x="2384" y="632"/>
                                  </a:lnTo>
                                  <a:lnTo>
                                    <a:pt x="2345" y="592"/>
                                  </a:lnTo>
                                  <a:lnTo>
                                    <a:pt x="2305" y="553"/>
                                  </a:lnTo>
                                  <a:lnTo>
                                    <a:pt x="2266" y="516"/>
                                  </a:lnTo>
                                  <a:lnTo>
                                    <a:pt x="2227" y="479"/>
                                  </a:lnTo>
                                  <a:lnTo>
                                    <a:pt x="2187" y="444"/>
                                  </a:lnTo>
                                  <a:lnTo>
                                    <a:pt x="2147" y="409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064" y="342"/>
                                  </a:lnTo>
                                  <a:lnTo>
                                    <a:pt x="2023" y="309"/>
                                  </a:lnTo>
                                  <a:lnTo>
                                    <a:pt x="1980" y="277"/>
                                  </a:lnTo>
                                  <a:lnTo>
                                    <a:pt x="1937" y="246"/>
                                  </a:lnTo>
                                  <a:lnTo>
                                    <a:pt x="1892" y="215"/>
                                  </a:lnTo>
                                  <a:lnTo>
                                    <a:pt x="1847" y="184"/>
                                  </a:lnTo>
                                  <a:lnTo>
                                    <a:pt x="1801" y="153"/>
                                  </a:lnTo>
                                  <a:lnTo>
                                    <a:pt x="1753" y="122"/>
                                  </a:lnTo>
                                  <a:lnTo>
                                    <a:pt x="1704" y="92"/>
                                  </a:lnTo>
                                  <a:lnTo>
                                    <a:pt x="1654" y="61"/>
                                  </a:lnTo>
                                  <a:lnTo>
                                    <a:pt x="1601" y="31"/>
                                  </a:lnTo>
                                  <a:lnTo>
                                    <a:pt x="15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823"/>
                          <wps:cNvSpPr>
                            <a:spLocks/>
                          </wps:cNvSpPr>
                          <wps:spPr bwMode="auto">
                            <a:xfrm flipH="1">
                              <a:off x="5953" y="2043"/>
                              <a:ext cx="400" cy="610"/>
                            </a:xfrm>
                            <a:custGeom>
                              <a:avLst/>
                              <a:gdLst>
                                <a:gd name="T0" fmla="*/ 24 w 1595"/>
                                <a:gd name="T1" fmla="*/ 1007 h 2345"/>
                                <a:gd name="T2" fmla="*/ 79 w 1595"/>
                                <a:gd name="T3" fmla="*/ 937 h 2345"/>
                                <a:gd name="T4" fmla="*/ 142 w 1595"/>
                                <a:gd name="T5" fmla="*/ 864 h 2345"/>
                                <a:gd name="T6" fmla="*/ 214 w 1595"/>
                                <a:gd name="T7" fmla="*/ 791 h 2345"/>
                                <a:gd name="T8" fmla="*/ 292 w 1595"/>
                                <a:gd name="T9" fmla="*/ 717 h 2345"/>
                                <a:gd name="T10" fmla="*/ 377 w 1595"/>
                                <a:gd name="T11" fmla="*/ 643 h 2345"/>
                                <a:gd name="T12" fmla="*/ 466 w 1595"/>
                                <a:gd name="T13" fmla="*/ 570 h 2345"/>
                                <a:gd name="T14" fmla="*/ 561 w 1595"/>
                                <a:gd name="T15" fmla="*/ 499 h 2345"/>
                                <a:gd name="T16" fmla="*/ 659 w 1595"/>
                                <a:gd name="T17" fmla="*/ 429 h 2345"/>
                                <a:gd name="T18" fmla="*/ 759 w 1595"/>
                                <a:gd name="T19" fmla="*/ 359 h 2345"/>
                                <a:gd name="T20" fmla="*/ 860 w 1595"/>
                                <a:gd name="T21" fmla="*/ 294 h 2345"/>
                                <a:gd name="T22" fmla="*/ 962 w 1595"/>
                                <a:gd name="T23" fmla="*/ 230 h 2345"/>
                                <a:gd name="T24" fmla="*/ 1064 w 1595"/>
                                <a:gd name="T25" fmla="*/ 172 h 2345"/>
                                <a:gd name="T26" fmla="*/ 1164 w 1595"/>
                                <a:gd name="T27" fmla="*/ 117 h 2345"/>
                                <a:gd name="T28" fmla="*/ 1263 w 1595"/>
                                <a:gd name="T29" fmla="*/ 66 h 2345"/>
                                <a:gd name="T30" fmla="*/ 1359 w 1595"/>
                                <a:gd name="T31" fmla="*/ 22 h 2345"/>
                                <a:gd name="T32" fmla="*/ 1409 w 1595"/>
                                <a:gd name="T33" fmla="*/ 10 h 2345"/>
                                <a:gd name="T34" fmla="*/ 1421 w 1595"/>
                                <a:gd name="T35" fmla="*/ 55 h 2345"/>
                                <a:gd name="T36" fmla="*/ 1447 w 1595"/>
                                <a:gd name="T37" fmla="*/ 185 h 2345"/>
                                <a:gd name="T38" fmla="*/ 1491 w 1595"/>
                                <a:gd name="T39" fmla="*/ 452 h 2345"/>
                                <a:gd name="T40" fmla="*/ 1526 w 1595"/>
                                <a:gd name="T41" fmla="*/ 704 h 2345"/>
                                <a:gd name="T42" fmla="*/ 1547 w 1595"/>
                                <a:gd name="T43" fmla="*/ 888 h 2345"/>
                                <a:gd name="T44" fmla="*/ 1565 w 1595"/>
                                <a:gd name="T45" fmla="*/ 1080 h 2345"/>
                                <a:gd name="T46" fmla="*/ 1581 w 1595"/>
                                <a:gd name="T47" fmla="*/ 1276 h 2345"/>
                                <a:gd name="T48" fmla="*/ 1591 w 1595"/>
                                <a:gd name="T49" fmla="*/ 1470 h 2345"/>
                                <a:gd name="T50" fmla="*/ 1595 w 1595"/>
                                <a:gd name="T51" fmla="*/ 1660 h 2345"/>
                                <a:gd name="T52" fmla="*/ 1593 w 1595"/>
                                <a:gd name="T53" fmla="*/ 1839 h 2345"/>
                                <a:gd name="T54" fmla="*/ 1581 w 1595"/>
                                <a:gd name="T55" fmla="*/ 2006 h 2345"/>
                                <a:gd name="T56" fmla="*/ 1559 w 1595"/>
                                <a:gd name="T57" fmla="*/ 2152 h 2345"/>
                                <a:gd name="T58" fmla="*/ 1528 w 1595"/>
                                <a:gd name="T59" fmla="*/ 2278 h 2345"/>
                                <a:gd name="T60" fmla="*/ 1490 w 1595"/>
                                <a:gd name="T61" fmla="*/ 2334 h 2345"/>
                                <a:gd name="T62" fmla="*/ 1449 w 1595"/>
                                <a:gd name="T63" fmla="*/ 2340 h 2345"/>
                                <a:gd name="T64" fmla="*/ 1378 w 1595"/>
                                <a:gd name="T65" fmla="*/ 2343 h 2345"/>
                                <a:gd name="T66" fmla="*/ 1273 w 1595"/>
                                <a:gd name="T67" fmla="*/ 2343 h 2345"/>
                                <a:gd name="T68" fmla="*/ 1161 w 1595"/>
                                <a:gd name="T69" fmla="*/ 2339 h 2345"/>
                                <a:gd name="T70" fmla="*/ 1005 w 1595"/>
                                <a:gd name="T71" fmla="*/ 2327 h 2345"/>
                                <a:gd name="T72" fmla="*/ 863 w 1595"/>
                                <a:gd name="T73" fmla="*/ 2312 h 2345"/>
                                <a:gd name="T74" fmla="*/ 802 w 1595"/>
                                <a:gd name="T75" fmla="*/ 2277 h 2345"/>
                                <a:gd name="T76" fmla="*/ 727 w 1595"/>
                                <a:gd name="T77" fmla="*/ 2205 h 2345"/>
                                <a:gd name="T78" fmla="*/ 655 w 1595"/>
                                <a:gd name="T79" fmla="*/ 2127 h 2345"/>
                                <a:gd name="T80" fmla="*/ 586 w 1595"/>
                                <a:gd name="T81" fmla="*/ 2045 h 2345"/>
                                <a:gd name="T82" fmla="*/ 520 w 1595"/>
                                <a:gd name="T83" fmla="*/ 1958 h 2345"/>
                                <a:gd name="T84" fmla="*/ 458 w 1595"/>
                                <a:gd name="T85" fmla="*/ 1869 h 2345"/>
                                <a:gd name="T86" fmla="*/ 400 w 1595"/>
                                <a:gd name="T87" fmla="*/ 1778 h 2345"/>
                                <a:gd name="T88" fmla="*/ 344 w 1595"/>
                                <a:gd name="T89" fmla="*/ 1686 h 2345"/>
                                <a:gd name="T90" fmla="*/ 266 w 1595"/>
                                <a:gd name="T91" fmla="*/ 1550 h 2345"/>
                                <a:gd name="T92" fmla="*/ 174 w 1595"/>
                                <a:gd name="T93" fmla="*/ 1377 h 2345"/>
                                <a:gd name="T94" fmla="*/ 95 w 1595"/>
                                <a:gd name="T95" fmla="*/ 1222 h 2345"/>
                                <a:gd name="T96" fmla="*/ 29 w 1595"/>
                                <a:gd name="T97" fmla="*/ 1093 h 2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95" h="2345">
                                  <a:moveTo>
                                    <a:pt x="0" y="1042"/>
                                  </a:moveTo>
                                  <a:lnTo>
                                    <a:pt x="24" y="1007"/>
                                  </a:lnTo>
                                  <a:lnTo>
                                    <a:pt x="50" y="973"/>
                                  </a:lnTo>
                                  <a:lnTo>
                                    <a:pt x="79" y="937"/>
                                  </a:lnTo>
                                  <a:lnTo>
                                    <a:pt x="110" y="901"/>
                                  </a:lnTo>
                                  <a:lnTo>
                                    <a:pt x="142" y="864"/>
                                  </a:lnTo>
                                  <a:lnTo>
                                    <a:pt x="178" y="828"/>
                                  </a:lnTo>
                                  <a:lnTo>
                                    <a:pt x="214" y="791"/>
                                  </a:lnTo>
                                  <a:lnTo>
                                    <a:pt x="253" y="754"/>
                                  </a:lnTo>
                                  <a:lnTo>
                                    <a:pt x="292" y="717"/>
                                  </a:lnTo>
                                  <a:lnTo>
                                    <a:pt x="334" y="680"/>
                                  </a:lnTo>
                                  <a:lnTo>
                                    <a:pt x="377" y="643"/>
                                  </a:lnTo>
                                  <a:lnTo>
                                    <a:pt x="421" y="607"/>
                                  </a:lnTo>
                                  <a:lnTo>
                                    <a:pt x="466" y="570"/>
                                  </a:lnTo>
                                  <a:lnTo>
                                    <a:pt x="513" y="535"/>
                                  </a:lnTo>
                                  <a:lnTo>
                                    <a:pt x="561" y="499"/>
                                  </a:lnTo>
                                  <a:lnTo>
                                    <a:pt x="610" y="463"/>
                                  </a:lnTo>
                                  <a:lnTo>
                                    <a:pt x="659" y="429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59" y="359"/>
                                  </a:lnTo>
                                  <a:lnTo>
                                    <a:pt x="809" y="326"/>
                                  </a:lnTo>
                                  <a:lnTo>
                                    <a:pt x="860" y="294"/>
                                  </a:lnTo>
                                  <a:lnTo>
                                    <a:pt x="911" y="261"/>
                                  </a:lnTo>
                                  <a:lnTo>
                                    <a:pt x="962" y="230"/>
                                  </a:lnTo>
                                  <a:lnTo>
                                    <a:pt x="1013" y="201"/>
                                  </a:lnTo>
                                  <a:lnTo>
                                    <a:pt x="1064" y="172"/>
                                  </a:lnTo>
                                  <a:lnTo>
                                    <a:pt x="1114" y="143"/>
                                  </a:lnTo>
                                  <a:lnTo>
                                    <a:pt x="1164" y="117"/>
                                  </a:lnTo>
                                  <a:lnTo>
                                    <a:pt x="1214" y="91"/>
                                  </a:lnTo>
                                  <a:lnTo>
                                    <a:pt x="1263" y="66"/>
                                  </a:lnTo>
                                  <a:lnTo>
                                    <a:pt x="1311" y="43"/>
                                  </a:lnTo>
                                  <a:lnTo>
                                    <a:pt x="1359" y="22"/>
                                  </a:lnTo>
                                  <a:lnTo>
                                    <a:pt x="1405" y="0"/>
                                  </a:lnTo>
                                  <a:lnTo>
                                    <a:pt x="1409" y="10"/>
                                  </a:lnTo>
                                  <a:lnTo>
                                    <a:pt x="1414" y="28"/>
                                  </a:lnTo>
                                  <a:lnTo>
                                    <a:pt x="1421" y="55"/>
                                  </a:lnTo>
                                  <a:lnTo>
                                    <a:pt x="1429" y="90"/>
                                  </a:lnTo>
                                  <a:lnTo>
                                    <a:pt x="1447" y="185"/>
                                  </a:lnTo>
                                  <a:lnTo>
                                    <a:pt x="1469" y="307"/>
                                  </a:lnTo>
                                  <a:lnTo>
                                    <a:pt x="1491" y="452"/>
                                  </a:lnTo>
                                  <a:lnTo>
                                    <a:pt x="1514" y="616"/>
                                  </a:lnTo>
                                  <a:lnTo>
                                    <a:pt x="1526" y="704"/>
                                  </a:lnTo>
                                  <a:lnTo>
                                    <a:pt x="1537" y="795"/>
                                  </a:lnTo>
                                  <a:lnTo>
                                    <a:pt x="1547" y="888"/>
                                  </a:lnTo>
                                  <a:lnTo>
                                    <a:pt x="1557" y="983"/>
                                  </a:lnTo>
                                  <a:lnTo>
                                    <a:pt x="1565" y="1080"/>
                                  </a:lnTo>
                                  <a:lnTo>
                                    <a:pt x="1574" y="1178"/>
                                  </a:lnTo>
                                  <a:lnTo>
                                    <a:pt x="1581" y="1276"/>
                                  </a:lnTo>
                                  <a:lnTo>
                                    <a:pt x="1587" y="1373"/>
                                  </a:lnTo>
                                  <a:lnTo>
                                    <a:pt x="1591" y="1470"/>
                                  </a:lnTo>
                                  <a:lnTo>
                                    <a:pt x="1594" y="1565"/>
                                  </a:lnTo>
                                  <a:lnTo>
                                    <a:pt x="1595" y="1660"/>
                                  </a:lnTo>
                                  <a:lnTo>
                                    <a:pt x="1595" y="1750"/>
                                  </a:lnTo>
                                  <a:lnTo>
                                    <a:pt x="1593" y="1839"/>
                                  </a:lnTo>
                                  <a:lnTo>
                                    <a:pt x="1588" y="1925"/>
                                  </a:lnTo>
                                  <a:lnTo>
                                    <a:pt x="1581" y="2006"/>
                                  </a:lnTo>
                                  <a:lnTo>
                                    <a:pt x="1571" y="2082"/>
                                  </a:lnTo>
                                  <a:lnTo>
                                    <a:pt x="1559" y="2152"/>
                                  </a:lnTo>
                                  <a:lnTo>
                                    <a:pt x="1545" y="2218"/>
                                  </a:lnTo>
                                  <a:lnTo>
                                    <a:pt x="1528" y="2278"/>
                                  </a:lnTo>
                                  <a:lnTo>
                                    <a:pt x="1508" y="2331"/>
                                  </a:lnTo>
                                  <a:lnTo>
                                    <a:pt x="1490" y="2334"/>
                                  </a:lnTo>
                                  <a:lnTo>
                                    <a:pt x="1470" y="2337"/>
                                  </a:lnTo>
                                  <a:lnTo>
                                    <a:pt x="1449" y="2340"/>
                                  </a:lnTo>
                                  <a:lnTo>
                                    <a:pt x="1427" y="2341"/>
                                  </a:lnTo>
                                  <a:lnTo>
                                    <a:pt x="1378" y="2343"/>
                                  </a:lnTo>
                                  <a:lnTo>
                                    <a:pt x="1327" y="2345"/>
                                  </a:lnTo>
                                  <a:lnTo>
                                    <a:pt x="1273" y="2343"/>
                                  </a:lnTo>
                                  <a:lnTo>
                                    <a:pt x="1217" y="2342"/>
                                  </a:lnTo>
                                  <a:lnTo>
                                    <a:pt x="1161" y="2339"/>
                                  </a:lnTo>
                                  <a:lnTo>
                                    <a:pt x="1106" y="2335"/>
                                  </a:lnTo>
                                  <a:lnTo>
                                    <a:pt x="1005" y="2327"/>
                                  </a:lnTo>
                                  <a:lnTo>
                                    <a:pt x="920" y="2319"/>
                                  </a:lnTo>
                                  <a:lnTo>
                                    <a:pt x="863" y="2312"/>
                                  </a:lnTo>
                                  <a:lnTo>
                                    <a:pt x="841" y="2310"/>
                                  </a:lnTo>
                                  <a:lnTo>
                                    <a:pt x="802" y="2277"/>
                                  </a:lnTo>
                                  <a:lnTo>
                                    <a:pt x="764" y="2242"/>
                                  </a:lnTo>
                                  <a:lnTo>
                                    <a:pt x="727" y="2205"/>
                                  </a:lnTo>
                                  <a:lnTo>
                                    <a:pt x="691" y="2168"/>
                                  </a:lnTo>
                                  <a:lnTo>
                                    <a:pt x="655" y="2127"/>
                                  </a:lnTo>
                                  <a:lnTo>
                                    <a:pt x="620" y="2087"/>
                                  </a:lnTo>
                                  <a:lnTo>
                                    <a:pt x="586" y="2045"/>
                                  </a:lnTo>
                                  <a:lnTo>
                                    <a:pt x="552" y="2002"/>
                                  </a:lnTo>
                                  <a:lnTo>
                                    <a:pt x="520" y="1958"/>
                                  </a:lnTo>
                                  <a:lnTo>
                                    <a:pt x="489" y="1914"/>
                                  </a:lnTo>
                                  <a:lnTo>
                                    <a:pt x="458" y="1869"/>
                                  </a:lnTo>
                                  <a:lnTo>
                                    <a:pt x="428" y="1823"/>
                                  </a:lnTo>
                                  <a:lnTo>
                                    <a:pt x="400" y="1778"/>
                                  </a:lnTo>
                                  <a:lnTo>
                                    <a:pt x="371" y="1731"/>
                                  </a:lnTo>
                                  <a:lnTo>
                                    <a:pt x="344" y="1686"/>
                                  </a:lnTo>
                                  <a:lnTo>
                                    <a:pt x="317" y="1641"/>
                                  </a:lnTo>
                                  <a:lnTo>
                                    <a:pt x="266" y="1550"/>
                                  </a:lnTo>
                                  <a:lnTo>
                                    <a:pt x="218" y="1462"/>
                                  </a:lnTo>
                                  <a:lnTo>
                                    <a:pt x="174" y="1377"/>
                                  </a:lnTo>
                                  <a:lnTo>
                                    <a:pt x="132" y="1296"/>
                                  </a:lnTo>
                                  <a:lnTo>
                                    <a:pt x="95" y="1222"/>
                                  </a:lnTo>
                                  <a:lnTo>
                                    <a:pt x="60" y="1153"/>
                                  </a:lnTo>
                                  <a:lnTo>
                                    <a:pt x="29" y="1093"/>
                                  </a:lnTo>
                                  <a:lnTo>
                                    <a:pt x="0" y="1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1824"/>
                          <wps:cNvSpPr>
                            <a:spLocks/>
                          </wps:cNvSpPr>
                          <wps:spPr bwMode="auto">
                            <a:xfrm flipH="1">
                              <a:off x="5670" y="2056"/>
                              <a:ext cx="288" cy="609"/>
                            </a:xfrm>
                            <a:custGeom>
                              <a:avLst/>
                              <a:gdLst>
                                <a:gd name="T0" fmla="*/ 1129 w 1148"/>
                                <a:gd name="T1" fmla="*/ 1124 h 2344"/>
                                <a:gd name="T2" fmla="*/ 1085 w 1148"/>
                                <a:gd name="T3" fmla="*/ 1048 h 2344"/>
                                <a:gd name="T4" fmla="*/ 1036 w 1148"/>
                                <a:gd name="T5" fmla="*/ 971 h 2344"/>
                                <a:gd name="T6" fmla="*/ 980 w 1148"/>
                                <a:gd name="T7" fmla="*/ 892 h 2344"/>
                                <a:gd name="T8" fmla="*/ 920 w 1148"/>
                                <a:gd name="T9" fmla="*/ 812 h 2344"/>
                                <a:gd name="T10" fmla="*/ 855 w 1148"/>
                                <a:gd name="T11" fmla="*/ 732 h 2344"/>
                                <a:gd name="T12" fmla="*/ 785 w 1148"/>
                                <a:gd name="T13" fmla="*/ 652 h 2344"/>
                                <a:gd name="T14" fmla="*/ 713 w 1148"/>
                                <a:gd name="T15" fmla="*/ 572 h 2344"/>
                                <a:gd name="T16" fmla="*/ 636 w 1148"/>
                                <a:gd name="T17" fmla="*/ 495 h 2344"/>
                                <a:gd name="T18" fmla="*/ 556 w 1148"/>
                                <a:gd name="T19" fmla="*/ 419 h 2344"/>
                                <a:gd name="T20" fmla="*/ 475 w 1148"/>
                                <a:gd name="T21" fmla="*/ 345 h 2344"/>
                                <a:gd name="T22" fmla="*/ 392 w 1148"/>
                                <a:gd name="T23" fmla="*/ 273 h 2344"/>
                                <a:gd name="T24" fmla="*/ 306 w 1148"/>
                                <a:gd name="T25" fmla="*/ 205 h 2344"/>
                                <a:gd name="T26" fmla="*/ 220 w 1148"/>
                                <a:gd name="T27" fmla="*/ 141 h 2344"/>
                                <a:gd name="T28" fmla="*/ 133 w 1148"/>
                                <a:gd name="T29" fmla="*/ 81 h 2344"/>
                                <a:gd name="T30" fmla="*/ 46 w 1148"/>
                                <a:gd name="T31" fmla="*/ 26 h 2344"/>
                                <a:gd name="T32" fmla="*/ 0 w 1148"/>
                                <a:gd name="T33" fmla="*/ 7 h 2344"/>
                                <a:gd name="T34" fmla="*/ 2 w 1148"/>
                                <a:gd name="T35" fmla="*/ 44 h 2344"/>
                                <a:gd name="T36" fmla="*/ 17 w 1148"/>
                                <a:gd name="T37" fmla="*/ 148 h 2344"/>
                                <a:gd name="T38" fmla="*/ 54 w 1148"/>
                                <a:gd name="T39" fmla="*/ 366 h 2344"/>
                                <a:gd name="T40" fmla="*/ 86 w 1148"/>
                                <a:gd name="T41" fmla="*/ 578 h 2344"/>
                                <a:gd name="T42" fmla="*/ 107 w 1148"/>
                                <a:gd name="T43" fmla="*/ 738 h 2344"/>
                                <a:gd name="T44" fmla="*/ 124 w 1148"/>
                                <a:gd name="T45" fmla="*/ 909 h 2344"/>
                                <a:gd name="T46" fmla="*/ 139 w 1148"/>
                                <a:gd name="T47" fmla="*/ 1088 h 2344"/>
                                <a:gd name="T48" fmla="*/ 147 w 1148"/>
                                <a:gd name="T49" fmla="*/ 1273 h 2344"/>
                                <a:gd name="T50" fmla="*/ 147 w 1148"/>
                                <a:gd name="T51" fmla="*/ 1462 h 2344"/>
                                <a:gd name="T52" fmla="*/ 139 w 1148"/>
                                <a:gd name="T53" fmla="*/ 1651 h 2344"/>
                                <a:gd name="T54" fmla="*/ 118 w 1148"/>
                                <a:gd name="T55" fmla="*/ 1839 h 2344"/>
                                <a:gd name="T56" fmla="*/ 87 w 1148"/>
                                <a:gd name="T57" fmla="*/ 2022 h 2344"/>
                                <a:gd name="T58" fmla="*/ 41 w 1148"/>
                                <a:gd name="T59" fmla="*/ 2199 h 2344"/>
                                <a:gd name="T60" fmla="*/ 48 w 1148"/>
                                <a:gd name="T61" fmla="*/ 2288 h 2344"/>
                                <a:gd name="T62" fmla="*/ 139 w 1148"/>
                                <a:gd name="T63" fmla="*/ 2298 h 2344"/>
                                <a:gd name="T64" fmla="*/ 305 w 1148"/>
                                <a:gd name="T65" fmla="*/ 2309 h 2344"/>
                                <a:gd name="T66" fmla="*/ 525 w 1148"/>
                                <a:gd name="T67" fmla="*/ 2324 h 2344"/>
                                <a:gd name="T68" fmla="*/ 649 w 1148"/>
                                <a:gd name="T69" fmla="*/ 2335 h 2344"/>
                                <a:gd name="T70" fmla="*/ 686 w 1148"/>
                                <a:gd name="T71" fmla="*/ 2339 h 2344"/>
                                <a:gd name="T72" fmla="*/ 698 w 1148"/>
                                <a:gd name="T73" fmla="*/ 2343 h 2344"/>
                                <a:gd name="T74" fmla="*/ 733 w 1148"/>
                                <a:gd name="T75" fmla="*/ 2276 h 2344"/>
                                <a:gd name="T76" fmla="*/ 798 w 1148"/>
                                <a:gd name="T77" fmla="*/ 2132 h 2344"/>
                                <a:gd name="T78" fmla="*/ 864 w 1148"/>
                                <a:gd name="T79" fmla="*/ 1978 h 2344"/>
                                <a:gd name="T80" fmla="*/ 927 w 1148"/>
                                <a:gd name="T81" fmla="*/ 1818 h 2344"/>
                                <a:gd name="T82" fmla="*/ 987 w 1148"/>
                                <a:gd name="T83" fmla="*/ 1659 h 2344"/>
                                <a:gd name="T84" fmla="*/ 1042 w 1148"/>
                                <a:gd name="T85" fmla="*/ 1504 h 2344"/>
                                <a:gd name="T86" fmla="*/ 1091 w 1148"/>
                                <a:gd name="T87" fmla="*/ 1357 h 2344"/>
                                <a:gd name="T88" fmla="*/ 1131 w 1148"/>
                                <a:gd name="T89" fmla="*/ 1223 h 2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48" h="2344">
                                  <a:moveTo>
                                    <a:pt x="1148" y="1161"/>
                                  </a:moveTo>
                                  <a:lnTo>
                                    <a:pt x="1129" y="1124"/>
                                  </a:lnTo>
                                  <a:lnTo>
                                    <a:pt x="1107" y="1087"/>
                                  </a:lnTo>
                                  <a:lnTo>
                                    <a:pt x="1085" y="1048"/>
                                  </a:lnTo>
                                  <a:lnTo>
                                    <a:pt x="1061" y="1010"/>
                                  </a:lnTo>
                                  <a:lnTo>
                                    <a:pt x="1036" y="971"/>
                                  </a:lnTo>
                                  <a:lnTo>
                                    <a:pt x="1008" y="932"/>
                                  </a:lnTo>
                                  <a:lnTo>
                                    <a:pt x="980" y="892"/>
                                  </a:lnTo>
                                  <a:lnTo>
                                    <a:pt x="951" y="852"/>
                                  </a:lnTo>
                                  <a:lnTo>
                                    <a:pt x="920" y="812"/>
                                  </a:lnTo>
                                  <a:lnTo>
                                    <a:pt x="888" y="772"/>
                                  </a:lnTo>
                                  <a:lnTo>
                                    <a:pt x="855" y="732"/>
                                  </a:lnTo>
                                  <a:lnTo>
                                    <a:pt x="820" y="692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50" y="612"/>
                                  </a:lnTo>
                                  <a:lnTo>
                                    <a:pt x="713" y="572"/>
                                  </a:lnTo>
                                  <a:lnTo>
                                    <a:pt x="674" y="533"/>
                                  </a:lnTo>
                                  <a:lnTo>
                                    <a:pt x="636" y="495"/>
                                  </a:lnTo>
                                  <a:lnTo>
                                    <a:pt x="597" y="457"/>
                                  </a:lnTo>
                                  <a:lnTo>
                                    <a:pt x="556" y="419"/>
                                  </a:lnTo>
                                  <a:lnTo>
                                    <a:pt x="516" y="382"/>
                                  </a:lnTo>
                                  <a:lnTo>
                                    <a:pt x="475" y="345"/>
                                  </a:lnTo>
                                  <a:lnTo>
                                    <a:pt x="433" y="309"/>
                                  </a:lnTo>
                                  <a:lnTo>
                                    <a:pt x="392" y="273"/>
                                  </a:lnTo>
                                  <a:lnTo>
                                    <a:pt x="349" y="238"/>
                                  </a:lnTo>
                                  <a:lnTo>
                                    <a:pt x="306" y="205"/>
                                  </a:lnTo>
                                  <a:lnTo>
                                    <a:pt x="263" y="173"/>
                                  </a:lnTo>
                                  <a:lnTo>
                                    <a:pt x="220" y="141"/>
                                  </a:lnTo>
                                  <a:lnTo>
                                    <a:pt x="177" y="111"/>
                                  </a:lnTo>
                                  <a:lnTo>
                                    <a:pt x="133" y="81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34" y="247"/>
                                  </a:lnTo>
                                  <a:lnTo>
                                    <a:pt x="54" y="366"/>
                                  </a:lnTo>
                                  <a:lnTo>
                                    <a:pt x="76" y="503"/>
                                  </a:lnTo>
                                  <a:lnTo>
                                    <a:pt x="86" y="578"/>
                                  </a:lnTo>
                                  <a:lnTo>
                                    <a:pt x="97" y="656"/>
                                  </a:lnTo>
                                  <a:lnTo>
                                    <a:pt x="107" y="738"/>
                                  </a:lnTo>
                                  <a:lnTo>
                                    <a:pt x="116" y="822"/>
                                  </a:lnTo>
                                  <a:lnTo>
                                    <a:pt x="124" y="909"/>
                                  </a:lnTo>
                                  <a:lnTo>
                                    <a:pt x="133" y="997"/>
                                  </a:lnTo>
                                  <a:lnTo>
                                    <a:pt x="139" y="1088"/>
                                  </a:lnTo>
                                  <a:lnTo>
                                    <a:pt x="144" y="1180"/>
                                  </a:lnTo>
                                  <a:lnTo>
                                    <a:pt x="147" y="1273"/>
                                  </a:lnTo>
                                  <a:lnTo>
                                    <a:pt x="148" y="1367"/>
                                  </a:lnTo>
                                  <a:lnTo>
                                    <a:pt x="147" y="1462"/>
                                  </a:lnTo>
                                  <a:lnTo>
                                    <a:pt x="145" y="1557"/>
                                  </a:lnTo>
                                  <a:lnTo>
                                    <a:pt x="139" y="1651"/>
                                  </a:lnTo>
                                  <a:lnTo>
                                    <a:pt x="130" y="1745"/>
                                  </a:lnTo>
                                  <a:lnTo>
                                    <a:pt x="118" y="1839"/>
                                  </a:lnTo>
                                  <a:lnTo>
                                    <a:pt x="104" y="1931"/>
                                  </a:lnTo>
                                  <a:lnTo>
                                    <a:pt x="87" y="2022"/>
                                  </a:lnTo>
                                  <a:lnTo>
                                    <a:pt x="66" y="2111"/>
                                  </a:lnTo>
                                  <a:lnTo>
                                    <a:pt x="41" y="2199"/>
                                  </a:lnTo>
                                  <a:lnTo>
                                    <a:pt x="12" y="2282"/>
                                  </a:lnTo>
                                  <a:lnTo>
                                    <a:pt x="48" y="2288"/>
                                  </a:lnTo>
                                  <a:lnTo>
                                    <a:pt x="91" y="2293"/>
                                  </a:lnTo>
                                  <a:lnTo>
                                    <a:pt x="139" y="2298"/>
                                  </a:lnTo>
                                  <a:lnTo>
                                    <a:pt x="191" y="2301"/>
                                  </a:lnTo>
                                  <a:lnTo>
                                    <a:pt x="305" y="2309"/>
                                  </a:lnTo>
                                  <a:lnTo>
                                    <a:pt x="419" y="2318"/>
                                  </a:lnTo>
                                  <a:lnTo>
                                    <a:pt x="525" y="2324"/>
                                  </a:lnTo>
                                  <a:lnTo>
                                    <a:pt x="615" y="2331"/>
                                  </a:lnTo>
                                  <a:lnTo>
                                    <a:pt x="649" y="2335"/>
                                  </a:lnTo>
                                  <a:lnTo>
                                    <a:pt x="677" y="2338"/>
                                  </a:lnTo>
                                  <a:lnTo>
                                    <a:pt x="686" y="2339"/>
                                  </a:lnTo>
                                  <a:lnTo>
                                    <a:pt x="693" y="2342"/>
                                  </a:lnTo>
                                  <a:lnTo>
                                    <a:pt x="698" y="2343"/>
                                  </a:lnTo>
                                  <a:lnTo>
                                    <a:pt x="701" y="2344"/>
                                  </a:lnTo>
                                  <a:lnTo>
                                    <a:pt x="733" y="2276"/>
                                  </a:lnTo>
                                  <a:lnTo>
                                    <a:pt x="765" y="2206"/>
                                  </a:lnTo>
                                  <a:lnTo>
                                    <a:pt x="798" y="2132"/>
                                  </a:lnTo>
                                  <a:lnTo>
                                    <a:pt x="831" y="2055"/>
                                  </a:lnTo>
                                  <a:lnTo>
                                    <a:pt x="864" y="1978"/>
                                  </a:lnTo>
                                  <a:lnTo>
                                    <a:pt x="895" y="1898"/>
                                  </a:lnTo>
                                  <a:lnTo>
                                    <a:pt x="927" y="1818"/>
                                  </a:lnTo>
                                  <a:lnTo>
                                    <a:pt x="957" y="1739"/>
                                  </a:lnTo>
                                  <a:lnTo>
                                    <a:pt x="987" y="1659"/>
                                  </a:lnTo>
                                  <a:lnTo>
                                    <a:pt x="1016" y="1581"/>
                                  </a:lnTo>
                                  <a:lnTo>
                                    <a:pt x="1042" y="1504"/>
                                  </a:lnTo>
                                  <a:lnTo>
                                    <a:pt x="1067" y="1429"/>
                                  </a:lnTo>
                                  <a:lnTo>
                                    <a:pt x="1091" y="1357"/>
                                  </a:lnTo>
                                  <a:lnTo>
                                    <a:pt x="1112" y="1288"/>
                                  </a:lnTo>
                                  <a:lnTo>
                                    <a:pt x="1131" y="1223"/>
                                  </a:lnTo>
                                  <a:lnTo>
                                    <a:pt x="1148" y="1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825"/>
                          <wps:cNvSpPr>
                            <a:spLocks/>
                          </wps:cNvSpPr>
                          <wps:spPr bwMode="auto">
                            <a:xfrm flipH="1">
                              <a:off x="5222" y="2417"/>
                              <a:ext cx="1484" cy="1332"/>
                            </a:xfrm>
                            <a:custGeom>
                              <a:avLst/>
                              <a:gdLst>
                                <a:gd name="T0" fmla="*/ 2712 w 5913"/>
                                <a:gd name="T1" fmla="*/ 63 h 5121"/>
                                <a:gd name="T2" fmla="*/ 2485 w 5913"/>
                                <a:gd name="T3" fmla="*/ 196 h 5121"/>
                                <a:gd name="T4" fmla="*/ 2263 w 5913"/>
                                <a:gd name="T5" fmla="*/ 336 h 5121"/>
                                <a:gd name="T6" fmla="*/ 2047 w 5913"/>
                                <a:gd name="T7" fmla="*/ 483 h 5121"/>
                                <a:gd name="T8" fmla="*/ 1837 w 5913"/>
                                <a:gd name="T9" fmla="*/ 634 h 5121"/>
                                <a:gd name="T10" fmla="*/ 1635 w 5913"/>
                                <a:gd name="T11" fmla="*/ 793 h 5121"/>
                                <a:gd name="T12" fmla="*/ 1439 w 5913"/>
                                <a:gd name="T13" fmla="*/ 956 h 5121"/>
                                <a:gd name="T14" fmla="*/ 1250 w 5913"/>
                                <a:gd name="T15" fmla="*/ 1125 h 5121"/>
                                <a:gd name="T16" fmla="*/ 1069 w 5913"/>
                                <a:gd name="T17" fmla="*/ 1296 h 5121"/>
                                <a:gd name="T18" fmla="*/ 897 w 5913"/>
                                <a:gd name="T19" fmla="*/ 1473 h 5121"/>
                                <a:gd name="T20" fmla="*/ 733 w 5913"/>
                                <a:gd name="T21" fmla="*/ 1652 h 5121"/>
                                <a:gd name="T22" fmla="*/ 578 w 5913"/>
                                <a:gd name="T23" fmla="*/ 1835 h 5121"/>
                                <a:gd name="T24" fmla="*/ 431 w 5913"/>
                                <a:gd name="T25" fmla="*/ 2019 h 5121"/>
                                <a:gd name="T26" fmla="*/ 295 w 5913"/>
                                <a:gd name="T27" fmla="*/ 2207 h 5121"/>
                                <a:gd name="T28" fmla="*/ 170 w 5913"/>
                                <a:gd name="T29" fmla="*/ 2395 h 5121"/>
                                <a:gd name="T30" fmla="*/ 54 w 5913"/>
                                <a:gd name="T31" fmla="*/ 2585 h 5121"/>
                                <a:gd name="T32" fmla="*/ 55 w 5913"/>
                                <a:gd name="T33" fmla="*/ 2770 h 5121"/>
                                <a:gd name="T34" fmla="*/ 170 w 5913"/>
                                <a:gd name="T35" fmla="*/ 2949 h 5121"/>
                                <a:gd name="T36" fmla="*/ 289 w 5913"/>
                                <a:gd name="T37" fmla="*/ 3127 h 5121"/>
                                <a:gd name="T38" fmla="*/ 412 w 5913"/>
                                <a:gd name="T39" fmla="*/ 3303 h 5121"/>
                                <a:gd name="T40" fmla="*/ 538 w 5913"/>
                                <a:gd name="T41" fmla="*/ 3479 h 5121"/>
                                <a:gd name="T42" fmla="*/ 668 w 5913"/>
                                <a:gd name="T43" fmla="*/ 3650 h 5121"/>
                                <a:gd name="T44" fmla="*/ 801 w 5913"/>
                                <a:gd name="T45" fmla="*/ 3819 h 5121"/>
                                <a:gd name="T46" fmla="*/ 938 w 5913"/>
                                <a:gd name="T47" fmla="*/ 3983 h 5121"/>
                                <a:gd name="T48" fmla="*/ 1078 w 5913"/>
                                <a:gd name="T49" fmla="*/ 4143 h 5121"/>
                                <a:gd name="T50" fmla="*/ 1221 w 5913"/>
                                <a:gd name="T51" fmla="*/ 4298 h 5121"/>
                                <a:gd name="T52" fmla="*/ 1366 w 5913"/>
                                <a:gd name="T53" fmla="*/ 4446 h 5121"/>
                                <a:gd name="T54" fmla="*/ 1514 w 5913"/>
                                <a:gd name="T55" fmla="*/ 4587 h 5121"/>
                                <a:gd name="T56" fmla="*/ 1664 w 5913"/>
                                <a:gd name="T57" fmla="*/ 4721 h 5121"/>
                                <a:gd name="T58" fmla="*/ 1817 w 5913"/>
                                <a:gd name="T59" fmla="*/ 4847 h 5121"/>
                                <a:gd name="T60" fmla="*/ 1972 w 5913"/>
                                <a:gd name="T61" fmla="*/ 4964 h 5121"/>
                                <a:gd name="T62" fmla="*/ 2130 w 5913"/>
                                <a:gd name="T63" fmla="*/ 5071 h 5121"/>
                                <a:gd name="T64" fmla="*/ 5192 w 5913"/>
                                <a:gd name="T65" fmla="*/ 4956 h 5121"/>
                                <a:gd name="T66" fmla="*/ 5314 w 5913"/>
                                <a:gd name="T67" fmla="*/ 4612 h 5121"/>
                                <a:gd name="T68" fmla="*/ 5431 w 5913"/>
                                <a:gd name="T69" fmla="*/ 4274 h 5121"/>
                                <a:gd name="T70" fmla="*/ 5541 w 5913"/>
                                <a:gd name="T71" fmla="*/ 3939 h 5121"/>
                                <a:gd name="T72" fmla="*/ 5641 w 5913"/>
                                <a:gd name="T73" fmla="*/ 3606 h 5121"/>
                                <a:gd name="T74" fmla="*/ 5687 w 5913"/>
                                <a:gd name="T75" fmla="*/ 3439 h 5121"/>
                                <a:gd name="T76" fmla="*/ 5730 w 5913"/>
                                <a:gd name="T77" fmla="*/ 3272 h 5121"/>
                                <a:gd name="T78" fmla="*/ 5771 w 5913"/>
                                <a:gd name="T79" fmla="*/ 3104 h 5121"/>
                                <a:gd name="T80" fmla="*/ 5808 w 5913"/>
                                <a:gd name="T81" fmla="*/ 2936 h 5121"/>
                                <a:gd name="T82" fmla="*/ 5840 w 5913"/>
                                <a:gd name="T83" fmla="*/ 2766 h 5121"/>
                                <a:gd name="T84" fmla="*/ 5869 w 5913"/>
                                <a:gd name="T85" fmla="*/ 2596 h 5121"/>
                                <a:gd name="T86" fmla="*/ 5894 w 5913"/>
                                <a:gd name="T87" fmla="*/ 2423 h 5121"/>
                                <a:gd name="T88" fmla="*/ 5913 w 5913"/>
                                <a:gd name="T89" fmla="*/ 2250 h 5121"/>
                                <a:gd name="T90" fmla="*/ 5702 w 5913"/>
                                <a:gd name="T91" fmla="*/ 2027 h 5121"/>
                                <a:gd name="T92" fmla="*/ 5499 w 5913"/>
                                <a:gd name="T93" fmla="*/ 1820 h 5121"/>
                                <a:gd name="T94" fmla="*/ 5304 w 5913"/>
                                <a:gd name="T95" fmla="*/ 1629 h 5121"/>
                                <a:gd name="T96" fmla="*/ 5117 w 5913"/>
                                <a:gd name="T97" fmla="*/ 1452 h 5121"/>
                                <a:gd name="T98" fmla="*/ 4934 w 5913"/>
                                <a:gd name="T99" fmla="*/ 1287 h 5121"/>
                                <a:gd name="T100" fmla="*/ 4754 w 5913"/>
                                <a:gd name="T101" fmla="*/ 1133 h 5121"/>
                                <a:gd name="T102" fmla="*/ 4578 w 5913"/>
                                <a:gd name="T103" fmla="*/ 991 h 5121"/>
                                <a:gd name="T104" fmla="*/ 4401 w 5913"/>
                                <a:gd name="T105" fmla="*/ 857 h 5121"/>
                                <a:gd name="T106" fmla="*/ 4223 w 5913"/>
                                <a:gd name="T107" fmla="*/ 732 h 5121"/>
                                <a:gd name="T108" fmla="*/ 4043 w 5913"/>
                                <a:gd name="T109" fmla="*/ 614 h 5121"/>
                                <a:gd name="T110" fmla="*/ 3858 w 5913"/>
                                <a:gd name="T111" fmla="*/ 503 h 5121"/>
                                <a:gd name="T112" fmla="*/ 3670 w 5913"/>
                                <a:gd name="T113" fmla="*/ 396 h 5121"/>
                                <a:gd name="T114" fmla="*/ 3473 w 5913"/>
                                <a:gd name="T115" fmla="*/ 294 h 5121"/>
                                <a:gd name="T116" fmla="*/ 3268 w 5913"/>
                                <a:gd name="T117" fmla="*/ 194 h 5121"/>
                                <a:gd name="T118" fmla="*/ 3053 w 5913"/>
                                <a:gd name="T119" fmla="*/ 96 h 5121"/>
                                <a:gd name="T120" fmla="*/ 2826 w 5913"/>
                                <a:gd name="T121" fmla="*/ 0 h 5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913" h="5121">
                                  <a:moveTo>
                                    <a:pt x="2826" y="0"/>
                                  </a:moveTo>
                                  <a:lnTo>
                                    <a:pt x="2712" y="63"/>
                                  </a:lnTo>
                                  <a:lnTo>
                                    <a:pt x="2597" y="128"/>
                                  </a:lnTo>
                                  <a:lnTo>
                                    <a:pt x="2485" y="196"/>
                                  </a:lnTo>
                                  <a:lnTo>
                                    <a:pt x="2373" y="265"/>
                                  </a:lnTo>
                                  <a:lnTo>
                                    <a:pt x="2263" y="336"/>
                                  </a:lnTo>
                                  <a:lnTo>
                                    <a:pt x="2155" y="409"/>
                                  </a:lnTo>
                                  <a:lnTo>
                                    <a:pt x="2047" y="483"/>
                                  </a:lnTo>
                                  <a:lnTo>
                                    <a:pt x="1942" y="558"/>
                                  </a:lnTo>
                                  <a:lnTo>
                                    <a:pt x="1837" y="634"/>
                                  </a:lnTo>
                                  <a:lnTo>
                                    <a:pt x="1736" y="713"/>
                                  </a:lnTo>
                                  <a:lnTo>
                                    <a:pt x="1635" y="793"/>
                                  </a:lnTo>
                                  <a:lnTo>
                                    <a:pt x="1536" y="874"/>
                                  </a:lnTo>
                                  <a:lnTo>
                                    <a:pt x="1439" y="956"/>
                                  </a:lnTo>
                                  <a:lnTo>
                                    <a:pt x="1344" y="1040"/>
                                  </a:lnTo>
                                  <a:lnTo>
                                    <a:pt x="1250" y="1125"/>
                                  </a:lnTo>
                                  <a:lnTo>
                                    <a:pt x="1159" y="1209"/>
                                  </a:lnTo>
                                  <a:lnTo>
                                    <a:pt x="1069" y="1296"/>
                                  </a:lnTo>
                                  <a:lnTo>
                                    <a:pt x="982" y="1384"/>
                                  </a:lnTo>
                                  <a:lnTo>
                                    <a:pt x="897" y="1473"/>
                                  </a:lnTo>
                                  <a:lnTo>
                                    <a:pt x="814" y="1563"/>
                                  </a:lnTo>
                                  <a:lnTo>
                                    <a:pt x="733" y="1652"/>
                                  </a:lnTo>
                                  <a:lnTo>
                                    <a:pt x="654" y="1743"/>
                                  </a:lnTo>
                                  <a:lnTo>
                                    <a:pt x="578" y="1835"/>
                                  </a:lnTo>
                                  <a:lnTo>
                                    <a:pt x="504" y="1926"/>
                                  </a:lnTo>
                                  <a:lnTo>
                                    <a:pt x="431" y="2019"/>
                                  </a:lnTo>
                                  <a:lnTo>
                                    <a:pt x="362" y="2113"/>
                                  </a:lnTo>
                                  <a:lnTo>
                                    <a:pt x="295" y="2207"/>
                                  </a:lnTo>
                                  <a:lnTo>
                                    <a:pt x="230" y="2301"/>
                                  </a:lnTo>
                                  <a:lnTo>
                                    <a:pt x="170" y="2395"/>
                                  </a:lnTo>
                                  <a:lnTo>
                                    <a:pt x="110" y="2490"/>
                                  </a:lnTo>
                                  <a:lnTo>
                                    <a:pt x="54" y="2585"/>
                                  </a:lnTo>
                                  <a:lnTo>
                                    <a:pt x="0" y="2680"/>
                                  </a:lnTo>
                                  <a:lnTo>
                                    <a:pt x="55" y="2770"/>
                                  </a:lnTo>
                                  <a:lnTo>
                                    <a:pt x="112" y="2859"/>
                                  </a:lnTo>
                                  <a:lnTo>
                                    <a:pt x="170" y="2949"/>
                                  </a:lnTo>
                                  <a:lnTo>
                                    <a:pt x="229" y="3038"/>
                                  </a:lnTo>
                                  <a:lnTo>
                                    <a:pt x="289" y="3127"/>
                                  </a:lnTo>
                                  <a:lnTo>
                                    <a:pt x="350" y="3215"/>
                                  </a:lnTo>
                                  <a:lnTo>
                                    <a:pt x="412" y="3303"/>
                                  </a:lnTo>
                                  <a:lnTo>
                                    <a:pt x="474" y="3391"/>
                                  </a:lnTo>
                                  <a:lnTo>
                                    <a:pt x="538" y="3479"/>
                                  </a:lnTo>
                                  <a:lnTo>
                                    <a:pt x="603" y="3564"/>
                                  </a:lnTo>
                                  <a:lnTo>
                                    <a:pt x="668" y="3650"/>
                                  </a:lnTo>
                                  <a:lnTo>
                                    <a:pt x="734" y="3735"/>
                                  </a:lnTo>
                                  <a:lnTo>
                                    <a:pt x="801" y="3819"/>
                                  </a:lnTo>
                                  <a:lnTo>
                                    <a:pt x="869" y="3902"/>
                                  </a:lnTo>
                                  <a:lnTo>
                                    <a:pt x="938" y="3983"/>
                                  </a:lnTo>
                                  <a:lnTo>
                                    <a:pt x="1007" y="4064"/>
                                  </a:lnTo>
                                  <a:lnTo>
                                    <a:pt x="1078" y="4143"/>
                                  </a:lnTo>
                                  <a:lnTo>
                                    <a:pt x="1149" y="4222"/>
                                  </a:lnTo>
                                  <a:lnTo>
                                    <a:pt x="1221" y="4298"/>
                                  </a:lnTo>
                                  <a:lnTo>
                                    <a:pt x="1292" y="4372"/>
                                  </a:lnTo>
                                  <a:lnTo>
                                    <a:pt x="1366" y="4446"/>
                                  </a:lnTo>
                                  <a:lnTo>
                                    <a:pt x="1440" y="4518"/>
                                  </a:lnTo>
                                  <a:lnTo>
                                    <a:pt x="1514" y="4587"/>
                                  </a:lnTo>
                                  <a:lnTo>
                                    <a:pt x="1589" y="4655"/>
                                  </a:lnTo>
                                  <a:lnTo>
                                    <a:pt x="1664" y="4721"/>
                                  </a:lnTo>
                                  <a:lnTo>
                                    <a:pt x="1741" y="4785"/>
                                  </a:lnTo>
                                  <a:lnTo>
                                    <a:pt x="1817" y="4847"/>
                                  </a:lnTo>
                                  <a:lnTo>
                                    <a:pt x="1895" y="4907"/>
                                  </a:lnTo>
                                  <a:lnTo>
                                    <a:pt x="1972" y="4964"/>
                                  </a:lnTo>
                                  <a:lnTo>
                                    <a:pt x="2051" y="5019"/>
                                  </a:lnTo>
                                  <a:lnTo>
                                    <a:pt x="2130" y="5071"/>
                                  </a:lnTo>
                                  <a:lnTo>
                                    <a:pt x="2208" y="5121"/>
                                  </a:lnTo>
                                  <a:lnTo>
                                    <a:pt x="5192" y="4956"/>
                                  </a:lnTo>
                                  <a:lnTo>
                                    <a:pt x="5253" y="4783"/>
                                  </a:lnTo>
                                  <a:lnTo>
                                    <a:pt x="5314" y="4612"/>
                                  </a:lnTo>
                                  <a:lnTo>
                                    <a:pt x="5372" y="4443"/>
                                  </a:lnTo>
                                  <a:lnTo>
                                    <a:pt x="5431" y="4274"/>
                                  </a:lnTo>
                                  <a:lnTo>
                                    <a:pt x="5487" y="4107"/>
                                  </a:lnTo>
                                  <a:lnTo>
                                    <a:pt x="5541" y="3939"/>
                                  </a:lnTo>
                                  <a:lnTo>
                                    <a:pt x="5592" y="3773"/>
                                  </a:lnTo>
                                  <a:lnTo>
                                    <a:pt x="5641" y="3606"/>
                                  </a:lnTo>
                                  <a:lnTo>
                                    <a:pt x="5665" y="3523"/>
                                  </a:lnTo>
                                  <a:lnTo>
                                    <a:pt x="5687" y="3439"/>
                                  </a:lnTo>
                                  <a:lnTo>
                                    <a:pt x="5710" y="3356"/>
                                  </a:lnTo>
                                  <a:lnTo>
                                    <a:pt x="5730" y="3272"/>
                                  </a:lnTo>
                                  <a:lnTo>
                                    <a:pt x="5752" y="3187"/>
                                  </a:lnTo>
                                  <a:lnTo>
                                    <a:pt x="5771" y="3104"/>
                                  </a:lnTo>
                                  <a:lnTo>
                                    <a:pt x="5790" y="3019"/>
                                  </a:lnTo>
                                  <a:lnTo>
                                    <a:pt x="5808" y="2936"/>
                                  </a:lnTo>
                                  <a:lnTo>
                                    <a:pt x="5824" y="2851"/>
                                  </a:lnTo>
                                  <a:lnTo>
                                    <a:pt x="5840" y="2766"/>
                                  </a:lnTo>
                                  <a:lnTo>
                                    <a:pt x="5855" y="2680"/>
                                  </a:lnTo>
                                  <a:lnTo>
                                    <a:pt x="5869" y="2596"/>
                                  </a:lnTo>
                                  <a:lnTo>
                                    <a:pt x="5882" y="2510"/>
                                  </a:lnTo>
                                  <a:lnTo>
                                    <a:pt x="5894" y="2423"/>
                                  </a:lnTo>
                                  <a:lnTo>
                                    <a:pt x="5903" y="2337"/>
                                  </a:lnTo>
                                  <a:lnTo>
                                    <a:pt x="5913" y="2250"/>
                                  </a:lnTo>
                                  <a:lnTo>
                                    <a:pt x="5805" y="2136"/>
                                  </a:lnTo>
                                  <a:lnTo>
                                    <a:pt x="5702" y="2027"/>
                                  </a:lnTo>
                                  <a:lnTo>
                                    <a:pt x="5599" y="1922"/>
                                  </a:lnTo>
                                  <a:lnTo>
                                    <a:pt x="5499" y="1820"/>
                                  </a:lnTo>
                                  <a:lnTo>
                                    <a:pt x="5401" y="1724"/>
                                  </a:lnTo>
                                  <a:lnTo>
                                    <a:pt x="5304" y="1629"/>
                                  </a:lnTo>
                                  <a:lnTo>
                                    <a:pt x="5210" y="1539"/>
                                  </a:lnTo>
                                  <a:lnTo>
                                    <a:pt x="5117" y="1452"/>
                                  </a:lnTo>
                                  <a:lnTo>
                                    <a:pt x="5025" y="1368"/>
                                  </a:lnTo>
                                  <a:lnTo>
                                    <a:pt x="4934" y="1287"/>
                                  </a:lnTo>
                                  <a:lnTo>
                                    <a:pt x="4844" y="1208"/>
                                  </a:lnTo>
                                  <a:lnTo>
                                    <a:pt x="4754" y="1133"/>
                                  </a:lnTo>
                                  <a:lnTo>
                                    <a:pt x="4666" y="1060"/>
                                  </a:lnTo>
                                  <a:lnTo>
                                    <a:pt x="4578" y="991"/>
                                  </a:lnTo>
                                  <a:lnTo>
                                    <a:pt x="4489" y="923"/>
                                  </a:lnTo>
                                  <a:lnTo>
                                    <a:pt x="4401" y="857"/>
                                  </a:lnTo>
                                  <a:lnTo>
                                    <a:pt x="4312" y="794"/>
                                  </a:lnTo>
                                  <a:lnTo>
                                    <a:pt x="4223" y="732"/>
                                  </a:lnTo>
                                  <a:lnTo>
                                    <a:pt x="4134" y="673"/>
                                  </a:lnTo>
                                  <a:lnTo>
                                    <a:pt x="4043" y="614"/>
                                  </a:lnTo>
                                  <a:lnTo>
                                    <a:pt x="3951" y="558"/>
                                  </a:lnTo>
                                  <a:lnTo>
                                    <a:pt x="3858" y="503"/>
                                  </a:lnTo>
                                  <a:lnTo>
                                    <a:pt x="3765" y="449"/>
                                  </a:lnTo>
                                  <a:lnTo>
                                    <a:pt x="3670" y="396"/>
                                  </a:lnTo>
                                  <a:lnTo>
                                    <a:pt x="3572" y="344"/>
                                  </a:lnTo>
                                  <a:lnTo>
                                    <a:pt x="3473" y="294"/>
                                  </a:lnTo>
                                  <a:lnTo>
                                    <a:pt x="3372" y="244"/>
                                  </a:lnTo>
                                  <a:lnTo>
                                    <a:pt x="3268" y="194"/>
                                  </a:lnTo>
                                  <a:lnTo>
                                    <a:pt x="3162" y="145"/>
                                  </a:lnTo>
                                  <a:lnTo>
                                    <a:pt x="3053" y="96"/>
                                  </a:lnTo>
                                  <a:lnTo>
                                    <a:pt x="2942" y="47"/>
                                  </a:lnTo>
                                  <a:lnTo>
                                    <a:pt x="28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826"/>
                          <wps:cNvSpPr>
                            <a:spLocks/>
                          </wps:cNvSpPr>
                          <wps:spPr bwMode="auto">
                            <a:xfrm flipH="1">
                              <a:off x="5797" y="2477"/>
                              <a:ext cx="859" cy="1245"/>
                            </a:xfrm>
                            <a:custGeom>
                              <a:avLst/>
                              <a:gdLst>
                                <a:gd name="T0" fmla="*/ 38 w 3423"/>
                                <a:gd name="T1" fmla="*/ 2373 h 4789"/>
                                <a:gd name="T2" fmla="*/ 131 w 3423"/>
                                <a:gd name="T3" fmla="*/ 2218 h 4789"/>
                                <a:gd name="T4" fmla="*/ 241 w 3423"/>
                                <a:gd name="T5" fmla="*/ 2055 h 4789"/>
                                <a:gd name="T6" fmla="*/ 366 w 3423"/>
                                <a:gd name="T7" fmla="*/ 1891 h 4789"/>
                                <a:gd name="T8" fmla="*/ 506 w 3423"/>
                                <a:gd name="T9" fmla="*/ 1722 h 4789"/>
                                <a:gd name="T10" fmla="*/ 657 w 3423"/>
                                <a:gd name="T11" fmla="*/ 1553 h 4789"/>
                                <a:gd name="T12" fmla="*/ 820 w 3423"/>
                                <a:gd name="T13" fmla="*/ 1384 h 4789"/>
                                <a:gd name="T14" fmla="*/ 991 w 3423"/>
                                <a:gd name="T15" fmla="*/ 1214 h 4789"/>
                                <a:gd name="T16" fmla="*/ 1169 w 3423"/>
                                <a:gd name="T17" fmla="*/ 1048 h 4789"/>
                                <a:gd name="T18" fmla="*/ 1353 w 3423"/>
                                <a:gd name="T19" fmla="*/ 885 h 4789"/>
                                <a:gd name="T20" fmla="*/ 1540 w 3423"/>
                                <a:gd name="T21" fmla="*/ 727 h 4789"/>
                                <a:gd name="T22" fmla="*/ 1730 w 3423"/>
                                <a:gd name="T23" fmla="*/ 575 h 4789"/>
                                <a:gd name="T24" fmla="*/ 1920 w 3423"/>
                                <a:gd name="T25" fmla="*/ 430 h 4789"/>
                                <a:gd name="T26" fmla="*/ 2108 w 3423"/>
                                <a:gd name="T27" fmla="*/ 294 h 4789"/>
                                <a:gd name="T28" fmla="*/ 2294 w 3423"/>
                                <a:gd name="T29" fmla="*/ 168 h 4789"/>
                                <a:gd name="T30" fmla="*/ 2474 w 3423"/>
                                <a:gd name="T31" fmla="*/ 52 h 4789"/>
                                <a:gd name="T32" fmla="*/ 2573 w 3423"/>
                                <a:gd name="T33" fmla="*/ 16 h 4789"/>
                                <a:gd name="T34" fmla="*/ 2609 w 3423"/>
                                <a:gd name="T35" fmla="*/ 105 h 4789"/>
                                <a:gd name="T36" fmla="*/ 2663 w 3423"/>
                                <a:gd name="T37" fmla="*/ 260 h 4789"/>
                                <a:gd name="T38" fmla="*/ 2730 w 3423"/>
                                <a:gd name="T39" fmla="*/ 473 h 4789"/>
                                <a:gd name="T40" fmla="*/ 2808 w 3423"/>
                                <a:gd name="T41" fmla="*/ 738 h 4789"/>
                                <a:gd name="T42" fmla="*/ 2893 w 3423"/>
                                <a:gd name="T43" fmla="*/ 1045 h 4789"/>
                                <a:gd name="T44" fmla="*/ 2983 w 3423"/>
                                <a:gd name="T45" fmla="*/ 1385 h 4789"/>
                                <a:gd name="T46" fmla="*/ 3072 w 3423"/>
                                <a:gd name="T47" fmla="*/ 1749 h 4789"/>
                                <a:gd name="T48" fmla="*/ 3159 w 3423"/>
                                <a:gd name="T49" fmla="*/ 2130 h 4789"/>
                                <a:gd name="T50" fmla="*/ 3239 w 3423"/>
                                <a:gd name="T51" fmla="*/ 2519 h 4789"/>
                                <a:gd name="T52" fmla="*/ 3308 w 3423"/>
                                <a:gd name="T53" fmla="*/ 2908 h 4789"/>
                                <a:gd name="T54" fmla="*/ 3364 w 3423"/>
                                <a:gd name="T55" fmla="*/ 3289 h 4789"/>
                                <a:gd name="T56" fmla="*/ 3404 w 3423"/>
                                <a:gd name="T57" fmla="*/ 3652 h 4789"/>
                                <a:gd name="T58" fmla="*/ 3423 w 3423"/>
                                <a:gd name="T59" fmla="*/ 3988 h 4789"/>
                                <a:gd name="T60" fmla="*/ 3418 w 3423"/>
                                <a:gd name="T61" fmla="*/ 4291 h 4789"/>
                                <a:gd name="T62" fmla="*/ 3385 w 3423"/>
                                <a:gd name="T63" fmla="*/ 4551 h 4789"/>
                                <a:gd name="T64" fmla="*/ 3323 w 3423"/>
                                <a:gd name="T65" fmla="*/ 4673 h 4789"/>
                                <a:gd name="T66" fmla="*/ 3241 w 3423"/>
                                <a:gd name="T67" fmla="*/ 4694 h 4789"/>
                                <a:gd name="T68" fmla="*/ 3151 w 3423"/>
                                <a:gd name="T69" fmla="*/ 4712 h 4789"/>
                                <a:gd name="T70" fmla="*/ 3051 w 3423"/>
                                <a:gd name="T71" fmla="*/ 4728 h 4789"/>
                                <a:gd name="T72" fmla="*/ 2888 w 3423"/>
                                <a:gd name="T73" fmla="*/ 4747 h 4789"/>
                                <a:gd name="T74" fmla="*/ 2663 w 3423"/>
                                <a:gd name="T75" fmla="*/ 4765 h 4789"/>
                                <a:gd name="T76" fmla="*/ 2445 w 3423"/>
                                <a:gd name="T77" fmla="*/ 4778 h 4789"/>
                                <a:gd name="T78" fmla="*/ 2252 w 3423"/>
                                <a:gd name="T79" fmla="*/ 4784 h 4789"/>
                                <a:gd name="T80" fmla="*/ 2106 w 3423"/>
                                <a:gd name="T81" fmla="*/ 4787 h 4789"/>
                                <a:gd name="T82" fmla="*/ 2022 w 3423"/>
                                <a:gd name="T83" fmla="*/ 4789 h 4789"/>
                                <a:gd name="T84" fmla="*/ 1924 w 3423"/>
                                <a:gd name="T85" fmla="*/ 4731 h 4789"/>
                                <a:gd name="T86" fmla="*/ 1755 w 3423"/>
                                <a:gd name="T87" fmla="*/ 4607 h 4789"/>
                                <a:gd name="T88" fmla="*/ 1590 w 3423"/>
                                <a:gd name="T89" fmla="*/ 4469 h 4789"/>
                                <a:gd name="T90" fmla="*/ 1432 w 3423"/>
                                <a:gd name="T91" fmla="*/ 4320 h 4789"/>
                                <a:gd name="T92" fmla="*/ 1278 w 3423"/>
                                <a:gd name="T93" fmla="*/ 4161 h 4789"/>
                                <a:gd name="T94" fmla="*/ 1130 w 3423"/>
                                <a:gd name="T95" fmla="*/ 3998 h 4789"/>
                                <a:gd name="T96" fmla="*/ 989 w 3423"/>
                                <a:gd name="T97" fmla="*/ 3828 h 4789"/>
                                <a:gd name="T98" fmla="*/ 853 w 3423"/>
                                <a:gd name="T99" fmla="*/ 3659 h 4789"/>
                                <a:gd name="T100" fmla="*/ 725 w 3423"/>
                                <a:gd name="T101" fmla="*/ 3488 h 4789"/>
                                <a:gd name="T102" fmla="*/ 604 w 3423"/>
                                <a:gd name="T103" fmla="*/ 3320 h 4789"/>
                                <a:gd name="T104" fmla="*/ 434 w 3423"/>
                                <a:gd name="T105" fmla="*/ 3079 h 4789"/>
                                <a:gd name="T106" fmla="*/ 236 w 3423"/>
                                <a:gd name="T107" fmla="*/ 2787 h 4789"/>
                                <a:gd name="T108" fmla="*/ 109 w 3423"/>
                                <a:gd name="T109" fmla="*/ 2599 h 4789"/>
                                <a:gd name="T110" fmla="*/ 33 w 3423"/>
                                <a:gd name="T111" fmla="*/ 2494 h 47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23" h="4789">
                                  <a:moveTo>
                                    <a:pt x="0" y="2449"/>
                                  </a:moveTo>
                                  <a:lnTo>
                                    <a:pt x="38" y="2373"/>
                                  </a:lnTo>
                                  <a:lnTo>
                                    <a:pt x="82" y="2296"/>
                                  </a:lnTo>
                                  <a:lnTo>
                                    <a:pt x="131" y="2218"/>
                                  </a:lnTo>
                                  <a:lnTo>
                                    <a:pt x="184" y="2136"/>
                                  </a:lnTo>
                                  <a:lnTo>
                                    <a:pt x="241" y="2055"/>
                                  </a:lnTo>
                                  <a:lnTo>
                                    <a:pt x="302" y="1974"/>
                                  </a:lnTo>
                                  <a:lnTo>
                                    <a:pt x="366" y="1891"/>
                                  </a:lnTo>
                                  <a:lnTo>
                                    <a:pt x="434" y="1807"/>
                                  </a:lnTo>
                                  <a:lnTo>
                                    <a:pt x="506" y="1722"/>
                                  </a:lnTo>
                                  <a:lnTo>
                                    <a:pt x="581" y="1638"/>
                                  </a:lnTo>
                                  <a:lnTo>
                                    <a:pt x="657" y="1553"/>
                                  </a:lnTo>
                                  <a:lnTo>
                                    <a:pt x="737" y="1468"/>
                                  </a:lnTo>
                                  <a:lnTo>
                                    <a:pt x="820" y="1384"/>
                                  </a:lnTo>
                                  <a:lnTo>
                                    <a:pt x="904" y="1299"/>
                                  </a:lnTo>
                                  <a:lnTo>
                                    <a:pt x="991" y="1214"/>
                                  </a:lnTo>
                                  <a:lnTo>
                                    <a:pt x="1080" y="1131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261" y="966"/>
                                  </a:lnTo>
                                  <a:lnTo>
                                    <a:pt x="1353" y="885"/>
                                  </a:lnTo>
                                  <a:lnTo>
                                    <a:pt x="1446" y="805"/>
                                  </a:lnTo>
                                  <a:lnTo>
                                    <a:pt x="1540" y="727"/>
                                  </a:lnTo>
                                  <a:lnTo>
                                    <a:pt x="1636" y="650"/>
                                  </a:lnTo>
                                  <a:lnTo>
                                    <a:pt x="1730" y="575"/>
                                  </a:lnTo>
                                  <a:lnTo>
                                    <a:pt x="1825" y="502"/>
                                  </a:lnTo>
                                  <a:lnTo>
                                    <a:pt x="1920" y="430"/>
                                  </a:lnTo>
                                  <a:lnTo>
                                    <a:pt x="2015" y="361"/>
                                  </a:lnTo>
                                  <a:lnTo>
                                    <a:pt x="2108" y="294"/>
                                  </a:lnTo>
                                  <a:lnTo>
                                    <a:pt x="2201" y="230"/>
                                  </a:lnTo>
                                  <a:lnTo>
                                    <a:pt x="2294" y="168"/>
                                  </a:lnTo>
                                  <a:lnTo>
                                    <a:pt x="2385" y="108"/>
                                  </a:lnTo>
                                  <a:lnTo>
                                    <a:pt x="2474" y="52"/>
                                  </a:lnTo>
                                  <a:lnTo>
                                    <a:pt x="2563" y="0"/>
                                  </a:lnTo>
                                  <a:lnTo>
                                    <a:pt x="2573" y="16"/>
                                  </a:lnTo>
                                  <a:lnTo>
                                    <a:pt x="2589" y="51"/>
                                  </a:lnTo>
                                  <a:lnTo>
                                    <a:pt x="2609" y="105"/>
                                  </a:lnTo>
                                  <a:lnTo>
                                    <a:pt x="2634" y="174"/>
                                  </a:lnTo>
                                  <a:lnTo>
                                    <a:pt x="2663" y="260"/>
                                  </a:lnTo>
                                  <a:lnTo>
                                    <a:pt x="2695" y="360"/>
                                  </a:lnTo>
                                  <a:lnTo>
                                    <a:pt x="2730" y="473"/>
                                  </a:lnTo>
                                  <a:lnTo>
                                    <a:pt x="2768" y="600"/>
                                  </a:lnTo>
                                  <a:lnTo>
                                    <a:pt x="2808" y="738"/>
                                  </a:lnTo>
                                  <a:lnTo>
                                    <a:pt x="2850" y="887"/>
                                  </a:lnTo>
                                  <a:lnTo>
                                    <a:pt x="2893" y="1045"/>
                                  </a:lnTo>
                                  <a:lnTo>
                                    <a:pt x="2938" y="1211"/>
                                  </a:lnTo>
                                  <a:lnTo>
                                    <a:pt x="2983" y="1385"/>
                                  </a:lnTo>
                                  <a:lnTo>
                                    <a:pt x="3028" y="1564"/>
                                  </a:lnTo>
                                  <a:lnTo>
                                    <a:pt x="3072" y="1749"/>
                                  </a:lnTo>
                                  <a:lnTo>
                                    <a:pt x="3116" y="1938"/>
                                  </a:lnTo>
                                  <a:lnTo>
                                    <a:pt x="3159" y="2130"/>
                                  </a:lnTo>
                                  <a:lnTo>
                                    <a:pt x="3200" y="2325"/>
                                  </a:lnTo>
                                  <a:lnTo>
                                    <a:pt x="3239" y="2519"/>
                                  </a:lnTo>
                                  <a:lnTo>
                                    <a:pt x="3275" y="2715"/>
                                  </a:lnTo>
                                  <a:lnTo>
                                    <a:pt x="3308" y="2908"/>
                                  </a:lnTo>
                                  <a:lnTo>
                                    <a:pt x="3338" y="3100"/>
                                  </a:lnTo>
                                  <a:lnTo>
                                    <a:pt x="3364" y="3289"/>
                                  </a:lnTo>
                                  <a:lnTo>
                                    <a:pt x="3387" y="3473"/>
                                  </a:lnTo>
                                  <a:lnTo>
                                    <a:pt x="3404" y="3652"/>
                                  </a:lnTo>
                                  <a:lnTo>
                                    <a:pt x="3416" y="3823"/>
                                  </a:lnTo>
                                  <a:lnTo>
                                    <a:pt x="3423" y="3988"/>
                                  </a:lnTo>
                                  <a:lnTo>
                                    <a:pt x="3423" y="4144"/>
                                  </a:lnTo>
                                  <a:lnTo>
                                    <a:pt x="3418" y="4291"/>
                                  </a:lnTo>
                                  <a:lnTo>
                                    <a:pt x="3405" y="4426"/>
                                  </a:lnTo>
                                  <a:lnTo>
                                    <a:pt x="3385" y="4551"/>
                                  </a:lnTo>
                                  <a:lnTo>
                                    <a:pt x="3357" y="4662"/>
                                  </a:lnTo>
                                  <a:lnTo>
                                    <a:pt x="3323" y="4673"/>
                                  </a:lnTo>
                                  <a:lnTo>
                                    <a:pt x="3283" y="4684"/>
                                  </a:lnTo>
                                  <a:lnTo>
                                    <a:pt x="3241" y="4694"/>
                                  </a:lnTo>
                                  <a:lnTo>
                                    <a:pt x="3197" y="4703"/>
                                  </a:lnTo>
                                  <a:lnTo>
                                    <a:pt x="3151" y="4712"/>
                                  </a:lnTo>
                                  <a:lnTo>
                                    <a:pt x="3101" y="4719"/>
                                  </a:lnTo>
                                  <a:lnTo>
                                    <a:pt x="3051" y="4728"/>
                                  </a:lnTo>
                                  <a:lnTo>
                                    <a:pt x="2997" y="4735"/>
                                  </a:lnTo>
                                  <a:lnTo>
                                    <a:pt x="2888" y="4747"/>
                                  </a:lnTo>
                                  <a:lnTo>
                                    <a:pt x="2775" y="4756"/>
                                  </a:lnTo>
                                  <a:lnTo>
                                    <a:pt x="2663" y="4765"/>
                                  </a:lnTo>
                                  <a:lnTo>
                                    <a:pt x="2551" y="4772"/>
                                  </a:lnTo>
                                  <a:lnTo>
                                    <a:pt x="2445" y="4778"/>
                                  </a:lnTo>
                                  <a:lnTo>
                                    <a:pt x="2343" y="4781"/>
                                  </a:lnTo>
                                  <a:lnTo>
                                    <a:pt x="2252" y="4784"/>
                                  </a:lnTo>
                                  <a:lnTo>
                                    <a:pt x="2171" y="4786"/>
                                  </a:lnTo>
                                  <a:lnTo>
                                    <a:pt x="2106" y="4787"/>
                                  </a:lnTo>
                                  <a:lnTo>
                                    <a:pt x="2054" y="4789"/>
                                  </a:lnTo>
                                  <a:lnTo>
                                    <a:pt x="2022" y="4789"/>
                                  </a:lnTo>
                                  <a:lnTo>
                                    <a:pt x="2011" y="4789"/>
                                  </a:lnTo>
                                  <a:lnTo>
                                    <a:pt x="1924" y="4731"/>
                                  </a:lnTo>
                                  <a:lnTo>
                                    <a:pt x="1840" y="4670"/>
                                  </a:lnTo>
                                  <a:lnTo>
                                    <a:pt x="1755" y="4607"/>
                                  </a:lnTo>
                                  <a:lnTo>
                                    <a:pt x="1673" y="4539"/>
                                  </a:lnTo>
                                  <a:lnTo>
                                    <a:pt x="1590" y="4469"/>
                                  </a:lnTo>
                                  <a:lnTo>
                                    <a:pt x="1510" y="4395"/>
                                  </a:lnTo>
                                  <a:lnTo>
                                    <a:pt x="1432" y="4320"/>
                                  </a:lnTo>
                                  <a:lnTo>
                                    <a:pt x="1354" y="4241"/>
                                  </a:lnTo>
                                  <a:lnTo>
                                    <a:pt x="1278" y="4161"/>
                                  </a:lnTo>
                                  <a:lnTo>
                                    <a:pt x="1204" y="4080"/>
                                  </a:lnTo>
                                  <a:lnTo>
                                    <a:pt x="1130" y="3998"/>
                                  </a:lnTo>
                                  <a:lnTo>
                                    <a:pt x="1058" y="3913"/>
                                  </a:lnTo>
                                  <a:lnTo>
                                    <a:pt x="989" y="3828"/>
                                  </a:lnTo>
                                  <a:lnTo>
                                    <a:pt x="920" y="3743"/>
                                  </a:lnTo>
                                  <a:lnTo>
                                    <a:pt x="853" y="3659"/>
                                  </a:lnTo>
                                  <a:lnTo>
                                    <a:pt x="789" y="3573"/>
                                  </a:lnTo>
                                  <a:lnTo>
                                    <a:pt x="725" y="3488"/>
                                  </a:lnTo>
                                  <a:lnTo>
                                    <a:pt x="663" y="3403"/>
                                  </a:lnTo>
                                  <a:lnTo>
                                    <a:pt x="604" y="3320"/>
                                  </a:lnTo>
                                  <a:lnTo>
                                    <a:pt x="545" y="3238"/>
                                  </a:lnTo>
                                  <a:lnTo>
                                    <a:pt x="434" y="3079"/>
                                  </a:lnTo>
                                  <a:lnTo>
                                    <a:pt x="332" y="2927"/>
                                  </a:lnTo>
                                  <a:lnTo>
                                    <a:pt x="236" y="2787"/>
                                  </a:lnTo>
                                  <a:lnTo>
                                    <a:pt x="149" y="2658"/>
                                  </a:lnTo>
                                  <a:lnTo>
                                    <a:pt x="109" y="2599"/>
                                  </a:lnTo>
                                  <a:lnTo>
                                    <a:pt x="69" y="2544"/>
                                  </a:lnTo>
                                  <a:lnTo>
                                    <a:pt x="33" y="2494"/>
                                  </a:lnTo>
                                  <a:lnTo>
                                    <a:pt x="0" y="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827"/>
                          <wps:cNvSpPr>
                            <a:spLocks/>
                          </wps:cNvSpPr>
                          <wps:spPr bwMode="auto">
                            <a:xfrm flipH="1">
                              <a:off x="5269" y="2490"/>
                              <a:ext cx="653" cy="1193"/>
                            </a:xfrm>
                            <a:custGeom>
                              <a:avLst/>
                              <a:gdLst>
                                <a:gd name="T0" fmla="*/ 2553 w 2601"/>
                                <a:gd name="T1" fmla="*/ 1976 h 4590"/>
                                <a:gd name="T2" fmla="*/ 2446 w 2601"/>
                                <a:gd name="T3" fmla="*/ 1836 h 4590"/>
                                <a:gd name="T4" fmla="*/ 2327 w 2601"/>
                                <a:gd name="T5" fmla="*/ 1693 h 4590"/>
                                <a:gd name="T6" fmla="*/ 2195 w 2601"/>
                                <a:gd name="T7" fmla="*/ 1547 h 4590"/>
                                <a:gd name="T8" fmla="*/ 2053 w 2601"/>
                                <a:gd name="T9" fmla="*/ 1401 h 4590"/>
                                <a:gd name="T10" fmla="*/ 1902 w 2601"/>
                                <a:gd name="T11" fmla="*/ 1257 h 4590"/>
                                <a:gd name="T12" fmla="*/ 1742 w 2601"/>
                                <a:gd name="T13" fmla="*/ 1114 h 4590"/>
                                <a:gd name="T14" fmla="*/ 1575 w 2601"/>
                                <a:gd name="T15" fmla="*/ 973 h 4590"/>
                                <a:gd name="T16" fmla="*/ 1402 w 2601"/>
                                <a:gd name="T17" fmla="*/ 835 h 4590"/>
                                <a:gd name="T18" fmla="*/ 1223 w 2601"/>
                                <a:gd name="T19" fmla="*/ 701 h 4590"/>
                                <a:gd name="T20" fmla="*/ 1039 w 2601"/>
                                <a:gd name="T21" fmla="*/ 573 h 4590"/>
                                <a:gd name="T22" fmla="*/ 853 w 2601"/>
                                <a:gd name="T23" fmla="*/ 451 h 4590"/>
                                <a:gd name="T24" fmla="*/ 665 w 2601"/>
                                <a:gd name="T25" fmla="*/ 335 h 4590"/>
                                <a:gd name="T26" fmla="*/ 475 w 2601"/>
                                <a:gd name="T27" fmla="*/ 227 h 4590"/>
                                <a:gd name="T28" fmla="*/ 285 w 2601"/>
                                <a:gd name="T29" fmla="*/ 130 h 4590"/>
                                <a:gd name="T30" fmla="*/ 97 w 2601"/>
                                <a:gd name="T31" fmla="*/ 40 h 4590"/>
                                <a:gd name="T32" fmla="*/ 0 w 2601"/>
                                <a:gd name="T33" fmla="*/ 15 h 4590"/>
                                <a:gd name="T34" fmla="*/ 12 w 2601"/>
                                <a:gd name="T35" fmla="*/ 87 h 4590"/>
                                <a:gd name="T36" fmla="*/ 70 w 2601"/>
                                <a:gd name="T37" fmla="*/ 293 h 4590"/>
                                <a:gd name="T38" fmla="*/ 163 w 2601"/>
                                <a:gd name="T39" fmla="*/ 601 h 4590"/>
                                <a:gd name="T40" fmla="*/ 238 w 2601"/>
                                <a:gd name="T41" fmla="*/ 855 h 4590"/>
                                <a:gd name="T42" fmla="*/ 318 w 2601"/>
                                <a:gd name="T43" fmla="*/ 1141 h 4590"/>
                                <a:gd name="T44" fmla="*/ 399 w 2601"/>
                                <a:gd name="T45" fmla="*/ 1458 h 4590"/>
                                <a:gd name="T46" fmla="*/ 479 w 2601"/>
                                <a:gd name="T47" fmla="*/ 1796 h 4590"/>
                                <a:gd name="T48" fmla="*/ 551 w 2601"/>
                                <a:gd name="T49" fmla="*/ 2153 h 4590"/>
                                <a:gd name="T50" fmla="*/ 615 w 2601"/>
                                <a:gd name="T51" fmla="*/ 2524 h 4590"/>
                                <a:gd name="T52" fmla="*/ 664 w 2601"/>
                                <a:gd name="T53" fmla="*/ 2903 h 4590"/>
                                <a:gd name="T54" fmla="*/ 693 w 2601"/>
                                <a:gd name="T55" fmla="*/ 3288 h 4590"/>
                                <a:gd name="T56" fmla="*/ 702 w 2601"/>
                                <a:gd name="T57" fmla="*/ 3669 h 4590"/>
                                <a:gd name="T58" fmla="*/ 684 w 2601"/>
                                <a:gd name="T59" fmla="*/ 4046 h 4590"/>
                                <a:gd name="T60" fmla="*/ 635 w 2601"/>
                                <a:gd name="T61" fmla="*/ 4411 h 4590"/>
                                <a:gd name="T62" fmla="*/ 672 w 2601"/>
                                <a:gd name="T63" fmla="*/ 4590 h 4590"/>
                                <a:gd name="T64" fmla="*/ 857 w 2601"/>
                                <a:gd name="T65" fmla="*/ 4587 h 4590"/>
                                <a:gd name="T66" fmla="*/ 1076 w 2601"/>
                                <a:gd name="T67" fmla="*/ 4577 h 4590"/>
                                <a:gd name="T68" fmla="*/ 1310 w 2601"/>
                                <a:gd name="T69" fmla="*/ 4563 h 4590"/>
                                <a:gd name="T70" fmla="*/ 1537 w 2601"/>
                                <a:gd name="T71" fmla="*/ 4550 h 4590"/>
                                <a:gd name="T72" fmla="*/ 1739 w 2601"/>
                                <a:gd name="T73" fmla="*/ 4538 h 4590"/>
                                <a:gd name="T74" fmla="*/ 1895 w 2601"/>
                                <a:gd name="T75" fmla="*/ 4532 h 4590"/>
                                <a:gd name="T76" fmla="*/ 1970 w 2601"/>
                                <a:gd name="T77" fmla="*/ 4533 h 4590"/>
                                <a:gd name="T78" fmla="*/ 1995 w 2601"/>
                                <a:gd name="T79" fmla="*/ 4537 h 4590"/>
                                <a:gd name="T80" fmla="*/ 2047 w 2601"/>
                                <a:gd name="T81" fmla="*/ 4395 h 4590"/>
                                <a:gd name="T82" fmla="*/ 2142 w 2601"/>
                                <a:gd name="T83" fmla="*/ 4087 h 4590"/>
                                <a:gd name="T84" fmla="*/ 2235 w 2601"/>
                                <a:gd name="T85" fmla="*/ 3760 h 4590"/>
                                <a:gd name="T86" fmla="*/ 2322 w 2601"/>
                                <a:gd name="T87" fmla="*/ 3425 h 4590"/>
                                <a:gd name="T88" fmla="*/ 2402 w 2601"/>
                                <a:gd name="T89" fmla="*/ 3090 h 4590"/>
                                <a:gd name="T90" fmla="*/ 2473 w 2601"/>
                                <a:gd name="T91" fmla="*/ 2763 h 4590"/>
                                <a:gd name="T92" fmla="*/ 2534 w 2601"/>
                                <a:gd name="T93" fmla="*/ 2455 h 4590"/>
                                <a:gd name="T94" fmla="*/ 2583 w 2601"/>
                                <a:gd name="T95" fmla="*/ 2173 h 4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601" h="4590">
                                  <a:moveTo>
                                    <a:pt x="2601" y="2046"/>
                                  </a:moveTo>
                                  <a:lnTo>
                                    <a:pt x="2553" y="1976"/>
                                  </a:lnTo>
                                  <a:lnTo>
                                    <a:pt x="2501" y="1906"/>
                                  </a:lnTo>
                                  <a:lnTo>
                                    <a:pt x="2446" y="1836"/>
                                  </a:lnTo>
                                  <a:lnTo>
                                    <a:pt x="2388" y="1764"/>
                                  </a:lnTo>
                                  <a:lnTo>
                                    <a:pt x="2327" y="1693"/>
                                  </a:lnTo>
                                  <a:lnTo>
                                    <a:pt x="2262" y="1620"/>
                                  </a:lnTo>
                                  <a:lnTo>
                                    <a:pt x="2195" y="1547"/>
                                  </a:lnTo>
                                  <a:lnTo>
                                    <a:pt x="2125" y="1474"/>
                                  </a:lnTo>
                                  <a:lnTo>
                                    <a:pt x="2053" y="1401"/>
                                  </a:lnTo>
                                  <a:lnTo>
                                    <a:pt x="1978" y="1330"/>
                                  </a:lnTo>
                                  <a:lnTo>
                                    <a:pt x="1902" y="1257"/>
                                  </a:lnTo>
                                  <a:lnTo>
                                    <a:pt x="1823" y="1186"/>
                                  </a:lnTo>
                                  <a:lnTo>
                                    <a:pt x="1742" y="1114"/>
                                  </a:lnTo>
                                  <a:lnTo>
                                    <a:pt x="1660" y="1042"/>
                                  </a:lnTo>
                                  <a:lnTo>
                                    <a:pt x="1575" y="973"/>
                                  </a:lnTo>
                                  <a:lnTo>
                                    <a:pt x="1489" y="903"/>
                                  </a:lnTo>
                                  <a:lnTo>
                                    <a:pt x="1402" y="835"/>
                                  </a:lnTo>
                                  <a:lnTo>
                                    <a:pt x="1313" y="768"/>
                                  </a:lnTo>
                                  <a:lnTo>
                                    <a:pt x="1223" y="701"/>
                                  </a:lnTo>
                                  <a:lnTo>
                                    <a:pt x="1132" y="637"/>
                                  </a:lnTo>
                                  <a:lnTo>
                                    <a:pt x="1039" y="573"/>
                                  </a:lnTo>
                                  <a:lnTo>
                                    <a:pt x="948" y="511"/>
                                  </a:lnTo>
                                  <a:lnTo>
                                    <a:pt x="853" y="451"/>
                                  </a:lnTo>
                                  <a:lnTo>
                                    <a:pt x="759" y="392"/>
                                  </a:lnTo>
                                  <a:lnTo>
                                    <a:pt x="665" y="335"/>
                                  </a:lnTo>
                                  <a:lnTo>
                                    <a:pt x="571" y="280"/>
                                  </a:lnTo>
                                  <a:lnTo>
                                    <a:pt x="475" y="227"/>
                                  </a:lnTo>
                                  <a:lnTo>
                                    <a:pt x="381" y="177"/>
                                  </a:lnTo>
                                  <a:lnTo>
                                    <a:pt x="285" y="130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27" y="143"/>
                                  </a:lnTo>
                                  <a:lnTo>
                                    <a:pt x="70" y="293"/>
                                  </a:lnTo>
                                  <a:lnTo>
                                    <a:pt x="129" y="488"/>
                                  </a:lnTo>
                                  <a:lnTo>
                                    <a:pt x="163" y="601"/>
                                  </a:lnTo>
                                  <a:lnTo>
                                    <a:pt x="200" y="724"/>
                                  </a:lnTo>
                                  <a:lnTo>
                                    <a:pt x="238" y="855"/>
                                  </a:lnTo>
                                  <a:lnTo>
                                    <a:pt x="277" y="995"/>
                                  </a:lnTo>
                                  <a:lnTo>
                                    <a:pt x="318" y="1141"/>
                                  </a:lnTo>
                                  <a:lnTo>
                                    <a:pt x="358" y="1296"/>
                                  </a:lnTo>
                                  <a:lnTo>
                                    <a:pt x="399" y="1458"/>
                                  </a:lnTo>
                                  <a:lnTo>
                                    <a:pt x="439" y="1625"/>
                                  </a:lnTo>
                                  <a:lnTo>
                                    <a:pt x="479" y="1796"/>
                                  </a:lnTo>
                                  <a:lnTo>
                                    <a:pt x="516" y="1973"/>
                                  </a:lnTo>
                                  <a:lnTo>
                                    <a:pt x="551" y="2153"/>
                                  </a:lnTo>
                                  <a:lnTo>
                                    <a:pt x="585" y="2338"/>
                                  </a:lnTo>
                                  <a:lnTo>
                                    <a:pt x="615" y="2524"/>
                                  </a:lnTo>
                                  <a:lnTo>
                                    <a:pt x="641" y="2714"/>
                                  </a:lnTo>
                                  <a:lnTo>
                                    <a:pt x="664" y="2903"/>
                                  </a:lnTo>
                                  <a:lnTo>
                                    <a:pt x="680" y="3096"/>
                                  </a:lnTo>
                                  <a:lnTo>
                                    <a:pt x="693" y="3288"/>
                                  </a:lnTo>
                                  <a:lnTo>
                                    <a:pt x="701" y="3479"/>
                                  </a:lnTo>
                                  <a:lnTo>
                                    <a:pt x="702" y="3669"/>
                                  </a:lnTo>
                                  <a:lnTo>
                                    <a:pt x="696" y="3859"/>
                                  </a:lnTo>
                                  <a:lnTo>
                                    <a:pt x="684" y="4046"/>
                                  </a:lnTo>
                                  <a:lnTo>
                                    <a:pt x="664" y="4231"/>
                                  </a:lnTo>
                                  <a:lnTo>
                                    <a:pt x="635" y="4411"/>
                                  </a:lnTo>
                                  <a:lnTo>
                                    <a:pt x="598" y="4589"/>
                                  </a:lnTo>
                                  <a:lnTo>
                                    <a:pt x="672" y="4590"/>
                                  </a:lnTo>
                                  <a:lnTo>
                                    <a:pt x="759" y="4589"/>
                                  </a:lnTo>
                                  <a:lnTo>
                                    <a:pt x="857" y="4587"/>
                                  </a:lnTo>
                                  <a:lnTo>
                                    <a:pt x="964" y="4582"/>
                                  </a:lnTo>
                                  <a:lnTo>
                                    <a:pt x="1076" y="4577"/>
                                  </a:lnTo>
                                  <a:lnTo>
                                    <a:pt x="1192" y="4570"/>
                                  </a:lnTo>
                                  <a:lnTo>
                                    <a:pt x="1310" y="4563"/>
                                  </a:lnTo>
                                  <a:lnTo>
                                    <a:pt x="1426" y="4556"/>
                                  </a:lnTo>
                                  <a:lnTo>
                                    <a:pt x="1537" y="4550"/>
                                  </a:lnTo>
                                  <a:lnTo>
                                    <a:pt x="1642" y="4544"/>
                                  </a:lnTo>
                                  <a:lnTo>
                                    <a:pt x="1739" y="4538"/>
                                  </a:lnTo>
                                  <a:lnTo>
                                    <a:pt x="1823" y="4534"/>
                                  </a:lnTo>
                                  <a:lnTo>
                                    <a:pt x="1895" y="4532"/>
                                  </a:lnTo>
                                  <a:lnTo>
                                    <a:pt x="1950" y="4532"/>
                                  </a:lnTo>
                                  <a:lnTo>
                                    <a:pt x="1970" y="4533"/>
                                  </a:lnTo>
                                  <a:lnTo>
                                    <a:pt x="1985" y="4534"/>
                                  </a:lnTo>
                                  <a:lnTo>
                                    <a:pt x="1995" y="4537"/>
                                  </a:lnTo>
                                  <a:lnTo>
                                    <a:pt x="2000" y="4540"/>
                                  </a:lnTo>
                                  <a:lnTo>
                                    <a:pt x="2047" y="4395"/>
                                  </a:lnTo>
                                  <a:lnTo>
                                    <a:pt x="2095" y="4243"/>
                                  </a:lnTo>
                                  <a:lnTo>
                                    <a:pt x="2142" y="4087"/>
                                  </a:lnTo>
                                  <a:lnTo>
                                    <a:pt x="2188" y="3925"/>
                                  </a:lnTo>
                                  <a:lnTo>
                                    <a:pt x="2235" y="3760"/>
                                  </a:lnTo>
                                  <a:lnTo>
                                    <a:pt x="2279" y="3593"/>
                                  </a:lnTo>
                                  <a:lnTo>
                                    <a:pt x="2322" y="3425"/>
                                  </a:lnTo>
                                  <a:lnTo>
                                    <a:pt x="2362" y="3257"/>
                                  </a:lnTo>
                                  <a:lnTo>
                                    <a:pt x="2402" y="3090"/>
                                  </a:lnTo>
                                  <a:lnTo>
                                    <a:pt x="2439" y="2925"/>
                                  </a:lnTo>
                                  <a:lnTo>
                                    <a:pt x="2473" y="2763"/>
                                  </a:lnTo>
                                  <a:lnTo>
                                    <a:pt x="2506" y="2606"/>
                                  </a:lnTo>
                                  <a:lnTo>
                                    <a:pt x="2534" y="2455"/>
                                  </a:lnTo>
                                  <a:lnTo>
                                    <a:pt x="2560" y="2311"/>
                                  </a:lnTo>
                                  <a:lnTo>
                                    <a:pt x="2583" y="2173"/>
                                  </a:lnTo>
                                  <a:lnTo>
                                    <a:pt x="2601" y="2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828"/>
                          <wps:cNvSpPr>
                            <a:spLocks/>
                          </wps:cNvSpPr>
                          <wps:spPr bwMode="auto">
                            <a:xfrm flipH="1">
                              <a:off x="4925" y="3049"/>
                              <a:ext cx="733" cy="664"/>
                            </a:xfrm>
                            <a:custGeom>
                              <a:avLst/>
                              <a:gdLst>
                                <a:gd name="T0" fmla="*/ 1432 w 2920"/>
                                <a:gd name="T1" fmla="*/ 24 h 2551"/>
                                <a:gd name="T2" fmla="*/ 1552 w 2920"/>
                                <a:gd name="T3" fmla="*/ 75 h 2551"/>
                                <a:gd name="T4" fmla="*/ 1669 w 2920"/>
                                <a:gd name="T5" fmla="*/ 130 h 2551"/>
                                <a:gd name="T6" fmla="*/ 1783 w 2920"/>
                                <a:gd name="T7" fmla="*/ 189 h 2551"/>
                                <a:gd name="T8" fmla="*/ 1895 w 2920"/>
                                <a:gd name="T9" fmla="*/ 251 h 2551"/>
                                <a:gd name="T10" fmla="*/ 2004 w 2920"/>
                                <a:gd name="T11" fmla="*/ 315 h 2551"/>
                                <a:gd name="T12" fmla="*/ 2110 w 2920"/>
                                <a:gd name="T13" fmla="*/ 383 h 2551"/>
                                <a:gd name="T14" fmla="*/ 2213 w 2920"/>
                                <a:gd name="T15" fmla="*/ 453 h 2551"/>
                                <a:gd name="T16" fmla="*/ 2312 w 2920"/>
                                <a:gd name="T17" fmla="*/ 527 h 2551"/>
                                <a:gd name="T18" fmla="*/ 2407 w 2920"/>
                                <a:gd name="T19" fmla="*/ 603 h 2551"/>
                                <a:gd name="T20" fmla="*/ 2498 w 2920"/>
                                <a:gd name="T21" fmla="*/ 680 h 2551"/>
                                <a:gd name="T22" fmla="*/ 2585 w 2920"/>
                                <a:gd name="T23" fmla="*/ 760 h 2551"/>
                                <a:gd name="T24" fmla="*/ 2668 w 2920"/>
                                <a:gd name="T25" fmla="*/ 841 h 2551"/>
                                <a:gd name="T26" fmla="*/ 2746 w 2920"/>
                                <a:gd name="T27" fmla="*/ 925 h 2551"/>
                                <a:gd name="T28" fmla="*/ 2820 w 2920"/>
                                <a:gd name="T29" fmla="*/ 1009 h 2551"/>
                                <a:gd name="T30" fmla="*/ 2888 w 2920"/>
                                <a:gd name="T31" fmla="*/ 1095 h 2551"/>
                                <a:gd name="T32" fmla="*/ 2876 w 2920"/>
                                <a:gd name="T33" fmla="*/ 1232 h 2551"/>
                                <a:gd name="T34" fmla="*/ 2782 w 2920"/>
                                <a:gd name="T35" fmla="*/ 1422 h 2551"/>
                                <a:gd name="T36" fmla="*/ 2679 w 2920"/>
                                <a:gd name="T37" fmla="*/ 1608 h 2551"/>
                                <a:gd name="T38" fmla="*/ 2598 w 2920"/>
                                <a:gd name="T39" fmla="*/ 1744 h 2551"/>
                                <a:gd name="T40" fmla="*/ 2541 w 2920"/>
                                <a:gd name="T41" fmla="*/ 1834 h 2551"/>
                                <a:gd name="T42" fmla="*/ 2482 w 2920"/>
                                <a:gd name="T43" fmla="*/ 1921 h 2551"/>
                                <a:gd name="T44" fmla="*/ 2421 w 2920"/>
                                <a:gd name="T45" fmla="*/ 2004 h 2551"/>
                                <a:gd name="T46" fmla="*/ 2359 w 2920"/>
                                <a:gd name="T47" fmla="*/ 2087 h 2551"/>
                                <a:gd name="T48" fmla="*/ 2296 w 2920"/>
                                <a:gd name="T49" fmla="*/ 2164 h 2551"/>
                                <a:gd name="T50" fmla="*/ 2230 w 2920"/>
                                <a:gd name="T51" fmla="*/ 2239 h 2551"/>
                                <a:gd name="T52" fmla="*/ 2164 w 2920"/>
                                <a:gd name="T53" fmla="*/ 2310 h 2551"/>
                                <a:gd name="T54" fmla="*/ 2094 w 2920"/>
                                <a:gd name="T55" fmla="*/ 2377 h 2551"/>
                                <a:gd name="T56" fmla="*/ 2024 w 2920"/>
                                <a:gd name="T57" fmla="*/ 2439 h 2551"/>
                                <a:gd name="T58" fmla="*/ 522 w 2920"/>
                                <a:gd name="T59" fmla="*/ 2551 h 2551"/>
                                <a:gd name="T60" fmla="*/ 442 w 2920"/>
                                <a:gd name="T61" fmla="*/ 2392 h 2551"/>
                                <a:gd name="T62" fmla="*/ 363 w 2920"/>
                                <a:gd name="T63" fmla="*/ 2236 h 2551"/>
                                <a:gd name="T64" fmla="*/ 288 w 2920"/>
                                <a:gd name="T65" fmla="*/ 2082 h 2551"/>
                                <a:gd name="T66" fmla="*/ 218 w 2920"/>
                                <a:gd name="T67" fmla="*/ 1928 h 2551"/>
                                <a:gd name="T68" fmla="*/ 153 w 2920"/>
                                <a:gd name="T69" fmla="*/ 1774 h 2551"/>
                                <a:gd name="T70" fmla="*/ 94 w 2920"/>
                                <a:gd name="T71" fmla="*/ 1617 h 2551"/>
                                <a:gd name="T72" fmla="*/ 42 w 2920"/>
                                <a:gd name="T73" fmla="*/ 1457 h 2551"/>
                                <a:gd name="T74" fmla="*/ 20 w 2920"/>
                                <a:gd name="T75" fmla="*/ 1374 h 2551"/>
                                <a:gd name="T76" fmla="*/ 0 w 2920"/>
                                <a:gd name="T77" fmla="*/ 1291 h 2551"/>
                                <a:gd name="T78" fmla="*/ 176 w 2920"/>
                                <a:gd name="T79" fmla="*/ 1056 h 2551"/>
                                <a:gd name="T80" fmla="*/ 260 w 2920"/>
                                <a:gd name="T81" fmla="*/ 950 h 2551"/>
                                <a:gd name="T82" fmla="*/ 341 w 2920"/>
                                <a:gd name="T83" fmla="*/ 851 h 2551"/>
                                <a:gd name="T84" fmla="*/ 419 w 2920"/>
                                <a:gd name="T85" fmla="*/ 759 h 2551"/>
                                <a:gd name="T86" fmla="*/ 498 w 2920"/>
                                <a:gd name="T87" fmla="*/ 673 h 2551"/>
                                <a:gd name="T88" fmla="*/ 576 w 2920"/>
                                <a:gd name="T89" fmla="*/ 593 h 2551"/>
                                <a:gd name="T90" fmla="*/ 654 w 2920"/>
                                <a:gd name="T91" fmla="*/ 517 h 2551"/>
                                <a:gd name="T92" fmla="*/ 733 w 2920"/>
                                <a:gd name="T93" fmla="*/ 444 h 2551"/>
                                <a:gd name="T94" fmla="*/ 814 w 2920"/>
                                <a:gd name="T95" fmla="*/ 376 h 2551"/>
                                <a:gd name="T96" fmla="*/ 898 w 2920"/>
                                <a:gd name="T97" fmla="*/ 310 h 2551"/>
                                <a:gd name="T98" fmla="*/ 984 w 2920"/>
                                <a:gd name="T99" fmla="*/ 246 h 2551"/>
                                <a:gd name="T100" fmla="*/ 1073 w 2920"/>
                                <a:gd name="T101" fmla="*/ 184 h 2551"/>
                                <a:gd name="T102" fmla="*/ 1167 w 2920"/>
                                <a:gd name="T103" fmla="*/ 123 h 2551"/>
                                <a:gd name="T104" fmla="*/ 1267 w 2920"/>
                                <a:gd name="T105" fmla="*/ 61 h 2551"/>
                                <a:gd name="T106" fmla="*/ 1371 w 2920"/>
                                <a:gd name="T107" fmla="*/ 0 h 2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920" h="2551">
                                  <a:moveTo>
                                    <a:pt x="1371" y="0"/>
                                  </a:moveTo>
                                  <a:lnTo>
                                    <a:pt x="1432" y="24"/>
                                  </a:lnTo>
                                  <a:lnTo>
                                    <a:pt x="1492" y="49"/>
                                  </a:lnTo>
                                  <a:lnTo>
                                    <a:pt x="1552" y="75"/>
                                  </a:lnTo>
                                  <a:lnTo>
                                    <a:pt x="1610" y="103"/>
                                  </a:lnTo>
                                  <a:lnTo>
                                    <a:pt x="1669" y="130"/>
                                  </a:lnTo>
                                  <a:lnTo>
                                    <a:pt x="1726" y="159"/>
                                  </a:lnTo>
                                  <a:lnTo>
                                    <a:pt x="1783" y="189"/>
                                  </a:lnTo>
                                  <a:lnTo>
                                    <a:pt x="1839" y="218"/>
                                  </a:lnTo>
                                  <a:lnTo>
                                    <a:pt x="1895" y="251"/>
                                  </a:lnTo>
                                  <a:lnTo>
                                    <a:pt x="1950" y="283"/>
                                  </a:lnTo>
                                  <a:lnTo>
                                    <a:pt x="2004" y="315"/>
                                  </a:lnTo>
                                  <a:lnTo>
                                    <a:pt x="2057" y="348"/>
                                  </a:lnTo>
                                  <a:lnTo>
                                    <a:pt x="2110" y="383"/>
                                  </a:lnTo>
                                  <a:lnTo>
                                    <a:pt x="2161" y="418"/>
                                  </a:lnTo>
                                  <a:lnTo>
                                    <a:pt x="2213" y="453"/>
                                  </a:lnTo>
                                  <a:lnTo>
                                    <a:pt x="2263" y="490"/>
                                  </a:lnTo>
                                  <a:lnTo>
                                    <a:pt x="2312" y="527"/>
                                  </a:lnTo>
                                  <a:lnTo>
                                    <a:pt x="2359" y="564"/>
                                  </a:lnTo>
                                  <a:lnTo>
                                    <a:pt x="2407" y="603"/>
                                  </a:lnTo>
                                  <a:lnTo>
                                    <a:pt x="2454" y="641"/>
                                  </a:lnTo>
                                  <a:lnTo>
                                    <a:pt x="2498" y="680"/>
                                  </a:lnTo>
                                  <a:lnTo>
                                    <a:pt x="2542" y="719"/>
                                  </a:lnTo>
                                  <a:lnTo>
                                    <a:pt x="2585" y="760"/>
                                  </a:lnTo>
                                  <a:lnTo>
                                    <a:pt x="2628" y="801"/>
                                  </a:lnTo>
                                  <a:lnTo>
                                    <a:pt x="2668" y="841"/>
                                  </a:lnTo>
                                  <a:lnTo>
                                    <a:pt x="2708" y="883"/>
                                  </a:lnTo>
                                  <a:lnTo>
                                    <a:pt x="2746" y="925"/>
                                  </a:lnTo>
                                  <a:lnTo>
                                    <a:pt x="2784" y="966"/>
                                  </a:lnTo>
                                  <a:lnTo>
                                    <a:pt x="2820" y="1009"/>
                                  </a:lnTo>
                                  <a:lnTo>
                                    <a:pt x="2854" y="1052"/>
                                  </a:lnTo>
                                  <a:lnTo>
                                    <a:pt x="2888" y="1095"/>
                                  </a:lnTo>
                                  <a:lnTo>
                                    <a:pt x="2920" y="1138"/>
                                  </a:lnTo>
                                  <a:lnTo>
                                    <a:pt x="2876" y="1232"/>
                                  </a:lnTo>
                                  <a:lnTo>
                                    <a:pt x="2829" y="1327"/>
                                  </a:lnTo>
                                  <a:lnTo>
                                    <a:pt x="2782" y="1422"/>
                                  </a:lnTo>
                                  <a:lnTo>
                                    <a:pt x="2732" y="1515"/>
                                  </a:lnTo>
                                  <a:lnTo>
                                    <a:pt x="2679" y="1608"/>
                                  </a:lnTo>
                                  <a:lnTo>
                                    <a:pt x="2625" y="1700"/>
                                  </a:lnTo>
                                  <a:lnTo>
                                    <a:pt x="2598" y="1744"/>
                                  </a:lnTo>
                                  <a:lnTo>
                                    <a:pt x="2569" y="1790"/>
                                  </a:lnTo>
                                  <a:lnTo>
                                    <a:pt x="2541" y="1834"/>
                                  </a:lnTo>
                                  <a:lnTo>
                                    <a:pt x="2512" y="1878"/>
                                  </a:lnTo>
                                  <a:lnTo>
                                    <a:pt x="2482" y="1921"/>
                                  </a:lnTo>
                                  <a:lnTo>
                                    <a:pt x="2452" y="1963"/>
                                  </a:lnTo>
                                  <a:lnTo>
                                    <a:pt x="2421" y="2004"/>
                                  </a:lnTo>
                                  <a:lnTo>
                                    <a:pt x="2392" y="2046"/>
                                  </a:lnTo>
                                  <a:lnTo>
                                    <a:pt x="2359" y="2087"/>
                                  </a:lnTo>
                                  <a:lnTo>
                                    <a:pt x="2328" y="2126"/>
                                  </a:lnTo>
                                  <a:lnTo>
                                    <a:pt x="2296" y="2164"/>
                                  </a:lnTo>
                                  <a:lnTo>
                                    <a:pt x="2264" y="2202"/>
                                  </a:lnTo>
                                  <a:lnTo>
                                    <a:pt x="2230" y="2239"/>
                                  </a:lnTo>
                                  <a:lnTo>
                                    <a:pt x="2197" y="2275"/>
                                  </a:lnTo>
                                  <a:lnTo>
                                    <a:pt x="2164" y="2310"/>
                                  </a:lnTo>
                                  <a:lnTo>
                                    <a:pt x="2129" y="2344"/>
                                  </a:lnTo>
                                  <a:lnTo>
                                    <a:pt x="2094" y="2377"/>
                                  </a:lnTo>
                                  <a:lnTo>
                                    <a:pt x="2060" y="2409"/>
                                  </a:lnTo>
                                  <a:lnTo>
                                    <a:pt x="2024" y="2439"/>
                                  </a:lnTo>
                                  <a:lnTo>
                                    <a:pt x="1988" y="2468"/>
                                  </a:lnTo>
                                  <a:lnTo>
                                    <a:pt x="522" y="2551"/>
                                  </a:lnTo>
                                  <a:lnTo>
                                    <a:pt x="482" y="2471"/>
                                  </a:lnTo>
                                  <a:lnTo>
                                    <a:pt x="442" y="2392"/>
                                  </a:lnTo>
                                  <a:lnTo>
                                    <a:pt x="403" y="2313"/>
                                  </a:lnTo>
                                  <a:lnTo>
                                    <a:pt x="363" y="2236"/>
                                  </a:lnTo>
                                  <a:lnTo>
                                    <a:pt x="325" y="2158"/>
                                  </a:lnTo>
                                  <a:lnTo>
                                    <a:pt x="288" y="2082"/>
                                  </a:lnTo>
                                  <a:lnTo>
                                    <a:pt x="252" y="2004"/>
                                  </a:lnTo>
                                  <a:lnTo>
                                    <a:pt x="218" y="1928"/>
                                  </a:lnTo>
                                  <a:lnTo>
                                    <a:pt x="184" y="1852"/>
                                  </a:lnTo>
                                  <a:lnTo>
                                    <a:pt x="153" y="1774"/>
                                  </a:lnTo>
                                  <a:lnTo>
                                    <a:pt x="122" y="1695"/>
                                  </a:lnTo>
                                  <a:lnTo>
                                    <a:pt x="94" y="1617"/>
                                  </a:lnTo>
                                  <a:lnTo>
                                    <a:pt x="68" y="1537"/>
                                  </a:lnTo>
                                  <a:lnTo>
                                    <a:pt x="42" y="1457"/>
                                  </a:lnTo>
                                  <a:lnTo>
                                    <a:pt x="32" y="1415"/>
                                  </a:lnTo>
                                  <a:lnTo>
                                    <a:pt x="20" y="1374"/>
                                  </a:lnTo>
                                  <a:lnTo>
                                    <a:pt x="9" y="1333"/>
                                  </a:lnTo>
                                  <a:lnTo>
                                    <a:pt x="0" y="1291"/>
                                  </a:lnTo>
                                  <a:lnTo>
                                    <a:pt x="90" y="1169"/>
                                  </a:lnTo>
                                  <a:lnTo>
                                    <a:pt x="176" y="1056"/>
                                  </a:lnTo>
                                  <a:lnTo>
                                    <a:pt x="218" y="1001"/>
                                  </a:lnTo>
                                  <a:lnTo>
                                    <a:pt x="260" y="950"/>
                                  </a:lnTo>
                                  <a:lnTo>
                                    <a:pt x="300" y="900"/>
                                  </a:lnTo>
                                  <a:lnTo>
                                    <a:pt x="341" y="851"/>
                                  </a:lnTo>
                                  <a:lnTo>
                                    <a:pt x="380" y="804"/>
                                  </a:lnTo>
                                  <a:lnTo>
                                    <a:pt x="419" y="759"/>
                                  </a:lnTo>
                                  <a:lnTo>
                                    <a:pt x="459" y="716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38" y="632"/>
                                  </a:lnTo>
                                  <a:lnTo>
                                    <a:pt x="576" y="593"/>
                                  </a:lnTo>
                                  <a:lnTo>
                                    <a:pt x="615" y="554"/>
                                  </a:lnTo>
                                  <a:lnTo>
                                    <a:pt x="654" y="517"/>
                                  </a:lnTo>
                                  <a:lnTo>
                                    <a:pt x="694" y="480"/>
                                  </a:lnTo>
                                  <a:lnTo>
                                    <a:pt x="733" y="444"/>
                                  </a:lnTo>
                                  <a:lnTo>
                                    <a:pt x="774" y="409"/>
                                  </a:lnTo>
                                  <a:lnTo>
                                    <a:pt x="814" y="376"/>
                                  </a:lnTo>
                                  <a:lnTo>
                                    <a:pt x="856" y="342"/>
                                  </a:lnTo>
                                  <a:lnTo>
                                    <a:pt x="898" y="310"/>
                                  </a:lnTo>
                                  <a:lnTo>
                                    <a:pt x="941" y="278"/>
                                  </a:lnTo>
                                  <a:lnTo>
                                    <a:pt x="984" y="246"/>
                                  </a:lnTo>
                                  <a:lnTo>
                                    <a:pt x="1028" y="215"/>
                                  </a:lnTo>
                                  <a:lnTo>
                                    <a:pt x="1073" y="184"/>
                                  </a:lnTo>
                                  <a:lnTo>
                                    <a:pt x="1120" y="153"/>
                                  </a:lnTo>
                                  <a:lnTo>
                                    <a:pt x="1167" y="123"/>
                                  </a:lnTo>
                                  <a:lnTo>
                                    <a:pt x="1216" y="92"/>
                                  </a:lnTo>
                                  <a:lnTo>
                                    <a:pt x="1267" y="61"/>
                                  </a:lnTo>
                                  <a:lnTo>
                                    <a:pt x="1319" y="31"/>
                                  </a:lnTo>
                                  <a:lnTo>
                                    <a:pt x="13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829"/>
                          <wps:cNvSpPr>
                            <a:spLocks/>
                          </wps:cNvSpPr>
                          <wps:spPr bwMode="auto">
                            <a:xfrm flipH="1">
                              <a:off x="4949" y="3077"/>
                              <a:ext cx="401" cy="610"/>
                            </a:xfrm>
                            <a:custGeom>
                              <a:avLst/>
                              <a:gdLst>
                                <a:gd name="T0" fmla="*/ 1572 w 1595"/>
                                <a:gd name="T1" fmla="*/ 1007 h 2345"/>
                                <a:gd name="T2" fmla="*/ 1517 w 1595"/>
                                <a:gd name="T3" fmla="*/ 937 h 2345"/>
                                <a:gd name="T4" fmla="*/ 1453 w 1595"/>
                                <a:gd name="T5" fmla="*/ 864 h 2345"/>
                                <a:gd name="T6" fmla="*/ 1382 w 1595"/>
                                <a:gd name="T7" fmla="*/ 791 h 2345"/>
                                <a:gd name="T8" fmla="*/ 1303 w 1595"/>
                                <a:gd name="T9" fmla="*/ 717 h 2345"/>
                                <a:gd name="T10" fmla="*/ 1218 w 1595"/>
                                <a:gd name="T11" fmla="*/ 645 h 2345"/>
                                <a:gd name="T12" fmla="*/ 1129 w 1595"/>
                                <a:gd name="T13" fmla="*/ 571 h 2345"/>
                                <a:gd name="T14" fmla="*/ 1035 w 1595"/>
                                <a:gd name="T15" fmla="*/ 499 h 2345"/>
                                <a:gd name="T16" fmla="*/ 937 w 1595"/>
                                <a:gd name="T17" fmla="*/ 429 h 2345"/>
                                <a:gd name="T18" fmla="*/ 837 w 1595"/>
                                <a:gd name="T19" fmla="*/ 360 h 2345"/>
                                <a:gd name="T20" fmla="*/ 735 w 1595"/>
                                <a:gd name="T21" fmla="*/ 294 h 2345"/>
                                <a:gd name="T22" fmla="*/ 634 w 1595"/>
                                <a:gd name="T23" fmla="*/ 232 h 2345"/>
                                <a:gd name="T24" fmla="*/ 531 w 1595"/>
                                <a:gd name="T25" fmla="*/ 172 h 2345"/>
                                <a:gd name="T26" fmla="*/ 431 w 1595"/>
                                <a:gd name="T27" fmla="*/ 117 h 2345"/>
                                <a:gd name="T28" fmla="*/ 333 w 1595"/>
                                <a:gd name="T29" fmla="*/ 67 h 2345"/>
                                <a:gd name="T30" fmla="*/ 237 w 1595"/>
                                <a:gd name="T31" fmla="*/ 22 h 2345"/>
                                <a:gd name="T32" fmla="*/ 186 w 1595"/>
                                <a:gd name="T33" fmla="*/ 10 h 2345"/>
                                <a:gd name="T34" fmla="*/ 175 w 1595"/>
                                <a:gd name="T35" fmla="*/ 55 h 2345"/>
                                <a:gd name="T36" fmla="*/ 148 w 1595"/>
                                <a:gd name="T37" fmla="*/ 185 h 2345"/>
                                <a:gd name="T38" fmla="*/ 104 w 1595"/>
                                <a:gd name="T39" fmla="*/ 453 h 2345"/>
                                <a:gd name="T40" fmla="*/ 71 w 1595"/>
                                <a:gd name="T41" fmla="*/ 704 h 2345"/>
                                <a:gd name="T42" fmla="*/ 49 w 1595"/>
                                <a:gd name="T43" fmla="*/ 888 h 2345"/>
                                <a:gd name="T44" fmla="*/ 30 w 1595"/>
                                <a:gd name="T45" fmla="*/ 1080 h 2345"/>
                                <a:gd name="T46" fmla="*/ 15 w 1595"/>
                                <a:gd name="T47" fmla="*/ 1276 h 2345"/>
                                <a:gd name="T48" fmla="*/ 4 w 1595"/>
                                <a:gd name="T49" fmla="*/ 1470 h 2345"/>
                                <a:gd name="T50" fmla="*/ 0 w 1595"/>
                                <a:gd name="T51" fmla="*/ 1660 h 2345"/>
                                <a:gd name="T52" fmla="*/ 4 w 1595"/>
                                <a:gd name="T53" fmla="*/ 1840 h 2345"/>
                                <a:gd name="T54" fmla="*/ 15 w 1595"/>
                                <a:gd name="T55" fmla="*/ 2006 h 2345"/>
                                <a:gd name="T56" fmla="*/ 36 w 1595"/>
                                <a:gd name="T57" fmla="*/ 2154 h 2345"/>
                                <a:gd name="T58" fmla="*/ 68 w 1595"/>
                                <a:gd name="T59" fmla="*/ 2279 h 2345"/>
                                <a:gd name="T60" fmla="*/ 107 w 1595"/>
                                <a:gd name="T61" fmla="*/ 2335 h 2345"/>
                                <a:gd name="T62" fmla="*/ 147 w 1595"/>
                                <a:gd name="T63" fmla="*/ 2340 h 2345"/>
                                <a:gd name="T64" fmla="*/ 217 w 1595"/>
                                <a:gd name="T65" fmla="*/ 2344 h 2345"/>
                                <a:gd name="T66" fmla="*/ 324 w 1595"/>
                                <a:gd name="T67" fmla="*/ 2344 h 2345"/>
                                <a:gd name="T68" fmla="*/ 435 w 1595"/>
                                <a:gd name="T69" fmla="*/ 2339 h 2345"/>
                                <a:gd name="T70" fmla="*/ 592 w 1595"/>
                                <a:gd name="T71" fmla="*/ 2328 h 2345"/>
                                <a:gd name="T72" fmla="*/ 733 w 1595"/>
                                <a:gd name="T73" fmla="*/ 2314 h 2345"/>
                                <a:gd name="T74" fmla="*/ 794 w 1595"/>
                                <a:gd name="T75" fmla="*/ 2278 h 2345"/>
                                <a:gd name="T76" fmla="*/ 869 w 1595"/>
                                <a:gd name="T77" fmla="*/ 2206 h 2345"/>
                                <a:gd name="T78" fmla="*/ 940 w 1595"/>
                                <a:gd name="T79" fmla="*/ 2129 h 2345"/>
                                <a:gd name="T80" fmla="*/ 1010 w 1595"/>
                                <a:gd name="T81" fmla="*/ 2045 h 2345"/>
                                <a:gd name="T82" fmla="*/ 1075 w 1595"/>
                                <a:gd name="T83" fmla="*/ 1959 h 2345"/>
                                <a:gd name="T84" fmla="*/ 1137 w 1595"/>
                                <a:gd name="T85" fmla="*/ 1870 h 2345"/>
                                <a:gd name="T86" fmla="*/ 1196 w 1595"/>
                                <a:gd name="T87" fmla="*/ 1778 h 2345"/>
                                <a:gd name="T88" fmla="*/ 1252 w 1595"/>
                                <a:gd name="T89" fmla="*/ 1686 h 2345"/>
                                <a:gd name="T90" fmla="*/ 1329 w 1595"/>
                                <a:gd name="T91" fmla="*/ 1550 h 2345"/>
                                <a:gd name="T92" fmla="*/ 1421 w 1595"/>
                                <a:gd name="T93" fmla="*/ 1377 h 2345"/>
                                <a:gd name="T94" fmla="*/ 1501 w 1595"/>
                                <a:gd name="T95" fmla="*/ 1222 h 2345"/>
                                <a:gd name="T96" fmla="*/ 1567 w 1595"/>
                                <a:gd name="T97" fmla="*/ 1093 h 2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95" h="2345">
                                  <a:moveTo>
                                    <a:pt x="1595" y="1042"/>
                                  </a:moveTo>
                                  <a:lnTo>
                                    <a:pt x="1572" y="1007"/>
                                  </a:lnTo>
                                  <a:lnTo>
                                    <a:pt x="1545" y="973"/>
                                  </a:lnTo>
                                  <a:lnTo>
                                    <a:pt x="1517" y="937"/>
                                  </a:lnTo>
                                  <a:lnTo>
                                    <a:pt x="1486" y="901"/>
                                  </a:lnTo>
                                  <a:lnTo>
                                    <a:pt x="1453" y="864"/>
                                  </a:lnTo>
                                  <a:lnTo>
                                    <a:pt x="1419" y="828"/>
                                  </a:lnTo>
                                  <a:lnTo>
                                    <a:pt x="1382" y="791"/>
                                  </a:lnTo>
                                  <a:lnTo>
                                    <a:pt x="1344" y="754"/>
                                  </a:lnTo>
                                  <a:lnTo>
                                    <a:pt x="1303" y="717"/>
                                  </a:lnTo>
                                  <a:lnTo>
                                    <a:pt x="1261" y="680"/>
                                  </a:lnTo>
                                  <a:lnTo>
                                    <a:pt x="1218" y="645"/>
                                  </a:lnTo>
                                  <a:lnTo>
                                    <a:pt x="1174" y="608"/>
                                  </a:lnTo>
                                  <a:lnTo>
                                    <a:pt x="1129" y="571"/>
                                  </a:lnTo>
                                  <a:lnTo>
                                    <a:pt x="1082" y="535"/>
                                  </a:lnTo>
                                  <a:lnTo>
                                    <a:pt x="1035" y="499"/>
                                  </a:lnTo>
                                  <a:lnTo>
                                    <a:pt x="986" y="463"/>
                                  </a:lnTo>
                                  <a:lnTo>
                                    <a:pt x="937" y="429"/>
                                  </a:lnTo>
                                  <a:lnTo>
                                    <a:pt x="887" y="394"/>
                                  </a:lnTo>
                                  <a:lnTo>
                                    <a:pt x="837" y="360"/>
                                  </a:lnTo>
                                  <a:lnTo>
                                    <a:pt x="787" y="327"/>
                                  </a:lnTo>
                                  <a:lnTo>
                                    <a:pt x="735" y="294"/>
                                  </a:lnTo>
                                  <a:lnTo>
                                    <a:pt x="685" y="263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583" y="201"/>
                                  </a:lnTo>
                                  <a:lnTo>
                                    <a:pt x="531" y="172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31" y="117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33" y="67"/>
                                  </a:lnTo>
                                  <a:lnTo>
                                    <a:pt x="284" y="43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86" y="10"/>
                                  </a:lnTo>
                                  <a:lnTo>
                                    <a:pt x="182" y="28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48" y="185"/>
                                  </a:lnTo>
                                  <a:lnTo>
                                    <a:pt x="127" y="307"/>
                                  </a:lnTo>
                                  <a:lnTo>
                                    <a:pt x="104" y="453"/>
                                  </a:lnTo>
                                  <a:lnTo>
                                    <a:pt x="81" y="617"/>
                                  </a:lnTo>
                                  <a:lnTo>
                                    <a:pt x="71" y="704"/>
                                  </a:lnTo>
                                  <a:lnTo>
                                    <a:pt x="59" y="795"/>
                                  </a:lnTo>
                                  <a:lnTo>
                                    <a:pt x="49" y="888"/>
                                  </a:lnTo>
                                  <a:lnTo>
                                    <a:pt x="39" y="984"/>
                                  </a:lnTo>
                                  <a:lnTo>
                                    <a:pt x="30" y="1080"/>
                                  </a:lnTo>
                                  <a:lnTo>
                                    <a:pt x="22" y="1178"/>
                                  </a:lnTo>
                                  <a:lnTo>
                                    <a:pt x="15" y="1276"/>
                                  </a:lnTo>
                                  <a:lnTo>
                                    <a:pt x="9" y="1374"/>
                                  </a:lnTo>
                                  <a:lnTo>
                                    <a:pt x="4" y="1470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0" y="1660"/>
                                  </a:lnTo>
                                  <a:lnTo>
                                    <a:pt x="0" y="1751"/>
                                  </a:lnTo>
                                  <a:lnTo>
                                    <a:pt x="4" y="1840"/>
                                  </a:lnTo>
                                  <a:lnTo>
                                    <a:pt x="7" y="1925"/>
                                  </a:lnTo>
                                  <a:lnTo>
                                    <a:pt x="15" y="2006"/>
                                  </a:lnTo>
                                  <a:lnTo>
                                    <a:pt x="24" y="2082"/>
                                  </a:lnTo>
                                  <a:lnTo>
                                    <a:pt x="36" y="2154"/>
                                  </a:lnTo>
                                  <a:lnTo>
                                    <a:pt x="50" y="2220"/>
                                  </a:lnTo>
                                  <a:lnTo>
                                    <a:pt x="68" y="2279"/>
                                  </a:lnTo>
                                  <a:lnTo>
                                    <a:pt x="89" y="2332"/>
                                  </a:lnTo>
                                  <a:lnTo>
                                    <a:pt x="107" y="2335"/>
                                  </a:lnTo>
                                  <a:lnTo>
                                    <a:pt x="126" y="2338"/>
                                  </a:lnTo>
                                  <a:lnTo>
                                    <a:pt x="147" y="2340"/>
                                  </a:lnTo>
                                  <a:lnTo>
                                    <a:pt x="169" y="2341"/>
                                  </a:lnTo>
                                  <a:lnTo>
                                    <a:pt x="217" y="2344"/>
                                  </a:lnTo>
                                  <a:lnTo>
                                    <a:pt x="269" y="2345"/>
                                  </a:lnTo>
                                  <a:lnTo>
                                    <a:pt x="324" y="2344"/>
                                  </a:lnTo>
                                  <a:lnTo>
                                    <a:pt x="379" y="2342"/>
                                  </a:lnTo>
                                  <a:lnTo>
                                    <a:pt x="435" y="2339"/>
                                  </a:lnTo>
                                  <a:lnTo>
                                    <a:pt x="489" y="2335"/>
                                  </a:lnTo>
                                  <a:lnTo>
                                    <a:pt x="592" y="2328"/>
                                  </a:lnTo>
                                  <a:lnTo>
                                    <a:pt x="676" y="2320"/>
                                  </a:lnTo>
                                  <a:lnTo>
                                    <a:pt x="733" y="2314"/>
                                  </a:lnTo>
                                  <a:lnTo>
                                    <a:pt x="754" y="2310"/>
                                  </a:lnTo>
                                  <a:lnTo>
                                    <a:pt x="794" y="2278"/>
                                  </a:lnTo>
                                  <a:lnTo>
                                    <a:pt x="832" y="2242"/>
                                  </a:lnTo>
                                  <a:lnTo>
                                    <a:pt x="869" y="2206"/>
                                  </a:lnTo>
                                  <a:lnTo>
                                    <a:pt x="906" y="2168"/>
                                  </a:lnTo>
                                  <a:lnTo>
                                    <a:pt x="940" y="2129"/>
                                  </a:lnTo>
                                  <a:lnTo>
                                    <a:pt x="975" y="2087"/>
                                  </a:lnTo>
                                  <a:lnTo>
                                    <a:pt x="1010" y="2045"/>
                                  </a:lnTo>
                                  <a:lnTo>
                                    <a:pt x="1043" y="2002"/>
                                  </a:lnTo>
                                  <a:lnTo>
                                    <a:pt x="1075" y="1959"/>
                                  </a:lnTo>
                                  <a:lnTo>
                                    <a:pt x="1106" y="1914"/>
                                  </a:lnTo>
                                  <a:lnTo>
                                    <a:pt x="1137" y="1870"/>
                                  </a:lnTo>
                                  <a:lnTo>
                                    <a:pt x="1167" y="1823"/>
                                  </a:lnTo>
                                  <a:lnTo>
                                    <a:pt x="1196" y="1778"/>
                                  </a:lnTo>
                                  <a:lnTo>
                                    <a:pt x="1224" y="1733"/>
                                  </a:lnTo>
                                  <a:lnTo>
                                    <a:pt x="1252" y="1686"/>
                                  </a:lnTo>
                                  <a:lnTo>
                                    <a:pt x="1278" y="1641"/>
                                  </a:lnTo>
                                  <a:lnTo>
                                    <a:pt x="1329" y="1550"/>
                                  </a:lnTo>
                                  <a:lnTo>
                                    <a:pt x="1377" y="1462"/>
                                  </a:lnTo>
                                  <a:lnTo>
                                    <a:pt x="1421" y="1377"/>
                                  </a:lnTo>
                                  <a:lnTo>
                                    <a:pt x="1463" y="1297"/>
                                  </a:lnTo>
                                  <a:lnTo>
                                    <a:pt x="1501" y="1222"/>
                                  </a:lnTo>
                                  <a:lnTo>
                                    <a:pt x="1536" y="1154"/>
                                  </a:lnTo>
                                  <a:lnTo>
                                    <a:pt x="1567" y="1093"/>
                                  </a:lnTo>
                                  <a:lnTo>
                                    <a:pt x="1595" y="1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830"/>
                          <wps:cNvSpPr>
                            <a:spLocks/>
                          </wps:cNvSpPr>
                          <wps:spPr bwMode="auto">
                            <a:xfrm flipH="1">
                              <a:off x="5345" y="3090"/>
                              <a:ext cx="289" cy="609"/>
                            </a:xfrm>
                            <a:custGeom>
                              <a:avLst/>
                              <a:gdLst>
                                <a:gd name="T0" fmla="*/ 19 w 1149"/>
                                <a:gd name="T1" fmla="*/ 1124 h 2344"/>
                                <a:gd name="T2" fmla="*/ 64 w 1149"/>
                                <a:gd name="T3" fmla="*/ 1048 h 2344"/>
                                <a:gd name="T4" fmla="*/ 113 w 1149"/>
                                <a:gd name="T5" fmla="*/ 970 h 2344"/>
                                <a:gd name="T6" fmla="*/ 169 w 1149"/>
                                <a:gd name="T7" fmla="*/ 891 h 2344"/>
                                <a:gd name="T8" fmla="*/ 228 w 1149"/>
                                <a:gd name="T9" fmla="*/ 811 h 2344"/>
                                <a:gd name="T10" fmla="*/ 294 w 1149"/>
                                <a:gd name="T11" fmla="*/ 731 h 2344"/>
                                <a:gd name="T12" fmla="*/ 363 w 1149"/>
                                <a:gd name="T13" fmla="*/ 652 h 2344"/>
                                <a:gd name="T14" fmla="*/ 436 w 1149"/>
                                <a:gd name="T15" fmla="*/ 572 h 2344"/>
                                <a:gd name="T16" fmla="*/ 513 w 1149"/>
                                <a:gd name="T17" fmla="*/ 494 h 2344"/>
                                <a:gd name="T18" fmla="*/ 592 w 1149"/>
                                <a:gd name="T19" fmla="*/ 418 h 2344"/>
                                <a:gd name="T20" fmla="*/ 673 w 1149"/>
                                <a:gd name="T21" fmla="*/ 344 h 2344"/>
                                <a:gd name="T22" fmla="*/ 758 w 1149"/>
                                <a:gd name="T23" fmla="*/ 272 h 2344"/>
                                <a:gd name="T24" fmla="*/ 843 w 1149"/>
                                <a:gd name="T25" fmla="*/ 204 h 2344"/>
                                <a:gd name="T26" fmla="*/ 929 w 1149"/>
                                <a:gd name="T27" fmla="*/ 140 h 2344"/>
                                <a:gd name="T28" fmla="*/ 1016 w 1149"/>
                                <a:gd name="T29" fmla="*/ 80 h 2344"/>
                                <a:gd name="T30" fmla="*/ 1103 w 1149"/>
                                <a:gd name="T31" fmla="*/ 25 h 2344"/>
                                <a:gd name="T32" fmla="*/ 1148 w 1149"/>
                                <a:gd name="T33" fmla="*/ 6 h 2344"/>
                                <a:gd name="T34" fmla="*/ 1147 w 1149"/>
                                <a:gd name="T35" fmla="*/ 43 h 2344"/>
                                <a:gd name="T36" fmla="*/ 1131 w 1149"/>
                                <a:gd name="T37" fmla="*/ 147 h 2344"/>
                                <a:gd name="T38" fmla="*/ 1094 w 1149"/>
                                <a:gd name="T39" fmla="*/ 365 h 2344"/>
                                <a:gd name="T40" fmla="*/ 1062 w 1149"/>
                                <a:gd name="T41" fmla="*/ 578 h 2344"/>
                                <a:gd name="T42" fmla="*/ 1042 w 1149"/>
                                <a:gd name="T43" fmla="*/ 737 h 2344"/>
                                <a:gd name="T44" fmla="*/ 1024 w 1149"/>
                                <a:gd name="T45" fmla="*/ 908 h 2344"/>
                                <a:gd name="T46" fmla="*/ 1010 w 1149"/>
                                <a:gd name="T47" fmla="*/ 1087 h 2344"/>
                                <a:gd name="T48" fmla="*/ 1001 w 1149"/>
                                <a:gd name="T49" fmla="*/ 1272 h 2344"/>
                                <a:gd name="T50" fmla="*/ 1001 w 1149"/>
                                <a:gd name="T51" fmla="*/ 1462 h 2344"/>
                                <a:gd name="T52" fmla="*/ 1010 w 1149"/>
                                <a:gd name="T53" fmla="*/ 1651 h 2344"/>
                                <a:gd name="T54" fmla="*/ 1030 w 1149"/>
                                <a:gd name="T55" fmla="*/ 1839 h 2344"/>
                                <a:gd name="T56" fmla="*/ 1061 w 1149"/>
                                <a:gd name="T57" fmla="*/ 2021 h 2344"/>
                                <a:gd name="T58" fmla="*/ 1107 w 1149"/>
                                <a:gd name="T59" fmla="*/ 2198 h 2344"/>
                                <a:gd name="T60" fmla="*/ 1100 w 1149"/>
                                <a:gd name="T61" fmla="*/ 2287 h 2344"/>
                                <a:gd name="T62" fmla="*/ 1010 w 1149"/>
                                <a:gd name="T63" fmla="*/ 2297 h 2344"/>
                                <a:gd name="T64" fmla="*/ 845 w 1149"/>
                                <a:gd name="T65" fmla="*/ 2309 h 2344"/>
                                <a:gd name="T66" fmla="*/ 623 w 1149"/>
                                <a:gd name="T67" fmla="*/ 2324 h 2344"/>
                                <a:gd name="T68" fmla="*/ 499 w 1149"/>
                                <a:gd name="T69" fmla="*/ 2334 h 2344"/>
                                <a:gd name="T70" fmla="*/ 462 w 1149"/>
                                <a:gd name="T71" fmla="*/ 2339 h 2344"/>
                                <a:gd name="T72" fmla="*/ 450 w 1149"/>
                                <a:gd name="T73" fmla="*/ 2342 h 2344"/>
                                <a:gd name="T74" fmla="*/ 416 w 1149"/>
                                <a:gd name="T75" fmla="*/ 2276 h 2344"/>
                                <a:gd name="T76" fmla="*/ 350 w 1149"/>
                                <a:gd name="T77" fmla="*/ 2131 h 2344"/>
                                <a:gd name="T78" fmla="*/ 285 w 1149"/>
                                <a:gd name="T79" fmla="*/ 1977 h 2344"/>
                                <a:gd name="T80" fmla="*/ 222 w 1149"/>
                                <a:gd name="T81" fmla="*/ 1818 h 2344"/>
                                <a:gd name="T82" fmla="*/ 161 w 1149"/>
                                <a:gd name="T83" fmla="*/ 1658 h 2344"/>
                                <a:gd name="T84" fmla="*/ 107 w 1149"/>
                                <a:gd name="T85" fmla="*/ 1503 h 2344"/>
                                <a:gd name="T86" fmla="*/ 58 w 1149"/>
                                <a:gd name="T87" fmla="*/ 1357 h 2344"/>
                                <a:gd name="T88" fmla="*/ 17 w 1149"/>
                                <a:gd name="T89" fmla="*/ 1222 h 2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49" h="2344">
                                  <a:moveTo>
                                    <a:pt x="0" y="1161"/>
                                  </a:moveTo>
                                  <a:lnTo>
                                    <a:pt x="19" y="1124"/>
                                  </a:lnTo>
                                  <a:lnTo>
                                    <a:pt x="41" y="1086"/>
                                  </a:lnTo>
                                  <a:lnTo>
                                    <a:pt x="64" y="1048"/>
                                  </a:lnTo>
                                  <a:lnTo>
                                    <a:pt x="87" y="1009"/>
                                  </a:lnTo>
                                  <a:lnTo>
                                    <a:pt x="113" y="970"/>
                                  </a:lnTo>
                                  <a:lnTo>
                                    <a:pt x="140" y="931"/>
                                  </a:lnTo>
                                  <a:lnTo>
                                    <a:pt x="169" y="891"/>
                                  </a:lnTo>
                                  <a:lnTo>
                                    <a:pt x="198" y="852"/>
                                  </a:lnTo>
                                  <a:lnTo>
                                    <a:pt x="228" y="811"/>
                                  </a:lnTo>
                                  <a:lnTo>
                                    <a:pt x="260" y="772"/>
                                  </a:lnTo>
                                  <a:lnTo>
                                    <a:pt x="294" y="731"/>
                                  </a:lnTo>
                                  <a:lnTo>
                                    <a:pt x="328" y="691"/>
                                  </a:lnTo>
                                  <a:lnTo>
                                    <a:pt x="363" y="652"/>
                                  </a:lnTo>
                                  <a:lnTo>
                                    <a:pt x="399" y="612"/>
                                  </a:lnTo>
                                  <a:lnTo>
                                    <a:pt x="436" y="572"/>
                                  </a:lnTo>
                                  <a:lnTo>
                                    <a:pt x="474" y="533"/>
                                  </a:lnTo>
                                  <a:lnTo>
                                    <a:pt x="513" y="494"/>
                                  </a:lnTo>
                                  <a:lnTo>
                                    <a:pt x="552" y="456"/>
                                  </a:lnTo>
                                  <a:lnTo>
                                    <a:pt x="592" y="418"/>
                                  </a:lnTo>
                                  <a:lnTo>
                                    <a:pt x="633" y="381"/>
                                  </a:lnTo>
                                  <a:lnTo>
                                    <a:pt x="673" y="344"/>
                                  </a:lnTo>
                                  <a:lnTo>
                                    <a:pt x="715" y="308"/>
                                  </a:lnTo>
                                  <a:lnTo>
                                    <a:pt x="758" y="272"/>
                                  </a:lnTo>
                                  <a:lnTo>
                                    <a:pt x="800" y="238"/>
                                  </a:lnTo>
                                  <a:lnTo>
                                    <a:pt x="843" y="204"/>
                                  </a:lnTo>
                                  <a:lnTo>
                                    <a:pt x="886" y="172"/>
                                  </a:lnTo>
                                  <a:lnTo>
                                    <a:pt x="929" y="140"/>
                                  </a:lnTo>
                                  <a:lnTo>
                                    <a:pt x="973" y="110"/>
                                  </a:lnTo>
                                  <a:lnTo>
                                    <a:pt x="1016" y="80"/>
                                  </a:lnTo>
                                  <a:lnTo>
                                    <a:pt x="1060" y="53"/>
                                  </a:lnTo>
                                  <a:lnTo>
                                    <a:pt x="1103" y="25"/>
                                  </a:lnTo>
                                  <a:lnTo>
                                    <a:pt x="1146" y="0"/>
                                  </a:lnTo>
                                  <a:lnTo>
                                    <a:pt x="1148" y="6"/>
                                  </a:lnTo>
                                  <a:lnTo>
                                    <a:pt x="1149" y="22"/>
                                  </a:lnTo>
                                  <a:lnTo>
                                    <a:pt x="1147" y="43"/>
                                  </a:lnTo>
                                  <a:lnTo>
                                    <a:pt x="1143" y="72"/>
                                  </a:lnTo>
                                  <a:lnTo>
                                    <a:pt x="1131" y="147"/>
                                  </a:lnTo>
                                  <a:lnTo>
                                    <a:pt x="1115" y="246"/>
                                  </a:lnTo>
                                  <a:lnTo>
                                    <a:pt x="1094" y="365"/>
                                  </a:lnTo>
                                  <a:lnTo>
                                    <a:pt x="1073" y="504"/>
                                  </a:lnTo>
                                  <a:lnTo>
                                    <a:pt x="1062" y="578"/>
                                  </a:lnTo>
                                  <a:lnTo>
                                    <a:pt x="1051" y="656"/>
                                  </a:lnTo>
                                  <a:lnTo>
                                    <a:pt x="1042" y="737"/>
                                  </a:lnTo>
                                  <a:lnTo>
                                    <a:pt x="1032" y="821"/>
                                  </a:lnTo>
                                  <a:lnTo>
                                    <a:pt x="1024" y="908"/>
                                  </a:lnTo>
                                  <a:lnTo>
                                    <a:pt x="1016" y="996"/>
                                  </a:lnTo>
                                  <a:lnTo>
                                    <a:pt x="1010" y="1087"/>
                                  </a:lnTo>
                                  <a:lnTo>
                                    <a:pt x="1005" y="1179"/>
                                  </a:lnTo>
                                  <a:lnTo>
                                    <a:pt x="1001" y="1272"/>
                                  </a:lnTo>
                                  <a:lnTo>
                                    <a:pt x="1000" y="1366"/>
                                  </a:lnTo>
                                  <a:lnTo>
                                    <a:pt x="1001" y="1462"/>
                                  </a:lnTo>
                                  <a:lnTo>
                                    <a:pt x="1005" y="1556"/>
                                  </a:lnTo>
                                  <a:lnTo>
                                    <a:pt x="1010" y="1651"/>
                                  </a:lnTo>
                                  <a:lnTo>
                                    <a:pt x="1018" y="1746"/>
                                  </a:lnTo>
                                  <a:lnTo>
                                    <a:pt x="1030" y="1839"/>
                                  </a:lnTo>
                                  <a:lnTo>
                                    <a:pt x="1044" y="1931"/>
                                  </a:lnTo>
                                  <a:lnTo>
                                    <a:pt x="1061" y="2021"/>
                                  </a:lnTo>
                                  <a:lnTo>
                                    <a:pt x="1082" y="2111"/>
                                  </a:lnTo>
                                  <a:lnTo>
                                    <a:pt x="1107" y="2198"/>
                                  </a:lnTo>
                                  <a:lnTo>
                                    <a:pt x="1136" y="2282"/>
                                  </a:lnTo>
                                  <a:lnTo>
                                    <a:pt x="1100" y="2287"/>
                                  </a:lnTo>
                                  <a:lnTo>
                                    <a:pt x="1057" y="2292"/>
                                  </a:lnTo>
                                  <a:lnTo>
                                    <a:pt x="1010" y="2297"/>
                                  </a:lnTo>
                                  <a:lnTo>
                                    <a:pt x="957" y="2302"/>
                                  </a:lnTo>
                                  <a:lnTo>
                                    <a:pt x="845" y="2309"/>
                                  </a:lnTo>
                                  <a:lnTo>
                                    <a:pt x="729" y="2317"/>
                                  </a:lnTo>
                                  <a:lnTo>
                                    <a:pt x="623" y="2324"/>
                                  </a:lnTo>
                                  <a:lnTo>
                                    <a:pt x="534" y="2330"/>
                                  </a:lnTo>
                                  <a:lnTo>
                                    <a:pt x="499" y="2334"/>
                                  </a:lnTo>
                                  <a:lnTo>
                                    <a:pt x="472" y="2337"/>
                                  </a:lnTo>
                                  <a:lnTo>
                                    <a:pt x="462" y="2339"/>
                                  </a:lnTo>
                                  <a:lnTo>
                                    <a:pt x="455" y="2341"/>
                                  </a:lnTo>
                                  <a:lnTo>
                                    <a:pt x="450" y="2342"/>
                                  </a:lnTo>
                                  <a:lnTo>
                                    <a:pt x="448" y="2344"/>
                                  </a:lnTo>
                                  <a:lnTo>
                                    <a:pt x="416" y="2276"/>
                                  </a:lnTo>
                                  <a:lnTo>
                                    <a:pt x="383" y="2205"/>
                                  </a:lnTo>
                                  <a:lnTo>
                                    <a:pt x="350" y="2131"/>
                                  </a:lnTo>
                                  <a:lnTo>
                                    <a:pt x="318" y="2055"/>
                                  </a:lnTo>
                                  <a:lnTo>
                                    <a:pt x="285" y="1977"/>
                                  </a:lnTo>
                                  <a:lnTo>
                                    <a:pt x="253" y="1897"/>
                                  </a:lnTo>
                                  <a:lnTo>
                                    <a:pt x="222" y="1818"/>
                                  </a:lnTo>
                                  <a:lnTo>
                                    <a:pt x="191" y="1738"/>
                                  </a:lnTo>
                                  <a:lnTo>
                                    <a:pt x="161" y="1658"/>
                                  </a:lnTo>
                                  <a:lnTo>
                                    <a:pt x="134" y="1580"/>
                                  </a:lnTo>
                                  <a:lnTo>
                                    <a:pt x="107" y="1503"/>
                                  </a:lnTo>
                                  <a:lnTo>
                                    <a:pt x="81" y="1428"/>
                                  </a:lnTo>
                                  <a:lnTo>
                                    <a:pt x="58" y="1357"/>
                                  </a:lnTo>
                                  <a:lnTo>
                                    <a:pt x="36" y="1287"/>
                                  </a:lnTo>
                                  <a:lnTo>
                                    <a:pt x="17" y="1222"/>
                                  </a:lnTo>
                                  <a:lnTo>
                                    <a:pt x="0" y="1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831"/>
                          <wps:cNvSpPr>
                            <a:spLocks/>
                          </wps:cNvSpPr>
                          <wps:spPr bwMode="auto">
                            <a:xfrm flipH="1">
                              <a:off x="6079" y="3052"/>
                              <a:ext cx="446" cy="705"/>
                            </a:xfrm>
                            <a:custGeom>
                              <a:avLst/>
                              <a:gdLst>
                                <a:gd name="T0" fmla="*/ 906 w 1778"/>
                                <a:gd name="T1" fmla="*/ 25 h 2713"/>
                                <a:gd name="T2" fmla="*/ 833 w 1778"/>
                                <a:gd name="T3" fmla="*/ 78 h 2713"/>
                                <a:gd name="T4" fmla="*/ 762 w 1778"/>
                                <a:gd name="T5" fmla="*/ 134 h 2713"/>
                                <a:gd name="T6" fmla="*/ 692 w 1778"/>
                                <a:gd name="T7" fmla="*/ 194 h 2713"/>
                                <a:gd name="T8" fmla="*/ 624 w 1778"/>
                                <a:gd name="T9" fmla="*/ 258 h 2713"/>
                                <a:gd name="T10" fmla="*/ 558 w 1778"/>
                                <a:gd name="T11" fmla="*/ 325 h 2713"/>
                                <a:gd name="T12" fmla="*/ 493 w 1778"/>
                                <a:gd name="T13" fmla="*/ 394 h 2713"/>
                                <a:gd name="T14" fmla="*/ 431 w 1778"/>
                                <a:gd name="T15" fmla="*/ 466 h 2713"/>
                                <a:gd name="T16" fmla="*/ 370 w 1778"/>
                                <a:gd name="T17" fmla="*/ 542 h 2713"/>
                                <a:gd name="T18" fmla="*/ 313 w 1778"/>
                                <a:gd name="T19" fmla="*/ 619 h 2713"/>
                                <a:gd name="T20" fmla="*/ 257 w 1778"/>
                                <a:gd name="T21" fmla="*/ 699 h 2713"/>
                                <a:gd name="T22" fmla="*/ 203 w 1778"/>
                                <a:gd name="T23" fmla="*/ 781 h 2713"/>
                                <a:gd name="T24" fmla="*/ 153 w 1778"/>
                                <a:gd name="T25" fmla="*/ 865 h 2713"/>
                                <a:gd name="T26" fmla="*/ 105 w 1778"/>
                                <a:gd name="T27" fmla="*/ 951 h 2713"/>
                                <a:gd name="T28" fmla="*/ 61 w 1778"/>
                                <a:gd name="T29" fmla="*/ 1038 h 2713"/>
                                <a:gd name="T30" fmla="*/ 20 w 1778"/>
                                <a:gd name="T31" fmla="*/ 1126 h 2713"/>
                                <a:gd name="T32" fmla="*/ 27 w 1778"/>
                                <a:gd name="T33" fmla="*/ 1269 h 2713"/>
                                <a:gd name="T34" fmla="*/ 88 w 1778"/>
                                <a:gd name="T35" fmla="*/ 1478 h 2713"/>
                                <a:gd name="T36" fmla="*/ 154 w 1778"/>
                                <a:gd name="T37" fmla="*/ 1694 h 2713"/>
                                <a:gd name="T38" fmla="*/ 228 w 1778"/>
                                <a:gd name="T39" fmla="*/ 1911 h 2713"/>
                                <a:gd name="T40" fmla="*/ 306 w 1778"/>
                                <a:gd name="T41" fmla="*/ 2122 h 2713"/>
                                <a:gd name="T42" fmla="*/ 367 w 1778"/>
                                <a:gd name="T43" fmla="*/ 2273 h 2713"/>
                                <a:gd name="T44" fmla="*/ 408 w 1778"/>
                                <a:gd name="T45" fmla="*/ 2367 h 2713"/>
                                <a:gd name="T46" fmla="*/ 450 w 1778"/>
                                <a:gd name="T47" fmla="*/ 2456 h 2713"/>
                                <a:gd name="T48" fmla="*/ 493 w 1778"/>
                                <a:gd name="T49" fmla="*/ 2539 h 2713"/>
                                <a:gd name="T50" fmla="*/ 537 w 1778"/>
                                <a:gd name="T51" fmla="*/ 2614 h 2713"/>
                                <a:gd name="T52" fmla="*/ 580 w 1778"/>
                                <a:gd name="T53" fmla="*/ 2682 h 2713"/>
                                <a:gd name="T54" fmla="*/ 1459 w 1778"/>
                                <a:gd name="T55" fmla="*/ 2666 h 2713"/>
                                <a:gd name="T56" fmla="*/ 1510 w 1778"/>
                                <a:gd name="T57" fmla="*/ 2501 h 2713"/>
                                <a:gd name="T58" fmla="*/ 1556 w 1778"/>
                                <a:gd name="T59" fmla="*/ 2335 h 2713"/>
                                <a:gd name="T60" fmla="*/ 1603 w 1778"/>
                                <a:gd name="T61" fmla="*/ 2170 h 2713"/>
                                <a:gd name="T62" fmla="*/ 1646 w 1778"/>
                                <a:gd name="T63" fmla="*/ 2004 h 2713"/>
                                <a:gd name="T64" fmla="*/ 1685 w 1778"/>
                                <a:gd name="T65" fmla="*/ 1837 h 2713"/>
                                <a:gd name="T66" fmla="*/ 1721 w 1778"/>
                                <a:gd name="T67" fmla="*/ 1669 h 2713"/>
                                <a:gd name="T68" fmla="*/ 1752 w 1778"/>
                                <a:gd name="T69" fmla="*/ 1498 h 2713"/>
                                <a:gd name="T70" fmla="*/ 1778 w 1778"/>
                                <a:gd name="T71" fmla="*/ 1327 h 2713"/>
                                <a:gd name="T72" fmla="*/ 1671 w 1778"/>
                                <a:gd name="T73" fmla="*/ 1084 h 2713"/>
                                <a:gd name="T74" fmla="*/ 1570 w 1778"/>
                                <a:gd name="T75" fmla="*/ 876 h 2713"/>
                                <a:gd name="T76" fmla="*/ 1475 w 1778"/>
                                <a:gd name="T77" fmla="*/ 692 h 2713"/>
                                <a:gd name="T78" fmla="*/ 1427 w 1778"/>
                                <a:gd name="T79" fmla="*/ 610 h 2713"/>
                                <a:gd name="T80" fmla="*/ 1380 w 1778"/>
                                <a:gd name="T81" fmla="*/ 531 h 2713"/>
                                <a:gd name="T82" fmla="*/ 1332 w 1778"/>
                                <a:gd name="T83" fmla="*/ 457 h 2713"/>
                                <a:gd name="T84" fmla="*/ 1282 w 1778"/>
                                <a:gd name="T85" fmla="*/ 387 h 2713"/>
                                <a:gd name="T86" fmla="*/ 1232 w 1778"/>
                                <a:gd name="T87" fmla="*/ 319 h 2713"/>
                                <a:gd name="T88" fmla="*/ 1179 w 1778"/>
                                <a:gd name="T89" fmla="*/ 253 h 2713"/>
                                <a:gd name="T90" fmla="*/ 1124 w 1778"/>
                                <a:gd name="T91" fmla="*/ 190 h 2713"/>
                                <a:gd name="T92" fmla="*/ 1067 w 1778"/>
                                <a:gd name="T93" fmla="*/ 126 h 2713"/>
                                <a:gd name="T94" fmla="*/ 943 w 1778"/>
                                <a:gd name="T95" fmla="*/ 0 h 2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778" h="2713">
                                  <a:moveTo>
                                    <a:pt x="943" y="0"/>
                                  </a:moveTo>
                                  <a:lnTo>
                                    <a:pt x="906" y="25"/>
                                  </a:lnTo>
                                  <a:lnTo>
                                    <a:pt x="869" y="51"/>
                                  </a:lnTo>
                                  <a:lnTo>
                                    <a:pt x="833" y="78"/>
                                  </a:lnTo>
                                  <a:lnTo>
                                    <a:pt x="797" y="105"/>
                                  </a:lnTo>
                                  <a:lnTo>
                                    <a:pt x="762" y="134"/>
                                  </a:lnTo>
                                  <a:lnTo>
                                    <a:pt x="727" y="163"/>
                                  </a:lnTo>
                                  <a:lnTo>
                                    <a:pt x="692" y="194"/>
                                  </a:lnTo>
                                  <a:lnTo>
                                    <a:pt x="658" y="225"/>
                                  </a:lnTo>
                                  <a:lnTo>
                                    <a:pt x="624" y="258"/>
                                  </a:lnTo>
                                  <a:lnTo>
                                    <a:pt x="591" y="291"/>
                                  </a:lnTo>
                                  <a:lnTo>
                                    <a:pt x="558" y="325"/>
                                  </a:lnTo>
                                  <a:lnTo>
                                    <a:pt x="525" y="359"/>
                                  </a:lnTo>
                                  <a:lnTo>
                                    <a:pt x="493" y="394"/>
                                  </a:lnTo>
                                  <a:lnTo>
                                    <a:pt x="462" y="431"/>
                                  </a:lnTo>
                                  <a:lnTo>
                                    <a:pt x="431" y="466"/>
                                  </a:lnTo>
                                  <a:lnTo>
                                    <a:pt x="400" y="503"/>
                                  </a:lnTo>
                                  <a:lnTo>
                                    <a:pt x="370" y="542"/>
                                  </a:lnTo>
                                  <a:lnTo>
                                    <a:pt x="342" y="581"/>
                                  </a:lnTo>
                                  <a:lnTo>
                                    <a:pt x="313" y="619"/>
                                  </a:lnTo>
                                  <a:lnTo>
                                    <a:pt x="284" y="660"/>
                                  </a:lnTo>
                                  <a:lnTo>
                                    <a:pt x="257" y="699"/>
                                  </a:lnTo>
                                  <a:lnTo>
                                    <a:pt x="229" y="741"/>
                                  </a:lnTo>
                                  <a:lnTo>
                                    <a:pt x="203" y="781"/>
                                  </a:lnTo>
                                  <a:lnTo>
                                    <a:pt x="178" y="823"/>
                                  </a:lnTo>
                                  <a:lnTo>
                                    <a:pt x="153" y="865"/>
                                  </a:lnTo>
                                  <a:lnTo>
                                    <a:pt x="129" y="908"/>
                                  </a:lnTo>
                                  <a:lnTo>
                                    <a:pt x="105" y="951"/>
                                  </a:lnTo>
                                  <a:lnTo>
                                    <a:pt x="83" y="994"/>
                                  </a:lnTo>
                                  <a:lnTo>
                                    <a:pt x="61" y="1038"/>
                                  </a:lnTo>
                                  <a:lnTo>
                                    <a:pt x="40" y="1082"/>
                                  </a:lnTo>
                                  <a:lnTo>
                                    <a:pt x="20" y="1126"/>
                                  </a:lnTo>
                                  <a:lnTo>
                                    <a:pt x="0" y="1170"/>
                                  </a:lnTo>
                                  <a:lnTo>
                                    <a:pt x="27" y="1269"/>
                                  </a:lnTo>
                                  <a:lnTo>
                                    <a:pt x="56" y="1372"/>
                                  </a:lnTo>
                                  <a:lnTo>
                                    <a:pt x="88" y="1478"/>
                                  </a:lnTo>
                                  <a:lnTo>
                                    <a:pt x="120" y="1586"/>
                                  </a:lnTo>
                                  <a:lnTo>
                                    <a:pt x="154" y="1694"/>
                                  </a:lnTo>
                                  <a:lnTo>
                                    <a:pt x="190" y="1803"/>
                                  </a:lnTo>
                                  <a:lnTo>
                                    <a:pt x="228" y="1911"/>
                                  </a:lnTo>
                                  <a:lnTo>
                                    <a:pt x="266" y="2017"/>
                                  </a:lnTo>
                                  <a:lnTo>
                                    <a:pt x="306" y="2122"/>
                                  </a:lnTo>
                                  <a:lnTo>
                                    <a:pt x="346" y="2223"/>
                                  </a:lnTo>
                                  <a:lnTo>
                                    <a:pt x="367" y="2273"/>
                                  </a:lnTo>
                                  <a:lnTo>
                                    <a:pt x="387" y="2320"/>
                                  </a:lnTo>
                                  <a:lnTo>
                                    <a:pt x="408" y="2367"/>
                                  </a:lnTo>
                                  <a:lnTo>
                                    <a:pt x="430" y="2412"/>
                                  </a:lnTo>
                                  <a:lnTo>
                                    <a:pt x="450" y="2456"/>
                                  </a:lnTo>
                                  <a:lnTo>
                                    <a:pt x="472" y="2498"/>
                                  </a:lnTo>
                                  <a:lnTo>
                                    <a:pt x="493" y="2539"/>
                                  </a:lnTo>
                                  <a:lnTo>
                                    <a:pt x="515" y="2578"/>
                                  </a:lnTo>
                                  <a:lnTo>
                                    <a:pt x="537" y="2614"/>
                                  </a:lnTo>
                                  <a:lnTo>
                                    <a:pt x="559" y="2650"/>
                                  </a:lnTo>
                                  <a:lnTo>
                                    <a:pt x="580" y="2682"/>
                                  </a:lnTo>
                                  <a:lnTo>
                                    <a:pt x="602" y="2713"/>
                                  </a:lnTo>
                                  <a:lnTo>
                                    <a:pt x="1459" y="2666"/>
                                  </a:lnTo>
                                  <a:lnTo>
                                    <a:pt x="1485" y="2583"/>
                                  </a:lnTo>
                                  <a:lnTo>
                                    <a:pt x="1510" y="2501"/>
                                  </a:lnTo>
                                  <a:lnTo>
                                    <a:pt x="1533" y="2418"/>
                                  </a:lnTo>
                                  <a:lnTo>
                                    <a:pt x="1556" y="2335"/>
                                  </a:lnTo>
                                  <a:lnTo>
                                    <a:pt x="1580" y="2252"/>
                                  </a:lnTo>
                                  <a:lnTo>
                                    <a:pt x="1603" y="2170"/>
                                  </a:lnTo>
                                  <a:lnTo>
                                    <a:pt x="1624" y="2087"/>
                                  </a:lnTo>
                                  <a:lnTo>
                                    <a:pt x="1646" y="2004"/>
                                  </a:lnTo>
                                  <a:lnTo>
                                    <a:pt x="1666" y="1921"/>
                                  </a:lnTo>
                                  <a:lnTo>
                                    <a:pt x="1685" y="1837"/>
                                  </a:lnTo>
                                  <a:lnTo>
                                    <a:pt x="1703" y="1753"/>
                                  </a:lnTo>
                                  <a:lnTo>
                                    <a:pt x="1721" y="1669"/>
                                  </a:lnTo>
                                  <a:lnTo>
                                    <a:pt x="1737" y="1584"/>
                                  </a:lnTo>
                                  <a:lnTo>
                                    <a:pt x="1752" y="1498"/>
                                  </a:lnTo>
                                  <a:lnTo>
                                    <a:pt x="1766" y="1413"/>
                                  </a:lnTo>
                                  <a:lnTo>
                                    <a:pt x="1778" y="1327"/>
                                  </a:lnTo>
                                  <a:lnTo>
                                    <a:pt x="1723" y="1201"/>
                                  </a:lnTo>
                                  <a:lnTo>
                                    <a:pt x="1671" y="1084"/>
                                  </a:lnTo>
                                  <a:lnTo>
                                    <a:pt x="1621" y="977"/>
                                  </a:lnTo>
                                  <a:lnTo>
                                    <a:pt x="1570" y="876"/>
                                  </a:lnTo>
                                  <a:lnTo>
                                    <a:pt x="1523" y="781"/>
                                  </a:lnTo>
                                  <a:lnTo>
                                    <a:pt x="1475" y="692"/>
                                  </a:lnTo>
                                  <a:lnTo>
                                    <a:pt x="1451" y="650"/>
                                  </a:lnTo>
                                  <a:lnTo>
                                    <a:pt x="1427" y="610"/>
                                  </a:lnTo>
                                  <a:lnTo>
                                    <a:pt x="1403" y="570"/>
                                  </a:lnTo>
                                  <a:lnTo>
                                    <a:pt x="1380" y="531"/>
                                  </a:lnTo>
                                  <a:lnTo>
                                    <a:pt x="1356" y="494"/>
                                  </a:lnTo>
                                  <a:lnTo>
                                    <a:pt x="1332" y="457"/>
                                  </a:lnTo>
                                  <a:lnTo>
                                    <a:pt x="1307" y="421"/>
                                  </a:lnTo>
                                  <a:lnTo>
                                    <a:pt x="1282" y="387"/>
                                  </a:lnTo>
                                  <a:lnTo>
                                    <a:pt x="1257" y="352"/>
                                  </a:lnTo>
                                  <a:lnTo>
                                    <a:pt x="1232" y="319"/>
                                  </a:lnTo>
                                  <a:lnTo>
                                    <a:pt x="1205" y="286"/>
                                  </a:lnTo>
                                  <a:lnTo>
                                    <a:pt x="1179" y="253"/>
                                  </a:lnTo>
                                  <a:lnTo>
                                    <a:pt x="1152" y="221"/>
                                  </a:lnTo>
                                  <a:lnTo>
                                    <a:pt x="1124" y="190"/>
                                  </a:lnTo>
                                  <a:lnTo>
                                    <a:pt x="1096" y="157"/>
                                  </a:lnTo>
                                  <a:lnTo>
                                    <a:pt x="1067" y="126"/>
                                  </a:lnTo>
                                  <a:lnTo>
                                    <a:pt x="1006" y="63"/>
                                  </a:lnTo>
                                  <a:lnTo>
                                    <a:pt x="9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1832"/>
                          <wps:cNvSpPr>
                            <a:spLocks/>
                          </wps:cNvSpPr>
                          <wps:spPr bwMode="auto">
                            <a:xfrm flipH="1">
                              <a:off x="6264" y="3081"/>
                              <a:ext cx="247" cy="654"/>
                            </a:xfrm>
                            <a:custGeom>
                              <a:avLst/>
                              <a:gdLst>
                                <a:gd name="T0" fmla="*/ 14 w 983"/>
                                <a:gd name="T1" fmla="*/ 1033 h 2515"/>
                                <a:gd name="T2" fmla="*/ 48 w 983"/>
                                <a:gd name="T3" fmla="*/ 962 h 2515"/>
                                <a:gd name="T4" fmla="*/ 87 w 983"/>
                                <a:gd name="T5" fmla="*/ 887 h 2515"/>
                                <a:gd name="T6" fmla="*/ 130 w 983"/>
                                <a:gd name="T7" fmla="*/ 811 h 2515"/>
                                <a:gd name="T8" fmla="*/ 178 w 983"/>
                                <a:gd name="T9" fmla="*/ 736 h 2515"/>
                                <a:gd name="T10" fmla="*/ 229 w 983"/>
                                <a:gd name="T11" fmla="*/ 661 h 2515"/>
                                <a:gd name="T12" fmla="*/ 284 w 983"/>
                                <a:gd name="T13" fmla="*/ 586 h 2515"/>
                                <a:gd name="T14" fmla="*/ 341 w 983"/>
                                <a:gd name="T15" fmla="*/ 512 h 2515"/>
                                <a:gd name="T16" fmla="*/ 401 w 983"/>
                                <a:gd name="T17" fmla="*/ 439 h 2515"/>
                                <a:gd name="T18" fmla="*/ 462 w 983"/>
                                <a:gd name="T19" fmla="*/ 369 h 2515"/>
                                <a:gd name="T20" fmla="*/ 524 w 983"/>
                                <a:gd name="T21" fmla="*/ 301 h 2515"/>
                                <a:gd name="T22" fmla="*/ 586 w 983"/>
                                <a:gd name="T23" fmla="*/ 236 h 2515"/>
                                <a:gd name="T24" fmla="*/ 648 w 983"/>
                                <a:gd name="T25" fmla="*/ 176 h 2515"/>
                                <a:gd name="T26" fmla="*/ 709 w 983"/>
                                <a:gd name="T27" fmla="*/ 119 h 2515"/>
                                <a:gd name="T28" fmla="*/ 768 w 983"/>
                                <a:gd name="T29" fmla="*/ 67 h 2515"/>
                                <a:gd name="T30" fmla="*/ 827 w 983"/>
                                <a:gd name="T31" fmla="*/ 20 h 2515"/>
                                <a:gd name="T32" fmla="*/ 858 w 983"/>
                                <a:gd name="T33" fmla="*/ 8 h 2515"/>
                                <a:gd name="T34" fmla="*/ 865 w 983"/>
                                <a:gd name="T35" fmla="*/ 56 h 2515"/>
                                <a:gd name="T36" fmla="*/ 883 w 983"/>
                                <a:gd name="T37" fmla="*/ 195 h 2515"/>
                                <a:gd name="T38" fmla="*/ 911 w 983"/>
                                <a:gd name="T39" fmla="*/ 476 h 2515"/>
                                <a:gd name="T40" fmla="*/ 941 w 983"/>
                                <a:gd name="T41" fmla="*/ 838 h 2515"/>
                                <a:gd name="T42" fmla="*/ 961 w 983"/>
                                <a:gd name="T43" fmla="*/ 1138 h 2515"/>
                                <a:gd name="T44" fmla="*/ 971 w 983"/>
                                <a:gd name="T45" fmla="*/ 1344 h 2515"/>
                                <a:gd name="T46" fmla="*/ 979 w 983"/>
                                <a:gd name="T47" fmla="*/ 1549 h 2515"/>
                                <a:gd name="T48" fmla="*/ 983 w 983"/>
                                <a:gd name="T49" fmla="*/ 1747 h 2515"/>
                                <a:gd name="T50" fmla="*/ 982 w 983"/>
                                <a:gd name="T51" fmla="*/ 1936 h 2515"/>
                                <a:gd name="T52" fmla="*/ 976 w 983"/>
                                <a:gd name="T53" fmla="*/ 2109 h 2515"/>
                                <a:gd name="T54" fmla="*/ 964 w 983"/>
                                <a:gd name="T55" fmla="*/ 2263 h 2515"/>
                                <a:gd name="T56" fmla="*/ 945 w 983"/>
                                <a:gd name="T57" fmla="*/ 2393 h 2515"/>
                                <a:gd name="T58" fmla="*/ 910 w 983"/>
                                <a:gd name="T59" fmla="*/ 2455 h 2515"/>
                                <a:gd name="T60" fmla="*/ 860 w 983"/>
                                <a:gd name="T61" fmla="*/ 2469 h 2515"/>
                                <a:gd name="T62" fmla="*/ 777 w 983"/>
                                <a:gd name="T63" fmla="*/ 2486 h 2515"/>
                                <a:gd name="T64" fmla="*/ 672 w 983"/>
                                <a:gd name="T65" fmla="*/ 2504 h 2515"/>
                                <a:gd name="T66" fmla="*/ 604 w 983"/>
                                <a:gd name="T67" fmla="*/ 2514 h 2515"/>
                                <a:gd name="T68" fmla="*/ 570 w 983"/>
                                <a:gd name="T69" fmla="*/ 2482 h 2515"/>
                                <a:gd name="T70" fmla="*/ 522 w 983"/>
                                <a:gd name="T71" fmla="*/ 2404 h 2515"/>
                                <a:gd name="T72" fmla="*/ 475 w 983"/>
                                <a:gd name="T73" fmla="*/ 2318 h 2515"/>
                                <a:gd name="T74" fmla="*/ 428 w 983"/>
                                <a:gd name="T75" fmla="*/ 2225 h 2515"/>
                                <a:gd name="T76" fmla="*/ 383 w 983"/>
                                <a:gd name="T77" fmla="*/ 2126 h 2515"/>
                                <a:gd name="T78" fmla="*/ 339 w 983"/>
                                <a:gd name="T79" fmla="*/ 2024 h 2515"/>
                                <a:gd name="T80" fmla="*/ 274 w 983"/>
                                <a:gd name="T81" fmla="*/ 1864 h 2515"/>
                                <a:gd name="T82" fmla="*/ 196 w 983"/>
                                <a:gd name="T83" fmla="*/ 1650 h 2515"/>
                                <a:gd name="T84" fmla="*/ 125 w 983"/>
                                <a:gd name="T85" fmla="*/ 1447 h 2515"/>
                                <a:gd name="T86" fmla="*/ 65 w 983"/>
                                <a:gd name="T87" fmla="*/ 1267 h 2515"/>
                                <a:gd name="T88" fmla="*/ 18 w 983"/>
                                <a:gd name="T89" fmla="*/ 1124 h 2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983" h="2515">
                                  <a:moveTo>
                                    <a:pt x="0" y="1069"/>
                                  </a:moveTo>
                                  <a:lnTo>
                                    <a:pt x="14" y="1033"/>
                                  </a:lnTo>
                                  <a:lnTo>
                                    <a:pt x="30" y="998"/>
                                  </a:lnTo>
                                  <a:lnTo>
                                    <a:pt x="48" y="962"/>
                                  </a:lnTo>
                                  <a:lnTo>
                                    <a:pt x="67" y="925"/>
                                  </a:lnTo>
                                  <a:lnTo>
                                    <a:pt x="87" y="887"/>
                                  </a:lnTo>
                                  <a:lnTo>
                                    <a:pt x="107" y="850"/>
                                  </a:lnTo>
                                  <a:lnTo>
                                    <a:pt x="130" y="811"/>
                                  </a:lnTo>
                                  <a:lnTo>
                                    <a:pt x="154" y="774"/>
                                  </a:lnTo>
                                  <a:lnTo>
                                    <a:pt x="178" y="736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29" y="661"/>
                                  </a:lnTo>
                                  <a:lnTo>
                                    <a:pt x="256" y="623"/>
                                  </a:lnTo>
                                  <a:lnTo>
                                    <a:pt x="284" y="586"/>
                                  </a:lnTo>
                                  <a:lnTo>
                                    <a:pt x="312" y="548"/>
                                  </a:lnTo>
                                  <a:lnTo>
                                    <a:pt x="341" y="512"/>
                                  </a:lnTo>
                                  <a:lnTo>
                                    <a:pt x="371" y="475"/>
                                  </a:lnTo>
                                  <a:lnTo>
                                    <a:pt x="401" y="439"/>
                                  </a:lnTo>
                                  <a:lnTo>
                                    <a:pt x="431" y="403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93" y="334"/>
                                  </a:lnTo>
                                  <a:lnTo>
                                    <a:pt x="524" y="301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86" y="236"/>
                                  </a:lnTo>
                                  <a:lnTo>
                                    <a:pt x="617" y="205"/>
                                  </a:lnTo>
                                  <a:lnTo>
                                    <a:pt x="648" y="176"/>
                                  </a:lnTo>
                                  <a:lnTo>
                                    <a:pt x="679" y="147"/>
                                  </a:lnTo>
                                  <a:lnTo>
                                    <a:pt x="709" y="119"/>
                                  </a:lnTo>
                                  <a:lnTo>
                                    <a:pt x="738" y="92"/>
                                  </a:lnTo>
                                  <a:lnTo>
                                    <a:pt x="768" y="67"/>
                                  </a:lnTo>
                                  <a:lnTo>
                                    <a:pt x="798" y="43"/>
                                  </a:lnTo>
                                  <a:lnTo>
                                    <a:pt x="827" y="20"/>
                                  </a:lnTo>
                                  <a:lnTo>
                                    <a:pt x="855" y="0"/>
                                  </a:lnTo>
                                  <a:lnTo>
                                    <a:pt x="858" y="8"/>
                                  </a:lnTo>
                                  <a:lnTo>
                                    <a:pt x="861" y="28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71" y="94"/>
                                  </a:lnTo>
                                  <a:lnTo>
                                    <a:pt x="883" y="195"/>
                                  </a:lnTo>
                                  <a:lnTo>
                                    <a:pt x="896" y="323"/>
                                  </a:lnTo>
                                  <a:lnTo>
                                    <a:pt x="911" y="476"/>
                                  </a:lnTo>
                                  <a:lnTo>
                                    <a:pt x="926" y="649"/>
                                  </a:lnTo>
                                  <a:lnTo>
                                    <a:pt x="941" y="838"/>
                                  </a:lnTo>
                                  <a:lnTo>
                                    <a:pt x="954" y="1036"/>
                                  </a:lnTo>
                                  <a:lnTo>
                                    <a:pt x="961" y="1138"/>
                                  </a:lnTo>
                                  <a:lnTo>
                                    <a:pt x="966" y="1241"/>
                                  </a:lnTo>
                                  <a:lnTo>
                                    <a:pt x="971" y="1344"/>
                                  </a:lnTo>
                                  <a:lnTo>
                                    <a:pt x="976" y="1446"/>
                                  </a:lnTo>
                                  <a:lnTo>
                                    <a:pt x="979" y="1549"/>
                                  </a:lnTo>
                                  <a:lnTo>
                                    <a:pt x="982" y="1649"/>
                                  </a:lnTo>
                                  <a:lnTo>
                                    <a:pt x="983" y="1747"/>
                                  </a:lnTo>
                                  <a:lnTo>
                                    <a:pt x="983" y="1843"/>
                                  </a:lnTo>
                                  <a:lnTo>
                                    <a:pt x="982" y="1936"/>
                                  </a:lnTo>
                                  <a:lnTo>
                                    <a:pt x="979" y="2025"/>
                                  </a:lnTo>
                                  <a:lnTo>
                                    <a:pt x="976" y="2109"/>
                                  </a:lnTo>
                                  <a:lnTo>
                                    <a:pt x="970" y="2189"/>
                                  </a:lnTo>
                                  <a:lnTo>
                                    <a:pt x="964" y="2263"/>
                                  </a:lnTo>
                                  <a:lnTo>
                                    <a:pt x="954" y="2331"/>
                                  </a:lnTo>
                                  <a:lnTo>
                                    <a:pt x="945" y="2393"/>
                                  </a:lnTo>
                                  <a:lnTo>
                                    <a:pt x="932" y="2448"/>
                                  </a:lnTo>
                                  <a:lnTo>
                                    <a:pt x="910" y="2455"/>
                                  </a:lnTo>
                                  <a:lnTo>
                                    <a:pt x="885" y="2463"/>
                                  </a:lnTo>
                                  <a:lnTo>
                                    <a:pt x="860" y="2469"/>
                                  </a:lnTo>
                                  <a:lnTo>
                                    <a:pt x="833" y="2476"/>
                                  </a:lnTo>
                                  <a:lnTo>
                                    <a:pt x="777" y="2486"/>
                                  </a:lnTo>
                                  <a:lnTo>
                                    <a:pt x="722" y="2497"/>
                                  </a:lnTo>
                                  <a:lnTo>
                                    <a:pt x="672" y="2504"/>
                                  </a:lnTo>
                                  <a:lnTo>
                                    <a:pt x="631" y="2510"/>
                                  </a:lnTo>
                                  <a:lnTo>
                                    <a:pt x="604" y="2514"/>
                                  </a:lnTo>
                                  <a:lnTo>
                                    <a:pt x="594" y="2515"/>
                                  </a:lnTo>
                                  <a:lnTo>
                                    <a:pt x="570" y="2482"/>
                                  </a:lnTo>
                                  <a:lnTo>
                                    <a:pt x="546" y="2443"/>
                                  </a:lnTo>
                                  <a:lnTo>
                                    <a:pt x="522" y="2404"/>
                                  </a:lnTo>
                                  <a:lnTo>
                                    <a:pt x="499" y="2362"/>
                                  </a:lnTo>
                                  <a:lnTo>
                                    <a:pt x="475" y="2318"/>
                                  </a:lnTo>
                                  <a:lnTo>
                                    <a:pt x="452" y="2273"/>
                                  </a:lnTo>
                                  <a:lnTo>
                                    <a:pt x="428" y="2225"/>
                                  </a:lnTo>
                                  <a:lnTo>
                                    <a:pt x="405" y="2176"/>
                                  </a:lnTo>
                                  <a:lnTo>
                                    <a:pt x="383" y="2126"/>
                                  </a:lnTo>
                                  <a:lnTo>
                                    <a:pt x="360" y="2075"/>
                                  </a:lnTo>
                                  <a:lnTo>
                                    <a:pt x="339" y="2024"/>
                                  </a:lnTo>
                                  <a:lnTo>
                                    <a:pt x="317" y="1970"/>
                                  </a:lnTo>
                                  <a:lnTo>
                                    <a:pt x="274" y="1864"/>
                                  </a:lnTo>
                                  <a:lnTo>
                                    <a:pt x="234" y="1756"/>
                                  </a:lnTo>
                                  <a:lnTo>
                                    <a:pt x="196" y="1650"/>
                                  </a:lnTo>
                                  <a:lnTo>
                                    <a:pt x="159" y="1546"/>
                                  </a:lnTo>
                                  <a:lnTo>
                                    <a:pt x="125" y="1447"/>
                                  </a:lnTo>
                                  <a:lnTo>
                                    <a:pt x="94" y="1353"/>
                                  </a:lnTo>
                                  <a:lnTo>
                                    <a:pt x="65" y="1267"/>
                                  </a:lnTo>
                                  <a:lnTo>
                                    <a:pt x="40" y="1191"/>
                                  </a:lnTo>
                                  <a:lnTo>
                                    <a:pt x="18" y="1124"/>
                                  </a:lnTo>
                                  <a:lnTo>
                                    <a:pt x="0" y="10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833"/>
                          <wps:cNvSpPr>
                            <a:spLocks/>
                          </wps:cNvSpPr>
                          <wps:spPr bwMode="auto">
                            <a:xfrm flipH="1">
                              <a:off x="6094" y="3094"/>
                              <a:ext cx="175" cy="627"/>
                            </a:xfrm>
                            <a:custGeom>
                              <a:avLst/>
                              <a:gdLst>
                                <a:gd name="T0" fmla="*/ 687 w 699"/>
                                <a:gd name="T1" fmla="*/ 1155 h 2411"/>
                                <a:gd name="T2" fmla="*/ 661 w 699"/>
                                <a:gd name="T3" fmla="*/ 1077 h 2411"/>
                                <a:gd name="T4" fmla="*/ 631 w 699"/>
                                <a:gd name="T5" fmla="*/ 997 h 2411"/>
                                <a:gd name="T6" fmla="*/ 598 w 699"/>
                                <a:gd name="T7" fmla="*/ 916 h 2411"/>
                                <a:gd name="T8" fmla="*/ 541 w 699"/>
                                <a:gd name="T9" fmla="*/ 793 h 2411"/>
                                <a:gd name="T10" fmla="*/ 457 w 699"/>
                                <a:gd name="T11" fmla="*/ 629 h 2411"/>
                                <a:gd name="T12" fmla="*/ 388 w 699"/>
                                <a:gd name="T13" fmla="*/ 508 h 2411"/>
                                <a:gd name="T14" fmla="*/ 339 w 699"/>
                                <a:gd name="T15" fmla="*/ 429 h 2411"/>
                                <a:gd name="T16" fmla="*/ 290 w 699"/>
                                <a:gd name="T17" fmla="*/ 353 h 2411"/>
                                <a:gd name="T18" fmla="*/ 239 w 699"/>
                                <a:gd name="T19" fmla="*/ 280 h 2411"/>
                                <a:gd name="T20" fmla="*/ 186 w 699"/>
                                <a:gd name="T21" fmla="*/ 210 h 2411"/>
                                <a:gd name="T22" fmla="*/ 134 w 699"/>
                                <a:gd name="T23" fmla="*/ 144 h 2411"/>
                                <a:gd name="T24" fmla="*/ 81 w 699"/>
                                <a:gd name="T25" fmla="*/ 82 h 2411"/>
                                <a:gd name="T26" fmla="*/ 29 w 699"/>
                                <a:gd name="T27" fmla="*/ 26 h 2411"/>
                                <a:gd name="T28" fmla="*/ 0 w 699"/>
                                <a:gd name="T29" fmla="*/ 7 h 2411"/>
                                <a:gd name="T30" fmla="*/ 3 w 699"/>
                                <a:gd name="T31" fmla="*/ 45 h 2411"/>
                                <a:gd name="T32" fmla="*/ 15 w 699"/>
                                <a:gd name="T33" fmla="*/ 156 h 2411"/>
                                <a:gd name="T34" fmla="*/ 41 w 699"/>
                                <a:gd name="T35" fmla="*/ 389 h 2411"/>
                                <a:gd name="T36" fmla="*/ 72 w 699"/>
                                <a:gd name="T37" fmla="*/ 697 h 2411"/>
                                <a:gd name="T38" fmla="*/ 94 w 699"/>
                                <a:gd name="T39" fmla="*/ 963 h 2411"/>
                                <a:gd name="T40" fmla="*/ 105 w 699"/>
                                <a:gd name="T41" fmla="*/ 1152 h 2411"/>
                                <a:gd name="T42" fmla="*/ 112 w 699"/>
                                <a:gd name="T43" fmla="*/ 1347 h 2411"/>
                                <a:gd name="T44" fmla="*/ 116 w 699"/>
                                <a:gd name="T45" fmla="*/ 1546 h 2411"/>
                                <a:gd name="T46" fmla="*/ 112 w 699"/>
                                <a:gd name="T47" fmla="*/ 1744 h 2411"/>
                                <a:gd name="T48" fmla="*/ 103 w 699"/>
                                <a:gd name="T49" fmla="*/ 1940 h 2411"/>
                                <a:gd name="T50" fmla="*/ 85 w 699"/>
                                <a:gd name="T51" fmla="*/ 2131 h 2411"/>
                                <a:gd name="T52" fmla="*/ 58 w 699"/>
                                <a:gd name="T53" fmla="*/ 2313 h 2411"/>
                                <a:gd name="T54" fmla="*/ 61 w 699"/>
                                <a:gd name="T55" fmla="*/ 2404 h 2411"/>
                                <a:gd name="T56" fmla="*/ 114 w 699"/>
                                <a:gd name="T57" fmla="*/ 2410 h 2411"/>
                                <a:gd name="T58" fmla="*/ 208 w 699"/>
                                <a:gd name="T59" fmla="*/ 2410 h 2411"/>
                                <a:gd name="T60" fmla="*/ 331 w 699"/>
                                <a:gd name="T61" fmla="*/ 2405 h 2411"/>
                                <a:gd name="T62" fmla="*/ 399 w 699"/>
                                <a:gd name="T63" fmla="*/ 2403 h 2411"/>
                                <a:gd name="T64" fmla="*/ 419 w 699"/>
                                <a:gd name="T65" fmla="*/ 2405 h 2411"/>
                                <a:gd name="T66" fmla="*/ 426 w 699"/>
                                <a:gd name="T67" fmla="*/ 2407 h 2411"/>
                                <a:gd name="T68" fmla="*/ 446 w 699"/>
                                <a:gd name="T69" fmla="*/ 2338 h 2411"/>
                                <a:gd name="T70" fmla="*/ 487 w 699"/>
                                <a:gd name="T71" fmla="*/ 2189 h 2411"/>
                                <a:gd name="T72" fmla="*/ 526 w 699"/>
                                <a:gd name="T73" fmla="*/ 2032 h 2411"/>
                                <a:gd name="T74" fmla="*/ 565 w 699"/>
                                <a:gd name="T75" fmla="*/ 1868 h 2411"/>
                                <a:gd name="T76" fmla="*/ 602 w 699"/>
                                <a:gd name="T77" fmla="*/ 1705 h 2411"/>
                                <a:gd name="T78" fmla="*/ 635 w 699"/>
                                <a:gd name="T79" fmla="*/ 1545 h 2411"/>
                                <a:gd name="T80" fmla="*/ 665 w 699"/>
                                <a:gd name="T81" fmla="*/ 1393 h 2411"/>
                                <a:gd name="T82" fmla="*/ 690 w 699"/>
                                <a:gd name="T83" fmla="*/ 1255 h 2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99" h="2411">
                                  <a:moveTo>
                                    <a:pt x="699" y="1193"/>
                                  </a:moveTo>
                                  <a:lnTo>
                                    <a:pt x="687" y="1155"/>
                                  </a:lnTo>
                                  <a:lnTo>
                                    <a:pt x="675" y="1115"/>
                                  </a:lnTo>
                                  <a:lnTo>
                                    <a:pt x="661" y="1077"/>
                                  </a:lnTo>
                                  <a:lnTo>
                                    <a:pt x="647" y="1037"/>
                                  </a:lnTo>
                                  <a:lnTo>
                                    <a:pt x="631" y="997"/>
                                  </a:lnTo>
                                  <a:lnTo>
                                    <a:pt x="615" y="957"/>
                                  </a:lnTo>
                                  <a:lnTo>
                                    <a:pt x="598" y="916"/>
                                  </a:lnTo>
                                  <a:lnTo>
                                    <a:pt x="579" y="874"/>
                                  </a:lnTo>
                                  <a:lnTo>
                                    <a:pt x="541" y="793"/>
                                  </a:lnTo>
                                  <a:lnTo>
                                    <a:pt x="500" y="710"/>
                                  </a:lnTo>
                                  <a:lnTo>
                                    <a:pt x="457" y="629"/>
                                  </a:lnTo>
                                  <a:lnTo>
                                    <a:pt x="411" y="547"/>
                                  </a:lnTo>
                                  <a:lnTo>
                                    <a:pt x="388" y="508"/>
                                  </a:lnTo>
                                  <a:lnTo>
                                    <a:pt x="364" y="469"/>
                                  </a:lnTo>
                                  <a:lnTo>
                                    <a:pt x="339" y="429"/>
                                  </a:lnTo>
                                  <a:lnTo>
                                    <a:pt x="315" y="391"/>
                                  </a:lnTo>
                                  <a:lnTo>
                                    <a:pt x="290" y="353"/>
                                  </a:lnTo>
                                  <a:lnTo>
                                    <a:pt x="264" y="316"/>
                                  </a:lnTo>
                                  <a:lnTo>
                                    <a:pt x="239" y="280"/>
                                  </a:lnTo>
                                  <a:lnTo>
                                    <a:pt x="213" y="244"/>
                                  </a:lnTo>
                                  <a:lnTo>
                                    <a:pt x="186" y="210"/>
                                  </a:lnTo>
                                  <a:lnTo>
                                    <a:pt x="160" y="176"/>
                                  </a:lnTo>
                                  <a:lnTo>
                                    <a:pt x="134" y="144"/>
                                  </a:lnTo>
                                  <a:lnTo>
                                    <a:pt x="108" y="112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41" y="389"/>
                                  </a:lnTo>
                                  <a:lnTo>
                                    <a:pt x="56" y="534"/>
                                  </a:lnTo>
                                  <a:lnTo>
                                    <a:pt x="72" y="697"/>
                                  </a:lnTo>
                                  <a:lnTo>
                                    <a:pt x="87" y="871"/>
                                  </a:lnTo>
                                  <a:lnTo>
                                    <a:pt x="94" y="963"/>
                                  </a:lnTo>
                                  <a:lnTo>
                                    <a:pt x="100" y="1057"/>
                                  </a:lnTo>
                                  <a:lnTo>
                                    <a:pt x="105" y="1152"/>
                                  </a:lnTo>
                                  <a:lnTo>
                                    <a:pt x="110" y="1249"/>
                                  </a:lnTo>
                                  <a:lnTo>
                                    <a:pt x="112" y="1347"/>
                                  </a:lnTo>
                                  <a:lnTo>
                                    <a:pt x="115" y="1446"/>
                                  </a:lnTo>
                                  <a:lnTo>
                                    <a:pt x="116" y="1546"/>
                                  </a:lnTo>
                                  <a:lnTo>
                                    <a:pt x="115" y="1645"/>
                                  </a:lnTo>
                                  <a:lnTo>
                                    <a:pt x="112" y="1744"/>
                                  </a:lnTo>
                                  <a:lnTo>
                                    <a:pt x="109" y="1843"/>
                                  </a:lnTo>
                                  <a:lnTo>
                                    <a:pt x="103" y="1940"/>
                                  </a:lnTo>
                                  <a:lnTo>
                                    <a:pt x="94" y="2036"/>
                                  </a:lnTo>
                                  <a:lnTo>
                                    <a:pt x="85" y="2131"/>
                                  </a:lnTo>
                                  <a:lnTo>
                                    <a:pt x="72" y="2223"/>
                                  </a:lnTo>
                                  <a:lnTo>
                                    <a:pt x="58" y="2313"/>
                                  </a:lnTo>
                                  <a:lnTo>
                                    <a:pt x="40" y="2399"/>
                                  </a:lnTo>
                                  <a:lnTo>
                                    <a:pt x="61" y="2404"/>
                                  </a:lnTo>
                                  <a:lnTo>
                                    <a:pt x="86" y="2407"/>
                                  </a:lnTo>
                                  <a:lnTo>
                                    <a:pt x="114" y="2410"/>
                                  </a:lnTo>
                                  <a:lnTo>
                                    <a:pt x="143" y="2411"/>
                                  </a:lnTo>
                                  <a:lnTo>
                                    <a:pt x="208" y="2410"/>
                                  </a:lnTo>
                                  <a:lnTo>
                                    <a:pt x="271" y="2407"/>
                                  </a:lnTo>
                                  <a:lnTo>
                                    <a:pt x="331" y="2405"/>
                                  </a:lnTo>
                                  <a:lnTo>
                                    <a:pt x="380" y="2403"/>
                                  </a:lnTo>
                                  <a:lnTo>
                                    <a:pt x="399" y="2403"/>
                                  </a:lnTo>
                                  <a:lnTo>
                                    <a:pt x="414" y="2404"/>
                                  </a:lnTo>
                                  <a:lnTo>
                                    <a:pt x="419" y="2405"/>
                                  </a:lnTo>
                                  <a:lnTo>
                                    <a:pt x="424" y="2405"/>
                                  </a:lnTo>
                                  <a:lnTo>
                                    <a:pt x="426" y="2407"/>
                                  </a:lnTo>
                                  <a:lnTo>
                                    <a:pt x="427" y="2409"/>
                                  </a:lnTo>
                                  <a:lnTo>
                                    <a:pt x="446" y="2338"/>
                                  </a:lnTo>
                                  <a:lnTo>
                                    <a:pt x="467" y="2265"/>
                                  </a:lnTo>
                                  <a:lnTo>
                                    <a:pt x="487" y="2189"/>
                                  </a:lnTo>
                                  <a:lnTo>
                                    <a:pt x="506" y="2112"/>
                                  </a:lnTo>
                                  <a:lnTo>
                                    <a:pt x="526" y="2032"/>
                                  </a:lnTo>
                                  <a:lnTo>
                                    <a:pt x="545" y="1949"/>
                                  </a:lnTo>
                                  <a:lnTo>
                                    <a:pt x="565" y="1868"/>
                                  </a:lnTo>
                                  <a:lnTo>
                                    <a:pt x="584" y="1786"/>
                                  </a:lnTo>
                                  <a:lnTo>
                                    <a:pt x="602" y="1705"/>
                                  </a:lnTo>
                                  <a:lnTo>
                                    <a:pt x="618" y="1624"/>
                                  </a:lnTo>
                                  <a:lnTo>
                                    <a:pt x="635" y="1545"/>
                                  </a:lnTo>
                                  <a:lnTo>
                                    <a:pt x="650" y="1467"/>
                                  </a:lnTo>
                                  <a:lnTo>
                                    <a:pt x="665" y="1393"/>
                                  </a:lnTo>
                                  <a:lnTo>
                                    <a:pt x="678" y="1323"/>
                                  </a:lnTo>
                                  <a:lnTo>
                                    <a:pt x="690" y="1255"/>
                                  </a:lnTo>
                                  <a:lnTo>
                                    <a:pt x="699" y="1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834"/>
                          <wps:cNvSpPr>
                            <a:spLocks/>
                          </wps:cNvSpPr>
                          <wps:spPr bwMode="auto">
                            <a:xfrm flipH="1">
                              <a:off x="5472" y="2604"/>
                              <a:ext cx="219" cy="623"/>
                            </a:xfrm>
                            <a:custGeom>
                              <a:avLst/>
                              <a:gdLst>
                                <a:gd name="T0" fmla="*/ 30 w 873"/>
                                <a:gd name="T1" fmla="*/ 32 h 2397"/>
                                <a:gd name="T2" fmla="*/ 92 w 873"/>
                                <a:gd name="T3" fmla="*/ 109 h 2397"/>
                                <a:gd name="T4" fmla="*/ 158 w 873"/>
                                <a:gd name="T5" fmla="*/ 199 h 2397"/>
                                <a:gd name="T6" fmla="*/ 223 w 873"/>
                                <a:gd name="T7" fmla="*/ 304 h 2397"/>
                                <a:gd name="T8" fmla="*/ 290 w 873"/>
                                <a:gd name="T9" fmla="*/ 421 h 2397"/>
                                <a:gd name="T10" fmla="*/ 354 w 873"/>
                                <a:gd name="T11" fmla="*/ 550 h 2397"/>
                                <a:gd name="T12" fmla="*/ 418 w 873"/>
                                <a:gd name="T13" fmla="*/ 690 h 2397"/>
                                <a:gd name="T14" fmla="*/ 477 w 873"/>
                                <a:gd name="T15" fmla="*/ 840 h 2397"/>
                                <a:gd name="T16" fmla="*/ 532 w 873"/>
                                <a:gd name="T17" fmla="*/ 999 h 2397"/>
                                <a:gd name="T18" fmla="*/ 582 w 873"/>
                                <a:gd name="T19" fmla="*/ 1167 h 2397"/>
                                <a:gd name="T20" fmla="*/ 624 w 873"/>
                                <a:gd name="T21" fmla="*/ 1341 h 2397"/>
                                <a:gd name="T22" fmla="*/ 659 w 873"/>
                                <a:gd name="T23" fmla="*/ 1522 h 2397"/>
                                <a:gd name="T24" fmla="*/ 684 w 873"/>
                                <a:gd name="T25" fmla="*/ 1710 h 2397"/>
                                <a:gd name="T26" fmla="*/ 698 w 873"/>
                                <a:gd name="T27" fmla="*/ 1902 h 2397"/>
                                <a:gd name="T28" fmla="*/ 700 w 873"/>
                                <a:gd name="T29" fmla="*/ 2097 h 2397"/>
                                <a:gd name="T30" fmla="*/ 691 w 873"/>
                                <a:gd name="T31" fmla="*/ 2297 h 2397"/>
                                <a:gd name="T32" fmla="*/ 697 w 873"/>
                                <a:gd name="T33" fmla="*/ 2372 h 2397"/>
                                <a:gd name="T34" fmla="*/ 718 w 873"/>
                                <a:gd name="T35" fmla="*/ 2336 h 2397"/>
                                <a:gd name="T36" fmla="*/ 749 w 873"/>
                                <a:gd name="T37" fmla="*/ 2295 h 2397"/>
                                <a:gd name="T38" fmla="*/ 813 w 873"/>
                                <a:gd name="T39" fmla="*/ 2225 h 2397"/>
                                <a:gd name="T40" fmla="*/ 866 w 873"/>
                                <a:gd name="T41" fmla="*/ 2157 h 2397"/>
                                <a:gd name="T42" fmla="*/ 872 w 873"/>
                                <a:gd name="T43" fmla="*/ 2060 h 2397"/>
                                <a:gd name="T44" fmla="*/ 873 w 873"/>
                                <a:gd name="T45" fmla="*/ 1935 h 2397"/>
                                <a:gd name="T46" fmla="*/ 872 w 873"/>
                                <a:gd name="T47" fmla="*/ 1830 h 2397"/>
                                <a:gd name="T48" fmla="*/ 866 w 873"/>
                                <a:gd name="T49" fmla="*/ 1711 h 2397"/>
                                <a:gd name="T50" fmla="*/ 854 w 873"/>
                                <a:gd name="T51" fmla="*/ 1578 h 2397"/>
                                <a:gd name="T52" fmla="*/ 836 w 873"/>
                                <a:gd name="T53" fmla="*/ 1435 h 2397"/>
                                <a:gd name="T54" fmla="*/ 810 w 873"/>
                                <a:gd name="T55" fmla="*/ 1284 h 2397"/>
                                <a:gd name="T56" fmla="*/ 776 w 873"/>
                                <a:gd name="T57" fmla="*/ 1125 h 2397"/>
                                <a:gd name="T58" fmla="*/ 729 w 873"/>
                                <a:gd name="T59" fmla="*/ 963 h 2397"/>
                                <a:gd name="T60" fmla="*/ 672 w 873"/>
                                <a:gd name="T61" fmla="*/ 798 h 2397"/>
                                <a:gd name="T62" fmla="*/ 603 w 873"/>
                                <a:gd name="T63" fmla="*/ 634 h 2397"/>
                                <a:gd name="T64" fmla="*/ 518 w 873"/>
                                <a:gd name="T65" fmla="*/ 471 h 2397"/>
                                <a:gd name="T66" fmla="*/ 419 w 873"/>
                                <a:gd name="T67" fmla="*/ 311 h 2397"/>
                                <a:gd name="T68" fmla="*/ 306 w 873"/>
                                <a:gd name="T69" fmla="*/ 190 h 2397"/>
                                <a:gd name="T70" fmla="*/ 223 w 873"/>
                                <a:gd name="T71" fmla="*/ 131 h 2397"/>
                                <a:gd name="T72" fmla="*/ 154 w 873"/>
                                <a:gd name="T73" fmla="*/ 92 h 2397"/>
                                <a:gd name="T74" fmla="*/ 63 w 873"/>
                                <a:gd name="T75" fmla="*/ 39 h 2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873" h="2397">
                                  <a:moveTo>
                                    <a:pt x="0" y="0"/>
                                  </a:moveTo>
                                  <a:lnTo>
                                    <a:pt x="30" y="32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124" y="153"/>
                                  </a:lnTo>
                                  <a:lnTo>
                                    <a:pt x="158" y="199"/>
                                  </a:lnTo>
                                  <a:lnTo>
                                    <a:pt x="190" y="251"/>
                                  </a:lnTo>
                                  <a:lnTo>
                                    <a:pt x="223" y="304"/>
                                  </a:lnTo>
                                  <a:lnTo>
                                    <a:pt x="257" y="362"/>
                                  </a:lnTo>
                                  <a:lnTo>
                                    <a:pt x="290" y="421"/>
                                  </a:lnTo>
                                  <a:lnTo>
                                    <a:pt x="322" y="484"/>
                                  </a:lnTo>
                                  <a:lnTo>
                                    <a:pt x="354" y="550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418" y="690"/>
                                  </a:lnTo>
                                  <a:lnTo>
                                    <a:pt x="449" y="764"/>
                                  </a:lnTo>
                                  <a:lnTo>
                                    <a:pt x="477" y="840"/>
                                  </a:lnTo>
                                  <a:lnTo>
                                    <a:pt x="506" y="919"/>
                                  </a:lnTo>
                                  <a:lnTo>
                                    <a:pt x="532" y="999"/>
                                  </a:lnTo>
                                  <a:lnTo>
                                    <a:pt x="558" y="1082"/>
                                  </a:lnTo>
                                  <a:lnTo>
                                    <a:pt x="582" y="1167"/>
                                  </a:lnTo>
                                  <a:lnTo>
                                    <a:pt x="604" y="1253"/>
                                  </a:lnTo>
                                  <a:lnTo>
                                    <a:pt x="624" y="1341"/>
                                  </a:lnTo>
                                  <a:lnTo>
                                    <a:pt x="642" y="1431"/>
                                  </a:lnTo>
                                  <a:lnTo>
                                    <a:pt x="659" y="1522"/>
                                  </a:lnTo>
                                  <a:lnTo>
                                    <a:pt x="672" y="1615"/>
                                  </a:lnTo>
                                  <a:lnTo>
                                    <a:pt x="684" y="1710"/>
                                  </a:lnTo>
                                  <a:lnTo>
                                    <a:pt x="692" y="1805"/>
                                  </a:lnTo>
                                  <a:lnTo>
                                    <a:pt x="698" y="1902"/>
                                  </a:lnTo>
                                  <a:lnTo>
                                    <a:pt x="700" y="1998"/>
                                  </a:lnTo>
                                  <a:lnTo>
                                    <a:pt x="700" y="2097"/>
                                  </a:lnTo>
                                  <a:lnTo>
                                    <a:pt x="698" y="2196"/>
                                  </a:lnTo>
                                  <a:lnTo>
                                    <a:pt x="691" y="2297"/>
                                  </a:lnTo>
                                  <a:lnTo>
                                    <a:pt x="681" y="2397"/>
                                  </a:lnTo>
                                  <a:lnTo>
                                    <a:pt x="697" y="2372"/>
                                  </a:lnTo>
                                  <a:lnTo>
                                    <a:pt x="709" y="2353"/>
                                  </a:lnTo>
                                  <a:lnTo>
                                    <a:pt x="718" y="2336"/>
                                  </a:lnTo>
                                  <a:lnTo>
                                    <a:pt x="731" y="2318"/>
                                  </a:lnTo>
                                  <a:lnTo>
                                    <a:pt x="749" y="2295"/>
                                  </a:lnTo>
                                  <a:lnTo>
                                    <a:pt x="774" y="2266"/>
                                  </a:lnTo>
                                  <a:lnTo>
                                    <a:pt x="813" y="2225"/>
                                  </a:lnTo>
                                  <a:lnTo>
                                    <a:pt x="865" y="2169"/>
                                  </a:lnTo>
                                  <a:lnTo>
                                    <a:pt x="866" y="2157"/>
                                  </a:lnTo>
                                  <a:lnTo>
                                    <a:pt x="869" y="2120"/>
                                  </a:lnTo>
                                  <a:lnTo>
                                    <a:pt x="872" y="2060"/>
                                  </a:lnTo>
                                  <a:lnTo>
                                    <a:pt x="873" y="1982"/>
                                  </a:lnTo>
                                  <a:lnTo>
                                    <a:pt x="873" y="1935"/>
                                  </a:lnTo>
                                  <a:lnTo>
                                    <a:pt x="873" y="1885"/>
                                  </a:lnTo>
                                  <a:lnTo>
                                    <a:pt x="872" y="1830"/>
                                  </a:lnTo>
                                  <a:lnTo>
                                    <a:pt x="870" y="1772"/>
                                  </a:lnTo>
                                  <a:lnTo>
                                    <a:pt x="866" y="1711"/>
                                  </a:lnTo>
                                  <a:lnTo>
                                    <a:pt x="860" y="1645"/>
                                  </a:lnTo>
                                  <a:lnTo>
                                    <a:pt x="854" y="1578"/>
                                  </a:lnTo>
                                  <a:lnTo>
                                    <a:pt x="846" y="1508"/>
                                  </a:lnTo>
                                  <a:lnTo>
                                    <a:pt x="836" y="1435"/>
                                  </a:lnTo>
                                  <a:lnTo>
                                    <a:pt x="824" y="1360"/>
                                  </a:lnTo>
                                  <a:lnTo>
                                    <a:pt x="810" y="1284"/>
                                  </a:lnTo>
                                  <a:lnTo>
                                    <a:pt x="793" y="1205"/>
                                  </a:lnTo>
                                  <a:lnTo>
                                    <a:pt x="776" y="1125"/>
                                  </a:lnTo>
                                  <a:lnTo>
                                    <a:pt x="754" y="1045"/>
                                  </a:lnTo>
                                  <a:lnTo>
                                    <a:pt x="729" y="963"/>
                                  </a:lnTo>
                                  <a:lnTo>
                                    <a:pt x="703" y="881"/>
                                  </a:lnTo>
                                  <a:lnTo>
                                    <a:pt x="672" y="798"/>
                                  </a:lnTo>
                                  <a:lnTo>
                                    <a:pt x="640" y="716"/>
                                  </a:lnTo>
                                  <a:lnTo>
                                    <a:pt x="603" y="634"/>
                                  </a:lnTo>
                                  <a:lnTo>
                                    <a:pt x="562" y="552"/>
                                  </a:lnTo>
                                  <a:lnTo>
                                    <a:pt x="518" y="471"/>
                                  </a:lnTo>
                                  <a:lnTo>
                                    <a:pt x="470" y="391"/>
                                  </a:lnTo>
                                  <a:lnTo>
                                    <a:pt x="419" y="311"/>
                                  </a:lnTo>
                                  <a:lnTo>
                                    <a:pt x="363" y="235"/>
                                  </a:lnTo>
                                  <a:lnTo>
                                    <a:pt x="306" y="190"/>
                                  </a:lnTo>
                                  <a:lnTo>
                                    <a:pt x="261" y="156"/>
                                  </a:lnTo>
                                  <a:lnTo>
                                    <a:pt x="223" y="131"/>
                                  </a:lnTo>
                                  <a:lnTo>
                                    <a:pt x="189" y="111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1835"/>
                          <wps:cNvSpPr>
                            <a:spLocks/>
                          </wps:cNvSpPr>
                          <wps:spPr bwMode="auto">
                            <a:xfrm flipH="1">
                              <a:off x="6035" y="2694"/>
                              <a:ext cx="394" cy="1056"/>
                            </a:xfrm>
                            <a:custGeom>
                              <a:avLst/>
                              <a:gdLst>
                                <a:gd name="T0" fmla="*/ 408 w 1567"/>
                                <a:gd name="T1" fmla="*/ 61 h 4060"/>
                                <a:gd name="T2" fmla="*/ 334 w 1567"/>
                                <a:gd name="T3" fmla="*/ 211 h 4060"/>
                                <a:gd name="T4" fmla="*/ 274 w 1567"/>
                                <a:gd name="T5" fmla="*/ 394 h 4060"/>
                                <a:gd name="T6" fmla="*/ 230 w 1567"/>
                                <a:gd name="T7" fmla="*/ 605 h 4060"/>
                                <a:gd name="T8" fmla="*/ 202 w 1567"/>
                                <a:gd name="T9" fmla="*/ 841 h 4060"/>
                                <a:gd name="T10" fmla="*/ 194 w 1567"/>
                                <a:gd name="T11" fmla="*/ 1098 h 4060"/>
                                <a:gd name="T12" fmla="*/ 205 w 1567"/>
                                <a:gd name="T13" fmla="*/ 1371 h 4060"/>
                                <a:gd name="T14" fmla="*/ 238 w 1567"/>
                                <a:gd name="T15" fmla="*/ 1657 h 4060"/>
                                <a:gd name="T16" fmla="*/ 293 w 1567"/>
                                <a:gd name="T17" fmla="*/ 1952 h 4060"/>
                                <a:gd name="T18" fmla="*/ 373 w 1567"/>
                                <a:gd name="T19" fmla="*/ 2251 h 4060"/>
                                <a:gd name="T20" fmla="*/ 477 w 1567"/>
                                <a:gd name="T21" fmla="*/ 2551 h 4060"/>
                                <a:gd name="T22" fmla="*/ 609 w 1567"/>
                                <a:gd name="T23" fmla="*/ 2848 h 4060"/>
                                <a:gd name="T24" fmla="*/ 768 w 1567"/>
                                <a:gd name="T25" fmla="*/ 3137 h 4060"/>
                                <a:gd name="T26" fmla="*/ 958 w 1567"/>
                                <a:gd name="T27" fmla="*/ 3415 h 4060"/>
                                <a:gd name="T28" fmla="*/ 1177 w 1567"/>
                                <a:gd name="T29" fmla="*/ 3677 h 4060"/>
                                <a:gd name="T30" fmla="*/ 1429 w 1567"/>
                                <a:gd name="T31" fmla="*/ 3919 h 4060"/>
                                <a:gd name="T32" fmla="*/ 1562 w 1567"/>
                                <a:gd name="T33" fmla="*/ 4025 h 4060"/>
                                <a:gd name="T34" fmla="*/ 1554 w 1567"/>
                                <a:gd name="T35" fmla="*/ 4017 h 4060"/>
                                <a:gd name="T36" fmla="*/ 1547 w 1567"/>
                                <a:gd name="T37" fmla="*/ 4015 h 4060"/>
                                <a:gd name="T38" fmla="*/ 1540 w 1567"/>
                                <a:gd name="T39" fmla="*/ 4016 h 4060"/>
                                <a:gd name="T40" fmla="*/ 1522 w 1567"/>
                                <a:gd name="T41" fmla="*/ 4030 h 4060"/>
                                <a:gd name="T42" fmla="*/ 1500 w 1567"/>
                                <a:gd name="T43" fmla="*/ 4049 h 4060"/>
                                <a:gd name="T44" fmla="*/ 1490 w 1567"/>
                                <a:gd name="T45" fmla="*/ 4056 h 4060"/>
                                <a:gd name="T46" fmla="*/ 1476 w 1567"/>
                                <a:gd name="T47" fmla="*/ 4059 h 4060"/>
                                <a:gd name="T48" fmla="*/ 1462 w 1567"/>
                                <a:gd name="T49" fmla="*/ 4059 h 4060"/>
                                <a:gd name="T50" fmla="*/ 1444 w 1567"/>
                                <a:gd name="T51" fmla="*/ 4055 h 4060"/>
                                <a:gd name="T52" fmla="*/ 1425 w 1567"/>
                                <a:gd name="T53" fmla="*/ 4044 h 4060"/>
                                <a:gd name="T54" fmla="*/ 1401 w 1567"/>
                                <a:gd name="T55" fmla="*/ 4029 h 4060"/>
                                <a:gd name="T56" fmla="*/ 1375 w 1567"/>
                                <a:gd name="T57" fmla="*/ 4005 h 4060"/>
                                <a:gd name="T58" fmla="*/ 1339 w 1567"/>
                                <a:gd name="T59" fmla="*/ 3972 h 4060"/>
                                <a:gd name="T60" fmla="*/ 1243 w 1567"/>
                                <a:gd name="T61" fmla="*/ 3881 h 4060"/>
                                <a:gd name="T62" fmla="*/ 1142 w 1567"/>
                                <a:gd name="T63" fmla="*/ 3778 h 4060"/>
                                <a:gd name="T64" fmla="*/ 1022 w 1567"/>
                                <a:gd name="T65" fmla="*/ 3645 h 4060"/>
                                <a:gd name="T66" fmla="*/ 886 w 1567"/>
                                <a:gd name="T67" fmla="*/ 3480 h 4060"/>
                                <a:gd name="T68" fmla="*/ 742 w 1567"/>
                                <a:gd name="T69" fmla="*/ 3286 h 4060"/>
                                <a:gd name="T70" fmla="*/ 594 w 1567"/>
                                <a:gd name="T71" fmla="*/ 3063 h 4060"/>
                                <a:gd name="T72" fmla="*/ 451 w 1567"/>
                                <a:gd name="T73" fmla="*/ 2813 h 4060"/>
                                <a:gd name="T74" fmla="*/ 316 w 1567"/>
                                <a:gd name="T75" fmla="*/ 2538 h 4060"/>
                                <a:gd name="T76" fmla="*/ 199 w 1567"/>
                                <a:gd name="T77" fmla="*/ 2237 h 4060"/>
                                <a:gd name="T78" fmla="*/ 102 w 1567"/>
                                <a:gd name="T79" fmla="*/ 1914 h 4060"/>
                                <a:gd name="T80" fmla="*/ 34 w 1567"/>
                                <a:gd name="T81" fmla="*/ 1566 h 4060"/>
                                <a:gd name="T82" fmla="*/ 1 w 1567"/>
                                <a:gd name="T83" fmla="*/ 1199 h 4060"/>
                                <a:gd name="T84" fmla="*/ 8 w 1567"/>
                                <a:gd name="T85" fmla="*/ 810 h 4060"/>
                                <a:gd name="T86" fmla="*/ 62 w 1567"/>
                                <a:gd name="T87" fmla="*/ 403 h 4060"/>
                                <a:gd name="T88" fmla="*/ 138 w 1567"/>
                                <a:gd name="T89" fmla="*/ 169 h 4060"/>
                                <a:gd name="T90" fmla="*/ 187 w 1567"/>
                                <a:gd name="T91" fmla="*/ 135 h 4060"/>
                                <a:gd name="T92" fmla="*/ 225 w 1567"/>
                                <a:gd name="T93" fmla="*/ 111 h 4060"/>
                                <a:gd name="T94" fmla="*/ 257 w 1567"/>
                                <a:gd name="T95" fmla="*/ 97 h 4060"/>
                                <a:gd name="T96" fmla="*/ 304 w 1567"/>
                                <a:gd name="T97" fmla="*/ 79 h 4060"/>
                                <a:gd name="T98" fmla="*/ 362 w 1567"/>
                                <a:gd name="T99" fmla="*/ 51 h 4060"/>
                                <a:gd name="T100" fmla="*/ 417 w 1567"/>
                                <a:gd name="T101" fmla="*/ 20 h 4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67" h="4060">
                                  <a:moveTo>
                                    <a:pt x="451" y="0"/>
                                  </a:moveTo>
                                  <a:lnTo>
                                    <a:pt x="408" y="61"/>
                                  </a:lnTo>
                                  <a:lnTo>
                                    <a:pt x="369" y="131"/>
                                  </a:lnTo>
                                  <a:lnTo>
                                    <a:pt x="334" y="211"/>
                                  </a:lnTo>
                                  <a:lnTo>
                                    <a:pt x="301" y="298"/>
                                  </a:lnTo>
                                  <a:lnTo>
                                    <a:pt x="274" y="394"/>
                                  </a:lnTo>
                                  <a:lnTo>
                                    <a:pt x="249" y="496"/>
                                  </a:lnTo>
                                  <a:lnTo>
                                    <a:pt x="230" y="605"/>
                                  </a:lnTo>
                                  <a:lnTo>
                                    <a:pt x="213" y="719"/>
                                  </a:lnTo>
                                  <a:lnTo>
                                    <a:pt x="202" y="841"/>
                                  </a:lnTo>
                                  <a:lnTo>
                                    <a:pt x="195" y="966"/>
                                  </a:lnTo>
                                  <a:lnTo>
                                    <a:pt x="194" y="1098"/>
                                  </a:lnTo>
                                  <a:lnTo>
                                    <a:pt x="196" y="123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19" y="1513"/>
                                  </a:lnTo>
                                  <a:lnTo>
                                    <a:pt x="238" y="1657"/>
                                  </a:lnTo>
                                  <a:lnTo>
                                    <a:pt x="263" y="1804"/>
                                  </a:lnTo>
                                  <a:lnTo>
                                    <a:pt x="293" y="1952"/>
                                  </a:lnTo>
                                  <a:lnTo>
                                    <a:pt x="330" y="2101"/>
                                  </a:lnTo>
                                  <a:lnTo>
                                    <a:pt x="373" y="2251"/>
                                  </a:lnTo>
                                  <a:lnTo>
                                    <a:pt x="422" y="2402"/>
                                  </a:lnTo>
                                  <a:lnTo>
                                    <a:pt x="477" y="2551"/>
                                  </a:lnTo>
                                  <a:lnTo>
                                    <a:pt x="540" y="2700"/>
                                  </a:lnTo>
                                  <a:lnTo>
                                    <a:pt x="609" y="2848"/>
                                  </a:lnTo>
                                  <a:lnTo>
                                    <a:pt x="684" y="2993"/>
                                  </a:lnTo>
                                  <a:lnTo>
                                    <a:pt x="768" y="3137"/>
                                  </a:lnTo>
                                  <a:lnTo>
                                    <a:pt x="859" y="3277"/>
                                  </a:lnTo>
                                  <a:lnTo>
                                    <a:pt x="958" y="3415"/>
                                  </a:lnTo>
                                  <a:lnTo>
                                    <a:pt x="1064" y="3548"/>
                                  </a:lnTo>
                                  <a:lnTo>
                                    <a:pt x="1177" y="3677"/>
                                  </a:lnTo>
                                  <a:lnTo>
                                    <a:pt x="1299" y="3801"/>
                                  </a:lnTo>
                                  <a:lnTo>
                                    <a:pt x="1429" y="3919"/>
                                  </a:lnTo>
                                  <a:lnTo>
                                    <a:pt x="1567" y="4033"/>
                                  </a:lnTo>
                                  <a:lnTo>
                                    <a:pt x="1562" y="4025"/>
                                  </a:lnTo>
                                  <a:lnTo>
                                    <a:pt x="1559" y="4021"/>
                                  </a:lnTo>
                                  <a:lnTo>
                                    <a:pt x="1554" y="4017"/>
                                  </a:lnTo>
                                  <a:lnTo>
                                    <a:pt x="1550" y="4016"/>
                                  </a:lnTo>
                                  <a:lnTo>
                                    <a:pt x="1547" y="4015"/>
                                  </a:lnTo>
                                  <a:lnTo>
                                    <a:pt x="1543" y="4015"/>
                                  </a:lnTo>
                                  <a:lnTo>
                                    <a:pt x="1540" y="4016"/>
                                  </a:lnTo>
                                  <a:lnTo>
                                    <a:pt x="1536" y="4017"/>
                                  </a:lnTo>
                                  <a:lnTo>
                                    <a:pt x="1522" y="4030"/>
                                  </a:lnTo>
                                  <a:lnTo>
                                    <a:pt x="1505" y="4046"/>
                                  </a:lnTo>
                                  <a:lnTo>
                                    <a:pt x="1500" y="4049"/>
                                  </a:lnTo>
                                  <a:lnTo>
                                    <a:pt x="1496" y="4053"/>
                                  </a:lnTo>
                                  <a:lnTo>
                                    <a:pt x="1490" y="4056"/>
                                  </a:lnTo>
                                  <a:lnTo>
                                    <a:pt x="1484" y="4058"/>
                                  </a:lnTo>
                                  <a:lnTo>
                                    <a:pt x="1476" y="4059"/>
                                  </a:lnTo>
                                  <a:lnTo>
                                    <a:pt x="1469" y="4060"/>
                                  </a:lnTo>
                                  <a:lnTo>
                                    <a:pt x="1462" y="4059"/>
                                  </a:lnTo>
                                  <a:lnTo>
                                    <a:pt x="1454" y="4058"/>
                                  </a:lnTo>
                                  <a:lnTo>
                                    <a:pt x="1444" y="4055"/>
                                  </a:lnTo>
                                  <a:lnTo>
                                    <a:pt x="1435" y="4050"/>
                                  </a:lnTo>
                                  <a:lnTo>
                                    <a:pt x="1425" y="4044"/>
                                  </a:lnTo>
                                  <a:lnTo>
                                    <a:pt x="1413" y="4037"/>
                                  </a:lnTo>
                                  <a:lnTo>
                                    <a:pt x="1401" y="4029"/>
                                  </a:lnTo>
                                  <a:lnTo>
                                    <a:pt x="1388" y="4017"/>
                                  </a:lnTo>
                                  <a:lnTo>
                                    <a:pt x="1375" y="4005"/>
                                  </a:lnTo>
                                  <a:lnTo>
                                    <a:pt x="1360" y="3990"/>
                                  </a:lnTo>
                                  <a:lnTo>
                                    <a:pt x="1339" y="3972"/>
                                  </a:lnTo>
                                  <a:lnTo>
                                    <a:pt x="1283" y="3919"/>
                                  </a:lnTo>
                                  <a:lnTo>
                                    <a:pt x="1243" y="3881"/>
                                  </a:lnTo>
                                  <a:lnTo>
                                    <a:pt x="1196" y="3833"/>
                                  </a:lnTo>
                                  <a:lnTo>
                                    <a:pt x="1142" y="3778"/>
                                  </a:lnTo>
                                  <a:lnTo>
                                    <a:pt x="1084" y="3715"/>
                                  </a:lnTo>
                                  <a:lnTo>
                                    <a:pt x="1022" y="3645"/>
                                  </a:lnTo>
                                  <a:lnTo>
                                    <a:pt x="955" y="3566"/>
                                  </a:lnTo>
                                  <a:lnTo>
                                    <a:pt x="886" y="3480"/>
                                  </a:lnTo>
                                  <a:lnTo>
                                    <a:pt x="814" y="3386"/>
                                  </a:lnTo>
                                  <a:lnTo>
                                    <a:pt x="742" y="3286"/>
                                  </a:lnTo>
                                  <a:lnTo>
                                    <a:pt x="668" y="3177"/>
                                  </a:lnTo>
                                  <a:lnTo>
                                    <a:pt x="594" y="3063"/>
                                  </a:lnTo>
                                  <a:lnTo>
                                    <a:pt x="521" y="2941"/>
                                  </a:lnTo>
                                  <a:lnTo>
                                    <a:pt x="451" y="2813"/>
                                  </a:lnTo>
                                  <a:lnTo>
                                    <a:pt x="381" y="2678"/>
                                  </a:lnTo>
                                  <a:lnTo>
                                    <a:pt x="316" y="2538"/>
                                  </a:lnTo>
                                  <a:lnTo>
                                    <a:pt x="255" y="2391"/>
                                  </a:lnTo>
                                  <a:lnTo>
                                    <a:pt x="199" y="2237"/>
                                  </a:lnTo>
                                  <a:lnTo>
                                    <a:pt x="147" y="2078"/>
                                  </a:lnTo>
                                  <a:lnTo>
                                    <a:pt x="102" y="1914"/>
                                  </a:lnTo>
                                  <a:lnTo>
                                    <a:pt x="64" y="1743"/>
                                  </a:lnTo>
                                  <a:lnTo>
                                    <a:pt x="34" y="1566"/>
                                  </a:lnTo>
                                  <a:lnTo>
                                    <a:pt x="13" y="138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0" y="1007"/>
                                  </a:lnTo>
                                  <a:lnTo>
                                    <a:pt x="8" y="810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62" y="403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38" y="169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87" y="135"/>
                                  </a:lnTo>
                                  <a:lnTo>
                                    <a:pt x="207" y="122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242" y="104"/>
                                  </a:lnTo>
                                  <a:lnTo>
                                    <a:pt x="257" y="97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304" y="79"/>
                                  </a:lnTo>
                                  <a:lnTo>
                                    <a:pt x="341" y="62"/>
                                  </a:lnTo>
                                  <a:lnTo>
                                    <a:pt x="362" y="51"/>
                                  </a:lnTo>
                                  <a:lnTo>
                                    <a:pt x="388" y="38"/>
                                  </a:lnTo>
                                  <a:lnTo>
                                    <a:pt x="417" y="20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1836"/>
                          <wps:cNvSpPr>
                            <a:spLocks/>
                          </wps:cNvSpPr>
                          <wps:spPr bwMode="auto">
                            <a:xfrm flipH="1">
                              <a:off x="6109" y="2140"/>
                              <a:ext cx="119" cy="363"/>
                            </a:xfrm>
                            <a:custGeom>
                              <a:avLst/>
                              <a:gdLst>
                                <a:gd name="T0" fmla="*/ 30 w 474"/>
                                <a:gd name="T1" fmla="*/ 81 h 1397"/>
                                <a:gd name="T2" fmla="*/ 86 w 474"/>
                                <a:gd name="T3" fmla="*/ 28 h 1397"/>
                                <a:gd name="T4" fmla="*/ 111 w 474"/>
                                <a:gd name="T5" fmla="*/ 67 h 1397"/>
                                <a:gd name="T6" fmla="*/ 110 w 474"/>
                                <a:gd name="T7" fmla="*/ 191 h 1397"/>
                                <a:gd name="T8" fmla="*/ 112 w 474"/>
                                <a:gd name="T9" fmla="*/ 306 h 1397"/>
                                <a:gd name="T10" fmla="*/ 118 w 474"/>
                                <a:gd name="T11" fmla="*/ 411 h 1397"/>
                                <a:gd name="T12" fmla="*/ 128 w 474"/>
                                <a:gd name="T13" fmla="*/ 507 h 1397"/>
                                <a:gd name="T14" fmla="*/ 141 w 474"/>
                                <a:gd name="T15" fmla="*/ 597 h 1397"/>
                                <a:gd name="T16" fmla="*/ 158 w 474"/>
                                <a:gd name="T17" fmla="*/ 680 h 1397"/>
                                <a:gd name="T18" fmla="*/ 178 w 474"/>
                                <a:gd name="T19" fmla="*/ 758 h 1397"/>
                                <a:gd name="T20" fmla="*/ 202 w 474"/>
                                <a:gd name="T21" fmla="*/ 832 h 1397"/>
                                <a:gd name="T22" fmla="*/ 229 w 474"/>
                                <a:gd name="T23" fmla="*/ 903 h 1397"/>
                                <a:gd name="T24" fmla="*/ 259 w 474"/>
                                <a:gd name="T25" fmla="*/ 973 h 1397"/>
                                <a:gd name="T26" fmla="*/ 291 w 474"/>
                                <a:gd name="T27" fmla="*/ 1041 h 1397"/>
                                <a:gd name="T28" fmla="*/ 346 w 474"/>
                                <a:gd name="T29" fmla="*/ 1144 h 1397"/>
                                <a:gd name="T30" fmla="*/ 428 w 474"/>
                                <a:gd name="T31" fmla="*/ 1288 h 1397"/>
                                <a:gd name="T32" fmla="*/ 456 w 474"/>
                                <a:gd name="T33" fmla="*/ 1375 h 1397"/>
                                <a:gd name="T34" fmla="*/ 440 w 474"/>
                                <a:gd name="T35" fmla="*/ 1381 h 1397"/>
                                <a:gd name="T36" fmla="*/ 433 w 474"/>
                                <a:gd name="T37" fmla="*/ 1381 h 1397"/>
                                <a:gd name="T38" fmla="*/ 416 w 474"/>
                                <a:gd name="T39" fmla="*/ 1387 h 1397"/>
                                <a:gd name="T40" fmla="*/ 363 w 474"/>
                                <a:gd name="T41" fmla="*/ 1326 h 1397"/>
                                <a:gd name="T42" fmla="*/ 290 w 474"/>
                                <a:gd name="T43" fmla="*/ 1184 h 1397"/>
                                <a:gd name="T44" fmla="*/ 218 w 474"/>
                                <a:gd name="T45" fmla="*/ 1039 h 1397"/>
                                <a:gd name="T46" fmla="*/ 168 w 474"/>
                                <a:gd name="T47" fmla="*/ 930 h 1397"/>
                                <a:gd name="T48" fmla="*/ 137 w 474"/>
                                <a:gd name="T49" fmla="*/ 854 h 1397"/>
                                <a:gd name="T50" fmla="*/ 109 w 474"/>
                                <a:gd name="T51" fmla="*/ 777 h 1397"/>
                                <a:gd name="T52" fmla="*/ 81 w 474"/>
                                <a:gd name="T53" fmla="*/ 698 h 1397"/>
                                <a:gd name="T54" fmla="*/ 59 w 474"/>
                                <a:gd name="T55" fmla="*/ 616 h 1397"/>
                                <a:gd name="T56" fmla="*/ 38 w 474"/>
                                <a:gd name="T57" fmla="*/ 531 h 1397"/>
                                <a:gd name="T58" fmla="*/ 23 w 474"/>
                                <a:gd name="T59" fmla="*/ 444 h 1397"/>
                                <a:gd name="T60" fmla="*/ 10 w 474"/>
                                <a:gd name="T61" fmla="*/ 353 h 1397"/>
                                <a:gd name="T62" fmla="*/ 2 w 474"/>
                                <a:gd name="T63" fmla="*/ 258 h 1397"/>
                                <a:gd name="T64" fmla="*/ 0 w 474"/>
                                <a:gd name="T65" fmla="*/ 159 h 1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74" h="1397">
                                  <a:moveTo>
                                    <a:pt x="1" y="109"/>
                                  </a:moveTo>
                                  <a:lnTo>
                                    <a:pt x="30" y="81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10" y="250"/>
                                  </a:lnTo>
                                  <a:lnTo>
                                    <a:pt x="112" y="306"/>
                                  </a:lnTo>
                                  <a:lnTo>
                                    <a:pt x="115" y="359"/>
                                  </a:lnTo>
                                  <a:lnTo>
                                    <a:pt x="118" y="411"/>
                                  </a:lnTo>
                                  <a:lnTo>
                                    <a:pt x="123" y="460"/>
                                  </a:lnTo>
                                  <a:lnTo>
                                    <a:pt x="128" y="507"/>
                                  </a:lnTo>
                                  <a:lnTo>
                                    <a:pt x="134" y="553"/>
                                  </a:lnTo>
                                  <a:lnTo>
                                    <a:pt x="141" y="597"/>
                                  </a:lnTo>
                                  <a:lnTo>
                                    <a:pt x="149" y="639"/>
                                  </a:lnTo>
                                  <a:lnTo>
                                    <a:pt x="158" y="680"/>
                                  </a:lnTo>
                                  <a:lnTo>
                                    <a:pt x="168" y="720"/>
                                  </a:lnTo>
                                  <a:lnTo>
                                    <a:pt x="178" y="758"/>
                                  </a:lnTo>
                                  <a:lnTo>
                                    <a:pt x="190" y="796"/>
                                  </a:lnTo>
                                  <a:lnTo>
                                    <a:pt x="202" y="832"/>
                                  </a:lnTo>
                                  <a:lnTo>
                                    <a:pt x="215" y="869"/>
                                  </a:lnTo>
                                  <a:lnTo>
                                    <a:pt x="229" y="903"/>
                                  </a:lnTo>
                                  <a:lnTo>
                                    <a:pt x="243" y="938"/>
                                  </a:lnTo>
                                  <a:lnTo>
                                    <a:pt x="259" y="973"/>
                                  </a:lnTo>
                                  <a:lnTo>
                                    <a:pt x="274" y="1007"/>
                                  </a:lnTo>
                                  <a:lnTo>
                                    <a:pt x="291" y="1041"/>
                                  </a:lnTo>
                                  <a:lnTo>
                                    <a:pt x="309" y="1075"/>
                                  </a:lnTo>
                                  <a:lnTo>
                                    <a:pt x="346" y="1144"/>
                                  </a:lnTo>
                                  <a:lnTo>
                                    <a:pt x="387" y="1215"/>
                                  </a:lnTo>
                                  <a:lnTo>
                                    <a:pt x="428" y="1288"/>
                                  </a:lnTo>
                                  <a:lnTo>
                                    <a:pt x="474" y="1364"/>
                                  </a:lnTo>
                                  <a:lnTo>
                                    <a:pt x="456" y="1375"/>
                                  </a:lnTo>
                                  <a:lnTo>
                                    <a:pt x="445" y="1379"/>
                                  </a:lnTo>
                                  <a:lnTo>
                                    <a:pt x="440" y="1381"/>
                                  </a:lnTo>
                                  <a:lnTo>
                                    <a:pt x="437" y="1381"/>
                                  </a:lnTo>
                                  <a:lnTo>
                                    <a:pt x="433" y="1381"/>
                                  </a:lnTo>
                                  <a:lnTo>
                                    <a:pt x="427" y="1382"/>
                                  </a:lnTo>
                                  <a:lnTo>
                                    <a:pt x="416" y="1387"/>
                                  </a:lnTo>
                                  <a:lnTo>
                                    <a:pt x="400" y="1397"/>
                                  </a:lnTo>
                                  <a:lnTo>
                                    <a:pt x="363" y="1326"/>
                                  </a:lnTo>
                                  <a:lnTo>
                                    <a:pt x="327" y="1254"/>
                                  </a:lnTo>
                                  <a:lnTo>
                                    <a:pt x="290" y="1184"/>
                                  </a:lnTo>
                                  <a:lnTo>
                                    <a:pt x="254" y="1112"/>
                                  </a:lnTo>
                                  <a:lnTo>
                                    <a:pt x="218" y="1039"/>
                                  </a:lnTo>
                                  <a:lnTo>
                                    <a:pt x="185" y="967"/>
                                  </a:lnTo>
                                  <a:lnTo>
                                    <a:pt x="168" y="930"/>
                                  </a:lnTo>
                                  <a:lnTo>
                                    <a:pt x="153" y="893"/>
                                  </a:lnTo>
                                  <a:lnTo>
                                    <a:pt x="137" y="854"/>
                                  </a:lnTo>
                                  <a:lnTo>
                                    <a:pt x="123" y="816"/>
                                  </a:lnTo>
                                  <a:lnTo>
                                    <a:pt x="109" y="777"/>
                                  </a:lnTo>
                                  <a:lnTo>
                                    <a:pt x="94" y="738"/>
                                  </a:lnTo>
                                  <a:lnTo>
                                    <a:pt x="81" y="698"/>
                                  </a:lnTo>
                                  <a:lnTo>
                                    <a:pt x="69" y="658"/>
                                  </a:lnTo>
                                  <a:lnTo>
                                    <a:pt x="59" y="616"/>
                                  </a:lnTo>
                                  <a:lnTo>
                                    <a:pt x="48" y="574"/>
                                  </a:lnTo>
                                  <a:lnTo>
                                    <a:pt x="38" y="531"/>
                                  </a:lnTo>
                                  <a:lnTo>
                                    <a:pt x="30" y="488"/>
                                  </a:lnTo>
                                  <a:lnTo>
                                    <a:pt x="23" y="444"/>
                                  </a:lnTo>
                                  <a:lnTo>
                                    <a:pt x="16" y="399"/>
                                  </a:lnTo>
                                  <a:lnTo>
                                    <a:pt x="10" y="353"/>
                                  </a:lnTo>
                                  <a:lnTo>
                                    <a:pt x="6" y="306"/>
                                  </a:lnTo>
                                  <a:lnTo>
                                    <a:pt x="2" y="258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837"/>
                          <wps:cNvSpPr>
                            <a:spLocks/>
                          </wps:cNvSpPr>
                          <wps:spPr bwMode="auto">
                            <a:xfrm flipH="1">
                              <a:off x="5765" y="2171"/>
                              <a:ext cx="69" cy="335"/>
                            </a:xfrm>
                            <a:custGeom>
                              <a:avLst/>
                              <a:gdLst>
                                <a:gd name="T0" fmla="*/ 243 w 274"/>
                                <a:gd name="T1" fmla="*/ 81 h 1285"/>
                                <a:gd name="T2" fmla="*/ 187 w 274"/>
                                <a:gd name="T3" fmla="*/ 27 h 1285"/>
                                <a:gd name="T4" fmla="*/ 172 w 274"/>
                                <a:gd name="T5" fmla="*/ 52 h 1285"/>
                                <a:gd name="T6" fmla="*/ 190 w 274"/>
                                <a:gd name="T7" fmla="*/ 154 h 1285"/>
                                <a:gd name="T8" fmla="*/ 203 w 274"/>
                                <a:gd name="T9" fmla="*/ 252 h 1285"/>
                                <a:gd name="T10" fmla="*/ 209 w 274"/>
                                <a:gd name="T11" fmla="*/ 347 h 1285"/>
                                <a:gd name="T12" fmla="*/ 209 w 274"/>
                                <a:gd name="T13" fmla="*/ 439 h 1285"/>
                                <a:gd name="T14" fmla="*/ 205 w 274"/>
                                <a:gd name="T15" fmla="*/ 528 h 1285"/>
                                <a:gd name="T16" fmla="*/ 197 w 274"/>
                                <a:gd name="T17" fmla="*/ 614 h 1285"/>
                                <a:gd name="T18" fmla="*/ 185 w 274"/>
                                <a:gd name="T19" fmla="*/ 695 h 1285"/>
                                <a:gd name="T20" fmla="*/ 168 w 274"/>
                                <a:gd name="T21" fmla="*/ 774 h 1285"/>
                                <a:gd name="T22" fmla="*/ 150 w 274"/>
                                <a:gd name="T23" fmla="*/ 849 h 1285"/>
                                <a:gd name="T24" fmla="*/ 130 w 274"/>
                                <a:gd name="T25" fmla="*/ 921 h 1285"/>
                                <a:gd name="T26" fmla="*/ 107 w 274"/>
                                <a:gd name="T27" fmla="*/ 988 h 1285"/>
                                <a:gd name="T28" fmla="*/ 71 w 274"/>
                                <a:gd name="T29" fmla="*/ 1081 h 1285"/>
                                <a:gd name="T30" fmla="*/ 24 w 274"/>
                                <a:gd name="T31" fmla="*/ 1189 h 1285"/>
                                <a:gd name="T32" fmla="*/ 9 w 274"/>
                                <a:gd name="T33" fmla="*/ 1244 h 1285"/>
                                <a:gd name="T34" fmla="*/ 20 w 274"/>
                                <a:gd name="T35" fmla="*/ 1253 h 1285"/>
                                <a:gd name="T36" fmla="*/ 23 w 274"/>
                                <a:gd name="T37" fmla="*/ 1257 h 1285"/>
                                <a:gd name="T38" fmla="*/ 19 w 274"/>
                                <a:gd name="T39" fmla="*/ 1260 h 1285"/>
                                <a:gd name="T40" fmla="*/ 14 w 274"/>
                                <a:gd name="T41" fmla="*/ 1262 h 1285"/>
                                <a:gd name="T42" fmla="*/ 11 w 274"/>
                                <a:gd name="T43" fmla="*/ 1265 h 1285"/>
                                <a:gd name="T44" fmla="*/ 13 w 274"/>
                                <a:gd name="T45" fmla="*/ 1269 h 1285"/>
                                <a:gd name="T46" fmla="*/ 24 w 274"/>
                                <a:gd name="T47" fmla="*/ 1279 h 1285"/>
                                <a:gd name="T48" fmla="*/ 67 w 274"/>
                                <a:gd name="T49" fmla="*/ 1214 h 1285"/>
                                <a:gd name="T50" fmla="*/ 128 w 274"/>
                                <a:gd name="T51" fmla="*/ 1081 h 1285"/>
                                <a:gd name="T52" fmla="*/ 164 w 274"/>
                                <a:gd name="T53" fmla="*/ 985 h 1285"/>
                                <a:gd name="T54" fmla="*/ 187 w 274"/>
                                <a:gd name="T55" fmla="*/ 921 h 1285"/>
                                <a:gd name="T56" fmla="*/ 206 w 274"/>
                                <a:gd name="T57" fmla="*/ 858 h 1285"/>
                                <a:gd name="T58" fmla="*/ 223 w 274"/>
                                <a:gd name="T59" fmla="*/ 792 h 1285"/>
                                <a:gd name="T60" fmla="*/ 237 w 274"/>
                                <a:gd name="T61" fmla="*/ 727 h 1285"/>
                                <a:gd name="T62" fmla="*/ 248 w 274"/>
                                <a:gd name="T63" fmla="*/ 657 h 1285"/>
                                <a:gd name="T64" fmla="*/ 258 w 274"/>
                                <a:gd name="T65" fmla="*/ 586 h 1285"/>
                                <a:gd name="T66" fmla="*/ 265 w 274"/>
                                <a:gd name="T67" fmla="*/ 509 h 1285"/>
                                <a:gd name="T68" fmla="*/ 272 w 274"/>
                                <a:gd name="T69" fmla="*/ 389 h 1285"/>
                                <a:gd name="T70" fmla="*/ 273 w 274"/>
                                <a:gd name="T71" fmla="*/ 208 h 1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4" h="1285">
                                  <a:moveTo>
                                    <a:pt x="272" y="109"/>
                                  </a:moveTo>
                                  <a:lnTo>
                                    <a:pt x="243" y="81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187" y="27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81" y="103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7" y="203"/>
                                  </a:lnTo>
                                  <a:lnTo>
                                    <a:pt x="203" y="252"/>
                                  </a:lnTo>
                                  <a:lnTo>
                                    <a:pt x="206" y="299"/>
                                  </a:lnTo>
                                  <a:lnTo>
                                    <a:pt x="209" y="347"/>
                                  </a:lnTo>
                                  <a:lnTo>
                                    <a:pt x="210" y="394"/>
                                  </a:lnTo>
                                  <a:lnTo>
                                    <a:pt x="209" y="439"/>
                                  </a:lnTo>
                                  <a:lnTo>
                                    <a:pt x="207" y="484"/>
                                  </a:lnTo>
                                  <a:lnTo>
                                    <a:pt x="205" y="528"/>
                                  </a:lnTo>
                                  <a:lnTo>
                                    <a:pt x="201" y="571"/>
                                  </a:lnTo>
                                  <a:lnTo>
                                    <a:pt x="197" y="614"/>
                                  </a:lnTo>
                                  <a:lnTo>
                                    <a:pt x="191" y="655"/>
                                  </a:lnTo>
                                  <a:lnTo>
                                    <a:pt x="185" y="695"/>
                                  </a:lnTo>
                                  <a:lnTo>
                                    <a:pt x="176" y="736"/>
                                  </a:lnTo>
                                  <a:lnTo>
                                    <a:pt x="168" y="774"/>
                                  </a:lnTo>
                                  <a:lnTo>
                                    <a:pt x="160" y="812"/>
                                  </a:lnTo>
                                  <a:lnTo>
                                    <a:pt x="150" y="849"/>
                                  </a:lnTo>
                                  <a:lnTo>
                                    <a:pt x="141" y="885"/>
                                  </a:lnTo>
                                  <a:lnTo>
                                    <a:pt x="130" y="921"/>
                                  </a:lnTo>
                                  <a:lnTo>
                                    <a:pt x="118" y="954"/>
                                  </a:lnTo>
                                  <a:lnTo>
                                    <a:pt x="107" y="988"/>
                                  </a:lnTo>
                                  <a:lnTo>
                                    <a:pt x="95" y="1020"/>
                                  </a:lnTo>
                                  <a:lnTo>
                                    <a:pt x="71" y="1081"/>
                                  </a:lnTo>
                                  <a:lnTo>
                                    <a:pt x="48" y="1137"/>
                                  </a:lnTo>
                                  <a:lnTo>
                                    <a:pt x="24" y="1189"/>
                                  </a:lnTo>
                                  <a:lnTo>
                                    <a:pt x="0" y="1237"/>
                                  </a:lnTo>
                                  <a:lnTo>
                                    <a:pt x="9" y="1244"/>
                                  </a:lnTo>
                                  <a:lnTo>
                                    <a:pt x="17" y="1249"/>
                                  </a:lnTo>
                                  <a:lnTo>
                                    <a:pt x="20" y="1253"/>
                                  </a:lnTo>
                                  <a:lnTo>
                                    <a:pt x="21" y="1255"/>
                                  </a:lnTo>
                                  <a:lnTo>
                                    <a:pt x="23" y="1257"/>
                                  </a:lnTo>
                                  <a:lnTo>
                                    <a:pt x="21" y="1259"/>
                                  </a:lnTo>
                                  <a:lnTo>
                                    <a:pt x="19" y="1260"/>
                                  </a:lnTo>
                                  <a:lnTo>
                                    <a:pt x="17" y="1261"/>
                                  </a:lnTo>
                                  <a:lnTo>
                                    <a:pt x="14" y="1262"/>
                                  </a:lnTo>
                                  <a:lnTo>
                                    <a:pt x="12" y="1263"/>
                                  </a:lnTo>
                                  <a:lnTo>
                                    <a:pt x="11" y="1265"/>
                                  </a:lnTo>
                                  <a:lnTo>
                                    <a:pt x="11" y="1267"/>
                                  </a:lnTo>
                                  <a:lnTo>
                                    <a:pt x="13" y="1269"/>
                                  </a:lnTo>
                                  <a:lnTo>
                                    <a:pt x="17" y="1274"/>
                                  </a:lnTo>
                                  <a:lnTo>
                                    <a:pt x="24" y="1279"/>
                                  </a:lnTo>
                                  <a:lnTo>
                                    <a:pt x="33" y="1285"/>
                                  </a:lnTo>
                                  <a:lnTo>
                                    <a:pt x="67" y="1214"/>
                                  </a:lnTo>
                                  <a:lnTo>
                                    <a:pt x="99" y="1146"/>
                                  </a:lnTo>
                                  <a:lnTo>
                                    <a:pt x="128" y="1081"/>
                                  </a:lnTo>
                                  <a:lnTo>
                                    <a:pt x="153" y="1016"/>
                                  </a:lnTo>
                                  <a:lnTo>
                                    <a:pt x="164" y="985"/>
                                  </a:lnTo>
                                  <a:lnTo>
                                    <a:pt x="176" y="953"/>
                                  </a:lnTo>
                                  <a:lnTo>
                                    <a:pt x="187" y="921"/>
                                  </a:lnTo>
                                  <a:lnTo>
                                    <a:pt x="197" y="890"/>
                                  </a:lnTo>
                                  <a:lnTo>
                                    <a:pt x="206" y="858"/>
                                  </a:lnTo>
                                  <a:lnTo>
                                    <a:pt x="215" y="826"/>
                                  </a:lnTo>
                                  <a:lnTo>
                                    <a:pt x="223" y="792"/>
                                  </a:lnTo>
                                  <a:lnTo>
                                    <a:pt x="230" y="760"/>
                                  </a:lnTo>
                                  <a:lnTo>
                                    <a:pt x="237" y="727"/>
                                  </a:lnTo>
                                  <a:lnTo>
                                    <a:pt x="243" y="692"/>
                                  </a:lnTo>
                                  <a:lnTo>
                                    <a:pt x="248" y="657"/>
                                  </a:lnTo>
                                  <a:lnTo>
                                    <a:pt x="254" y="622"/>
                                  </a:lnTo>
                                  <a:lnTo>
                                    <a:pt x="258" y="586"/>
                                  </a:lnTo>
                                  <a:lnTo>
                                    <a:pt x="262" y="548"/>
                                  </a:lnTo>
                                  <a:lnTo>
                                    <a:pt x="265" y="509"/>
                                  </a:lnTo>
                                  <a:lnTo>
                                    <a:pt x="268" y="470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3" y="208"/>
                                  </a:lnTo>
                                  <a:lnTo>
                                    <a:pt x="27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838"/>
                          <wps:cNvSpPr>
                            <a:spLocks/>
                          </wps:cNvSpPr>
                          <wps:spPr bwMode="auto">
                            <a:xfrm flipH="1">
                              <a:off x="5412" y="3204"/>
                              <a:ext cx="129" cy="497"/>
                            </a:xfrm>
                            <a:custGeom>
                              <a:avLst/>
                              <a:gdLst>
                                <a:gd name="T0" fmla="*/ 15 w 515"/>
                                <a:gd name="T1" fmla="*/ 151 h 1913"/>
                                <a:gd name="T2" fmla="*/ 50 w 515"/>
                                <a:gd name="T3" fmla="*/ 108 h 1913"/>
                                <a:gd name="T4" fmla="*/ 88 w 515"/>
                                <a:gd name="T5" fmla="*/ 59 h 1913"/>
                                <a:gd name="T6" fmla="*/ 122 w 515"/>
                                <a:gd name="T7" fmla="*/ 16 h 1913"/>
                                <a:gd name="T8" fmla="*/ 136 w 515"/>
                                <a:gd name="T9" fmla="*/ 68 h 1913"/>
                                <a:gd name="T10" fmla="*/ 134 w 515"/>
                                <a:gd name="T11" fmla="*/ 204 h 1913"/>
                                <a:gd name="T12" fmla="*/ 137 w 515"/>
                                <a:gd name="T13" fmla="*/ 340 h 1913"/>
                                <a:gd name="T14" fmla="*/ 144 w 515"/>
                                <a:gd name="T15" fmla="*/ 475 h 1913"/>
                                <a:gd name="T16" fmla="*/ 155 w 515"/>
                                <a:gd name="T17" fmla="*/ 609 h 1913"/>
                                <a:gd name="T18" fmla="*/ 169 w 515"/>
                                <a:gd name="T19" fmla="*/ 741 h 1913"/>
                                <a:gd name="T20" fmla="*/ 188 w 515"/>
                                <a:gd name="T21" fmla="*/ 871 h 1913"/>
                                <a:gd name="T22" fmla="*/ 210 w 515"/>
                                <a:gd name="T23" fmla="*/ 999 h 1913"/>
                                <a:gd name="T24" fmla="*/ 235 w 515"/>
                                <a:gd name="T25" fmla="*/ 1123 h 1913"/>
                                <a:gd name="T26" fmla="*/ 263 w 515"/>
                                <a:gd name="T27" fmla="*/ 1243 h 1913"/>
                                <a:gd name="T28" fmla="*/ 294 w 515"/>
                                <a:gd name="T29" fmla="*/ 1359 h 1913"/>
                                <a:gd name="T30" fmla="*/ 329 w 515"/>
                                <a:gd name="T31" fmla="*/ 1470 h 1913"/>
                                <a:gd name="T32" fmla="*/ 366 w 515"/>
                                <a:gd name="T33" fmla="*/ 1576 h 1913"/>
                                <a:gd name="T34" fmla="*/ 405 w 515"/>
                                <a:gd name="T35" fmla="*/ 1676 h 1913"/>
                                <a:gd name="T36" fmla="*/ 447 w 515"/>
                                <a:gd name="T37" fmla="*/ 1769 h 1913"/>
                                <a:gd name="T38" fmla="*/ 491 w 515"/>
                                <a:gd name="T39" fmla="*/ 1855 h 1913"/>
                                <a:gd name="T40" fmla="*/ 504 w 515"/>
                                <a:gd name="T41" fmla="*/ 1902 h 1913"/>
                                <a:gd name="T42" fmla="*/ 486 w 515"/>
                                <a:gd name="T43" fmla="*/ 1908 h 1913"/>
                                <a:gd name="T44" fmla="*/ 473 w 515"/>
                                <a:gd name="T45" fmla="*/ 1909 h 1913"/>
                                <a:gd name="T46" fmla="*/ 461 w 515"/>
                                <a:gd name="T47" fmla="*/ 1907 h 1913"/>
                                <a:gd name="T48" fmla="*/ 445 w 515"/>
                                <a:gd name="T49" fmla="*/ 1901 h 1913"/>
                                <a:gd name="T50" fmla="*/ 426 w 515"/>
                                <a:gd name="T51" fmla="*/ 1901 h 1913"/>
                                <a:gd name="T52" fmla="*/ 409 w 515"/>
                                <a:gd name="T53" fmla="*/ 1907 h 1913"/>
                                <a:gd name="T54" fmla="*/ 380 w 515"/>
                                <a:gd name="T55" fmla="*/ 1876 h 1913"/>
                                <a:gd name="T56" fmla="*/ 343 w 515"/>
                                <a:gd name="T57" fmla="*/ 1795 h 1913"/>
                                <a:gd name="T58" fmla="*/ 307 w 515"/>
                                <a:gd name="T59" fmla="*/ 1704 h 1913"/>
                                <a:gd name="T60" fmla="*/ 270 w 515"/>
                                <a:gd name="T61" fmla="*/ 1607 h 1913"/>
                                <a:gd name="T62" fmla="*/ 235 w 515"/>
                                <a:gd name="T63" fmla="*/ 1503 h 1913"/>
                                <a:gd name="T64" fmla="*/ 200 w 515"/>
                                <a:gd name="T65" fmla="*/ 1394 h 1913"/>
                                <a:gd name="T66" fmla="*/ 168 w 515"/>
                                <a:gd name="T67" fmla="*/ 1279 h 1913"/>
                                <a:gd name="T68" fmla="*/ 136 w 515"/>
                                <a:gd name="T69" fmla="*/ 1162 h 1913"/>
                                <a:gd name="T70" fmla="*/ 107 w 515"/>
                                <a:gd name="T71" fmla="*/ 1042 h 1913"/>
                                <a:gd name="T72" fmla="*/ 81 w 515"/>
                                <a:gd name="T73" fmla="*/ 921 h 1913"/>
                                <a:gd name="T74" fmla="*/ 57 w 515"/>
                                <a:gd name="T75" fmla="*/ 800 h 1913"/>
                                <a:gd name="T76" fmla="*/ 37 w 515"/>
                                <a:gd name="T77" fmla="*/ 678 h 1913"/>
                                <a:gd name="T78" fmla="*/ 21 w 515"/>
                                <a:gd name="T79" fmla="*/ 559 h 1913"/>
                                <a:gd name="T80" fmla="*/ 9 w 515"/>
                                <a:gd name="T81" fmla="*/ 440 h 1913"/>
                                <a:gd name="T82" fmla="*/ 2 w 515"/>
                                <a:gd name="T83" fmla="*/ 327 h 1913"/>
                                <a:gd name="T84" fmla="*/ 0 w 515"/>
                                <a:gd name="T85" fmla="*/ 219 h 1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15" h="1913">
                                  <a:moveTo>
                                    <a:pt x="0" y="166"/>
                                  </a:moveTo>
                                  <a:lnTo>
                                    <a:pt x="15" y="151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4" y="136"/>
                                  </a:lnTo>
                                  <a:lnTo>
                                    <a:pt x="134" y="204"/>
                                  </a:lnTo>
                                  <a:lnTo>
                                    <a:pt x="134" y="272"/>
                                  </a:lnTo>
                                  <a:lnTo>
                                    <a:pt x="137" y="340"/>
                                  </a:lnTo>
                                  <a:lnTo>
                                    <a:pt x="140" y="407"/>
                                  </a:lnTo>
                                  <a:lnTo>
                                    <a:pt x="144" y="475"/>
                                  </a:lnTo>
                                  <a:lnTo>
                                    <a:pt x="149" y="542"/>
                                  </a:lnTo>
                                  <a:lnTo>
                                    <a:pt x="155" y="609"/>
                                  </a:lnTo>
                                  <a:lnTo>
                                    <a:pt x="162" y="675"/>
                                  </a:lnTo>
                                  <a:lnTo>
                                    <a:pt x="169" y="741"/>
                                  </a:lnTo>
                                  <a:lnTo>
                                    <a:pt x="179" y="807"/>
                                  </a:lnTo>
                                  <a:lnTo>
                                    <a:pt x="188" y="871"/>
                                  </a:lnTo>
                                  <a:lnTo>
                                    <a:pt x="198" y="936"/>
                                  </a:lnTo>
                                  <a:lnTo>
                                    <a:pt x="210" y="999"/>
                                  </a:lnTo>
                                  <a:lnTo>
                                    <a:pt x="222" y="1061"/>
                                  </a:lnTo>
                                  <a:lnTo>
                                    <a:pt x="235" y="1123"/>
                                  </a:lnTo>
                                  <a:lnTo>
                                    <a:pt x="249" y="1184"/>
                                  </a:lnTo>
                                  <a:lnTo>
                                    <a:pt x="263" y="1243"/>
                                  </a:lnTo>
                                  <a:lnTo>
                                    <a:pt x="279" y="1302"/>
                                  </a:lnTo>
                                  <a:lnTo>
                                    <a:pt x="294" y="1359"/>
                                  </a:lnTo>
                                  <a:lnTo>
                                    <a:pt x="311" y="1415"/>
                                  </a:lnTo>
                                  <a:lnTo>
                                    <a:pt x="329" y="1470"/>
                                  </a:lnTo>
                                  <a:lnTo>
                                    <a:pt x="347" y="1524"/>
                                  </a:lnTo>
                                  <a:lnTo>
                                    <a:pt x="366" y="1576"/>
                                  </a:lnTo>
                                  <a:lnTo>
                                    <a:pt x="385" y="1626"/>
                                  </a:lnTo>
                                  <a:lnTo>
                                    <a:pt x="405" y="1676"/>
                                  </a:lnTo>
                                  <a:lnTo>
                                    <a:pt x="426" y="1723"/>
                                  </a:lnTo>
                                  <a:lnTo>
                                    <a:pt x="447" y="1769"/>
                                  </a:lnTo>
                                  <a:lnTo>
                                    <a:pt x="468" y="1814"/>
                                  </a:lnTo>
                                  <a:lnTo>
                                    <a:pt x="491" y="1855"/>
                                  </a:lnTo>
                                  <a:lnTo>
                                    <a:pt x="515" y="1896"/>
                                  </a:lnTo>
                                  <a:lnTo>
                                    <a:pt x="504" y="1902"/>
                                  </a:lnTo>
                                  <a:lnTo>
                                    <a:pt x="495" y="1905"/>
                                  </a:lnTo>
                                  <a:lnTo>
                                    <a:pt x="486" y="1908"/>
                                  </a:lnTo>
                                  <a:lnTo>
                                    <a:pt x="479" y="1909"/>
                                  </a:lnTo>
                                  <a:lnTo>
                                    <a:pt x="473" y="1909"/>
                                  </a:lnTo>
                                  <a:lnTo>
                                    <a:pt x="467" y="1908"/>
                                  </a:lnTo>
                                  <a:lnTo>
                                    <a:pt x="461" y="1907"/>
                                  </a:lnTo>
                                  <a:lnTo>
                                    <a:pt x="457" y="1904"/>
                                  </a:lnTo>
                                  <a:lnTo>
                                    <a:pt x="445" y="1901"/>
                                  </a:lnTo>
                                  <a:lnTo>
                                    <a:pt x="433" y="1900"/>
                                  </a:lnTo>
                                  <a:lnTo>
                                    <a:pt x="426" y="1901"/>
                                  </a:lnTo>
                                  <a:lnTo>
                                    <a:pt x="417" y="1903"/>
                                  </a:lnTo>
                                  <a:lnTo>
                                    <a:pt x="409" y="1907"/>
                                  </a:lnTo>
                                  <a:lnTo>
                                    <a:pt x="398" y="1913"/>
                                  </a:lnTo>
                                  <a:lnTo>
                                    <a:pt x="380" y="1876"/>
                                  </a:lnTo>
                                  <a:lnTo>
                                    <a:pt x="362" y="1836"/>
                                  </a:lnTo>
                                  <a:lnTo>
                                    <a:pt x="343" y="1795"/>
                                  </a:lnTo>
                                  <a:lnTo>
                                    <a:pt x="325" y="1750"/>
                                  </a:lnTo>
                                  <a:lnTo>
                                    <a:pt x="307" y="1704"/>
                                  </a:lnTo>
                                  <a:lnTo>
                                    <a:pt x="288" y="1656"/>
                                  </a:lnTo>
                                  <a:lnTo>
                                    <a:pt x="270" y="1607"/>
                                  </a:lnTo>
                                  <a:lnTo>
                                    <a:pt x="253" y="1556"/>
                                  </a:lnTo>
                                  <a:lnTo>
                                    <a:pt x="235" y="1503"/>
                                  </a:lnTo>
                                  <a:lnTo>
                                    <a:pt x="218" y="1449"/>
                                  </a:lnTo>
                                  <a:lnTo>
                                    <a:pt x="200" y="1394"/>
                                  </a:lnTo>
                                  <a:lnTo>
                                    <a:pt x="183" y="1338"/>
                                  </a:lnTo>
                                  <a:lnTo>
                                    <a:pt x="168" y="1279"/>
                                  </a:lnTo>
                                  <a:lnTo>
                                    <a:pt x="151" y="1222"/>
                                  </a:lnTo>
                                  <a:lnTo>
                                    <a:pt x="136" y="1162"/>
                                  </a:lnTo>
                                  <a:lnTo>
                                    <a:pt x="121" y="1103"/>
                                  </a:lnTo>
                                  <a:lnTo>
                                    <a:pt x="107" y="1042"/>
                                  </a:lnTo>
                                  <a:lnTo>
                                    <a:pt x="94" y="982"/>
                                  </a:lnTo>
                                  <a:lnTo>
                                    <a:pt x="81" y="921"/>
                                  </a:lnTo>
                                  <a:lnTo>
                                    <a:pt x="69" y="860"/>
                                  </a:lnTo>
                                  <a:lnTo>
                                    <a:pt x="57" y="800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37" y="678"/>
                                  </a:lnTo>
                                  <a:lnTo>
                                    <a:pt x="28" y="617"/>
                                  </a:lnTo>
                                  <a:lnTo>
                                    <a:pt x="21" y="559"/>
                                  </a:lnTo>
                                  <a:lnTo>
                                    <a:pt x="14" y="499"/>
                                  </a:lnTo>
                                  <a:lnTo>
                                    <a:pt x="9" y="440"/>
                                  </a:lnTo>
                                  <a:lnTo>
                                    <a:pt x="4" y="383"/>
                                  </a:lnTo>
                                  <a:lnTo>
                                    <a:pt x="2" y="327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1839"/>
                          <wps:cNvSpPr>
                            <a:spLocks/>
                          </wps:cNvSpPr>
                          <wps:spPr bwMode="auto">
                            <a:xfrm flipH="1">
                              <a:off x="5090" y="3164"/>
                              <a:ext cx="154" cy="533"/>
                            </a:xfrm>
                            <a:custGeom>
                              <a:avLst/>
                              <a:gdLst>
                                <a:gd name="T0" fmla="*/ 575 w 614"/>
                                <a:gd name="T1" fmla="*/ 116 h 2050"/>
                                <a:gd name="T2" fmla="*/ 479 w 614"/>
                                <a:gd name="T3" fmla="*/ 34 h 2050"/>
                                <a:gd name="T4" fmla="*/ 454 w 614"/>
                                <a:gd name="T5" fmla="*/ 54 h 2050"/>
                                <a:gd name="T6" fmla="*/ 466 w 614"/>
                                <a:gd name="T7" fmla="*/ 172 h 2050"/>
                                <a:gd name="T8" fmla="*/ 467 w 614"/>
                                <a:gd name="T9" fmla="*/ 302 h 2050"/>
                                <a:gd name="T10" fmla="*/ 456 w 614"/>
                                <a:gd name="T11" fmla="*/ 442 h 2050"/>
                                <a:gd name="T12" fmla="*/ 437 w 614"/>
                                <a:gd name="T13" fmla="*/ 589 h 2050"/>
                                <a:gd name="T14" fmla="*/ 411 w 614"/>
                                <a:gd name="T15" fmla="*/ 740 h 2050"/>
                                <a:gd name="T16" fmla="*/ 377 w 614"/>
                                <a:gd name="T17" fmla="*/ 893 h 2050"/>
                                <a:gd name="T18" fmla="*/ 339 w 614"/>
                                <a:gd name="T19" fmla="*/ 1047 h 2050"/>
                                <a:gd name="T20" fmla="*/ 296 w 614"/>
                                <a:gd name="T21" fmla="*/ 1197 h 2050"/>
                                <a:gd name="T22" fmla="*/ 252 w 614"/>
                                <a:gd name="T23" fmla="*/ 1344 h 2050"/>
                                <a:gd name="T24" fmla="*/ 207 w 614"/>
                                <a:gd name="T25" fmla="*/ 1482 h 2050"/>
                                <a:gd name="T26" fmla="*/ 162 w 614"/>
                                <a:gd name="T27" fmla="*/ 1612 h 2050"/>
                                <a:gd name="T28" fmla="*/ 98 w 614"/>
                                <a:gd name="T29" fmla="*/ 1783 h 2050"/>
                                <a:gd name="T30" fmla="*/ 27 w 614"/>
                                <a:gd name="T31" fmla="*/ 1955 h 2050"/>
                                <a:gd name="T32" fmla="*/ 18 w 614"/>
                                <a:gd name="T33" fmla="*/ 2022 h 2050"/>
                                <a:gd name="T34" fmla="*/ 36 w 614"/>
                                <a:gd name="T35" fmla="*/ 2030 h 2050"/>
                                <a:gd name="T36" fmla="*/ 46 w 614"/>
                                <a:gd name="T37" fmla="*/ 2031 h 2050"/>
                                <a:gd name="T38" fmla="*/ 65 w 614"/>
                                <a:gd name="T39" fmla="*/ 2039 h 2050"/>
                                <a:gd name="T40" fmla="*/ 121 w 614"/>
                                <a:gd name="T41" fmla="*/ 1971 h 2050"/>
                                <a:gd name="T42" fmla="*/ 204 w 614"/>
                                <a:gd name="T43" fmla="*/ 1779 h 2050"/>
                                <a:gd name="T44" fmla="*/ 294 w 614"/>
                                <a:gd name="T45" fmla="*/ 1550 h 2050"/>
                                <a:gd name="T46" fmla="*/ 361 w 614"/>
                                <a:gd name="T47" fmla="*/ 1362 h 2050"/>
                                <a:gd name="T48" fmla="*/ 405 w 614"/>
                                <a:gd name="T49" fmla="*/ 1231 h 2050"/>
                                <a:gd name="T50" fmla="*/ 445 w 614"/>
                                <a:gd name="T51" fmla="*/ 1096 h 2050"/>
                                <a:gd name="T52" fmla="*/ 485 w 614"/>
                                <a:gd name="T53" fmla="*/ 960 h 2050"/>
                                <a:gd name="T54" fmla="*/ 519 w 614"/>
                                <a:gd name="T55" fmla="*/ 825 h 2050"/>
                                <a:gd name="T56" fmla="*/ 550 w 614"/>
                                <a:gd name="T57" fmla="*/ 691 h 2050"/>
                                <a:gd name="T58" fmla="*/ 575 w 614"/>
                                <a:gd name="T59" fmla="*/ 560 h 2050"/>
                                <a:gd name="T60" fmla="*/ 596 w 614"/>
                                <a:gd name="T61" fmla="*/ 435 h 2050"/>
                                <a:gd name="T62" fmla="*/ 608 w 614"/>
                                <a:gd name="T63" fmla="*/ 315 h 2050"/>
                                <a:gd name="T64" fmla="*/ 614 w 614"/>
                                <a:gd name="T65" fmla="*/ 202 h 20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14" h="2050">
                                  <a:moveTo>
                                    <a:pt x="612" y="150"/>
                                  </a:moveTo>
                                  <a:lnTo>
                                    <a:pt x="575" y="116"/>
                                  </a:lnTo>
                                  <a:lnTo>
                                    <a:pt x="528" y="76"/>
                                  </a:lnTo>
                                  <a:lnTo>
                                    <a:pt x="479" y="34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54" y="54"/>
                                  </a:lnTo>
                                  <a:lnTo>
                                    <a:pt x="461" y="111"/>
                                  </a:lnTo>
                                  <a:lnTo>
                                    <a:pt x="466" y="172"/>
                                  </a:lnTo>
                                  <a:lnTo>
                                    <a:pt x="468" y="237"/>
                                  </a:lnTo>
                                  <a:lnTo>
                                    <a:pt x="467" y="302"/>
                                  </a:lnTo>
                                  <a:lnTo>
                                    <a:pt x="463" y="372"/>
                                  </a:lnTo>
                                  <a:lnTo>
                                    <a:pt x="456" y="442"/>
                                  </a:lnTo>
                                  <a:lnTo>
                                    <a:pt x="448" y="515"/>
                                  </a:lnTo>
                                  <a:lnTo>
                                    <a:pt x="437" y="589"/>
                                  </a:lnTo>
                                  <a:lnTo>
                                    <a:pt x="425" y="664"/>
                                  </a:lnTo>
                                  <a:lnTo>
                                    <a:pt x="411" y="740"/>
                                  </a:lnTo>
                                  <a:lnTo>
                                    <a:pt x="395" y="817"/>
                                  </a:lnTo>
                                  <a:lnTo>
                                    <a:pt x="377" y="893"/>
                                  </a:lnTo>
                                  <a:lnTo>
                                    <a:pt x="358" y="970"/>
                                  </a:lnTo>
                                  <a:lnTo>
                                    <a:pt x="339" y="1047"/>
                                  </a:lnTo>
                                  <a:lnTo>
                                    <a:pt x="318" y="1123"/>
                                  </a:lnTo>
                                  <a:lnTo>
                                    <a:pt x="296" y="1197"/>
                                  </a:lnTo>
                                  <a:lnTo>
                                    <a:pt x="275" y="1271"/>
                                  </a:lnTo>
                                  <a:lnTo>
                                    <a:pt x="252" y="1344"/>
                                  </a:lnTo>
                                  <a:lnTo>
                                    <a:pt x="230" y="1414"/>
                                  </a:lnTo>
                                  <a:lnTo>
                                    <a:pt x="207" y="1482"/>
                                  </a:lnTo>
                                  <a:lnTo>
                                    <a:pt x="184" y="1549"/>
                                  </a:lnTo>
                                  <a:lnTo>
                                    <a:pt x="162" y="1612"/>
                                  </a:lnTo>
                                  <a:lnTo>
                                    <a:pt x="140" y="1672"/>
                                  </a:lnTo>
                                  <a:lnTo>
                                    <a:pt x="98" y="1783"/>
                                  </a:lnTo>
                                  <a:lnTo>
                                    <a:pt x="60" y="1878"/>
                                  </a:lnTo>
                                  <a:lnTo>
                                    <a:pt x="27" y="1955"/>
                                  </a:lnTo>
                                  <a:lnTo>
                                    <a:pt x="0" y="2011"/>
                                  </a:lnTo>
                                  <a:lnTo>
                                    <a:pt x="18" y="2022"/>
                                  </a:lnTo>
                                  <a:lnTo>
                                    <a:pt x="30" y="2027"/>
                                  </a:lnTo>
                                  <a:lnTo>
                                    <a:pt x="36" y="2030"/>
                                  </a:lnTo>
                                  <a:lnTo>
                                    <a:pt x="41" y="2031"/>
                                  </a:lnTo>
                                  <a:lnTo>
                                    <a:pt x="46" y="2031"/>
                                  </a:lnTo>
                                  <a:lnTo>
                                    <a:pt x="53" y="2033"/>
                                  </a:lnTo>
                                  <a:lnTo>
                                    <a:pt x="65" y="2039"/>
                                  </a:lnTo>
                                  <a:lnTo>
                                    <a:pt x="83" y="2050"/>
                                  </a:lnTo>
                                  <a:lnTo>
                                    <a:pt x="121" y="1971"/>
                                  </a:lnTo>
                                  <a:lnTo>
                                    <a:pt x="162" y="1881"/>
                                  </a:lnTo>
                                  <a:lnTo>
                                    <a:pt x="204" y="1779"/>
                                  </a:lnTo>
                                  <a:lnTo>
                                    <a:pt x="249" y="1670"/>
                                  </a:lnTo>
                                  <a:lnTo>
                                    <a:pt x="294" y="1550"/>
                                  </a:lnTo>
                                  <a:lnTo>
                                    <a:pt x="339" y="1426"/>
                                  </a:lnTo>
                                  <a:lnTo>
                                    <a:pt x="361" y="1362"/>
                                  </a:lnTo>
                                  <a:lnTo>
                                    <a:pt x="383" y="1296"/>
                                  </a:lnTo>
                                  <a:lnTo>
                                    <a:pt x="405" y="1231"/>
                                  </a:lnTo>
                                  <a:lnTo>
                                    <a:pt x="425" y="1163"/>
                                  </a:lnTo>
                                  <a:lnTo>
                                    <a:pt x="445" y="1096"/>
                                  </a:lnTo>
                                  <a:lnTo>
                                    <a:pt x="466" y="1028"/>
                                  </a:lnTo>
                                  <a:lnTo>
                                    <a:pt x="485" y="960"/>
                                  </a:lnTo>
                                  <a:lnTo>
                                    <a:pt x="503" y="892"/>
                                  </a:lnTo>
                                  <a:lnTo>
                                    <a:pt x="519" y="825"/>
                                  </a:lnTo>
                                  <a:lnTo>
                                    <a:pt x="536" y="758"/>
                                  </a:lnTo>
                                  <a:lnTo>
                                    <a:pt x="550" y="691"/>
                                  </a:lnTo>
                                  <a:lnTo>
                                    <a:pt x="564" y="626"/>
                                  </a:lnTo>
                                  <a:lnTo>
                                    <a:pt x="575" y="560"/>
                                  </a:lnTo>
                                  <a:lnTo>
                                    <a:pt x="586" y="497"/>
                                  </a:lnTo>
                                  <a:lnTo>
                                    <a:pt x="596" y="435"/>
                                  </a:lnTo>
                                  <a:lnTo>
                                    <a:pt x="603" y="374"/>
                                  </a:lnTo>
                                  <a:lnTo>
                                    <a:pt x="608" y="315"/>
                                  </a:lnTo>
                                  <a:lnTo>
                                    <a:pt x="611" y="258"/>
                                  </a:lnTo>
                                  <a:lnTo>
                                    <a:pt x="614" y="202"/>
                                  </a:lnTo>
                                  <a:lnTo>
                                    <a:pt x="612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840"/>
                          <wps:cNvSpPr>
                            <a:spLocks/>
                          </wps:cNvSpPr>
                          <wps:spPr bwMode="auto">
                            <a:xfrm flipH="1">
                              <a:off x="6311" y="3189"/>
                              <a:ext cx="134" cy="550"/>
                            </a:xfrm>
                            <a:custGeom>
                              <a:avLst/>
                              <a:gdLst>
                                <a:gd name="T0" fmla="*/ 16 w 530"/>
                                <a:gd name="T1" fmla="*/ 166 h 2113"/>
                                <a:gd name="T2" fmla="*/ 52 w 530"/>
                                <a:gd name="T3" fmla="*/ 118 h 2113"/>
                                <a:gd name="T4" fmla="*/ 91 w 530"/>
                                <a:gd name="T5" fmla="*/ 66 h 2113"/>
                                <a:gd name="T6" fmla="*/ 127 w 530"/>
                                <a:gd name="T7" fmla="*/ 18 h 2113"/>
                                <a:gd name="T8" fmla="*/ 140 w 530"/>
                                <a:gd name="T9" fmla="*/ 75 h 2113"/>
                                <a:gd name="T10" fmla="*/ 139 w 530"/>
                                <a:gd name="T11" fmla="*/ 226 h 2113"/>
                                <a:gd name="T12" fmla="*/ 141 w 530"/>
                                <a:gd name="T13" fmla="*/ 376 h 2113"/>
                                <a:gd name="T14" fmla="*/ 148 w 530"/>
                                <a:gd name="T15" fmla="*/ 525 h 2113"/>
                                <a:gd name="T16" fmla="*/ 160 w 530"/>
                                <a:gd name="T17" fmla="*/ 673 h 2113"/>
                                <a:gd name="T18" fmla="*/ 175 w 530"/>
                                <a:gd name="T19" fmla="*/ 820 h 2113"/>
                                <a:gd name="T20" fmla="*/ 194 w 530"/>
                                <a:gd name="T21" fmla="*/ 963 h 2113"/>
                                <a:gd name="T22" fmla="*/ 216 w 530"/>
                                <a:gd name="T23" fmla="*/ 1104 h 2113"/>
                                <a:gd name="T24" fmla="*/ 243 w 530"/>
                                <a:gd name="T25" fmla="*/ 1241 h 2113"/>
                                <a:gd name="T26" fmla="*/ 271 w 530"/>
                                <a:gd name="T27" fmla="*/ 1374 h 2113"/>
                                <a:gd name="T28" fmla="*/ 303 w 530"/>
                                <a:gd name="T29" fmla="*/ 1502 h 2113"/>
                                <a:gd name="T30" fmla="*/ 339 w 530"/>
                                <a:gd name="T31" fmla="*/ 1624 h 2113"/>
                                <a:gd name="T32" fmla="*/ 377 w 530"/>
                                <a:gd name="T33" fmla="*/ 1741 h 2113"/>
                                <a:gd name="T34" fmla="*/ 418 w 530"/>
                                <a:gd name="T35" fmla="*/ 1852 h 2113"/>
                                <a:gd name="T36" fmla="*/ 461 w 530"/>
                                <a:gd name="T37" fmla="*/ 1955 h 2113"/>
                                <a:gd name="T38" fmla="*/ 506 w 530"/>
                                <a:gd name="T39" fmla="*/ 2050 h 2113"/>
                                <a:gd name="T40" fmla="*/ 519 w 530"/>
                                <a:gd name="T41" fmla="*/ 2101 h 2113"/>
                                <a:gd name="T42" fmla="*/ 501 w 530"/>
                                <a:gd name="T43" fmla="*/ 2108 h 2113"/>
                                <a:gd name="T44" fmla="*/ 488 w 530"/>
                                <a:gd name="T45" fmla="*/ 2108 h 2113"/>
                                <a:gd name="T46" fmla="*/ 476 w 530"/>
                                <a:gd name="T47" fmla="*/ 2106 h 2113"/>
                                <a:gd name="T48" fmla="*/ 464 w 530"/>
                                <a:gd name="T49" fmla="*/ 2102 h 2113"/>
                                <a:gd name="T50" fmla="*/ 452 w 530"/>
                                <a:gd name="T51" fmla="*/ 2099 h 2113"/>
                                <a:gd name="T52" fmla="*/ 439 w 530"/>
                                <a:gd name="T53" fmla="*/ 2100 h 2113"/>
                                <a:gd name="T54" fmla="*/ 421 w 530"/>
                                <a:gd name="T55" fmla="*/ 2107 h 2113"/>
                                <a:gd name="T56" fmla="*/ 392 w 530"/>
                                <a:gd name="T57" fmla="*/ 2073 h 2113"/>
                                <a:gd name="T58" fmla="*/ 355 w 530"/>
                                <a:gd name="T59" fmla="*/ 1982 h 2113"/>
                                <a:gd name="T60" fmla="*/ 316 w 530"/>
                                <a:gd name="T61" fmla="*/ 1883 h 2113"/>
                                <a:gd name="T62" fmla="*/ 279 w 530"/>
                                <a:gd name="T63" fmla="*/ 1776 h 2113"/>
                                <a:gd name="T64" fmla="*/ 243 w 530"/>
                                <a:gd name="T65" fmla="*/ 1661 h 2113"/>
                                <a:gd name="T66" fmla="*/ 207 w 530"/>
                                <a:gd name="T67" fmla="*/ 1539 h 2113"/>
                                <a:gd name="T68" fmla="*/ 173 w 530"/>
                                <a:gd name="T69" fmla="*/ 1414 h 2113"/>
                                <a:gd name="T70" fmla="*/ 141 w 530"/>
                                <a:gd name="T71" fmla="*/ 1284 h 2113"/>
                                <a:gd name="T72" fmla="*/ 111 w 530"/>
                                <a:gd name="T73" fmla="*/ 1152 h 2113"/>
                                <a:gd name="T74" fmla="*/ 84 w 530"/>
                                <a:gd name="T75" fmla="*/ 1018 h 2113"/>
                                <a:gd name="T76" fmla="*/ 59 w 530"/>
                                <a:gd name="T77" fmla="*/ 883 h 2113"/>
                                <a:gd name="T78" fmla="*/ 39 w 530"/>
                                <a:gd name="T79" fmla="*/ 750 h 2113"/>
                                <a:gd name="T80" fmla="*/ 22 w 530"/>
                                <a:gd name="T81" fmla="*/ 617 h 2113"/>
                                <a:gd name="T82" fmla="*/ 10 w 530"/>
                                <a:gd name="T83" fmla="*/ 487 h 2113"/>
                                <a:gd name="T84" fmla="*/ 3 w 530"/>
                                <a:gd name="T85" fmla="*/ 362 h 2113"/>
                                <a:gd name="T86" fmla="*/ 0 w 530"/>
                                <a:gd name="T87" fmla="*/ 241 h 2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30" h="2113">
                                  <a:moveTo>
                                    <a:pt x="0" y="184"/>
                                  </a:moveTo>
                                  <a:lnTo>
                                    <a:pt x="16" y="166"/>
                                  </a:lnTo>
                                  <a:lnTo>
                                    <a:pt x="34" y="143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27" y="18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39" y="151"/>
                                  </a:lnTo>
                                  <a:lnTo>
                                    <a:pt x="139" y="226"/>
                                  </a:lnTo>
                                  <a:lnTo>
                                    <a:pt x="140" y="301"/>
                                  </a:lnTo>
                                  <a:lnTo>
                                    <a:pt x="141" y="376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48" y="525"/>
                                  </a:lnTo>
                                  <a:lnTo>
                                    <a:pt x="154" y="599"/>
                                  </a:lnTo>
                                  <a:lnTo>
                                    <a:pt x="160" y="673"/>
                                  </a:lnTo>
                                  <a:lnTo>
                                    <a:pt x="167" y="747"/>
                                  </a:lnTo>
                                  <a:lnTo>
                                    <a:pt x="175" y="820"/>
                                  </a:lnTo>
                                  <a:lnTo>
                                    <a:pt x="184" y="892"/>
                                  </a:lnTo>
                                  <a:lnTo>
                                    <a:pt x="194" y="963"/>
                                  </a:lnTo>
                                  <a:lnTo>
                                    <a:pt x="204" y="1033"/>
                                  </a:lnTo>
                                  <a:lnTo>
                                    <a:pt x="216" y="1104"/>
                                  </a:lnTo>
                                  <a:lnTo>
                                    <a:pt x="229" y="1173"/>
                                  </a:lnTo>
                                  <a:lnTo>
                                    <a:pt x="243" y="1241"/>
                                  </a:lnTo>
                                  <a:lnTo>
                                    <a:pt x="257" y="1308"/>
                                  </a:lnTo>
                                  <a:lnTo>
                                    <a:pt x="271" y="1374"/>
                                  </a:lnTo>
                                  <a:lnTo>
                                    <a:pt x="287" y="1438"/>
                                  </a:lnTo>
                                  <a:lnTo>
                                    <a:pt x="303" y="1502"/>
                                  </a:lnTo>
                                  <a:lnTo>
                                    <a:pt x="321" y="1564"/>
                                  </a:lnTo>
                                  <a:lnTo>
                                    <a:pt x="339" y="1624"/>
                                  </a:lnTo>
                                  <a:lnTo>
                                    <a:pt x="358" y="1684"/>
                                  </a:lnTo>
                                  <a:lnTo>
                                    <a:pt x="377" y="1741"/>
                                  </a:lnTo>
                                  <a:lnTo>
                                    <a:pt x="398" y="1797"/>
                                  </a:lnTo>
                                  <a:lnTo>
                                    <a:pt x="418" y="1852"/>
                                  </a:lnTo>
                                  <a:lnTo>
                                    <a:pt x="439" y="1904"/>
                                  </a:lnTo>
                                  <a:lnTo>
                                    <a:pt x="461" y="1955"/>
                                  </a:lnTo>
                                  <a:lnTo>
                                    <a:pt x="483" y="2003"/>
                                  </a:lnTo>
                                  <a:lnTo>
                                    <a:pt x="506" y="2050"/>
                                  </a:lnTo>
                                  <a:lnTo>
                                    <a:pt x="530" y="2095"/>
                                  </a:lnTo>
                                  <a:lnTo>
                                    <a:pt x="519" y="2101"/>
                                  </a:lnTo>
                                  <a:lnTo>
                                    <a:pt x="510" y="2106"/>
                                  </a:lnTo>
                                  <a:lnTo>
                                    <a:pt x="501" y="2108"/>
                                  </a:lnTo>
                                  <a:lnTo>
                                    <a:pt x="494" y="2110"/>
                                  </a:lnTo>
                                  <a:lnTo>
                                    <a:pt x="488" y="2108"/>
                                  </a:lnTo>
                                  <a:lnTo>
                                    <a:pt x="481" y="2108"/>
                                  </a:lnTo>
                                  <a:lnTo>
                                    <a:pt x="476" y="2106"/>
                                  </a:lnTo>
                                  <a:lnTo>
                                    <a:pt x="470" y="2104"/>
                                  </a:lnTo>
                                  <a:lnTo>
                                    <a:pt x="464" y="2102"/>
                                  </a:lnTo>
                                  <a:lnTo>
                                    <a:pt x="460" y="2100"/>
                                  </a:lnTo>
                                  <a:lnTo>
                                    <a:pt x="452" y="2099"/>
                                  </a:lnTo>
                                  <a:lnTo>
                                    <a:pt x="447" y="2099"/>
                                  </a:lnTo>
                                  <a:lnTo>
                                    <a:pt x="439" y="2100"/>
                                  </a:lnTo>
                                  <a:lnTo>
                                    <a:pt x="431" y="2102"/>
                                  </a:lnTo>
                                  <a:lnTo>
                                    <a:pt x="421" y="2107"/>
                                  </a:lnTo>
                                  <a:lnTo>
                                    <a:pt x="411" y="2113"/>
                                  </a:lnTo>
                                  <a:lnTo>
                                    <a:pt x="392" y="2073"/>
                                  </a:lnTo>
                                  <a:lnTo>
                                    <a:pt x="374" y="2028"/>
                                  </a:lnTo>
                                  <a:lnTo>
                                    <a:pt x="355" y="1982"/>
                                  </a:lnTo>
                                  <a:lnTo>
                                    <a:pt x="336" y="1934"/>
                                  </a:lnTo>
                                  <a:lnTo>
                                    <a:pt x="316" y="1883"/>
                                  </a:lnTo>
                                  <a:lnTo>
                                    <a:pt x="299" y="1830"/>
                                  </a:lnTo>
                                  <a:lnTo>
                                    <a:pt x="279" y="1776"/>
                                  </a:lnTo>
                                  <a:lnTo>
                                    <a:pt x="262" y="1719"/>
                                  </a:lnTo>
                                  <a:lnTo>
                                    <a:pt x="243" y="1661"/>
                                  </a:lnTo>
                                  <a:lnTo>
                                    <a:pt x="225" y="1601"/>
                                  </a:lnTo>
                                  <a:lnTo>
                                    <a:pt x="207" y="1539"/>
                                  </a:lnTo>
                                  <a:lnTo>
                                    <a:pt x="190" y="1477"/>
                                  </a:lnTo>
                                  <a:lnTo>
                                    <a:pt x="173" y="1414"/>
                                  </a:lnTo>
                                  <a:lnTo>
                                    <a:pt x="157" y="1350"/>
                                  </a:lnTo>
                                  <a:lnTo>
                                    <a:pt x="141" y="1284"/>
                                  </a:lnTo>
                                  <a:lnTo>
                                    <a:pt x="126" y="1218"/>
                                  </a:lnTo>
                                  <a:lnTo>
                                    <a:pt x="111" y="1152"/>
                                  </a:lnTo>
                                  <a:lnTo>
                                    <a:pt x="97" y="1085"/>
                                  </a:lnTo>
                                  <a:lnTo>
                                    <a:pt x="84" y="1018"/>
                                  </a:lnTo>
                                  <a:lnTo>
                                    <a:pt x="71" y="950"/>
                                  </a:lnTo>
                                  <a:lnTo>
                                    <a:pt x="59" y="883"/>
                                  </a:lnTo>
                                  <a:lnTo>
                                    <a:pt x="48" y="816"/>
                                  </a:lnTo>
                                  <a:lnTo>
                                    <a:pt x="39" y="750"/>
                                  </a:lnTo>
                                  <a:lnTo>
                                    <a:pt x="30" y="683"/>
                                  </a:lnTo>
                                  <a:lnTo>
                                    <a:pt x="22" y="617"/>
                                  </a:lnTo>
                                  <a:lnTo>
                                    <a:pt x="16" y="552"/>
                                  </a:lnTo>
                                  <a:lnTo>
                                    <a:pt x="10" y="487"/>
                                  </a:lnTo>
                                  <a:lnTo>
                                    <a:pt x="5" y="424"/>
                                  </a:lnTo>
                                  <a:lnTo>
                                    <a:pt x="3" y="362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1841"/>
                          <wps:cNvSpPr>
                            <a:spLocks/>
                          </wps:cNvSpPr>
                          <wps:spPr bwMode="auto">
                            <a:xfrm flipH="1">
                              <a:off x="6157" y="3171"/>
                              <a:ext cx="62" cy="557"/>
                            </a:xfrm>
                            <a:custGeom>
                              <a:avLst/>
                              <a:gdLst>
                                <a:gd name="T0" fmla="*/ 205 w 246"/>
                                <a:gd name="T1" fmla="*/ 187 h 2141"/>
                                <a:gd name="T2" fmla="*/ 189 w 246"/>
                                <a:gd name="T3" fmla="*/ 167 h 2141"/>
                                <a:gd name="T4" fmla="*/ 166 w 246"/>
                                <a:gd name="T5" fmla="*/ 128 h 2141"/>
                                <a:gd name="T6" fmla="*/ 135 w 246"/>
                                <a:gd name="T7" fmla="*/ 69 h 2141"/>
                                <a:gd name="T8" fmla="*/ 112 w 246"/>
                                <a:gd name="T9" fmla="*/ 30 h 2141"/>
                                <a:gd name="T10" fmla="*/ 95 w 246"/>
                                <a:gd name="T11" fmla="*/ 8 h 2141"/>
                                <a:gd name="T12" fmla="*/ 103 w 246"/>
                                <a:gd name="T13" fmla="*/ 37 h 2141"/>
                                <a:gd name="T14" fmla="*/ 129 w 246"/>
                                <a:gd name="T15" fmla="*/ 126 h 2141"/>
                                <a:gd name="T16" fmla="*/ 149 w 246"/>
                                <a:gd name="T17" fmla="*/ 234 h 2141"/>
                                <a:gd name="T18" fmla="*/ 166 w 246"/>
                                <a:gd name="T19" fmla="*/ 357 h 2141"/>
                                <a:gd name="T20" fmla="*/ 177 w 246"/>
                                <a:gd name="T21" fmla="*/ 491 h 2141"/>
                                <a:gd name="T22" fmla="*/ 184 w 246"/>
                                <a:gd name="T23" fmla="*/ 638 h 2141"/>
                                <a:gd name="T24" fmla="*/ 186 w 246"/>
                                <a:gd name="T25" fmla="*/ 792 h 2141"/>
                                <a:gd name="T26" fmla="*/ 184 w 246"/>
                                <a:gd name="T27" fmla="*/ 952 h 2141"/>
                                <a:gd name="T28" fmla="*/ 178 w 246"/>
                                <a:gd name="T29" fmla="*/ 1113 h 2141"/>
                                <a:gd name="T30" fmla="*/ 166 w 246"/>
                                <a:gd name="T31" fmla="*/ 1275 h 2141"/>
                                <a:gd name="T32" fmla="*/ 152 w 246"/>
                                <a:gd name="T33" fmla="*/ 1434 h 2141"/>
                                <a:gd name="T34" fmla="*/ 132 w 246"/>
                                <a:gd name="T35" fmla="*/ 1587 h 2141"/>
                                <a:gd name="T36" fmla="*/ 110 w 246"/>
                                <a:gd name="T37" fmla="*/ 1732 h 2141"/>
                                <a:gd name="T38" fmla="*/ 82 w 246"/>
                                <a:gd name="T39" fmla="*/ 1867 h 2141"/>
                                <a:gd name="T40" fmla="*/ 53 w 246"/>
                                <a:gd name="T41" fmla="*/ 1989 h 2141"/>
                                <a:gd name="T42" fmla="*/ 18 w 246"/>
                                <a:gd name="T43" fmla="*/ 2095 h 2141"/>
                                <a:gd name="T44" fmla="*/ 0 w 246"/>
                                <a:gd name="T45" fmla="*/ 2137 h 2141"/>
                                <a:gd name="T46" fmla="*/ 1 w 246"/>
                                <a:gd name="T47" fmla="*/ 2126 h 2141"/>
                                <a:gd name="T48" fmla="*/ 6 w 246"/>
                                <a:gd name="T49" fmla="*/ 2118 h 2141"/>
                                <a:gd name="T50" fmla="*/ 13 w 246"/>
                                <a:gd name="T51" fmla="*/ 2116 h 2141"/>
                                <a:gd name="T52" fmla="*/ 25 w 246"/>
                                <a:gd name="T53" fmla="*/ 2119 h 2141"/>
                                <a:gd name="T54" fmla="*/ 43 w 246"/>
                                <a:gd name="T55" fmla="*/ 2127 h 2141"/>
                                <a:gd name="T56" fmla="*/ 68 w 246"/>
                                <a:gd name="T57" fmla="*/ 2093 h 2141"/>
                                <a:gd name="T58" fmla="*/ 94 w 246"/>
                                <a:gd name="T59" fmla="*/ 2003 h 2141"/>
                                <a:gd name="T60" fmla="*/ 119 w 246"/>
                                <a:gd name="T61" fmla="*/ 1903 h 2141"/>
                                <a:gd name="T62" fmla="*/ 143 w 246"/>
                                <a:gd name="T63" fmla="*/ 1795 h 2141"/>
                                <a:gd name="T64" fmla="*/ 165 w 246"/>
                                <a:gd name="T65" fmla="*/ 1680 h 2141"/>
                                <a:gd name="T66" fmla="*/ 184 w 246"/>
                                <a:gd name="T67" fmla="*/ 1558 h 2141"/>
                                <a:gd name="T68" fmla="*/ 200 w 246"/>
                                <a:gd name="T69" fmla="*/ 1432 h 2141"/>
                                <a:gd name="T70" fmla="*/ 216 w 246"/>
                                <a:gd name="T71" fmla="*/ 1302 h 2141"/>
                                <a:gd name="T72" fmla="*/ 228 w 246"/>
                                <a:gd name="T73" fmla="*/ 1168 h 2141"/>
                                <a:gd name="T74" fmla="*/ 236 w 246"/>
                                <a:gd name="T75" fmla="*/ 1033 h 2141"/>
                                <a:gd name="T76" fmla="*/ 242 w 246"/>
                                <a:gd name="T77" fmla="*/ 897 h 2141"/>
                                <a:gd name="T78" fmla="*/ 246 w 246"/>
                                <a:gd name="T79" fmla="*/ 762 h 2141"/>
                                <a:gd name="T80" fmla="*/ 245 w 246"/>
                                <a:gd name="T81" fmla="*/ 630 h 2141"/>
                                <a:gd name="T82" fmla="*/ 241 w 246"/>
                                <a:gd name="T83" fmla="*/ 500 h 2141"/>
                                <a:gd name="T84" fmla="*/ 233 w 246"/>
                                <a:gd name="T85" fmla="*/ 375 h 2141"/>
                                <a:gd name="T86" fmla="*/ 221 w 246"/>
                                <a:gd name="T87" fmla="*/ 254 h 2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46" h="2141">
                                  <a:moveTo>
                                    <a:pt x="212" y="196"/>
                                  </a:moveTo>
                                  <a:lnTo>
                                    <a:pt x="205" y="187"/>
                                  </a:lnTo>
                                  <a:lnTo>
                                    <a:pt x="197" y="178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81" y="154"/>
                                  </a:lnTo>
                                  <a:lnTo>
                                    <a:pt x="166" y="128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19" y="42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116" y="79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49" y="234"/>
                                  </a:lnTo>
                                  <a:lnTo>
                                    <a:pt x="159" y="293"/>
                                  </a:lnTo>
                                  <a:lnTo>
                                    <a:pt x="166" y="357"/>
                                  </a:lnTo>
                                  <a:lnTo>
                                    <a:pt x="172" y="422"/>
                                  </a:lnTo>
                                  <a:lnTo>
                                    <a:pt x="177" y="491"/>
                                  </a:lnTo>
                                  <a:lnTo>
                                    <a:pt x="181" y="564"/>
                                  </a:lnTo>
                                  <a:lnTo>
                                    <a:pt x="184" y="638"/>
                                  </a:lnTo>
                                  <a:lnTo>
                                    <a:pt x="185" y="715"/>
                                  </a:lnTo>
                                  <a:lnTo>
                                    <a:pt x="186" y="792"/>
                                  </a:lnTo>
                                  <a:lnTo>
                                    <a:pt x="185" y="872"/>
                                  </a:lnTo>
                                  <a:lnTo>
                                    <a:pt x="184" y="952"/>
                                  </a:lnTo>
                                  <a:lnTo>
                                    <a:pt x="181" y="1032"/>
                                  </a:lnTo>
                                  <a:lnTo>
                                    <a:pt x="178" y="1113"/>
                                  </a:lnTo>
                                  <a:lnTo>
                                    <a:pt x="172" y="1194"/>
                                  </a:lnTo>
                                  <a:lnTo>
                                    <a:pt x="166" y="1275"/>
                                  </a:lnTo>
                                  <a:lnTo>
                                    <a:pt x="160" y="1355"/>
                                  </a:lnTo>
                                  <a:lnTo>
                                    <a:pt x="152" y="1434"/>
                                  </a:lnTo>
                                  <a:lnTo>
                                    <a:pt x="142" y="1512"/>
                                  </a:lnTo>
                                  <a:lnTo>
                                    <a:pt x="132" y="1587"/>
                                  </a:lnTo>
                                  <a:lnTo>
                                    <a:pt x="122" y="1661"/>
                                  </a:lnTo>
                                  <a:lnTo>
                                    <a:pt x="110" y="1732"/>
                                  </a:lnTo>
                                  <a:lnTo>
                                    <a:pt x="97" y="1801"/>
                                  </a:lnTo>
                                  <a:lnTo>
                                    <a:pt x="82" y="1867"/>
                                  </a:lnTo>
                                  <a:lnTo>
                                    <a:pt x="68" y="1930"/>
                                  </a:lnTo>
                                  <a:lnTo>
                                    <a:pt x="53" y="1989"/>
                                  </a:lnTo>
                                  <a:lnTo>
                                    <a:pt x="36" y="2044"/>
                                  </a:lnTo>
                                  <a:lnTo>
                                    <a:pt x="18" y="2095"/>
                                  </a:lnTo>
                                  <a:lnTo>
                                    <a:pt x="0" y="2141"/>
                                  </a:lnTo>
                                  <a:lnTo>
                                    <a:pt x="0" y="2137"/>
                                  </a:lnTo>
                                  <a:lnTo>
                                    <a:pt x="0" y="2132"/>
                                  </a:lnTo>
                                  <a:lnTo>
                                    <a:pt x="1" y="2126"/>
                                  </a:lnTo>
                                  <a:lnTo>
                                    <a:pt x="4" y="2120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10" y="2116"/>
                                  </a:lnTo>
                                  <a:lnTo>
                                    <a:pt x="13" y="2116"/>
                                  </a:lnTo>
                                  <a:lnTo>
                                    <a:pt x="19" y="2118"/>
                                  </a:lnTo>
                                  <a:lnTo>
                                    <a:pt x="25" y="2119"/>
                                  </a:lnTo>
                                  <a:lnTo>
                                    <a:pt x="33" y="2122"/>
                                  </a:lnTo>
                                  <a:lnTo>
                                    <a:pt x="43" y="2127"/>
                                  </a:lnTo>
                                  <a:lnTo>
                                    <a:pt x="55" y="2133"/>
                                  </a:lnTo>
                                  <a:lnTo>
                                    <a:pt x="68" y="2093"/>
                                  </a:lnTo>
                                  <a:lnTo>
                                    <a:pt x="81" y="2050"/>
                                  </a:lnTo>
                                  <a:lnTo>
                                    <a:pt x="94" y="2003"/>
                                  </a:lnTo>
                                  <a:lnTo>
                                    <a:pt x="107" y="1954"/>
                                  </a:lnTo>
                                  <a:lnTo>
                                    <a:pt x="119" y="1903"/>
                                  </a:lnTo>
                                  <a:lnTo>
                                    <a:pt x="131" y="1850"/>
                                  </a:lnTo>
                                  <a:lnTo>
                                    <a:pt x="143" y="1795"/>
                                  </a:lnTo>
                                  <a:lnTo>
                                    <a:pt x="154" y="1738"/>
                                  </a:lnTo>
                                  <a:lnTo>
                                    <a:pt x="165" y="1680"/>
                                  </a:lnTo>
                                  <a:lnTo>
                                    <a:pt x="174" y="1620"/>
                                  </a:lnTo>
                                  <a:lnTo>
                                    <a:pt x="184" y="1558"/>
                                  </a:lnTo>
                                  <a:lnTo>
                                    <a:pt x="192" y="1496"/>
                                  </a:lnTo>
                                  <a:lnTo>
                                    <a:pt x="200" y="1432"/>
                                  </a:lnTo>
                                  <a:lnTo>
                                    <a:pt x="209" y="1367"/>
                                  </a:lnTo>
                                  <a:lnTo>
                                    <a:pt x="216" y="1302"/>
                                  </a:lnTo>
                                  <a:lnTo>
                                    <a:pt x="222" y="1235"/>
                                  </a:lnTo>
                                  <a:lnTo>
                                    <a:pt x="228" y="1168"/>
                                  </a:lnTo>
                                  <a:lnTo>
                                    <a:pt x="233" y="1100"/>
                                  </a:lnTo>
                                  <a:lnTo>
                                    <a:pt x="236" y="1033"/>
                                  </a:lnTo>
                                  <a:lnTo>
                                    <a:pt x="240" y="965"/>
                                  </a:lnTo>
                                  <a:lnTo>
                                    <a:pt x="242" y="897"/>
                                  </a:lnTo>
                                  <a:lnTo>
                                    <a:pt x="245" y="830"/>
                                  </a:lnTo>
                                  <a:lnTo>
                                    <a:pt x="246" y="762"/>
                                  </a:lnTo>
                                  <a:lnTo>
                                    <a:pt x="246" y="697"/>
                                  </a:lnTo>
                                  <a:lnTo>
                                    <a:pt x="245" y="630"/>
                                  </a:lnTo>
                                  <a:lnTo>
                                    <a:pt x="243" y="564"/>
                                  </a:lnTo>
                                  <a:lnTo>
                                    <a:pt x="241" y="500"/>
                                  </a:lnTo>
                                  <a:lnTo>
                                    <a:pt x="237" y="437"/>
                                  </a:lnTo>
                                  <a:lnTo>
                                    <a:pt x="233" y="375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1" y="254"/>
                                  </a:lnTo>
                                  <a:lnTo>
                                    <a:pt x="21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842"/>
                          <wps:cNvSpPr>
                            <a:spLocks/>
                          </wps:cNvSpPr>
                          <wps:spPr bwMode="auto">
                            <a:xfrm flipH="1">
                              <a:off x="6357" y="2648"/>
                              <a:ext cx="208" cy="135"/>
                            </a:xfrm>
                            <a:custGeom>
                              <a:avLst/>
                              <a:gdLst>
                                <a:gd name="T0" fmla="*/ 452 w 826"/>
                                <a:gd name="T1" fmla="*/ 506 h 522"/>
                                <a:gd name="T2" fmla="*/ 331 w 826"/>
                                <a:gd name="T3" fmla="*/ 466 h 522"/>
                                <a:gd name="T4" fmla="*/ 229 w 826"/>
                                <a:gd name="T5" fmla="*/ 422 h 522"/>
                                <a:gd name="T6" fmla="*/ 145 w 826"/>
                                <a:gd name="T7" fmla="*/ 373 h 522"/>
                                <a:gd name="T8" fmla="*/ 81 w 826"/>
                                <a:gd name="T9" fmla="*/ 322 h 522"/>
                                <a:gd name="T10" fmla="*/ 35 w 826"/>
                                <a:gd name="T11" fmla="*/ 270 h 522"/>
                                <a:gd name="T12" fmla="*/ 8 w 826"/>
                                <a:gd name="T13" fmla="*/ 217 h 522"/>
                                <a:gd name="T14" fmla="*/ 0 w 826"/>
                                <a:gd name="T15" fmla="*/ 167 h 522"/>
                                <a:gd name="T16" fmla="*/ 9 w 826"/>
                                <a:gd name="T17" fmla="*/ 120 h 522"/>
                                <a:gd name="T18" fmla="*/ 37 w 826"/>
                                <a:gd name="T19" fmla="*/ 80 h 522"/>
                                <a:gd name="T20" fmla="*/ 83 w 826"/>
                                <a:gd name="T21" fmla="*/ 45 h 522"/>
                                <a:gd name="T22" fmla="*/ 146 w 826"/>
                                <a:gd name="T23" fmla="*/ 19 h 522"/>
                                <a:gd name="T24" fmla="*/ 229 w 826"/>
                                <a:gd name="T25" fmla="*/ 3 h 522"/>
                                <a:gd name="T26" fmla="*/ 328 w 826"/>
                                <a:gd name="T27" fmla="*/ 0 h 522"/>
                                <a:gd name="T28" fmla="*/ 446 w 826"/>
                                <a:gd name="T29" fmla="*/ 9 h 522"/>
                                <a:gd name="T30" fmla="*/ 581 w 826"/>
                                <a:gd name="T31" fmla="*/ 33 h 522"/>
                                <a:gd name="T32" fmla="*/ 581 w 826"/>
                                <a:gd name="T33" fmla="*/ 44 h 522"/>
                                <a:gd name="T34" fmla="*/ 458 w 826"/>
                                <a:gd name="T35" fmla="*/ 38 h 522"/>
                                <a:gd name="T36" fmla="*/ 363 w 826"/>
                                <a:gd name="T37" fmla="*/ 44 h 522"/>
                                <a:gd name="T38" fmla="*/ 297 w 826"/>
                                <a:gd name="T39" fmla="*/ 57 h 522"/>
                                <a:gd name="T40" fmla="*/ 254 w 826"/>
                                <a:gd name="T41" fmla="*/ 79 h 522"/>
                                <a:gd name="T42" fmla="*/ 235 w 826"/>
                                <a:gd name="T43" fmla="*/ 107 h 522"/>
                                <a:gd name="T44" fmla="*/ 235 w 826"/>
                                <a:gd name="T45" fmla="*/ 139 h 522"/>
                                <a:gd name="T46" fmla="*/ 254 w 826"/>
                                <a:gd name="T47" fmla="*/ 175 h 522"/>
                                <a:gd name="T48" fmla="*/ 288 w 826"/>
                                <a:gd name="T49" fmla="*/ 213 h 522"/>
                                <a:gd name="T50" fmla="*/ 337 w 826"/>
                                <a:gd name="T51" fmla="*/ 252 h 522"/>
                                <a:gd name="T52" fmla="*/ 396 w 826"/>
                                <a:gd name="T53" fmla="*/ 289 h 522"/>
                                <a:gd name="T54" fmla="*/ 465 w 826"/>
                                <a:gd name="T55" fmla="*/ 324 h 522"/>
                                <a:gd name="T56" fmla="*/ 540 w 826"/>
                                <a:gd name="T57" fmla="*/ 355 h 522"/>
                                <a:gd name="T58" fmla="*/ 620 w 826"/>
                                <a:gd name="T59" fmla="*/ 383 h 522"/>
                                <a:gd name="T60" fmla="*/ 703 w 826"/>
                                <a:gd name="T61" fmla="*/ 403 h 522"/>
                                <a:gd name="T62" fmla="*/ 786 w 826"/>
                                <a:gd name="T63" fmla="*/ 415 h 522"/>
                                <a:gd name="T64" fmla="*/ 808 w 826"/>
                                <a:gd name="T65" fmla="*/ 426 h 522"/>
                                <a:gd name="T66" fmla="*/ 774 w 826"/>
                                <a:gd name="T67" fmla="*/ 440 h 522"/>
                                <a:gd name="T68" fmla="*/ 726 w 826"/>
                                <a:gd name="T69" fmla="*/ 454 h 522"/>
                                <a:gd name="T70" fmla="*/ 671 w 826"/>
                                <a:gd name="T71" fmla="*/ 465 h 522"/>
                                <a:gd name="T72" fmla="*/ 626 w 826"/>
                                <a:gd name="T73" fmla="*/ 470 h 522"/>
                                <a:gd name="T74" fmla="*/ 588 w 826"/>
                                <a:gd name="T75" fmla="*/ 472 h 522"/>
                                <a:gd name="T76" fmla="*/ 559 w 826"/>
                                <a:gd name="T77" fmla="*/ 477 h 522"/>
                                <a:gd name="T78" fmla="*/ 542 w 826"/>
                                <a:gd name="T79" fmla="*/ 483 h 522"/>
                                <a:gd name="T80" fmla="*/ 534 w 826"/>
                                <a:gd name="T81" fmla="*/ 491 h 522"/>
                                <a:gd name="T82" fmla="*/ 527 w 826"/>
                                <a:gd name="T83" fmla="*/ 501 h 522"/>
                                <a:gd name="T84" fmla="*/ 522 w 826"/>
                                <a:gd name="T85" fmla="*/ 514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26" h="522">
                                  <a:moveTo>
                                    <a:pt x="520" y="522"/>
                                  </a:moveTo>
                                  <a:lnTo>
                                    <a:pt x="452" y="506"/>
                                  </a:lnTo>
                                  <a:lnTo>
                                    <a:pt x="390" y="487"/>
                                  </a:lnTo>
                                  <a:lnTo>
                                    <a:pt x="331" y="466"/>
                                  </a:lnTo>
                                  <a:lnTo>
                                    <a:pt x="278" y="445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184" y="398"/>
                                  </a:lnTo>
                                  <a:lnTo>
                                    <a:pt x="145" y="373"/>
                                  </a:lnTo>
                                  <a:lnTo>
                                    <a:pt x="112" y="348"/>
                                  </a:lnTo>
                                  <a:lnTo>
                                    <a:pt x="81" y="322"/>
                                  </a:lnTo>
                                  <a:lnTo>
                                    <a:pt x="56" y="296"/>
                                  </a:lnTo>
                                  <a:lnTo>
                                    <a:pt x="35" y="270"/>
                                  </a:lnTo>
                                  <a:lnTo>
                                    <a:pt x="20" y="243"/>
                                  </a:lnTo>
                                  <a:lnTo>
                                    <a:pt x="8" y="217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46" y="19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446" y="9"/>
                                  </a:lnTo>
                                  <a:lnTo>
                                    <a:pt x="510" y="19"/>
                                  </a:lnTo>
                                  <a:lnTo>
                                    <a:pt x="581" y="33"/>
                                  </a:lnTo>
                                  <a:lnTo>
                                    <a:pt x="655" y="51"/>
                                  </a:lnTo>
                                  <a:lnTo>
                                    <a:pt x="581" y="44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458" y="38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363" y="44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297" y="57"/>
                                  </a:lnTo>
                                  <a:lnTo>
                                    <a:pt x="273" y="68"/>
                                  </a:lnTo>
                                  <a:lnTo>
                                    <a:pt x="254" y="79"/>
                                  </a:lnTo>
                                  <a:lnTo>
                                    <a:pt x="242" y="93"/>
                                  </a:lnTo>
                                  <a:lnTo>
                                    <a:pt x="235" y="107"/>
                                  </a:lnTo>
                                  <a:lnTo>
                                    <a:pt x="232" y="123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2" y="157"/>
                                  </a:lnTo>
                                  <a:lnTo>
                                    <a:pt x="254" y="175"/>
                                  </a:lnTo>
                                  <a:lnTo>
                                    <a:pt x="269" y="194"/>
                                  </a:lnTo>
                                  <a:lnTo>
                                    <a:pt x="288" y="213"/>
                                  </a:lnTo>
                                  <a:lnTo>
                                    <a:pt x="311" y="233"/>
                                  </a:lnTo>
                                  <a:lnTo>
                                    <a:pt x="337" y="252"/>
                                  </a:lnTo>
                                  <a:lnTo>
                                    <a:pt x="365" y="271"/>
                                  </a:lnTo>
                                  <a:lnTo>
                                    <a:pt x="396" y="289"/>
                                  </a:lnTo>
                                  <a:lnTo>
                                    <a:pt x="429" y="306"/>
                                  </a:lnTo>
                                  <a:lnTo>
                                    <a:pt x="465" y="324"/>
                                  </a:lnTo>
                                  <a:lnTo>
                                    <a:pt x="502" y="340"/>
                                  </a:lnTo>
                                  <a:lnTo>
                                    <a:pt x="540" y="355"/>
                                  </a:lnTo>
                                  <a:lnTo>
                                    <a:pt x="581" y="370"/>
                                  </a:lnTo>
                                  <a:lnTo>
                                    <a:pt x="620" y="383"/>
                                  </a:lnTo>
                                  <a:lnTo>
                                    <a:pt x="662" y="394"/>
                                  </a:lnTo>
                                  <a:lnTo>
                                    <a:pt x="703" y="403"/>
                                  </a:lnTo>
                                  <a:lnTo>
                                    <a:pt x="744" y="410"/>
                                  </a:lnTo>
                                  <a:lnTo>
                                    <a:pt x="786" y="415"/>
                                  </a:lnTo>
                                  <a:lnTo>
                                    <a:pt x="826" y="417"/>
                                  </a:lnTo>
                                  <a:lnTo>
                                    <a:pt x="808" y="426"/>
                                  </a:lnTo>
                                  <a:lnTo>
                                    <a:pt x="791" y="433"/>
                                  </a:lnTo>
                                  <a:lnTo>
                                    <a:pt x="774" y="440"/>
                                  </a:lnTo>
                                  <a:lnTo>
                                    <a:pt x="757" y="446"/>
                                  </a:lnTo>
                                  <a:lnTo>
                                    <a:pt x="726" y="454"/>
                                  </a:lnTo>
                                  <a:lnTo>
                                    <a:pt x="697" y="460"/>
                                  </a:lnTo>
                                  <a:lnTo>
                                    <a:pt x="671" y="465"/>
                                  </a:lnTo>
                                  <a:lnTo>
                                    <a:pt x="647" y="468"/>
                                  </a:lnTo>
                                  <a:lnTo>
                                    <a:pt x="626" y="470"/>
                                  </a:lnTo>
                                  <a:lnTo>
                                    <a:pt x="606" y="471"/>
                                  </a:lnTo>
                                  <a:lnTo>
                                    <a:pt x="588" y="472"/>
                                  </a:lnTo>
                                  <a:lnTo>
                                    <a:pt x="572" y="474"/>
                                  </a:lnTo>
                                  <a:lnTo>
                                    <a:pt x="559" y="477"/>
                                  </a:lnTo>
                                  <a:lnTo>
                                    <a:pt x="547" y="481"/>
                                  </a:lnTo>
                                  <a:lnTo>
                                    <a:pt x="542" y="483"/>
                                  </a:lnTo>
                                  <a:lnTo>
                                    <a:pt x="538" y="487"/>
                                  </a:lnTo>
                                  <a:lnTo>
                                    <a:pt x="534" y="491"/>
                                  </a:lnTo>
                                  <a:lnTo>
                                    <a:pt x="530" y="495"/>
                                  </a:lnTo>
                                  <a:lnTo>
                                    <a:pt x="527" y="501"/>
                                  </a:lnTo>
                                  <a:lnTo>
                                    <a:pt x="524" y="507"/>
                                  </a:lnTo>
                                  <a:lnTo>
                                    <a:pt x="522" y="514"/>
                                  </a:lnTo>
                                  <a:lnTo>
                                    <a:pt x="520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1843"/>
                          <wps:cNvSpPr>
                            <a:spLocks/>
                          </wps:cNvSpPr>
                          <wps:spPr bwMode="auto">
                            <a:xfrm flipH="1">
                              <a:off x="6221" y="2283"/>
                              <a:ext cx="199" cy="455"/>
                            </a:xfrm>
                            <a:custGeom>
                              <a:avLst/>
                              <a:gdLst>
                                <a:gd name="T0" fmla="*/ 204 w 789"/>
                                <a:gd name="T1" fmla="*/ 1550 h 1750"/>
                                <a:gd name="T2" fmla="*/ 171 w 789"/>
                                <a:gd name="T3" fmla="*/ 1460 h 1750"/>
                                <a:gd name="T4" fmla="*/ 151 w 789"/>
                                <a:gd name="T5" fmla="*/ 1380 h 1750"/>
                                <a:gd name="T6" fmla="*/ 136 w 789"/>
                                <a:gd name="T7" fmla="*/ 1285 h 1750"/>
                                <a:gd name="T8" fmla="*/ 130 w 789"/>
                                <a:gd name="T9" fmla="*/ 1178 h 1750"/>
                                <a:gd name="T10" fmla="*/ 139 w 789"/>
                                <a:gd name="T11" fmla="*/ 1059 h 1750"/>
                                <a:gd name="T12" fmla="*/ 168 w 789"/>
                                <a:gd name="T13" fmla="*/ 935 h 1750"/>
                                <a:gd name="T14" fmla="*/ 221 w 789"/>
                                <a:gd name="T15" fmla="*/ 808 h 1750"/>
                                <a:gd name="T16" fmla="*/ 305 w 789"/>
                                <a:gd name="T17" fmla="*/ 680 h 1750"/>
                                <a:gd name="T18" fmla="*/ 452 w 789"/>
                                <a:gd name="T19" fmla="*/ 543 h 1750"/>
                                <a:gd name="T20" fmla="*/ 604 w 789"/>
                                <a:gd name="T21" fmla="*/ 426 h 1750"/>
                                <a:gd name="T22" fmla="*/ 657 w 789"/>
                                <a:gd name="T23" fmla="*/ 378 h 1750"/>
                                <a:gd name="T24" fmla="*/ 705 w 789"/>
                                <a:gd name="T25" fmla="*/ 327 h 1750"/>
                                <a:gd name="T26" fmla="*/ 743 w 789"/>
                                <a:gd name="T27" fmla="*/ 272 h 1750"/>
                                <a:gd name="T28" fmla="*/ 771 w 789"/>
                                <a:gd name="T29" fmla="*/ 214 h 1750"/>
                                <a:gd name="T30" fmla="*/ 787 w 789"/>
                                <a:gd name="T31" fmla="*/ 150 h 1750"/>
                                <a:gd name="T32" fmla="*/ 788 w 789"/>
                                <a:gd name="T33" fmla="*/ 82 h 1750"/>
                                <a:gd name="T34" fmla="*/ 774 w 789"/>
                                <a:gd name="T35" fmla="*/ 60 h 1750"/>
                                <a:gd name="T36" fmla="*/ 749 w 789"/>
                                <a:gd name="T37" fmla="*/ 121 h 1750"/>
                                <a:gd name="T38" fmla="*/ 715 w 789"/>
                                <a:gd name="T39" fmla="*/ 164 h 1750"/>
                                <a:gd name="T40" fmla="*/ 682 w 789"/>
                                <a:gd name="T41" fmla="*/ 192 h 1750"/>
                                <a:gd name="T42" fmla="*/ 650 w 789"/>
                                <a:gd name="T43" fmla="*/ 210 h 1750"/>
                                <a:gd name="T44" fmla="*/ 626 w 789"/>
                                <a:gd name="T45" fmla="*/ 186 h 1750"/>
                                <a:gd name="T46" fmla="*/ 603 w 789"/>
                                <a:gd name="T47" fmla="*/ 134 h 1750"/>
                                <a:gd name="T48" fmla="*/ 579 w 789"/>
                                <a:gd name="T49" fmla="*/ 53 h 1750"/>
                                <a:gd name="T50" fmla="*/ 557 w 789"/>
                                <a:gd name="T51" fmla="*/ 13 h 1750"/>
                                <a:gd name="T52" fmla="*/ 551 w 789"/>
                                <a:gd name="T53" fmla="*/ 61 h 1750"/>
                                <a:gd name="T54" fmla="*/ 548 w 789"/>
                                <a:gd name="T55" fmla="*/ 165 h 1750"/>
                                <a:gd name="T56" fmla="*/ 539 w 789"/>
                                <a:gd name="T57" fmla="*/ 248 h 1750"/>
                                <a:gd name="T58" fmla="*/ 524 w 789"/>
                                <a:gd name="T59" fmla="*/ 313 h 1750"/>
                                <a:gd name="T60" fmla="*/ 504 w 789"/>
                                <a:gd name="T61" fmla="*/ 376 h 1750"/>
                                <a:gd name="T62" fmla="*/ 474 w 789"/>
                                <a:gd name="T63" fmla="*/ 434 h 1750"/>
                                <a:gd name="T64" fmla="*/ 436 w 789"/>
                                <a:gd name="T65" fmla="*/ 487 h 1750"/>
                                <a:gd name="T66" fmla="*/ 360 w 789"/>
                                <a:gd name="T67" fmla="*/ 558 h 1750"/>
                                <a:gd name="T68" fmla="*/ 245 w 789"/>
                                <a:gd name="T69" fmla="*/ 681 h 1750"/>
                                <a:gd name="T70" fmla="*/ 155 w 789"/>
                                <a:gd name="T71" fmla="*/ 799 h 1750"/>
                                <a:gd name="T72" fmla="*/ 87 w 789"/>
                                <a:gd name="T73" fmla="*/ 914 h 1750"/>
                                <a:gd name="T74" fmla="*/ 40 w 789"/>
                                <a:gd name="T75" fmla="*/ 1026 h 1750"/>
                                <a:gd name="T76" fmla="*/ 11 w 789"/>
                                <a:gd name="T77" fmla="*/ 1136 h 1750"/>
                                <a:gd name="T78" fmla="*/ 0 w 789"/>
                                <a:gd name="T79" fmla="*/ 1247 h 1750"/>
                                <a:gd name="T80" fmla="*/ 3 w 789"/>
                                <a:gd name="T81" fmla="*/ 1358 h 1750"/>
                                <a:gd name="T82" fmla="*/ 17 w 789"/>
                                <a:gd name="T83" fmla="*/ 1471 h 1750"/>
                                <a:gd name="T84" fmla="*/ 44 w 789"/>
                                <a:gd name="T85" fmla="*/ 1588 h 1750"/>
                                <a:gd name="T86" fmla="*/ 102 w 789"/>
                                <a:gd name="T87" fmla="*/ 1743 h 1750"/>
                                <a:gd name="T88" fmla="*/ 131 w 789"/>
                                <a:gd name="T89" fmla="*/ 1718 h 1750"/>
                                <a:gd name="T90" fmla="*/ 151 w 789"/>
                                <a:gd name="T91" fmla="*/ 1689 h 1750"/>
                                <a:gd name="T92" fmla="*/ 181 w 789"/>
                                <a:gd name="T93" fmla="*/ 163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789" h="1750">
                                  <a:moveTo>
                                    <a:pt x="214" y="1574"/>
                                  </a:moveTo>
                                  <a:lnTo>
                                    <a:pt x="211" y="1568"/>
                                  </a:lnTo>
                                  <a:lnTo>
                                    <a:pt x="204" y="1550"/>
                                  </a:lnTo>
                                  <a:lnTo>
                                    <a:pt x="192" y="1521"/>
                                  </a:lnTo>
                                  <a:lnTo>
                                    <a:pt x="178" y="1483"/>
                                  </a:lnTo>
                                  <a:lnTo>
                                    <a:pt x="171" y="1460"/>
                                  </a:lnTo>
                                  <a:lnTo>
                                    <a:pt x="164" y="1435"/>
                                  </a:lnTo>
                                  <a:lnTo>
                                    <a:pt x="157" y="1409"/>
                                  </a:lnTo>
                                  <a:lnTo>
                                    <a:pt x="151" y="1380"/>
                                  </a:lnTo>
                                  <a:lnTo>
                                    <a:pt x="145" y="1351"/>
                                  </a:lnTo>
                                  <a:lnTo>
                                    <a:pt x="139" y="1318"/>
                                  </a:lnTo>
                                  <a:lnTo>
                                    <a:pt x="136" y="1285"/>
                                  </a:lnTo>
                                  <a:lnTo>
                                    <a:pt x="132" y="1250"/>
                                  </a:lnTo>
                                  <a:lnTo>
                                    <a:pt x="130" y="1215"/>
                                  </a:lnTo>
                                  <a:lnTo>
                                    <a:pt x="130" y="1178"/>
                                  </a:lnTo>
                                  <a:lnTo>
                                    <a:pt x="131" y="1139"/>
                                  </a:lnTo>
                                  <a:lnTo>
                                    <a:pt x="134" y="1100"/>
                                  </a:lnTo>
                                  <a:lnTo>
                                    <a:pt x="139" y="1059"/>
                                  </a:lnTo>
                                  <a:lnTo>
                                    <a:pt x="146" y="1019"/>
                                  </a:lnTo>
                                  <a:lnTo>
                                    <a:pt x="156" y="977"/>
                                  </a:lnTo>
                                  <a:lnTo>
                                    <a:pt x="168" y="935"/>
                                  </a:lnTo>
                                  <a:lnTo>
                                    <a:pt x="183" y="894"/>
                                  </a:lnTo>
                                  <a:lnTo>
                                    <a:pt x="201" y="851"/>
                                  </a:lnTo>
                                  <a:lnTo>
                                    <a:pt x="221" y="808"/>
                                  </a:lnTo>
                                  <a:lnTo>
                                    <a:pt x="245" y="766"/>
                                  </a:lnTo>
                                  <a:lnTo>
                                    <a:pt x="273" y="723"/>
                                  </a:lnTo>
                                  <a:lnTo>
                                    <a:pt x="305" y="680"/>
                                  </a:lnTo>
                                  <a:lnTo>
                                    <a:pt x="340" y="638"/>
                                  </a:lnTo>
                                  <a:lnTo>
                                    <a:pt x="379" y="597"/>
                                  </a:lnTo>
                                  <a:lnTo>
                                    <a:pt x="452" y="543"/>
                                  </a:lnTo>
                                  <a:lnTo>
                                    <a:pt x="528" y="487"/>
                                  </a:lnTo>
                                  <a:lnTo>
                                    <a:pt x="567" y="457"/>
                                  </a:lnTo>
                                  <a:lnTo>
                                    <a:pt x="604" y="426"/>
                                  </a:lnTo>
                                  <a:lnTo>
                                    <a:pt x="622" y="410"/>
                                  </a:lnTo>
                                  <a:lnTo>
                                    <a:pt x="640" y="395"/>
                                  </a:lnTo>
                                  <a:lnTo>
                                    <a:pt x="657" y="378"/>
                                  </a:lnTo>
                                  <a:lnTo>
                                    <a:pt x="674" y="362"/>
                                  </a:lnTo>
                                  <a:lnTo>
                                    <a:pt x="689" y="345"/>
                                  </a:lnTo>
                                  <a:lnTo>
                                    <a:pt x="705" y="327"/>
                                  </a:lnTo>
                                  <a:lnTo>
                                    <a:pt x="718" y="309"/>
                                  </a:lnTo>
                                  <a:lnTo>
                                    <a:pt x="731" y="291"/>
                                  </a:lnTo>
                                  <a:lnTo>
                                    <a:pt x="743" y="272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63" y="234"/>
                                  </a:lnTo>
                                  <a:lnTo>
                                    <a:pt x="771" y="214"/>
                                  </a:lnTo>
                                  <a:lnTo>
                                    <a:pt x="779" y="193"/>
                                  </a:lnTo>
                                  <a:lnTo>
                                    <a:pt x="783" y="172"/>
                                  </a:lnTo>
                                  <a:lnTo>
                                    <a:pt x="787" y="150"/>
                                  </a:lnTo>
                                  <a:lnTo>
                                    <a:pt x="789" y="129"/>
                                  </a:lnTo>
                                  <a:lnTo>
                                    <a:pt x="789" y="106"/>
                                  </a:lnTo>
                                  <a:lnTo>
                                    <a:pt x="788" y="82"/>
                                  </a:lnTo>
                                  <a:lnTo>
                                    <a:pt x="785" y="59"/>
                                  </a:lnTo>
                                  <a:lnTo>
                                    <a:pt x="780" y="35"/>
                                  </a:lnTo>
                                  <a:lnTo>
                                    <a:pt x="774" y="60"/>
                                  </a:lnTo>
                                  <a:lnTo>
                                    <a:pt x="767" y="81"/>
                                  </a:lnTo>
                                  <a:lnTo>
                                    <a:pt x="758" y="103"/>
                                  </a:lnTo>
                                  <a:lnTo>
                                    <a:pt x="749" y="121"/>
                                  </a:lnTo>
                                  <a:lnTo>
                                    <a:pt x="738" y="137"/>
                                  </a:lnTo>
                                  <a:lnTo>
                                    <a:pt x="727" y="152"/>
                                  </a:lnTo>
                                  <a:lnTo>
                                    <a:pt x="715" y="164"/>
                                  </a:lnTo>
                                  <a:lnTo>
                                    <a:pt x="703" y="175"/>
                                  </a:lnTo>
                                  <a:lnTo>
                                    <a:pt x="693" y="184"/>
                                  </a:lnTo>
                                  <a:lnTo>
                                    <a:pt x="682" y="192"/>
                                  </a:lnTo>
                                  <a:lnTo>
                                    <a:pt x="671" y="198"/>
                                  </a:lnTo>
                                  <a:lnTo>
                                    <a:pt x="663" y="204"/>
                                  </a:lnTo>
                                  <a:lnTo>
                                    <a:pt x="650" y="210"/>
                                  </a:lnTo>
                                  <a:lnTo>
                                    <a:pt x="645" y="212"/>
                                  </a:lnTo>
                                  <a:lnTo>
                                    <a:pt x="634" y="199"/>
                                  </a:lnTo>
                                  <a:lnTo>
                                    <a:pt x="626" y="186"/>
                                  </a:lnTo>
                                  <a:lnTo>
                                    <a:pt x="619" y="173"/>
                                  </a:lnTo>
                                  <a:lnTo>
                                    <a:pt x="613" y="160"/>
                                  </a:lnTo>
                                  <a:lnTo>
                                    <a:pt x="603" y="134"/>
                                  </a:lnTo>
                                  <a:lnTo>
                                    <a:pt x="596" y="106"/>
                                  </a:lnTo>
                                  <a:lnTo>
                                    <a:pt x="589" y="79"/>
                                  </a:lnTo>
                                  <a:lnTo>
                                    <a:pt x="579" y="53"/>
                                  </a:lnTo>
                                  <a:lnTo>
                                    <a:pt x="573" y="39"/>
                                  </a:lnTo>
                                  <a:lnTo>
                                    <a:pt x="566" y="26"/>
                                  </a:lnTo>
                                  <a:lnTo>
                                    <a:pt x="557" y="13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548" y="17"/>
                                  </a:lnTo>
                                  <a:lnTo>
                                    <a:pt x="551" y="61"/>
                                  </a:lnTo>
                                  <a:lnTo>
                                    <a:pt x="551" y="92"/>
                                  </a:lnTo>
                                  <a:lnTo>
                                    <a:pt x="551" y="127"/>
                                  </a:lnTo>
                                  <a:lnTo>
                                    <a:pt x="548" y="165"/>
                                  </a:lnTo>
                                  <a:lnTo>
                                    <a:pt x="545" y="205"/>
                                  </a:lnTo>
                                  <a:lnTo>
                                    <a:pt x="541" y="227"/>
                                  </a:lnTo>
                                  <a:lnTo>
                                    <a:pt x="539" y="248"/>
                                  </a:lnTo>
                                  <a:lnTo>
                                    <a:pt x="535" y="270"/>
                                  </a:lnTo>
                                  <a:lnTo>
                                    <a:pt x="530" y="291"/>
                                  </a:lnTo>
                                  <a:lnTo>
                                    <a:pt x="524" y="313"/>
                                  </a:lnTo>
                                  <a:lnTo>
                                    <a:pt x="518" y="334"/>
                                  </a:lnTo>
                                  <a:lnTo>
                                    <a:pt x="511" y="354"/>
                                  </a:lnTo>
                                  <a:lnTo>
                                    <a:pt x="504" y="376"/>
                                  </a:lnTo>
                                  <a:lnTo>
                                    <a:pt x="496" y="396"/>
                                  </a:lnTo>
                                  <a:lnTo>
                                    <a:pt x="485" y="415"/>
                                  </a:lnTo>
                                  <a:lnTo>
                                    <a:pt x="474" y="434"/>
                                  </a:lnTo>
                                  <a:lnTo>
                                    <a:pt x="464" y="453"/>
                                  </a:lnTo>
                                  <a:lnTo>
                                    <a:pt x="450" y="470"/>
                                  </a:lnTo>
                                  <a:lnTo>
                                    <a:pt x="436" y="487"/>
                                  </a:lnTo>
                                  <a:lnTo>
                                    <a:pt x="421" y="501"/>
                                  </a:lnTo>
                                  <a:lnTo>
                                    <a:pt x="404" y="515"/>
                                  </a:lnTo>
                                  <a:lnTo>
                                    <a:pt x="360" y="558"/>
                                  </a:lnTo>
                                  <a:lnTo>
                                    <a:pt x="318" y="600"/>
                                  </a:lnTo>
                                  <a:lnTo>
                                    <a:pt x="280" y="641"/>
                                  </a:lnTo>
                                  <a:lnTo>
                                    <a:pt x="245" y="681"/>
                                  </a:lnTo>
                                  <a:lnTo>
                                    <a:pt x="212" y="722"/>
                                  </a:lnTo>
                                  <a:lnTo>
                                    <a:pt x="182" y="761"/>
                                  </a:lnTo>
                                  <a:lnTo>
                                    <a:pt x="155" y="799"/>
                                  </a:lnTo>
                                  <a:lnTo>
                                    <a:pt x="130" y="839"/>
                                  </a:lnTo>
                                  <a:lnTo>
                                    <a:pt x="107" y="877"/>
                                  </a:lnTo>
                                  <a:lnTo>
                                    <a:pt x="87" y="914"/>
                                  </a:lnTo>
                                  <a:lnTo>
                                    <a:pt x="69" y="952"/>
                                  </a:lnTo>
                                  <a:lnTo>
                                    <a:pt x="53" y="989"/>
                                  </a:lnTo>
                                  <a:lnTo>
                                    <a:pt x="40" y="1026"/>
                                  </a:lnTo>
                                  <a:lnTo>
                                    <a:pt x="28" y="1063"/>
                                  </a:lnTo>
                                  <a:lnTo>
                                    <a:pt x="19" y="1100"/>
                                  </a:lnTo>
                                  <a:lnTo>
                                    <a:pt x="11" y="1136"/>
                                  </a:lnTo>
                                  <a:lnTo>
                                    <a:pt x="6" y="1173"/>
                                  </a:lnTo>
                                  <a:lnTo>
                                    <a:pt x="2" y="1210"/>
                                  </a:lnTo>
                                  <a:lnTo>
                                    <a:pt x="0" y="1247"/>
                                  </a:lnTo>
                                  <a:lnTo>
                                    <a:pt x="0" y="1284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3" y="1358"/>
                                  </a:lnTo>
                                  <a:lnTo>
                                    <a:pt x="7" y="1395"/>
                                  </a:lnTo>
                                  <a:lnTo>
                                    <a:pt x="11" y="1433"/>
                                  </a:lnTo>
                                  <a:lnTo>
                                    <a:pt x="17" y="1471"/>
                                  </a:lnTo>
                                  <a:lnTo>
                                    <a:pt x="25" y="1509"/>
                                  </a:lnTo>
                                  <a:lnTo>
                                    <a:pt x="34" y="1549"/>
                                  </a:lnTo>
                                  <a:lnTo>
                                    <a:pt x="44" y="1588"/>
                                  </a:lnTo>
                                  <a:lnTo>
                                    <a:pt x="65" y="1668"/>
                                  </a:lnTo>
                                  <a:lnTo>
                                    <a:pt x="90" y="1750"/>
                                  </a:lnTo>
                                  <a:lnTo>
                                    <a:pt x="102" y="1743"/>
                                  </a:lnTo>
                                  <a:lnTo>
                                    <a:pt x="113" y="1735"/>
                                  </a:lnTo>
                                  <a:lnTo>
                                    <a:pt x="122" y="1726"/>
                                  </a:lnTo>
                                  <a:lnTo>
                                    <a:pt x="131" y="1718"/>
                                  </a:lnTo>
                                  <a:lnTo>
                                    <a:pt x="139" y="1710"/>
                                  </a:lnTo>
                                  <a:lnTo>
                                    <a:pt x="145" y="1700"/>
                                  </a:lnTo>
                                  <a:lnTo>
                                    <a:pt x="151" y="1689"/>
                                  </a:lnTo>
                                  <a:lnTo>
                                    <a:pt x="157" y="1679"/>
                                  </a:lnTo>
                                  <a:lnTo>
                                    <a:pt x="169" y="1656"/>
                                  </a:lnTo>
                                  <a:lnTo>
                                    <a:pt x="181" y="1631"/>
                                  </a:lnTo>
                                  <a:lnTo>
                                    <a:pt x="195" y="1604"/>
                                  </a:lnTo>
                                  <a:lnTo>
                                    <a:pt x="214" y="1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1844"/>
                          <wps:cNvSpPr>
                            <a:spLocks/>
                          </wps:cNvSpPr>
                          <wps:spPr bwMode="auto">
                            <a:xfrm flipH="1">
                              <a:off x="6266" y="2526"/>
                              <a:ext cx="148" cy="209"/>
                            </a:xfrm>
                            <a:custGeom>
                              <a:avLst/>
                              <a:gdLst>
                                <a:gd name="T0" fmla="*/ 470 w 591"/>
                                <a:gd name="T1" fmla="*/ 594 h 807"/>
                                <a:gd name="T2" fmla="*/ 525 w 591"/>
                                <a:gd name="T3" fmla="*/ 480 h 807"/>
                                <a:gd name="T4" fmla="*/ 562 w 591"/>
                                <a:gd name="T5" fmla="*/ 375 h 807"/>
                                <a:gd name="T6" fmla="*/ 584 w 591"/>
                                <a:gd name="T7" fmla="*/ 280 h 807"/>
                                <a:gd name="T8" fmla="*/ 591 w 591"/>
                                <a:gd name="T9" fmla="*/ 198 h 807"/>
                                <a:gd name="T10" fmla="*/ 584 w 591"/>
                                <a:gd name="T11" fmla="*/ 129 h 807"/>
                                <a:gd name="T12" fmla="*/ 565 w 591"/>
                                <a:gd name="T13" fmla="*/ 73 h 807"/>
                                <a:gd name="T14" fmla="*/ 533 w 591"/>
                                <a:gd name="T15" fmla="*/ 32 h 807"/>
                                <a:gd name="T16" fmla="*/ 494 w 591"/>
                                <a:gd name="T17" fmla="*/ 8 h 807"/>
                                <a:gd name="T18" fmla="*/ 445 w 591"/>
                                <a:gd name="T19" fmla="*/ 0 h 807"/>
                                <a:gd name="T20" fmla="*/ 388 w 591"/>
                                <a:gd name="T21" fmla="*/ 10 h 807"/>
                                <a:gd name="T22" fmla="*/ 326 w 591"/>
                                <a:gd name="T23" fmla="*/ 38 h 807"/>
                                <a:gd name="T24" fmla="*/ 258 w 591"/>
                                <a:gd name="T25" fmla="*/ 87 h 807"/>
                                <a:gd name="T26" fmla="*/ 186 w 591"/>
                                <a:gd name="T27" fmla="*/ 157 h 807"/>
                                <a:gd name="T28" fmla="*/ 114 w 591"/>
                                <a:gd name="T29" fmla="*/ 249 h 807"/>
                                <a:gd name="T30" fmla="*/ 38 w 591"/>
                                <a:gd name="T31" fmla="*/ 364 h 807"/>
                                <a:gd name="T32" fmla="*/ 46 w 591"/>
                                <a:gd name="T33" fmla="*/ 371 h 807"/>
                                <a:gd name="T34" fmla="*/ 127 w 591"/>
                                <a:gd name="T35" fmla="*/ 278 h 807"/>
                                <a:gd name="T36" fmla="*/ 195 w 591"/>
                                <a:gd name="T37" fmla="*/ 214 h 807"/>
                                <a:gd name="T38" fmla="*/ 251 w 591"/>
                                <a:gd name="T39" fmla="*/ 174 h 807"/>
                                <a:gd name="T40" fmla="*/ 296 w 591"/>
                                <a:gd name="T41" fmla="*/ 157 h 807"/>
                                <a:gd name="T42" fmla="*/ 329 w 591"/>
                                <a:gd name="T43" fmla="*/ 162 h 807"/>
                                <a:gd name="T44" fmla="*/ 352 w 591"/>
                                <a:gd name="T45" fmla="*/ 185 h 807"/>
                                <a:gd name="T46" fmla="*/ 365 w 591"/>
                                <a:gd name="T47" fmla="*/ 223 h 807"/>
                                <a:gd name="T48" fmla="*/ 369 w 591"/>
                                <a:gd name="T49" fmla="*/ 274 h 807"/>
                                <a:gd name="T50" fmla="*/ 364 w 591"/>
                                <a:gd name="T51" fmla="*/ 336 h 807"/>
                                <a:gd name="T52" fmla="*/ 351 w 591"/>
                                <a:gd name="T53" fmla="*/ 404 h 807"/>
                                <a:gd name="T54" fmla="*/ 329 w 591"/>
                                <a:gd name="T55" fmla="*/ 480 h 807"/>
                                <a:gd name="T56" fmla="*/ 301 w 591"/>
                                <a:gd name="T57" fmla="*/ 556 h 807"/>
                                <a:gd name="T58" fmla="*/ 265 w 591"/>
                                <a:gd name="T59" fmla="*/ 632 h 807"/>
                                <a:gd name="T60" fmla="*/ 223 w 591"/>
                                <a:gd name="T61" fmla="*/ 706 h 807"/>
                                <a:gd name="T62" fmla="*/ 176 w 591"/>
                                <a:gd name="T63" fmla="*/ 775 h 807"/>
                                <a:gd name="T64" fmla="*/ 168 w 591"/>
                                <a:gd name="T65" fmla="*/ 799 h 807"/>
                                <a:gd name="T66" fmla="*/ 202 w 591"/>
                                <a:gd name="T67" fmla="*/ 784 h 807"/>
                                <a:gd name="T68" fmla="*/ 245 w 591"/>
                                <a:gd name="T69" fmla="*/ 759 h 807"/>
                                <a:gd name="T70" fmla="*/ 290 w 591"/>
                                <a:gd name="T71" fmla="*/ 727 h 807"/>
                                <a:gd name="T72" fmla="*/ 325 w 591"/>
                                <a:gd name="T73" fmla="*/ 696 h 807"/>
                                <a:gd name="T74" fmla="*/ 352 w 591"/>
                                <a:gd name="T75" fmla="*/ 671 h 807"/>
                                <a:gd name="T76" fmla="*/ 376 w 591"/>
                                <a:gd name="T77" fmla="*/ 653 h 807"/>
                                <a:gd name="T78" fmla="*/ 392 w 591"/>
                                <a:gd name="T79" fmla="*/ 644 h 807"/>
                                <a:gd name="T80" fmla="*/ 403 w 591"/>
                                <a:gd name="T81" fmla="*/ 643 h 807"/>
                                <a:gd name="T82" fmla="*/ 415 w 591"/>
                                <a:gd name="T83" fmla="*/ 645 h 807"/>
                                <a:gd name="T84" fmla="*/ 428 w 591"/>
                                <a:gd name="T85" fmla="*/ 651 h 8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91" h="807">
                                  <a:moveTo>
                                    <a:pt x="436" y="655"/>
                                  </a:moveTo>
                                  <a:lnTo>
                                    <a:pt x="470" y="594"/>
                                  </a:lnTo>
                                  <a:lnTo>
                                    <a:pt x="500" y="536"/>
                                  </a:lnTo>
                                  <a:lnTo>
                                    <a:pt x="525" y="480"/>
                                  </a:lnTo>
                                  <a:lnTo>
                                    <a:pt x="545" y="426"/>
                                  </a:lnTo>
                                  <a:lnTo>
                                    <a:pt x="562" y="375"/>
                                  </a:lnTo>
                                  <a:lnTo>
                                    <a:pt x="575" y="326"/>
                                  </a:lnTo>
                                  <a:lnTo>
                                    <a:pt x="584" y="280"/>
                                  </a:lnTo>
                                  <a:lnTo>
                                    <a:pt x="590" y="237"/>
                                  </a:lnTo>
                                  <a:lnTo>
                                    <a:pt x="591" y="198"/>
                                  </a:lnTo>
                                  <a:lnTo>
                                    <a:pt x="588" y="162"/>
                                  </a:lnTo>
                                  <a:lnTo>
                                    <a:pt x="584" y="129"/>
                                  </a:lnTo>
                                  <a:lnTo>
                                    <a:pt x="575" y="99"/>
                                  </a:lnTo>
                                  <a:lnTo>
                                    <a:pt x="565" y="73"/>
                                  </a:lnTo>
                                  <a:lnTo>
                                    <a:pt x="550" y="51"/>
                                  </a:lnTo>
                                  <a:lnTo>
                                    <a:pt x="533" y="32"/>
                                  </a:lnTo>
                                  <a:lnTo>
                                    <a:pt x="514" y="18"/>
                                  </a:lnTo>
                                  <a:lnTo>
                                    <a:pt x="494" y="8"/>
                                  </a:lnTo>
                                  <a:lnTo>
                                    <a:pt x="470" y="1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18" y="2"/>
                                  </a:lnTo>
                                  <a:lnTo>
                                    <a:pt x="388" y="10"/>
                                  </a:lnTo>
                                  <a:lnTo>
                                    <a:pt x="358" y="21"/>
                                  </a:lnTo>
                                  <a:lnTo>
                                    <a:pt x="326" y="38"/>
                                  </a:lnTo>
                                  <a:lnTo>
                                    <a:pt x="292" y="61"/>
                                  </a:lnTo>
                                  <a:lnTo>
                                    <a:pt x="258" y="87"/>
                                  </a:lnTo>
                                  <a:lnTo>
                                    <a:pt x="223" y="119"/>
                                  </a:lnTo>
                                  <a:lnTo>
                                    <a:pt x="186" y="157"/>
                                  </a:lnTo>
                                  <a:lnTo>
                                    <a:pt x="151" y="200"/>
                                  </a:lnTo>
                                  <a:lnTo>
                                    <a:pt x="114" y="249"/>
                                  </a:lnTo>
                                  <a:lnTo>
                                    <a:pt x="75" y="303"/>
                                  </a:lnTo>
                                  <a:lnTo>
                                    <a:pt x="38" y="364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46" y="371"/>
                                  </a:lnTo>
                                  <a:lnTo>
                                    <a:pt x="87" y="321"/>
                                  </a:lnTo>
                                  <a:lnTo>
                                    <a:pt x="127" y="278"/>
                                  </a:lnTo>
                                  <a:lnTo>
                                    <a:pt x="162" y="242"/>
                                  </a:lnTo>
                                  <a:lnTo>
                                    <a:pt x="195" y="214"/>
                                  </a:lnTo>
                                  <a:lnTo>
                                    <a:pt x="224" y="191"/>
                                  </a:lnTo>
                                  <a:lnTo>
                                    <a:pt x="251" y="174"/>
                                  </a:lnTo>
                                  <a:lnTo>
                                    <a:pt x="275" y="163"/>
                                  </a:lnTo>
                                  <a:lnTo>
                                    <a:pt x="296" y="157"/>
                                  </a:lnTo>
                                  <a:lnTo>
                                    <a:pt x="314" y="157"/>
                                  </a:lnTo>
                                  <a:lnTo>
                                    <a:pt x="329" y="162"/>
                                  </a:lnTo>
                                  <a:lnTo>
                                    <a:pt x="343" y="172"/>
                                  </a:lnTo>
                                  <a:lnTo>
                                    <a:pt x="352" y="185"/>
                                  </a:lnTo>
                                  <a:lnTo>
                                    <a:pt x="360" y="203"/>
                                  </a:lnTo>
                                  <a:lnTo>
                                    <a:pt x="365" y="223"/>
                                  </a:lnTo>
                                  <a:lnTo>
                                    <a:pt x="369" y="247"/>
                                  </a:lnTo>
                                  <a:lnTo>
                                    <a:pt x="369" y="274"/>
                                  </a:lnTo>
                                  <a:lnTo>
                                    <a:pt x="368" y="304"/>
                                  </a:lnTo>
                                  <a:lnTo>
                                    <a:pt x="364" y="336"/>
                                  </a:lnTo>
                                  <a:lnTo>
                                    <a:pt x="358" y="370"/>
                                  </a:lnTo>
                                  <a:lnTo>
                                    <a:pt x="351" y="404"/>
                                  </a:lnTo>
                                  <a:lnTo>
                                    <a:pt x="341" y="441"/>
                                  </a:lnTo>
                                  <a:lnTo>
                                    <a:pt x="329" y="480"/>
                                  </a:lnTo>
                                  <a:lnTo>
                                    <a:pt x="315" y="518"/>
                                  </a:lnTo>
                                  <a:lnTo>
                                    <a:pt x="301" y="556"/>
                                  </a:lnTo>
                                  <a:lnTo>
                                    <a:pt x="283" y="594"/>
                                  </a:lnTo>
                                  <a:lnTo>
                                    <a:pt x="265" y="632"/>
                                  </a:lnTo>
                                  <a:lnTo>
                                    <a:pt x="245" y="669"/>
                                  </a:lnTo>
                                  <a:lnTo>
                                    <a:pt x="223" y="706"/>
                                  </a:lnTo>
                                  <a:lnTo>
                                    <a:pt x="199" y="742"/>
                                  </a:lnTo>
                                  <a:lnTo>
                                    <a:pt x="176" y="775"/>
                                  </a:lnTo>
                                  <a:lnTo>
                                    <a:pt x="149" y="807"/>
                                  </a:lnTo>
                                  <a:lnTo>
                                    <a:pt x="168" y="799"/>
                                  </a:lnTo>
                                  <a:lnTo>
                                    <a:pt x="185" y="791"/>
                                  </a:lnTo>
                                  <a:lnTo>
                                    <a:pt x="202" y="784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45" y="759"/>
                                  </a:lnTo>
                                  <a:lnTo>
                                    <a:pt x="269" y="742"/>
                                  </a:lnTo>
                                  <a:lnTo>
                                    <a:pt x="290" y="727"/>
                                  </a:lnTo>
                                  <a:lnTo>
                                    <a:pt x="309" y="711"/>
                                  </a:lnTo>
                                  <a:lnTo>
                                    <a:pt x="325" y="696"/>
                                  </a:lnTo>
                                  <a:lnTo>
                                    <a:pt x="339" y="682"/>
                                  </a:lnTo>
                                  <a:lnTo>
                                    <a:pt x="352" y="671"/>
                                  </a:lnTo>
                                  <a:lnTo>
                                    <a:pt x="364" y="660"/>
                                  </a:lnTo>
                                  <a:lnTo>
                                    <a:pt x="376" y="653"/>
                                  </a:lnTo>
                                  <a:lnTo>
                                    <a:pt x="387" y="647"/>
                                  </a:lnTo>
                                  <a:lnTo>
                                    <a:pt x="392" y="644"/>
                                  </a:lnTo>
                                  <a:lnTo>
                                    <a:pt x="397" y="644"/>
                                  </a:lnTo>
                                  <a:lnTo>
                                    <a:pt x="403" y="643"/>
                                  </a:lnTo>
                                  <a:lnTo>
                                    <a:pt x="409" y="644"/>
                                  </a:lnTo>
                                  <a:lnTo>
                                    <a:pt x="415" y="645"/>
                                  </a:lnTo>
                                  <a:lnTo>
                                    <a:pt x="421" y="648"/>
                                  </a:lnTo>
                                  <a:lnTo>
                                    <a:pt x="428" y="651"/>
                                  </a:lnTo>
                                  <a:lnTo>
                                    <a:pt x="436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845"/>
                          <wps:cNvSpPr>
                            <a:spLocks/>
                          </wps:cNvSpPr>
                          <wps:spPr bwMode="auto">
                            <a:xfrm flipH="1">
                              <a:off x="5689" y="1975"/>
                              <a:ext cx="292" cy="149"/>
                            </a:xfrm>
                            <a:custGeom>
                              <a:avLst/>
                              <a:gdLst>
                                <a:gd name="T0" fmla="*/ 18 w 1163"/>
                                <a:gd name="T1" fmla="*/ 123 h 574"/>
                                <a:gd name="T2" fmla="*/ 55 w 1163"/>
                                <a:gd name="T3" fmla="*/ 46 h 574"/>
                                <a:gd name="T4" fmla="*/ 95 w 1163"/>
                                <a:gd name="T5" fmla="*/ 7 h 574"/>
                                <a:gd name="T6" fmla="*/ 135 w 1163"/>
                                <a:gd name="T7" fmla="*/ 1 h 574"/>
                                <a:gd name="T8" fmla="*/ 180 w 1163"/>
                                <a:gd name="T9" fmla="*/ 23 h 574"/>
                                <a:gd name="T10" fmla="*/ 228 w 1163"/>
                                <a:gd name="T11" fmla="*/ 65 h 574"/>
                                <a:gd name="T12" fmla="*/ 308 w 1163"/>
                                <a:gd name="T13" fmla="*/ 155 h 574"/>
                                <a:gd name="T14" fmla="*/ 400 w 1163"/>
                                <a:gd name="T15" fmla="*/ 261 h 574"/>
                                <a:gd name="T16" fmla="*/ 469 w 1163"/>
                                <a:gd name="T17" fmla="*/ 331 h 574"/>
                                <a:gd name="T18" fmla="*/ 545 w 1163"/>
                                <a:gd name="T19" fmla="*/ 391 h 574"/>
                                <a:gd name="T20" fmla="*/ 629 w 1163"/>
                                <a:gd name="T21" fmla="*/ 439 h 574"/>
                                <a:gd name="T22" fmla="*/ 721 w 1163"/>
                                <a:gd name="T23" fmla="*/ 467 h 574"/>
                                <a:gd name="T24" fmla="*/ 821 w 1163"/>
                                <a:gd name="T25" fmla="*/ 469 h 574"/>
                                <a:gd name="T26" fmla="*/ 931 w 1163"/>
                                <a:gd name="T27" fmla="*/ 440 h 574"/>
                                <a:gd name="T28" fmla="*/ 1051 w 1163"/>
                                <a:gd name="T29" fmla="*/ 376 h 574"/>
                                <a:gd name="T30" fmla="*/ 1103 w 1163"/>
                                <a:gd name="T31" fmla="*/ 359 h 574"/>
                                <a:gd name="T32" fmla="*/ 1079 w 1163"/>
                                <a:gd name="T33" fmla="*/ 406 h 574"/>
                                <a:gd name="T34" fmla="*/ 1055 w 1163"/>
                                <a:gd name="T35" fmla="*/ 439 h 574"/>
                                <a:gd name="T36" fmla="*/ 1024 w 1163"/>
                                <a:gd name="T37" fmla="*/ 470 h 574"/>
                                <a:gd name="T38" fmla="*/ 1024 w 1163"/>
                                <a:gd name="T39" fmla="*/ 496 h 574"/>
                                <a:gd name="T40" fmla="*/ 1099 w 1163"/>
                                <a:gd name="T41" fmla="*/ 524 h 574"/>
                                <a:gd name="T42" fmla="*/ 1092 w 1163"/>
                                <a:gd name="T43" fmla="*/ 560 h 574"/>
                                <a:gd name="T44" fmla="*/ 959 w 1163"/>
                                <a:gd name="T45" fmla="*/ 574 h 574"/>
                                <a:gd name="T46" fmla="*/ 841 w 1163"/>
                                <a:gd name="T47" fmla="*/ 566 h 574"/>
                                <a:gd name="T48" fmla="*/ 736 w 1163"/>
                                <a:gd name="T49" fmla="*/ 539 h 574"/>
                                <a:gd name="T50" fmla="*/ 643 w 1163"/>
                                <a:gd name="T51" fmla="*/ 500 h 574"/>
                                <a:gd name="T52" fmla="*/ 562 w 1163"/>
                                <a:gd name="T53" fmla="*/ 450 h 574"/>
                                <a:gd name="T54" fmla="*/ 492 w 1163"/>
                                <a:gd name="T55" fmla="*/ 393 h 574"/>
                                <a:gd name="T56" fmla="*/ 429 w 1163"/>
                                <a:gd name="T57" fmla="*/ 334 h 574"/>
                                <a:gd name="T58" fmla="*/ 349 w 1163"/>
                                <a:gd name="T59" fmla="*/ 248 h 574"/>
                                <a:gd name="T60" fmla="*/ 282 w 1163"/>
                                <a:gd name="T61" fmla="*/ 177 h 574"/>
                                <a:gd name="T62" fmla="*/ 244 w 1163"/>
                                <a:gd name="T63" fmla="*/ 145 h 574"/>
                                <a:gd name="T64" fmla="*/ 207 w 1163"/>
                                <a:gd name="T65" fmla="*/ 129 h 574"/>
                                <a:gd name="T66" fmla="*/ 173 w 1163"/>
                                <a:gd name="T67" fmla="*/ 133 h 574"/>
                                <a:gd name="T68" fmla="*/ 139 w 1163"/>
                                <a:gd name="T69" fmla="*/ 160 h 574"/>
                                <a:gd name="T70" fmla="*/ 105 w 1163"/>
                                <a:gd name="T71" fmla="*/ 215 h 574"/>
                                <a:gd name="T72" fmla="*/ 66 w 1163"/>
                                <a:gd name="T73" fmla="*/ 235 h 574"/>
                                <a:gd name="T74" fmla="*/ 22 w 1163"/>
                                <a:gd name="T75" fmla="*/ 197 h 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163" h="574">
                                  <a:moveTo>
                                    <a:pt x="0" y="179"/>
                                  </a:moveTo>
                                  <a:lnTo>
                                    <a:pt x="18" y="123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58" y="9"/>
                                  </a:lnTo>
                                  <a:lnTo>
                                    <a:pt x="180" y="23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228" y="65"/>
                                  </a:lnTo>
                                  <a:lnTo>
                                    <a:pt x="253" y="92"/>
                                  </a:lnTo>
                                  <a:lnTo>
                                    <a:pt x="308" y="155"/>
                                  </a:lnTo>
                                  <a:lnTo>
                                    <a:pt x="368" y="226"/>
                                  </a:lnTo>
                                  <a:lnTo>
                                    <a:pt x="400" y="261"/>
                                  </a:lnTo>
                                  <a:lnTo>
                                    <a:pt x="433" y="296"/>
                                  </a:lnTo>
                                  <a:lnTo>
                                    <a:pt x="469" y="331"/>
                                  </a:lnTo>
                                  <a:lnTo>
                                    <a:pt x="506" y="362"/>
                                  </a:lnTo>
                                  <a:lnTo>
                                    <a:pt x="545" y="391"/>
                                  </a:lnTo>
                                  <a:lnTo>
                                    <a:pt x="586" y="418"/>
                                  </a:lnTo>
                                  <a:lnTo>
                                    <a:pt x="629" y="439"/>
                                  </a:lnTo>
                                  <a:lnTo>
                                    <a:pt x="673" y="456"/>
                                  </a:lnTo>
                                  <a:lnTo>
                                    <a:pt x="721" y="467"/>
                                  </a:lnTo>
                                  <a:lnTo>
                                    <a:pt x="770" y="471"/>
                                  </a:lnTo>
                                  <a:lnTo>
                                    <a:pt x="821" y="469"/>
                                  </a:lnTo>
                                  <a:lnTo>
                                    <a:pt x="875" y="459"/>
                                  </a:lnTo>
                                  <a:lnTo>
                                    <a:pt x="931" y="440"/>
                                  </a:lnTo>
                                  <a:lnTo>
                                    <a:pt x="990" y="413"/>
                                  </a:lnTo>
                                  <a:lnTo>
                                    <a:pt x="1051" y="376"/>
                                  </a:lnTo>
                                  <a:lnTo>
                                    <a:pt x="1116" y="327"/>
                                  </a:lnTo>
                                  <a:lnTo>
                                    <a:pt x="1103" y="359"/>
                                  </a:lnTo>
                                  <a:lnTo>
                                    <a:pt x="1091" y="384"/>
                                  </a:lnTo>
                                  <a:lnTo>
                                    <a:pt x="1079" y="406"/>
                                  </a:lnTo>
                                  <a:lnTo>
                                    <a:pt x="1068" y="424"/>
                                  </a:lnTo>
                                  <a:lnTo>
                                    <a:pt x="1055" y="439"/>
                                  </a:lnTo>
                                  <a:lnTo>
                                    <a:pt x="1041" y="455"/>
                                  </a:lnTo>
                                  <a:lnTo>
                                    <a:pt x="1024" y="470"/>
                                  </a:lnTo>
                                  <a:lnTo>
                                    <a:pt x="1002" y="487"/>
                                  </a:lnTo>
                                  <a:lnTo>
                                    <a:pt x="1024" y="496"/>
                                  </a:lnTo>
                                  <a:lnTo>
                                    <a:pt x="1054" y="510"/>
                                  </a:lnTo>
                                  <a:lnTo>
                                    <a:pt x="1099" y="524"/>
                                  </a:lnTo>
                                  <a:lnTo>
                                    <a:pt x="1163" y="544"/>
                                  </a:lnTo>
                                  <a:lnTo>
                                    <a:pt x="1092" y="560"/>
                                  </a:lnTo>
                                  <a:lnTo>
                                    <a:pt x="1024" y="570"/>
                                  </a:lnTo>
                                  <a:lnTo>
                                    <a:pt x="959" y="574"/>
                                  </a:lnTo>
                                  <a:lnTo>
                                    <a:pt x="899" y="572"/>
                                  </a:lnTo>
                                  <a:lnTo>
                                    <a:pt x="841" y="566"/>
                                  </a:lnTo>
                                  <a:lnTo>
                                    <a:pt x="786" y="555"/>
                                  </a:lnTo>
                                  <a:lnTo>
                                    <a:pt x="736" y="539"/>
                                  </a:lnTo>
                                  <a:lnTo>
                                    <a:pt x="689" y="522"/>
                                  </a:lnTo>
                                  <a:lnTo>
                                    <a:pt x="643" y="500"/>
                                  </a:lnTo>
                                  <a:lnTo>
                                    <a:pt x="602" y="476"/>
                                  </a:lnTo>
                                  <a:lnTo>
                                    <a:pt x="562" y="450"/>
                                  </a:lnTo>
                                  <a:lnTo>
                                    <a:pt x="526" y="423"/>
                                  </a:lnTo>
                                  <a:lnTo>
                                    <a:pt x="492" y="393"/>
                                  </a:lnTo>
                                  <a:lnTo>
                                    <a:pt x="460" y="364"/>
                                  </a:lnTo>
                                  <a:lnTo>
                                    <a:pt x="429" y="334"/>
                                  </a:lnTo>
                                  <a:lnTo>
                                    <a:pt x="400" y="304"/>
                                  </a:lnTo>
                                  <a:lnTo>
                                    <a:pt x="349" y="248"/>
                                  </a:lnTo>
                                  <a:lnTo>
                                    <a:pt x="303" y="198"/>
                                  </a:lnTo>
                                  <a:lnTo>
                                    <a:pt x="282" y="177"/>
                                  </a:lnTo>
                                  <a:lnTo>
                                    <a:pt x="263" y="159"/>
                                  </a:lnTo>
                                  <a:lnTo>
                                    <a:pt x="244" y="145"/>
                                  </a:lnTo>
                                  <a:lnTo>
                                    <a:pt x="225" y="135"/>
                                  </a:lnTo>
                                  <a:lnTo>
                                    <a:pt x="207" y="129"/>
                                  </a:lnTo>
                                  <a:lnTo>
                                    <a:pt x="190" y="128"/>
                                  </a:lnTo>
                                  <a:lnTo>
                                    <a:pt x="173" y="133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22" y="184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87" y="254"/>
                                  </a:lnTo>
                                  <a:lnTo>
                                    <a:pt x="66" y="235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52FA7" id="Group 1812" o:spid="_x0000_s1026" style="position:absolute;margin-left:398.8pt;margin-top:603.2pt;width:79.95pt;height:51.4pt;z-index:251918336" coordorigin="4925,1902" coordsize="4790,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">
                <v:group id="Group 1813" o:spid="_x0000_s1027" style="position:absolute;left:5092;top:1902;width:4623;height:3228" coordorigin="5092,1902" coordsize="4623,3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1814" o:spid="_x0000_s1028" style="position:absolute;left:5092;top:1902;width:4623;height:2865;flip:x;visibility:visible;mso-wrap-style:square;v-text-anchor:top" coordsize="18423,1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A2+sUA&#10;AADcAAAADwAAAGRycy9kb3ducmV2LnhtbESPQYvCMBSE7wv+h/AEL6KpVkSrUVxB3MNerIJ4ezTP&#10;tti8lCar1V+/WRD2OMzMN8xy3ZpK3KlxpWUFo2EEgjizuuRcwem4G8xAOI+ssbJMCp7kYL3qfCwx&#10;0fbBB7qnPhcBwi5BBYX3dSKlywoy6Ia2Jg7e1TYGfZBNLnWDjwA3lRxH0VQaLDksFFjTtqDslv4Y&#10;BfPIn+evyb78PPVnl+9YsnNVrFSv224WIDy1/j/8bn9pBfFkDH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Db6xQAAANwAAAAPAAAAAAAAAAAAAAAAAJgCAABkcnMv&#10;ZG93bnJldi54bWxQSwUGAAAAAAQABAD1AAAAigMAAAAA&#10;" path="m6856,2618r-5186,l1670,6507r-268,73l,9399r,1621l922,11020r,-13l922,10995r3,-107l933,10780r13,-103l965,10573r23,-102l1016,10372r34,-98l1087,10180r42,-93l1175,9997r50,-88l1280,9824r59,-82l1401,9662r65,-75l1535,9515r73,-70l1685,9379r78,-63l1846,9258r84,-54l2019,9153r90,-45l2201,9065r96,-37l2394,8994r99,-27l2595,8943r102,-18l2802,8912r107,-8l3017,8900r107,4l3231,8912r105,13l3438,8943r102,24l3640,8994r96,34l3832,9065r93,43l4014,9153r89,51l4187,9258r83,58l4348,9379r77,66l4498,9515r69,72l4632,9662r62,80l4753,9824r55,85l4858,9997r46,90l4946,10180r37,94l5017,10372r28,99l5068,10573r19,104l5100,10780r8,108l5111,10995r,12l5111,11020r2892,l8003,11007r,-12l8005,10888r8,-108l8027,10677r19,-104l8068,10471r29,-99l8130,10274r37,-94l8209,10087r47,-90l8306,9909r55,-85l8419,9742r62,-80l8547,9587r69,-72l8689,9445r76,-66l8844,9316r82,-58l9011,9204r88,-51l9190,9108r92,-43l9377,9028r98,-34l9574,8967r101,-24l9778,8925r105,-13l9989,8904r109,-4l10170,8901r72,5l10313,8912r71,8l10454,8931r69,13l10591,8960r68,18l10726,8997r66,21l10856,9043r65,25l10983,9097r62,30l11104,9159r60,33l11223,9228r56,38l11335,9305r53,41l11441,9389r51,44l11542,9479r48,47l11637,9575r45,52l11726,9678r42,54l11807,9787r38,56l11882,9900r35,58l11917,8352r-798,l11119,4089r224,l11967,7829r5435,-325l18423,6856r-5882,324l11543,1970r-722,l10821,r-799,l10022,6358,6856,2618xm6911,6138l7760,5082r9,-9l7778,5064r10,-8l7797,5049r10,-5l7818,5038r9,-3l7838,5032r11,-2l7859,5030r10,l7880,5031r9,2l7899,5037r8,5l7916,5048r7,6l7930,5062r5,8l7939,5079r4,9l7945,5098r2,11l7947,5119r,11l7945,5141r-3,12l7938,5163r-3,11l7929,5185r-7,11l7914,5206r-362,451l7556,5661r6,5l7706,5780r16,-20l7725,5759r3,-1l7733,5756r6,2l7753,5761r18,9l7791,5780r22,13l7836,5810r25,18l7883,5847r21,19l7922,5885r15,17l7948,5917r7,14l7957,5937r,4l7957,5945r-1,4l7939,5969r1086,873l9025,6058,6607,3191r-4214,l2443,7090r2353,l3731,5245r-48,-48l3645,5152r-29,-43l3596,5068r-13,-38l3578,4994r2,-35l3589,4928r14,-29l3623,4872r25,-25l3678,4826r33,-20l3750,4789r40,-14l3833,4763r47,-10l3926,4747r49,-5l4025,4741r50,1l4124,4747r49,7l4222,4764r45,13l4313,4792r41,20l4393,4833r35,24l4459,4884r27,31l4508,4949r578,1334l5149,6294r66,9l5283,6308r69,2l5422,6309r73,-4l5568,6299r74,-6l5790,6278r146,-16l6009,6255r72,-5l6150,6246r69,-2l6285,6246r64,4l6411,6258r59,11l6526,6286r52,20l6627,6333r45,32l6713,6403r36,45l6781,6500r26,59l6828,6626r15,77l6853,6787r3,94l7205,6881r,1471l9025,8352r,-1280l9014,7068r-12,-4l8992,7058r-12,-6l8969,7046r-12,-7l8946,7031r-10,-9l7815,6123r-90,113l7721,6238r-3,2l7713,6241r-5,-1l7694,6236r-17,-7l7658,6372r-3,8l7652,6388r-5,6l7640,6398r-7,5l7624,6405r-9,2l7605,6407r-8,-3l7589,6401r-9,-5l7574,6390r-4,-6l7566,6376r-1,-8l7565,6360r25,-188l7586,6169r-24,-20l7542,6130r-18,-18l7510,6095r-12,-15l7491,6067r-1,-6l7488,6056r,-5l7490,6049r92,-115l7438,5820r-4,-5l7429,5810r-364,452l7057,6272r-9,8l7039,6289r-10,5l7018,6300r-9,5l6998,6310r-11,2l6977,6315r-10,l6956,6315r-9,-1l6937,6311r-9,-3l6918,6303r-7,-6l6903,6291r-6,-8l6891,6274r-4,-8l6884,6256r-3,-10l6880,6236r-1,-11l6880,6215r1,-12l6884,6192r3,-11l6892,6170r6,-10l6904,6149r7,-11xe" fillcolor="#4a4f64 [2415]" stroked="f">
                    <v:fill opacity="15163f"/>
                    <v:path arrowok="t" o:connecttype="custom" o:connectlocs="0,2865;237,2776;283,2622;368,2492;484,2393;626,2331;784,2315;937,2347;1071,2422;1178,2533;1250,2671;1282,2831;2008,2859;2032,2697;2098,2554;2199,2438;2329,2357;2480,2317;2606,2319;2708,2345;2801,2390;2884,2452;2953,2530;2790,2171;3147,1867;1720,681;1957,1313;1972,1308;1986,1312;1994,1325;1992,1342;1896,1472;1940,1496;1966,1510;1994,1538;1992,1552;1203,1843;899,1308;915,1260;974,1236;1047,1236;1111,1263;1309,1639;1416,1636;1561,1623;1651,1639;1708,1705;1808,2171;2253,1833;1938,1621;1926,1619;1915,1665;1902,1663;1905,1605;1882,1581;1903,1543;1769,1633;1753,1641;1738,1640;1728,1629;1727,1613;1734,1596" o:connectangles="0,0,0,0,0,0,0,0,0,0,0,0,0,0,0,0,0,0,0,0,0,0,0,0,0,0,0,0,0,0,0,0,0,0,0,0,0,0,0,0,0,0,0,0,0,0,0,0,0,0,0,0,0,0,0,0,0,0,0,0,0,0"/>
                    <o:lock v:ext="edit" verticies="t"/>
                  </v:shape>
                  <v:shape id="Freeform 1815" o:spid="_x0000_s1029" style="position:absolute;left:6824;top:4392;width:714;height:738;flip:x;visibility:visible;mso-wrap-style:square;v-text-anchor:top" coordsize="2843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nG8QA&#10;AADcAAAADwAAAGRycy9kb3ducmV2LnhtbESPQWvCQBSE7wX/w/IEb3VTbUVSNyEKgsc07cHeHtnX&#10;TTD7NmZXk/77bqHQ4zAz3zC7fLKduNPgW8cKnpYJCOLa6ZaNgo/34+MWhA/IGjvHpOCbPOTZ7GGH&#10;qXYjv9G9CkZECPsUFTQh9KmUvm7Iol+6njh6X26wGKIcjNQDjhFuO7lKko202HJcaLCnQ0P1pbpZ&#10;BaY025Ku1TmZ+ktrXnyx15+FUov5VLyCCDSF//Bf+6QVrJ/X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TZxvEAAAA3AAAAA8AAAAAAAAAAAAAAAAAmAIAAGRycy9k&#10;b3ducmV2LnhtbFBLBQYAAAAABAAEAPUAAACJAwAAAAA=&#10;" path="m1423,r72,1l1567,7r71,9l1709,29r68,15l1845,63r65,23l1975,111r63,29l2099,171r60,34l2217,242r55,40l2326,325r51,44l2427,417r47,48l2519,517r42,53l2600,627r37,57l2672,743r31,61l2731,868r25,64l2779,999r19,67l2815,1135r12,69l2836,1276r5,72l2843,1421r-2,73l2836,1567r-9,70l2815,1707r-17,70l2779,1843r-23,66l2731,1973r-28,64l2672,2099r-35,59l2600,2216r-39,56l2519,2325r-45,52l2427,2426r-50,47l2326,2517r-54,42l2217,2600r-58,37l2099,2670r-61,32l1975,2730r-65,26l1845,2778r-68,20l1709,2813r-71,12l1567,2835r-72,5l1423,2842r-74,-2l1277,2835r-72,-10l1136,2813r-69,-15l999,2778r-66,-22l869,2730r-63,-28l745,2670r-60,-33l628,2600r-56,-41l518,2517r-51,-44l417,2426r-47,-49l325,2325r-42,-53l244,2216r-37,-58l172,2099r-31,-62l113,1973,88,1909,65,1843,46,1777,30,1707,17,1637,9,1567,3,1494,,1421r3,-73l9,1276r8,-72l30,1135r16,-69l65,999,88,932r25,-64l141,804r31,-61l207,684r37,-57l283,570r42,-53l370,465r47,-48l467,369r51,-44l572,282r56,-40l685,205r60,-34l806,140r63,-29l933,86,999,63r68,-19l1136,29r69,-13l1277,7r72,-6l1423,xm1423,573r43,1l1508,578r43,6l1593,591r41,9l1674,611r40,13l1752,640r38,16l1826,675r36,21l1896,718r34,24l1962,767r30,27l2021,821r29,30l2076,882r25,32l2125,947r22,34l2167,1017r19,37l2203,1091r15,39l2231,1169r12,40l2253,1250r7,42l2265,1334r3,43l2270,1421r-2,43l2265,1507r-5,43l2253,1592r-10,40l2231,1673r-13,39l2203,1750r-17,39l2167,1826r-20,34l2125,1895r-24,33l2076,1960r-26,31l2021,2020r-29,29l1962,2075r-32,25l1896,2124r-34,22l1826,2167r-36,18l1752,2203r-38,14l1674,2230r-40,12l1593,2251r-42,8l1508,2265r-42,2l1423,2268r-45,-1l1335,2265r-42,-6l1251,2251r-41,-9l1170,2230r-40,-13l1092,2203r-37,-18l1018,2167r-36,-21l948,2124r-34,-24l883,2075r-31,-26l822,2020r-27,-29l768,1960r-25,-32l719,1895r-22,-35l677,1826r-19,-37l641,1750r-15,-38l613,1673r-12,-41l592,1592r-8,-42l579,1507r-3,-43l574,1421r2,-44l579,1334r5,-42l592,1250r9,-41l613,1169r13,-39l641,1091r17,-37l677,1017r20,-36l719,947r24,-33l768,882r27,-31l822,821r30,-27l883,767r31,-25l948,718r34,-22l1018,675r37,-19l1092,640r38,-16l1170,611r40,-11l1251,591r42,-7l1335,578r43,-4l1423,573xe" fillcolor="#4a4f64 [2415]" stroked="f">
                    <v:fill opacity="15163f"/>
                    <v:path arrowok="t" o:connecttype="custom" o:connectlocs="429,8;512,36;584,84;643,148;686,225;710,313;712,407;692,496;653,575;597,642;527,693;446,727;357,738;268,727;187,693;117,642;61,575;22,496;2,407;4,313;28,225;71,148;130,84;202,36;285,8;357,149;410,156;459,175;500,206;534,246;557,293;569,346;568,402;553,454;528,501;493,539;450,567;400,585;346,589;294,579;247,557;206,525;175,483;154,434;145,380;149,325;165,274;193,229;230,193;274,166;325,152" o:connectangles="0,0,0,0,0,0,0,0,0,0,0,0,0,0,0,0,0,0,0,0,0,0,0,0,0,0,0,0,0,0,0,0,0,0,0,0,0,0,0,0,0,0,0,0,0,0,0,0,0,0,0"/>
                    <o:lock v:ext="edit" verticies="t"/>
                  </v:shape>
                  <v:shape id="Freeform 1816" o:spid="_x0000_s1030" style="position:absolute;left:7100;top:4677;width:163;height:168;flip:x;visibility:visible;mso-wrap-style:square;v-text-anchor:top" coordsize="648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zAMUA&#10;AADcAAAADwAAAGRycy9kb3ducmV2LnhtbESPwW7CMBBE70j8g7VIXFBxoGlBKQa1RahcOED5gFW8&#10;xCnxOopNCH+PkSpxHM3MG81i1dlKtNT40rGCyTgBQZw7XXKh4Pi7eZmD8AFZY+WYFNzIw2rZ7y0w&#10;0+7Ke2oPoRARwj5DBSaEOpPS54Ys+rGriaN3co3FEGVTSN3gNcJtJadJ8i4tlhwXDNb0bSg/Hy5W&#10;wewrPfq3Wztf70f5z3q3GZk/eVFqOOg+P0AE6sIz/N/eagWvaQq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nMAxQAAANwAAAAPAAAAAAAAAAAAAAAAAJgCAABkcnMv&#10;ZG93bnJldi54bWxQSwUGAAAAAAQABAD1AAAAigMAAAAA&#10;" path="m325,r16,1l357,2r16,1l389,7r15,3l420,14r16,6l450,26r14,6l478,39r14,8l505,56r13,8l530,74r12,10l554,95r10,11l574,118r9,12l593,143r8,13l608,169r8,14l623,198r6,14l634,227r4,16l642,258r2,16l647,291r1,16l648,324r,17l647,357r-3,16l642,390r-4,15l634,421r-5,14l623,451r-7,14l608,478r-7,14l593,505r-10,12l574,530r-10,12l554,553r-12,11l530,573r-12,11l505,593r-13,8l478,609r-14,7l450,622r-14,6l420,633r-16,5l389,641r-16,3l357,646r-16,1l325,649r-17,-2l291,646r-17,-2l259,641r-16,-3l228,633r-16,-5l198,622r-14,-6l169,609r-13,-8l143,593r-13,-9l118,573r-12,-9l95,553,84,542,74,530,64,517,55,505,47,492,39,478,32,465,25,451,19,435,14,421,10,405,6,390,4,373,1,357,,341,,324,,307,1,291,4,274,6,258r4,-15l14,227r5,-15l25,198r7,-15l39,169r8,-13l55,143r9,-13l74,118,84,106,95,95,106,84,118,74,130,64r13,-8l156,47r13,-8l184,32r14,-6l212,20r16,-6l243,10,259,7,274,3,291,2,308,1,325,xe" fillcolor="#4a4f64 [2415]" stroked="f">
                    <v:fill opacity="15163f"/>
                    <v:path arrowok="t" o:connecttype="custom" o:connectlocs="90,1;102,3;113,7;124,12;133,19;142,27;149,37;155,47;159,59;162,71;163,84;162,97;159,109;155,120;149,131;142,140;133,148;124,156;113,161;102,165;90,167;77,167;65,166;53,163;43,158;33,151;24,143;16,134;10,124;5,113;2,101;0,88;0,75;3,63;6,51;12,40;19,31;27,22;36,14;46,8;57,4;69,1;82,0" o:connectangles="0,0,0,0,0,0,0,0,0,0,0,0,0,0,0,0,0,0,0,0,0,0,0,0,0,0,0,0,0,0,0,0,0,0,0,0,0,0,0,0,0,0,0"/>
                  </v:shape>
                  <v:shape id="Freeform 1817" o:spid="_x0000_s1031" style="position:absolute;left:8614;top:4392;width:713;height:738;flip:x;visibility:visible;mso-wrap-style:square;v-text-anchor:top" coordsize="2842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ic8YA&#10;AADcAAAADwAAAGRycy9kb3ducmV2LnhtbESPzWrDMBCE74W+g9hALyWRW9chdqOEEHDxreQHcl2s&#10;rW1irYyl2G6fvioUchxm5htmvZ1MKwbqXWNZwcsiAkFcWt1wpeB8yucrEM4ja2wtk4JvcrDdPD6s&#10;MdN25AMNR1+JAGGXoYLa+y6T0pU1GXQL2xEH78v2Bn2QfSV1j2OAm1a+RtFSGmw4LNTY0b6m8nq8&#10;GQWVvpkf+3kp/CE5RecuTp/zj1Spp9m0ewfhafL38H+70AritwT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Ric8YAAADcAAAADwAAAAAAAAAAAAAAAACYAgAAZHJz&#10;L2Rvd25yZXYueG1sUEsFBgAAAAAEAAQA9QAAAIsDAAAAAA==&#10;" path="m1421,r73,1l1567,7r70,9l1707,29r68,15l1843,63r66,23l1973,111r64,29l2099,171r58,34l2216,242r56,40l2325,325r52,44l2425,417r48,48l2517,517r42,53l2600,627r37,57l2670,743r32,61l2730,868r26,64l2777,999r21,67l2813,1135r12,69l2835,1276r4,72l2842,1421r-3,73l2835,1567r-10,70l2813,1707r-15,70l2777,1843r-21,66l2730,1973r-28,64l2670,2099r-33,59l2600,2216r-41,56l2517,2325r-44,52l2425,2426r-48,47l2325,2517r-53,42l2216,2600r-59,37l2099,2670r-62,32l1973,2730r-64,26l1843,2778r-68,20l1707,2813r-70,12l1567,2835r-73,5l1421,2842r-73,-2l1275,2835r-71,-10l1135,2813r-70,-15l999,2778r-67,-22l867,2730r-63,-28l743,2670r-59,-33l626,2600r-56,-41l517,2517r-52,-44l416,2426r-47,-49l325,2325r-43,-53l242,2216r-37,-58l171,2099r-31,-62l111,1973,86,1909,63,1843,44,1777,29,1707,16,1637,7,1567,1,1494,,1421r1,-73l7,1276r9,-72l29,1135r15,-69l63,999,86,932r25,-64l140,804r31,-61l205,684r37,-57l282,570r43,-53l369,465r47,-48l465,369r52,-44l570,282r56,-40l684,205r59,-34l804,140r63,-29l932,86,999,63r66,-19l1135,29r69,-13l1275,7r73,-6l1421,xm1421,573r43,1l1507,578r43,6l1592,591r40,9l1673,611r39,13l1750,640r38,16l1824,675r36,21l1895,718r33,24l1960,767r31,27l2020,821r29,30l2075,882r25,32l2124,947r21,34l2167,1017r18,37l2202,1091r15,39l2230,1169r12,40l2251,1250r7,42l2264,1334r3,43l2268,1421r-1,43l2264,1507r-6,43l2251,1592r-9,40l2230,1673r-13,39l2202,1750r-17,39l2167,1826r-22,34l2124,1895r-24,33l2075,1960r-26,31l2020,2020r-29,29l1960,2075r-32,25l1895,2124r-35,22l1824,2167r-36,18l1750,2203r-38,14l1673,2230r-41,12l1592,2251r-42,8l1507,2265r-43,2l1421,2268r-44,-1l1334,2265r-42,-6l1250,2251r-41,-9l1169,2230r-39,-13l1091,2203r-37,-18l1017,2167r-36,-21l947,2124r-33,-24l882,2075r-31,-26l821,2020r-28,-29l767,1960r-26,-32l718,1895r-22,-35l675,1826r-19,-37l640,1750r-16,-38l611,1673r-11,-41l591,1592r-9,-42l578,1507r-4,-43l573,1421r1,-44l578,1334r4,-42l591,1250r9,-41l611,1169r13,-39l640,1091r16,-37l675,1017r21,-36l718,947r23,-33l767,882r26,-31l821,821r30,-27l882,767r32,-25l947,718r34,-22l1017,675r37,-19l1091,640r39,-16l1169,611r40,-11l1250,591r42,-7l1334,578r43,-4l1421,573xe" fillcolor="#4a4f64 [2415]" stroked="f">
                    <v:fill opacity="15163f"/>
                    <v:path arrowok="t" o:connecttype="custom" o:connectlocs="428,8;511,36;583,84;642,148;685,225;709,313;711,407;691,496;652,575;596,642;527,693;445,727;357,738;267,727;186,693;117,642;61,575;22,496;2,407;4,313;28,225;71,148;130,84;202,36;285,8;357,149;409,156;458,175;500,206;533,246;556,293;568,346;566,402;552,454;527,501;492,539;449,567;399,585;345,589;293,579;246,557;206,525;175,483;153,434;144,380;148,325;165,274;192,229;229,193;274,166;324,152" o:connectangles="0,0,0,0,0,0,0,0,0,0,0,0,0,0,0,0,0,0,0,0,0,0,0,0,0,0,0,0,0,0,0,0,0,0,0,0,0,0,0,0,0,0,0,0,0,0,0,0,0,0,0"/>
                    <o:lock v:ext="edit" verticies="t"/>
                  </v:shape>
                  <v:shape id="Freeform 1818" o:spid="_x0000_s1032" style="position:absolute;left:8889;top:4677;width:163;height:168;flip:x;visibility:visible;mso-wrap-style:square;v-text-anchor:top" coordsize="649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0pMMA&#10;AADcAAAADwAAAGRycy9kb3ducmV2LnhtbESPQYvCMBSE78L+h/AW9qbpqohUo7jCyh48aNX7o3m2&#10;xealJLF2/fVGEDwOM/MNM192phYtOV9ZVvA9SEAQ51ZXXCg4Hn77UxA+IGusLZOCf/KwXHz05phq&#10;e+M9tVkoRISwT1FBGUKTSunzkgz6gW2Io3e2zmCI0hVSO7xFuKnlMEkm0mDFcaHEhtYl5ZfsahRk&#10;9+05a0futN6Fyul9vjH2Z6PU12e3moEI1IV3+NX+0wpG4w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j0pMMAAADcAAAADwAAAAAAAAAAAAAAAACYAgAAZHJzL2Rv&#10;d25yZXYueG1sUEsFBgAAAAAEAAQA9QAAAIgDAAAAAA==&#10;" path="m325,r17,1l358,2r16,1l391,7r15,3l422,14r14,6l451,26r15,6l479,39r14,8l506,56r12,8l531,74r11,10l554,95r11,11l574,118r11,12l593,143r9,13l610,169r7,14l623,198r6,14l634,227r5,16l642,258r3,16l647,291r1,16l649,324r-1,17l647,357r-2,16l642,390r-3,15l634,421r-5,14l623,451r-6,14l610,478r-8,14l593,505r-8,12l574,530r-9,12l554,553r-12,11l531,573r-13,11l506,593r-13,8l479,609r-13,7l451,622r-15,6l422,633r-16,5l391,641r-17,3l358,646r-16,1l325,649r-17,-2l292,646r-17,-2l259,641r-15,-3l228,633r-15,-5l199,622r-15,-6l170,609r-13,-8l144,593r-13,-9l119,573r-12,-9l96,553,85,542,74,530,65,517,57,505,47,492,40,478,33,465,27,451,21,435,15,421,11,405,8,390,4,373,3,357,2,341,,324,2,307,3,291,4,274,8,258r3,-15l15,227r6,-15l27,198r6,-15l40,169r7,-13l57,143r8,-13l74,118,85,106,96,95,107,84,119,74,131,64r13,-8l157,47r13,-8l184,32r15,-6l213,20r15,-6l244,10,259,7,275,3,292,2,308,1,325,xe" fillcolor="#4a4f64 [2415]" stroked="f">
                    <v:fill opacity="15163f"/>
                    <v:path arrowok="t" o:connecttype="custom" o:connectlocs="90,1;102,3;113,7;124,12;133,19;142,27;149,37;155,47;159,59;162,71;163,84;162,97;159,109;155,120;149,131;142,140;133,148;124,156;113,161;102,165;90,167;77,167;65,166;53,163;43,158;33,151;24,143;16,134;10,124;5,113;2,101;1,88;1,75;3,63;7,51;12,40;19,31;27,22;36,14;46,8;57,4;69,1;82,0" o:connectangles="0,0,0,0,0,0,0,0,0,0,0,0,0,0,0,0,0,0,0,0,0,0,0,0,0,0,0,0,0,0,0,0,0,0,0,0,0,0,0,0,0,0,0"/>
                  </v:shape>
                </v:group>
                <v:group id="Group 1819" o:spid="_x0000_s1033" style="position:absolute;left:4925;top:1908;width:1781;height:1849" coordorigin="4925,1908" coordsize="1781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1820" o:spid="_x0000_s1034" style="position:absolute;left:5980;top:1978;width:138;height:117;flip:x;visibility:visible;mso-wrap-style:square;v-text-anchor:top" coordsize="55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3rcIA&#10;AADcAAAADwAAAGRycy9kb3ducmV2LnhtbERPz2vCMBS+D/wfwhvsMjSdThldo4ig7qhVBt4ezWtT&#10;bF66Jqv1v18Owo4f3+9sNdhG9NT52rGCt0kCgrhwuuZKwfm0HX+A8AFZY+OYFNzJw2o5esow1e7G&#10;R+rzUIkYwj5FBSaENpXSF4Ys+olriSNXus5iiLCrpO7wFsNtI6dJspAWa44NBlvaGCqu+a9VUJQ/&#10;+dYfLtf56XXPl13/nZv7TqmX52H9CSLQEP7FD/eXVjB7j2vj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netwgAAANwAAAAPAAAAAAAAAAAAAAAAAJgCAABkcnMvZG93&#10;bnJldi54bWxQSwUGAAAAAAQABAD1AAAAhwMAAAAA&#10;" path="m441,443r-35,5l371,451r-32,l306,449r-31,-5l245,437,215,427,188,417,161,404,138,389,114,373,92,356,73,337,56,318,41,299,28,277,17,257,9,235,4,214,,194,,172,3,152,9,132r9,-20l30,95,46,78,65,62,87,48,114,35,143,24r34,-8l215,9,254,4,290,1,324,r31,l383,3r25,3l432,11r22,7l473,25r16,10l505,46r12,10l528,69r9,14l544,98r5,16l553,130r2,17l555,165r-1,19l550,204r-3,19l541,245r-7,20l526,287r-9,21l506,331r-11,21l482,375r-13,23l455,420r-14,23xm398,405r-18,2l363,407r-18,-2l328,400r-16,-6l295,386,279,376,264,364,250,352,235,338,222,322,210,307,198,290,188,272,178,254r-8,-17l163,217r-6,-17l152,180r-3,-17l147,145r,-18l148,110r4,-15l157,80r7,-14l172,54,183,43r12,-9l210,25r17,-6l246,16r19,-3l284,13r18,3l318,18r15,5l347,30r14,7l373,47r10,9l394,68r8,12l411,93r7,15l424,122r6,15l433,153r4,17l441,186r1,17l443,220r,18l443,254r-1,17l439,288r-3,17l433,321r-4,16l424,351r-6,14l412,380r-7,13l398,405xe" fillcolor="#4a4f64 [2415]" stroked="f">
                    <v:fill opacity="15163f"/>
                    <v:path arrowok="t" o:connecttype="custom" o:connectlocs="92,117;68,115;47,108;28,97;14,82;4,67;0,50;2,34;11,20;28,9;53,2;81,0;101,2;118,6;129,15;135,25;138,38;137,53;133,69;126,86;117,103;99,105;86,105;73,100;62,91;52,80;44,66;39,52;37,38;38,25;43,14;52,6;66,3;79,5;90,10;98,18;104,28;108,40;110,53;110,66;108,79;105,91;101,102" o:connectangles="0,0,0,0,0,0,0,0,0,0,0,0,0,0,0,0,0,0,0,0,0,0,0,0,0,0,0,0,0,0,0,0,0,0,0,0,0,0,0,0,0,0,0"/>
                    <o:lock v:ext="edit" verticies="t"/>
                  </v:shape>
                  <v:shape id="Freeform 1821" o:spid="_x0000_s1035" style="position:absolute;left:5873;top:1908;width:131;height:142;flip:x;visibility:visible;mso-wrap-style:square;v-text-anchor:top" coordsize="52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YmsYA&#10;AADcAAAADwAAAGRycy9kb3ducmV2LnhtbESPQWvCQBSE74L/YXlCb7qpStU0GxFBKNIeGkPPz+xr&#10;Epp9G7Nrkv77bqHQ4zAz3zDJfjSN6KlztWUFj4sIBHFhdc2lgvxymm9BOI+ssbFMCr7JwT6dThKM&#10;tR34nfrMlyJA2MWooPK+jaV0RUUG3cK2xMH7tJ1BH2RXSt3hEOCmkcsoepIGaw4LFbZ0rKj4yu5G&#10;wX2zzPPtx/D2ejF9cciOt+vmdFbqYTYenkF4Gv1/+K/9ohWs1jv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ZYmsYAAADcAAAADwAAAAAAAAAAAAAAAACYAgAAZHJz&#10;L2Rvd25yZXYueG1sUEsFBgAAAAAEAAQA9QAAAIsDAAAAAA==&#10;" path="m168,542r-28,-9l115,521,92,508,72,493,55,475,40,455,28,434,18,412,10,388,5,363,1,338,,311,1,285,5,259r6,-26l18,206,28,181,38,158,52,134,66,111,81,91,99,70,120,54,140,38,162,25,186,14,211,6,238,1,266,r29,1l325,6r31,10l386,26r27,12l436,50r21,13l474,78r15,14l501,106r10,16l517,137r5,17l524,171r-1,16l520,204r-4,18l508,239r-8,18l489,274r-12,20l463,311r-15,18l430,348r-18,18l392,384r-21,18l349,421r-24,18l301,456r-25,18l223,508r-55,34xm170,486r-15,-5l143,474r-9,-10l126,452r-8,-13l115,425r-4,-17l110,390r,-18l111,352r4,-20l118,310r6,-21l130,267r9,-21l147,224r10,-21l167,181r11,-20l191,142r12,-19l217,106,230,90,246,75,260,62,276,51r15,-9l307,36r17,-5l339,30r17,1l371,35r16,6l399,48r10,9l418,67r6,12l429,91r3,13l433,117r-1,15l431,148r-4,16l423,180r-8,17l408,214r-8,18l390,249r-9,18l369,285r-12,17l344,320r-13,18l318,354r-15,16l289,387r-16,15l258,416r-14,15l228,444r-15,12l198,467r-14,9l170,486xe" fillcolor="#4a4f64 [2415]" stroked="f">
                    <v:fill opacity="15163f"/>
                    <v:path arrowok="t" o:connecttype="custom" o:connectlocs="29,136;14,124;5,108;0,89;1,68;7,47;17,29;30,14;47,4;67,0;89,4;109,13;122,24;129,36;131,49;127,63;119,77;108,91;93,105;75,119;42,142;36,124;30,115;28,102;29,87;33,70;39,53;48,37;58,24;69,13;81,8;93,9;102,15;107,24;108,35;106,47;100,61;92,75;83,89;72,101;61,113;50,122" o:connectangles="0,0,0,0,0,0,0,0,0,0,0,0,0,0,0,0,0,0,0,0,0,0,0,0,0,0,0,0,0,0,0,0,0,0,0,0,0,0,0,0,0,0"/>
                    <o:lock v:ext="edit" verticies="t"/>
                  </v:shape>
                  <v:shape id="Freeform 1822" o:spid="_x0000_s1036" style="position:absolute;left:5645;top:2015;width:732;height:664;flip:x;visibility:visible;mso-wrap-style:square;v-text-anchor:top" coordsize="2921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6m8IA&#10;AADcAAAADwAAAGRycy9kb3ducmV2LnhtbERPz2vCMBS+D/wfwht4W9PZWWo1igiyMbzodvD4bN7a&#10;suYlNLHt/vvlMNjx4/u92U2mEwP1vrWs4DlJQRBXVrdcK/j8OD4VIHxA1thZJgU/5GG3nT1ssNR2&#10;5DMNl1CLGMK+RAVNCK6U0lcNGfSJdcSR+7K9wRBhX0vd4xjDTScXaZpLgy3HhgYdHRqqvi93o6Bw&#10;2Wnv8up11b3jWV+Ll0zfrFLzx2m/BhFoCv/iP/ebVpAt4/x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fqbwgAAANwAAAAPAAAAAAAAAAAAAAAAAJgCAABkcnMvZG93&#10;bnJldi54bWxQSwUGAAAAAAQABAD1AAAAhwMAAAAA&#10;" path="m1549,r-61,24l1428,49r-59,26l1310,101r-58,29l1195,159r-58,29l1081,218r-56,31l970,281r-53,34l863,348r-53,35l759,417r-51,36l658,489r-49,37l561,564r-48,38l468,641r-45,39l379,719r-43,41l293,800r-41,41l213,883r-38,41l138,966r-37,43l66,1051r-33,44l,1138r45,94l91,1327r48,94l189,1515r52,93l295,1699r27,45l351,1789r29,45l408,1877r30,42l468,1962r31,42l529,2046r32,39l592,2126r32,38l657,2202r33,37l723,2275r34,35l791,2344r35,32l861,2409r35,29l932,2468r1466,83l2439,2471r39,-79l2519,2313r38,-77l2595,2158r37,-76l2668,2004r35,-76l2736,1850r32,-77l2798,1695r29,-79l2853,1536r25,-81l2890,1415r11,-41l2911,1332r10,-42l2831,1168r-87,-114l2703,1001r-42,-51l2620,899r-40,-49l2540,804r-39,-45l2462,716r-40,-43l2384,632r-39,-40l2305,553r-39,-37l2227,479r-40,-35l2147,409r-41,-33l2064,342r-41,-33l1980,277r-43,-31l1892,215r-45,-31l1801,153r-48,-31l1704,92,1654,61,1601,31,1549,xe" fillcolor="#4a4f64 [2415]" stroked="f">
                    <v:fill opacity="15163f"/>
                    <v:path arrowok="t" o:connecttype="custom" o:connectlocs="373,6;343,20;314,34;285,49;257,65;230,82;203,100;177,118;153,137;129,157;106,177;84,198;63,219;44,241;25,263;8,285;11,321;35,370;60,419;81,454;95,477;110,499;125,522;141,543;156,563;173,583;190,601;207,618;225,635;601,664;621,623;641,582;660,542;677,502;694,461;708,421;721,379;727,358;732,336;688,274;667,247;647,221;627,198;607,175;588,154;568,134;548,116;528,98;507,80;485,64;463,48;439,32;414,16;388,0" o:connectangles="0,0,0,0,0,0,0,0,0,0,0,0,0,0,0,0,0,0,0,0,0,0,0,0,0,0,0,0,0,0,0,0,0,0,0,0,0,0,0,0,0,0,0,0,0,0,0,0,0,0,0,0,0,0"/>
                  </v:shape>
                  <v:shape id="Freeform 1823" o:spid="_x0000_s1037" style="position:absolute;left:5953;top:2043;width:400;height:610;flip:x;visibility:visible;mso-wrap-style:square;v-text-anchor:top" coordsize="1595,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RzsQA&#10;AADcAAAADwAAAGRycy9kb3ducmV2LnhtbESPQWsCMRSE7wX/Q3hCbzVrxSKrUVQqLT2U1vXi7ZE8&#10;N4ubl2UT3e2/bwTB4zAz3zCLVe9qcaU2VJ4VjEcZCGLtTcWlgkOxe5mBCBHZYO2ZFPxRgNVy8LTA&#10;3PiOf+m6j6VIEA45KrAxNrmUQVtyGEa+IU7eybcOY5JtKU2LXYK7Wr5m2Zt0WHFasNjQ1pI+7y9O&#10;wcaVXTH9jsVP+AhH/3XRdvaulXoe9us5iEh9fITv7U+jYDIdw+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o0c7EAAAA3AAAAA8AAAAAAAAAAAAAAAAAmAIAAGRycy9k&#10;b3ducmV2LnhtbFBLBQYAAAAABAAEAPUAAACJAwAAAAA=&#10;" path="m,1042r24,-35l50,973,79,937r31,-36l142,864r36,-36l214,791r39,-37l292,717r42,-37l377,643r44,-36l466,570r47,-35l561,499r49,-36l659,429r50,-35l759,359r50,-33l860,294r51,-33l962,230r51,-29l1064,172r50,-29l1164,117r50,-26l1263,66r48,-23l1359,22,1405,r4,10l1414,28r7,27l1429,90r18,95l1469,307r22,145l1514,616r12,88l1537,795r10,93l1557,983r8,97l1574,1178r7,98l1587,1373r4,97l1594,1565r1,95l1595,1750r-2,89l1588,1925r-7,81l1571,2082r-12,70l1545,2218r-17,60l1508,2331r-18,3l1470,2337r-21,3l1427,2341r-49,2l1327,2345r-54,-2l1217,2342r-56,-3l1106,2335r-101,-8l920,2319r-57,-7l841,2310r-39,-33l764,2242r-37,-37l691,2168r-36,-41l620,2087r-34,-42l552,2002r-32,-44l489,1914r-31,-45l428,1823r-28,-45l371,1731r-27,-45l317,1641r-51,-91l218,1462r-44,-85l132,1296,95,1222,60,1153,29,1093,,1042xe" fillcolor="#f5dfda [660]" stroked="f">
                    <v:fill opacity="15163f"/>
                    <v:path arrowok="t" o:connecttype="custom" o:connectlocs="6,262;20,244;36,225;54,206;73,187;95,167;117,148;141,130;165,112;190,93;216,76;241,60;267,45;292,30;317,17;341,6;353,3;356,14;363,48;374,118;383,183;388,231;392,281;396,332;399,382;400,432;399,478;396,522;391,560;383,593;374,607;363,609;346,609;319,609;291,608;252,605;216,601;201,592;182,574;164,553;147,532;130,509;115,486;100,463;86,439;67,403;44,358;24,318;7,284" o:connectangles="0,0,0,0,0,0,0,0,0,0,0,0,0,0,0,0,0,0,0,0,0,0,0,0,0,0,0,0,0,0,0,0,0,0,0,0,0,0,0,0,0,0,0,0,0,0,0,0,0"/>
                  </v:shape>
                  <v:shape id="Freeform 1824" o:spid="_x0000_s1038" style="position:absolute;left:5670;top:2056;width:288;height:609;flip:x;visibility:visible;mso-wrap-style:square;v-text-anchor:top" coordsize="1148,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qb8UA&#10;AADcAAAADwAAAGRycy9kb3ducmV2LnhtbESPQWvCQBSE7wX/w/IEb3WjpUWiq0hpRUqhGvX+zD6T&#10;YPZtyK5r9Nd3CwWPw8x8w8wWnalFoNZVlhWMhgkI4tzqigsF+93n8wSE88gaa8uk4EYOFvPe0wxT&#10;ba+8pZD5QkQIuxQVlN43qZQuL8mgG9qGOHon2xr0UbaF1C1eI9zUcpwkb9JgxXGhxIbeS8rP2cUo&#10;+Ao/3fF2WH1/TMLmTqt12Gb3oNSg3y2nIDx1/hH+b6+1gpfXM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GpvxQAAANwAAAAPAAAAAAAAAAAAAAAAAJgCAABkcnMv&#10;ZG93bnJldi54bWxQSwUGAAAAAAQABAD1AAAAigMAAAAA&#10;" path="m1148,1161r-19,-37l1107,1087r-22,-39l1061,1010r-25,-39l1008,932,980,892,951,852,920,812,888,772,855,732,820,692,785,652,750,612,713,572,674,533,636,495,597,457,556,419,516,382,475,345,433,309,392,273,349,238,306,205,263,173,220,141,177,111,133,81,90,52,46,26,3,,,7,,21,2,44,5,71r12,77l34,247,54,366,76,503r10,75l97,656r10,82l116,822r8,87l133,997r6,91l144,1180r3,93l148,1367r-1,95l145,1557r-6,94l130,1745r-12,94l104,1931r-17,91l66,2111r-25,88l12,2282r36,6l91,2293r48,5l191,2301r114,8l419,2318r106,6l615,2331r34,4l677,2338r9,1l693,2342r5,1l701,2344r32,-68l765,2206r33,-74l831,2055r33,-77l895,1898r32,-80l957,1739r30,-80l1016,1581r26,-77l1067,1429r24,-72l1112,1288r19,-65l1148,1161xe" fillcolor="#f5dfda [660]" stroked="f">
                    <v:fill opacity="15163f"/>
                    <v:path arrowok="t" o:connecttype="custom" o:connectlocs="283,292;272,272;260,252;246,232;231,211;214,190;197,169;179,149;160,129;139,109;119,90;98,71;77,53;55,37;33,21;12,7;0,2;1,11;4,38;14,95;22,150;27,192;31,236;35,283;37,331;37,380;35,429;30,478;22,525;10,571;12,594;35,597;77,600;132,604;163,607;172,608;175,609;184,591;200,554;217,514;233,472;248,431;261,391;274,353;284,318" o:connectangles="0,0,0,0,0,0,0,0,0,0,0,0,0,0,0,0,0,0,0,0,0,0,0,0,0,0,0,0,0,0,0,0,0,0,0,0,0,0,0,0,0,0,0,0,0"/>
                  </v:shape>
                  <v:shape id="Freeform 1825" o:spid="_x0000_s1039" style="position:absolute;left:5222;top:2417;width:1484;height:1332;flip:x;visibility:visible;mso-wrap-style:square;v-text-anchor:top" coordsize="5913,5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LjcMA&#10;AADcAAAADwAAAGRycy9kb3ducmV2LnhtbESPzarCMBSE9xd8h3AEN6KplitajaJC4S7c+PMAh+bY&#10;FpuT0sRaffobQXA5zMw3zGrTmUq01LjSsoLJOAJBnFldcq7gck5HcxDOI2usLJOCJznYrHs/K0y0&#10;ffCR2pPPRYCwS1BB4X2dSOmyggy6sa2Jg3e1jUEfZJNL3eAjwE0lp1E0kwZLDgsF1rQvKLud7kaB&#10;b4ev43nHQxdvo+mBZTqZL1KlBv1uuwThqfPf8Kf9pxXEvzG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fLjcMAAADcAAAADwAAAAAAAAAAAAAAAACYAgAAZHJzL2Rv&#10;d25yZXYueG1sUEsFBgAAAAAEAAQA9QAAAIgDAAAAAA==&#10;" path="m2826,l2712,63r-115,65l2485,196r-112,69l2263,336r-108,73l2047,483r-105,75l1837,634r-101,79l1635,793r-99,81l1439,956r-95,84l1250,1125r-91,84l1069,1296r-87,88l897,1473r-83,90l733,1652r-79,91l578,1835r-74,91l431,2019r-69,94l295,2207r-65,94l170,2395r-60,95l54,2585,,2680r55,90l112,2859r58,90l229,3038r60,89l350,3215r62,88l474,3391r64,88l603,3564r65,86l734,3735r67,84l869,3902r69,81l1007,4064r71,79l1149,4222r72,76l1292,4372r74,74l1440,4518r74,69l1589,4655r75,66l1741,4785r76,62l1895,4907r77,57l2051,5019r79,52l2208,5121,5192,4956r61,-173l5314,4612r58,-169l5431,4274r56,-167l5541,3939r51,-166l5641,3606r24,-83l5687,3439r23,-83l5730,3272r22,-85l5771,3104r19,-85l5808,2936r16,-85l5840,2766r15,-86l5869,2596r13,-86l5894,2423r9,-86l5913,2250,5805,2136,5702,2027,5599,1922,5499,1820r-98,-96l5304,1629r-94,-90l5117,1452r-92,-84l4934,1287r-90,-79l4754,1133r-88,-73l4578,991r-89,-68l4401,857r-89,-63l4223,732r-89,-59l4043,614r-92,-56l3858,503r-93,-54l3670,396r-98,-52l3473,294,3372,244,3268,194,3162,145,3053,96,2942,47,2826,xe" fillcolor="#4a4f64 [2415]" stroked="f">
                    <v:fill opacity="15163f"/>
                    <v:path arrowok="t" o:connecttype="custom" o:connectlocs="681,16;624,51;568,87;514,126;461,165;410,206;361,249;314,293;268,337;225,383;184,430;145,477;108,525;74,574;43,623;14,672;14,720;43,767;73,813;103,859;135,905;168,949;201,993;235,1036;271,1078;306,1118;343,1156;380,1193;418,1228;456,1261;495,1291;535,1319;1303,1289;1334,1200;1363,1112;1391,1025;1416,938;1427,895;1438,851;1448,807;1458,764;1466,719;1473,675;1479,630;1484,585;1431,527;1380,473;1331,424;1284,378;1238,335;1193,295;1149,258;1105,223;1060,190;1015,160;968,131;921,103;872,76;820,50;766,25;709,0" o:connectangles="0,0,0,0,0,0,0,0,0,0,0,0,0,0,0,0,0,0,0,0,0,0,0,0,0,0,0,0,0,0,0,0,0,0,0,0,0,0,0,0,0,0,0,0,0,0,0,0,0,0,0,0,0,0,0,0,0,0,0,0,0"/>
                  </v:shape>
                  <v:shape id="Freeform 1826" o:spid="_x0000_s1040" style="position:absolute;left:5797;top:2477;width:859;height:1245;flip:x;visibility:visible;mso-wrap-style:square;v-text-anchor:top" coordsize="3423,4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ul8QA&#10;AADcAAAADwAAAGRycy9kb3ducmV2LnhtbESPT2sCMRTE70K/Q3iFXqRmW+22bI0ign+u2pZeXzfP&#10;7OLmZU2irt/eCEKPw8z8hhlPO9uIE/lQO1bwMshAEJdO12wUfH8tnj9AhIissXFMCi4UYDp56I2x&#10;0O7MGzptoxEJwqFABVWMbSFlKCuyGAauJU7eznmLMUlvpPZ4TnDbyNcsy6XFmtNChS3NKyr326NV&#10;sDcH8/vn858Y2k294t3yvX+wSj09drNPEJG6+B++t9dawfBtBLcz6Qj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LpfEAAAA3AAAAA8AAAAAAAAAAAAAAAAAmAIAAGRycy9k&#10;b3ducmV2LnhtbFBLBQYAAAAABAAEAPUAAACJAwAAAAA=&#10;" path="m,2449r38,-76l82,2296r49,-78l184,2136r57,-81l302,1974r64,-83l434,1807r72,-85l581,1638r76,-85l737,1468r83,-84l904,1299r87,-85l1080,1131r89,-83l1261,966r92,-81l1446,805r94,-78l1636,650r94,-75l1825,502r95,-72l2015,361r93,-67l2201,230r93,-62l2385,108r89,-56l2563,r10,16l2589,51r20,54l2634,174r29,86l2695,360r35,113l2768,600r40,138l2850,887r43,158l2938,1211r45,174l3028,1564r44,185l3116,1938r43,192l3200,2325r39,194l3275,2715r33,193l3338,3100r26,189l3387,3473r17,179l3416,3823r7,165l3423,4144r-5,147l3405,4426r-20,125l3357,4662r-34,11l3283,4684r-42,10l3197,4703r-46,9l3101,4719r-50,9l2997,4735r-109,12l2775,4756r-112,9l2551,4772r-106,6l2343,4781r-91,3l2171,4786r-65,1l2054,4789r-32,l2011,4789r-87,-58l1840,4670r-85,-63l1673,4539r-83,-70l1510,4395r-78,-75l1354,4241r-76,-80l1204,4080r-74,-82l1058,3913r-69,-85l920,3743r-67,-84l789,3573r-64,-85l663,3403r-59,-83l545,3238,434,3079,332,2927,236,2787,149,2658r-40,-59l69,2544,33,2494,,2449xe" fillcolor="#f5dfda [660]" stroked="f">
                    <v:fill opacity="15163f"/>
                    <v:path arrowok="t" o:connecttype="custom" o:connectlocs="10,617;33,577;60,534;92,492;127,448;165,404;206,360;249,316;293,272;340,230;386,189;434,149;482,112;529,76;576,44;621,14;646,4;655,27;668,68;685,123;705,192;726,272;749,360;771,455;793,554;813,655;830,756;844,855;854,949;859,1037;858,1116;849,1183;834,1215;813,1220;791,1225;766,1229;725,1234;668,1239;614,1242;565,1244;528,1244;507,1245;483,1230;440,1198;399,1162;359,1123;321,1082;284,1039;248,995;214,951;182,907;152,863;109,800;59,725;27,676;8,648" o:connectangles="0,0,0,0,0,0,0,0,0,0,0,0,0,0,0,0,0,0,0,0,0,0,0,0,0,0,0,0,0,0,0,0,0,0,0,0,0,0,0,0,0,0,0,0,0,0,0,0,0,0,0,0,0,0,0,0"/>
                  </v:shape>
                  <v:shape id="Freeform 1827" o:spid="_x0000_s1041" style="position:absolute;left:5269;top:2490;width:653;height:1193;flip:x;visibility:visible;mso-wrap-style:square;v-text-anchor:top" coordsize="2601,4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p57cIA&#10;AADcAAAADwAAAGRycy9kb3ducmV2LnhtbESP0YrCMBRE3xf8h3AFXxZNV6lINYqsCIIIa/UDLs21&#10;LSY3pYla/94Iwj4OM3OGWaw6a8SdWl87VvAzSkAQF07XXCo4n7bDGQgfkDUax6TgSR5Wy97XAjPt&#10;Hnykex5KESHsM1RQhdBkUvqiIot+5Bri6F1cazFE2ZZSt/iIcGvkOEmm0mLNcaHChn4rKq75zSpI&#10;jfnbnLrx0RT5lr7xsj8kvFdq0O/WcxCBuvAf/rR3WsEkTeF9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KnntwgAAANwAAAAPAAAAAAAAAAAAAAAAAJgCAABkcnMvZG93&#10;bnJldi54bWxQSwUGAAAAAAQABAD1AAAAhwMAAAAA&#10;" path="m2601,2046r-48,-70l2501,1906r-55,-70l2388,1764r-61,-71l2262,1620r-67,-73l2125,1474r-72,-73l1978,1330r-76,-73l1823,1186r-81,-72l1660,1042r-85,-69l1489,903r-87,-68l1313,768r-90,-67l1132,637r-93,-64l948,511,853,451,759,392,665,335,571,280,475,227,381,177,285,130,191,83,97,40,3,,,15,3,44r9,43l27,143,70,293r59,195l163,601r37,123l238,855r39,140l318,1141r40,155l399,1458r40,167l479,1796r37,177l551,2153r34,185l615,2524r26,190l664,2903r16,193l693,3288r8,191l702,3669r-6,190l684,4046r-20,185l635,4411r-37,178l672,4590r87,-1l857,4587r107,-5l1076,4577r116,-7l1310,4563r116,-7l1537,4550r105,-6l1739,4538r84,-4l1895,4532r55,l1970,4533r15,1l1995,4537r5,3l2047,4395r48,-152l2142,4087r46,-162l2235,3760r44,-167l2322,3425r40,-168l2402,3090r37,-165l2473,2763r33,-157l2534,2455r26,-144l2583,2173r18,-127xe" fillcolor="#f5dfda [660]" stroked="f">
                    <v:fill opacity="15163f"/>
                    <v:path arrowok="t" o:connecttype="custom" o:connectlocs="641,514;614,477;584,440;551,402;515,364;478,327;437,290;395,253;352,217;307,182;261,149;214,117;167,87;119,59;72,34;24,10;0,4;3,23;18,76;41,156;60,222;80,297;100,379;120,467;138,560;154,656;167,755;174,855;176,954;172,1052;159,1146;169,1193;215,1192;270,1190;329,1186;386,1183;437,1179;476,1178;495,1178;501,1179;514,1142;538,1062;561,977;583,890;603,803;621,718;636,638;648,565" o:connectangles="0,0,0,0,0,0,0,0,0,0,0,0,0,0,0,0,0,0,0,0,0,0,0,0,0,0,0,0,0,0,0,0,0,0,0,0,0,0,0,0,0,0,0,0,0,0,0,0"/>
                  </v:shape>
                  <v:shape id="Freeform 1828" o:spid="_x0000_s1042" style="position:absolute;left:4925;top:3049;width:733;height:664;flip:x;visibility:visible;mso-wrap-style:square;v-text-anchor:top" coordsize="2920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p2X8MA&#10;AADcAAAADwAAAGRycy9kb3ducmV2LnhtbESP3YrCMBSE74V9h3AW9k5TXSzSNYr4Awt6oa4PcEiO&#10;bbE5KU1au29vBMHLYWa+YebL3laio8aXjhWMRwkIYu1MybmCy99uOAPhA7LByjEp+CcPy8XHYI6Z&#10;cXc+UXcOuYgQ9hkqKEKoMym9LsiiH7maOHpX11gMUTa5NA3eI9xWcpIkqbRYclwosKZ1Qfp2bq2C&#10;Q9J3F73R21W6T9etba+nY+iU+vrsVz8gAvXhHX61f42C72k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p2X8MAAADcAAAADwAAAAAAAAAAAAAAAACYAgAAZHJzL2Rv&#10;d25yZXYueG1sUEsFBgAAAAAEAAQA9QAAAIgDAAAAAA==&#10;" path="m1371,r61,24l1492,49r60,26l1610,103r59,27l1726,159r57,30l1839,218r56,33l1950,283r54,32l2057,348r53,35l2161,418r52,35l2263,490r49,37l2359,564r48,39l2454,641r44,39l2542,719r43,41l2628,801r40,40l2708,883r38,42l2784,966r36,43l2854,1052r34,43l2920,1138r-44,94l2829,1327r-47,95l2732,1515r-53,93l2625,1700r-27,44l2569,1790r-28,44l2512,1878r-30,43l2452,1963r-31,41l2392,2046r-33,41l2328,2126r-32,38l2264,2202r-34,37l2197,2275r-33,35l2129,2344r-35,33l2060,2409r-36,30l1988,2468,522,2551r-40,-80l442,2392r-39,-79l363,2236r-38,-78l288,2082r-36,-78l218,1928r-34,-76l153,1774r-31,-79l94,1617,68,1537,42,1457,32,1415,20,1374,9,1333,,1291,90,1169r86,-113l218,1001r42,-51l300,900r41,-49l380,804r39,-45l459,716r39,-43l538,632r38,-39l615,554r39,-37l694,480r39,-36l774,409r40,-33l856,342r42,-32l941,278r43,-32l1028,215r45,-31l1120,153r47,-30l1216,92r51,-31l1319,31,1371,xe" fillcolor="#4a4f64 [2415]" stroked="f">
                    <v:fill opacity="15163f"/>
                    <v:path arrowok="t" o:connecttype="custom" o:connectlocs="359,6;390,20;419,34;448,49;476,65;503,82;530,100;556,118;580,137;604,157;627,177;649,198;670,219;689,241;708,263;725,285;722,321;698,370;673,419;652,454;638,477;623,500;608,522;592,543;576,563;560,583;543,601;526,619;508,635;131,664;111,623;91,582;72,542;55,502;38,462;24,421;11,379;5,358;0,336;44,275;65,247;86,222;105,198;125,175;145,154;164,135;184,116;204,98;225,81;247,64;269,48;293,32;318,16;344,0" o:connectangles="0,0,0,0,0,0,0,0,0,0,0,0,0,0,0,0,0,0,0,0,0,0,0,0,0,0,0,0,0,0,0,0,0,0,0,0,0,0,0,0,0,0,0,0,0,0,0,0,0,0,0,0,0,0"/>
                  </v:shape>
                  <v:shape id="Freeform 1829" o:spid="_x0000_s1043" style="position:absolute;left:4949;top:3077;width:401;height:610;flip:x;visibility:visible;mso-wrap-style:square;v-text-anchor:top" coordsize="1595,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sIcUA&#10;AADcAAAADwAAAGRycy9kb3ducmV2LnhtbESPQWsCMRSE70L/Q3hCbzVri1ZWo7SloniQ1u3F2yN5&#10;3SzdvCyb6K7/3ggFj8PMfMMsVr2rxZnaUHlWMB5lIIi1NxWXCn6K9dMMRIjIBmvPpOBCAVbLh8EC&#10;c+M7/qbzIZYiQTjkqMDG2ORSBm3JYRj5hjh5v751GJNsS2la7BLc1fI5y6bSYcVpwWJDH5b03+Hk&#10;FLy7sism+1h8hU04+t1J29mnVupx2L/NQUTq4z38394aBS+TV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jewhxQAAANwAAAAPAAAAAAAAAAAAAAAAAJgCAABkcnMv&#10;ZG93bnJldi54bWxQSwUGAAAAAAQABAD1AAAAigMAAAAA&#10;" path="m1595,1042r-23,-35l1545,973r-28,-36l1486,901r-33,-37l1419,828r-37,-37l1344,754r-41,-37l1261,680r-43,-35l1174,608r-45,-37l1082,535r-47,-36l986,463,937,429,887,394,837,360,787,327,735,294,685,263,634,232,583,201,531,172,481,145,431,117,382,91,333,67,284,43,237,22,191,r-5,10l182,28r-7,27l167,91r-19,94l127,307,104,453,81,617,71,704,59,795,49,888,39,984r-9,96l22,1178r-7,98l9,1374r-5,96l2,1566,,1660r,91l4,1840r3,85l15,2006r9,76l36,2154r14,66l68,2279r21,53l107,2335r19,3l147,2340r22,1l217,2344r52,1l324,2344r55,-2l435,2339r54,-4l592,2328r84,-8l733,2314r21,-4l794,2278r38,-36l869,2206r37,-38l940,2129r35,-42l1010,2045r33,-43l1075,1959r31,-45l1137,1870r30,-47l1196,1778r28,-45l1252,1686r26,-45l1329,1550r48,-88l1421,1377r42,-80l1501,1222r35,-68l1567,1093r28,-51xe" fillcolor="#f5dfda [660]" stroked="f">
                    <v:fill opacity="15163f"/>
                    <v:path arrowok="t" o:connecttype="custom" o:connectlocs="395,262;381,244;365,225;347,206;328,187;306,168;284,149;260,130;236,112;210,94;185,76;159,60;133,45;108,30;84,17;60,6;47,3;44,14;37,48;26,118;18,183;12,231;8,281;4,332;1,382;0,432;1,479;4,522;9,560;17,593;27,607;37,609;55,610;81,610;109,608;149,606;184,602;200,593;218,574;236,554;254,532;270,510;286,486;301,463;315,439;334,403;357,358;377,318;394,284" o:connectangles="0,0,0,0,0,0,0,0,0,0,0,0,0,0,0,0,0,0,0,0,0,0,0,0,0,0,0,0,0,0,0,0,0,0,0,0,0,0,0,0,0,0,0,0,0,0,0,0,0"/>
                  </v:shape>
                  <v:shape id="Freeform 1830" o:spid="_x0000_s1044" style="position:absolute;left:5345;top:3090;width:289;height:609;flip:x;visibility:visible;mso-wrap-style:square;v-text-anchor:top" coordsize="1149,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zBcMA&#10;AADcAAAADwAAAGRycy9kb3ducmV2LnhtbERPTWvCQBC9F/wPywi9NRstLRKzShQEaU9NC+JtzI5J&#10;THY2ZrdJ+u+7h0KPj/edbifTioF6V1tWsIhiEMSF1TWXCr4+D08rEM4ja2wtk4IfcrDdzB5STLQd&#10;+YOG3JcihLBLUEHlfZdI6YqKDLrIdsSBu9reoA+wL6XucQzhppXLOH6VBmsODRV2tK+oaPJvo6AZ&#10;9rHe3d4up+H+TsvzlBnfZEo9zqdsDcLT5P/Ff+6jVvD8EtaGM+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QzBcMAAADcAAAADwAAAAAAAAAAAAAAAACYAgAAZHJzL2Rv&#10;d25yZXYueG1sUEsFBgAAAAAEAAQA9QAAAIgDAAAAAA==&#10;" path="m,1161r19,-37l41,1086r23,-38l87,1009r26,-39l140,931r29,-40l198,852r30,-41l260,772r34,-41l328,691r35,-39l399,612r37,-40l474,533r39,-39l552,456r40,-38l633,381r40,-37l715,308r43,-36l800,238r43,-34l886,172r43,-32l973,110r43,-30l1060,53r43,-28l1146,r2,6l1149,22r-2,21l1143,72r-12,75l1115,246r-21,119l1073,504r-11,74l1051,656r-9,81l1032,821r-8,87l1016,996r-6,91l1005,1179r-4,93l1000,1366r1,96l1005,1556r5,95l1018,1746r12,93l1044,1931r17,90l1082,2111r25,87l1136,2282r-36,5l1057,2292r-47,5l957,2302r-112,7l729,2317r-106,7l534,2330r-35,4l472,2337r-10,2l455,2341r-5,1l448,2344r-32,-68l383,2205r-33,-74l318,2055r-33,-78l253,1897r-31,-79l191,1738r-30,-80l134,1580r-27,-77l81,1428,58,1357,36,1287,17,1222,,1161xe" fillcolor="#f5dfda [660]" stroked="f">
                    <v:fill opacity="15163f"/>
                    <v:path arrowok="t" o:connecttype="custom" o:connectlocs="5,292;16,272;28,252;43,231;57,211;74,190;91,169;110,149;129,128;149,109;169,89;191,71;212,53;234,36;256,21;277,6;289,2;288,11;284,38;275,95;267,150;262,191;258,236;254,282;252,330;252,380;254,429;259,478;267,525;278,571;277,594;254,597;213,600;157,604;126,606;116,608;113,608;105,591;88,554;72,514;56,472;40,431;27,390;15,353;4,317" o:connectangles="0,0,0,0,0,0,0,0,0,0,0,0,0,0,0,0,0,0,0,0,0,0,0,0,0,0,0,0,0,0,0,0,0,0,0,0,0,0,0,0,0,0,0,0,0"/>
                  </v:shape>
                  <v:shape id="Freeform 1831" o:spid="_x0000_s1045" style="position:absolute;left:6079;top:3052;width:446;height:705;flip:x;visibility:visible;mso-wrap-style:square;v-text-anchor:top" coordsize="1778,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YAcUA&#10;AADcAAAADwAAAGRycy9kb3ducmV2LnhtbESPT2sCMRTE7wW/Q3hCbzVbbVfdbhSRikJPVUF6e2ze&#10;/qGblyVJ1/Xbm0Khx2FmfsPk68G0oifnG8sKnicJCOLC6oYrBefT7mkBwgdkja1lUnAjD+vV6CHH&#10;TNsrf1J/DJWIEPYZKqhD6DIpfVGTQT+xHXH0SusMhihdJbXDa4SbVk6TJJUGG44LNXa0ran4Pv4Y&#10;Bfuz/0h9f7mVL7vk/etAriqWc6Uex8PmDUSgIfyH/9oHrWD2uoT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FgBxQAAANwAAAAPAAAAAAAAAAAAAAAAAJgCAABkcnMv&#10;ZG93bnJldi54bWxQSwUGAAAAAAQABAD1AAAAigMAAAAA&#10;" path="m943,l906,25,869,51,833,78r-36,27l762,134r-35,29l692,194r-34,31l624,258r-33,33l558,325r-33,34l493,394r-31,37l431,466r-31,37l370,542r-28,39l313,619r-29,41l257,699r-28,42l203,781r-25,42l153,865r-24,43l105,951,83,994r-22,44l40,1082r-20,44l,1170r27,99l56,1372r32,106l120,1586r34,108l190,1803r38,108l266,2017r40,105l346,2223r21,50l387,2320r21,47l430,2412r20,44l472,2498r21,41l515,2578r22,36l559,2650r21,32l602,2713r857,-47l1485,2583r25,-82l1533,2418r23,-83l1580,2252r23,-82l1624,2087r22,-83l1666,1921r19,-84l1703,1753r18,-84l1737,1584r15,-86l1766,1413r12,-86l1723,1201r-52,-117l1621,977,1570,876r-47,-95l1475,692r-24,-42l1427,610r-24,-40l1380,531r-24,-37l1332,457r-25,-36l1282,387r-25,-35l1232,319r-27,-33l1179,253r-27,-32l1124,190r-28,-33l1067,126,1006,63,943,xe" fillcolor="#4a4f64 [2415]" stroked="f">
                    <v:fill opacity="15163f"/>
                    <v:path arrowok="t" o:connecttype="custom" o:connectlocs="227,6;209,20;191,35;174,50;157,67;140,84;124,102;108,121;93,141;79,161;64,182;51,203;38,225;26,247;15,270;5,293;7,330;22,384;39,440;57,497;77,551;92,591;102,615;113,638;124,660;135,679;145,697;366,693;379,650;390,607;402,564;413,521;423,477;432,434;439,389;446,345;419,282;394,228;370,180;358,159;346,138;334,119;322,101;309,83;296,66;282,49;268,33;237,0" o:connectangles="0,0,0,0,0,0,0,0,0,0,0,0,0,0,0,0,0,0,0,0,0,0,0,0,0,0,0,0,0,0,0,0,0,0,0,0,0,0,0,0,0,0,0,0,0,0,0,0"/>
                  </v:shape>
                  <v:shape id="Freeform 1832" o:spid="_x0000_s1046" style="position:absolute;left:6264;top:3081;width:247;height:654;flip:x;visibility:visible;mso-wrap-style:square;v-text-anchor:top" coordsize="983,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TfL8A&#10;AADcAAAADwAAAGRycy9kb3ducmV2LnhtbERPy4rCMBTdD/gP4QruxtTHqFSjWEFw48LqB1yaa1ts&#10;bkoT2+rXm4Uwy8N5b3a9qURLjSstK5iMIxDEmdUl5wpu1+PvCoTzyBory6TgRQ5228HPBmNtO75Q&#10;m/pchBB2MSoovK9jKV1WkEE3tjVx4O62MegDbHKpG+xCuKnkNIoW0mDJoaHAmg4FZY/0aRTM911p&#10;/vIkaY8e28Py/TrbJFVqNOz3axCeev8v/rpPWsFsEeaHM+EIyO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C5N8vwAAANwAAAAPAAAAAAAAAAAAAAAAAJgCAABkcnMvZG93bnJl&#10;di54bWxQSwUGAAAAAAQABAD1AAAAhAMAAAAA&#10;" path="m,1069r14,-36l30,998,48,962,67,925,87,887r20,-37l130,811r24,-37l178,736r25,-38l229,661r27,-38l284,586r28,-38l341,512r30,-37l401,439r30,-36l462,369r31,-35l524,301r31,-32l586,236r31,-31l648,176r31,-29l709,119,738,92,768,67,798,43,827,20,855,r3,8l861,28r4,28l871,94r12,101l896,323r15,153l926,649r15,189l954,1036r7,102l966,1241r5,103l976,1446r3,103l982,1649r1,98l983,1843r-1,93l979,2025r-3,84l970,2189r-6,74l954,2331r-9,62l932,2448r-22,7l885,2463r-25,6l833,2476r-56,10l722,2497r-50,7l631,2510r-27,4l594,2515r-24,-33l546,2443r-24,-39l499,2362r-24,-44l452,2273r-24,-48l405,2176r-22,-50l360,2075r-21,-51l317,1970,274,1864,234,1756,196,1650,159,1546r-34,-99l94,1353,65,1267,40,1191,18,1124,,1069xe" fillcolor="#f5dfda [660]" stroked="f">
                    <v:fill opacity="15163f"/>
                    <v:path arrowok="t" o:connecttype="custom" o:connectlocs="4,269;12,250;22,231;33,211;45,191;58,172;71,152;86,133;101,114;116,96;132,78;147,61;163,46;178,31;193,17;208,5;216,2;217,15;222,51;229,124;236,218;241,296;244,349;246,403;247,454;247,503;245,548;242,588;237,622;229,638;216,642;195,646;169,651;152,654;143,645;131,625;119,603;108,579;96,553;85,526;69,485;49,429;31,376;16,329;5,292" o:connectangles="0,0,0,0,0,0,0,0,0,0,0,0,0,0,0,0,0,0,0,0,0,0,0,0,0,0,0,0,0,0,0,0,0,0,0,0,0,0,0,0,0,0,0,0,0"/>
                  </v:shape>
                  <v:shape id="Freeform 1833" o:spid="_x0000_s1047" style="position:absolute;left:6094;top:3094;width:175;height:627;flip:x;visibility:visible;mso-wrap-style:square;v-text-anchor:top" coordsize="699,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x0MEA&#10;AADcAAAADwAAAGRycy9kb3ducmV2LnhtbESPzYrCQBCE7wu+w9CCN52oIBIdRQTB2xJ3WTw2mc4P&#10;yfTETKvZt3eEhT0WVfUVtd0PrlUP6kPt2cB8loAizr2tuTTw/XWarkEFQbbYeiYDvxRgvxt9bDG1&#10;/skZPS5SqgjhkKKBSqRLtQ55RQ7DzHfE0St871Ci7Ette3xGuGv1IklW2mHNcaHCjo4V5c3l7gwU&#10;ssiokcyF609z5+bzlhUejZmMh8MGlNAg/+G/9tkaWK7m8D4Tj4De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0cdDBAAAA3AAAAA8AAAAAAAAAAAAAAAAAmAIAAGRycy9kb3du&#10;cmV2LnhtbFBLBQYAAAAABAAEAPUAAACGAwAAAAA=&#10;" path="m699,1193r-12,-38l675,1115r-14,-38l647,1037,631,997,615,957,598,916,579,874,541,793,500,710,457,629,411,547,388,508,364,469,339,429,315,391,290,353,264,316,239,280,213,244,186,210,160,176,134,144,108,112,81,82,55,54,29,26,3,,,7,1,23,3,45,5,75r10,81l26,261,41,389,56,534,72,697,87,871r7,92l100,1057r5,95l110,1249r2,98l115,1446r1,100l115,1645r-3,99l109,1843r-6,97l94,2036r-9,95l72,2223r-14,90l40,2399r21,5l86,2407r28,3l143,2411r65,-1l271,2407r60,-2l380,2403r19,l414,2404r5,1l424,2405r2,2l427,2409r19,-71l467,2265r20,-76l506,2112r20,-80l545,1949r20,-81l584,1786r18,-81l618,1624r17,-79l650,1467r15,-74l678,1323r12,-68l699,1193xe" fillcolor="#f5dfda [660]" stroked="f">
                    <v:fill opacity="15163f"/>
                    <v:path arrowok="t" o:connecttype="custom" o:connectlocs="172,300;165,280;158,259;150,238;135,206;114,164;97,132;85,112;73,92;60,73;47,55;34,37;20,21;7,7;0,2;1,12;4,41;10,101;18,181;24,250;26,300;28,350;29,402;28,454;26,505;21,554;15,602;15,625;29,627;52,627;83,625;100,625;105,625;107,626;112,608;122,569;132,528;141,486;151,443;159,402;166,362;173,326" o:connectangles="0,0,0,0,0,0,0,0,0,0,0,0,0,0,0,0,0,0,0,0,0,0,0,0,0,0,0,0,0,0,0,0,0,0,0,0,0,0,0,0,0,0"/>
                  </v:shape>
                  <v:shape id="Freeform 1834" o:spid="_x0000_s1048" style="position:absolute;left:5472;top:2604;width:219;height:623;flip:x;visibility:visible;mso-wrap-style:square;v-text-anchor:top" coordsize="873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GjsMA&#10;AADcAAAADwAAAGRycy9kb3ducmV2LnhtbESPQWsCMRSE70L/Q3iFXkSzKixlNUoRhO2xtoceH5vn&#10;ZjF5WZN0Xfvrm4LgcZiZb5jNbnRWDBRi51nBYl6AIG687rhV8PV5mL2CiAlZo/VMCm4UYbd9mmyw&#10;0v7KHzQcUysyhGOFCkxKfSVlbAw5jHPfE2fv5IPDlGVopQ54zXBn5bIoSumw47xgsKe9oeZ8/HEK&#10;wu/7wdb6gtYMq6E2+2l5/ialXp7HtzWIRGN6hO/tWitYlUv4P5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uGjsMAAADcAAAADwAAAAAAAAAAAAAAAACYAgAAZHJzL2Rv&#10;d25yZXYueG1sUEsFBgAAAAAEAAQA9QAAAIgDAAAAAA==&#10;" path="m,l30,32,61,69r31,40l124,153r34,46l190,251r33,53l257,362r33,59l322,484r32,66l387,619r31,71l449,764r28,76l506,919r26,80l558,1082r24,85l604,1253r20,88l642,1431r17,91l672,1615r12,95l692,1805r6,97l700,1998r,99l698,2196r-7,101l681,2397r16,-25l709,2353r9,-17l731,2318r18,-23l774,2266r39,-41l865,2169r1,-12l869,2120r3,-60l873,1982r,-47l873,1885r-1,-55l870,1772r-4,-61l860,1645r-6,-67l846,1508r-10,-73l824,1360r-14,-76l793,1205r-17,-80l754,1045,729,963,703,881,672,798,640,716,603,634,562,552,518,471,470,391,419,311,363,235,306,190,261,156,223,131,189,111,154,92,113,69,63,39,,xe" fillcolor="#4a4f64 [2415]" stroked="f">
                    <v:fill opacity="15163f"/>
                    <v:path arrowok="t" o:connecttype="custom" o:connectlocs="8,8;23,28;40,52;56,79;73,109;89,143;105,179;120,218;133,260;146,303;157,349;165,396;172,444;175,494;176,545;173,597;175,617;180,607;188,596;204,578;217,561;219,535;219,503;219,476;217,445;214,410;210,373;203,334;195,292;183,250;169,207;151,165;130,122;105,81;77,49;56,34;39,24;16,10" o:connectangles="0,0,0,0,0,0,0,0,0,0,0,0,0,0,0,0,0,0,0,0,0,0,0,0,0,0,0,0,0,0,0,0,0,0,0,0,0,0"/>
                  </v:shape>
                  <v:shape id="Freeform 1835" o:spid="_x0000_s1049" style="position:absolute;left:6035;top:2694;width:394;height:1056;flip:x;visibility:visible;mso-wrap-style:square;v-text-anchor:top" coordsize="1567,4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n08MA&#10;AADcAAAADwAAAGRycy9kb3ducmV2LnhtbESPS4vCQBCE7wv+h6EFb+vEDbgSnQQRRI++ULw1mc4D&#10;Mz0hM2viv3cWFvZYVNVX1CobTCOe1LnasoLZNAJBnFtdc6ngct5+LkA4j6yxsUwKXuQgS0cfK0y0&#10;7flIz5MvRYCwS1BB5X2bSOnyigy6qW2Jg1fYzqAPsiul7rAPcNPIryiaS4M1h4UKW9pUlD9OP0bB&#10;3V93WGy+17NzYUzc9vZ20HulJuNhvQThafD/4b/2XiuI5zH8nglHQK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An08MAAADcAAAADwAAAAAAAAAAAAAAAACYAgAAZHJzL2Rv&#10;d25yZXYueG1sUEsFBgAAAAAEAAQA9QAAAIgDAAAAAA==&#10;" path="m451,l408,61r-39,70l334,211r-33,87l274,394,249,496,230,605,213,719,202,841r-7,125l194,1098r2,134l205,1371r14,142l238,1657r25,147l293,1952r37,149l373,2251r49,151l477,2551r63,149l609,2848r75,145l768,3137r91,140l958,3415r106,133l1177,3677r122,124l1429,3919r138,114l1562,4025r-3,-4l1554,4017r-4,-1l1547,4015r-4,l1540,4016r-4,1l1522,4030r-17,16l1500,4049r-4,4l1490,4056r-6,2l1476,4059r-7,1l1462,4059r-8,-1l1444,4055r-9,-5l1425,4044r-12,-7l1401,4029r-13,-12l1375,4005r-15,-15l1339,3972r-56,-53l1243,3881r-47,-48l1142,3778r-58,-63l1022,3645r-67,-79l886,3480r-72,-94l742,3286,668,3177,594,3063,521,2941,451,2813,381,2678,316,2538,255,2391,199,2237,147,2078,102,1914,64,1743,34,1566,13,1385,1,1199,,1007,8,810,29,610,62,403,108,193r30,-24l164,150r23,-15l207,122r18,-11l242,104r15,-7l272,91,304,79,341,62,362,51,388,38,417,20,451,xe" fillcolor="#4a4f64 [2415]" stroked="f">
                    <v:fill opacity="15163f"/>
                    <v:path arrowok="t" o:connecttype="custom" o:connectlocs="103,16;84,55;69,102;58,157;51,219;49,286;52,357;60,431;74,508;94,585;120,664;153,741;193,816;241,888;296,956;359,1019;393,1047;391,1045;389,1044;387,1045;383,1048;377,1053;375,1055;371,1056;368,1056;363,1055;358,1052;352,1048;346,1042;337,1033;313,1009;287,983;257,948;223,905;187,855;149,797;113,732;79,660;50,582;26,498;9,407;0,312;2,211;16,105;35,44;47,35;57,29;65,25;76,21;91,13;105,5" o:connectangles="0,0,0,0,0,0,0,0,0,0,0,0,0,0,0,0,0,0,0,0,0,0,0,0,0,0,0,0,0,0,0,0,0,0,0,0,0,0,0,0,0,0,0,0,0,0,0,0,0,0,0"/>
                  </v:shape>
                  <v:shape id="Freeform 1836" o:spid="_x0000_s1050" style="position:absolute;left:6109;top:2140;width:119;height:363;flip:x;visibility:visible;mso-wrap-style:square;v-text-anchor:top" coordsize="474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D0MQA&#10;AADcAAAADwAAAGRycy9kb3ducmV2LnhtbESPQWvCQBSE7wX/w/KE3urGGoJEV4mCKIVCjeL5kX0m&#10;wezbNLua+O+7hUKPw8x8wyzXg2nEgzpXW1YwnUQgiAuray4VnE+7tzkI55E1NpZJwZMcrFejlyWm&#10;2vZ8pEfuSxEg7FJUUHnfplK6oiKDbmJb4uBdbWfQB9mVUnfYB7hp5HsUJdJgzWGhwpa2FRW3/G4U&#10;bL6Tr+1Fc/48fGa+j08cf2R7pV7HQ7YA4Wnw/+G/9kErmCUx/J4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ag9DEAAAA3AAAAA8AAAAAAAAAAAAAAAAAmAIAAGRycy9k&#10;b3ducmV2LnhtbFBLBQYAAAAABAAEAPUAAACJAwAAAAA=&#10;" path="m1,109l30,81,57,54,86,28,113,r-2,67l110,130r,61l110,250r2,56l115,359r3,52l123,460r5,47l134,553r7,44l149,639r9,41l168,720r10,38l190,796r12,36l215,869r14,34l243,938r16,35l274,1007r17,34l309,1075r37,69l387,1215r41,73l474,1364r-18,11l445,1379r-5,2l437,1381r-4,l427,1382r-11,5l400,1397r-37,-71l327,1254r-37,-70l254,1112r-36,-73l185,967,168,930,153,893,137,854,123,816,109,777,94,738,81,698,69,658,59,616,48,574,38,531,30,488,23,444,16,399,10,353,6,306,2,258,1,209,,159,1,109xe" fillcolor="#4a4f64 [2415]" stroked="f">
                    <v:fill opacity="15163f"/>
                    <v:path arrowok="t" o:connecttype="custom" o:connectlocs="8,21;22,7;28,17;28,50;28,80;30,107;32,132;35,155;40,177;45,197;51,216;57,235;65,253;73,270;87,297;107,335;114,357;110,359;109,359;104,360;91,345;73,308;55,270;42,242;34,222;27,202;20,181;15,160;10,138;6,115;3,92;1,67;0,41" o:connectangles="0,0,0,0,0,0,0,0,0,0,0,0,0,0,0,0,0,0,0,0,0,0,0,0,0,0,0,0,0,0,0,0,0"/>
                  </v:shape>
                  <v:shape id="Freeform 1837" o:spid="_x0000_s1051" style="position:absolute;left:5765;top:2171;width:69;height:335;flip:x;visibility:visible;mso-wrap-style:square;v-text-anchor:top" coordsize="274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7YcQA&#10;AADcAAAADwAAAGRycy9kb3ducmV2LnhtbESPQWvCQBSE7wX/w/IEb3WjEpHoKioVvdZK8fjIPrPB&#10;7NuQ3caYX+8WCj0OM/MNs9p0thItNb50rGAyTkAQ506XXCi4fB3eFyB8QNZYOSYFT/KwWQ/eVphp&#10;9+BPas+hEBHCPkMFJoQ6k9Lnhiz6sauJo3dzjcUQZVNI3eAjwm0lp0kylxZLjgsGa9obyu/nH6sg&#10;XXxMd/u2Ty5lb+rrtj/K9Puo1GjYbZcgAnXhP/zXPmkFs3kKv2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u2HEAAAA3AAAAA8AAAAAAAAAAAAAAAAAmAIAAGRycy9k&#10;b3ducmV2LnhtbFBLBQYAAAAABAAEAPUAAACJAwAAAAA=&#10;" path="m272,109l243,81,216,54,187,27,160,r12,52l181,103r9,51l197,203r6,49l206,299r3,48l210,394r-1,45l207,484r-2,44l201,571r-4,43l191,655r-6,40l176,736r-8,38l160,812r-10,37l141,885r-11,36l118,954r-11,34l95,1020r-24,61l48,1137r-24,52l,1237r9,7l17,1249r3,4l21,1255r2,2l21,1259r-2,1l17,1261r-3,1l12,1263r-1,2l11,1267r2,2l17,1274r7,5l33,1285r34,-71l99,1146r29,-65l153,1016r11,-31l176,953r11,-32l197,890r9,-32l215,826r8,-34l230,760r7,-33l243,692r5,-35l254,622r4,-36l262,548r3,-39l268,470r4,-81l274,301r-1,-93l272,109xe" fillcolor="#4a4f64 [2415]" stroked="f">
                    <v:fill opacity="15163f"/>
                    <v:path arrowok="t" o:connecttype="custom" o:connectlocs="61,21;47,7;43,14;48,40;51,66;53,90;53,114;52,138;50,160;47,181;42,202;38,221;33,240;27,258;18,282;6,310;2,324;5,327;6,328;5,328;4,329;3,330;3,331;6,333;17,316;32,282;41,257;47,240;52,224;56,206;60,190;62,171;65,153;67,133;68,101;69,54" o:connectangles="0,0,0,0,0,0,0,0,0,0,0,0,0,0,0,0,0,0,0,0,0,0,0,0,0,0,0,0,0,0,0,0,0,0,0,0"/>
                  </v:shape>
                  <v:shape id="Freeform 1838" o:spid="_x0000_s1052" style="position:absolute;left:5412;top:3204;width:129;height:497;flip:x;visibility:visible;mso-wrap-style:square;v-text-anchor:top" coordsize="515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16cMMA&#10;AADcAAAADwAAAGRycy9kb3ducmV2LnhtbESPQWsCMRSE7wX/Q3iCt5po6VK2RiliUfBU9dLb6+a5&#10;Wbp5WZK4rv++EYQeh5n5hlmsBteKnkJsPGuYTRUI4sqbhmsNp+Pn8xuImJANtp5Jw40irJajpwWW&#10;xl/5i/pDqkWGcCxRg02pK6WMlSWHceo74uydfXCYsgy1NAGvGe5aOVeqkA4bzgsWO1pbqn4PF6eh&#10;V2e6hfgzyO3GvqrtbE/fxV7ryXj4eAeRaEj/4Ud7ZzS8FAXcz+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16cMMAAADcAAAADwAAAAAAAAAAAAAAAACYAgAAZHJzL2Rv&#10;d25yZXYueG1sUEsFBgAAAAAEAAQA9QAAAIgDAAAAAA==&#10;" path="m,166l15,151,32,130,50,108,69,83,88,59,106,36,122,16,138,r-2,68l134,136r,68l134,272r3,68l140,407r4,68l149,542r6,67l162,675r7,66l179,807r9,64l198,936r12,63l222,1061r13,62l249,1184r14,59l279,1302r15,57l311,1415r18,55l347,1524r19,52l385,1626r20,50l426,1723r21,46l468,1814r23,41l515,1896r-11,6l495,1905r-9,3l479,1909r-6,l467,1908r-6,-1l457,1904r-12,-3l433,1900r-7,1l417,1903r-8,4l398,1913r-18,-37l362,1836r-19,-41l325,1750r-18,-46l288,1656r-18,-49l253,1556r-18,-53l218,1449r-18,-55l183,1338r-15,-59l151,1222r-15,-60l121,1103r-14,-61l94,982,81,921,69,860,57,800,46,739,37,678,28,617,21,559,14,499,9,440,4,383,2,327,,272,,219,,166xe" fillcolor="#4a4f64 [2415]" stroked="f">
                    <v:fill opacity="15163f"/>
                    <v:path arrowok="t" o:connecttype="custom" o:connectlocs="4,39;13,28;22,15;31,4;34,18;34,53;34,88;36,123;39,158;42,193;47,226;53,260;59,292;66,323;74,353;82,382;92,409;101,435;112,460;123,482;126,494;122,496;118,496;115,495;111,494;107,494;102,495;95,487;86,466;77,443;68,418;59,390;50,362;42,332;34,302;27,271;20,239;14,208;9,176;5,145;2,114;1,85;0,57" o:connectangles="0,0,0,0,0,0,0,0,0,0,0,0,0,0,0,0,0,0,0,0,0,0,0,0,0,0,0,0,0,0,0,0,0,0,0,0,0,0,0,0,0,0,0"/>
                  </v:shape>
                  <v:shape id="Freeform 1839" o:spid="_x0000_s1053" style="position:absolute;left:5090;top:3164;width:154;height:533;flip:x;visibility:visible;mso-wrap-style:square;v-text-anchor:top" coordsize="614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EN8QA&#10;AADcAAAADwAAAGRycy9kb3ducmV2LnhtbESPQWsCMRSE74X+h/CE3mrWCquuRiltt3iTWr0/Ns/N&#10;4uZlSaK77a83hYLHYWa+YVabwbbiSj40jhVMxhkI4srphmsFh+/yeQ4iRGSNrWNS8EMBNuvHhxUW&#10;2vX8Rdd9rEWCcChQgYmxK6QMlSGLYew64uSdnLcYk/S11B77BLetfMmyXFpsOC0Y7OjNUHXeX6yC&#10;ofztL9Pd5P3s84+5zEzZLT6PSj2NhtcliEhDvIf/21utYJrP4O9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iRDfEAAAA3AAAAA8AAAAAAAAAAAAAAAAAmAIAAGRycy9k&#10;b3ducmV2LnhtbFBLBQYAAAAABAAEAPUAAACJAwAAAAA=&#10;" path="m612,150l575,116,528,76,479,34,442,r12,54l461,111r5,61l468,237r-1,65l463,372r-7,70l448,515r-11,74l425,664r-14,76l395,817r-18,76l358,970r-19,77l318,1123r-22,74l275,1271r-23,73l230,1414r-23,68l184,1549r-22,63l140,1672,98,1783r-38,95l27,1955,,2011r18,11l30,2027r6,3l41,2031r5,l53,2033r12,6l83,2050r38,-79l162,1881r42,-102l249,1670r45,-120l339,1426r22,-64l383,1296r22,-65l425,1163r20,-67l466,1028r19,-68l503,892r16,-67l536,758r14,-67l564,626r11,-66l586,497r10,-62l603,374r5,-59l611,258r3,-56l612,150xe" fillcolor="#4a4f64 [2415]" stroked="f">
                    <v:fill opacity="15163f"/>
                    <v:path arrowok="t" o:connecttype="custom" o:connectlocs="144,30;120,9;114,14;117,45;117,79;114,115;110,153;103,192;95,232;85,272;74,311;63,349;52,385;41,419;25,464;7,508;5,526;9,528;12,528;16,530;30,512;51,463;74,403;91,354;102,320;112,285;122,250;130,215;138,180;144,146;149,113;152,82;154,53" o:connectangles="0,0,0,0,0,0,0,0,0,0,0,0,0,0,0,0,0,0,0,0,0,0,0,0,0,0,0,0,0,0,0,0,0"/>
                  </v:shape>
                  <v:shape id="Freeform 1840" o:spid="_x0000_s1054" style="position:absolute;left:6311;top:3189;width:134;height:550;flip:x;visibility:visible;mso-wrap-style:square;v-text-anchor:top" coordsize="530,2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gs8sEA&#10;AADcAAAADwAAAGRycy9kb3ducmV2LnhtbERPy4rCMBTdC/5DuAPuNB0FkWpahorgQhc6BV1emtsH&#10;09zUJtrO308WwiwP571LR9OKF/WusazgcxGBIC6sbrhSkH8f5hsQziNrbC2Tgl9ykCbTyQ5jbQe+&#10;0OvqKxFC2MWooPa+i6V0RU0G3cJ2xIErbW/QB9hXUvc4hHDTymUUraXBhkNDjR1lNRU/16dR4PL9&#10;cLo/Sn3Oys1zn93OlSSt1Oxj/NqC8DT6f/HbfdQKVuuwNpwJR0A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4LPLBAAAA3AAAAA8AAAAAAAAAAAAAAAAAmAIAAGRycy9kb3du&#10;cmV2LnhtbFBLBQYAAAAABAAEAPUAAACGAwAAAAA=&#10;" path="m,184l16,166,34,143,52,118,72,92,91,66,109,40,127,18,142,r-2,75l139,151r,75l140,301r1,75l145,450r3,75l154,599r6,74l167,747r8,73l184,892r10,71l204,1033r12,71l229,1173r14,68l257,1308r14,66l287,1438r16,64l321,1564r18,60l358,1684r19,57l398,1797r20,55l439,1904r22,51l483,2003r23,47l530,2095r-11,6l510,2106r-9,2l494,2110r-6,-2l481,2108r-5,-2l470,2104r-6,-2l460,2100r-8,-1l447,2099r-8,1l431,2102r-10,5l411,2113r-19,-40l374,2028r-19,-46l336,1934r-20,-51l299,1830r-20,-54l262,1719r-19,-58l225,1601r-18,-62l190,1477r-17,-63l157,1350r-16,-66l126,1218r-15,-66l97,1085,84,1018,71,950,59,883,48,816,39,750,30,683,22,617,16,552,10,487,5,424,3,362,,301,,241,,184xe" fillcolor="#4a4f64 [2415]" stroked="f">
                    <v:fill opacity="15163f"/>
                    <v:path arrowok="t" o:connecttype="custom" o:connectlocs="4,43;13,31;23,17;32,5;35,20;35,59;36,98;37,137;40,175;44,213;49,251;55,287;61,323;69,358;77,391;86,423;95,453;106,482;117,509;128,534;131,547;127,549;123,549;120,548;117,547;114,546;111,547;106,548;99,540;90,516;80,490;71,462;61,432;52,401;44,368;36,334;28,300;21,265;15,230;10,195;6,161;3,127;1,94;0,63" o:connectangles="0,0,0,0,0,0,0,0,0,0,0,0,0,0,0,0,0,0,0,0,0,0,0,0,0,0,0,0,0,0,0,0,0,0,0,0,0,0,0,0,0,0,0,0"/>
                  </v:shape>
                  <v:shape id="Freeform 1841" o:spid="_x0000_s1055" style="position:absolute;left:6157;top:3171;width:62;height:557;flip:x;visibility:visible;mso-wrap-style:square;v-text-anchor:top" coordsize="246,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9qMYA&#10;AADcAAAADwAAAGRycy9kb3ducmV2LnhtbESPQWvCQBSE74X+h+UJvdWNsUibukpbCLUeBFPF6zP7&#10;moRk38bsqvHfu4LQ4zAz3zDTeW8acaLOVZYVjIYRCOLc6ooLBZvf9PkVhPPIGhvLpOBCDuazx4cp&#10;JtqeeU2nzBciQNglqKD0vk2kdHlJBt3QtsTB+7OdQR9kV0jd4TnATSPjKJpIgxWHhRJb+iopr7Oj&#10;UWDi/Uu6/jzU2xXuf5Z6lX7v9Fapp0H/8Q7CU+//w/f2QisYT97gdiYc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a9qMYAAADcAAAADwAAAAAAAAAAAAAAAACYAgAAZHJz&#10;L2Rvd25yZXYueG1sUEsFBgAAAAAEAAQA9QAAAIsDAAAAAA==&#10;" path="m212,196r-7,-9l197,178r-8,-11l181,154,166,128,150,98,135,69,119,42,112,30,104,18,95,8,88,r15,37l116,79r13,47l140,178r9,56l159,293r7,64l172,422r5,69l181,564r3,74l185,715r1,77l185,872r-1,80l181,1032r-3,81l172,1194r-6,81l160,1355r-8,79l142,1512r-10,75l122,1661r-12,71l97,1801r-15,66l68,1930r-15,59l36,2044r-18,51l,2141r,-4l,2132r1,-6l4,2120r2,-2l10,2116r3,l19,2118r6,1l33,2122r10,5l55,2133r13,-40l81,2050r13,-47l107,1954r12,-51l131,1850r12,-55l154,1738r11,-58l174,1620r10,-62l192,1496r8,-64l209,1367r7,-65l222,1235r6,-67l233,1100r3,-67l240,965r2,-68l245,830r1,-68l246,697r-1,-67l243,564r-2,-64l237,437r-4,-62l227,314r-6,-60l212,196xe" fillcolor="#4a4f64 [2415]" stroked="f">
                    <v:fill opacity="15163f"/>
                    <v:path arrowok="t" o:connecttype="custom" o:connectlocs="52,49;48,43;42,33;34,18;28,8;24,2;26,10;33,33;38,61;42,93;45,128;46,166;47,206;46,248;45,290;42,332;38,373;33,413;28,451;21,486;13,517;5,545;0,556;0,553;2,551;3,550;6,551;11,553;17,545;24,521;30,495;36,467;42,437;46,405;50,373;54,339;57,304;59,269;61,233;62,198;62,164;61,130;59,98;56,66" o:connectangles="0,0,0,0,0,0,0,0,0,0,0,0,0,0,0,0,0,0,0,0,0,0,0,0,0,0,0,0,0,0,0,0,0,0,0,0,0,0,0,0,0,0,0,0"/>
                  </v:shape>
                  <v:shape id="Freeform 1842" o:spid="_x0000_s1056" style="position:absolute;left:6357;top:2648;width:208;height:135;flip:x;visibility:visible;mso-wrap-style:square;v-text-anchor:top" coordsize="826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S3NcIA&#10;AADcAAAADwAAAGRycy9kb3ducmV2LnhtbERPW2vCMBR+H/gfwhF8GZrOwSbVKCoMt5fB6uX50Byb&#10;YnJSmrTWf788DPb48d1Xm8FZ0VMbas8KXmYZCOLS65orBafjx3QBIkRkjdYzKXhQgM169LTCXPs7&#10;/1BfxEqkEA45KjAxNrmUoTTkMMx8Q5y4q28dxgTbSuoW7yncWTnPsjfpsObUYLChvaHyVnROwfl7&#10;Py+ws5f+8fV8yK7lriusUWoyHrZLEJGG+C/+c39qBa/vaX46k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Lc1wgAAANwAAAAPAAAAAAAAAAAAAAAAAJgCAABkcnMvZG93&#10;bnJldi54bWxQSwUGAAAAAAQABAD1AAAAhwMAAAAA&#10;" path="m520,522l452,506,390,487,331,466,278,445,229,422,184,398,145,373,112,348,81,322,56,296,35,270,20,243,8,217,2,192,,167,2,143,9,120,21,99,37,80,58,61,83,45,113,31,146,19r40,-8l229,3,276,r52,l385,2r61,7l510,19r71,14l655,51,581,44,515,40,458,38r-52,2l363,44r-37,6l297,57,273,68,254,79,242,93r-7,14l232,123r3,16l242,157r12,18l269,194r19,19l311,233r26,19l365,271r31,18l429,306r36,18l502,340r38,15l581,370r39,13l662,394r41,9l744,410r42,5l826,417r-18,9l791,433r-17,7l757,446r-31,8l697,460r-26,5l647,468r-21,2l606,471r-18,1l572,474r-13,3l547,481r-5,2l538,487r-4,4l530,495r-3,6l524,507r-2,7l520,522xe" fillcolor="#4a4f64 [2415]" stroked="f">
                    <v:fill opacity="15163f"/>
                    <v:path arrowok="t" o:connecttype="custom" o:connectlocs="114,131;83,121;58,109;37,96;20,83;9,70;2,56;0,43;2,31;9,21;21,12;37,5;58,1;83,0;112,2;146,9;146,11;115,10;91,11;75,15;64,20;59,28;59,36;64,45;73,55;85,65;100,75;117,84;136,92;156,99;177,104;198,107;203,110;195,114;183,117;169,120;158,122;148,122;141,123;136,125;134,127;133,130;131,133" o:connectangles="0,0,0,0,0,0,0,0,0,0,0,0,0,0,0,0,0,0,0,0,0,0,0,0,0,0,0,0,0,0,0,0,0,0,0,0,0,0,0,0,0,0,0"/>
                  </v:shape>
                  <v:shape id="Freeform 1843" o:spid="_x0000_s1057" style="position:absolute;left:6221;top:2283;width:199;height:455;flip:x;visibility:visible;mso-wrap-style:square;v-text-anchor:top" coordsize="789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7NMYA&#10;AADcAAAADwAAAGRycy9kb3ducmV2LnhtbESPQWsCMRSE70L/Q3iFXqRmVVC7GqUVFA8irBV7fW6e&#10;u0uTl2UTdf33TUHwOMzMN8xs0VojrtT4yrGCfi8BQZw7XXGh4PC9ep+A8AFZo3FMCu7kYTF/6cww&#10;1e7GGV33oRARwj5FBWUIdSqlz0uy6HuuJo7e2TUWQ5RNIXWDtwi3Rg6SZCQtVhwXSqxpWVL+u79Y&#10;BeelORWT0f3Dd3++BjuTrY/bbK3U22v7OQURqA3P8KO90QqG4z7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j7NMYAAADcAAAADwAAAAAAAAAAAAAAAACYAgAAZHJz&#10;L2Rvd25yZXYueG1sUEsFBgAAAAAEAAQA9QAAAIsDAAAAAA==&#10;" path="m214,1574r-3,-6l204,1550r-12,-29l178,1483r-7,-23l164,1435r-7,-26l151,1380r-6,-29l139,1318r-3,-33l132,1250r-2,-35l130,1178r1,-39l134,1100r5,-41l146,1019r10,-42l168,935r15,-41l201,851r20,-43l245,766r28,-43l305,680r35,-42l379,597r73,-54l528,487r39,-30l604,426r18,-16l640,395r17,-17l674,362r15,-17l705,327r13,-18l731,291r12,-19l754,253r9,-19l771,214r8,-21l783,172r4,-22l789,129r,-23l788,82,785,59,780,35r-6,25l767,81r-9,22l749,121r-11,16l727,152r-12,12l703,175r-10,9l682,192r-11,6l663,204r-13,6l645,212,634,199r-8,-13l619,173r-6,-13l603,134r-7,-28l589,79,579,53,573,39,566,26,557,13,547,r1,17l551,61r,31l551,127r-3,38l545,205r-4,22l539,248r-4,22l530,291r-6,22l518,334r-7,20l504,376r-8,20l485,415r-11,19l464,453r-14,17l436,487r-15,14l404,515r-44,43l318,600r-38,41l245,681r-33,41l182,761r-27,38l130,839r-23,38l87,914,69,952,53,989r-13,37l28,1063r-9,37l11,1136r-5,37l2,1210,,1247r,37l,1321r3,37l7,1395r4,38l17,1471r8,38l34,1549r10,39l65,1668r25,82l102,1743r11,-8l122,1726r9,-8l139,1710r6,-10l151,1689r6,-10l169,1656r12,-25l195,1604r19,-30xe" fillcolor="#4a4f64 [2415]" stroked="f">
                    <v:fill opacity="15163f"/>
                    <v:path arrowok="t" o:connecttype="custom" o:connectlocs="51,403;43,380;38,359;34,334;33,306;35,275;42,243;56,210;77,177;114,141;152,111;166,98;178,85;187,71;194,56;198,39;199,21;195,16;189,31;180,43;172,50;164,55;158,48;152,35;146,14;140,3;139,16;138,43;136,64;132,81;127,98;120,113;110,127;91,145;62,177;39,208;22,238;10,267;3,295;0,324;1,353;4,382;11,413;26,453;33,447;38,439;46,424" o:connectangles="0,0,0,0,0,0,0,0,0,0,0,0,0,0,0,0,0,0,0,0,0,0,0,0,0,0,0,0,0,0,0,0,0,0,0,0,0,0,0,0,0,0,0,0,0,0,0"/>
                  </v:shape>
                  <v:shape id="Freeform 1844" o:spid="_x0000_s1058" style="position:absolute;left:6266;top:2526;width:148;height:209;flip:x;visibility:visible;mso-wrap-style:square;v-text-anchor:top" coordsize="591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LH8MA&#10;AADcAAAADwAAAGRycy9kb3ducmV2LnhtbESPQWvCQBSE74L/YXlCb7qpgrapqxShkN5s0ha9PbKv&#10;SWj2bdhdk/jv3YLQ4zAz3zDb/Wha0ZPzjWUFj4sEBHFpdcOVgs/ibf4Ewgdkja1lUnAlD/vddLLF&#10;VNuBP6jPQyUihH2KCuoQulRKX9Zk0C9sRxy9H+sMhihdJbXDIcJNK5dJspYGG44LNXZ0qKn8zS8m&#10;UmRX4nn4ej6wI/f+faoyXxyVepiNry8gAo3hP3xvZ1rBarOEvzPxCM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mLH8MAAADcAAAADwAAAAAAAAAAAAAAAACYAgAAZHJzL2Rv&#10;d25yZXYueG1sUEsFBgAAAAAEAAQA9QAAAIgDAAAAAA==&#10;" path="m436,655r34,-61l500,536r25,-56l545,426r17,-51l575,326r9,-46l590,237r1,-39l588,162r-4,-33l575,99,565,73,550,51,533,32,514,18,494,8,470,1,445,,418,2r-30,8l358,21,326,38,292,61,258,87r-35,32l186,157r-35,43l114,249,75,303,38,364,,430,46,371,87,321r40,-43l162,242r33,-28l224,191r27,-17l275,163r21,-6l314,157r15,5l343,172r9,13l360,203r5,20l369,247r,27l368,304r-4,32l358,370r-7,34l341,441r-12,39l315,518r-14,38l283,594r-18,38l245,669r-22,37l199,742r-23,33l149,807r19,-8l185,791r17,-7l217,775r28,-16l269,742r21,-15l309,711r16,-15l339,682r13,-11l364,660r12,-7l387,647r5,-3l397,644r6,-1l409,644r6,1l421,648r7,3l436,655xe" fillcolor="#4a4f64 [2415]" stroked="f">
                    <v:fill opacity="15163f"/>
                    <v:path arrowok="t" o:connecttype="custom" o:connectlocs="118,154;131,124;141,97;146,73;148,51;146,33;141,19;133,8;124,2;111,0;97,3;82,10;65,23;47,41;29,64;10,94;12,96;32,72;49,55;63,45;74,41;82,42;88,48;91,58;92,71;91,87;88,105;82,124;75,144;66,164;56,183;44,201;42,207;51,203;61,197;73,188;81,180;88,174;94,169;98,167;101,167;104,167;107,169" o:connectangles="0,0,0,0,0,0,0,0,0,0,0,0,0,0,0,0,0,0,0,0,0,0,0,0,0,0,0,0,0,0,0,0,0,0,0,0,0,0,0,0,0,0,0"/>
                  </v:shape>
                  <v:shape id="Freeform 1845" o:spid="_x0000_s1059" style="position:absolute;left:5689;top:1975;width:292;height:149;flip:x;visibility:visible;mso-wrap-style:square;v-text-anchor:top" coordsize="1163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HVocIA&#10;AADcAAAADwAAAGRycy9kb3ducmV2LnhtbESP0YrCMBRE3xf2H8IVfFtTFaxUo4gguC+Cbj7g0lzb&#10;YnNTkmyt+/VGEPZxmJkzzHo72Fb05EPjWMF0koEgLp1puFKgfw5fSxAhIhtsHZOCBwXYbj4/1lgY&#10;d+cz9ZdYiQThUKCCOsaukDKUNVkME9cRJ+/qvMWYpK+k8XhPcNvKWZYtpMWG00KNHe1rKm+XX6vg&#10;tNe6G/605Dz3ttLf1/PO9UqNR8NuBSLSEP/D7/bRKJjnc3idS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8dWhwgAAANwAAAAPAAAAAAAAAAAAAAAAAJgCAABkcnMvZG93&#10;bnJldi54bWxQSwUGAAAAAAQABAD1AAAAhwMAAAAA&#10;" path="m,179l18,123,37,79,55,46,74,22,95,7,115,r20,1l158,9r22,14l203,41r25,24l253,92r55,63l368,226r32,35l433,296r36,35l506,362r39,29l586,418r43,21l673,456r48,11l770,471r51,-2l875,459r56,-19l990,413r61,-37l1116,327r-13,32l1091,384r-12,22l1068,424r-13,15l1041,455r-17,15l1002,487r22,9l1054,510r45,14l1163,544r-71,16l1024,570r-65,4l899,572r-58,-6l786,555,736,539,689,522,643,500,602,476,562,450,526,423,492,393,460,364,429,334,400,304,349,248,303,198,282,177,263,159,244,145,225,135r-18,-6l190,128r-17,5l157,143r-18,17l122,184r-17,31l87,254,66,235,43,216,22,197,,179xe" fillcolor="#4a4f64 [2415]" stroked="f">
                    <v:fill opacity="15163f"/>
                    <v:path arrowok="t" o:connecttype="custom" o:connectlocs="5,32;14,12;24,2;34,0;45,6;57,17;77,40;100,68;118,86;137,101;158,114;181,121;206,122;234,114;264,98;277,93;271,105;265,114;257,122;257,129;276,136;274,145;241,149;211,147;185,140;161,130;141,117;124,102;108,87;88,64;71,46;61,38;52,33;43,35;35,42;26,56;17,61;6,51" o:connectangles="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6559550</wp:posOffset>
                </wp:positionV>
                <wp:extent cx="1364615" cy="1690370"/>
                <wp:effectExtent l="1270" t="4445" r="5715" b="635"/>
                <wp:wrapNone/>
                <wp:docPr id="277" name="Group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4615" cy="1690370"/>
                          <a:chOff x="2945" y="-189"/>
                          <a:chExt cx="4682" cy="5556"/>
                        </a:xfrm>
                      </wpg:grpSpPr>
                      <wpg:grpSp>
                        <wpg:cNvPr id="278" name="Group 1750"/>
                        <wpg:cNvGrpSpPr>
                          <a:grpSpLocks/>
                        </wpg:cNvGrpSpPr>
                        <wpg:grpSpPr bwMode="auto">
                          <a:xfrm>
                            <a:off x="2945" y="-189"/>
                            <a:ext cx="4682" cy="5556"/>
                            <a:chOff x="6396" y="700"/>
                            <a:chExt cx="4682" cy="5556"/>
                          </a:xfrm>
                        </wpg:grpSpPr>
                        <wps:wsp>
                          <wps:cNvPr id="279" name="Freeform 1751"/>
                          <wps:cNvSpPr>
                            <a:spLocks/>
                          </wps:cNvSpPr>
                          <wps:spPr bwMode="auto">
                            <a:xfrm>
                              <a:off x="6396" y="1316"/>
                              <a:ext cx="3660" cy="4940"/>
                            </a:xfrm>
                            <a:custGeom>
                              <a:avLst/>
                              <a:gdLst>
                                <a:gd name="T0" fmla="*/ 1838 w 14639"/>
                                <a:gd name="T1" fmla="*/ 9747 h 19758"/>
                                <a:gd name="T2" fmla="*/ 180 w 14639"/>
                                <a:gd name="T3" fmla="*/ 16739 h 19758"/>
                                <a:gd name="T4" fmla="*/ 182 w 14639"/>
                                <a:gd name="T5" fmla="*/ 17189 h 19758"/>
                                <a:gd name="T6" fmla="*/ 88 w 14639"/>
                                <a:gd name="T7" fmla="*/ 17495 h 19758"/>
                                <a:gd name="T8" fmla="*/ 26 w 14639"/>
                                <a:gd name="T9" fmla="*/ 17823 h 19758"/>
                                <a:gd name="T10" fmla="*/ 0 w 14639"/>
                                <a:gd name="T11" fmla="*/ 18166 h 19758"/>
                                <a:gd name="T12" fmla="*/ 17 w 14639"/>
                                <a:gd name="T13" fmla="*/ 18511 h 19758"/>
                                <a:gd name="T14" fmla="*/ 80 w 14639"/>
                                <a:gd name="T15" fmla="*/ 18847 h 19758"/>
                                <a:gd name="T16" fmla="*/ 197 w 14639"/>
                                <a:gd name="T17" fmla="*/ 19164 h 19758"/>
                                <a:gd name="T18" fmla="*/ 371 w 14639"/>
                                <a:gd name="T19" fmla="*/ 19453 h 19758"/>
                                <a:gd name="T20" fmla="*/ 499 w 14639"/>
                                <a:gd name="T21" fmla="*/ 19564 h 19758"/>
                                <a:gd name="T22" fmla="*/ 701 w 14639"/>
                                <a:gd name="T23" fmla="*/ 19608 h 19758"/>
                                <a:gd name="T24" fmla="*/ 985 w 14639"/>
                                <a:gd name="T25" fmla="*/ 19632 h 19758"/>
                                <a:gd name="T26" fmla="*/ 1318 w 14639"/>
                                <a:gd name="T27" fmla="*/ 19636 h 19758"/>
                                <a:gd name="T28" fmla="*/ 1667 w 14639"/>
                                <a:gd name="T29" fmla="*/ 19619 h 19758"/>
                                <a:gd name="T30" fmla="*/ 1995 w 14639"/>
                                <a:gd name="T31" fmla="*/ 19584 h 19758"/>
                                <a:gd name="T32" fmla="*/ 2270 w 14639"/>
                                <a:gd name="T33" fmla="*/ 19527 h 19758"/>
                                <a:gd name="T34" fmla="*/ 2457 w 14639"/>
                                <a:gd name="T35" fmla="*/ 19450 h 19758"/>
                                <a:gd name="T36" fmla="*/ 2590 w 14639"/>
                                <a:gd name="T37" fmla="*/ 19542 h 19758"/>
                                <a:gd name="T38" fmla="*/ 2913 w 14639"/>
                                <a:gd name="T39" fmla="*/ 19658 h 19758"/>
                                <a:gd name="T40" fmla="*/ 3392 w 14639"/>
                                <a:gd name="T41" fmla="*/ 19730 h 19758"/>
                                <a:gd name="T42" fmla="*/ 3961 w 14639"/>
                                <a:gd name="T43" fmla="*/ 19758 h 19758"/>
                                <a:gd name="T44" fmla="*/ 4557 w 14639"/>
                                <a:gd name="T45" fmla="*/ 19738 h 19758"/>
                                <a:gd name="T46" fmla="*/ 5115 w 14639"/>
                                <a:gd name="T47" fmla="*/ 19669 h 19758"/>
                                <a:gd name="T48" fmla="*/ 5568 w 14639"/>
                                <a:gd name="T49" fmla="*/ 19548 h 19758"/>
                                <a:gd name="T50" fmla="*/ 5853 w 14639"/>
                                <a:gd name="T51" fmla="*/ 19375 h 19758"/>
                                <a:gd name="T52" fmla="*/ 6065 w 14639"/>
                                <a:gd name="T53" fmla="*/ 19302 h 19758"/>
                                <a:gd name="T54" fmla="*/ 6274 w 14639"/>
                                <a:gd name="T55" fmla="*/ 19294 h 19758"/>
                                <a:gd name="T56" fmla="*/ 6466 w 14639"/>
                                <a:gd name="T57" fmla="*/ 19307 h 19758"/>
                                <a:gd name="T58" fmla="*/ 6642 w 14639"/>
                                <a:gd name="T59" fmla="*/ 19339 h 19758"/>
                                <a:gd name="T60" fmla="*/ 6809 w 14639"/>
                                <a:gd name="T61" fmla="*/ 19388 h 19758"/>
                                <a:gd name="T62" fmla="*/ 6971 w 14639"/>
                                <a:gd name="T63" fmla="*/ 19455 h 19758"/>
                                <a:gd name="T64" fmla="*/ 7133 w 14639"/>
                                <a:gd name="T65" fmla="*/ 19538 h 19758"/>
                                <a:gd name="T66" fmla="*/ 13367 w 14639"/>
                                <a:gd name="T67" fmla="*/ 19701 h 19758"/>
                                <a:gd name="T68" fmla="*/ 13404 w 14639"/>
                                <a:gd name="T69" fmla="*/ 19691 h 19758"/>
                                <a:gd name="T70" fmla="*/ 13431 w 14639"/>
                                <a:gd name="T71" fmla="*/ 19648 h 19758"/>
                                <a:gd name="T72" fmla="*/ 13452 w 14639"/>
                                <a:gd name="T73" fmla="*/ 19580 h 19758"/>
                                <a:gd name="T74" fmla="*/ 13490 w 14639"/>
                                <a:gd name="T75" fmla="*/ 19310 h 19758"/>
                                <a:gd name="T76" fmla="*/ 13520 w 14639"/>
                                <a:gd name="T77" fmla="*/ 19153 h 19758"/>
                                <a:gd name="T78" fmla="*/ 13707 w 14639"/>
                                <a:gd name="T79" fmla="*/ 18844 h 19758"/>
                                <a:gd name="T80" fmla="*/ 13872 w 14639"/>
                                <a:gd name="T81" fmla="*/ 18452 h 19758"/>
                                <a:gd name="T82" fmla="*/ 13991 w 14639"/>
                                <a:gd name="T83" fmla="*/ 18000 h 19758"/>
                                <a:gd name="T84" fmla="*/ 14048 w 14639"/>
                                <a:gd name="T85" fmla="*/ 17510 h 19758"/>
                                <a:gd name="T86" fmla="*/ 14020 w 14639"/>
                                <a:gd name="T87" fmla="*/ 16999 h 19758"/>
                                <a:gd name="T88" fmla="*/ 13887 w 14639"/>
                                <a:gd name="T89" fmla="*/ 16493 h 19758"/>
                                <a:gd name="T90" fmla="*/ 13629 w 14639"/>
                                <a:gd name="T91" fmla="*/ 16008 h 19758"/>
                                <a:gd name="T92" fmla="*/ 13225 w 14639"/>
                                <a:gd name="T93" fmla="*/ 15568 h 19758"/>
                                <a:gd name="T94" fmla="*/ 13362 w 14639"/>
                                <a:gd name="T95" fmla="*/ 15382 h 19758"/>
                                <a:gd name="T96" fmla="*/ 13790 w 14639"/>
                                <a:gd name="T97" fmla="*/ 14745 h 19758"/>
                                <a:gd name="T98" fmla="*/ 14265 w 14639"/>
                                <a:gd name="T99" fmla="*/ 14009 h 19758"/>
                                <a:gd name="T100" fmla="*/ 14592 w 14639"/>
                                <a:gd name="T101" fmla="*/ 13479 h 19758"/>
                                <a:gd name="T102" fmla="*/ 14639 w 14639"/>
                                <a:gd name="T103" fmla="*/ 13387 h 19758"/>
                                <a:gd name="T104" fmla="*/ 9192 w 14639"/>
                                <a:gd name="T105" fmla="*/ 1167 h 19758"/>
                                <a:gd name="T106" fmla="*/ 6989 w 14639"/>
                                <a:gd name="T107" fmla="*/ 0 h 19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4639" h="19758">
                                  <a:moveTo>
                                    <a:pt x="6865" y="8645"/>
                                  </a:moveTo>
                                  <a:lnTo>
                                    <a:pt x="4087" y="7819"/>
                                  </a:lnTo>
                                  <a:lnTo>
                                    <a:pt x="3734" y="7818"/>
                                  </a:lnTo>
                                  <a:lnTo>
                                    <a:pt x="1838" y="9747"/>
                                  </a:lnTo>
                                  <a:lnTo>
                                    <a:pt x="638" y="11210"/>
                                  </a:lnTo>
                                  <a:lnTo>
                                    <a:pt x="469" y="11547"/>
                                  </a:lnTo>
                                  <a:lnTo>
                                    <a:pt x="227" y="14397"/>
                                  </a:lnTo>
                                  <a:lnTo>
                                    <a:pt x="180" y="16739"/>
                                  </a:lnTo>
                                  <a:lnTo>
                                    <a:pt x="271" y="16984"/>
                                  </a:lnTo>
                                  <a:lnTo>
                                    <a:pt x="240" y="17049"/>
                                  </a:lnTo>
                                  <a:lnTo>
                                    <a:pt x="211" y="17119"/>
                                  </a:lnTo>
                                  <a:lnTo>
                                    <a:pt x="182" y="17189"/>
                                  </a:lnTo>
                                  <a:lnTo>
                                    <a:pt x="156" y="17263"/>
                                  </a:lnTo>
                                  <a:lnTo>
                                    <a:pt x="132" y="17339"/>
                                  </a:lnTo>
                                  <a:lnTo>
                                    <a:pt x="109" y="17416"/>
                                  </a:lnTo>
                                  <a:lnTo>
                                    <a:pt x="88" y="17495"/>
                                  </a:lnTo>
                                  <a:lnTo>
                                    <a:pt x="70" y="17574"/>
                                  </a:lnTo>
                                  <a:lnTo>
                                    <a:pt x="53" y="17657"/>
                                  </a:lnTo>
                                  <a:lnTo>
                                    <a:pt x="38" y="17739"/>
                                  </a:lnTo>
                                  <a:lnTo>
                                    <a:pt x="26" y="17823"/>
                                  </a:lnTo>
                                  <a:lnTo>
                                    <a:pt x="16" y="17908"/>
                                  </a:lnTo>
                                  <a:lnTo>
                                    <a:pt x="8" y="17994"/>
                                  </a:lnTo>
                                  <a:lnTo>
                                    <a:pt x="3" y="18080"/>
                                  </a:lnTo>
                                  <a:lnTo>
                                    <a:pt x="0" y="18166"/>
                                  </a:lnTo>
                                  <a:lnTo>
                                    <a:pt x="0" y="18253"/>
                                  </a:lnTo>
                                  <a:lnTo>
                                    <a:pt x="3" y="18339"/>
                                  </a:lnTo>
                                  <a:lnTo>
                                    <a:pt x="8" y="18424"/>
                                  </a:lnTo>
                                  <a:lnTo>
                                    <a:pt x="17" y="18511"/>
                                  </a:lnTo>
                                  <a:lnTo>
                                    <a:pt x="28" y="18596"/>
                                  </a:lnTo>
                                  <a:lnTo>
                                    <a:pt x="42" y="18681"/>
                                  </a:lnTo>
                                  <a:lnTo>
                                    <a:pt x="59" y="18765"/>
                                  </a:lnTo>
                                  <a:lnTo>
                                    <a:pt x="80" y="18847"/>
                                  </a:lnTo>
                                  <a:lnTo>
                                    <a:pt x="104" y="18929"/>
                                  </a:lnTo>
                                  <a:lnTo>
                                    <a:pt x="131" y="19010"/>
                                  </a:lnTo>
                                  <a:lnTo>
                                    <a:pt x="163" y="19088"/>
                                  </a:lnTo>
                                  <a:lnTo>
                                    <a:pt x="197" y="19164"/>
                                  </a:lnTo>
                                  <a:lnTo>
                                    <a:pt x="235" y="19240"/>
                                  </a:lnTo>
                                  <a:lnTo>
                                    <a:pt x="276" y="19314"/>
                                  </a:lnTo>
                                  <a:lnTo>
                                    <a:pt x="321" y="19384"/>
                                  </a:lnTo>
                                  <a:lnTo>
                                    <a:pt x="371" y="19453"/>
                                  </a:lnTo>
                                  <a:lnTo>
                                    <a:pt x="423" y="19519"/>
                                  </a:lnTo>
                                  <a:lnTo>
                                    <a:pt x="440" y="19535"/>
                                  </a:lnTo>
                                  <a:lnTo>
                                    <a:pt x="466" y="19551"/>
                                  </a:lnTo>
                                  <a:lnTo>
                                    <a:pt x="499" y="19564"/>
                                  </a:lnTo>
                                  <a:lnTo>
                                    <a:pt x="540" y="19577"/>
                                  </a:lnTo>
                                  <a:lnTo>
                                    <a:pt x="587" y="19589"/>
                                  </a:lnTo>
                                  <a:lnTo>
                                    <a:pt x="640" y="19599"/>
                                  </a:lnTo>
                                  <a:lnTo>
                                    <a:pt x="701" y="19608"/>
                                  </a:lnTo>
                                  <a:lnTo>
                                    <a:pt x="765" y="19615"/>
                                  </a:lnTo>
                                  <a:lnTo>
                                    <a:pt x="834" y="19622"/>
                                  </a:lnTo>
                                  <a:lnTo>
                                    <a:pt x="907" y="19628"/>
                                  </a:lnTo>
                                  <a:lnTo>
                                    <a:pt x="985" y="19632"/>
                                  </a:lnTo>
                                  <a:lnTo>
                                    <a:pt x="1064" y="19635"/>
                                  </a:lnTo>
                                  <a:lnTo>
                                    <a:pt x="1147" y="19636"/>
                                  </a:lnTo>
                                  <a:lnTo>
                                    <a:pt x="1232" y="19636"/>
                                  </a:lnTo>
                                  <a:lnTo>
                                    <a:pt x="1318" y="19636"/>
                                  </a:lnTo>
                                  <a:lnTo>
                                    <a:pt x="1405" y="19633"/>
                                  </a:lnTo>
                                  <a:lnTo>
                                    <a:pt x="1493" y="19629"/>
                                  </a:lnTo>
                                  <a:lnTo>
                                    <a:pt x="1580" y="19625"/>
                                  </a:lnTo>
                                  <a:lnTo>
                                    <a:pt x="1667" y="19619"/>
                                  </a:lnTo>
                                  <a:lnTo>
                                    <a:pt x="1752" y="19612"/>
                                  </a:lnTo>
                                  <a:lnTo>
                                    <a:pt x="1836" y="19603"/>
                                  </a:lnTo>
                                  <a:lnTo>
                                    <a:pt x="1917" y="19594"/>
                                  </a:lnTo>
                                  <a:lnTo>
                                    <a:pt x="1995" y="19584"/>
                                  </a:lnTo>
                                  <a:lnTo>
                                    <a:pt x="2070" y="19570"/>
                                  </a:lnTo>
                                  <a:lnTo>
                                    <a:pt x="2142" y="19557"/>
                                  </a:lnTo>
                                  <a:lnTo>
                                    <a:pt x="2209" y="19543"/>
                                  </a:lnTo>
                                  <a:lnTo>
                                    <a:pt x="2270" y="19527"/>
                                  </a:lnTo>
                                  <a:lnTo>
                                    <a:pt x="2326" y="19509"/>
                                  </a:lnTo>
                                  <a:lnTo>
                                    <a:pt x="2377" y="19491"/>
                                  </a:lnTo>
                                  <a:lnTo>
                                    <a:pt x="2421" y="19471"/>
                                  </a:lnTo>
                                  <a:lnTo>
                                    <a:pt x="2457" y="19450"/>
                                  </a:lnTo>
                                  <a:lnTo>
                                    <a:pt x="2486" y="19428"/>
                                  </a:lnTo>
                                  <a:lnTo>
                                    <a:pt x="2506" y="19468"/>
                                  </a:lnTo>
                                  <a:lnTo>
                                    <a:pt x="2540" y="19506"/>
                                  </a:lnTo>
                                  <a:lnTo>
                                    <a:pt x="2590" y="19542"/>
                                  </a:lnTo>
                                  <a:lnTo>
                                    <a:pt x="2652" y="19574"/>
                                  </a:lnTo>
                                  <a:lnTo>
                                    <a:pt x="2727" y="19606"/>
                                  </a:lnTo>
                                  <a:lnTo>
                                    <a:pt x="2815" y="19633"/>
                                  </a:lnTo>
                                  <a:lnTo>
                                    <a:pt x="2913" y="19658"/>
                                  </a:lnTo>
                                  <a:lnTo>
                                    <a:pt x="3020" y="19680"/>
                                  </a:lnTo>
                                  <a:lnTo>
                                    <a:pt x="3137" y="19700"/>
                                  </a:lnTo>
                                  <a:lnTo>
                                    <a:pt x="3261" y="19717"/>
                                  </a:lnTo>
                                  <a:lnTo>
                                    <a:pt x="3392" y="19730"/>
                                  </a:lnTo>
                                  <a:lnTo>
                                    <a:pt x="3528" y="19742"/>
                                  </a:lnTo>
                                  <a:lnTo>
                                    <a:pt x="3669" y="19750"/>
                                  </a:lnTo>
                                  <a:lnTo>
                                    <a:pt x="3815" y="19755"/>
                                  </a:lnTo>
                                  <a:lnTo>
                                    <a:pt x="3961" y="19758"/>
                                  </a:lnTo>
                                  <a:lnTo>
                                    <a:pt x="4111" y="19758"/>
                                  </a:lnTo>
                                  <a:lnTo>
                                    <a:pt x="4260" y="19754"/>
                                  </a:lnTo>
                                  <a:lnTo>
                                    <a:pt x="4409" y="19747"/>
                                  </a:lnTo>
                                  <a:lnTo>
                                    <a:pt x="4557" y="19738"/>
                                  </a:lnTo>
                                  <a:lnTo>
                                    <a:pt x="4702" y="19725"/>
                                  </a:lnTo>
                                  <a:lnTo>
                                    <a:pt x="4845" y="19709"/>
                                  </a:lnTo>
                                  <a:lnTo>
                                    <a:pt x="4982" y="19691"/>
                                  </a:lnTo>
                                  <a:lnTo>
                                    <a:pt x="5115" y="19669"/>
                                  </a:lnTo>
                                  <a:lnTo>
                                    <a:pt x="5240" y="19644"/>
                                  </a:lnTo>
                                  <a:lnTo>
                                    <a:pt x="5358" y="19615"/>
                                  </a:lnTo>
                                  <a:lnTo>
                                    <a:pt x="5468" y="19584"/>
                                  </a:lnTo>
                                  <a:lnTo>
                                    <a:pt x="5568" y="19548"/>
                                  </a:lnTo>
                                  <a:lnTo>
                                    <a:pt x="5658" y="19510"/>
                                  </a:lnTo>
                                  <a:lnTo>
                                    <a:pt x="5736" y="19468"/>
                                  </a:lnTo>
                                  <a:lnTo>
                                    <a:pt x="5802" y="19424"/>
                                  </a:lnTo>
                                  <a:lnTo>
                                    <a:pt x="5853" y="19375"/>
                                  </a:lnTo>
                                  <a:lnTo>
                                    <a:pt x="5891" y="19323"/>
                                  </a:lnTo>
                                  <a:lnTo>
                                    <a:pt x="5951" y="19315"/>
                                  </a:lnTo>
                                  <a:lnTo>
                                    <a:pt x="6009" y="19307"/>
                                  </a:lnTo>
                                  <a:lnTo>
                                    <a:pt x="6065" y="19302"/>
                                  </a:lnTo>
                                  <a:lnTo>
                                    <a:pt x="6119" y="19298"/>
                                  </a:lnTo>
                                  <a:lnTo>
                                    <a:pt x="6172" y="19295"/>
                                  </a:lnTo>
                                  <a:lnTo>
                                    <a:pt x="6225" y="19294"/>
                                  </a:lnTo>
                                  <a:lnTo>
                                    <a:pt x="6274" y="19294"/>
                                  </a:lnTo>
                                  <a:lnTo>
                                    <a:pt x="6324" y="19295"/>
                                  </a:lnTo>
                                  <a:lnTo>
                                    <a:pt x="6373" y="19298"/>
                                  </a:lnTo>
                                  <a:lnTo>
                                    <a:pt x="6420" y="19302"/>
                                  </a:lnTo>
                                  <a:lnTo>
                                    <a:pt x="6466" y="19307"/>
                                  </a:lnTo>
                                  <a:lnTo>
                                    <a:pt x="6511" y="19314"/>
                                  </a:lnTo>
                                  <a:lnTo>
                                    <a:pt x="6556" y="19320"/>
                                  </a:lnTo>
                                  <a:lnTo>
                                    <a:pt x="6599" y="19329"/>
                                  </a:lnTo>
                                  <a:lnTo>
                                    <a:pt x="6642" y="19339"/>
                                  </a:lnTo>
                                  <a:lnTo>
                                    <a:pt x="6684" y="19350"/>
                                  </a:lnTo>
                                  <a:lnTo>
                                    <a:pt x="6726" y="19362"/>
                                  </a:lnTo>
                                  <a:lnTo>
                                    <a:pt x="6768" y="19375"/>
                                  </a:lnTo>
                                  <a:lnTo>
                                    <a:pt x="6809" y="19388"/>
                                  </a:lnTo>
                                  <a:lnTo>
                                    <a:pt x="6849" y="19404"/>
                                  </a:lnTo>
                                  <a:lnTo>
                                    <a:pt x="6890" y="19420"/>
                                  </a:lnTo>
                                  <a:lnTo>
                                    <a:pt x="6930" y="19437"/>
                                  </a:lnTo>
                                  <a:lnTo>
                                    <a:pt x="6971" y="19455"/>
                                  </a:lnTo>
                                  <a:lnTo>
                                    <a:pt x="7011" y="19475"/>
                                  </a:lnTo>
                                  <a:lnTo>
                                    <a:pt x="7052" y="19495"/>
                                  </a:lnTo>
                                  <a:lnTo>
                                    <a:pt x="7093" y="19515"/>
                                  </a:lnTo>
                                  <a:lnTo>
                                    <a:pt x="7133" y="19538"/>
                                  </a:lnTo>
                                  <a:lnTo>
                                    <a:pt x="7174" y="19560"/>
                                  </a:lnTo>
                                  <a:lnTo>
                                    <a:pt x="7258" y="19608"/>
                                  </a:lnTo>
                                  <a:lnTo>
                                    <a:pt x="7343" y="19660"/>
                                  </a:lnTo>
                                  <a:lnTo>
                                    <a:pt x="13367" y="19701"/>
                                  </a:lnTo>
                                  <a:lnTo>
                                    <a:pt x="13377" y="19703"/>
                                  </a:lnTo>
                                  <a:lnTo>
                                    <a:pt x="13386" y="19701"/>
                                  </a:lnTo>
                                  <a:lnTo>
                                    <a:pt x="13396" y="19698"/>
                                  </a:lnTo>
                                  <a:lnTo>
                                    <a:pt x="13404" y="19691"/>
                                  </a:lnTo>
                                  <a:lnTo>
                                    <a:pt x="13411" y="19683"/>
                                  </a:lnTo>
                                  <a:lnTo>
                                    <a:pt x="13419" y="19673"/>
                                  </a:lnTo>
                                  <a:lnTo>
                                    <a:pt x="13426" y="19661"/>
                                  </a:lnTo>
                                  <a:lnTo>
                                    <a:pt x="13431" y="19648"/>
                                  </a:lnTo>
                                  <a:lnTo>
                                    <a:pt x="13438" y="19632"/>
                                  </a:lnTo>
                                  <a:lnTo>
                                    <a:pt x="13443" y="19616"/>
                                  </a:lnTo>
                                  <a:lnTo>
                                    <a:pt x="13447" y="19599"/>
                                  </a:lnTo>
                                  <a:lnTo>
                                    <a:pt x="13452" y="19580"/>
                                  </a:lnTo>
                                  <a:lnTo>
                                    <a:pt x="13460" y="19539"/>
                                  </a:lnTo>
                                  <a:lnTo>
                                    <a:pt x="13466" y="19496"/>
                                  </a:lnTo>
                                  <a:lnTo>
                                    <a:pt x="13479" y="19403"/>
                                  </a:lnTo>
                                  <a:lnTo>
                                    <a:pt x="13490" y="19310"/>
                                  </a:lnTo>
                                  <a:lnTo>
                                    <a:pt x="13496" y="19265"/>
                                  </a:lnTo>
                                  <a:lnTo>
                                    <a:pt x="13503" y="19223"/>
                                  </a:lnTo>
                                  <a:lnTo>
                                    <a:pt x="13511" y="19185"/>
                                  </a:lnTo>
                                  <a:lnTo>
                                    <a:pt x="13520" y="19153"/>
                                  </a:lnTo>
                                  <a:lnTo>
                                    <a:pt x="13568" y="19083"/>
                                  </a:lnTo>
                                  <a:lnTo>
                                    <a:pt x="13616" y="19009"/>
                                  </a:lnTo>
                                  <a:lnTo>
                                    <a:pt x="13661" y="18929"/>
                                  </a:lnTo>
                                  <a:lnTo>
                                    <a:pt x="13707" y="18844"/>
                                  </a:lnTo>
                                  <a:lnTo>
                                    <a:pt x="13752" y="18752"/>
                                  </a:lnTo>
                                  <a:lnTo>
                                    <a:pt x="13794" y="18656"/>
                                  </a:lnTo>
                                  <a:lnTo>
                                    <a:pt x="13834" y="18557"/>
                                  </a:lnTo>
                                  <a:lnTo>
                                    <a:pt x="13872" y="18452"/>
                                  </a:lnTo>
                                  <a:lnTo>
                                    <a:pt x="13906" y="18345"/>
                                  </a:lnTo>
                                  <a:lnTo>
                                    <a:pt x="13939" y="18233"/>
                                  </a:lnTo>
                                  <a:lnTo>
                                    <a:pt x="13966" y="18118"/>
                                  </a:lnTo>
                                  <a:lnTo>
                                    <a:pt x="13991" y="18000"/>
                                  </a:lnTo>
                                  <a:lnTo>
                                    <a:pt x="14012" y="17881"/>
                                  </a:lnTo>
                                  <a:lnTo>
                                    <a:pt x="14029" y="17759"/>
                                  </a:lnTo>
                                  <a:lnTo>
                                    <a:pt x="14041" y="17635"/>
                                  </a:lnTo>
                                  <a:lnTo>
                                    <a:pt x="14048" y="17510"/>
                                  </a:lnTo>
                                  <a:lnTo>
                                    <a:pt x="14050" y="17383"/>
                                  </a:lnTo>
                                  <a:lnTo>
                                    <a:pt x="14046" y="17256"/>
                                  </a:lnTo>
                                  <a:lnTo>
                                    <a:pt x="14036" y="17128"/>
                                  </a:lnTo>
                                  <a:lnTo>
                                    <a:pt x="14020" y="16999"/>
                                  </a:lnTo>
                                  <a:lnTo>
                                    <a:pt x="13998" y="16872"/>
                                  </a:lnTo>
                                  <a:lnTo>
                                    <a:pt x="13968" y="16744"/>
                                  </a:lnTo>
                                  <a:lnTo>
                                    <a:pt x="13931" y="16618"/>
                                  </a:lnTo>
                                  <a:lnTo>
                                    <a:pt x="13887" y="16493"/>
                                  </a:lnTo>
                                  <a:lnTo>
                                    <a:pt x="13835" y="16368"/>
                                  </a:lnTo>
                                  <a:lnTo>
                                    <a:pt x="13775" y="16246"/>
                                  </a:lnTo>
                                  <a:lnTo>
                                    <a:pt x="13706" y="16126"/>
                                  </a:lnTo>
                                  <a:lnTo>
                                    <a:pt x="13629" y="16008"/>
                                  </a:lnTo>
                                  <a:lnTo>
                                    <a:pt x="13542" y="15893"/>
                                  </a:lnTo>
                                  <a:lnTo>
                                    <a:pt x="13447" y="15781"/>
                                  </a:lnTo>
                                  <a:lnTo>
                                    <a:pt x="13341" y="15673"/>
                                  </a:lnTo>
                                  <a:lnTo>
                                    <a:pt x="13225" y="15568"/>
                                  </a:lnTo>
                                  <a:lnTo>
                                    <a:pt x="13252" y="15534"/>
                                  </a:lnTo>
                                  <a:lnTo>
                                    <a:pt x="13284" y="15491"/>
                                  </a:lnTo>
                                  <a:lnTo>
                                    <a:pt x="13321" y="15440"/>
                                  </a:lnTo>
                                  <a:lnTo>
                                    <a:pt x="13362" y="15382"/>
                                  </a:lnTo>
                                  <a:lnTo>
                                    <a:pt x="13453" y="15250"/>
                                  </a:lnTo>
                                  <a:lnTo>
                                    <a:pt x="13558" y="15095"/>
                                  </a:lnTo>
                                  <a:lnTo>
                                    <a:pt x="13671" y="14926"/>
                                  </a:lnTo>
                                  <a:lnTo>
                                    <a:pt x="13790" y="14745"/>
                                  </a:lnTo>
                                  <a:lnTo>
                                    <a:pt x="13911" y="14558"/>
                                  </a:lnTo>
                                  <a:lnTo>
                                    <a:pt x="14033" y="14371"/>
                                  </a:lnTo>
                                  <a:lnTo>
                                    <a:pt x="14152" y="14186"/>
                                  </a:lnTo>
                                  <a:lnTo>
                                    <a:pt x="14265" y="14009"/>
                                  </a:lnTo>
                                  <a:lnTo>
                                    <a:pt x="14368" y="13846"/>
                                  </a:lnTo>
                                  <a:lnTo>
                                    <a:pt x="14459" y="13699"/>
                                  </a:lnTo>
                                  <a:lnTo>
                                    <a:pt x="14535" y="13576"/>
                                  </a:lnTo>
                                  <a:lnTo>
                                    <a:pt x="14592" y="13479"/>
                                  </a:lnTo>
                                  <a:lnTo>
                                    <a:pt x="14613" y="13443"/>
                                  </a:lnTo>
                                  <a:lnTo>
                                    <a:pt x="14627" y="13415"/>
                                  </a:lnTo>
                                  <a:lnTo>
                                    <a:pt x="14637" y="13396"/>
                                  </a:lnTo>
                                  <a:lnTo>
                                    <a:pt x="14639" y="13387"/>
                                  </a:lnTo>
                                  <a:lnTo>
                                    <a:pt x="13686" y="13147"/>
                                  </a:lnTo>
                                  <a:lnTo>
                                    <a:pt x="12301" y="14813"/>
                                  </a:lnTo>
                                  <a:lnTo>
                                    <a:pt x="9966" y="1780"/>
                                  </a:lnTo>
                                  <a:lnTo>
                                    <a:pt x="9192" y="1167"/>
                                  </a:lnTo>
                                  <a:lnTo>
                                    <a:pt x="9383" y="3434"/>
                                  </a:lnTo>
                                  <a:lnTo>
                                    <a:pt x="8234" y="3095"/>
                                  </a:lnTo>
                                  <a:lnTo>
                                    <a:pt x="8036" y="582"/>
                                  </a:lnTo>
                                  <a:lnTo>
                                    <a:pt x="6989" y="0"/>
                                  </a:lnTo>
                                  <a:lnTo>
                                    <a:pt x="6865" y="8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0" name="Group 1752"/>
                          <wpg:cNvGrpSpPr>
                            <a:grpSpLocks/>
                          </wpg:cNvGrpSpPr>
                          <wpg:grpSpPr bwMode="auto">
                            <a:xfrm>
                              <a:off x="6477" y="700"/>
                              <a:ext cx="4601" cy="5454"/>
                              <a:chOff x="6477" y="700"/>
                              <a:chExt cx="4601" cy="5454"/>
                            </a:xfrm>
                          </wpg:grpSpPr>
                          <wps:wsp>
                            <wps:cNvPr id="281" name="Freeform 1753"/>
                            <wps:cNvSpPr>
                              <a:spLocks/>
                            </wps:cNvSpPr>
                            <wps:spPr bwMode="auto">
                              <a:xfrm>
                                <a:off x="8465" y="2225"/>
                                <a:ext cx="583" cy="2460"/>
                              </a:xfrm>
                              <a:custGeom>
                                <a:avLst/>
                                <a:gdLst>
                                  <a:gd name="T0" fmla="*/ 0 w 2333"/>
                                  <a:gd name="T1" fmla="*/ 0 h 9840"/>
                                  <a:gd name="T2" fmla="*/ 1181 w 2333"/>
                                  <a:gd name="T3" fmla="*/ 354 h 9840"/>
                                  <a:gd name="T4" fmla="*/ 2333 w 2333"/>
                                  <a:gd name="T5" fmla="*/ 8720 h 9840"/>
                                  <a:gd name="T6" fmla="*/ 1512 w 2333"/>
                                  <a:gd name="T7" fmla="*/ 8511 h 9840"/>
                                  <a:gd name="T8" fmla="*/ 478 w 2333"/>
                                  <a:gd name="T9" fmla="*/ 9840 h 9840"/>
                                  <a:gd name="T10" fmla="*/ 0 w 2333"/>
                                  <a:gd name="T11" fmla="*/ 0 h 98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33" h="9840">
                                    <a:moveTo>
                                      <a:pt x="0" y="0"/>
                                    </a:moveTo>
                                    <a:lnTo>
                                      <a:pt x="1181" y="354"/>
                                    </a:lnTo>
                                    <a:lnTo>
                                      <a:pt x="2333" y="8720"/>
                                    </a:lnTo>
                                    <a:lnTo>
                                      <a:pt x="1512" y="8511"/>
                                    </a:lnTo>
                                    <a:lnTo>
                                      <a:pt x="478" y="98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F8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Freeform 1754"/>
                            <wps:cNvSpPr>
                              <a:spLocks/>
                            </wps:cNvSpPr>
                            <wps:spPr bwMode="auto">
                              <a:xfrm>
                                <a:off x="8203" y="1434"/>
                                <a:ext cx="332" cy="3615"/>
                              </a:xfrm>
                              <a:custGeom>
                                <a:avLst/>
                                <a:gdLst>
                                  <a:gd name="T0" fmla="*/ 1327 w 1327"/>
                                  <a:gd name="T1" fmla="*/ 13253 h 14461"/>
                                  <a:gd name="T2" fmla="*/ 449 w 1327"/>
                                  <a:gd name="T3" fmla="*/ 14461 h 14461"/>
                                  <a:gd name="T4" fmla="*/ 0 w 1327"/>
                                  <a:gd name="T5" fmla="*/ 0 h 14461"/>
                                  <a:gd name="T6" fmla="*/ 605 w 1327"/>
                                  <a:gd name="T7" fmla="*/ 373 h 14461"/>
                                  <a:gd name="T8" fmla="*/ 1327 w 1327"/>
                                  <a:gd name="T9" fmla="*/ 13253 h 144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27" h="14461">
                                    <a:moveTo>
                                      <a:pt x="1327" y="13253"/>
                                    </a:moveTo>
                                    <a:lnTo>
                                      <a:pt x="449" y="1446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05" y="373"/>
                                    </a:lnTo>
                                    <a:lnTo>
                                      <a:pt x="1327" y="132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9899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Freeform 1755"/>
                            <wps:cNvSpPr>
                              <a:spLocks/>
                            </wps:cNvSpPr>
                            <wps:spPr bwMode="auto">
                              <a:xfrm>
                                <a:off x="8761" y="1728"/>
                                <a:ext cx="672" cy="3568"/>
                              </a:xfrm>
                              <a:custGeom>
                                <a:avLst/>
                                <a:gdLst>
                                  <a:gd name="T0" fmla="*/ 2685 w 2685"/>
                                  <a:gd name="T1" fmla="*/ 13395 h 14274"/>
                                  <a:gd name="T2" fmla="*/ 1878 w 2685"/>
                                  <a:gd name="T3" fmla="*/ 14274 h 14274"/>
                                  <a:gd name="T4" fmla="*/ 0 w 2685"/>
                                  <a:gd name="T5" fmla="*/ 0 h 14274"/>
                                  <a:gd name="T6" fmla="*/ 362 w 2685"/>
                                  <a:gd name="T7" fmla="*/ 370 h 14274"/>
                                  <a:gd name="T8" fmla="*/ 2685 w 2685"/>
                                  <a:gd name="T9" fmla="*/ 13395 h 142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685" h="14274">
                                    <a:moveTo>
                                      <a:pt x="2685" y="13395"/>
                                    </a:moveTo>
                                    <a:lnTo>
                                      <a:pt x="1878" y="1427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62" y="370"/>
                                    </a:lnTo>
                                    <a:lnTo>
                                      <a:pt x="2685" y="13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F8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Freeform 1756"/>
                            <wps:cNvSpPr>
                              <a:spLocks/>
                            </wps:cNvSpPr>
                            <wps:spPr bwMode="auto">
                              <a:xfrm>
                                <a:off x="9258" y="1728"/>
                                <a:ext cx="1820" cy="822"/>
                              </a:xfrm>
                              <a:custGeom>
                                <a:avLst/>
                                <a:gdLst>
                                  <a:gd name="T0" fmla="*/ 46 w 7278"/>
                                  <a:gd name="T1" fmla="*/ 1814 h 3290"/>
                                  <a:gd name="T2" fmla="*/ 199 w 7278"/>
                                  <a:gd name="T3" fmla="*/ 1040 h 3290"/>
                                  <a:gd name="T4" fmla="*/ 425 w 7278"/>
                                  <a:gd name="T5" fmla="*/ 504 h 3290"/>
                                  <a:gd name="T6" fmla="*/ 717 w 7278"/>
                                  <a:gd name="T7" fmla="*/ 176 h 3290"/>
                                  <a:gd name="T8" fmla="*/ 1064 w 7278"/>
                                  <a:gd name="T9" fmla="*/ 22 h 3290"/>
                                  <a:gd name="T10" fmla="*/ 1458 w 7278"/>
                                  <a:gd name="T11" fmla="*/ 11 h 3290"/>
                                  <a:gd name="T12" fmla="*/ 1889 w 7278"/>
                                  <a:gd name="T13" fmla="*/ 109 h 3290"/>
                                  <a:gd name="T14" fmla="*/ 2349 w 7278"/>
                                  <a:gd name="T15" fmla="*/ 287 h 3290"/>
                                  <a:gd name="T16" fmla="*/ 2829 w 7278"/>
                                  <a:gd name="T17" fmla="*/ 510 h 3290"/>
                                  <a:gd name="T18" fmla="*/ 3318 w 7278"/>
                                  <a:gd name="T19" fmla="*/ 748 h 3290"/>
                                  <a:gd name="T20" fmla="*/ 3810 w 7278"/>
                                  <a:gd name="T21" fmla="*/ 968 h 3290"/>
                                  <a:gd name="T22" fmla="*/ 4295 w 7278"/>
                                  <a:gd name="T23" fmla="*/ 1138 h 3290"/>
                                  <a:gd name="T24" fmla="*/ 4763 w 7278"/>
                                  <a:gd name="T25" fmla="*/ 1226 h 3290"/>
                                  <a:gd name="T26" fmla="*/ 5206 w 7278"/>
                                  <a:gd name="T27" fmla="*/ 1200 h 3290"/>
                                  <a:gd name="T28" fmla="*/ 5614 w 7278"/>
                                  <a:gd name="T29" fmla="*/ 1027 h 3290"/>
                                  <a:gd name="T30" fmla="*/ 5978 w 7278"/>
                                  <a:gd name="T31" fmla="*/ 677 h 3290"/>
                                  <a:gd name="T32" fmla="*/ 6126 w 7278"/>
                                  <a:gd name="T33" fmla="*/ 506 h 3290"/>
                                  <a:gd name="T34" fmla="*/ 6096 w 7278"/>
                                  <a:gd name="T35" fmla="*/ 662 h 3290"/>
                                  <a:gd name="T36" fmla="*/ 6066 w 7278"/>
                                  <a:gd name="T37" fmla="*/ 813 h 3290"/>
                                  <a:gd name="T38" fmla="*/ 6034 w 7278"/>
                                  <a:gd name="T39" fmla="*/ 963 h 3290"/>
                                  <a:gd name="T40" fmla="*/ 6004 w 7278"/>
                                  <a:gd name="T41" fmla="*/ 1111 h 3290"/>
                                  <a:gd name="T42" fmla="*/ 5974 w 7278"/>
                                  <a:gd name="T43" fmla="*/ 1260 h 3290"/>
                                  <a:gd name="T44" fmla="*/ 5944 w 7278"/>
                                  <a:gd name="T45" fmla="*/ 1412 h 3290"/>
                                  <a:gd name="T46" fmla="*/ 5913 w 7278"/>
                                  <a:gd name="T47" fmla="*/ 1569 h 3290"/>
                                  <a:gd name="T48" fmla="*/ 5985 w 7278"/>
                                  <a:gd name="T49" fmla="*/ 1661 h 3290"/>
                                  <a:gd name="T50" fmla="*/ 6156 w 7278"/>
                                  <a:gd name="T51" fmla="*/ 1691 h 3290"/>
                                  <a:gd name="T52" fmla="*/ 6329 w 7278"/>
                                  <a:gd name="T53" fmla="*/ 1724 h 3290"/>
                                  <a:gd name="T54" fmla="*/ 6502 w 7278"/>
                                  <a:gd name="T55" fmla="*/ 1760 h 3290"/>
                                  <a:gd name="T56" fmla="*/ 6675 w 7278"/>
                                  <a:gd name="T57" fmla="*/ 1798 h 3290"/>
                                  <a:gd name="T58" fmla="*/ 6847 w 7278"/>
                                  <a:gd name="T59" fmla="*/ 1835 h 3290"/>
                                  <a:gd name="T60" fmla="*/ 7019 w 7278"/>
                                  <a:gd name="T61" fmla="*/ 1868 h 3290"/>
                                  <a:gd name="T62" fmla="*/ 7192 w 7278"/>
                                  <a:gd name="T63" fmla="*/ 1898 h 3290"/>
                                  <a:gd name="T64" fmla="*/ 6803 w 7278"/>
                                  <a:gd name="T65" fmla="*/ 2115 h 3290"/>
                                  <a:gd name="T66" fmla="*/ 5931 w 7278"/>
                                  <a:gd name="T67" fmla="*/ 2350 h 3290"/>
                                  <a:gd name="T68" fmla="*/ 5160 w 7278"/>
                                  <a:gd name="T69" fmla="*/ 2383 h 3290"/>
                                  <a:gd name="T70" fmla="*/ 4482 w 7278"/>
                                  <a:gd name="T71" fmla="*/ 2252 h 3290"/>
                                  <a:gd name="T72" fmla="*/ 3889 w 7278"/>
                                  <a:gd name="T73" fmla="*/ 2000 h 3290"/>
                                  <a:gd name="T74" fmla="*/ 3374 w 7278"/>
                                  <a:gd name="T75" fmla="*/ 1665 h 3290"/>
                                  <a:gd name="T76" fmla="*/ 2929 w 7278"/>
                                  <a:gd name="T77" fmla="*/ 1289 h 3290"/>
                                  <a:gd name="T78" fmla="*/ 2547 w 7278"/>
                                  <a:gd name="T79" fmla="*/ 910 h 3290"/>
                                  <a:gd name="T80" fmla="*/ 2221 w 7278"/>
                                  <a:gd name="T81" fmla="*/ 571 h 3290"/>
                                  <a:gd name="T82" fmla="*/ 1942 w 7278"/>
                                  <a:gd name="T83" fmla="*/ 309 h 3290"/>
                                  <a:gd name="T84" fmla="*/ 1704 w 7278"/>
                                  <a:gd name="T85" fmla="*/ 166 h 3290"/>
                                  <a:gd name="T86" fmla="*/ 1500 w 7278"/>
                                  <a:gd name="T87" fmla="*/ 182 h 3290"/>
                                  <a:gd name="T88" fmla="*/ 1321 w 7278"/>
                                  <a:gd name="T89" fmla="*/ 396 h 3290"/>
                                  <a:gd name="T90" fmla="*/ 1158 w 7278"/>
                                  <a:gd name="T91" fmla="*/ 849 h 3290"/>
                                  <a:gd name="T92" fmla="*/ 1008 w 7278"/>
                                  <a:gd name="T93" fmla="*/ 1581 h 3290"/>
                                  <a:gd name="T94" fmla="*/ 860 w 7278"/>
                                  <a:gd name="T95" fmla="*/ 2633 h 3290"/>
                                  <a:gd name="T96" fmla="*/ 735 w 7278"/>
                                  <a:gd name="T97" fmla="*/ 3229 h 3290"/>
                                  <a:gd name="T98" fmla="*/ 637 w 7278"/>
                                  <a:gd name="T99" fmla="*/ 3106 h 3290"/>
                                  <a:gd name="T100" fmla="*/ 539 w 7278"/>
                                  <a:gd name="T101" fmla="*/ 2981 h 3290"/>
                                  <a:gd name="T102" fmla="*/ 441 w 7278"/>
                                  <a:gd name="T103" fmla="*/ 2858 h 3290"/>
                                  <a:gd name="T104" fmla="*/ 343 w 7278"/>
                                  <a:gd name="T105" fmla="*/ 2734 h 3290"/>
                                  <a:gd name="T106" fmla="*/ 245 w 7278"/>
                                  <a:gd name="T107" fmla="*/ 2610 h 3290"/>
                                  <a:gd name="T108" fmla="*/ 146 w 7278"/>
                                  <a:gd name="T109" fmla="*/ 2486 h 3290"/>
                                  <a:gd name="T110" fmla="*/ 48 w 7278"/>
                                  <a:gd name="T111" fmla="*/ 2363 h 32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7278" h="3290">
                                    <a:moveTo>
                                      <a:pt x="0" y="2300"/>
                                    </a:moveTo>
                                    <a:lnTo>
                                      <a:pt x="46" y="1814"/>
                                    </a:lnTo>
                                    <a:lnTo>
                                      <a:pt x="112" y="1395"/>
                                    </a:lnTo>
                                    <a:lnTo>
                                      <a:pt x="199" y="1040"/>
                                    </a:lnTo>
                                    <a:lnTo>
                                      <a:pt x="303" y="744"/>
                                    </a:lnTo>
                                    <a:lnTo>
                                      <a:pt x="425" y="504"/>
                                    </a:lnTo>
                                    <a:lnTo>
                                      <a:pt x="564" y="317"/>
                                    </a:lnTo>
                                    <a:lnTo>
                                      <a:pt x="717" y="176"/>
                                    </a:lnTo>
                                    <a:lnTo>
                                      <a:pt x="883" y="79"/>
                                    </a:lnTo>
                                    <a:lnTo>
                                      <a:pt x="1064" y="22"/>
                                    </a:lnTo>
                                    <a:lnTo>
                                      <a:pt x="1255" y="0"/>
                                    </a:lnTo>
                                    <a:lnTo>
                                      <a:pt x="1458" y="11"/>
                                    </a:lnTo>
                                    <a:lnTo>
                                      <a:pt x="1669" y="49"/>
                                    </a:lnTo>
                                    <a:lnTo>
                                      <a:pt x="1889" y="109"/>
                                    </a:lnTo>
                                    <a:lnTo>
                                      <a:pt x="2116" y="190"/>
                                    </a:lnTo>
                                    <a:lnTo>
                                      <a:pt x="2349" y="287"/>
                                    </a:lnTo>
                                    <a:lnTo>
                                      <a:pt x="2586" y="394"/>
                                    </a:lnTo>
                                    <a:lnTo>
                                      <a:pt x="2829" y="510"/>
                                    </a:lnTo>
                                    <a:lnTo>
                                      <a:pt x="3073" y="629"/>
                                    </a:lnTo>
                                    <a:lnTo>
                                      <a:pt x="3318" y="748"/>
                                    </a:lnTo>
                                    <a:lnTo>
                                      <a:pt x="3566" y="862"/>
                                    </a:lnTo>
                                    <a:lnTo>
                                      <a:pt x="3810" y="968"/>
                                    </a:lnTo>
                                    <a:lnTo>
                                      <a:pt x="4054" y="1061"/>
                                    </a:lnTo>
                                    <a:lnTo>
                                      <a:pt x="4295" y="1138"/>
                                    </a:lnTo>
                                    <a:lnTo>
                                      <a:pt x="4532" y="1195"/>
                                    </a:lnTo>
                                    <a:lnTo>
                                      <a:pt x="4763" y="1226"/>
                                    </a:lnTo>
                                    <a:lnTo>
                                      <a:pt x="4988" y="1229"/>
                                    </a:lnTo>
                                    <a:lnTo>
                                      <a:pt x="5206" y="1200"/>
                                    </a:lnTo>
                                    <a:lnTo>
                                      <a:pt x="5414" y="1134"/>
                                    </a:lnTo>
                                    <a:lnTo>
                                      <a:pt x="5614" y="1027"/>
                                    </a:lnTo>
                                    <a:lnTo>
                                      <a:pt x="5801" y="876"/>
                                    </a:lnTo>
                                    <a:lnTo>
                                      <a:pt x="5978" y="677"/>
                                    </a:lnTo>
                                    <a:lnTo>
                                      <a:pt x="6142" y="424"/>
                                    </a:lnTo>
                                    <a:lnTo>
                                      <a:pt x="6126" y="506"/>
                                    </a:lnTo>
                                    <a:lnTo>
                                      <a:pt x="6112" y="584"/>
                                    </a:lnTo>
                                    <a:lnTo>
                                      <a:pt x="6096" y="662"/>
                                    </a:lnTo>
                                    <a:lnTo>
                                      <a:pt x="6080" y="737"/>
                                    </a:lnTo>
                                    <a:lnTo>
                                      <a:pt x="6066" y="813"/>
                                    </a:lnTo>
                                    <a:lnTo>
                                      <a:pt x="6050" y="888"/>
                                    </a:lnTo>
                                    <a:lnTo>
                                      <a:pt x="6034" y="963"/>
                                    </a:lnTo>
                                    <a:lnTo>
                                      <a:pt x="6020" y="1037"/>
                                    </a:lnTo>
                                    <a:lnTo>
                                      <a:pt x="6004" y="1111"/>
                                    </a:lnTo>
                                    <a:lnTo>
                                      <a:pt x="5990" y="1185"/>
                                    </a:lnTo>
                                    <a:lnTo>
                                      <a:pt x="5974" y="1260"/>
                                    </a:lnTo>
                                    <a:lnTo>
                                      <a:pt x="5958" y="1336"/>
                                    </a:lnTo>
                                    <a:lnTo>
                                      <a:pt x="5944" y="1412"/>
                                    </a:lnTo>
                                    <a:lnTo>
                                      <a:pt x="5928" y="1489"/>
                                    </a:lnTo>
                                    <a:lnTo>
                                      <a:pt x="5913" y="1569"/>
                                    </a:lnTo>
                                    <a:lnTo>
                                      <a:pt x="5898" y="1649"/>
                                    </a:lnTo>
                                    <a:lnTo>
                                      <a:pt x="5985" y="1661"/>
                                    </a:lnTo>
                                    <a:lnTo>
                                      <a:pt x="6071" y="1675"/>
                                    </a:lnTo>
                                    <a:lnTo>
                                      <a:pt x="6156" y="1691"/>
                                    </a:lnTo>
                                    <a:lnTo>
                                      <a:pt x="6243" y="1707"/>
                                    </a:lnTo>
                                    <a:lnTo>
                                      <a:pt x="6329" y="1724"/>
                                    </a:lnTo>
                                    <a:lnTo>
                                      <a:pt x="6415" y="1742"/>
                                    </a:lnTo>
                                    <a:lnTo>
                                      <a:pt x="6502" y="1760"/>
                                    </a:lnTo>
                                    <a:lnTo>
                                      <a:pt x="6588" y="1780"/>
                                    </a:lnTo>
                                    <a:lnTo>
                                      <a:pt x="6675" y="1798"/>
                                    </a:lnTo>
                                    <a:lnTo>
                                      <a:pt x="6761" y="1817"/>
                                    </a:lnTo>
                                    <a:lnTo>
                                      <a:pt x="6847" y="1835"/>
                                    </a:lnTo>
                                    <a:lnTo>
                                      <a:pt x="6932" y="1852"/>
                                    </a:lnTo>
                                    <a:lnTo>
                                      <a:pt x="7019" y="1868"/>
                                    </a:lnTo>
                                    <a:lnTo>
                                      <a:pt x="7105" y="1884"/>
                                    </a:lnTo>
                                    <a:lnTo>
                                      <a:pt x="7192" y="1898"/>
                                    </a:lnTo>
                                    <a:lnTo>
                                      <a:pt x="7278" y="1910"/>
                                    </a:lnTo>
                                    <a:lnTo>
                                      <a:pt x="6803" y="2115"/>
                                    </a:lnTo>
                                    <a:lnTo>
                                      <a:pt x="6354" y="2261"/>
                                    </a:lnTo>
                                    <a:lnTo>
                                      <a:pt x="5931" y="2350"/>
                                    </a:lnTo>
                                    <a:lnTo>
                                      <a:pt x="5533" y="2389"/>
                                    </a:lnTo>
                                    <a:lnTo>
                                      <a:pt x="5160" y="2383"/>
                                    </a:lnTo>
                                    <a:lnTo>
                                      <a:pt x="4810" y="2334"/>
                                    </a:lnTo>
                                    <a:lnTo>
                                      <a:pt x="4482" y="2252"/>
                                    </a:lnTo>
                                    <a:lnTo>
                                      <a:pt x="4176" y="2139"/>
                                    </a:lnTo>
                                    <a:lnTo>
                                      <a:pt x="3889" y="2000"/>
                                    </a:lnTo>
                                    <a:lnTo>
                                      <a:pt x="3622" y="1840"/>
                                    </a:lnTo>
                                    <a:lnTo>
                                      <a:pt x="3374" y="1665"/>
                                    </a:lnTo>
                                    <a:lnTo>
                                      <a:pt x="3144" y="1480"/>
                                    </a:lnTo>
                                    <a:lnTo>
                                      <a:pt x="2929" y="1289"/>
                                    </a:lnTo>
                                    <a:lnTo>
                                      <a:pt x="2732" y="1098"/>
                                    </a:lnTo>
                                    <a:lnTo>
                                      <a:pt x="2547" y="910"/>
                                    </a:lnTo>
                                    <a:lnTo>
                                      <a:pt x="2378" y="734"/>
                                    </a:lnTo>
                                    <a:lnTo>
                                      <a:pt x="2221" y="571"/>
                                    </a:lnTo>
                                    <a:lnTo>
                                      <a:pt x="2077" y="427"/>
                                    </a:lnTo>
                                    <a:lnTo>
                                      <a:pt x="1942" y="309"/>
                                    </a:lnTo>
                                    <a:lnTo>
                                      <a:pt x="1819" y="220"/>
                                    </a:lnTo>
                                    <a:lnTo>
                                      <a:pt x="1704" y="166"/>
                                    </a:lnTo>
                                    <a:lnTo>
                                      <a:pt x="1598" y="152"/>
                                    </a:lnTo>
                                    <a:lnTo>
                                      <a:pt x="1500" y="182"/>
                                    </a:lnTo>
                                    <a:lnTo>
                                      <a:pt x="1407" y="262"/>
                                    </a:lnTo>
                                    <a:lnTo>
                                      <a:pt x="1321" y="396"/>
                                    </a:lnTo>
                                    <a:lnTo>
                                      <a:pt x="1238" y="591"/>
                                    </a:lnTo>
                                    <a:lnTo>
                                      <a:pt x="1158" y="849"/>
                                    </a:lnTo>
                                    <a:lnTo>
                                      <a:pt x="1082" y="1178"/>
                                    </a:lnTo>
                                    <a:lnTo>
                                      <a:pt x="1008" y="1581"/>
                                    </a:lnTo>
                                    <a:lnTo>
                                      <a:pt x="933" y="2064"/>
                                    </a:lnTo>
                                    <a:lnTo>
                                      <a:pt x="860" y="2633"/>
                                    </a:lnTo>
                                    <a:lnTo>
                                      <a:pt x="784" y="3290"/>
                                    </a:lnTo>
                                    <a:lnTo>
                                      <a:pt x="735" y="3229"/>
                                    </a:lnTo>
                                    <a:lnTo>
                                      <a:pt x="686" y="3167"/>
                                    </a:lnTo>
                                    <a:lnTo>
                                      <a:pt x="637" y="3106"/>
                                    </a:lnTo>
                                    <a:lnTo>
                                      <a:pt x="587" y="3043"/>
                                    </a:lnTo>
                                    <a:lnTo>
                                      <a:pt x="539" y="2981"/>
                                    </a:lnTo>
                                    <a:lnTo>
                                      <a:pt x="489" y="2920"/>
                                    </a:lnTo>
                                    <a:lnTo>
                                      <a:pt x="441" y="2858"/>
                                    </a:lnTo>
                                    <a:lnTo>
                                      <a:pt x="392" y="2795"/>
                                    </a:lnTo>
                                    <a:lnTo>
                                      <a:pt x="343" y="2734"/>
                                    </a:lnTo>
                                    <a:lnTo>
                                      <a:pt x="294" y="2672"/>
                                    </a:lnTo>
                                    <a:lnTo>
                                      <a:pt x="245" y="2610"/>
                                    </a:lnTo>
                                    <a:lnTo>
                                      <a:pt x="196" y="2548"/>
                                    </a:lnTo>
                                    <a:lnTo>
                                      <a:pt x="146" y="2486"/>
                                    </a:lnTo>
                                    <a:lnTo>
                                      <a:pt x="98" y="2424"/>
                                    </a:lnTo>
                                    <a:lnTo>
                                      <a:pt x="48" y="2363"/>
                                    </a:lnTo>
                                    <a:lnTo>
                                      <a:pt x="0" y="23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Freeform 1757"/>
                            <wps:cNvSpPr>
                              <a:spLocks/>
                            </wps:cNvSpPr>
                            <wps:spPr bwMode="auto">
                              <a:xfrm rot="1177767">
                                <a:off x="7047" y="2477"/>
                                <a:ext cx="2001" cy="672"/>
                              </a:xfrm>
                              <a:custGeom>
                                <a:avLst/>
                                <a:gdLst>
                                  <a:gd name="T0" fmla="*/ 7808 w 8004"/>
                                  <a:gd name="T1" fmla="*/ 203 h 2687"/>
                                  <a:gd name="T2" fmla="*/ 7445 w 8004"/>
                                  <a:gd name="T3" fmla="*/ 150 h 2687"/>
                                  <a:gd name="T4" fmla="*/ 6947 w 8004"/>
                                  <a:gd name="T5" fmla="*/ 88 h 2687"/>
                                  <a:gd name="T6" fmla="*/ 6364 w 8004"/>
                                  <a:gd name="T7" fmla="*/ 34 h 2687"/>
                                  <a:gd name="T8" fmla="*/ 5738 w 8004"/>
                                  <a:gd name="T9" fmla="*/ 3 h 2687"/>
                                  <a:gd name="T10" fmla="*/ 5116 w 8004"/>
                                  <a:gd name="T11" fmla="*/ 11 h 2687"/>
                                  <a:gd name="T12" fmla="*/ 4544 w 8004"/>
                                  <a:gd name="T13" fmla="*/ 72 h 2687"/>
                                  <a:gd name="T14" fmla="*/ 4068 w 8004"/>
                                  <a:gd name="T15" fmla="*/ 202 h 2687"/>
                                  <a:gd name="T16" fmla="*/ 3734 w 8004"/>
                                  <a:gd name="T17" fmla="*/ 418 h 2687"/>
                                  <a:gd name="T18" fmla="*/ 3588 w 8004"/>
                                  <a:gd name="T19" fmla="*/ 732 h 2687"/>
                                  <a:gd name="T20" fmla="*/ 3461 w 8004"/>
                                  <a:gd name="T21" fmla="*/ 1010 h 2687"/>
                                  <a:gd name="T22" fmla="*/ 3201 w 8004"/>
                                  <a:gd name="T23" fmla="*/ 1184 h 2687"/>
                                  <a:gd name="T24" fmla="*/ 2875 w 8004"/>
                                  <a:gd name="T25" fmla="*/ 1309 h 2687"/>
                                  <a:gd name="T26" fmla="*/ 2502 w 8004"/>
                                  <a:gd name="T27" fmla="*/ 1387 h 2687"/>
                                  <a:gd name="T28" fmla="*/ 2099 w 8004"/>
                                  <a:gd name="T29" fmla="*/ 1425 h 2687"/>
                                  <a:gd name="T30" fmla="*/ 1684 w 8004"/>
                                  <a:gd name="T31" fmla="*/ 1427 h 2687"/>
                                  <a:gd name="T32" fmla="*/ 1274 w 8004"/>
                                  <a:gd name="T33" fmla="*/ 1396 h 2687"/>
                                  <a:gd name="T34" fmla="*/ 888 w 8004"/>
                                  <a:gd name="T35" fmla="*/ 1339 h 2687"/>
                                  <a:gd name="T36" fmla="*/ 542 w 8004"/>
                                  <a:gd name="T37" fmla="*/ 1258 h 2687"/>
                                  <a:gd name="T38" fmla="*/ 256 w 8004"/>
                                  <a:gd name="T39" fmla="*/ 1161 h 2687"/>
                                  <a:gd name="T40" fmla="*/ 45 w 8004"/>
                                  <a:gd name="T41" fmla="*/ 1049 h 2687"/>
                                  <a:gd name="T42" fmla="*/ 84 w 8004"/>
                                  <a:gd name="T43" fmla="*/ 1193 h 2687"/>
                                  <a:gd name="T44" fmla="*/ 148 w 8004"/>
                                  <a:gd name="T45" fmla="*/ 1326 h 2687"/>
                                  <a:gd name="T46" fmla="*/ 233 w 8004"/>
                                  <a:gd name="T47" fmla="*/ 1448 h 2687"/>
                                  <a:gd name="T48" fmla="*/ 330 w 8004"/>
                                  <a:gd name="T49" fmla="*/ 1556 h 2687"/>
                                  <a:gd name="T50" fmla="*/ 434 w 8004"/>
                                  <a:gd name="T51" fmla="*/ 1653 h 2687"/>
                                  <a:gd name="T52" fmla="*/ 538 w 8004"/>
                                  <a:gd name="T53" fmla="*/ 1734 h 2687"/>
                                  <a:gd name="T54" fmla="*/ 665 w 8004"/>
                                  <a:gd name="T55" fmla="*/ 1822 h 2687"/>
                                  <a:gd name="T56" fmla="*/ 830 w 8004"/>
                                  <a:gd name="T57" fmla="*/ 1915 h 2687"/>
                                  <a:gd name="T58" fmla="*/ 765 w 8004"/>
                                  <a:gd name="T59" fmla="*/ 2015 h 2687"/>
                                  <a:gd name="T60" fmla="*/ 697 w 8004"/>
                                  <a:gd name="T61" fmla="*/ 2101 h 2687"/>
                                  <a:gd name="T62" fmla="*/ 629 w 8004"/>
                                  <a:gd name="T63" fmla="*/ 2178 h 2687"/>
                                  <a:gd name="T64" fmla="*/ 558 w 8004"/>
                                  <a:gd name="T65" fmla="*/ 2248 h 2687"/>
                                  <a:gd name="T66" fmla="*/ 409 w 8004"/>
                                  <a:gd name="T67" fmla="*/ 2372 h 2687"/>
                                  <a:gd name="T68" fmla="*/ 246 w 8004"/>
                                  <a:gd name="T69" fmla="*/ 2494 h 2687"/>
                                  <a:gd name="T70" fmla="*/ 65 w 8004"/>
                                  <a:gd name="T71" fmla="*/ 2633 h 2687"/>
                                  <a:gd name="T72" fmla="*/ 152 w 8004"/>
                                  <a:gd name="T73" fmla="*/ 2684 h 2687"/>
                                  <a:gd name="T74" fmla="*/ 689 w 8004"/>
                                  <a:gd name="T75" fmla="*/ 2667 h 2687"/>
                                  <a:gd name="T76" fmla="*/ 1134 w 8004"/>
                                  <a:gd name="T77" fmla="*/ 2641 h 2687"/>
                                  <a:gd name="T78" fmla="*/ 1630 w 8004"/>
                                  <a:gd name="T79" fmla="*/ 2597 h 2687"/>
                                  <a:gd name="T80" fmla="*/ 2145 w 8004"/>
                                  <a:gd name="T81" fmla="*/ 2535 h 2687"/>
                                  <a:gd name="T82" fmla="*/ 2642 w 8004"/>
                                  <a:gd name="T83" fmla="*/ 2448 h 2687"/>
                                  <a:gd name="T84" fmla="*/ 3088 w 8004"/>
                                  <a:gd name="T85" fmla="*/ 2332 h 2687"/>
                                  <a:gd name="T86" fmla="*/ 3451 w 8004"/>
                                  <a:gd name="T87" fmla="*/ 2184 h 2687"/>
                                  <a:gd name="T88" fmla="*/ 3696 w 8004"/>
                                  <a:gd name="T89" fmla="*/ 1999 h 2687"/>
                                  <a:gd name="T90" fmla="*/ 3769 w 8004"/>
                                  <a:gd name="T91" fmla="*/ 1736 h 2687"/>
                                  <a:gd name="T92" fmla="*/ 3807 w 8004"/>
                                  <a:gd name="T93" fmla="*/ 1419 h 2687"/>
                                  <a:gd name="T94" fmla="*/ 3935 w 8004"/>
                                  <a:gd name="T95" fmla="*/ 1157 h 2687"/>
                                  <a:gd name="T96" fmla="*/ 4147 w 8004"/>
                                  <a:gd name="T97" fmla="*/ 941 h 2687"/>
                                  <a:gd name="T98" fmla="*/ 4442 w 8004"/>
                                  <a:gd name="T99" fmla="*/ 768 h 2687"/>
                                  <a:gd name="T100" fmla="*/ 4816 w 8004"/>
                                  <a:gd name="T101" fmla="*/ 629 h 2687"/>
                                  <a:gd name="T102" fmla="*/ 5265 w 8004"/>
                                  <a:gd name="T103" fmla="*/ 520 h 2687"/>
                                  <a:gd name="T104" fmla="*/ 5786 w 8004"/>
                                  <a:gd name="T105" fmla="*/ 434 h 2687"/>
                                  <a:gd name="T106" fmla="*/ 6377 w 8004"/>
                                  <a:gd name="T107" fmla="*/ 366 h 2687"/>
                                  <a:gd name="T108" fmla="*/ 7033 w 8004"/>
                                  <a:gd name="T109" fmla="*/ 307 h 26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8004" h="2687">
                                    <a:moveTo>
                                      <a:pt x="8004" y="236"/>
                                    </a:moveTo>
                                    <a:lnTo>
                                      <a:pt x="7952" y="228"/>
                                    </a:lnTo>
                                    <a:lnTo>
                                      <a:pt x="7808" y="203"/>
                                    </a:lnTo>
                                    <a:lnTo>
                                      <a:pt x="7704" y="188"/>
                                    </a:lnTo>
                                    <a:lnTo>
                                      <a:pt x="7582" y="169"/>
                                    </a:lnTo>
                                    <a:lnTo>
                                      <a:pt x="7445" y="150"/>
                                    </a:lnTo>
                                    <a:lnTo>
                                      <a:pt x="7292" y="130"/>
                                    </a:lnTo>
                                    <a:lnTo>
                                      <a:pt x="7126" y="109"/>
                                    </a:lnTo>
                                    <a:lnTo>
                                      <a:pt x="6947" y="88"/>
                                    </a:lnTo>
                                    <a:lnTo>
                                      <a:pt x="6760" y="68"/>
                                    </a:lnTo>
                                    <a:lnTo>
                                      <a:pt x="6565" y="50"/>
                                    </a:lnTo>
                                    <a:lnTo>
                                      <a:pt x="6364" y="34"/>
                                    </a:lnTo>
                                    <a:lnTo>
                                      <a:pt x="6157" y="21"/>
                                    </a:lnTo>
                                    <a:lnTo>
                                      <a:pt x="5949" y="11"/>
                                    </a:lnTo>
                                    <a:lnTo>
                                      <a:pt x="5738" y="3"/>
                                    </a:lnTo>
                                    <a:lnTo>
                                      <a:pt x="5527" y="0"/>
                                    </a:lnTo>
                                    <a:lnTo>
                                      <a:pt x="5319" y="3"/>
                                    </a:lnTo>
                                    <a:lnTo>
                                      <a:pt x="5116" y="11"/>
                                    </a:lnTo>
                                    <a:lnTo>
                                      <a:pt x="4917" y="24"/>
                                    </a:lnTo>
                                    <a:lnTo>
                                      <a:pt x="4726" y="45"/>
                                    </a:lnTo>
                                    <a:lnTo>
                                      <a:pt x="4544" y="72"/>
                                    </a:lnTo>
                                    <a:lnTo>
                                      <a:pt x="4373" y="108"/>
                                    </a:lnTo>
                                    <a:lnTo>
                                      <a:pt x="4213" y="151"/>
                                    </a:lnTo>
                                    <a:lnTo>
                                      <a:pt x="4068" y="202"/>
                                    </a:lnTo>
                                    <a:lnTo>
                                      <a:pt x="3939" y="264"/>
                                    </a:lnTo>
                                    <a:lnTo>
                                      <a:pt x="3827" y="336"/>
                                    </a:lnTo>
                                    <a:lnTo>
                                      <a:pt x="3734" y="418"/>
                                    </a:lnTo>
                                    <a:lnTo>
                                      <a:pt x="3663" y="511"/>
                                    </a:lnTo>
                                    <a:lnTo>
                                      <a:pt x="3613" y="616"/>
                                    </a:lnTo>
                                    <a:lnTo>
                                      <a:pt x="3588" y="732"/>
                                    </a:lnTo>
                                    <a:lnTo>
                                      <a:pt x="3590" y="863"/>
                                    </a:lnTo>
                                    <a:lnTo>
                                      <a:pt x="3531" y="939"/>
                                    </a:lnTo>
                                    <a:lnTo>
                                      <a:pt x="3461" y="1010"/>
                                    </a:lnTo>
                                    <a:lnTo>
                                      <a:pt x="3383" y="1074"/>
                                    </a:lnTo>
                                    <a:lnTo>
                                      <a:pt x="3295" y="1132"/>
                                    </a:lnTo>
                                    <a:lnTo>
                                      <a:pt x="3201" y="1184"/>
                                    </a:lnTo>
                                    <a:lnTo>
                                      <a:pt x="3099" y="1231"/>
                                    </a:lnTo>
                                    <a:lnTo>
                                      <a:pt x="2989" y="1273"/>
                                    </a:lnTo>
                                    <a:lnTo>
                                      <a:pt x="2875" y="1309"/>
                                    </a:lnTo>
                                    <a:lnTo>
                                      <a:pt x="2755" y="1340"/>
                                    </a:lnTo>
                                    <a:lnTo>
                                      <a:pt x="2630" y="1366"/>
                                    </a:lnTo>
                                    <a:lnTo>
                                      <a:pt x="2502" y="1387"/>
                                    </a:lnTo>
                                    <a:lnTo>
                                      <a:pt x="2370" y="1404"/>
                                    </a:lnTo>
                                    <a:lnTo>
                                      <a:pt x="2235" y="1417"/>
                                    </a:lnTo>
                                    <a:lnTo>
                                      <a:pt x="2099" y="1425"/>
                                    </a:lnTo>
                                    <a:lnTo>
                                      <a:pt x="1961" y="1429"/>
                                    </a:lnTo>
                                    <a:lnTo>
                                      <a:pt x="1823" y="1430"/>
                                    </a:lnTo>
                                    <a:lnTo>
                                      <a:pt x="1684" y="1427"/>
                                    </a:lnTo>
                                    <a:lnTo>
                                      <a:pt x="1545" y="1420"/>
                                    </a:lnTo>
                                    <a:lnTo>
                                      <a:pt x="1409" y="1410"/>
                                    </a:lnTo>
                                    <a:lnTo>
                                      <a:pt x="1274" y="1396"/>
                                    </a:lnTo>
                                    <a:lnTo>
                                      <a:pt x="1142" y="1379"/>
                                    </a:lnTo>
                                    <a:lnTo>
                                      <a:pt x="1012" y="1360"/>
                                    </a:lnTo>
                                    <a:lnTo>
                                      <a:pt x="888" y="1339"/>
                                    </a:lnTo>
                                    <a:lnTo>
                                      <a:pt x="767" y="1314"/>
                                    </a:lnTo>
                                    <a:lnTo>
                                      <a:pt x="652" y="1286"/>
                                    </a:lnTo>
                                    <a:lnTo>
                                      <a:pt x="542" y="1258"/>
                                    </a:lnTo>
                                    <a:lnTo>
                                      <a:pt x="439" y="1227"/>
                                    </a:lnTo>
                                    <a:lnTo>
                                      <a:pt x="343" y="1195"/>
                                    </a:lnTo>
                                    <a:lnTo>
                                      <a:pt x="256" y="1161"/>
                                    </a:lnTo>
                                    <a:lnTo>
                                      <a:pt x="176" y="1124"/>
                                    </a:lnTo>
                                    <a:lnTo>
                                      <a:pt x="105" y="1087"/>
                                    </a:lnTo>
                                    <a:lnTo>
                                      <a:pt x="45" y="1049"/>
                                    </a:lnTo>
                                    <a:lnTo>
                                      <a:pt x="54" y="1099"/>
                                    </a:lnTo>
                                    <a:lnTo>
                                      <a:pt x="67" y="1146"/>
                                    </a:lnTo>
                                    <a:lnTo>
                                      <a:pt x="84" y="1193"/>
                                    </a:lnTo>
                                    <a:lnTo>
                                      <a:pt x="102" y="1239"/>
                                    </a:lnTo>
                                    <a:lnTo>
                                      <a:pt x="125" y="1284"/>
                                    </a:lnTo>
                                    <a:lnTo>
                                      <a:pt x="148" y="1326"/>
                                    </a:lnTo>
                                    <a:lnTo>
                                      <a:pt x="174" y="1368"/>
                                    </a:lnTo>
                                    <a:lnTo>
                                      <a:pt x="203" y="1408"/>
                                    </a:lnTo>
                                    <a:lnTo>
                                      <a:pt x="233" y="1448"/>
                                    </a:lnTo>
                                    <a:lnTo>
                                      <a:pt x="265" y="1486"/>
                                    </a:lnTo>
                                    <a:lnTo>
                                      <a:pt x="298" y="1522"/>
                                    </a:lnTo>
                                    <a:lnTo>
                                      <a:pt x="330" y="1556"/>
                                    </a:lnTo>
                                    <a:lnTo>
                                      <a:pt x="364" y="1590"/>
                                    </a:lnTo>
                                    <a:lnTo>
                                      <a:pt x="400" y="1622"/>
                                    </a:lnTo>
                                    <a:lnTo>
                                      <a:pt x="434" y="1653"/>
                                    </a:lnTo>
                                    <a:lnTo>
                                      <a:pt x="469" y="1682"/>
                                    </a:lnTo>
                                    <a:lnTo>
                                      <a:pt x="504" y="1709"/>
                                    </a:lnTo>
                                    <a:lnTo>
                                      <a:pt x="538" y="1734"/>
                                    </a:lnTo>
                                    <a:lnTo>
                                      <a:pt x="571" y="1759"/>
                                    </a:lnTo>
                                    <a:lnTo>
                                      <a:pt x="604" y="1782"/>
                                    </a:lnTo>
                                    <a:lnTo>
                                      <a:pt x="665" y="1822"/>
                                    </a:lnTo>
                                    <a:lnTo>
                                      <a:pt x="719" y="1855"/>
                                    </a:lnTo>
                                    <a:lnTo>
                                      <a:pt x="800" y="1901"/>
                                    </a:lnTo>
                                    <a:lnTo>
                                      <a:pt x="830" y="1915"/>
                                    </a:lnTo>
                                    <a:lnTo>
                                      <a:pt x="808" y="1950"/>
                                    </a:lnTo>
                                    <a:lnTo>
                                      <a:pt x="786" y="1983"/>
                                    </a:lnTo>
                                    <a:lnTo>
                                      <a:pt x="765" y="2015"/>
                                    </a:lnTo>
                                    <a:lnTo>
                                      <a:pt x="743" y="2045"/>
                                    </a:lnTo>
                                    <a:lnTo>
                                      <a:pt x="720" y="2074"/>
                                    </a:lnTo>
                                    <a:lnTo>
                                      <a:pt x="697" y="2101"/>
                                    </a:lnTo>
                                    <a:lnTo>
                                      <a:pt x="675" y="2129"/>
                                    </a:lnTo>
                                    <a:lnTo>
                                      <a:pt x="652" y="2153"/>
                                    </a:lnTo>
                                    <a:lnTo>
                                      <a:pt x="629" y="2178"/>
                                    </a:lnTo>
                                    <a:lnTo>
                                      <a:pt x="605" y="2202"/>
                                    </a:lnTo>
                                    <a:lnTo>
                                      <a:pt x="582" y="2226"/>
                                    </a:lnTo>
                                    <a:lnTo>
                                      <a:pt x="558" y="2248"/>
                                    </a:lnTo>
                                    <a:lnTo>
                                      <a:pt x="510" y="2291"/>
                                    </a:lnTo>
                                    <a:lnTo>
                                      <a:pt x="460" y="2332"/>
                                    </a:lnTo>
                                    <a:lnTo>
                                      <a:pt x="409" y="2372"/>
                                    </a:lnTo>
                                    <a:lnTo>
                                      <a:pt x="356" y="2411"/>
                                    </a:lnTo>
                                    <a:lnTo>
                                      <a:pt x="303" y="2452"/>
                                    </a:lnTo>
                                    <a:lnTo>
                                      <a:pt x="246" y="2494"/>
                                    </a:lnTo>
                                    <a:lnTo>
                                      <a:pt x="188" y="2539"/>
                                    </a:lnTo>
                                    <a:lnTo>
                                      <a:pt x="127" y="2584"/>
                                    </a:lnTo>
                                    <a:lnTo>
                                      <a:pt x="65" y="2633"/>
                                    </a:lnTo>
                                    <a:lnTo>
                                      <a:pt x="0" y="2687"/>
                                    </a:lnTo>
                                    <a:lnTo>
                                      <a:pt x="40" y="2687"/>
                                    </a:lnTo>
                                    <a:lnTo>
                                      <a:pt x="152" y="2684"/>
                                    </a:lnTo>
                                    <a:lnTo>
                                      <a:pt x="329" y="2680"/>
                                    </a:lnTo>
                                    <a:lnTo>
                                      <a:pt x="558" y="2672"/>
                                    </a:lnTo>
                                    <a:lnTo>
                                      <a:pt x="689" y="2667"/>
                                    </a:lnTo>
                                    <a:lnTo>
                                      <a:pt x="829" y="2659"/>
                                    </a:lnTo>
                                    <a:lnTo>
                                      <a:pt x="978" y="2651"/>
                                    </a:lnTo>
                                    <a:lnTo>
                                      <a:pt x="1134" y="2641"/>
                                    </a:lnTo>
                                    <a:lnTo>
                                      <a:pt x="1295" y="2628"/>
                                    </a:lnTo>
                                    <a:lnTo>
                                      <a:pt x="1461" y="2615"/>
                                    </a:lnTo>
                                    <a:lnTo>
                                      <a:pt x="1630" y="2597"/>
                                    </a:lnTo>
                                    <a:lnTo>
                                      <a:pt x="1802" y="2579"/>
                                    </a:lnTo>
                                    <a:lnTo>
                                      <a:pt x="1973" y="2558"/>
                                    </a:lnTo>
                                    <a:lnTo>
                                      <a:pt x="2145" y="2535"/>
                                    </a:lnTo>
                                    <a:lnTo>
                                      <a:pt x="2313" y="2508"/>
                                    </a:lnTo>
                                    <a:lnTo>
                                      <a:pt x="2480" y="2480"/>
                                    </a:lnTo>
                                    <a:lnTo>
                                      <a:pt x="2642" y="2448"/>
                                    </a:lnTo>
                                    <a:lnTo>
                                      <a:pt x="2798" y="2413"/>
                                    </a:lnTo>
                                    <a:lnTo>
                                      <a:pt x="2947" y="2374"/>
                                    </a:lnTo>
                                    <a:lnTo>
                                      <a:pt x="3088" y="2332"/>
                                    </a:lnTo>
                                    <a:lnTo>
                                      <a:pt x="3221" y="2286"/>
                                    </a:lnTo>
                                    <a:lnTo>
                                      <a:pt x="3342" y="2237"/>
                                    </a:lnTo>
                                    <a:lnTo>
                                      <a:pt x="3451" y="2184"/>
                                    </a:lnTo>
                                    <a:lnTo>
                                      <a:pt x="3548" y="2127"/>
                                    </a:lnTo>
                                    <a:lnTo>
                                      <a:pt x="3629" y="2066"/>
                                    </a:lnTo>
                                    <a:lnTo>
                                      <a:pt x="3696" y="1999"/>
                                    </a:lnTo>
                                    <a:lnTo>
                                      <a:pt x="3746" y="1930"/>
                                    </a:lnTo>
                                    <a:lnTo>
                                      <a:pt x="3776" y="1855"/>
                                    </a:lnTo>
                                    <a:lnTo>
                                      <a:pt x="3769" y="1736"/>
                                    </a:lnTo>
                                    <a:lnTo>
                                      <a:pt x="3772" y="1624"/>
                                    </a:lnTo>
                                    <a:lnTo>
                                      <a:pt x="3785" y="1518"/>
                                    </a:lnTo>
                                    <a:lnTo>
                                      <a:pt x="3807" y="1419"/>
                                    </a:lnTo>
                                    <a:lnTo>
                                      <a:pt x="3841" y="1326"/>
                                    </a:lnTo>
                                    <a:lnTo>
                                      <a:pt x="3883" y="1238"/>
                                    </a:lnTo>
                                    <a:lnTo>
                                      <a:pt x="3935" y="1157"/>
                                    </a:lnTo>
                                    <a:lnTo>
                                      <a:pt x="3997" y="1079"/>
                                    </a:lnTo>
                                    <a:lnTo>
                                      <a:pt x="4068" y="1007"/>
                                    </a:lnTo>
                                    <a:lnTo>
                                      <a:pt x="4147" y="941"/>
                                    </a:lnTo>
                                    <a:lnTo>
                                      <a:pt x="4236" y="879"/>
                                    </a:lnTo>
                                    <a:lnTo>
                                      <a:pt x="4336" y="821"/>
                                    </a:lnTo>
                                    <a:lnTo>
                                      <a:pt x="4442" y="768"/>
                                    </a:lnTo>
                                    <a:lnTo>
                                      <a:pt x="4558" y="718"/>
                                    </a:lnTo>
                                    <a:lnTo>
                                      <a:pt x="4683" y="671"/>
                                    </a:lnTo>
                                    <a:lnTo>
                                      <a:pt x="4816" y="629"/>
                                    </a:lnTo>
                                    <a:lnTo>
                                      <a:pt x="4958" y="590"/>
                                    </a:lnTo>
                                    <a:lnTo>
                                      <a:pt x="5107" y="553"/>
                                    </a:lnTo>
                                    <a:lnTo>
                                      <a:pt x="5265" y="520"/>
                                    </a:lnTo>
                                    <a:lnTo>
                                      <a:pt x="5430" y="489"/>
                                    </a:lnTo>
                                    <a:lnTo>
                                      <a:pt x="5604" y="460"/>
                                    </a:lnTo>
                                    <a:lnTo>
                                      <a:pt x="5786" y="434"/>
                                    </a:lnTo>
                                    <a:lnTo>
                                      <a:pt x="5975" y="409"/>
                                    </a:lnTo>
                                    <a:lnTo>
                                      <a:pt x="6173" y="387"/>
                                    </a:lnTo>
                                    <a:lnTo>
                                      <a:pt x="6377" y="366"/>
                                    </a:lnTo>
                                    <a:lnTo>
                                      <a:pt x="6587" y="345"/>
                                    </a:lnTo>
                                    <a:lnTo>
                                      <a:pt x="6806" y="326"/>
                                    </a:lnTo>
                                    <a:lnTo>
                                      <a:pt x="7033" y="307"/>
                                    </a:lnTo>
                                    <a:lnTo>
                                      <a:pt x="7504" y="271"/>
                                    </a:lnTo>
                                    <a:lnTo>
                                      <a:pt x="8004" y="2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6" name="Freeform 1758"/>
                            <wps:cNvSpPr>
                              <a:spLocks noEditPoints="1"/>
                            </wps:cNvSpPr>
                            <wps:spPr bwMode="auto">
                              <a:xfrm rot="-1780813">
                                <a:off x="8074" y="1377"/>
                                <a:ext cx="1443" cy="1772"/>
                              </a:xfrm>
                              <a:custGeom>
                                <a:avLst/>
                                <a:gdLst>
                                  <a:gd name="T0" fmla="*/ 5021 w 7053"/>
                                  <a:gd name="T1" fmla="*/ 7055 h 7089"/>
                                  <a:gd name="T2" fmla="*/ 4475 w 7053"/>
                                  <a:gd name="T3" fmla="*/ 7089 h 7089"/>
                                  <a:gd name="T4" fmla="*/ 3943 w 7053"/>
                                  <a:gd name="T5" fmla="*/ 7043 h 7089"/>
                                  <a:gd name="T6" fmla="*/ 3429 w 7053"/>
                                  <a:gd name="T7" fmla="*/ 6921 h 7089"/>
                                  <a:gd name="T8" fmla="*/ 2934 w 7053"/>
                                  <a:gd name="T9" fmla="*/ 6732 h 7089"/>
                                  <a:gd name="T10" fmla="*/ 2463 w 7053"/>
                                  <a:gd name="T11" fmla="*/ 6482 h 7089"/>
                                  <a:gd name="T12" fmla="*/ 2016 w 7053"/>
                                  <a:gd name="T13" fmla="*/ 6180 h 7089"/>
                                  <a:gd name="T14" fmla="*/ 1600 w 7053"/>
                                  <a:gd name="T15" fmla="*/ 5830 h 7089"/>
                                  <a:gd name="T16" fmla="*/ 1260 w 7053"/>
                                  <a:gd name="T17" fmla="*/ 5492 h 7089"/>
                                  <a:gd name="T18" fmla="*/ 959 w 7053"/>
                                  <a:gd name="T19" fmla="*/ 5149 h 7089"/>
                                  <a:gd name="T20" fmla="*/ 686 w 7053"/>
                                  <a:gd name="T21" fmla="*/ 4787 h 7089"/>
                                  <a:gd name="T22" fmla="*/ 452 w 7053"/>
                                  <a:gd name="T23" fmla="*/ 4408 h 7089"/>
                                  <a:gd name="T24" fmla="*/ 258 w 7053"/>
                                  <a:gd name="T25" fmla="*/ 4009 h 7089"/>
                                  <a:gd name="T26" fmla="*/ 114 w 7053"/>
                                  <a:gd name="T27" fmla="*/ 3594 h 7089"/>
                                  <a:gd name="T28" fmla="*/ 27 w 7053"/>
                                  <a:gd name="T29" fmla="*/ 3159 h 7089"/>
                                  <a:gd name="T30" fmla="*/ 0 w 7053"/>
                                  <a:gd name="T31" fmla="*/ 2709 h 7089"/>
                                  <a:gd name="T32" fmla="*/ 182 w 7053"/>
                                  <a:gd name="T33" fmla="*/ 1763 h 7089"/>
                                  <a:gd name="T34" fmla="*/ 769 w 7053"/>
                                  <a:gd name="T35" fmla="*/ 895 h 7089"/>
                                  <a:gd name="T36" fmla="*/ 1652 w 7053"/>
                                  <a:gd name="T37" fmla="*/ 311 h 7089"/>
                                  <a:gd name="T38" fmla="*/ 2723 w 7053"/>
                                  <a:gd name="T39" fmla="*/ 25 h 7089"/>
                                  <a:gd name="T40" fmla="*/ 3870 w 7053"/>
                                  <a:gd name="T41" fmla="*/ 55 h 7089"/>
                                  <a:gd name="T42" fmla="*/ 4985 w 7053"/>
                                  <a:gd name="T43" fmla="*/ 417 h 7089"/>
                                  <a:gd name="T44" fmla="*/ 5956 w 7053"/>
                                  <a:gd name="T45" fmla="*/ 1124 h 7089"/>
                                  <a:gd name="T46" fmla="*/ 6674 w 7053"/>
                                  <a:gd name="T47" fmla="*/ 2193 h 7089"/>
                                  <a:gd name="T48" fmla="*/ 6966 w 7053"/>
                                  <a:gd name="T49" fmla="*/ 2954 h 7089"/>
                                  <a:gd name="T50" fmla="*/ 7053 w 7053"/>
                                  <a:gd name="T51" fmla="*/ 3563 h 7089"/>
                                  <a:gd name="T52" fmla="*/ 7006 w 7053"/>
                                  <a:gd name="T53" fmla="*/ 4190 h 7089"/>
                                  <a:gd name="T54" fmla="*/ 6849 w 7053"/>
                                  <a:gd name="T55" fmla="*/ 4812 h 7089"/>
                                  <a:gd name="T56" fmla="*/ 6601 w 7053"/>
                                  <a:gd name="T57" fmla="*/ 5413 h 7089"/>
                                  <a:gd name="T58" fmla="*/ 6285 w 7053"/>
                                  <a:gd name="T59" fmla="*/ 5971 h 7089"/>
                                  <a:gd name="T60" fmla="*/ 5922 w 7053"/>
                                  <a:gd name="T61" fmla="*/ 6468 h 7089"/>
                                  <a:gd name="T62" fmla="*/ 5534 w 7053"/>
                                  <a:gd name="T63" fmla="*/ 6882 h 7089"/>
                                  <a:gd name="T64" fmla="*/ 4962 w 7053"/>
                                  <a:gd name="T65" fmla="*/ 5774 h 7089"/>
                                  <a:gd name="T66" fmla="*/ 5560 w 7053"/>
                                  <a:gd name="T67" fmla="*/ 5001 h 7089"/>
                                  <a:gd name="T68" fmla="*/ 5917 w 7053"/>
                                  <a:gd name="T69" fmla="*/ 4169 h 7089"/>
                                  <a:gd name="T70" fmla="*/ 6077 w 7053"/>
                                  <a:gd name="T71" fmla="*/ 3330 h 7089"/>
                                  <a:gd name="T72" fmla="*/ 6078 w 7053"/>
                                  <a:gd name="T73" fmla="*/ 2532 h 7089"/>
                                  <a:gd name="T74" fmla="*/ 5963 w 7053"/>
                                  <a:gd name="T75" fmla="*/ 1826 h 7089"/>
                                  <a:gd name="T76" fmla="*/ 5769 w 7053"/>
                                  <a:gd name="T77" fmla="*/ 1262 h 7089"/>
                                  <a:gd name="T78" fmla="*/ 5540 w 7053"/>
                                  <a:gd name="T79" fmla="*/ 888 h 7089"/>
                                  <a:gd name="T80" fmla="*/ 5104 w 7053"/>
                                  <a:gd name="T81" fmla="*/ 643 h 7089"/>
                                  <a:gd name="T82" fmla="*/ 4405 w 7053"/>
                                  <a:gd name="T83" fmla="*/ 532 h 7089"/>
                                  <a:gd name="T84" fmla="*/ 3664 w 7053"/>
                                  <a:gd name="T85" fmla="*/ 635 h 7089"/>
                                  <a:gd name="T86" fmla="*/ 2927 w 7053"/>
                                  <a:gd name="T87" fmla="*/ 918 h 7089"/>
                                  <a:gd name="T88" fmla="*/ 2240 w 7053"/>
                                  <a:gd name="T89" fmla="*/ 1343 h 7089"/>
                                  <a:gd name="T90" fmla="*/ 1648 w 7053"/>
                                  <a:gd name="T91" fmla="*/ 1873 h 7089"/>
                                  <a:gd name="T92" fmla="*/ 1198 w 7053"/>
                                  <a:gd name="T93" fmla="*/ 2473 h 7089"/>
                                  <a:gd name="T94" fmla="*/ 934 w 7053"/>
                                  <a:gd name="T95" fmla="*/ 3108 h 7089"/>
                                  <a:gd name="T96" fmla="*/ 821 w 7053"/>
                                  <a:gd name="T97" fmla="*/ 3804 h 7089"/>
                                  <a:gd name="T98" fmla="*/ 820 w 7053"/>
                                  <a:gd name="T99" fmla="*/ 4501 h 7089"/>
                                  <a:gd name="T100" fmla="*/ 989 w 7053"/>
                                  <a:gd name="T101" fmla="*/ 5110 h 7089"/>
                                  <a:gd name="T102" fmla="*/ 1317 w 7053"/>
                                  <a:gd name="T103" fmla="*/ 5614 h 7089"/>
                                  <a:gd name="T104" fmla="*/ 1799 w 7053"/>
                                  <a:gd name="T105" fmla="*/ 5995 h 7089"/>
                                  <a:gd name="T106" fmla="*/ 2423 w 7053"/>
                                  <a:gd name="T107" fmla="*/ 6237 h 7089"/>
                                  <a:gd name="T108" fmla="*/ 3184 w 7053"/>
                                  <a:gd name="T109" fmla="*/ 6324 h 7089"/>
                                  <a:gd name="T110" fmla="*/ 4071 w 7053"/>
                                  <a:gd name="T111" fmla="*/ 6236 h 70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7053" h="7089">
                                    <a:moveTo>
                                      <a:pt x="5435" y="6971"/>
                                    </a:moveTo>
                                    <a:lnTo>
                                      <a:pt x="5297" y="7005"/>
                                    </a:lnTo>
                                    <a:lnTo>
                                      <a:pt x="5158" y="7032"/>
                                    </a:lnTo>
                                    <a:lnTo>
                                      <a:pt x="5021" y="7055"/>
                                    </a:lnTo>
                                    <a:lnTo>
                                      <a:pt x="4883" y="7072"/>
                                    </a:lnTo>
                                    <a:lnTo>
                                      <a:pt x="4746" y="7082"/>
                                    </a:lnTo>
                                    <a:lnTo>
                                      <a:pt x="4611" y="7089"/>
                                    </a:lnTo>
                                    <a:lnTo>
                                      <a:pt x="4475" y="7089"/>
                                    </a:lnTo>
                                    <a:lnTo>
                                      <a:pt x="4341" y="7085"/>
                                    </a:lnTo>
                                    <a:lnTo>
                                      <a:pt x="4208" y="7075"/>
                                    </a:lnTo>
                                    <a:lnTo>
                                      <a:pt x="4075" y="7061"/>
                                    </a:lnTo>
                                    <a:lnTo>
                                      <a:pt x="3943" y="7043"/>
                                    </a:lnTo>
                                    <a:lnTo>
                                      <a:pt x="3814" y="7019"/>
                                    </a:lnTo>
                                    <a:lnTo>
                                      <a:pt x="3684" y="6990"/>
                                    </a:lnTo>
                                    <a:lnTo>
                                      <a:pt x="3556" y="6958"/>
                                    </a:lnTo>
                                    <a:lnTo>
                                      <a:pt x="3429" y="6921"/>
                                    </a:lnTo>
                                    <a:lnTo>
                                      <a:pt x="3303" y="6880"/>
                                    </a:lnTo>
                                    <a:lnTo>
                                      <a:pt x="3179" y="6834"/>
                                    </a:lnTo>
                                    <a:lnTo>
                                      <a:pt x="3056" y="6785"/>
                                    </a:lnTo>
                                    <a:lnTo>
                                      <a:pt x="2934" y="6732"/>
                                    </a:lnTo>
                                    <a:lnTo>
                                      <a:pt x="2813" y="6675"/>
                                    </a:lnTo>
                                    <a:lnTo>
                                      <a:pt x="2696" y="6614"/>
                                    </a:lnTo>
                                    <a:lnTo>
                                      <a:pt x="2578" y="6550"/>
                                    </a:lnTo>
                                    <a:lnTo>
                                      <a:pt x="2463" y="6482"/>
                                    </a:lnTo>
                                    <a:lnTo>
                                      <a:pt x="2349" y="6411"/>
                                    </a:lnTo>
                                    <a:lnTo>
                                      <a:pt x="2236" y="6337"/>
                                    </a:lnTo>
                                    <a:lnTo>
                                      <a:pt x="2125" y="6260"/>
                                    </a:lnTo>
                                    <a:lnTo>
                                      <a:pt x="2016" y="6180"/>
                                    </a:lnTo>
                                    <a:lnTo>
                                      <a:pt x="1909" y="6096"/>
                                    </a:lnTo>
                                    <a:lnTo>
                                      <a:pt x="1804" y="6011"/>
                                    </a:lnTo>
                                    <a:lnTo>
                                      <a:pt x="1701" y="5922"/>
                                    </a:lnTo>
                                    <a:lnTo>
                                      <a:pt x="1600" y="5830"/>
                                    </a:lnTo>
                                    <a:lnTo>
                                      <a:pt x="1501" y="5736"/>
                                    </a:lnTo>
                                    <a:lnTo>
                                      <a:pt x="1419" y="5656"/>
                                    </a:lnTo>
                                    <a:lnTo>
                                      <a:pt x="1338" y="5575"/>
                                    </a:lnTo>
                                    <a:lnTo>
                                      <a:pt x="1260" y="5492"/>
                                    </a:lnTo>
                                    <a:lnTo>
                                      <a:pt x="1181" y="5408"/>
                                    </a:lnTo>
                                    <a:lnTo>
                                      <a:pt x="1105" y="5323"/>
                                    </a:lnTo>
                                    <a:lnTo>
                                      <a:pt x="1031" y="5237"/>
                                    </a:lnTo>
                                    <a:lnTo>
                                      <a:pt x="959" y="5149"/>
                                    </a:lnTo>
                                    <a:lnTo>
                                      <a:pt x="888" y="5061"/>
                                    </a:lnTo>
                                    <a:lnTo>
                                      <a:pt x="819" y="4971"/>
                                    </a:lnTo>
                                    <a:lnTo>
                                      <a:pt x="752" y="4880"/>
                                    </a:lnTo>
                                    <a:lnTo>
                                      <a:pt x="686" y="4787"/>
                                    </a:lnTo>
                                    <a:lnTo>
                                      <a:pt x="625" y="4694"/>
                                    </a:lnTo>
                                    <a:lnTo>
                                      <a:pt x="565" y="4600"/>
                                    </a:lnTo>
                                    <a:lnTo>
                                      <a:pt x="507" y="4504"/>
                                    </a:lnTo>
                                    <a:lnTo>
                                      <a:pt x="452" y="4408"/>
                                    </a:lnTo>
                                    <a:lnTo>
                                      <a:pt x="400" y="4311"/>
                                    </a:lnTo>
                                    <a:lnTo>
                                      <a:pt x="350" y="4211"/>
                                    </a:lnTo>
                                    <a:lnTo>
                                      <a:pt x="303" y="4112"/>
                                    </a:lnTo>
                                    <a:lnTo>
                                      <a:pt x="258" y="4009"/>
                                    </a:lnTo>
                                    <a:lnTo>
                                      <a:pt x="218" y="3907"/>
                                    </a:lnTo>
                                    <a:lnTo>
                                      <a:pt x="180" y="3804"/>
                                    </a:lnTo>
                                    <a:lnTo>
                                      <a:pt x="146" y="3699"/>
                                    </a:lnTo>
                                    <a:lnTo>
                                      <a:pt x="114" y="3594"/>
                                    </a:lnTo>
                                    <a:lnTo>
                                      <a:pt x="87" y="3487"/>
                                    </a:lnTo>
                                    <a:lnTo>
                                      <a:pt x="63" y="3379"/>
                                    </a:lnTo>
                                    <a:lnTo>
                                      <a:pt x="44" y="3269"/>
                                    </a:lnTo>
                                    <a:lnTo>
                                      <a:pt x="27" y="3159"/>
                                    </a:lnTo>
                                    <a:lnTo>
                                      <a:pt x="13" y="3048"/>
                                    </a:lnTo>
                                    <a:lnTo>
                                      <a:pt x="6" y="2937"/>
                                    </a:lnTo>
                                    <a:lnTo>
                                      <a:pt x="0" y="2823"/>
                                    </a:lnTo>
                                    <a:lnTo>
                                      <a:pt x="0" y="2709"/>
                                    </a:lnTo>
                                    <a:lnTo>
                                      <a:pt x="4" y="2592"/>
                                    </a:lnTo>
                                    <a:lnTo>
                                      <a:pt x="36" y="2300"/>
                                    </a:lnTo>
                                    <a:lnTo>
                                      <a:pt x="96" y="2024"/>
                                    </a:lnTo>
                                    <a:lnTo>
                                      <a:pt x="182" y="1763"/>
                                    </a:lnTo>
                                    <a:lnTo>
                                      <a:pt x="295" y="1521"/>
                                    </a:lnTo>
                                    <a:lnTo>
                                      <a:pt x="431" y="1294"/>
                                    </a:lnTo>
                                    <a:lnTo>
                                      <a:pt x="589" y="1086"/>
                                    </a:lnTo>
                                    <a:lnTo>
                                      <a:pt x="769" y="895"/>
                                    </a:lnTo>
                                    <a:lnTo>
                                      <a:pt x="965" y="722"/>
                                    </a:lnTo>
                                    <a:lnTo>
                                      <a:pt x="1180" y="566"/>
                                    </a:lnTo>
                                    <a:lnTo>
                                      <a:pt x="1409" y="429"/>
                                    </a:lnTo>
                                    <a:lnTo>
                                      <a:pt x="1652" y="311"/>
                                    </a:lnTo>
                                    <a:lnTo>
                                      <a:pt x="1906" y="210"/>
                                    </a:lnTo>
                                    <a:lnTo>
                                      <a:pt x="2171" y="130"/>
                                    </a:lnTo>
                                    <a:lnTo>
                                      <a:pt x="2443" y="67"/>
                                    </a:lnTo>
                                    <a:lnTo>
                                      <a:pt x="2723" y="25"/>
                                    </a:lnTo>
                                    <a:lnTo>
                                      <a:pt x="3007" y="3"/>
                                    </a:lnTo>
                                    <a:lnTo>
                                      <a:pt x="3294" y="0"/>
                                    </a:lnTo>
                                    <a:lnTo>
                                      <a:pt x="3582" y="17"/>
                                    </a:lnTo>
                                    <a:lnTo>
                                      <a:pt x="3870" y="55"/>
                                    </a:lnTo>
                                    <a:lnTo>
                                      <a:pt x="4157" y="114"/>
                                    </a:lnTo>
                                    <a:lnTo>
                                      <a:pt x="4438" y="194"/>
                                    </a:lnTo>
                                    <a:lnTo>
                                      <a:pt x="4716" y="295"/>
                                    </a:lnTo>
                                    <a:lnTo>
                                      <a:pt x="4985" y="417"/>
                                    </a:lnTo>
                                    <a:lnTo>
                                      <a:pt x="5246" y="561"/>
                                    </a:lnTo>
                                    <a:lnTo>
                                      <a:pt x="5496" y="726"/>
                                    </a:lnTo>
                                    <a:lnTo>
                                      <a:pt x="5733" y="913"/>
                                    </a:lnTo>
                                    <a:lnTo>
                                      <a:pt x="5956" y="1124"/>
                                    </a:lnTo>
                                    <a:lnTo>
                                      <a:pt x="6163" y="1357"/>
                                    </a:lnTo>
                                    <a:lnTo>
                                      <a:pt x="6353" y="1613"/>
                                    </a:lnTo>
                                    <a:lnTo>
                                      <a:pt x="6525" y="1890"/>
                                    </a:lnTo>
                                    <a:lnTo>
                                      <a:pt x="6674" y="2193"/>
                                    </a:lnTo>
                                    <a:lnTo>
                                      <a:pt x="6801" y="2518"/>
                                    </a:lnTo>
                                    <a:lnTo>
                                      <a:pt x="6866" y="2660"/>
                                    </a:lnTo>
                                    <a:lnTo>
                                      <a:pt x="6921" y="2806"/>
                                    </a:lnTo>
                                    <a:lnTo>
                                      <a:pt x="6966" y="2954"/>
                                    </a:lnTo>
                                    <a:lnTo>
                                      <a:pt x="7001" y="3103"/>
                                    </a:lnTo>
                                    <a:lnTo>
                                      <a:pt x="7027" y="3255"/>
                                    </a:lnTo>
                                    <a:lnTo>
                                      <a:pt x="7044" y="3408"/>
                                    </a:lnTo>
                                    <a:lnTo>
                                      <a:pt x="7053" y="3563"/>
                                    </a:lnTo>
                                    <a:lnTo>
                                      <a:pt x="7053" y="3719"/>
                                    </a:lnTo>
                                    <a:lnTo>
                                      <a:pt x="7046" y="3876"/>
                                    </a:lnTo>
                                    <a:lnTo>
                                      <a:pt x="7030" y="4033"/>
                                    </a:lnTo>
                                    <a:lnTo>
                                      <a:pt x="7006" y="4190"/>
                                    </a:lnTo>
                                    <a:lnTo>
                                      <a:pt x="6976" y="4346"/>
                                    </a:lnTo>
                                    <a:lnTo>
                                      <a:pt x="6941" y="4503"/>
                                    </a:lnTo>
                                    <a:lnTo>
                                      <a:pt x="6898" y="4658"/>
                                    </a:lnTo>
                                    <a:lnTo>
                                      <a:pt x="6849" y="4812"/>
                                    </a:lnTo>
                                    <a:lnTo>
                                      <a:pt x="6794" y="4965"/>
                                    </a:lnTo>
                                    <a:lnTo>
                                      <a:pt x="6734" y="5116"/>
                                    </a:lnTo>
                                    <a:lnTo>
                                      <a:pt x="6670" y="5265"/>
                                    </a:lnTo>
                                    <a:lnTo>
                                      <a:pt x="6601" y="5413"/>
                                    </a:lnTo>
                                    <a:lnTo>
                                      <a:pt x="6527" y="5557"/>
                                    </a:lnTo>
                                    <a:lnTo>
                                      <a:pt x="6450" y="5699"/>
                                    </a:lnTo>
                                    <a:lnTo>
                                      <a:pt x="6369" y="5836"/>
                                    </a:lnTo>
                                    <a:lnTo>
                                      <a:pt x="6285" y="5971"/>
                                    </a:lnTo>
                                    <a:lnTo>
                                      <a:pt x="6197" y="6101"/>
                                    </a:lnTo>
                                    <a:lnTo>
                                      <a:pt x="6108" y="6228"/>
                                    </a:lnTo>
                                    <a:lnTo>
                                      <a:pt x="6015" y="6350"/>
                                    </a:lnTo>
                                    <a:lnTo>
                                      <a:pt x="5922" y="6468"/>
                                    </a:lnTo>
                                    <a:lnTo>
                                      <a:pt x="5827" y="6579"/>
                                    </a:lnTo>
                                    <a:lnTo>
                                      <a:pt x="5730" y="6686"/>
                                    </a:lnTo>
                                    <a:lnTo>
                                      <a:pt x="5632" y="6787"/>
                                    </a:lnTo>
                                    <a:lnTo>
                                      <a:pt x="5534" y="6882"/>
                                    </a:lnTo>
                                    <a:lnTo>
                                      <a:pt x="5435" y="6971"/>
                                    </a:lnTo>
                                    <a:close/>
                                    <a:moveTo>
                                      <a:pt x="4560" y="6122"/>
                                    </a:moveTo>
                                    <a:lnTo>
                                      <a:pt x="4769" y="5952"/>
                                    </a:lnTo>
                                    <a:lnTo>
                                      <a:pt x="4962" y="5774"/>
                                    </a:lnTo>
                                    <a:lnTo>
                                      <a:pt x="5136" y="5588"/>
                                    </a:lnTo>
                                    <a:lnTo>
                                      <a:pt x="5293" y="5398"/>
                                    </a:lnTo>
                                    <a:lnTo>
                                      <a:pt x="5434" y="5201"/>
                                    </a:lnTo>
                                    <a:lnTo>
                                      <a:pt x="5560" y="5001"/>
                                    </a:lnTo>
                                    <a:lnTo>
                                      <a:pt x="5670" y="4797"/>
                                    </a:lnTo>
                                    <a:lnTo>
                                      <a:pt x="5765" y="4588"/>
                                    </a:lnTo>
                                    <a:lnTo>
                                      <a:pt x="5848" y="4380"/>
                                    </a:lnTo>
                                    <a:lnTo>
                                      <a:pt x="5917" y="4169"/>
                                    </a:lnTo>
                                    <a:lnTo>
                                      <a:pt x="5975" y="3958"/>
                                    </a:lnTo>
                                    <a:lnTo>
                                      <a:pt x="6019" y="3747"/>
                                    </a:lnTo>
                                    <a:lnTo>
                                      <a:pt x="6053" y="3538"/>
                                    </a:lnTo>
                                    <a:lnTo>
                                      <a:pt x="6077" y="3330"/>
                                    </a:lnTo>
                                    <a:lnTo>
                                      <a:pt x="6091" y="3124"/>
                                    </a:lnTo>
                                    <a:lnTo>
                                      <a:pt x="6095" y="2922"/>
                                    </a:lnTo>
                                    <a:lnTo>
                                      <a:pt x="6091" y="2725"/>
                                    </a:lnTo>
                                    <a:lnTo>
                                      <a:pt x="6078" y="2532"/>
                                    </a:lnTo>
                                    <a:lnTo>
                                      <a:pt x="6059" y="2345"/>
                                    </a:lnTo>
                                    <a:lnTo>
                                      <a:pt x="6032" y="2164"/>
                                    </a:lnTo>
                                    <a:lnTo>
                                      <a:pt x="6001" y="1991"/>
                                    </a:lnTo>
                                    <a:lnTo>
                                      <a:pt x="5963" y="1826"/>
                                    </a:lnTo>
                                    <a:lnTo>
                                      <a:pt x="5920" y="1669"/>
                                    </a:lnTo>
                                    <a:lnTo>
                                      <a:pt x="5873" y="1522"/>
                                    </a:lnTo>
                                    <a:lnTo>
                                      <a:pt x="5823" y="1386"/>
                                    </a:lnTo>
                                    <a:lnTo>
                                      <a:pt x="5769" y="1262"/>
                                    </a:lnTo>
                                    <a:lnTo>
                                      <a:pt x="5714" y="1148"/>
                                    </a:lnTo>
                                    <a:lnTo>
                                      <a:pt x="5657" y="1048"/>
                                    </a:lnTo>
                                    <a:lnTo>
                                      <a:pt x="5599" y="962"/>
                                    </a:lnTo>
                                    <a:lnTo>
                                      <a:pt x="5540" y="888"/>
                                    </a:lnTo>
                                    <a:lnTo>
                                      <a:pt x="5481" y="832"/>
                                    </a:lnTo>
                                    <a:lnTo>
                                      <a:pt x="5425" y="790"/>
                                    </a:lnTo>
                                    <a:lnTo>
                                      <a:pt x="5268" y="709"/>
                                    </a:lnTo>
                                    <a:lnTo>
                                      <a:pt x="5104" y="643"/>
                                    </a:lnTo>
                                    <a:lnTo>
                                      <a:pt x="4937" y="594"/>
                                    </a:lnTo>
                                    <a:lnTo>
                                      <a:pt x="4763" y="558"/>
                                    </a:lnTo>
                                    <a:lnTo>
                                      <a:pt x="4586" y="539"/>
                                    </a:lnTo>
                                    <a:lnTo>
                                      <a:pt x="4405" y="532"/>
                                    </a:lnTo>
                                    <a:lnTo>
                                      <a:pt x="4222" y="540"/>
                                    </a:lnTo>
                                    <a:lnTo>
                                      <a:pt x="4037" y="559"/>
                                    </a:lnTo>
                                    <a:lnTo>
                                      <a:pt x="3852" y="592"/>
                                    </a:lnTo>
                                    <a:lnTo>
                                      <a:pt x="3664" y="635"/>
                                    </a:lnTo>
                                    <a:lnTo>
                                      <a:pt x="3478" y="692"/>
                                    </a:lnTo>
                                    <a:lnTo>
                                      <a:pt x="3293" y="757"/>
                                    </a:lnTo>
                                    <a:lnTo>
                                      <a:pt x="3109" y="833"/>
                                    </a:lnTo>
                                    <a:lnTo>
                                      <a:pt x="2927" y="918"/>
                                    </a:lnTo>
                                    <a:lnTo>
                                      <a:pt x="2749" y="1013"/>
                                    </a:lnTo>
                                    <a:lnTo>
                                      <a:pt x="2575" y="1115"/>
                                    </a:lnTo>
                                    <a:lnTo>
                                      <a:pt x="2405" y="1225"/>
                                    </a:lnTo>
                                    <a:lnTo>
                                      <a:pt x="2240" y="1343"/>
                                    </a:lnTo>
                                    <a:lnTo>
                                      <a:pt x="2082" y="1467"/>
                                    </a:lnTo>
                                    <a:lnTo>
                                      <a:pt x="1930" y="1597"/>
                                    </a:lnTo>
                                    <a:lnTo>
                                      <a:pt x="1786" y="1733"/>
                                    </a:lnTo>
                                    <a:lnTo>
                                      <a:pt x="1648" y="1873"/>
                                    </a:lnTo>
                                    <a:lnTo>
                                      <a:pt x="1521" y="2019"/>
                                    </a:lnTo>
                                    <a:lnTo>
                                      <a:pt x="1404" y="2167"/>
                                    </a:lnTo>
                                    <a:lnTo>
                                      <a:pt x="1295" y="2318"/>
                                    </a:lnTo>
                                    <a:lnTo>
                                      <a:pt x="1198" y="2473"/>
                                    </a:lnTo>
                                    <a:lnTo>
                                      <a:pt x="1113" y="2630"/>
                                    </a:lnTo>
                                    <a:lnTo>
                                      <a:pt x="1040" y="2789"/>
                                    </a:lnTo>
                                    <a:lnTo>
                                      <a:pt x="981" y="2948"/>
                                    </a:lnTo>
                                    <a:lnTo>
                                      <a:pt x="934" y="3108"/>
                                    </a:lnTo>
                                    <a:lnTo>
                                      <a:pt x="902" y="3268"/>
                                    </a:lnTo>
                                    <a:lnTo>
                                      <a:pt x="887" y="3427"/>
                                    </a:lnTo>
                                    <a:lnTo>
                                      <a:pt x="847" y="3616"/>
                                    </a:lnTo>
                                    <a:lnTo>
                                      <a:pt x="821" y="3804"/>
                                    </a:lnTo>
                                    <a:lnTo>
                                      <a:pt x="804" y="3984"/>
                                    </a:lnTo>
                                    <a:lnTo>
                                      <a:pt x="799" y="4161"/>
                                    </a:lnTo>
                                    <a:lnTo>
                                      <a:pt x="804" y="4334"/>
                                    </a:lnTo>
                                    <a:lnTo>
                                      <a:pt x="820" y="4501"/>
                                    </a:lnTo>
                                    <a:lnTo>
                                      <a:pt x="847" y="4662"/>
                                    </a:lnTo>
                                    <a:lnTo>
                                      <a:pt x="884" y="4817"/>
                                    </a:lnTo>
                                    <a:lnTo>
                                      <a:pt x="931" y="4967"/>
                                    </a:lnTo>
                                    <a:lnTo>
                                      <a:pt x="989" y="5110"/>
                                    </a:lnTo>
                                    <a:lnTo>
                                      <a:pt x="1057" y="5246"/>
                                    </a:lnTo>
                                    <a:lnTo>
                                      <a:pt x="1134" y="5375"/>
                                    </a:lnTo>
                                    <a:lnTo>
                                      <a:pt x="1220" y="5499"/>
                                    </a:lnTo>
                                    <a:lnTo>
                                      <a:pt x="1317" y="5614"/>
                                    </a:lnTo>
                                    <a:lnTo>
                                      <a:pt x="1423" y="5721"/>
                                    </a:lnTo>
                                    <a:lnTo>
                                      <a:pt x="1540" y="5821"/>
                                    </a:lnTo>
                                    <a:lnTo>
                                      <a:pt x="1664" y="5912"/>
                                    </a:lnTo>
                                    <a:lnTo>
                                      <a:pt x="1799" y="5995"/>
                                    </a:lnTo>
                                    <a:lnTo>
                                      <a:pt x="1942" y="6070"/>
                                    </a:lnTo>
                                    <a:lnTo>
                                      <a:pt x="2094" y="6135"/>
                                    </a:lnTo>
                                    <a:lnTo>
                                      <a:pt x="2255" y="6191"/>
                                    </a:lnTo>
                                    <a:lnTo>
                                      <a:pt x="2423" y="6237"/>
                                    </a:lnTo>
                                    <a:lnTo>
                                      <a:pt x="2601" y="6275"/>
                                    </a:lnTo>
                                    <a:lnTo>
                                      <a:pt x="2787" y="6301"/>
                                    </a:lnTo>
                                    <a:lnTo>
                                      <a:pt x="2981" y="6318"/>
                                    </a:lnTo>
                                    <a:lnTo>
                                      <a:pt x="3184" y="6324"/>
                                    </a:lnTo>
                                    <a:lnTo>
                                      <a:pt x="3395" y="6318"/>
                                    </a:lnTo>
                                    <a:lnTo>
                                      <a:pt x="3612" y="6303"/>
                                    </a:lnTo>
                                    <a:lnTo>
                                      <a:pt x="3838" y="6275"/>
                                    </a:lnTo>
                                    <a:lnTo>
                                      <a:pt x="4071" y="6236"/>
                                    </a:lnTo>
                                    <a:lnTo>
                                      <a:pt x="4312" y="6185"/>
                                    </a:lnTo>
                                    <a:lnTo>
                                      <a:pt x="4560" y="6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Freeform 17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858" y="700"/>
                                <a:ext cx="1665" cy="1777"/>
                              </a:xfrm>
                              <a:custGeom>
                                <a:avLst/>
                                <a:gdLst>
                                  <a:gd name="T0" fmla="*/ 2318 w 6662"/>
                                  <a:gd name="T1" fmla="*/ 6504 h 7108"/>
                                  <a:gd name="T2" fmla="*/ 3305 w 6662"/>
                                  <a:gd name="T3" fmla="*/ 6337 h 7108"/>
                                  <a:gd name="T4" fmla="*/ 4164 w 6662"/>
                                  <a:gd name="T5" fmla="*/ 5969 h 7108"/>
                                  <a:gd name="T6" fmla="*/ 4879 w 6662"/>
                                  <a:gd name="T7" fmla="*/ 5443 h 7108"/>
                                  <a:gd name="T8" fmla="*/ 5406 w 6662"/>
                                  <a:gd name="T9" fmla="*/ 4841 h 7108"/>
                                  <a:gd name="T10" fmla="*/ 5779 w 6662"/>
                                  <a:gd name="T11" fmla="*/ 4174 h 7108"/>
                                  <a:gd name="T12" fmla="*/ 5983 w 6662"/>
                                  <a:gd name="T13" fmla="*/ 3518 h 7108"/>
                                  <a:gd name="T14" fmla="*/ 6031 w 6662"/>
                                  <a:gd name="T15" fmla="*/ 3164 h 7108"/>
                                  <a:gd name="T16" fmla="*/ 6034 w 6662"/>
                                  <a:gd name="T17" fmla="*/ 2813 h 7108"/>
                                  <a:gd name="T18" fmla="*/ 5974 w 6662"/>
                                  <a:gd name="T19" fmla="*/ 2396 h 7108"/>
                                  <a:gd name="T20" fmla="*/ 5815 w 6662"/>
                                  <a:gd name="T21" fmla="*/ 1970 h 7108"/>
                                  <a:gd name="T22" fmla="*/ 5554 w 6662"/>
                                  <a:gd name="T23" fmla="*/ 1608 h 7108"/>
                                  <a:gd name="T24" fmla="*/ 5186 w 6662"/>
                                  <a:gd name="T25" fmla="*/ 1331 h 7108"/>
                                  <a:gd name="T26" fmla="*/ 4807 w 6662"/>
                                  <a:gd name="T27" fmla="*/ 1115 h 7108"/>
                                  <a:gd name="T28" fmla="*/ 4399 w 6662"/>
                                  <a:gd name="T29" fmla="*/ 922 h 7108"/>
                                  <a:gd name="T30" fmla="*/ 3861 w 6662"/>
                                  <a:gd name="T31" fmla="*/ 747 h 7108"/>
                                  <a:gd name="T32" fmla="*/ 3238 w 6662"/>
                                  <a:gd name="T33" fmla="*/ 629 h 7108"/>
                                  <a:gd name="T34" fmla="*/ 2551 w 6662"/>
                                  <a:gd name="T35" fmla="*/ 606 h 7108"/>
                                  <a:gd name="T36" fmla="*/ 2200 w 6662"/>
                                  <a:gd name="T37" fmla="*/ 654 h 7108"/>
                                  <a:gd name="T38" fmla="*/ 1865 w 6662"/>
                                  <a:gd name="T39" fmla="*/ 749 h 7108"/>
                                  <a:gd name="T40" fmla="*/ 1554 w 6662"/>
                                  <a:gd name="T41" fmla="*/ 900 h 7108"/>
                                  <a:gd name="T42" fmla="*/ 1274 w 6662"/>
                                  <a:gd name="T43" fmla="*/ 1112 h 7108"/>
                                  <a:gd name="T44" fmla="*/ 1034 w 6662"/>
                                  <a:gd name="T45" fmla="*/ 1392 h 7108"/>
                                  <a:gd name="T46" fmla="*/ 842 w 6662"/>
                                  <a:gd name="T47" fmla="*/ 1747 h 7108"/>
                                  <a:gd name="T48" fmla="*/ 704 w 6662"/>
                                  <a:gd name="T49" fmla="*/ 2183 h 7108"/>
                                  <a:gd name="T50" fmla="*/ 622 w 6662"/>
                                  <a:gd name="T51" fmla="*/ 2946 h 7108"/>
                                  <a:gd name="T52" fmla="*/ 690 w 6662"/>
                                  <a:gd name="T53" fmla="*/ 3900 h 7108"/>
                                  <a:gd name="T54" fmla="*/ 928 w 6662"/>
                                  <a:gd name="T55" fmla="*/ 5063 h 7108"/>
                                  <a:gd name="T56" fmla="*/ 1360 w 6662"/>
                                  <a:gd name="T57" fmla="*/ 6453 h 7108"/>
                                  <a:gd name="T58" fmla="*/ 4911 w 6662"/>
                                  <a:gd name="T59" fmla="*/ 6487 h 7108"/>
                                  <a:gd name="T60" fmla="*/ 3990 w 6662"/>
                                  <a:gd name="T61" fmla="*/ 6913 h 7108"/>
                                  <a:gd name="T62" fmla="*/ 2911 w 6662"/>
                                  <a:gd name="T63" fmla="*/ 7103 h 7108"/>
                                  <a:gd name="T64" fmla="*/ 1696 w 6662"/>
                                  <a:gd name="T65" fmla="*/ 7005 h 7108"/>
                                  <a:gd name="T66" fmla="*/ 563 w 6662"/>
                                  <a:gd name="T67" fmla="*/ 5362 h 7108"/>
                                  <a:gd name="T68" fmla="*/ 179 w 6662"/>
                                  <a:gd name="T69" fmla="*/ 3953 h 7108"/>
                                  <a:gd name="T70" fmla="*/ 12 w 6662"/>
                                  <a:gd name="T71" fmla="*/ 2799 h 7108"/>
                                  <a:gd name="T72" fmla="*/ 33 w 6662"/>
                                  <a:gd name="T73" fmla="*/ 1881 h 7108"/>
                                  <a:gd name="T74" fmla="*/ 161 w 6662"/>
                                  <a:gd name="T75" fmla="*/ 1308 h 7108"/>
                                  <a:gd name="T76" fmla="*/ 334 w 6662"/>
                                  <a:gd name="T77" fmla="*/ 922 h 7108"/>
                                  <a:gd name="T78" fmla="*/ 559 w 6662"/>
                                  <a:gd name="T79" fmla="*/ 613 h 7108"/>
                                  <a:gd name="T80" fmla="*/ 827 w 6662"/>
                                  <a:gd name="T81" fmla="*/ 375 h 7108"/>
                                  <a:gd name="T82" fmla="*/ 1130 w 6662"/>
                                  <a:gd name="T83" fmla="*/ 202 h 7108"/>
                                  <a:gd name="T84" fmla="*/ 1459 w 6662"/>
                                  <a:gd name="T85" fmla="*/ 85 h 7108"/>
                                  <a:gd name="T86" fmla="*/ 1808 w 6662"/>
                                  <a:gd name="T87" fmla="*/ 20 h 7108"/>
                                  <a:gd name="T88" fmla="*/ 2382 w 6662"/>
                                  <a:gd name="T89" fmla="*/ 7 h 7108"/>
                                  <a:gd name="T90" fmla="*/ 3025 w 6662"/>
                                  <a:gd name="T91" fmla="*/ 100 h 7108"/>
                                  <a:gd name="T92" fmla="*/ 3622 w 6662"/>
                                  <a:gd name="T93" fmla="*/ 270 h 7108"/>
                                  <a:gd name="T94" fmla="*/ 4126 w 6662"/>
                                  <a:gd name="T95" fmla="*/ 481 h 7108"/>
                                  <a:gd name="T96" fmla="*/ 4580 w 6662"/>
                                  <a:gd name="T97" fmla="*/ 720 h 7108"/>
                                  <a:gd name="T98" fmla="*/ 5465 w 6662"/>
                                  <a:gd name="T99" fmla="*/ 1240 h 7108"/>
                                  <a:gd name="T100" fmla="*/ 6097 w 6662"/>
                                  <a:gd name="T101" fmla="*/ 1876 h 7108"/>
                                  <a:gd name="T102" fmla="*/ 6490 w 6662"/>
                                  <a:gd name="T103" fmla="*/ 2595 h 7108"/>
                                  <a:gd name="T104" fmla="*/ 6651 w 6662"/>
                                  <a:gd name="T105" fmla="*/ 3312 h 7108"/>
                                  <a:gd name="T106" fmla="*/ 6659 w 6662"/>
                                  <a:gd name="T107" fmla="*/ 3663 h 7108"/>
                                  <a:gd name="T108" fmla="*/ 6622 w 6662"/>
                                  <a:gd name="T109" fmla="*/ 4018 h 7108"/>
                                  <a:gd name="T110" fmla="*/ 6469 w 6662"/>
                                  <a:gd name="T111" fmla="*/ 4593 h 7108"/>
                                  <a:gd name="T112" fmla="*/ 6134 w 6662"/>
                                  <a:gd name="T113" fmla="*/ 5273 h 7108"/>
                                  <a:gd name="T114" fmla="*/ 5647 w 6662"/>
                                  <a:gd name="T115" fmla="*/ 5893 h 7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6662" h="7108">
                                    <a:moveTo>
                                      <a:pt x="1360" y="6453"/>
                                    </a:moveTo>
                                    <a:lnTo>
                                      <a:pt x="1501" y="6473"/>
                                    </a:lnTo>
                                    <a:lnTo>
                                      <a:pt x="1641" y="6489"/>
                                    </a:lnTo>
                                    <a:lnTo>
                                      <a:pt x="1780" y="6499"/>
                                    </a:lnTo>
                                    <a:lnTo>
                                      <a:pt x="1918" y="6507"/>
                                    </a:lnTo>
                                    <a:lnTo>
                                      <a:pt x="2052" y="6509"/>
                                    </a:lnTo>
                                    <a:lnTo>
                                      <a:pt x="2186" y="6508"/>
                                    </a:lnTo>
                                    <a:lnTo>
                                      <a:pt x="2318" y="6504"/>
                                    </a:lnTo>
                                    <a:lnTo>
                                      <a:pt x="2448" y="6495"/>
                                    </a:lnTo>
                                    <a:lnTo>
                                      <a:pt x="2576" y="6483"/>
                                    </a:lnTo>
                                    <a:lnTo>
                                      <a:pt x="2702" y="6466"/>
                                    </a:lnTo>
                                    <a:lnTo>
                                      <a:pt x="2827" y="6448"/>
                                    </a:lnTo>
                                    <a:lnTo>
                                      <a:pt x="2949" y="6424"/>
                                    </a:lnTo>
                                    <a:lnTo>
                                      <a:pt x="3070" y="6398"/>
                                    </a:lnTo>
                                    <a:lnTo>
                                      <a:pt x="3189" y="6369"/>
                                    </a:lnTo>
                                    <a:lnTo>
                                      <a:pt x="3305" y="6337"/>
                                    </a:lnTo>
                                    <a:lnTo>
                                      <a:pt x="3420" y="6300"/>
                                    </a:lnTo>
                                    <a:lnTo>
                                      <a:pt x="3533" y="6262"/>
                                    </a:lnTo>
                                    <a:lnTo>
                                      <a:pt x="3643" y="6220"/>
                                    </a:lnTo>
                                    <a:lnTo>
                                      <a:pt x="3752" y="6175"/>
                                    </a:lnTo>
                                    <a:lnTo>
                                      <a:pt x="3858" y="6128"/>
                                    </a:lnTo>
                                    <a:lnTo>
                                      <a:pt x="3962" y="6077"/>
                                    </a:lnTo>
                                    <a:lnTo>
                                      <a:pt x="4064" y="6025"/>
                                    </a:lnTo>
                                    <a:lnTo>
                                      <a:pt x="4164" y="5969"/>
                                    </a:lnTo>
                                    <a:lnTo>
                                      <a:pt x="4261" y="5911"/>
                                    </a:lnTo>
                                    <a:lnTo>
                                      <a:pt x="4356" y="5851"/>
                                    </a:lnTo>
                                    <a:lnTo>
                                      <a:pt x="4449" y="5788"/>
                                    </a:lnTo>
                                    <a:lnTo>
                                      <a:pt x="4540" y="5724"/>
                                    </a:lnTo>
                                    <a:lnTo>
                                      <a:pt x="4629" y="5657"/>
                                    </a:lnTo>
                                    <a:lnTo>
                                      <a:pt x="4714" y="5587"/>
                                    </a:lnTo>
                                    <a:lnTo>
                                      <a:pt x="4797" y="5517"/>
                                    </a:lnTo>
                                    <a:lnTo>
                                      <a:pt x="4879" y="5443"/>
                                    </a:lnTo>
                                    <a:lnTo>
                                      <a:pt x="4957" y="5369"/>
                                    </a:lnTo>
                                    <a:lnTo>
                                      <a:pt x="5028" y="5297"/>
                                    </a:lnTo>
                                    <a:lnTo>
                                      <a:pt x="5097" y="5225"/>
                                    </a:lnTo>
                                    <a:lnTo>
                                      <a:pt x="5163" y="5150"/>
                                    </a:lnTo>
                                    <a:lnTo>
                                      <a:pt x="5227" y="5075"/>
                                    </a:lnTo>
                                    <a:lnTo>
                                      <a:pt x="5290" y="4998"/>
                                    </a:lnTo>
                                    <a:lnTo>
                                      <a:pt x="5349" y="4919"/>
                                    </a:lnTo>
                                    <a:lnTo>
                                      <a:pt x="5406" y="4841"/>
                                    </a:lnTo>
                                    <a:lnTo>
                                      <a:pt x="5461" y="4761"/>
                                    </a:lnTo>
                                    <a:lnTo>
                                      <a:pt x="5513" y="4680"/>
                                    </a:lnTo>
                                    <a:lnTo>
                                      <a:pt x="5565" y="4597"/>
                                    </a:lnTo>
                                    <a:lnTo>
                                      <a:pt x="5612" y="4515"/>
                                    </a:lnTo>
                                    <a:lnTo>
                                      <a:pt x="5657" y="4431"/>
                                    </a:lnTo>
                                    <a:lnTo>
                                      <a:pt x="5701" y="4346"/>
                                    </a:lnTo>
                                    <a:lnTo>
                                      <a:pt x="5741" y="4261"/>
                                    </a:lnTo>
                                    <a:lnTo>
                                      <a:pt x="5779" y="4174"/>
                                    </a:lnTo>
                                    <a:lnTo>
                                      <a:pt x="5816" y="4088"/>
                                    </a:lnTo>
                                    <a:lnTo>
                                      <a:pt x="5849" y="4001"/>
                                    </a:lnTo>
                                    <a:lnTo>
                                      <a:pt x="5879" y="3914"/>
                                    </a:lnTo>
                                    <a:lnTo>
                                      <a:pt x="5906" y="3827"/>
                                    </a:lnTo>
                                    <a:lnTo>
                                      <a:pt x="5932" y="3739"/>
                                    </a:lnTo>
                                    <a:lnTo>
                                      <a:pt x="5955" y="3650"/>
                                    </a:lnTo>
                                    <a:lnTo>
                                      <a:pt x="5974" y="3563"/>
                                    </a:lnTo>
                                    <a:lnTo>
                                      <a:pt x="5983" y="3518"/>
                                    </a:lnTo>
                                    <a:lnTo>
                                      <a:pt x="5991" y="3473"/>
                                    </a:lnTo>
                                    <a:lnTo>
                                      <a:pt x="5999" y="3430"/>
                                    </a:lnTo>
                                    <a:lnTo>
                                      <a:pt x="6007" y="3386"/>
                                    </a:lnTo>
                                    <a:lnTo>
                                      <a:pt x="6012" y="3341"/>
                                    </a:lnTo>
                                    <a:lnTo>
                                      <a:pt x="6019" y="3297"/>
                                    </a:lnTo>
                                    <a:lnTo>
                                      <a:pt x="6023" y="3253"/>
                                    </a:lnTo>
                                    <a:lnTo>
                                      <a:pt x="6028" y="3209"/>
                                    </a:lnTo>
                                    <a:lnTo>
                                      <a:pt x="6031" y="3164"/>
                                    </a:lnTo>
                                    <a:lnTo>
                                      <a:pt x="6034" y="3121"/>
                                    </a:lnTo>
                                    <a:lnTo>
                                      <a:pt x="6036" y="3077"/>
                                    </a:lnTo>
                                    <a:lnTo>
                                      <a:pt x="6037" y="3032"/>
                                    </a:lnTo>
                                    <a:lnTo>
                                      <a:pt x="6038" y="2989"/>
                                    </a:lnTo>
                                    <a:lnTo>
                                      <a:pt x="6038" y="2944"/>
                                    </a:lnTo>
                                    <a:lnTo>
                                      <a:pt x="6037" y="2901"/>
                                    </a:lnTo>
                                    <a:lnTo>
                                      <a:pt x="6036" y="2858"/>
                                    </a:lnTo>
                                    <a:lnTo>
                                      <a:pt x="6034" y="2813"/>
                                    </a:lnTo>
                                    <a:lnTo>
                                      <a:pt x="6032" y="2770"/>
                                    </a:lnTo>
                                    <a:lnTo>
                                      <a:pt x="6028" y="2727"/>
                                    </a:lnTo>
                                    <a:lnTo>
                                      <a:pt x="6024" y="2684"/>
                                    </a:lnTo>
                                    <a:lnTo>
                                      <a:pt x="6016" y="2625"/>
                                    </a:lnTo>
                                    <a:lnTo>
                                      <a:pt x="6008" y="2567"/>
                                    </a:lnTo>
                                    <a:lnTo>
                                      <a:pt x="5998" y="2508"/>
                                    </a:lnTo>
                                    <a:lnTo>
                                      <a:pt x="5987" y="2452"/>
                                    </a:lnTo>
                                    <a:lnTo>
                                      <a:pt x="5974" y="2396"/>
                                    </a:lnTo>
                                    <a:lnTo>
                                      <a:pt x="5960" y="2339"/>
                                    </a:lnTo>
                                    <a:lnTo>
                                      <a:pt x="5943" y="2284"/>
                                    </a:lnTo>
                                    <a:lnTo>
                                      <a:pt x="5926" y="2229"/>
                                    </a:lnTo>
                                    <a:lnTo>
                                      <a:pt x="5906" y="2175"/>
                                    </a:lnTo>
                                    <a:lnTo>
                                      <a:pt x="5887" y="2123"/>
                                    </a:lnTo>
                                    <a:lnTo>
                                      <a:pt x="5864" y="2071"/>
                                    </a:lnTo>
                                    <a:lnTo>
                                      <a:pt x="5841" y="2020"/>
                                    </a:lnTo>
                                    <a:lnTo>
                                      <a:pt x="5815" y="1970"/>
                                    </a:lnTo>
                                    <a:lnTo>
                                      <a:pt x="5788" y="1921"/>
                                    </a:lnTo>
                                    <a:lnTo>
                                      <a:pt x="5760" y="1873"/>
                                    </a:lnTo>
                                    <a:lnTo>
                                      <a:pt x="5729" y="1826"/>
                                    </a:lnTo>
                                    <a:lnTo>
                                      <a:pt x="5697" y="1780"/>
                                    </a:lnTo>
                                    <a:lnTo>
                                      <a:pt x="5664" y="1735"/>
                                    </a:lnTo>
                                    <a:lnTo>
                                      <a:pt x="5629" y="1692"/>
                                    </a:lnTo>
                                    <a:lnTo>
                                      <a:pt x="5592" y="1650"/>
                                    </a:lnTo>
                                    <a:lnTo>
                                      <a:pt x="5554" y="1608"/>
                                    </a:lnTo>
                                    <a:lnTo>
                                      <a:pt x="5513" y="1569"/>
                                    </a:lnTo>
                                    <a:lnTo>
                                      <a:pt x="5472" y="1531"/>
                                    </a:lnTo>
                                    <a:lnTo>
                                      <a:pt x="5428" y="1493"/>
                                    </a:lnTo>
                                    <a:lnTo>
                                      <a:pt x="5384" y="1458"/>
                                    </a:lnTo>
                                    <a:lnTo>
                                      <a:pt x="5337" y="1424"/>
                                    </a:lnTo>
                                    <a:lnTo>
                                      <a:pt x="5288" y="1391"/>
                                    </a:lnTo>
                                    <a:lnTo>
                                      <a:pt x="5239" y="1360"/>
                                    </a:lnTo>
                                    <a:lnTo>
                                      <a:pt x="5186" y="1331"/>
                                    </a:lnTo>
                                    <a:lnTo>
                                      <a:pt x="5133" y="1302"/>
                                    </a:lnTo>
                                    <a:lnTo>
                                      <a:pt x="5076" y="1276"/>
                                    </a:lnTo>
                                    <a:lnTo>
                                      <a:pt x="5020" y="1251"/>
                                    </a:lnTo>
                                    <a:lnTo>
                                      <a:pt x="4947" y="1205"/>
                                    </a:lnTo>
                                    <a:lnTo>
                                      <a:pt x="4917" y="1183"/>
                                    </a:lnTo>
                                    <a:lnTo>
                                      <a:pt x="4883" y="1160"/>
                                    </a:lnTo>
                                    <a:lnTo>
                                      <a:pt x="4846" y="1137"/>
                                    </a:lnTo>
                                    <a:lnTo>
                                      <a:pt x="4807" y="1115"/>
                                    </a:lnTo>
                                    <a:lnTo>
                                      <a:pt x="4765" y="1090"/>
                                    </a:lnTo>
                                    <a:lnTo>
                                      <a:pt x="4720" y="1066"/>
                                    </a:lnTo>
                                    <a:lnTo>
                                      <a:pt x="4673" y="1043"/>
                                    </a:lnTo>
                                    <a:lnTo>
                                      <a:pt x="4623" y="1018"/>
                                    </a:lnTo>
                                    <a:lnTo>
                                      <a:pt x="4571" y="994"/>
                                    </a:lnTo>
                                    <a:lnTo>
                                      <a:pt x="4516" y="969"/>
                                    </a:lnTo>
                                    <a:lnTo>
                                      <a:pt x="4458" y="946"/>
                                    </a:lnTo>
                                    <a:lnTo>
                                      <a:pt x="4399" y="922"/>
                                    </a:lnTo>
                                    <a:lnTo>
                                      <a:pt x="4339" y="898"/>
                                    </a:lnTo>
                                    <a:lnTo>
                                      <a:pt x="4275" y="875"/>
                                    </a:lnTo>
                                    <a:lnTo>
                                      <a:pt x="4211" y="853"/>
                                    </a:lnTo>
                                    <a:lnTo>
                                      <a:pt x="4144" y="830"/>
                                    </a:lnTo>
                                    <a:lnTo>
                                      <a:pt x="4076" y="808"/>
                                    </a:lnTo>
                                    <a:lnTo>
                                      <a:pt x="4005" y="787"/>
                                    </a:lnTo>
                                    <a:lnTo>
                                      <a:pt x="3933" y="766"/>
                                    </a:lnTo>
                                    <a:lnTo>
                                      <a:pt x="3861" y="747"/>
                                    </a:lnTo>
                                    <a:lnTo>
                                      <a:pt x="3787" y="728"/>
                                    </a:lnTo>
                                    <a:lnTo>
                                      <a:pt x="3712" y="711"/>
                                    </a:lnTo>
                                    <a:lnTo>
                                      <a:pt x="3635" y="694"/>
                                    </a:lnTo>
                                    <a:lnTo>
                                      <a:pt x="3558" y="678"/>
                                    </a:lnTo>
                                    <a:lnTo>
                                      <a:pt x="3479" y="664"/>
                                    </a:lnTo>
                                    <a:lnTo>
                                      <a:pt x="3399" y="651"/>
                                    </a:lnTo>
                                    <a:lnTo>
                                      <a:pt x="3320" y="639"/>
                                    </a:lnTo>
                                    <a:lnTo>
                                      <a:pt x="3238" y="629"/>
                                    </a:lnTo>
                                    <a:lnTo>
                                      <a:pt x="3157" y="620"/>
                                    </a:lnTo>
                                    <a:lnTo>
                                      <a:pt x="3076" y="612"/>
                                    </a:lnTo>
                                    <a:lnTo>
                                      <a:pt x="2994" y="606"/>
                                    </a:lnTo>
                                    <a:lnTo>
                                      <a:pt x="2911" y="602"/>
                                    </a:lnTo>
                                    <a:lnTo>
                                      <a:pt x="2821" y="600"/>
                                    </a:lnTo>
                                    <a:lnTo>
                                      <a:pt x="2730" y="600"/>
                                    </a:lnTo>
                                    <a:lnTo>
                                      <a:pt x="2641" y="602"/>
                                    </a:lnTo>
                                    <a:lnTo>
                                      <a:pt x="2551" y="606"/>
                                    </a:lnTo>
                                    <a:lnTo>
                                      <a:pt x="2507" y="610"/>
                                    </a:lnTo>
                                    <a:lnTo>
                                      <a:pt x="2463" y="614"/>
                                    </a:lnTo>
                                    <a:lnTo>
                                      <a:pt x="2419" y="620"/>
                                    </a:lnTo>
                                    <a:lnTo>
                                      <a:pt x="2374" y="625"/>
                                    </a:lnTo>
                                    <a:lnTo>
                                      <a:pt x="2331" y="630"/>
                                    </a:lnTo>
                                    <a:lnTo>
                                      <a:pt x="2287" y="638"/>
                                    </a:lnTo>
                                    <a:lnTo>
                                      <a:pt x="2244" y="646"/>
                                    </a:lnTo>
                                    <a:lnTo>
                                      <a:pt x="2200" y="654"/>
                                    </a:lnTo>
                                    <a:lnTo>
                                      <a:pt x="2157" y="663"/>
                                    </a:lnTo>
                                    <a:lnTo>
                                      <a:pt x="2115" y="672"/>
                                    </a:lnTo>
                                    <a:lnTo>
                                      <a:pt x="2072" y="684"/>
                                    </a:lnTo>
                                    <a:lnTo>
                                      <a:pt x="2030" y="694"/>
                                    </a:lnTo>
                                    <a:lnTo>
                                      <a:pt x="1988" y="707"/>
                                    </a:lnTo>
                                    <a:lnTo>
                                      <a:pt x="1946" y="720"/>
                                    </a:lnTo>
                                    <a:lnTo>
                                      <a:pt x="1906" y="733"/>
                                    </a:lnTo>
                                    <a:lnTo>
                                      <a:pt x="1865" y="749"/>
                                    </a:lnTo>
                                    <a:lnTo>
                                      <a:pt x="1825" y="765"/>
                                    </a:lnTo>
                                    <a:lnTo>
                                      <a:pt x="1784" y="781"/>
                                    </a:lnTo>
                                    <a:lnTo>
                                      <a:pt x="1745" y="799"/>
                                    </a:lnTo>
                                    <a:lnTo>
                                      <a:pt x="1705" y="817"/>
                                    </a:lnTo>
                                    <a:lnTo>
                                      <a:pt x="1668" y="836"/>
                                    </a:lnTo>
                                    <a:lnTo>
                                      <a:pt x="1628" y="857"/>
                                    </a:lnTo>
                                    <a:lnTo>
                                      <a:pt x="1590" y="878"/>
                                    </a:lnTo>
                                    <a:lnTo>
                                      <a:pt x="1554" y="900"/>
                                    </a:lnTo>
                                    <a:lnTo>
                                      <a:pt x="1517" y="922"/>
                                    </a:lnTo>
                                    <a:lnTo>
                                      <a:pt x="1480" y="946"/>
                                    </a:lnTo>
                                    <a:lnTo>
                                      <a:pt x="1445" y="972"/>
                                    </a:lnTo>
                                    <a:lnTo>
                                      <a:pt x="1410" y="997"/>
                                    </a:lnTo>
                                    <a:lnTo>
                                      <a:pt x="1374" y="1024"/>
                                    </a:lnTo>
                                    <a:lnTo>
                                      <a:pt x="1340" y="1052"/>
                                    </a:lnTo>
                                    <a:lnTo>
                                      <a:pt x="1306" y="1082"/>
                                    </a:lnTo>
                                    <a:lnTo>
                                      <a:pt x="1274" y="1112"/>
                                    </a:lnTo>
                                    <a:lnTo>
                                      <a:pt x="1241" y="1142"/>
                                    </a:lnTo>
                                    <a:lnTo>
                                      <a:pt x="1209" y="1175"/>
                                    </a:lnTo>
                                    <a:lnTo>
                                      <a:pt x="1178" y="1208"/>
                                    </a:lnTo>
                                    <a:lnTo>
                                      <a:pt x="1148" y="1243"/>
                                    </a:lnTo>
                                    <a:lnTo>
                                      <a:pt x="1118" y="1278"/>
                                    </a:lnTo>
                                    <a:lnTo>
                                      <a:pt x="1089" y="1315"/>
                                    </a:lnTo>
                                    <a:lnTo>
                                      <a:pt x="1061" y="1353"/>
                                    </a:lnTo>
                                    <a:lnTo>
                                      <a:pt x="1034" y="1392"/>
                                    </a:lnTo>
                                    <a:lnTo>
                                      <a:pt x="1006" y="1432"/>
                                    </a:lnTo>
                                    <a:lnTo>
                                      <a:pt x="980" y="1473"/>
                                    </a:lnTo>
                                    <a:lnTo>
                                      <a:pt x="955" y="1515"/>
                                    </a:lnTo>
                                    <a:lnTo>
                                      <a:pt x="931" y="1560"/>
                                    </a:lnTo>
                                    <a:lnTo>
                                      <a:pt x="907" y="1604"/>
                                    </a:lnTo>
                                    <a:lnTo>
                                      <a:pt x="885" y="1650"/>
                                    </a:lnTo>
                                    <a:lnTo>
                                      <a:pt x="862" y="1699"/>
                                    </a:lnTo>
                                    <a:lnTo>
                                      <a:pt x="842" y="1747"/>
                                    </a:lnTo>
                                    <a:lnTo>
                                      <a:pt x="821" y="1797"/>
                                    </a:lnTo>
                                    <a:lnTo>
                                      <a:pt x="801" y="1848"/>
                                    </a:lnTo>
                                    <a:lnTo>
                                      <a:pt x="783" y="1900"/>
                                    </a:lnTo>
                                    <a:lnTo>
                                      <a:pt x="766" y="1954"/>
                                    </a:lnTo>
                                    <a:lnTo>
                                      <a:pt x="749" y="2009"/>
                                    </a:lnTo>
                                    <a:lnTo>
                                      <a:pt x="733" y="2067"/>
                                    </a:lnTo>
                                    <a:lnTo>
                                      <a:pt x="718" y="2124"/>
                                    </a:lnTo>
                                    <a:lnTo>
                                      <a:pt x="704" y="2183"/>
                                    </a:lnTo>
                                    <a:lnTo>
                                      <a:pt x="687" y="2268"/>
                                    </a:lnTo>
                                    <a:lnTo>
                                      <a:pt x="671" y="2358"/>
                                    </a:lnTo>
                                    <a:lnTo>
                                      <a:pt x="657" y="2448"/>
                                    </a:lnTo>
                                    <a:lnTo>
                                      <a:pt x="646" y="2542"/>
                                    </a:lnTo>
                                    <a:lnTo>
                                      <a:pt x="637" y="2638"/>
                                    </a:lnTo>
                                    <a:lnTo>
                                      <a:pt x="629" y="2737"/>
                                    </a:lnTo>
                                    <a:lnTo>
                                      <a:pt x="624" y="2841"/>
                                    </a:lnTo>
                                    <a:lnTo>
                                      <a:pt x="622" y="2946"/>
                                    </a:lnTo>
                                    <a:lnTo>
                                      <a:pt x="622" y="3054"/>
                                    </a:lnTo>
                                    <a:lnTo>
                                      <a:pt x="624" y="3166"/>
                                    </a:lnTo>
                                    <a:lnTo>
                                      <a:pt x="628" y="3281"/>
                                    </a:lnTo>
                                    <a:lnTo>
                                      <a:pt x="636" y="3397"/>
                                    </a:lnTo>
                                    <a:lnTo>
                                      <a:pt x="645" y="3518"/>
                                    </a:lnTo>
                                    <a:lnTo>
                                      <a:pt x="657" y="3642"/>
                                    </a:lnTo>
                                    <a:lnTo>
                                      <a:pt x="671" y="3769"/>
                                    </a:lnTo>
                                    <a:lnTo>
                                      <a:pt x="690" y="3900"/>
                                    </a:lnTo>
                                    <a:lnTo>
                                      <a:pt x="709" y="4034"/>
                                    </a:lnTo>
                                    <a:lnTo>
                                      <a:pt x="732" y="4170"/>
                                    </a:lnTo>
                                    <a:lnTo>
                                      <a:pt x="758" y="4310"/>
                                    </a:lnTo>
                                    <a:lnTo>
                                      <a:pt x="785" y="4454"/>
                                    </a:lnTo>
                                    <a:lnTo>
                                      <a:pt x="817" y="4601"/>
                                    </a:lnTo>
                                    <a:lnTo>
                                      <a:pt x="851" y="4752"/>
                                    </a:lnTo>
                                    <a:lnTo>
                                      <a:pt x="887" y="4906"/>
                                    </a:lnTo>
                                    <a:lnTo>
                                      <a:pt x="928" y="5063"/>
                                    </a:lnTo>
                                    <a:lnTo>
                                      <a:pt x="970" y="5225"/>
                                    </a:lnTo>
                                    <a:lnTo>
                                      <a:pt x="1016" y="5388"/>
                                    </a:lnTo>
                                    <a:lnTo>
                                      <a:pt x="1065" y="5557"/>
                                    </a:lnTo>
                                    <a:lnTo>
                                      <a:pt x="1118" y="5729"/>
                                    </a:lnTo>
                                    <a:lnTo>
                                      <a:pt x="1173" y="5904"/>
                                    </a:lnTo>
                                    <a:lnTo>
                                      <a:pt x="1232" y="6084"/>
                                    </a:lnTo>
                                    <a:lnTo>
                                      <a:pt x="1294" y="6267"/>
                                    </a:lnTo>
                                    <a:lnTo>
                                      <a:pt x="1360" y="6453"/>
                                    </a:lnTo>
                                    <a:close/>
                                    <a:moveTo>
                                      <a:pt x="5575" y="5963"/>
                                    </a:moveTo>
                                    <a:lnTo>
                                      <a:pt x="5489" y="6046"/>
                                    </a:lnTo>
                                    <a:lnTo>
                                      <a:pt x="5400" y="6126"/>
                                    </a:lnTo>
                                    <a:lnTo>
                                      <a:pt x="5308" y="6203"/>
                                    </a:lnTo>
                                    <a:lnTo>
                                      <a:pt x="5214" y="6278"/>
                                    </a:lnTo>
                                    <a:lnTo>
                                      <a:pt x="5116" y="6350"/>
                                    </a:lnTo>
                                    <a:lnTo>
                                      <a:pt x="5015" y="6420"/>
                                    </a:lnTo>
                                    <a:lnTo>
                                      <a:pt x="4911" y="6487"/>
                                    </a:lnTo>
                                    <a:lnTo>
                                      <a:pt x="4805" y="6551"/>
                                    </a:lnTo>
                                    <a:lnTo>
                                      <a:pt x="4697" y="6613"/>
                                    </a:lnTo>
                                    <a:lnTo>
                                      <a:pt x="4585" y="6671"/>
                                    </a:lnTo>
                                    <a:lnTo>
                                      <a:pt x="4471" y="6726"/>
                                    </a:lnTo>
                                    <a:lnTo>
                                      <a:pt x="4355" y="6778"/>
                                    </a:lnTo>
                                    <a:lnTo>
                                      <a:pt x="4236" y="6826"/>
                                    </a:lnTo>
                                    <a:lnTo>
                                      <a:pt x="4114" y="6871"/>
                                    </a:lnTo>
                                    <a:lnTo>
                                      <a:pt x="3990" y="6913"/>
                                    </a:lnTo>
                                    <a:lnTo>
                                      <a:pt x="3863" y="6951"/>
                                    </a:lnTo>
                                    <a:lnTo>
                                      <a:pt x="3735" y="6985"/>
                                    </a:lnTo>
                                    <a:lnTo>
                                      <a:pt x="3602" y="7015"/>
                                    </a:lnTo>
                                    <a:lnTo>
                                      <a:pt x="3469" y="7041"/>
                                    </a:lnTo>
                                    <a:lnTo>
                                      <a:pt x="3333" y="7062"/>
                                    </a:lnTo>
                                    <a:lnTo>
                                      <a:pt x="3194" y="7081"/>
                                    </a:lnTo>
                                    <a:lnTo>
                                      <a:pt x="3054" y="7094"/>
                                    </a:lnTo>
                                    <a:lnTo>
                                      <a:pt x="2911" y="7103"/>
                                    </a:lnTo>
                                    <a:lnTo>
                                      <a:pt x="2767" y="7108"/>
                                    </a:lnTo>
                                    <a:lnTo>
                                      <a:pt x="2619" y="7108"/>
                                    </a:lnTo>
                                    <a:lnTo>
                                      <a:pt x="2471" y="7103"/>
                                    </a:lnTo>
                                    <a:lnTo>
                                      <a:pt x="2319" y="7094"/>
                                    </a:lnTo>
                                    <a:lnTo>
                                      <a:pt x="2166" y="7079"/>
                                    </a:lnTo>
                                    <a:lnTo>
                                      <a:pt x="2012" y="7060"/>
                                    </a:lnTo>
                                    <a:lnTo>
                                      <a:pt x="1855" y="7035"/>
                                    </a:lnTo>
                                    <a:lnTo>
                                      <a:pt x="1696" y="7005"/>
                                    </a:lnTo>
                                    <a:lnTo>
                                      <a:pt x="1535" y="6969"/>
                                    </a:lnTo>
                                    <a:lnTo>
                                      <a:pt x="1110" y="6870"/>
                                    </a:lnTo>
                                    <a:lnTo>
                                      <a:pt x="925" y="6385"/>
                                    </a:lnTo>
                                    <a:lnTo>
                                      <a:pt x="845" y="6172"/>
                                    </a:lnTo>
                                    <a:lnTo>
                                      <a:pt x="768" y="5962"/>
                                    </a:lnTo>
                                    <a:lnTo>
                                      <a:pt x="696" y="5758"/>
                                    </a:lnTo>
                                    <a:lnTo>
                                      <a:pt x="628" y="5559"/>
                                    </a:lnTo>
                                    <a:lnTo>
                                      <a:pt x="563" y="5362"/>
                                    </a:lnTo>
                                    <a:lnTo>
                                      <a:pt x="502" y="5171"/>
                                    </a:lnTo>
                                    <a:lnTo>
                                      <a:pt x="446" y="4985"/>
                                    </a:lnTo>
                                    <a:lnTo>
                                      <a:pt x="393" y="4802"/>
                                    </a:lnTo>
                                    <a:lnTo>
                                      <a:pt x="343" y="4623"/>
                                    </a:lnTo>
                                    <a:lnTo>
                                      <a:pt x="297" y="4449"/>
                                    </a:lnTo>
                                    <a:lnTo>
                                      <a:pt x="254" y="4280"/>
                                    </a:lnTo>
                                    <a:lnTo>
                                      <a:pt x="216" y="4114"/>
                                    </a:lnTo>
                                    <a:lnTo>
                                      <a:pt x="179" y="3953"/>
                                    </a:lnTo>
                                    <a:lnTo>
                                      <a:pt x="148" y="3794"/>
                                    </a:lnTo>
                                    <a:lnTo>
                                      <a:pt x="119" y="3641"/>
                                    </a:lnTo>
                                    <a:lnTo>
                                      <a:pt x="93" y="3490"/>
                                    </a:lnTo>
                                    <a:lnTo>
                                      <a:pt x="70" y="3345"/>
                                    </a:lnTo>
                                    <a:lnTo>
                                      <a:pt x="51" y="3202"/>
                                    </a:lnTo>
                                    <a:lnTo>
                                      <a:pt x="35" y="3065"/>
                                    </a:lnTo>
                                    <a:lnTo>
                                      <a:pt x="22" y="2930"/>
                                    </a:lnTo>
                                    <a:lnTo>
                                      <a:pt x="12" y="2799"/>
                                    </a:lnTo>
                                    <a:lnTo>
                                      <a:pt x="5" y="2672"/>
                                    </a:lnTo>
                                    <a:lnTo>
                                      <a:pt x="1" y="2549"/>
                                    </a:lnTo>
                                    <a:lnTo>
                                      <a:pt x="0" y="2428"/>
                                    </a:lnTo>
                                    <a:lnTo>
                                      <a:pt x="0" y="2312"/>
                                    </a:lnTo>
                                    <a:lnTo>
                                      <a:pt x="5" y="2199"/>
                                    </a:lnTo>
                                    <a:lnTo>
                                      <a:pt x="12" y="2089"/>
                                    </a:lnTo>
                                    <a:lnTo>
                                      <a:pt x="21" y="1983"/>
                                    </a:lnTo>
                                    <a:lnTo>
                                      <a:pt x="33" y="1881"/>
                                    </a:lnTo>
                                    <a:lnTo>
                                      <a:pt x="47" y="1781"/>
                                    </a:lnTo>
                                    <a:lnTo>
                                      <a:pt x="63" y="1684"/>
                                    </a:lnTo>
                                    <a:lnTo>
                                      <a:pt x="82" y="1591"/>
                                    </a:lnTo>
                                    <a:lnTo>
                                      <a:pt x="95" y="1532"/>
                                    </a:lnTo>
                                    <a:lnTo>
                                      <a:pt x="111" y="1475"/>
                                    </a:lnTo>
                                    <a:lnTo>
                                      <a:pt x="127" y="1418"/>
                                    </a:lnTo>
                                    <a:lnTo>
                                      <a:pt x="144" y="1362"/>
                                    </a:lnTo>
                                    <a:lnTo>
                                      <a:pt x="161" y="1308"/>
                                    </a:lnTo>
                                    <a:lnTo>
                                      <a:pt x="179" y="1256"/>
                                    </a:lnTo>
                                    <a:lnTo>
                                      <a:pt x="199" y="1205"/>
                                    </a:lnTo>
                                    <a:lnTo>
                                      <a:pt x="220" y="1154"/>
                                    </a:lnTo>
                                    <a:lnTo>
                                      <a:pt x="241" y="1105"/>
                                    </a:lnTo>
                                    <a:lnTo>
                                      <a:pt x="263" y="1058"/>
                                    </a:lnTo>
                                    <a:lnTo>
                                      <a:pt x="285" y="1011"/>
                                    </a:lnTo>
                                    <a:lnTo>
                                      <a:pt x="310" y="967"/>
                                    </a:lnTo>
                                    <a:lnTo>
                                      <a:pt x="334" y="922"/>
                                    </a:lnTo>
                                    <a:lnTo>
                                      <a:pt x="360" y="880"/>
                                    </a:lnTo>
                                    <a:lnTo>
                                      <a:pt x="386" y="838"/>
                                    </a:lnTo>
                                    <a:lnTo>
                                      <a:pt x="413" y="798"/>
                                    </a:lnTo>
                                    <a:lnTo>
                                      <a:pt x="441" y="758"/>
                                    </a:lnTo>
                                    <a:lnTo>
                                      <a:pt x="470" y="720"/>
                                    </a:lnTo>
                                    <a:lnTo>
                                      <a:pt x="499" y="684"/>
                                    </a:lnTo>
                                    <a:lnTo>
                                      <a:pt x="529" y="648"/>
                                    </a:lnTo>
                                    <a:lnTo>
                                      <a:pt x="559" y="613"/>
                                    </a:lnTo>
                                    <a:lnTo>
                                      <a:pt x="590" y="580"/>
                                    </a:lnTo>
                                    <a:lnTo>
                                      <a:pt x="622" y="547"/>
                                    </a:lnTo>
                                    <a:lnTo>
                                      <a:pt x="654" y="516"/>
                                    </a:lnTo>
                                    <a:lnTo>
                                      <a:pt x="688" y="486"/>
                                    </a:lnTo>
                                    <a:lnTo>
                                      <a:pt x="721" y="457"/>
                                    </a:lnTo>
                                    <a:lnTo>
                                      <a:pt x="756" y="428"/>
                                    </a:lnTo>
                                    <a:lnTo>
                                      <a:pt x="790" y="401"/>
                                    </a:lnTo>
                                    <a:lnTo>
                                      <a:pt x="827" y="375"/>
                                    </a:lnTo>
                                    <a:lnTo>
                                      <a:pt x="862" y="350"/>
                                    </a:lnTo>
                                    <a:lnTo>
                                      <a:pt x="899" y="326"/>
                                    </a:lnTo>
                                    <a:lnTo>
                                      <a:pt x="937" y="303"/>
                                    </a:lnTo>
                                    <a:lnTo>
                                      <a:pt x="974" y="280"/>
                                    </a:lnTo>
                                    <a:lnTo>
                                      <a:pt x="1012" y="259"/>
                                    </a:lnTo>
                                    <a:lnTo>
                                      <a:pt x="1051" y="238"/>
                                    </a:lnTo>
                                    <a:lnTo>
                                      <a:pt x="1090" y="220"/>
                                    </a:lnTo>
                                    <a:lnTo>
                                      <a:pt x="1130" y="202"/>
                                    </a:lnTo>
                                    <a:lnTo>
                                      <a:pt x="1169" y="183"/>
                                    </a:lnTo>
                                    <a:lnTo>
                                      <a:pt x="1209" y="166"/>
                                    </a:lnTo>
                                    <a:lnTo>
                                      <a:pt x="1250" y="151"/>
                                    </a:lnTo>
                                    <a:lnTo>
                                      <a:pt x="1292" y="136"/>
                                    </a:lnTo>
                                    <a:lnTo>
                                      <a:pt x="1332" y="122"/>
                                    </a:lnTo>
                                    <a:lnTo>
                                      <a:pt x="1374" y="109"/>
                                    </a:lnTo>
                                    <a:lnTo>
                                      <a:pt x="1416" y="97"/>
                                    </a:lnTo>
                                    <a:lnTo>
                                      <a:pt x="1459" y="85"/>
                                    </a:lnTo>
                                    <a:lnTo>
                                      <a:pt x="1501" y="75"/>
                                    </a:lnTo>
                                    <a:lnTo>
                                      <a:pt x="1544" y="64"/>
                                    </a:lnTo>
                                    <a:lnTo>
                                      <a:pt x="1588" y="55"/>
                                    </a:lnTo>
                                    <a:lnTo>
                                      <a:pt x="1631" y="46"/>
                                    </a:lnTo>
                                    <a:lnTo>
                                      <a:pt x="1675" y="39"/>
                                    </a:lnTo>
                                    <a:lnTo>
                                      <a:pt x="1719" y="31"/>
                                    </a:lnTo>
                                    <a:lnTo>
                                      <a:pt x="1763" y="25"/>
                                    </a:lnTo>
                                    <a:lnTo>
                                      <a:pt x="1808" y="20"/>
                                    </a:lnTo>
                                    <a:lnTo>
                                      <a:pt x="1852" y="16"/>
                                    </a:lnTo>
                                    <a:lnTo>
                                      <a:pt x="1897" y="10"/>
                                    </a:lnTo>
                                    <a:lnTo>
                                      <a:pt x="1941" y="8"/>
                                    </a:lnTo>
                                    <a:lnTo>
                                      <a:pt x="2030" y="3"/>
                                    </a:lnTo>
                                    <a:lnTo>
                                      <a:pt x="2120" y="0"/>
                                    </a:lnTo>
                                    <a:lnTo>
                                      <a:pt x="2211" y="0"/>
                                    </a:lnTo>
                                    <a:lnTo>
                                      <a:pt x="2301" y="3"/>
                                    </a:lnTo>
                                    <a:lnTo>
                                      <a:pt x="2382" y="7"/>
                                    </a:lnTo>
                                    <a:lnTo>
                                      <a:pt x="2463" y="13"/>
                                    </a:lnTo>
                                    <a:lnTo>
                                      <a:pt x="2545" y="21"/>
                                    </a:lnTo>
                                    <a:lnTo>
                                      <a:pt x="2626" y="30"/>
                                    </a:lnTo>
                                    <a:lnTo>
                                      <a:pt x="2707" y="41"/>
                                    </a:lnTo>
                                    <a:lnTo>
                                      <a:pt x="2787" y="54"/>
                                    </a:lnTo>
                                    <a:lnTo>
                                      <a:pt x="2867" y="68"/>
                                    </a:lnTo>
                                    <a:lnTo>
                                      <a:pt x="2946" y="83"/>
                                    </a:lnTo>
                                    <a:lnTo>
                                      <a:pt x="3025" y="100"/>
                                    </a:lnTo>
                                    <a:lnTo>
                                      <a:pt x="3104" y="118"/>
                                    </a:lnTo>
                                    <a:lnTo>
                                      <a:pt x="3181" y="136"/>
                                    </a:lnTo>
                                    <a:lnTo>
                                      <a:pt x="3257" y="157"/>
                                    </a:lnTo>
                                    <a:lnTo>
                                      <a:pt x="3333" y="178"/>
                                    </a:lnTo>
                                    <a:lnTo>
                                      <a:pt x="3407" y="199"/>
                                    </a:lnTo>
                                    <a:lnTo>
                                      <a:pt x="3481" y="223"/>
                                    </a:lnTo>
                                    <a:lnTo>
                                      <a:pt x="3551" y="246"/>
                                    </a:lnTo>
                                    <a:lnTo>
                                      <a:pt x="3622" y="270"/>
                                    </a:lnTo>
                                    <a:lnTo>
                                      <a:pt x="3691" y="295"/>
                                    </a:lnTo>
                                    <a:lnTo>
                                      <a:pt x="3759" y="321"/>
                                    </a:lnTo>
                                    <a:lnTo>
                                      <a:pt x="3825" y="347"/>
                                    </a:lnTo>
                                    <a:lnTo>
                                      <a:pt x="3889" y="373"/>
                                    </a:lnTo>
                                    <a:lnTo>
                                      <a:pt x="3950" y="399"/>
                                    </a:lnTo>
                                    <a:lnTo>
                                      <a:pt x="4011" y="426"/>
                                    </a:lnTo>
                                    <a:lnTo>
                                      <a:pt x="4070" y="453"/>
                                    </a:lnTo>
                                    <a:lnTo>
                                      <a:pt x="4126" y="481"/>
                                    </a:lnTo>
                                    <a:lnTo>
                                      <a:pt x="4180" y="507"/>
                                    </a:lnTo>
                                    <a:lnTo>
                                      <a:pt x="4231" y="534"/>
                                    </a:lnTo>
                                    <a:lnTo>
                                      <a:pt x="4280" y="562"/>
                                    </a:lnTo>
                                    <a:lnTo>
                                      <a:pt x="4326" y="588"/>
                                    </a:lnTo>
                                    <a:lnTo>
                                      <a:pt x="4371" y="614"/>
                                    </a:lnTo>
                                    <a:lnTo>
                                      <a:pt x="4413" y="640"/>
                                    </a:lnTo>
                                    <a:lnTo>
                                      <a:pt x="4451" y="665"/>
                                    </a:lnTo>
                                    <a:lnTo>
                                      <a:pt x="4580" y="720"/>
                                    </a:lnTo>
                                    <a:lnTo>
                                      <a:pt x="4705" y="778"/>
                                    </a:lnTo>
                                    <a:lnTo>
                                      <a:pt x="4825" y="838"/>
                                    </a:lnTo>
                                    <a:lnTo>
                                      <a:pt x="4941" y="900"/>
                                    </a:lnTo>
                                    <a:lnTo>
                                      <a:pt x="5054" y="964"/>
                                    </a:lnTo>
                                    <a:lnTo>
                                      <a:pt x="5163" y="1031"/>
                                    </a:lnTo>
                                    <a:lnTo>
                                      <a:pt x="5267" y="1099"/>
                                    </a:lnTo>
                                    <a:lnTo>
                                      <a:pt x="5368" y="1168"/>
                                    </a:lnTo>
                                    <a:lnTo>
                                      <a:pt x="5465" y="1240"/>
                                    </a:lnTo>
                                    <a:lnTo>
                                      <a:pt x="5557" y="1314"/>
                                    </a:lnTo>
                                    <a:lnTo>
                                      <a:pt x="5646" y="1390"/>
                                    </a:lnTo>
                                    <a:lnTo>
                                      <a:pt x="5731" y="1467"/>
                                    </a:lnTo>
                                    <a:lnTo>
                                      <a:pt x="5812" y="1546"/>
                                    </a:lnTo>
                                    <a:lnTo>
                                      <a:pt x="5889" y="1625"/>
                                    </a:lnTo>
                                    <a:lnTo>
                                      <a:pt x="5962" y="1708"/>
                                    </a:lnTo>
                                    <a:lnTo>
                                      <a:pt x="6032" y="1790"/>
                                    </a:lnTo>
                                    <a:lnTo>
                                      <a:pt x="6097" y="1876"/>
                                    </a:lnTo>
                                    <a:lnTo>
                                      <a:pt x="6159" y="1961"/>
                                    </a:lnTo>
                                    <a:lnTo>
                                      <a:pt x="6218" y="2048"/>
                                    </a:lnTo>
                                    <a:lnTo>
                                      <a:pt x="6271" y="2136"/>
                                    </a:lnTo>
                                    <a:lnTo>
                                      <a:pt x="6322" y="2227"/>
                                    </a:lnTo>
                                    <a:lnTo>
                                      <a:pt x="6370" y="2317"/>
                                    </a:lnTo>
                                    <a:lnTo>
                                      <a:pt x="6414" y="2409"/>
                                    </a:lnTo>
                                    <a:lnTo>
                                      <a:pt x="6453" y="2502"/>
                                    </a:lnTo>
                                    <a:lnTo>
                                      <a:pt x="6490" y="2595"/>
                                    </a:lnTo>
                                    <a:lnTo>
                                      <a:pt x="6523" y="2689"/>
                                    </a:lnTo>
                                    <a:lnTo>
                                      <a:pt x="6552" y="2785"/>
                                    </a:lnTo>
                                    <a:lnTo>
                                      <a:pt x="6578" y="2880"/>
                                    </a:lnTo>
                                    <a:lnTo>
                                      <a:pt x="6600" y="2977"/>
                                    </a:lnTo>
                                    <a:lnTo>
                                      <a:pt x="6620" y="3074"/>
                                    </a:lnTo>
                                    <a:lnTo>
                                      <a:pt x="6635" y="3171"/>
                                    </a:lnTo>
                                    <a:lnTo>
                                      <a:pt x="6647" y="3269"/>
                                    </a:lnTo>
                                    <a:lnTo>
                                      <a:pt x="6651" y="3312"/>
                                    </a:lnTo>
                                    <a:lnTo>
                                      <a:pt x="6655" y="3357"/>
                                    </a:lnTo>
                                    <a:lnTo>
                                      <a:pt x="6658" y="3400"/>
                                    </a:lnTo>
                                    <a:lnTo>
                                      <a:pt x="6660" y="3443"/>
                                    </a:lnTo>
                                    <a:lnTo>
                                      <a:pt x="6662" y="3488"/>
                                    </a:lnTo>
                                    <a:lnTo>
                                      <a:pt x="6662" y="3531"/>
                                    </a:lnTo>
                                    <a:lnTo>
                                      <a:pt x="6662" y="3576"/>
                                    </a:lnTo>
                                    <a:lnTo>
                                      <a:pt x="6660" y="3619"/>
                                    </a:lnTo>
                                    <a:lnTo>
                                      <a:pt x="6659" y="3663"/>
                                    </a:lnTo>
                                    <a:lnTo>
                                      <a:pt x="6658" y="3708"/>
                                    </a:lnTo>
                                    <a:lnTo>
                                      <a:pt x="6654" y="3751"/>
                                    </a:lnTo>
                                    <a:lnTo>
                                      <a:pt x="6651" y="3796"/>
                                    </a:lnTo>
                                    <a:lnTo>
                                      <a:pt x="6646" y="3840"/>
                                    </a:lnTo>
                                    <a:lnTo>
                                      <a:pt x="6641" y="3885"/>
                                    </a:lnTo>
                                    <a:lnTo>
                                      <a:pt x="6635" y="3929"/>
                                    </a:lnTo>
                                    <a:lnTo>
                                      <a:pt x="6629" y="3974"/>
                                    </a:lnTo>
                                    <a:lnTo>
                                      <a:pt x="6622" y="4018"/>
                                    </a:lnTo>
                                    <a:lnTo>
                                      <a:pt x="6614" y="4063"/>
                                    </a:lnTo>
                                    <a:lnTo>
                                      <a:pt x="6607" y="4107"/>
                                    </a:lnTo>
                                    <a:lnTo>
                                      <a:pt x="6597" y="4152"/>
                                    </a:lnTo>
                                    <a:lnTo>
                                      <a:pt x="6576" y="4240"/>
                                    </a:lnTo>
                                    <a:lnTo>
                                      <a:pt x="6554" y="4329"/>
                                    </a:lnTo>
                                    <a:lnTo>
                                      <a:pt x="6528" y="4418"/>
                                    </a:lnTo>
                                    <a:lnTo>
                                      <a:pt x="6501" y="4506"/>
                                    </a:lnTo>
                                    <a:lnTo>
                                      <a:pt x="6469" y="4593"/>
                                    </a:lnTo>
                                    <a:lnTo>
                                      <a:pt x="6436" y="4681"/>
                                    </a:lnTo>
                                    <a:lnTo>
                                      <a:pt x="6401" y="4767"/>
                                    </a:lnTo>
                                    <a:lnTo>
                                      <a:pt x="6363" y="4853"/>
                                    </a:lnTo>
                                    <a:lnTo>
                                      <a:pt x="6321" y="4939"/>
                                    </a:lnTo>
                                    <a:lnTo>
                                      <a:pt x="6278" y="5023"/>
                                    </a:lnTo>
                                    <a:lnTo>
                                      <a:pt x="6233" y="5107"/>
                                    </a:lnTo>
                                    <a:lnTo>
                                      <a:pt x="6185" y="5191"/>
                                    </a:lnTo>
                                    <a:lnTo>
                                      <a:pt x="6134" y="5273"/>
                                    </a:lnTo>
                                    <a:lnTo>
                                      <a:pt x="6082" y="5354"/>
                                    </a:lnTo>
                                    <a:lnTo>
                                      <a:pt x="6027" y="5434"/>
                                    </a:lnTo>
                                    <a:lnTo>
                                      <a:pt x="5969" y="5514"/>
                                    </a:lnTo>
                                    <a:lnTo>
                                      <a:pt x="5909" y="5591"/>
                                    </a:lnTo>
                                    <a:lnTo>
                                      <a:pt x="5847" y="5669"/>
                                    </a:lnTo>
                                    <a:lnTo>
                                      <a:pt x="5782" y="5745"/>
                                    </a:lnTo>
                                    <a:lnTo>
                                      <a:pt x="5715" y="5819"/>
                                    </a:lnTo>
                                    <a:lnTo>
                                      <a:pt x="5647" y="5893"/>
                                    </a:lnTo>
                                    <a:lnTo>
                                      <a:pt x="5575" y="59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Freeform 1760"/>
                            <wps:cNvSpPr>
                              <a:spLocks/>
                            </wps:cNvSpPr>
                            <wps:spPr bwMode="auto">
                              <a:xfrm>
                                <a:off x="9274" y="1732"/>
                                <a:ext cx="1215" cy="2808"/>
                              </a:xfrm>
                              <a:custGeom>
                                <a:avLst/>
                                <a:gdLst>
                                  <a:gd name="T0" fmla="*/ 4859 w 4859"/>
                                  <a:gd name="T1" fmla="*/ 6418 h 11231"/>
                                  <a:gd name="T2" fmla="*/ 0 w 4859"/>
                                  <a:gd name="T3" fmla="*/ 0 h 11231"/>
                                  <a:gd name="T4" fmla="*/ 95 w 4859"/>
                                  <a:gd name="T5" fmla="*/ 10423 h 11231"/>
                                  <a:gd name="T6" fmla="*/ 3550 w 4859"/>
                                  <a:gd name="T7" fmla="*/ 11231 h 11231"/>
                                  <a:gd name="T8" fmla="*/ 4859 w 4859"/>
                                  <a:gd name="T9" fmla="*/ 6418 h 11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859" h="11231">
                                    <a:moveTo>
                                      <a:pt x="4859" y="641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5" y="10423"/>
                                    </a:lnTo>
                                    <a:lnTo>
                                      <a:pt x="3550" y="11231"/>
                                    </a:lnTo>
                                    <a:lnTo>
                                      <a:pt x="4859" y="64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Freeform 1761"/>
                            <wps:cNvSpPr>
                              <a:spLocks/>
                            </wps:cNvSpPr>
                            <wps:spPr bwMode="auto">
                              <a:xfrm>
                                <a:off x="7854" y="1732"/>
                                <a:ext cx="1445" cy="3183"/>
                              </a:xfrm>
                              <a:custGeom>
                                <a:avLst/>
                                <a:gdLst>
                                  <a:gd name="T0" fmla="*/ 0 w 5779"/>
                                  <a:gd name="T1" fmla="*/ 5604 h 12732"/>
                                  <a:gd name="T2" fmla="*/ 5681 w 5779"/>
                                  <a:gd name="T3" fmla="*/ 0 h 12732"/>
                                  <a:gd name="T4" fmla="*/ 5779 w 5779"/>
                                  <a:gd name="T5" fmla="*/ 10396 h 12732"/>
                                  <a:gd name="T6" fmla="*/ 2333 w 5779"/>
                                  <a:gd name="T7" fmla="*/ 12732 h 12732"/>
                                  <a:gd name="T8" fmla="*/ 0 w 5779"/>
                                  <a:gd name="T9" fmla="*/ 5604 h 1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79" h="12732">
                                    <a:moveTo>
                                      <a:pt x="0" y="5604"/>
                                    </a:moveTo>
                                    <a:lnTo>
                                      <a:pt x="5681" y="0"/>
                                    </a:lnTo>
                                    <a:lnTo>
                                      <a:pt x="5779" y="10396"/>
                                    </a:lnTo>
                                    <a:lnTo>
                                      <a:pt x="2333" y="12732"/>
                                    </a:lnTo>
                                    <a:lnTo>
                                      <a:pt x="0" y="56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Freeform 1762"/>
                            <wps:cNvSpPr>
                              <a:spLocks/>
                            </wps:cNvSpPr>
                            <wps:spPr bwMode="auto">
                              <a:xfrm>
                                <a:off x="8435" y="4328"/>
                                <a:ext cx="1731" cy="836"/>
                              </a:xfrm>
                              <a:custGeom>
                                <a:avLst/>
                                <a:gdLst>
                                  <a:gd name="T0" fmla="*/ 0 w 6925"/>
                                  <a:gd name="T1" fmla="*/ 2365 h 3346"/>
                                  <a:gd name="T2" fmla="*/ 5016 w 6925"/>
                                  <a:gd name="T3" fmla="*/ 3346 h 3346"/>
                                  <a:gd name="T4" fmla="*/ 6925 w 6925"/>
                                  <a:gd name="T5" fmla="*/ 805 h 3346"/>
                                  <a:gd name="T6" fmla="*/ 3453 w 6925"/>
                                  <a:gd name="T7" fmla="*/ 0 h 3346"/>
                                  <a:gd name="T8" fmla="*/ 0 w 6925"/>
                                  <a:gd name="T9" fmla="*/ 2365 h 33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925" h="3346">
                                    <a:moveTo>
                                      <a:pt x="0" y="2365"/>
                                    </a:moveTo>
                                    <a:lnTo>
                                      <a:pt x="5016" y="3346"/>
                                    </a:lnTo>
                                    <a:lnTo>
                                      <a:pt x="6925" y="805"/>
                                    </a:lnTo>
                                    <a:lnTo>
                                      <a:pt x="3453" y="0"/>
                                    </a:lnTo>
                                    <a:lnTo>
                                      <a:pt x="0" y="23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Freeform 1763"/>
                            <wps:cNvSpPr>
                              <a:spLocks/>
                            </wps:cNvSpPr>
                            <wps:spPr bwMode="auto">
                              <a:xfrm>
                                <a:off x="9943" y="3162"/>
                                <a:ext cx="326" cy="410"/>
                              </a:xfrm>
                              <a:custGeom>
                                <a:avLst/>
                                <a:gdLst>
                                  <a:gd name="T0" fmla="*/ 0 w 1301"/>
                                  <a:gd name="T1" fmla="*/ 515 h 1641"/>
                                  <a:gd name="T2" fmla="*/ 428 w 1301"/>
                                  <a:gd name="T3" fmla="*/ 586 h 1641"/>
                                  <a:gd name="T4" fmla="*/ 311 w 1301"/>
                                  <a:gd name="T5" fmla="*/ 0 h 1641"/>
                                  <a:gd name="T6" fmla="*/ 690 w 1301"/>
                                  <a:gd name="T7" fmla="*/ 628 h 1641"/>
                                  <a:gd name="T8" fmla="*/ 1117 w 1301"/>
                                  <a:gd name="T9" fmla="*/ 696 h 1641"/>
                                  <a:gd name="T10" fmla="*/ 923 w 1301"/>
                                  <a:gd name="T11" fmla="*/ 1014 h 1641"/>
                                  <a:gd name="T12" fmla="*/ 1301 w 1301"/>
                                  <a:gd name="T13" fmla="*/ 1641 h 1641"/>
                                  <a:gd name="T14" fmla="*/ 804 w 1301"/>
                                  <a:gd name="T15" fmla="*/ 1209 h 1641"/>
                                  <a:gd name="T16" fmla="*/ 613 w 1301"/>
                                  <a:gd name="T17" fmla="*/ 1530 h 1641"/>
                                  <a:gd name="T18" fmla="*/ 499 w 1301"/>
                                  <a:gd name="T19" fmla="*/ 945 h 1641"/>
                                  <a:gd name="T20" fmla="*/ 0 w 1301"/>
                                  <a:gd name="T21" fmla="*/ 515 h 16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01" h="1641">
                                    <a:moveTo>
                                      <a:pt x="0" y="515"/>
                                    </a:moveTo>
                                    <a:lnTo>
                                      <a:pt x="428" y="586"/>
                                    </a:lnTo>
                                    <a:lnTo>
                                      <a:pt x="311" y="0"/>
                                    </a:lnTo>
                                    <a:lnTo>
                                      <a:pt x="690" y="628"/>
                                    </a:lnTo>
                                    <a:lnTo>
                                      <a:pt x="1117" y="696"/>
                                    </a:lnTo>
                                    <a:lnTo>
                                      <a:pt x="923" y="1014"/>
                                    </a:lnTo>
                                    <a:lnTo>
                                      <a:pt x="1301" y="1641"/>
                                    </a:lnTo>
                                    <a:lnTo>
                                      <a:pt x="804" y="1209"/>
                                    </a:lnTo>
                                    <a:lnTo>
                                      <a:pt x="613" y="1530"/>
                                    </a:lnTo>
                                    <a:lnTo>
                                      <a:pt x="499" y="945"/>
                                    </a:lnTo>
                                    <a:lnTo>
                                      <a:pt x="0" y="5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Freeform 1764"/>
                            <wps:cNvSpPr>
                              <a:spLocks/>
                            </wps:cNvSpPr>
                            <wps:spPr bwMode="auto">
                              <a:xfrm>
                                <a:off x="8176" y="4041"/>
                                <a:ext cx="359" cy="522"/>
                              </a:xfrm>
                              <a:custGeom>
                                <a:avLst/>
                                <a:gdLst>
                                  <a:gd name="T0" fmla="*/ 0 w 1435"/>
                                  <a:gd name="T1" fmla="*/ 294 h 2091"/>
                                  <a:gd name="T2" fmla="*/ 79 w 1435"/>
                                  <a:gd name="T3" fmla="*/ 237 h 2091"/>
                                  <a:gd name="T4" fmla="*/ 160 w 1435"/>
                                  <a:gd name="T5" fmla="*/ 186 h 2091"/>
                                  <a:gd name="T6" fmla="*/ 244 w 1435"/>
                                  <a:gd name="T7" fmla="*/ 140 h 2091"/>
                                  <a:gd name="T8" fmla="*/ 329 w 1435"/>
                                  <a:gd name="T9" fmla="*/ 100 h 2091"/>
                                  <a:gd name="T10" fmla="*/ 443 w 1435"/>
                                  <a:gd name="T11" fmla="*/ 55 h 2091"/>
                                  <a:gd name="T12" fmla="*/ 553 w 1435"/>
                                  <a:gd name="T13" fmla="*/ 25 h 2091"/>
                                  <a:gd name="T14" fmla="*/ 657 w 1435"/>
                                  <a:gd name="T15" fmla="*/ 7 h 2091"/>
                                  <a:gd name="T16" fmla="*/ 759 w 1435"/>
                                  <a:gd name="T17" fmla="*/ 0 h 2091"/>
                                  <a:gd name="T18" fmla="*/ 856 w 1435"/>
                                  <a:gd name="T19" fmla="*/ 6 h 2091"/>
                                  <a:gd name="T20" fmla="*/ 947 w 1435"/>
                                  <a:gd name="T21" fmla="*/ 21 h 2091"/>
                                  <a:gd name="T22" fmla="*/ 1032 w 1435"/>
                                  <a:gd name="T23" fmla="*/ 47 h 2091"/>
                                  <a:gd name="T24" fmla="*/ 1110 w 1435"/>
                                  <a:gd name="T25" fmla="*/ 84 h 2091"/>
                                  <a:gd name="T26" fmla="*/ 1182 w 1435"/>
                                  <a:gd name="T27" fmla="*/ 130 h 2091"/>
                                  <a:gd name="T28" fmla="*/ 1245 w 1435"/>
                                  <a:gd name="T29" fmla="*/ 185 h 2091"/>
                                  <a:gd name="T30" fmla="*/ 1301 w 1435"/>
                                  <a:gd name="T31" fmla="*/ 249 h 2091"/>
                                  <a:gd name="T32" fmla="*/ 1347 w 1435"/>
                                  <a:gd name="T33" fmla="*/ 320 h 2091"/>
                                  <a:gd name="T34" fmla="*/ 1385 w 1435"/>
                                  <a:gd name="T35" fmla="*/ 398 h 2091"/>
                                  <a:gd name="T36" fmla="*/ 1413 w 1435"/>
                                  <a:gd name="T37" fmla="*/ 485 h 2091"/>
                                  <a:gd name="T38" fmla="*/ 1428 w 1435"/>
                                  <a:gd name="T39" fmla="*/ 577 h 2091"/>
                                  <a:gd name="T40" fmla="*/ 1435 w 1435"/>
                                  <a:gd name="T41" fmla="*/ 675 h 2091"/>
                                  <a:gd name="T42" fmla="*/ 1430 w 1435"/>
                                  <a:gd name="T43" fmla="*/ 776 h 2091"/>
                                  <a:gd name="T44" fmla="*/ 1418 w 1435"/>
                                  <a:gd name="T45" fmla="*/ 875 h 2091"/>
                                  <a:gd name="T46" fmla="*/ 1397 w 1435"/>
                                  <a:gd name="T47" fmla="*/ 976 h 2091"/>
                                  <a:gd name="T48" fmla="*/ 1368 w 1435"/>
                                  <a:gd name="T49" fmla="*/ 1076 h 2091"/>
                                  <a:gd name="T50" fmla="*/ 1333 w 1435"/>
                                  <a:gd name="T51" fmla="*/ 1174 h 2091"/>
                                  <a:gd name="T52" fmla="*/ 1291 w 1435"/>
                                  <a:gd name="T53" fmla="*/ 1271 h 2091"/>
                                  <a:gd name="T54" fmla="*/ 1242 w 1435"/>
                                  <a:gd name="T55" fmla="*/ 1366 h 2091"/>
                                  <a:gd name="T56" fmla="*/ 1189 w 1435"/>
                                  <a:gd name="T57" fmla="*/ 1459 h 2091"/>
                                  <a:gd name="T58" fmla="*/ 1129 w 1435"/>
                                  <a:gd name="T59" fmla="*/ 1551 h 2091"/>
                                  <a:gd name="T60" fmla="*/ 1064 w 1435"/>
                                  <a:gd name="T61" fmla="*/ 1639 h 2091"/>
                                  <a:gd name="T62" fmla="*/ 995 w 1435"/>
                                  <a:gd name="T63" fmla="*/ 1724 h 2091"/>
                                  <a:gd name="T64" fmla="*/ 920 w 1435"/>
                                  <a:gd name="T65" fmla="*/ 1805 h 2091"/>
                                  <a:gd name="T66" fmla="*/ 844 w 1435"/>
                                  <a:gd name="T67" fmla="*/ 1882 h 2091"/>
                                  <a:gd name="T68" fmla="*/ 763 w 1435"/>
                                  <a:gd name="T69" fmla="*/ 1957 h 2091"/>
                                  <a:gd name="T70" fmla="*/ 680 w 1435"/>
                                  <a:gd name="T71" fmla="*/ 2026 h 2091"/>
                                  <a:gd name="T72" fmla="*/ 594 w 1435"/>
                                  <a:gd name="T73" fmla="*/ 2091 h 20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435" h="2091">
                                    <a:moveTo>
                                      <a:pt x="594" y="2091"/>
                                    </a:moveTo>
                                    <a:lnTo>
                                      <a:pt x="0" y="294"/>
                                    </a:lnTo>
                                    <a:lnTo>
                                      <a:pt x="39" y="265"/>
                                    </a:lnTo>
                                    <a:lnTo>
                                      <a:pt x="79" y="237"/>
                                    </a:lnTo>
                                    <a:lnTo>
                                      <a:pt x="119" y="211"/>
                                    </a:lnTo>
                                    <a:lnTo>
                                      <a:pt x="160" y="186"/>
                                    </a:lnTo>
                                    <a:lnTo>
                                      <a:pt x="202" y="163"/>
                                    </a:lnTo>
                                    <a:lnTo>
                                      <a:pt x="244" y="140"/>
                                    </a:lnTo>
                                    <a:lnTo>
                                      <a:pt x="287" y="119"/>
                                    </a:lnTo>
                                    <a:lnTo>
                                      <a:pt x="329" y="100"/>
                                    </a:lnTo>
                                    <a:lnTo>
                                      <a:pt x="386" y="76"/>
                                    </a:lnTo>
                                    <a:lnTo>
                                      <a:pt x="443" y="55"/>
                                    </a:lnTo>
                                    <a:lnTo>
                                      <a:pt x="498" y="38"/>
                                    </a:lnTo>
                                    <a:lnTo>
                                      <a:pt x="553" y="25"/>
                                    </a:lnTo>
                                    <a:lnTo>
                                      <a:pt x="605" y="13"/>
                                    </a:lnTo>
                                    <a:lnTo>
                                      <a:pt x="657" y="7"/>
                                    </a:lnTo>
                                    <a:lnTo>
                                      <a:pt x="710" y="2"/>
                                    </a:lnTo>
                                    <a:lnTo>
                                      <a:pt x="759" y="0"/>
                                    </a:lnTo>
                                    <a:lnTo>
                                      <a:pt x="808" y="2"/>
                                    </a:lnTo>
                                    <a:lnTo>
                                      <a:pt x="856" y="6"/>
                                    </a:lnTo>
                                    <a:lnTo>
                                      <a:pt x="902" y="12"/>
                                    </a:lnTo>
                                    <a:lnTo>
                                      <a:pt x="947" y="21"/>
                                    </a:lnTo>
                                    <a:lnTo>
                                      <a:pt x="991" y="33"/>
                                    </a:lnTo>
                                    <a:lnTo>
                                      <a:pt x="1032" y="47"/>
                                    </a:lnTo>
                                    <a:lnTo>
                                      <a:pt x="1072" y="64"/>
                                    </a:lnTo>
                                    <a:lnTo>
                                      <a:pt x="1110" y="84"/>
                                    </a:lnTo>
                                    <a:lnTo>
                                      <a:pt x="1147" y="106"/>
                                    </a:lnTo>
                                    <a:lnTo>
                                      <a:pt x="1182" y="130"/>
                                    </a:lnTo>
                                    <a:lnTo>
                                      <a:pt x="1215" y="156"/>
                                    </a:lnTo>
                                    <a:lnTo>
                                      <a:pt x="1245" y="185"/>
                                    </a:lnTo>
                                    <a:lnTo>
                                      <a:pt x="1274" y="216"/>
                                    </a:lnTo>
                                    <a:lnTo>
                                      <a:pt x="1301" y="249"/>
                                    </a:lnTo>
                                    <a:lnTo>
                                      <a:pt x="1325" y="283"/>
                                    </a:lnTo>
                                    <a:lnTo>
                                      <a:pt x="1347" y="320"/>
                                    </a:lnTo>
                                    <a:lnTo>
                                      <a:pt x="1367" y="358"/>
                                    </a:lnTo>
                                    <a:lnTo>
                                      <a:pt x="1385" y="398"/>
                                    </a:lnTo>
                                    <a:lnTo>
                                      <a:pt x="1399" y="440"/>
                                    </a:lnTo>
                                    <a:lnTo>
                                      <a:pt x="1413" y="485"/>
                                    </a:lnTo>
                                    <a:lnTo>
                                      <a:pt x="1422" y="529"/>
                                    </a:lnTo>
                                    <a:lnTo>
                                      <a:pt x="1428" y="577"/>
                                    </a:lnTo>
                                    <a:lnTo>
                                      <a:pt x="1434" y="625"/>
                                    </a:lnTo>
                                    <a:lnTo>
                                      <a:pt x="1435" y="675"/>
                                    </a:lnTo>
                                    <a:lnTo>
                                      <a:pt x="1434" y="725"/>
                                    </a:lnTo>
                                    <a:lnTo>
                                      <a:pt x="1430" y="776"/>
                                    </a:lnTo>
                                    <a:lnTo>
                                      <a:pt x="1424" y="825"/>
                                    </a:lnTo>
                                    <a:lnTo>
                                      <a:pt x="1418" y="875"/>
                                    </a:lnTo>
                                    <a:lnTo>
                                      <a:pt x="1407" y="926"/>
                                    </a:lnTo>
                                    <a:lnTo>
                                      <a:pt x="1397" y="976"/>
                                    </a:lnTo>
                                    <a:lnTo>
                                      <a:pt x="1384" y="1026"/>
                                    </a:lnTo>
                                    <a:lnTo>
                                      <a:pt x="1368" y="1076"/>
                                    </a:lnTo>
                                    <a:lnTo>
                                      <a:pt x="1351" y="1125"/>
                                    </a:lnTo>
                                    <a:lnTo>
                                      <a:pt x="1333" y="1174"/>
                                    </a:lnTo>
                                    <a:lnTo>
                                      <a:pt x="1313" y="1222"/>
                                    </a:lnTo>
                                    <a:lnTo>
                                      <a:pt x="1291" y="1271"/>
                                    </a:lnTo>
                                    <a:lnTo>
                                      <a:pt x="1267" y="1319"/>
                                    </a:lnTo>
                                    <a:lnTo>
                                      <a:pt x="1242" y="1366"/>
                                    </a:lnTo>
                                    <a:lnTo>
                                      <a:pt x="1216" y="1414"/>
                                    </a:lnTo>
                                    <a:lnTo>
                                      <a:pt x="1189" y="1459"/>
                                    </a:lnTo>
                                    <a:lnTo>
                                      <a:pt x="1159" y="1505"/>
                                    </a:lnTo>
                                    <a:lnTo>
                                      <a:pt x="1129" y="1551"/>
                                    </a:lnTo>
                                    <a:lnTo>
                                      <a:pt x="1097" y="1594"/>
                                    </a:lnTo>
                                    <a:lnTo>
                                      <a:pt x="1064" y="1639"/>
                                    </a:lnTo>
                                    <a:lnTo>
                                      <a:pt x="1029" y="1682"/>
                                    </a:lnTo>
                                    <a:lnTo>
                                      <a:pt x="995" y="1724"/>
                                    </a:lnTo>
                                    <a:lnTo>
                                      <a:pt x="958" y="1765"/>
                                    </a:lnTo>
                                    <a:lnTo>
                                      <a:pt x="920" y="1805"/>
                                    </a:lnTo>
                                    <a:lnTo>
                                      <a:pt x="882" y="1844"/>
                                    </a:lnTo>
                                    <a:lnTo>
                                      <a:pt x="844" y="1882"/>
                                    </a:lnTo>
                                    <a:lnTo>
                                      <a:pt x="804" y="1920"/>
                                    </a:lnTo>
                                    <a:lnTo>
                                      <a:pt x="763" y="1957"/>
                                    </a:lnTo>
                                    <a:lnTo>
                                      <a:pt x="721" y="1992"/>
                                    </a:lnTo>
                                    <a:lnTo>
                                      <a:pt x="680" y="2026"/>
                                    </a:lnTo>
                                    <a:lnTo>
                                      <a:pt x="638" y="2059"/>
                                    </a:lnTo>
                                    <a:lnTo>
                                      <a:pt x="594" y="2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37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Freeform 1765"/>
                            <wps:cNvSpPr>
                              <a:spLocks/>
                            </wps:cNvSpPr>
                            <wps:spPr bwMode="auto">
                              <a:xfrm>
                                <a:off x="7914" y="2953"/>
                                <a:ext cx="346" cy="469"/>
                              </a:xfrm>
                              <a:custGeom>
                                <a:avLst/>
                                <a:gdLst>
                                  <a:gd name="T0" fmla="*/ 506 w 1382"/>
                                  <a:gd name="T1" fmla="*/ 0 h 1875"/>
                                  <a:gd name="T2" fmla="*/ 623 w 1382"/>
                                  <a:gd name="T3" fmla="*/ 5 h 1875"/>
                                  <a:gd name="T4" fmla="*/ 764 w 1382"/>
                                  <a:gd name="T5" fmla="*/ 30 h 1875"/>
                                  <a:gd name="T6" fmla="*/ 894 w 1382"/>
                                  <a:gd name="T7" fmla="*/ 73 h 1875"/>
                                  <a:gd name="T8" fmla="*/ 1011 w 1382"/>
                                  <a:gd name="T9" fmla="*/ 136 h 1875"/>
                                  <a:gd name="T10" fmla="*/ 1115 w 1382"/>
                                  <a:gd name="T11" fmla="*/ 215 h 1875"/>
                                  <a:gd name="T12" fmla="*/ 1204 w 1382"/>
                                  <a:gd name="T13" fmla="*/ 308 h 1875"/>
                                  <a:gd name="T14" fmla="*/ 1277 w 1382"/>
                                  <a:gd name="T15" fmla="*/ 414 h 1875"/>
                                  <a:gd name="T16" fmla="*/ 1332 w 1382"/>
                                  <a:gd name="T17" fmla="*/ 532 h 1875"/>
                                  <a:gd name="T18" fmla="*/ 1368 w 1382"/>
                                  <a:gd name="T19" fmla="*/ 659 h 1875"/>
                                  <a:gd name="T20" fmla="*/ 1382 w 1382"/>
                                  <a:gd name="T21" fmla="*/ 795 h 1875"/>
                                  <a:gd name="T22" fmla="*/ 1374 w 1382"/>
                                  <a:gd name="T23" fmla="*/ 938 h 1875"/>
                                  <a:gd name="T24" fmla="*/ 1344 w 1382"/>
                                  <a:gd name="T25" fmla="*/ 1080 h 1875"/>
                                  <a:gd name="T26" fmla="*/ 1294 w 1382"/>
                                  <a:gd name="T27" fmla="*/ 1217 h 1875"/>
                                  <a:gd name="T28" fmla="*/ 1225 w 1382"/>
                                  <a:gd name="T29" fmla="*/ 1345 h 1875"/>
                                  <a:gd name="T30" fmla="*/ 1138 w 1382"/>
                                  <a:gd name="T31" fmla="*/ 1463 h 1875"/>
                                  <a:gd name="T32" fmla="*/ 1038 w 1382"/>
                                  <a:gd name="T33" fmla="*/ 1569 h 1875"/>
                                  <a:gd name="T34" fmla="*/ 925 w 1382"/>
                                  <a:gd name="T35" fmla="*/ 1662 h 1875"/>
                                  <a:gd name="T36" fmla="*/ 799 w 1382"/>
                                  <a:gd name="T37" fmla="*/ 1741 h 1875"/>
                                  <a:gd name="T38" fmla="*/ 666 w 1382"/>
                                  <a:gd name="T39" fmla="*/ 1802 h 1875"/>
                                  <a:gd name="T40" fmla="*/ 524 w 1382"/>
                                  <a:gd name="T41" fmla="*/ 1847 h 1875"/>
                                  <a:gd name="T42" fmla="*/ 377 w 1382"/>
                                  <a:gd name="T43" fmla="*/ 1872 h 1875"/>
                                  <a:gd name="T44" fmla="*/ 251 w 1382"/>
                                  <a:gd name="T45" fmla="*/ 1875 h 1875"/>
                                  <a:gd name="T46" fmla="*/ 172 w 1382"/>
                                  <a:gd name="T47" fmla="*/ 1870 h 1875"/>
                                  <a:gd name="T48" fmla="*/ 48 w 1382"/>
                                  <a:gd name="T49" fmla="*/ 1403 h 1875"/>
                                  <a:gd name="T50" fmla="*/ 125 w 1382"/>
                                  <a:gd name="T51" fmla="*/ 1417 h 1875"/>
                                  <a:gd name="T52" fmla="*/ 206 w 1382"/>
                                  <a:gd name="T53" fmla="*/ 1422 h 1875"/>
                                  <a:gd name="T54" fmla="*/ 307 w 1382"/>
                                  <a:gd name="T55" fmla="*/ 1414 h 1875"/>
                                  <a:gd name="T56" fmla="*/ 404 w 1382"/>
                                  <a:gd name="T57" fmla="*/ 1394 h 1875"/>
                                  <a:gd name="T58" fmla="*/ 496 w 1382"/>
                                  <a:gd name="T59" fmla="*/ 1361 h 1875"/>
                                  <a:gd name="T60" fmla="*/ 583 w 1382"/>
                                  <a:gd name="T61" fmla="*/ 1315 h 1875"/>
                                  <a:gd name="T62" fmla="*/ 665 w 1382"/>
                                  <a:gd name="T63" fmla="*/ 1260 h 1875"/>
                                  <a:gd name="T64" fmla="*/ 738 w 1382"/>
                                  <a:gd name="T65" fmla="*/ 1194 h 1875"/>
                                  <a:gd name="T66" fmla="*/ 802 w 1382"/>
                                  <a:gd name="T67" fmla="*/ 1121 h 1875"/>
                                  <a:gd name="T68" fmla="*/ 856 w 1382"/>
                                  <a:gd name="T69" fmla="*/ 1040 h 1875"/>
                                  <a:gd name="T70" fmla="*/ 898 w 1382"/>
                                  <a:gd name="T71" fmla="*/ 953 h 1875"/>
                                  <a:gd name="T72" fmla="*/ 926 w 1382"/>
                                  <a:gd name="T73" fmla="*/ 860 h 1875"/>
                                  <a:gd name="T74" fmla="*/ 942 w 1382"/>
                                  <a:gd name="T75" fmla="*/ 765 h 1875"/>
                                  <a:gd name="T76" fmla="*/ 942 w 1382"/>
                                  <a:gd name="T77" fmla="*/ 671 h 1875"/>
                                  <a:gd name="T78" fmla="*/ 928 w 1382"/>
                                  <a:gd name="T79" fmla="*/ 581 h 1875"/>
                                  <a:gd name="T80" fmla="*/ 899 w 1382"/>
                                  <a:gd name="T81" fmla="*/ 499 h 1875"/>
                                  <a:gd name="T82" fmla="*/ 858 w 1382"/>
                                  <a:gd name="T83" fmla="*/ 423 h 1875"/>
                                  <a:gd name="T84" fmla="*/ 807 w 1382"/>
                                  <a:gd name="T85" fmla="*/ 355 h 1875"/>
                                  <a:gd name="T86" fmla="*/ 743 w 1382"/>
                                  <a:gd name="T87" fmla="*/ 296 h 1875"/>
                                  <a:gd name="T88" fmla="*/ 671 w 1382"/>
                                  <a:gd name="T89" fmla="*/ 247 h 1875"/>
                                  <a:gd name="T90" fmla="*/ 590 w 1382"/>
                                  <a:gd name="T91" fmla="*/ 209 h 1875"/>
                                  <a:gd name="T92" fmla="*/ 501 w 1382"/>
                                  <a:gd name="T93" fmla="*/ 185 h 1875"/>
                                  <a:gd name="T94" fmla="*/ 405 w 1382"/>
                                  <a:gd name="T95" fmla="*/ 173 h 1875"/>
                                  <a:gd name="T96" fmla="*/ 341 w 1382"/>
                                  <a:gd name="T97" fmla="*/ 173 h 1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382" h="1875">
                                    <a:moveTo>
                                      <a:pt x="312" y="174"/>
                                    </a:moveTo>
                                    <a:lnTo>
                                      <a:pt x="488" y="1"/>
                                    </a:lnTo>
                                    <a:lnTo>
                                      <a:pt x="506" y="0"/>
                                    </a:lnTo>
                                    <a:lnTo>
                                      <a:pt x="524" y="0"/>
                                    </a:lnTo>
                                    <a:lnTo>
                                      <a:pt x="574" y="1"/>
                                    </a:lnTo>
                                    <a:lnTo>
                                      <a:pt x="623" y="5"/>
                                    </a:lnTo>
                                    <a:lnTo>
                                      <a:pt x="671" y="10"/>
                                    </a:lnTo>
                                    <a:lnTo>
                                      <a:pt x="718" y="20"/>
                                    </a:lnTo>
                                    <a:lnTo>
                                      <a:pt x="764" y="30"/>
                                    </a:lnTo>
                                    <a:lnTo>
                                      <a:pt x="809" y="42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94" y="73"/>
                                    </a:lnTo>
                                    <a:lnTo>
                                      <a:pt x="934" y="93"/>
                                    </a:lnTo>
                                    <a:lnTo>
                                      <a:pt x="973" y="114"/>
                                    </a:lnTo>
                                    <a:lnTo>
                                      <a:pt x="1011" y="136"/>
                                    </a:lnTo>
                                    <a:lnTo>
                                      <a:pt x="1048" y="160"/>
                                    </a:lnTo>
                                    <a:lnTo>
                                      <a:pt x="1082" y="186"/>
                                    </a:lnTo>
                                    <a:lnTo>
                                      <a:pt x="1115" y="215"/>
                                    </a:lnTo>
                                    <a:lnTo>
                                      <a:pt x="1146" y="244"/>
                                    </a:lnTo>
                                    <a:lnTo>
                                      <a:pt x="1176" y="275"/>
                                    </a:lnTo>
                                    <a:lnTo>
                                      <a:pt x="1204" y="308"/>
                                    </a:lnTo>
                                    <a:lnTo>
                                      <a:pt x="1230" y="342"/>
                                    </a:lnTo>
                                    <a:lnTo>
                                      <a:pt x="1255" y="377"/>
                                    </a:lnTo>
                                    <a:lnTo>
                                      <a:pt x="1277" y="414"/>
                                    </a:lnTo>
                                    <a:lnTo>
                                      <a:pt x="1298" y="452"/>
                                    </a:lnTo>
                                    <a:lnTo>
                                      <a:pt x="1316" y="491"/>
                                    </a:lnTo>
                                    <a:lnTo>
                                      <a:pt x="1332" y="532"/>
                                    </a:lnTo>
                                    <a:lnTo>
                                      <a:pt x="1347" y="572"/>
                                    </a:lnTo>
                                    <a:lnTo>
                                      <a:pt x="1358" y="616"/>
                                    </a:lnTo>
                                    <a:lnTo>
                                      <a:pt x="1368" y="659"/>
                                    </a:lnTo>
                                    <a:lnTo>
                                      <a:pt x="1374" y="703"/>
                                    </a:lnTo>
                                    <a:lnTo>
                                      <a:pt x="1379" y="749"/>
                                    </a:lnTo>
                                    <a:lnTo>
                                      <a:pt x="1382" y="795"/>
                                    </a:lnTo>
                                    <a:lnTo>
                                      <a:pt x="1382" y="842"/>
                                    </a:lnTo>
                                    <a:lnTo>
                                      <a:pt x="1379" y="889"/>
                                    </a:lnTo>
                                    <a:lnTo>
                                      <a:pt x="1374" y="938"/>
                                    </a:lnTo>
                                    <a:lnTo>
                                      <a:pt x="1366" y="986"/>
                                    </a:lnTo>
                                    <a:lnTo>
                                      <a:pt x="1357" y="1033"/>
                                    </a:lnTo>
                                    <a:lnTo>
                                      <a:pt x="1344" y="1080"/>
                                    </a:lnTo>
                                    <a:lnTo>
                                      <a:pt x="1330" y="1128"/>
                                    </a:lnTo>
                                    <a:lnTo>
                                      <a:pt x="1313" y="1172"/>
                                    </a:lnTo>
                                    <a:lnTo>
                                      <a:pt x="1294" y="1217"/>
                                    </a:lnTo>
                                    <a:lnTo>
                                      <a:pt x="1273" y="1260"/>
                                    </a:lnTo>
                                    <a:lnTo>
                                      <a:pt x="1250" y="1303"/>
                                    </a:lnTo>
                                    <a:lnTo>
                                      <a:pt x="1225" y="1345"/>
                                    </a:lnTo>
                                    <a:lnTo>
                                      <a:pt x="1197" y="1386"/>
                                    </a:lnTo>
                                    <a:lnTo>
                                      <a:pt x="1170" y="1425"/>
                                    </a:lnTo>
                                    <a:lnTo>
                                      <a:pt x="1138" y="1463"/>
                                    </a:lnTo>
                                    <a:lnTo>
                                      <a:pt x="1107" y="1500"/>
                                    </a:lnTo>
                                    <a:lnTo>
                                      <a:pt x="1073" y="1535"/>
                                    </a:lnTo>
                                    <a:lnTo>
                                      <a:pt x="1038" y="1569"/>
                                    </a:lnTo>
                                    <a:lnTo>
                                      <a:pt x="1002" y="1602"/>
                                    </a:lnTo>
                                    <a:lnTo>
                                      <a:pt x="964" y="1632"/>
                                    </a:lnTo>
                                    <a:lnTo>
                                      <a:pt x="925" y="1662"/>
                                    </a:lnTo>
                                    <a:lnTo>
                                      <a:pt x="884" y="1690"/>
                                    </a:lnTo>
                                    <a:lnTo>
                                      <a:pt x="843" y="1716"/>
                                    </a:lnTo>
                                    <a:lnTo>
                                      <a:pt x="799" y="1741"/>
                                    </a:lnTo>
                                    <a:lnTo>
                                      <a:pt x="756" y="1763"/>
                                    </a:lnTo>
                                    <a:lnTo>
                                      <a:pt x="712" y="1784"/>
                                    </a:lnTo>
                                    <a:lnTo>
                                      <a:pt x="666" y="1802"/>
                                    </a:lnTo>
                                    <a:lnTo>
                                      <a:pt x="619" y="1819"/>
                                    </a:lnTo>
                                    <a:lnTo>
                                      <a:pt x="572" y="1834"/>
                                    </a:lnTo>
                                    <a:lnTo>
                                      <a:pt x="524" y="1847"/>
                                    </a:lnTo>
                                    <a:lnTo>
                                      <a:pt x="476" y="1857"/>
                                    </a:lnTo>
                                    <a:lnTo>
                                      <a:pt x="426" y="1865"/>
                                    </a:lnTo>
                                    <a:lnTo>
                                      <a:pt x="377" y="1872"/>
                                    </a:lnTo>
                                    <a:lnTo>
                                      <a:pt x="327" y="1875"/>
                                    </a:lnTo>
                                    <a:lnTo>
                                      <a:pt x="277" y="1875"/>
                                    </a:lnTo>
                                    <a:lnTo>
                                      <a:pt x="251" y="1875"/>
                                    </a:lnTo>
                                    <a:lnTo>
                                      <a:pt x="225" y="1874"/>
                                    </a:lnTo>
                                    <a:lnTo>
                                      <a:pt x="199" y="1873"/>
                                    </a:lnTo>
                                    <a:lnTo>
                                      <a:pt x="172" y="1870"/>
                                    </a:lnTo>
                                    <a:lnTo>
                                      <a:pt x="0" y="1388"/>
                                    </a:lnTo>
                                    <a:lnTo>
                                      <a:pt x="24" y="1396"/>
                                    </a:lnTo>
                                    <a:lnTo>
                                      <a:pt x="48" y="1403"/>
                                    </a:lnTo>
                                    <a:lnTo>
                                      <a:pt x="74" y="1409"/>
                                    </a:lnTo>
                                    <a:lnTo>
                                      <a:pt x="99" y="1413"/>
                                    </a:lnTo>
                                    <a:lnTo>
                                      <a:pt x="125" y="1417"/>
                                    </a:lnTo>
                                    <a:lnTo>
                                      <a:pt x="153" y="1420"/>
                                    </a:lnTo>
                                    <a:lnTo>
                                      <a:pt x="179" y="1422"/>
                                    </a:lnTo>
                                    <a:lnTo>
                                      <a:pt x="206" y="1422"/>
                                    </a:lnTo>
                                    <a:lnTo>
                                      <a:pt x="240" y="1421"/>
                                    </a:lnTo>
                                    <a:lnTo>
                                      <a:pt x="273" y="1418"/>
                                    </a:lnTo>
                                    <a:lnTo>
                                      <a:pt x="307" y="1414"/>
                                    </a:lnTo>
                                    <a:lnTo>
                                      <a:pt x="339" y="1409"/>
                                    </a:lnTo>
                                    <a:lnTo>
                                      <a:pt x="371" y="1403"/>
                                    </a:lnTo>
                                    <a:lnTo>
                                      <a:pt x="404" y="1394"/>
                                    </a:lnTo>
                                    <a:lnTo>
                                      <a:pt x="435" y="1384"/>
                                    </a:lnTo>
                                    <a:lnTo>
                                      <a:pt x="466" y="1373"/>
                                    </a:lnTo>
                                    <a:lnTo>
                                      <a:pt x="496" y="1361"/>
                                    </a:lnTo>
                                    <a:lnTo>
                                      <a:pt x="526" y="1346"/>
                                    </a:lnTo>
                                    <a:lnTo>
                                      <a:pt x="556" y="1332"/>
                                    </a:lnTo>
                                    <a:lnTo>
                                      <a:pt x="583" y="1315"/>
                                    </a:lnTo>
                                    <a:lnTo>
                                      <a:pt x="612" y="1298"/>
                                    </a:lnTo>
                                    <a:lnTo>
                                      <a:pt x="638" y="1280"/>
                                    </a:lnTo>
                                    <a:lnTo>
                                      <a:pt x="665" y="1260"/>
                                    </a:lnTo>
                                    <a:lnTo>
                                      <a:pt x="689" y="1239"/>
                                    </a:lnTo>
                                    <a:lnTo>
                                      <a:pt x="714" y="1217"/>
                                    </a:lnTo>
                                    <a:lnTo>
                                      <a:pt x="738" y="1194"/>
                                    </a:lnTo>
                                    <a:lnTo>
                                      <a:pt x="760" y="1171"/>
                                    </a:lnTo>
                                    <a:lnTo>
                                      <a:pt x="781" y="1146"/>
                                    </a:lnTo>
                                    <a:lnTo>
                                      <a:pt x="802" y="1121"/>
                                    </a:lnTo>
                                    <a:lnTo>
                                      <a:pt x="820" y="1095"/>
                                    </a:lnTo>
                                    <a:lnTo>
                                      <a:pt x="839" y="1067"/>
                                    </a:lnTo>
                                    <a:lnTo>
                                      <a:pt x="856" y="1040"/>
                                    </a:lnTo>
                                    <a:lnTo>
                                      <a:pt x="871" y="1012"/>
                                    </a:lnTo>
                                    <a:lnTo>
                                      <a:pt x="884" y="982"/>
                                    </a:lnTo>
                                    <a:lnTo>
                                      <a:pt x="898" y="953"/>
                                    </a:lnTo>
                                    <a:lnTo>
                                      <a:pt x="909" y="923"/>
                                    </a:lnTo>
                                    <a:lnTo>
                                      <a:pt x="919" y="892"/>
                                    </a:lnTo>
                                    <a:lnTo>
                                      <a:pt x="926" y="860"/>
                                    </a:lnTo>
                                    <a:lnTo>
                                      <a:pt x="933" y="829"/>
                                    </a:lnTo>
                                    <a:lnTo>
                                      <a:pt x="938" y="796"/>
                                    </a:lnTo>
                                    <a:lnTo>
                                      <a:pt x="942" y="765"/>
                                    </a:lnTo>
                                    <a:lnTo>
                                      <a:pt x="943" y="733"/>
                                    </a:lnTo>
                                    <a:lnTo>
                                      <a:pt x="943" y="702"/>
                                    </a:lnTo>
                                    <a:lnTo>
                                      <a:pt x="942" y="671"/>
                                    </a:lnTo>
                                    <a:lnTo>
                                      <a:pt x="938" y="640"/>
                                    </a:lnTo>
                                    <a:lnTo>
                                      <a:pt x="934" y="610"/>
                                    </a:lnTo>
                                    <a:lnTo>
                                      <a:pt x="928" y="581"/>
                                    </a:lnTo>
                                    <a:lnTo>
                                      <a:pt x="920" y="554"/>
                                    </a:lnTo>
                                    <a:lnTo>
                                      <a:pt x="911" y="525"/>
                                    </a:lnTo>
                                    <a:lnTo>
                                      <a:pt x="899" y="499"/>
                                    </a:lnTo>
                                    <a:lnTo>
                                      <a:pt x="887" y="473"/>
                                    </a:lnTo>
                                    <a:lnTo>
                                      <a:pt x="874" y="448"/>
                                    </a:lnTo>
                                    <a:lnTo>
                                      <a:pt x="858" y="423"/>
                                    </a:lnTo>
                                    <a:lnTo>
                                      <a:pt x="843" y="399"/>
                                    </a:lnTo>
                                    <a:lnTo>
                                      <a:pt x="826" y="376"/>
                                    </a:lnTo>
                                    <a:lnTo>
                                      <a:pt x="807" y="355"/>
                                    </a:lnTo>
                                    <a:lnTo>
                                      <a:pt x="786" y="334"/>
                                    </a:lnTo>
                                    <a:lnTo>
                                      <a:pt x="765" y="314"/>
                                    </a:lnTo>
                                    <a:lnTo>
                                      <a:pt x="743" y="296"/>
                                    </a:lnTo>
                                    <a:lnTo>
                                      <a:pt x="721" y="279"/>
                                    </a:lnTo>
                                    <a:lnTo>
                                      <a:pt x="696" y="262"/>
                                    </a:lnTo>
                                    <a:lnTo>
                                      <a:pt x="671" y="247"/>
                                    </a:lnTo>
                                    <a:lnTo>
                                      <a:pt x="645" y="233"/>
                                    </a:lnTo>
                                    <a:lnTo>
                                      <a:pt x="617" y="221"/>
                                    </a:lnTo>
                                    <a:lnTo>
                                      <a:pt x="590" y="209"/>
                                    </a:lnTo>
                                    <a:lnTo>
                                      <a:pt x="561" y="199"/>
                                    </a:lnTo>
                                    <a:lnTo>
                                      <a:pt x="531" y="191"/>
                                    </a:lnTo>
                                    <a:lnTo>
                                      <a:pt x="501" y="185"/>
                                    </a:lnTo>
                                    <a:lnTo>
                                      <a:pt x="470" y="178"/>
                                    </a:lnTo>
                                    <a:lnTo>
                                      <a:pt x="438" y="174"/>
                                    </a:lnTo>
                                    <a:lnTo>
                                      <a:pt x="405" y="173"/>
                                    </a:lnTo>
                                    <a:lnTo>
                                      <a:pt x="371" y="172"/>
                                    </a:lnTo>
                                    <a:lnTo>
                                      <a:pt x="357" y="172"/>
                                    </a:lnTo>
                                    <a:lnTo>
                                      <a:pt x="341" y="173"/>
                                    </a:lnTo>
                                    <a:lnTo>
                                      <a:pt x="327" y="173"/>
                                    </a:lnTo>
                                    <a:lnTo>
                                      <a:pt x="312" y="1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Freeform 1766"/>
                            <wps:cNvSpPr>
                              <a:spLocks/>
                            </wps:cNvSpPr>
                            <wps:spPr bwMode="auto">
                              <a:xfrm>
                                <a:off x="10004" y="4042"/>
                                <a:ext cx="285" cy="393"/>
                              </a:xfrm>
                              <a:custGeom>
                                <a:avLst/>
                                <a:gdLst>
                                  <a:gd name="T0" fmla="*/ 1141 w 1141"/>
                                  <a:gd name="T1" fmla="*/ 133 h 1573"/>
                                  <a:gd name="T2" fmla="*/ 1127 w 1141"/>
                                  <a:gd name="T3" fmla="*/ 125 h 1573"/>
                                  <a:gd name="T4" fmla="*/ 1124 w 1141"/>
                                  <a:gd name="T5" fmla="*/ 117 h 1573"/>
                                  <a:gd name="T6" fmla="*/ 1124 w 1141"/>
                                  <a:gd name="T7" fmla="*/ 110 h 1573"/>
                                  <a:gd name="T8" fmla="*/ 1118 w 1141"/>
                                  <a:gd name="T9" fmla="*/ 100 h 1573"/>
                                  <a:gd name="T10" fmla="*/ 1104 w 1141"/>
                                  <a:gd name="T11" fmla="*/ 89 h 1573"/>
                                  <a:gd name="T12" fmla="*/ 1071 w 1141"/>
                                  <a:gd name="T13" fmla="*/ 73 h 1573"/>
                                  <a:gd name="T14" fmla="*/ 1014 w 1141"/>
                                  <a:gd name="T15" fmla="*/ 51 h 1573"/>
                                  <a:gd name="T16" fmla="*/ 926 w 1141"/>
                                  <a:gd name="T17" fmla="*/ 20 h 1573"/>
                                  <a:gd name="T18" fmla="*/ 868 w 1141"/>
                                  <a:gd name="T19" fmla="*/ 7 h 1573"/>
                                  <a:gd name="T20" fmla="*/ 804 w 1141"/>
                                  <a:gd name="T21" fmla="*/ 1 h 1573"/>
                                  <a:gd name="T22" fmla="*/ 735 w 1141"/>
                                  <a:gd name="T23" fmla="*/ 0 h 1573"/>
                                  <a:gd name="T24" fmla="*/ 661 w 1141"/>
                                  <a:gd name="T25" fmla="*/ 6 h 1573"/>
                                  <a:gd name="T26" fmla="*/ 586 w 1141"/>
                                  <a:gd name="T27" fmla="*/ 18 h 1573"/>
                                  <a:gd name="T28" fmla="*/ 508 w 1141"/>
                                  <a:gd name="T29" fmla="*/ 36 h 1573"/>
                                  <a:gd name="T30" fmla="*/ 431 w 1141"/>
                                  <a:gd name="T31" fmla="*/ 60 h 1573"/>
                                  <a:gd name="T32" fmla="*/ 356 w 1141"/>
                                  <a:gd name="T33" fmla="*/ 90 h 1573"/>
                                  <a:gd name="T34" fmla="*/ 284 w 1141"/>
                                  <a:gd name="T35" fmla="*/ 127 h 1573"/>
                                  <a:gd name="T36" fmla="*/ 218 w 1141"/>
                                  <a:gd name="T37" fmla="*/ 168 h 1573"/>
                                  <a:gd name="T38" fmla="*/ 157 w 1141"/>
                                  <a:gd name="T39" fmla="*/ 216 h 1573"/>
                                  <a:gd name="T40" fmla="*/ 105 w 1141"/>
                                  <a:gd name="T41" fmla="*/ 268 h 1573"/>
                                  <a:gd name="T42" fmla="*/ 61 w 1141"/>
                                  <a:gd name="T43" fmla="*/ 326 h 1573"/>
                                  <a:gd name="T44" fmla="*/ 28 w 1141"/>
                                  <a:gd name="T45" fmla="*/ 390 h 1573"/>
                                  <a:gd name="T46" fmla="*/ 7 w 1141"/>
                                  <a:gd name="T47" fmla="*/ 458 h 1573"/>
                                  <a:gd name="T48" fmla="*/ 0 w 1141"/>
                                  <a:gd name="T49" fmla="*/ 531 h 1573"/>
                                  <a:gd name="T50" fmla="*/ 4 w 1141"/>
                                  <a:gd name="T51" fmla="*/ 607 h 1573"/>
                                  <a:gd name="T52" fmla="*/ 16 w 1141"/>
                                  <a:gd name="T53" fmla="*/ 683 h 1573"/>
                                  <a:gd name="T54" fmla="*/ 34 w 1141"/>
                                  <a:gd name="T55" fmla="*/ 759 h 1573"/>
                                  <a:gd name="T56" fmla="*/ 59 w 1141"/>
                                  <a:gd name="T57" fmla="*/ 835 h 1573"/>
                                  <a:gd name="T58" fmla="*/ 92 w 1141"/>
                                  <a:gd name="T59" fmla="*/ 910 h 1573"/>
                                  <a:gd name="T60" fmla="*/ 129 w 1141"/>
                                  <a:gd name="T61" fmla="*/ 982 h 1573"/>
                                  <a:gd name="T62" fmla="*/ 172 w 1141"/>
                                  <a:gd name="T63" fmla="*/ 1054 h 1573"/>
                                  <a:gd name="T64" fmla="*/ 220 w 1141"/>
                                  <a:gd name="T65" fmla="*/ 1123 h 1573"/>
                                  <a:gd name="T66" fmla="*/ 273 w 1141"/>
                                  <a:gd name="T67" fmla="*/ 1190 h 1573"/>
                                  <a:gd name="T68" fmla="*/ 329 w 1141"/>
                                  <a:gd name="T69" fmla="*/ 1256 h 1573"/>
                                  <a:gd name="T70" fmla="*/ 391 w 1141"/>
                                  <a:gd name="T71" fmla="*/ 1317 h 1573"/>
                                  <a:gd name="T72" fmla="*/ 453 w 1141"/>
                                  <a:gd name="T73" fmla="*/ 1376 h 1573"/>
                                  <a:gd name="T74" fmla="*/ 520 w 1141"/>
                                  <a:gd name="T75" fmla="*/ 1431 h 1573"/>
                                  <a:gd name="T76" fmla="*/ 589 w 1141"/>
                                  <a:gd name="T77" fmla="*/ 1482 h 1573"/>
                                  <a:gd name="T78" fmla="*/ 660 w 1141"/>
                                  <a:gd name="T79" fmla="*/ 1531 h 1573"/>
                                  <a:gd name="T80" fmla="*/ 733 w 1141"/>
                                  <a:gd name="T81" fmla="*/ 1573 h 15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41" h="1573">
                                    <a:moveTo>
                                      <a:pt x="733" y="1573"/>
                                    </a:moveTo>
                                    <a:lnTo>
                                      <a:pt x="1141" y="133"/>
                                    </a:lnTo>
                                    <a:lnTo>
                                      <a:pt x="1131" y="129"/>
                                    </a:lnTo>
                                    <a:lnTo>
                                      <a:pt x="1127" y="125"/>
                                    </a:lnTo>
                                    <a:lnTo>
                                      <a:pt x="1125" y="121"/>
                                    </a:lnTo>
                                    <a:lnTo>
                                      <a:pt x="1124" y="117"/>
                                    </a:lnTo>
                                    <a:lnTo>
                                      <a:pt x="1124" y="113"/>
                                    </a:lnTo>
                                    <a:lnTo>
                                      <a:pt x="1124" y="110"/>
                                    </a:lnTo>
                                    <a:lnTo>
                                      <a:pt x="1122" y="106"/>
                                    </a:lnTo>
                                    <a:lnTo>
                                      <a:pt x="1118" y="100"/>
                                    </a:lnTo>
                                    <a:lnTo>
                                      <a:pt x="1113" y="95"/>
                                    </a:lnTo>
                                    <a:lnTo>
                                      <a:pt x="1104" y="89"/>
                                    </a:lnTo>
                                    <a:lnTo>
                                      <a:pt x="1091" y="81"/>
                                    </a:lnTo>
                                    <a:lnTo>
                                      <a:pt x="1071" y="73"/>
                                    </a:lnTo>
                                    <a:lnTo>
                                      <a:pt x="1046" y="62"/>
                                    </a:lnTo>
                                    <a:lnTo>
                                      <a:pt x="1014" y="51"/>
                                    </a:lnTo>
                                    <a:lnTo>
                                      <a:pt x="974" y="36"/>
                                    </a:lnTo>
                                    <a:lnTo>
                                      <a:pt x="926" y="20"/>
                                    </a:lnTo>
                                    <a:lnTo>
                                      <a:pt x="898" y="13"/>
                                    </a:lnTo>
                                    <a:lnTo>
                                      <a:pt x="868" y="7"/>
                                    </a:lnTo>
                                    <a:lnTo>
                                      <a:pt x="837" y="3"/>
                                    </a:lnTo>
                                    <a:lnTo>
                                      <a:pt x="804" y="1"/>
                                    </a:lnTo>
                                    <a:lnTo>
                                      <a:pt x="770" y="0"/>
                                    </a:lnTo>
                                    <a:lnTo>
                                      <a:pt x="735" y="0"/>
                                    </a:lnTo>
                                    <a:lnTo>
                                      <a:pt x="698" y="2"/>
                                    </a:lnTo>
                                    <a:lnTo>
                                      <a:pt x="661" y="6"/>
                                    </a:lnTo>
                                    <a:lnTo>
                                      <a:pt x="624" y="11"/>
                                    </a:lnTo>
                                    <a:lnTo>
                                      <a:pt x="586" y="18"/>
                                    </a:lnTo>
                                    <a:lnTo>
                                      <a:pt x="546" y="26"/>
                                    </a:lnTo>
                                    <a:lnTo>
                                      <a:pt x="508" y="36"/>
                                    </a:lnTo>
                                    <a:lnTo>
                                      <a:pt x="469" y="48"/>
                                    </a:lnTo>
                                    <a:lnTo>
                                      <a:pt x="431" y="60"/>
                                    </a:lnTo>
                                    <a:lnTo>
                                      <a:pt x="393" y="74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20" y="107"/>
                                    </a:lnTo>
                                    <a:lnTo>
                                      <a:pt x="284" y="127"/>
                                    </a:lnTo>
                                    <a:lnTo>
                                      <a:pt x="250" y="146"/>
                                    </a:lnTo>
                                    <a:lnTo>
                                      <a:pt x="218" y="168"/>
                                    </a:lnTo>
                                    <a:lnTo>
                                      <a:pt x="186" y="191"/>
                                    </a:lnTo>
                                    <a:lnTo>
                                      <a:pt x="157" y="216"/>
                                    </a:lnTo>
                                    <a:lnTo>
                                      <a:pt x="130" y="241"/>
                                    </a:lnTo>
                                    <a:lnTo>
                                      <a:pt x="105" y="268"/>
                                    </a:lnTo>
                                    <a:lnTo>
                                      <a:pt x="82" y="296"/>
                                    </a:lnTo>
                                    <a:lnTo>
                                      <a:pt x="61" y="326"/>
                                    </a:lnTo>
                                    <a:lnTo>
                                      <a:pt x="44" y="357"/>
                                    </a:lnTo>
                                    <a:lnTo>
                                      <a:pt x="28" y="390"/>
                                    </a:lnTo>
                                    <a:lnTo>
                                      <a:pt x="16" y="423"/>
                                    </a:lnTo>
                                    <a:lnTo>
                                      <a:pt x="7" y="458"/>
                                    </a:lnTo>
                                    <a:lnTo>
                                      <a:pt x="2" y="495"/>
                                    </a:lnTo>
                                    <a:lnTo>
                                      <a:pt x="0" y="531"/>
                                    </a:lnTo>
                                    <a:lnTo>
                                      <a:pt x="2" y="569"/>
                                    </a:lnTo>
                                    <a:lnTo>
                                      <a:pt x="4" y="607"/>
                                    </a:lnTo>
                                    <a:lnTo>
                                      <a:pt x="10" y="645"/>
                                    </a:lnTo>
                                    <a:lnTo>
                                      <a:pt x="16" y="683"/>
                                    </a:lnTo>
                                    <a:lnTo>
                                      <a:pt x="24" y="721"/>
                                    </a:lnTo>
                                    <a:lnTo>
                                      <a:pt x="34" y="759"/>
                                    </a:lnTo>
                                    <a:lnTo>
                                      <a:pt x="46" y="797"/>
                                    </a:lnTo>
                                    <a:lnTo>
                                      <a:pt x="59" y="835"/>
                                    </a:lnTo>
                                    <a:lnTo>
                                      <a:pt x="75" y="872"/>
                                    </a:lnTo>
                                    <a:lnTo>
                                      <a:pt x="92" y="910"/>
                                    </a:lnTo>
                                    <a:lnTo>
                                      <a:pt x="109" y="946"/>
                                    </a:lnTo>
                                    <a:lnTo>
                                      <a:pt x="129" y="982"/>
                                    </a:lnTo>
                                    <a:lnTo>
                                      <a:pt x="150" y="1019"/>
                                    </a:lnTo>
                                    <a:lnTo>
                                      <a:pt x="172" y="1054"/>
                                    </a:lnTo>
                                    <a:lnTo>
                                      <a:pt x="195" y="1089"/>
                                    </a:lnTo>
                                    <a:lnTo>
                                      <a:pt x="220" y="1123"/>
                                    </a:lnTo>
                                    <a:lnTo>
                                      <a:pt x="247" y="1157"/>
                                    </a:lnTo>
                                    <a:lnTo>
                                      <a:pt x="273" y="1190"/>
                                    </a:lnTo>
                                    <a:lnTo>
                                      <a:pt x="300" y="1223"/>
                                    </a:lnTo>
                                    <a:lnTo>
                                      <a:pt x="329" y="1256"/>
                                    </a:lnTo>
                                    <a:lnTo>
                                      <a:pt x="359" y="1287"/>
                                    </a:lnTo>
                                    <a:lnTo>
                                      <a:pt x="391" y="1317"/>
                                    </a:lnTo>
                                    <a:lnTo>
                                      <a:pt x="422" y="1347"/>
                                    </a:lnTo>
                                    <a:lnTo>
                                      <a:pt x="453" y="1376"/>
                                    </a:lnTo>
                                    <a:lnTo>
                                      <a:pt x="487" y="1404"/>
                                    </a:lnTo>
                                    <a:lnTo>
                                      <a:pt x="520" y="1431"/>
                                    </a:lnTo>
                                    <a:lnTo>
                                      <a:pt x="555" y="1457"/>
                                    </a:lnTo>
                                    <a:lnTo>
                                      <a:pt x="589" y="1482"/>
                                    </a:lnTo>
                                    <a:lnTo>
                                      <a:pt x="625" y="1507"/>
                                    </a:lnTo>
                                    <a:lnTo>
                                      <a:pt x="660" y="1531"/>
                                    </a:lnTo>
                                    <a:lnTo>
                                      <a:pt x="697" y="1552"/>
                                    </a:lnTo>
                                    <a:lnTo>
                                      <a:pt x="733" y="15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" name="Freeform 1767"/>
                            <wps:cNvSpPr>
                              <a:spLocks/>
                            </wps:cNvSpPr>
                            <wps:spPr bwMode="auto">
                              <a:xfrm>
                                <a:off x="9432" y="2223"/>
                                <a:ext cx="611" cy="642"/>
                              </a:xfrm>
                              <a:custGeom>
                                <a:avLst/>
                                <a:gdLst>
                                  <a:gd name="T0" fmla="*/ 2079 w 2443"/>
                                  <a:gd name="T1" fmla="*/ 1721 h 2568"/>
                                  <a:gd name="T2" fmla="*/ 2017 w 2443"/>
                                  <a:gd name="T3" fmla="*/ 1854 h 2568"/>
                                  <a:gd name="T4" fmla="*/ 1935 w 2443"/>
                                  <a:gd name="T5" fmla="*/ 1978 h 2568"/>
                                  <a:gd name="T6" fmla="*/ 1834 w 2443"/>
                                  <a:gd name="T7" fmla="*/ 2085 h 2568"/>
                                  <a:gd name="T8" fmla="*/ 1716 w 2443"/>
                                  <a:gd name="T9" fmla="*/ 2174 h 2568"/>
                                  <a:gd name="T10" fmla="*/ 1583 w 2443"/>
                                  <a:gd name="T11" fmla="*/ 2246 h 2568"/>
                                  <a:gd name="T12" fmla="*/ 1439 w 2443"/>
                                  <a:gd name="T13" fmla="*/ 2295 h 2568"/>
                                  <a:gd name="T14" fmla="*/ 1283 w 2443"/>
                                  <a:gd name="T15" fmla="*/ 2321 h 2568"/>
                                  <a:gd name="T16" fmla="*/ 1109 w 2443"/>
                                  <a:gd name="T17" fmla="*/ 2319 h 2568"/>
                                  <a:gd name="T18" fmla="*/ 928 w 2443"/>
                                  <a:gd name="T19" fmla="*/ 2284 h 2568"/>
                                  <a:gd name="T20" fmla="*/ 762 w 2443"/>
                                  <a:gd name="T21" fmla="*/ 2216 h 2568"/>
                                  <a:gd name="T22" fmla="*/ 614 w 2443"/>
                                  <a:gd name="T23" fmla="*/ 2120 h 2568"/>
                                  <a:gd name="T24" fmla="*/ 490 w 2443"/>
                                  <a:gd name="T25" fmla="*/ 2000 h 2568"/>
                                  <a:gd name="T26" fmla="*/ 390 w 2443"/>
                                  <a:gd name="T27" fmla="*/ 1858 h 2568"/>
                                  <a:gd name="T28" fmla="*/ 320 w 2443"/>
                                  <a:gd name="T29" fmla="*/ 1699 h 2568"/>
                                  <a:gd name="T30" fmla="*/ 283 w 2443"/>
                                  <a:gd name="T31" fmla="*/ 1524 h 2568"/>
                                  <a:gd name="T32" fmla="*/ 283 w 2443"/>
                                  <a:gd name="T33" fmla="*/ 1342 h 2568"/>
                                  <a:gd name="T34" fmla="*/ 320 w 2443"/>
                                  <a:gd name="T35" fmla="*/ 1168 h 2568"/>
                                  <a:gd name="T36" fmla="*/ 390 w 2443"/>
                                  <a:gd name="T37" fmla="*/ 1010 h 2568"/>
                                  <a:gd name="T38" fmla="*/ 490 w 2443"/>
                                  <a:gd name="T39" fmla="*/ 867 h 2568"/>
                                  <a:gd name="T40" fmla="*/ 614 w 2443"/>
                                  <a:gd name="T41" fmla="*/ 746 h 2568"/>
                                  <a:gd name="T42" fmla="*/ 762 w 2443"/>
                                  <a:gd name="T43" fmla="*/ 651 h 2568"/>
                                  <a:gd name="T44" fmla="*/ 928 w 2443"/>
                                  <a:gd name="T45" fmla="*/ 583 h 2568"/>
                                  <a:gd name="T46" fmla="*/ 1109 w 2443"/>
                                  <a:gd name="T47" fmla="*/ 547 h 2568"/>
                                  <a:gd name="T48" fmla="*/ 1235 w 2443"/>
                                  <a:gd name="T49" fmla="*/ 543 h 2568"/>
                                  <a:gd name="T50" fmla="*/ 807 w 2443"/>
                                  <a:gd name="T51" fmla="*/ 20 h 2568"/>
                                  <a:gd name="T52" fmla="*/ 630 w 2443"/>
                                  <a:gd name="T53" fmla="*/ 114 h 2568"/>
                                  <a:gd name="T54" fmla="*/ 470 w 2443"/>
                                  <a:gd name="T55" fmla="*/ 230 h 2568"/>
                                  <a:gd name="T56" fmla="*/ 330 w 2443"/>
                                  <a:gd name="T57" fmla="*/ 368 h 2568"/>
                                  <a:gd name="T58" fmla="*/ 211 w 2443"/>
                                  <a:gd name="T59" fmla="*/ 524 h 2568"/>
                                  <a:gd name="T60" fmla="*/ 117 w 2443"/>
                                  <a:gd name="T61" fmla="*/ 697 h 2568"/>
                                  <a:gd name="T62" fmla="*/ 49 w 2443"/>
                                  <a:gd name="T63" fmla="*/ 881 h 2568"/>
                                  <a:gd name="T64" fmla="*/ 9 w 2443"/>
                                  <a:gd name="T65" fmla="*/ 1079 h 2568"/>
                                  <a:gd name="T66" fmla="*/ 3 w 2443"/>
                                  <a:gd name="T67" fmla="*/ 1302 h 2568"/>
                                  <a:gd name="T68" fmla="*/ 45 w 2443"/>
                                  <a:gd name="T69" fmla="*/ 1566 h 2568"/>
                                  <a:gd name="T70" fmla="*/ 138 w 2443"/>
                                  <a:gd name="T71" fmla="*/ 1811 h 2568"/>
                                  <a:gd name="T72" fmla="*/ 276 w 2443"/>
                                  <a:gd name="T73" fmla="*/ 2031 h 2568"/>
                                  <a:gd name="T74" fmla="*/ 454 w 2443"/>
                                  <a:gd name="T75" fmla="*/ 2221 h 2568"/>
                                  <a:gd name="T76" fmla="*/ 669 w 2443"/>
                                  <a:gd name="T77" fmla="*/ 2376 h 2568"/>
                                  <a:gd name="T78" fmla="*/ 911 w 2443"/>
                                  <a:gd name="T79" fmla="*/ 2487 h 2568"/>
                                  <a:gd name="T80" fmla="*/ 1177 w 2443"/>
                                  <a:gd name="T81" fmla="*/ 2553 h 2568"/>
                                  <a:gd name="T82" fmla="*/ 1427 w 2443"/>
                                  <a:gd name="T83" fmla="*/ 2568 h 2568"/>
                                  <a:gd name="T84" fmla="*/ 1583 w 2443"/>
                                  <a:gd name="T85" fmla="*/ 2555 h 2568"/>
                                  <a:gd name="T86" fmla="*/ 1732 w 2443"/>
                                  <a:gd name="T87" fmla="*/ 2528 h 2568"/>
                                  <a:gd name="T88" fmla="*/ 1875 w 2443"/>
                                  <a:gd name="T89" fmla="*/ 2483 h 2568"/>
                                  <a:gd name="T90" fmla="*/ 2011 w 2443"/>
                                  <a:gd name="T91" fmla="*/ 2427 h 2568"/>
                                  <a:gd name="T92" fmla="*/ 2139 w 2443"/>
                                  <a:gd name="T93" fmla="*/ 2356 h 2568"/>
                                  <a:gd name="T94" fmla="*/ 2258 w 2443"/>
                                  <a:gd name="T95" fmla="*/ 2272 h 2568"/>
                                  <a:gd name="T96" fmla="*/ 2368 w 2443"/>
                                  <a:gd name="T97" fmla="*/ 2178 h 25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443" h="2568">
                                    <a:moveTo>
                                      <a:pt x="2443" y="2101"/>
                                    </a:moveTo>
                                    <a:lnTo>
                                      <a:pt x="2101" y="1649"/>
                                    </a:lnTo>
                                    <a:lnTo>
                                      <a:pt x="2091" y="1684"/>
                                    </a:lnTo>
                                    <a:lnTo>
                                      <a:pt x="2079" y="1721"/>
                                    </a:lnTo>
                                    <a:lnTo>
                                      <a:pt x="2066" y="1755"/>
                                    </a:lnTo>
                                    <a:lnTo>
                                      <a:pt x="2051" y="1789"/>
                                    </a:lnTo>
                                    <a:lnTo>
                                      <a:pt x="2036" y="1823"/>
                                    </a:lnTo>
                                    <a:lnTo>
                                      <a:pt x="2017" y="1854"/>
                                    </a:lnTo>
                                    <a:lnTo>
                                      <a:pt x="1999" y="1887"/>
                                    </a:lnTo>
                                    <a:lnTo>
                                      <a:pt x="1979" y="1917"/>
                                    </a:lnTo>
                                    <a:lnTo>
                                      <a:pt x="1959" y="1947"/>
                                    </a:lnTo>
                                    <a:lnTo>
                                      <a:pt x="1935" y="1978"/>
                                    </a:lnTo>
                                    <a:lnTo>
                                      <a:pt x="1911" y="2005"/>
                                    </a:lnTo>
                                    <a:lnTo>
                                      <a:pt x="1887" y="2033"/>
                                    </a:lnTo>
                                    <a:lnTo>
                                      <a:pt x="1862" y="2059"/>
                                    </a:lnTo>
                                    <a:lnTo>
                                      <a:pt x="1834" y="2085"/>
                                    </a:lnTo>
                                    <a:lnTo>
                                      <a:pt x="1807" y="2109"/>
                                    </a:lnTo>
                                    <a:lnTo>
                                      <a:pt x="1777" y="2132"/>
                                    </a:lnTo>
                                    <a:lnTo>
                                      <a:pt x="1746" y="2154"/>
                                    </a:lnTo>
                                    <a:lnTo>
                                      <a:pt x="1716" y="2174"/>
                                    </a:lnTo>
                                    <a:lnTo>
                                      <a:pt x="1684" y="2194"/>
                                    </a:lnTo>
                                    <a:lnTo>
                                      <a:pt x="1651" y="2213"/>
                                    </a:lnTo>
                                    <a:lnTo>
                                      <a:pt x="1618" y="2230"/>
                                    </a:lnTo>
                                    <a:lnTo>
                                      <a:pt x="1583" y="2246"/>
                                    </a:lnTo>
                                    <a:lnTo>
                                      <a:pt x="1547" y="2261"/>
                                    </a:lnTo>
                                    <a:lnTo>
                                      <a:pt x="1512" y="2274"/>
                                    </a:lnTo>
                                    <a:lnTo>
                                      <a:pt x="1475" y="2285"/>
                                    </a:lnTo>
                                    <a:lnTo>
                                      <a:pt x="1439" y="2295"/>
                                    </a:lnTo>
                                    <a:lnTo>
                                      <a:pt x="1401" y="2304"/>
                                    </a:lnTo>
                                    <a:lnTo>
                                      <a:pt x="1362" y="2312"/>
                                    </a:lnTo>
                                    <a:lnTo>
                                      <a:pt x="1322" y="2317"/>
                                    </a:lnTo>
                                    <a:lnTo>
                                      <a:pt x="1283" y="2321"/>
                                    </a:lnTo>
                                    <a:lnTo>
                                      <a:pt x="1244" y="2323"/>
                                    </a:lnTo>
                                    <a:lnTo>
                                      <a:pt x="1203" y="2325"/>
                                    </a:lnTo>
                                    <a:lnTo>
                                      <a:pt x="1155" y="2323"/>
                                    </a:lnTo>
                                    <a:lnTo>
                                      <a:pt x="1109" y="2319"/>
                                    </a:lnTo>
                                    <a:lnTo>
                                      <a:pt x="1062" y="2314"/>
                                    </a:lnTo>
                                    <a:lnTo>
                                      <a:pt x="1016" y="2306"/>
                                    </a:lnTo>
                                    <a:lnTo>
                                      <a:pt x="972" y="2296"/>
                                    </a:lnTo>
                                    <a:lnTo>
                                      <a:pt x="928" y="2284"/>
                                    </a:lnTo>
                                    <a:lnTo>
                                      <a:pt x="885" y="2270"/>
                                    </a:lnTo>
                                    <a:lnTo>
                                      <a:pt x="843" y="2254"/>
                                    </a:lnTo>
                                    <a:lnTo>
                                      <a:pt x="801" y="2237"/>
                                    </a:lnTo>
                                    <a:lnTo>
                                      <a:pt x="762" y="2216"/>
                                    </a:lnTo>
                                    <a:lnTo>
                                      <a:pt x="723" y="2195"/>
                                    </a:lnTo>
                                    <a:lnTo>
                                      <a:pt x="686" y="2171"/>
                                    </a:lnTo>
                                    <a:lnTo>
                                      <a:pt x="649" y="2147"/>
                                    </a:lnTo>
                                    <a:lnTo>
                                      <a:pt x="614" y="2120"/>
                                    </a:lnTo>
                                    <a:lnTo>
                                      <a:pt x="581" y="2093"/>
                                    </a:lnTo>
                                    <a:lnTo>
                                      <a:pt x="549" y="2063"/>
                                    </a:lnTo>
                                    <a:lnTo>
                                      <a:pt x="519" y="2033"/>
                                    </a:lnTo>
                                    <a:lnTo>
                                      <a:pt x="490" y="2000"/>
                                    </a:lnTo>
                                    <a:lnTo>
                                      <a:pt x="462" y="1966"/>
                                    </a:lnTo>
                                    <a:lnTo>
                                      <a:pt x="436" y="1932"/>
                                    </a:lnTo>
                                    <a:lnTo>
                                      <a:pt x="413" y="1895"/>
                                    </a:lnTo>
                                    <a:lnTo>
                                      <a:pt x="390" y="1858"/>
                                    </a:lnTo>
                                    <a:lnTo>
                                      <a:pt x="369" y="1819"/>
                                    </a:lnTo>
                                    <a:lnTo>
                                      <a:pt x="351" y="1780"/>
                                    </a:lnTo>
                                    <a:lnTo>
                                      <a:pt x="334" y="1739"/>
                                    </a:lnTo>
                                    <a:lnTo>
                                      <a:pt x="320" y="1699"/>
                                    </a:lnTo>
                                    <a:lnTo>
                                      <a:pt x="307" y="1657"/>
                                    </a:lnTo>
                                    <a:lnTo>
                                      <a:pt x="297" y="1613"/>
                                    </a:lnTo>
                                    <a:lnTo>
                                      <a:pt x="288" y="1569"/>
                                    </a:lnTo>
                                    <a:lnTo>
                                      <a:pt x="283" y="1524"/>
                                    </a:lnTo>
                                    <a:lnTo>
                                      <a:pt x="279" y="1480"/>
                                    </a:lnTo>
                                    <a:lnTo>
                                      <a:pt x="278" y="1434"/>
                                    </a:lnTo>
                                    <a:lnTo>
                                      <a:pt x="279" y="1388"/>
                                    </a:lnTo>
                                    <a:lnTo>
                                      <a:pt x="283" y="1342"/>
                                    </a:lnTo>
                                    <a:lnTo>
                                      <a:pt x="288" y="1298"/>
                                    </a:lnTo>
                                    <a:lnTo>
                                      <a:pt x="297" y="1255"/>
                                    </a:lnTo>
                                    <a:lnTo>
                                      <a:pt x="307" y="1211"/>
                                    </a:lnTo>
                                    <a:lnTo>
                                      <a:pt x="320" y="1168"/>
                                    </a:lnTo>
                                    <a:lnTo>
                                      <a:pt x="334" y="1128"/>
                                    </a:lnTo>
                                    <a:lnTo>
                                      <a:pt x="351" y="1087"/>
                                    </a:lnTo>
                                    <a:lnTo>
                                      <a:pt x="369" y="1048"/>
                                    </a:lnTo>
                                    <a:lnTo>
                                      <a:pt x="390" y="1010"/>
                                    </a:lnTo>
                                    <a:lnTo>
                                      <a:pt x="413" y="972"/>
                                    </a:lnTo>
                                    <a:lnTo>
                                      <a:pt x="436" y="935"/>
                                    </a:lnTo>
                                    <a:lnTo>
                                      <a:pt x="462" y="901"/>
                                    </a:lnTo>
                                    <a:lnTo>
                                      <a:pt x="490" y="867"/>
                                    </a:lnTo>
                                    <a:lnTo>
                                      <a:pt x="519" y="834"/>
                                    </a:lnTo>
                                    <a:lnTo>
                                      <a:pt x="549" y="804"/>
                                    </a:lnTo>
                                    <a:lnTo>
                                      <a:pt x="581" y="774"/>
                                    </a:lnTo>
                                    <a:lnTo>
                                      <a:pt x="614" y="746"/>
                                    </a:lnTo>
                                    <a:lnTo>
                                      <a:pt x="649" y="720"/>
                                    </a:lnTo>
                                    <a:lnTo>
                                      <a:pt x="686" y="695"/>
                                    </a:lnTo>
                                    <a:lnTo>
                                      <a:pt x="723" y="672"/>
                                    </a:lnTo>
                                    <a:lnTo>
                                      <a:pt x="762" y="651"/>
                                    </a:lnTo>
                                    <a:lnTo>
                                      <a:pt x="801" y="631"/>
                                    </a:lnTo>
                                    <a:lnTo>
                                      <a:pt x="843" y="613"/>
                                    </a:lnTo>
                                    <a:lnTo>
                                      <a:pt x="885" y="597"/>
                                    </a:lnTo>
                                    <a:lnTo>
                                      <a:pt x="928" y="583"/>
                                    </a:lnTo>
                                    <a:lnTo>
                                      <a:pt x="972" y="571"/>
                                    </a:lnTo>
                                    <a:lnTo>
                                      <a:pt x="1016" y="560"/>
                                    </a:lnTo>
                                    <a:lnTo>
                                      <a:pt x="1062" y="553"/>
                                    </a:lnTo>
                                    <a:lnTo>
                                      <a:pt x="1109" y="547"/>
                                    </a:lnTo>
                                    <a:lnTo>
                                      <a:pt x="1155" y="545"/>
                                    </a:lnTo>
                                    <a:lnTo>
                                      <a:pt x="1203" y="543"/>
                                    </a:lnTo>
                                    <a:lnTo>
                                      <a:pt x="1219" y="543"/>
                                    </a:lnTo>
                                    <a:lnTo>
                                      <a:pt x="1235" y="543"/>
                                    </a:lnTo>
                                    <a:lnTo>
                                      <a:pt x="1250" y="545"/>
                                    </a:lnTo>
                                    <a:lnTo>
                                      <a:pt x="1265" y="545"/>
                                    </a:lnTo>
                                    <a:lnTo>
                                      <a:pt x="852" y="0"/>
                                    </a:lnTo>
                                    <a:lnTo>
                                      <a:pt x="807" y="20"/>
                                    </a:lnTo>
                                    <a:lnTo>
                                      <a:pt x="761" y="40"/>
                                    </a:lnTo>
                                    <a:lnTo>
                                      <a:pt x="716" y="64"/>
                                    </a:lnTo>
                                    <a:lnTo>
                                      <a:pt x="672" y="88"/>
                                    </a:lnTo>
                                    <a:lnTo>
                                      <a:pt x="630" y="114"/>
                                    </a:lnTo>
                                    <a:lnTo>
                                      <a:pt x="588" y="141"/>
                                    </a:lnTo>
                                    <a:lnTo>
                                      <a:pt x="547" y="170"/>
                                    </a:lnTo>
                                    <a:lnTo>
                                      <a:pt x="508" y="199"/>
                                    </a:lnTo>
                                    <a:lnTo>
                                      <a:pt x="470" y="230"/>
                                    </a:lnTo>
                                    <a:lnTo>
                                      <a:pt x="433" y="263"/>
                                    </a:lnTo>
                                    <a:lnTo>
                                      <a:pt x="397" y="297"/>
                                    </a:lnTo>
                                    <a:lnTo>
                                      <a:pt x="363" y="333"/>
                                    </a:lnTo>
                                    <a:lnTo>
                                      <a:pt x="330" y="368"/>
                                    </a:lnTo>
                                    <a:lnTo>
                                      <a:pt x="299" y="406"/>
                                    </a:lnTo>
                                    <a:lnTo>
                                      <a:pt x="267" y="444"/>
                                    </a:lnTo>
                                    <a:lnTo>
                                      <a:pt x="238" y="483"/>
                                    </a:lnTo>
                                    <a:lnTo>
                                      <a:pt x="211" y="524"/>
                                    </a:lnTo>
                                    <a:lnTo>
                                      <a:pt x="185" y="566"/>
                                    </a:lnTo>
                                    <a:lnTo>
                                      <a:pt x="161" y="609"/>
                                    </a:lnTo>
                                    <a:lnTo>
                                      <a:pt x="138" y="652"/>
                                    </a:lnTo>
                                    <a:lnTo>
                                      <a:pt x="117" y="697"/>
                                    </a:lnTo>
                                    <a:lnTo>
                                      <a:pt x="97" y="741"/>
                                    </a:lnTo>
                                    <a:lnTo>
                                      <a:pt x="79" y="787"/>
                                    </a:lnTo>
                                    <a:lnTo>
                                      <a:pt x="63" y="834"/>
                                    </a:lnTo>
                                    <a:lnTo>
                                      <a:pt x="49" y="881"/>
                                    </a:lnTo>
                                    <a:lnTo>
                                      <a:pt x="36" y="930"/>
                                    </a:lnTo>
                                    <a:lnTo>
                                      <a:pt x="25" y="978"/>
                                    </a:lnTo>
                                    <a:lnTo>
                                      <a:pt x="16" y="1028"/>
                                    </a:lnTo>
                                    <a:lnTo>
                                      <a:pt x="9" y="1079"/>
                                    </a:lnTo>
                                    <a:lnTo>
                                      <a:pt x="4" y="1129"/>
                                    </a:lnTo>
                                    <a:lnTo>
                                      <a:pt x="2" y="1181"/>
                                    </a:lnTo>
                                    <a:lnTo>
                                      <a:pt x="0" y="1232"/>
                                    </a:lnTo>
                                    <a:lnTo>
                                      <a:pt x="3" y="1302"/>
                                    </a:lnTo>
                                    <a:lnTo>
                                      <a:pt x="8" y="1369"/>
                                    </a:lnTo>
                                    <a:lnTo>
                                      <a:pt x="16" y="1435"/>
                                    </a:lnTo>
                                    <a:lnTo>
                                      <a:pt x="29" y="1502"/>
                                    </a:lnTo>
                                    <a:lnTo>
                                      <a:pt x="45" y="1566"/>
                                    </a:lnTo>
                                    <a:lnTo>
                                      <a:pt x="63" y="1629"/>
                                    </a:lnTo>
                                    <a:lnTo>
                                      <a:pt x="84" y="1692"/>
                                    </a:lnTo>
                                    <a:lnTo>
                                      <a:pt x="109" y="1752"/>
                                    </a:lnTo>
                                    <a:lnTo>
                                      <a:pt x="138" y="1811"/>
                                    </a:lnTo>
                                    <a:lnTo>
                                      <a:pt x="168" y="1869"/>
                                    </a:lnTo>
                                    <a:lnTo>
                                      <a:pt x="202" y="1925"/>
                                    </a:lnTo>
                                    <a:lnTo>
                                      <a:pt x="237" y="1979"/>
                                    </a:lnTo>
                                    <a:lnTo>
                                      <a:pt x="276" y="2031"/>
                                    </a:lnTo>
                                    <a:lnTo>
                                      <a:pt x="317" y="2082"/>
                                    </a:lnTo>
                                    <a:lnTo>
                                      <a:pt x="362" y="2131"/>
                                    </a:lnTo>
                                    <a:lnTo>
                                      <a:pt x="407" y="2177"/>
                                    </a:lnTo>
                                    <a:lnTo>
                                      <a:pt x="454" y="2221"/>
                                    </a:lnTo>
                                    <a:lnTo>
                                      <a:pt x="505" y="2263"/>
                                    </a:lnTo>
                                    <a:lnTo>
                                      <a:pt x="558" y="2304"/>
                                    </a:lnTo>
                                    <a:lnTo>
                                      <a:pt x="613" y="2340"/>
                                    </a:lnTo>
                                    <a:lnTo>
                                      <a:pt x="669" y="2376"/>
                                    </a:lnTo>
                                    <a:lnTo>
                                      <a:pt x="727" y="2407"/>
                                    </a:lnTo>
                                    <a:lnTo>
                                      <a:pt x="787" y="2437"/>
                                    </a:lnTo>
                                    <a:lnTo>
                                      <a:pt x="848" y="2464"/>
                                    </a:lnTo>
                                    <a:lnTo>
                                      <a:pt x="911" y="2487"/>
                                    </a:lnTo>
                                    <a:lnTo>
                                      <a:pt x="975" y="2508"/>
                                    </a:lnTo>
                                    <a:lnTo>
                                      <a:pt x="1041" y="2526"/>
                                    </a:lnTo>
                                    <a:lnTo>
                                      <a:pt x="1109" y="2541"/>
                                    </a:lnTo>
                                    <a:lnTo>
                                      <a:pt x="1177" y="2553"/>
                                    </a:lnTo>
                                    <a:lnTo>
                                      <a:pt x="1246" y="2562"/>
                                    </a:lnTo>
                                    <a:lnTo>
                                      <a:pt x="1317" y="2567"/>
                                    </a:lnTo>
                                    <a:lnTo>
                                      <a:pt x="1388" y="2568"/>
                                    </a:lnTo>
                                    <a:lnTo>
                                      <a:pt x="1427" y="2568"/>
                                    </a:lnTo>
                                    <a:lnTo>
                                      <a:pt x="1466" y="2567"/>
                                    </a:lnTo>
                                    <a:lnTo>
                                      <a:pt x="1506" y="2564"/>
                                    </a:lnTo>
                                    <a:lnTo>
                                      <a:pt x="1544" y="2560"/>
                                    </a:lnTo>
                                    <a:lnTo>
                                      <a:pt x="1583" y="2555"/>
                                    </a:lnTo>
                                    <a:lnTo>
                                      <a:pt x="1621" y="2550"/>
                                    </a:lnTo>
                                    <a:lnTo>
                                      <a:pt x="1657" y="2543"/>
                                    </a:lnTo>
                                    <a:lnTo>
                                      <a:pt x="1695" y="2536"/>
                                    </a:lnTo>
                                    <a:lnTo>
                                      <a:pt x="1732" y="2528"/>
                                    </a:lnTo>
                                    <a:lnTo>
                                      <a:pt x="1769" y="2517"/>
                                    </a:lnTo>
                                    <a:lnTo>
                                      <a:pt x="1804" y="2507"/>
                                    </a:lnTo>
                                    <a:lnTo>
                                      <a:pt x="1841" y="2496"/>
                                    </a:lnTo>
                                    <a:lnTo>
                                      <a:pt x="1875" y="2483"/>
                                    </a:lnTo>
                                    <a:lnTo>
                                      <a:pt x="1910" y="2470"/>
                                    </a:lnTo>
                                    <a:lnTo>
                                      <a:pt x="1944" y="2457"/>
                                    </a:lnTo>
                                    <a:lnTo>
                                      <a:pt x="1978" y="2443"/>
                                    </a:lnTo>
                                    <a:lnTo>
                                      <a:pt x="2011" y="2427"/>
                                    </a:lnTo>
                                    <a:lnTo>
                                      <a:pt x="2045" y="2410"/>
                                    </a:lnTo>
                                    <a:lnTo>
                                      <a:pt x="2076" y="2393"/>
                                    </a:lnTo>
                                    <a:lnTo>
                                      <a:pt x="2109" y="2374"/>
                                    </a:lnTo>
                                    <a:lnTo>
                                      <a:pt x="2139" y="2356"/>
                                    </a:lnTo>
                                    <a:lnTo>
                                      <a:pt x="2171" y="2336"/>
                                    </a:lnTo>
                                    <a:lnTo>
                                      <a:pt x="2201" y="2316"/>
                                    </a:lnTo>
                                    <a:lnTo>
                                      <a:pt x="2230" y="2295"/>
                                    </a:lnTo>
                                    <a:lnTo>
                                      <a:pt x="2258" y="2272"/>
                                    </a:lnTo>
                                    <a:lnTo>
                                      <a:pt x="2287" y="2250"/>
                                    </a:lnTo>
                                    <a:lnTo>
                                      <a:pt x="2315" y="2226"/>
                                    </a:lnTo>
                                    <a:lnTo>
                                      <a:pt x="2342" y="2203"/>
                                    </a:lnTo>
                                    <a:lnTo>
                                      <a:pt x="2368" y="2178"/>
                                    </a:lnTo>
                                    <a:lnTo>
                                      <a:pt x="2393" y="2153"/>
                                    </a:lnTo>
                                    <a:lnTo>
                                      <a:pt x="2418" y="2127"/>
                                    </a:lnTo>
                                    <a:lnTo>
                                      <a:pt x="2443" y="2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6" name="Freeform 1768"/>
                            <wps:cNvSpPr>
                              <a:spLocks/>
                            </wps:cNvSpPr>
                            <wps:spPr bwMode="auto">
                              <a:xfrm>
                                <a:off x="8609" y="3045"/>
                                <a:ext cx="687" cy="1097"/>
                              </a:xfrm>
                              <a:custGeom>
                                <a:avLst/>
                                <a:gdLst>
                                  <a:gd name="T0" fmla="*/ 2372 w 2750"/>
                                  <a:gd name="T1" fmla="*/ 4218 h 4391"/>
                                  <a:gd name="T2" fmla="*/ 2588 w 2750"/>
                                  <a:gd name="T3" fmla="*/ 4120 h 4391"/>
                                  <a:gd name="T4" fmla="*/ 2699 w 2750"/>
                                  <a:gd name="T5" fmla="*/ 4059 h 4391"/>
                                  <a:gd name="T6" fmla="*/ 2739 w 2750"/>
                                  <a:gd name="T7" fmla="*/ 4025 h 4391"/>
                                  <a:gd name="T8" fmla="*/ 2750 w 2750"/>
                                  <a:gd name="T9" fmla="*/ 3998 h 4391"/>
                                  <a:gd name="T10" fmla="*/ 2582 w 2750"/>
                                  <a:gd name="T11" fmla="*/ 3611 h 4391"/>
                                  <a:gd name="T12" fmla="*/ 2466 w 2750"/>
                                  <a:gd name="T13" fmla="*/ 3723 h 4391"/>
                                  <a:gd name="T14" fmla="*/ 2377 w 2750"/>
                                  <a:gd name="T15" fmla="*/ 3791 h 4391"/>
                                  <a:gd name="T16" fmla="*/ 2297 w 2750"/>
                                  <a:gd name="T17" fmla="*/ 3841 h 4391"/>
                                  <a:gd name="T18" fmla="*/ 2204 w 2750"/>
                                  <a:gd name="T19" fmla="*/ 3892 h 4391"/>
                                  <a:gd name="T20" fmla="*/ 2094 w 2750"/>
                                  <a:gd name="T21" fmla="*/ 3944 h 4391"/>
                                  <a:gd name="T22" fmla="*/ 1865 w 2750"/>
                                  <a:gd name="T23" fmla="*/ 4036 h 4391"/>
                                  <a:gd name="T24" fmla="*/ 1701 w 2750"/>
                                  <a:gd name="T25" fmla="*/ 4082 h 4391"/>
                                  <a:gd name="T26" fmla="*/ 1526 w 2750"/>
                                  <a:gd name="T27" fmla="*/ 4100 h 4391"/>
                                  <a:gd name="T28" fmla="*/ 1345 w 2750"/>
                                  <a:gd name="T29" fmla="*/ 4093 h 4391"/>
                                  <a:gd name="T30" fmla="*/ 1166 w 2750"/>
                                  <a:gd name="T31" fmla="*/ 4061 h 4391"/>
                                  <a:gd name="T32" fmla="*/ 993 w 2750"/>
                                  <a:gd name="T33" fmla="*/ 4002 h 4391"/>
                                  <a:gd name="T34" fmla="*/ 834 w 2750"/>
                                  <a:gd name="T35" fmla="*/ 3917 h 4391"/>
                                  <a:gd name="T36" fmla="*/ 692 w 2750"/>
                                  <a:gd name="T37" fmla="*/ 3806 h 4391"/>
                                  <a:gd name="T38" fmla="*/ 576 w 2750"/>
                                  <a:gd name="T39" fmla="*/ 3672 h 4391"/>
                                  <a:gd name="T40" fmla="*/ 489 w 2750"/>
                                  <a:gd name="T41" fmla="*/ 3510 h 4391"/>
                                  <a:gd name="T42" fmla="*/ 439 w 2750"/>
                                  <a:gd name="T43" fmla="*/ 3326 h 4391"/>
                                  <a:gd name="T44" fmla="*/ 432 w 2750"/>
                                  <a:gd name="T45" fmla="*/ 3116 h 4391"/>
                                  <a:gd name="T46" fmla="*/ 459 w 2750"/>
                                  <a:gd name="T47" fmla="*/ 2899 h 4391"/>
                                  <a:gd name="T48" fmla="*/ 517 w 2750"/>
                                  <a:gd name="T49" fmla="*/ 2680 h 4391"/>
                                  <a:gd name="T50" fmla="*/ 603 w 2750"/>
                                  <a:gd name="T51" fmla="*/ 2464 h 4391"/>
                                  <a:gd name="T52" fmla="*/ 714 w 2750"/>
                                  <a:gd name="T53" fmla="*/ 2254 h 4391"/>
                                  <a:gd name="T54" fmla="*/ 851 w 2750"/>
                                  <a:gd name="T55" fmla="*/ 2054 h 4391"/>
                                  <a:gd name="T56" fmla="*/ 1006 w 2750"/>
                                  <a:gd name="T57" fmla="*/ 1865 h 4391"/>
                                  <a:gd name="T58" fmla="*/ 1182 w 2750"/>
                                  <a:gd name="T59" fmla="*/ 1693 h 4391"/>
                                  <a:gd name="T60" fmla="*/ 1372 w 2750"/>
                                  <a:gd name="T61" fmla="*/ 1539 h 4391"/>
                                  <a:gd name="T62" fmla="*/ 1576 w 2750"/>
                                  <a:gd name="T63" fmla="*/ 1407 h 4391"/>
                                  <a:gd name="T64" fmla="*/ 1792 w 2750"/>
                                  <a:gd name="T65" fmla="*/ 1301 h 4391"/>
                                  <a:gd name="T66" fmla="*/ 1970 w 2750"/>
                                  <a:gd name="T67" fmla="*/ 1238 h 4391"/>
                                  <a:gd name="T68" fmla="*/ 2139 w 2750"/>
                                  <a:gd name="T69" fmla="*/ 1200 h 4391"/>
                                  <a:gd name="T70" fmla="*/ 2311 w 2750"/>
                                  <a:gd name="T71" fmla="*/ 1179 h 4391"/>
                                  <a:gd name="T72" fmla="*/ 2478 w 2750"/>
                                  <a:gd name="T73" fmla="*/ 1173 h 4391"/>
                                  <a:gd name="T74" fmla="*/ 2630 w 2750"/>
                                  <a:gd name="T75" fmla="*/ 1180 h 4391"/>
                                  <a:gd name="T76" fmla="*/ 2713 w 2750"/>
                                  <a:gd name="T77" fmla="*/ 0 h 4391"/>
                                  <a:gd name="T78" fmla="*/ 2516 w 2750"/>
                                  <a:gd name="T79" fmla="*/ 49 h 4391"/>
                                  <a:gd name="T80" fmla="*/ 2277 w 2750"/>
                                  <a:gd name="T81" fmla="*/ 120 h 4391"/>
                                  <a:gd name="T82" fmla="*/ 2042 w 2750"/>
                                  <a:gd name="T83" fmla="*/ 206 h 4391"/>
                                  <a:gd name="T84" fmla="*/ 1718 w 2750"/>
                                  <a:gd name="T85" fmla="*/ 366 h 4391"/>
                                  <a:gd name="T86" fmla="*/ 1412 w 2750"/>
                                  <a:gd name="T87" fmla="*/ 564 h 4391"/>
                                  <a:gd name="T88" fmla="*/ 1125 w 2750"/>
                                  <a:gd name="T89" fmla="*/ 794 h 4391"/>
                                  <a:gd name="T90" fmla="*/ 864 w 2750"/>
                                  <a:gd name="T91" fmla="*/ 1053 h 4391"/>
                                  <a:gd name="T92" fmla="*/ 629 w 2750"/>
                                  <a:gd name="T93" fmla="*/ 1335 h 4391"/>
                                  <a:gd name="T94" fmla="*/ 426 w 2750"/>
                                  <a:gd name="T95" fmla="*/ 1636 h 4391"/>
                                  <a:gd name="T96" fmla="*/ 259 w 2750"/>
                                  <a:gd name="T97" fmla="*/ 1951 h 4391"/>
                                  <a:gd name="T98" fmla="*/ 129 w 2750"/>
                                  <a:gd name="T99" fmla="*/ 2274 h 4391"/>
                                  <a:gd name="T100" fmla="*/ 43 w 2750"/>
                                  <a:gd name="T101" fmla="*/ 2602 h 4391"/>
                                  <a:gd name="T102" fmla="*/ 2 w 2750"/>
                                  <a:gd name="T103" fmla="*/ 2928 h 4391"/>
                                  <a:gd name="T104" fmla="*/ 15 w 2750"/>
                                  <a:gd name="T105" fmla="*/ 3242 h 4391"/>
                                  <a:gd name="T106" fmla="*/ 98 w 2750"/>
                                  <a:gd name="T107" fmla="*/ 3518 h 4391"/>
                                  <a:gd name="T108" fmla="*/ 241 w 2750"/>
                                  <a:gd name="T109" fmla="*/ 3757 h 4391"/>
                                  <a:gd name="T110" fmla="*/ 429 w 2750"/>
                                  <a:gd name="T111" fmla="*/ 3956 h 4391"/>
                                  <a:gd name="T112" fmla="*/ 655 w 2750"/>
                                  <a:gd name="T113" fmla="*/ 4118 h 4391"/>
                                  <a:gd name="T114" fmla="*/ 907 w 2750"/>
                                  <a:gd name="T115" fmla="*/ 4241 h 4391"/>
                                  <a:gd name="T116" fmla="*/ 1173 w 2750"/>
                                  <a:gd name="T117" fmla="*/ 4329 h 4391"/>
                                  <a:gd name="T118" fmla="*/ 1441 w 2750"/>
                                  <a:gd name="T119" fmla="*/ 4379 h 4391"/>
                                  <a:gd name="T120" fmla="*/ 1701 w 2750"/>
                                  <a:gd name="T121" fmla="*/ 4391 h 4391"/>
                                  <a:gd name="T122" fmla="*/ 1942 w 2750"/>
                                  <a:gd name="T123" fmla="*/ 4368 h 4391"/>
                                  <a:gd name="T124" fmla="*/ 2152 w 2750"/>
                                  <a:gd name="T125" fmla="*/ 4308 h 43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750" h="4391">
                                    <a:moveTo>
                                      <a:pt x="2152" y="4308"/>
                                    </a:moveTo>
                                    <a:lnTo>
                                      <a:pt x="2271" y="4260"/>
                                    </a:lnTo>
                                    <a:lnTo>
                                      <a:pt x="2372" y="4218"/>
                                    </a:lnTo>
                                    <a:lnTo>
                                      <a:pt x="2458" y="4180"/>
                                    </a:lnTo>
                                    <a:lnTo>
                                      <a:pt x="2530" y="4147"/>
                                    </a:lnTo>
                                    <a:lnTo>
                                      <a:pt x="2588" y="4120"/>
                                    </a:lnTo>
                                    <a:lnTo>
                                      <a:pt x="2635" y="4096"/>
                                    </a:lnTo>
                                    <a:lnTo>
                                      <a:pt x="2671" y="4076"/>
                                    </a:lnTo>
                                    <a:lnTo>
                                      <a:pt x="2699" y="4059"/>
                                    </a:lnTo>
                                    <a:lnTo>
                                      <a:pt x="2717" y="4045"/>
                                    </a:lnTo>
                                    <a:lnTo>
                                      <a:pt x="2732" y="4034"/>
                                    </a:lnTo>
                                    <a:lnTo>
                                      <a:pt x="2739" y="4025"/>
                                    </a:lnTo>
                                    <a:lnTo>
                                      <a:pt x="2743" y="4017"/>
                                    </a:lnTo>
                                    <a:lnTo>
                                      <a:pt x="2746" y="4007"/>
                                    </a:lnTo>
                                    <a:lnTo>
                                      <a:pt x="2750" y="3998"/>
                                    </a:lnTo>
                                    <a:lnTo>
                                      <a:pt x="2742" y="3436"/>
                                    </a:lnTo>
                                    <a:lnTo>
                                      <a:pt x="2658" y="3529"/>
                                    </a:lnTo>
                                    <a:lnTo>
                                      <a:pt x="2582" y="3611"/>
                                    </a:lnTo>
                                    <a:lnTo>
                                      <a:pt x="2546" y="3649"/>
                                    </a:lnTo>
                                    <a:lnTo>
                                      <a:pt x="2506" y="3687"/>
                                    </a:lnTo>
                                    <a:lnTo>
                                      <a:pt x="2466" y="3723"/>
                                    </a:lnTo>
                                    <a:lnTo>
                                      <a:pt x="2423" y="3757"/>
                                    </a:lnTo>
                                    <a:lnTo>
                                      <a:pt x="2400" y="3774"/>
                                    </a:lnTo>
                                    <a:lnTo>
                                      <a:pt x="2377" y="3791"/>
                                    </a:lnTo>
                                    <a:lnTo>
                                      <a:pt x="2351" y="3808"/>
                                    </a:lnTo>
                                    <a:lnTo>
                                      <a:pt x="2325" y="3825"/>
                                    </a:lnTo>
                                    <a:lnTo>
                                      <a:pt x="2297" y="3841"/>
                                    </a:lnTo>
                                    <a:lnTo>
                                      <a:pt x="2268" y="3858"/>
                                    </a:lnTo>
                                    <a:lnTo>
                                      <a:pt x="2237" y="3875"/>
                                    </a:lnTo>
                                    <a:lnTo>
                                      <a:pt x="2204" y="3892"/>
                                    </a:lnTo>
                                    <a:lnTo>
                                      <a:pt x="2170" y="3909"/>
                                    </a:lnTo>
                                    <a:lnTo>
                                      <a:pt x="2133" y="3926"/>
                                    </a:lnTo>
                                    <a:lnTo>
                                      <a:pt x="2094" y="3944"/>
                                    </a:lnTo>
                                    <a:lnTo>
                                      <a:pt x="2054" y="3961"/>
                                    </a:lnTo>
                                    <a:lnTo>
                                      <a:pt x="1965" y="3998"/>
                                    </a:lnTo>
                                    <a:lnTo>
                                      <a:pt x="1865" y="4036"/>
                                    </a:lnTo>
                                    <a:lnTo>
                                      <a:pt x="1813" y="4054"/>
                                    </a:lnTo>
                                    <a:lnTo>
                                      <a:pt x="1758" y="4070"/>
                                    </a:lnTo>
                                    <a:lnTo>
                                      <a:pt x="1701" y="4082"/>
                                    </a:lnTo>
                                    <a:lnTo>
                                      <a:pt x="1644" y="4091"/>
                                    </a:lnTo>
                                    <a:lnTo>
                                      <a:pt x="1585" y="4097"/>
                                    </a:lnTo>
                                    <a:lnTo>
                                      <a:pt x="1526" y="4100"/>
                                    </a:lnTo>
                                    <a:lnTo>
                                      <a:pt x="1466" y="4101"/>
                                    </a:lnTo>
                                    <a:lnTo>
                                      <a:pt x="1406" y="4099"/>
                                    </a:lnTo>
                                    <a:lnTo>
                                      <a:pt x="1345" y="4093"/>
                                    </a:lnTo>
                                    <a:lnTo>
                                      <a:pt x="1285" y="4085"/>
                                    </a:lnTo>
                                    <a:lnTo>
                                      <a:pt x="1225" y="4074"/>
                                    </a:lnTo>
                                    <a:lnTo>
                                      <a:pt x="1166" y="4061"/>
                                    </a:lnTo>
                                    <a:lnTo>
                                      <a:pt x="1107" y="4044"/>
                                    </a:lnTo>
                                    <a:lnTo>
                                      <a:pt x="1050" y="4024"/>
                                    </a:lnTo>
                                    <a:lnTo>
                                      <a:pt x="993" y="4002"/>
                                    </a:lnTo>
                                    <a:lnTo>
                                      <a:pt x="938" y="3975"/>
                                    </a:lnTo>
                                    <a:lnTo>
                                      <a:pt x="885" y="3948"/>
                                    </a:lnTo>
                                    <a:lnTo>
                                      <a:pt x="834" y="3917"/>
                                    </a:lnTo>
                                    <a:lnTo>
                                      <a:pt x="784" y="3882"/>
                                    </a:lnTo>
                                    <a:lnTo>
                                      <a:pt x="737" y="3846"/>
                                    </a:lnTo>
                                    <a:lnTo>
                                      <a:pt x="692" y="3806"/>
                                    </a:lnTo>
                                    <a:lnTo>
                                      <a:pt x="650" y="3765"/>
                                    </a:lnTo>
                                    <a:lnTo>
                                      <a:pt x="611" y="3719"/>
                                    </a:lnTo>
                                    <a:lnTo>
                                      <a:pt x="576" y="3672"/>
                                    </a:lnTo>
                                    <a:lnTo>
                                      <a:pt x="543" y="3621"/>
                                    </a:lnTo>
                                    <a:lnTo>
                                      <a:pt x="514" y="3567"/>
                                    </a:lnTo>
                                    <a:lnTo>
                                      <a:pt x="489" y="3510"/>
                                    </a:lnTo>
                                    <a:lnTo>
                                      <a:pt x="468" y="3452"/>
                                    </a:lnTo>
                                    <a:lnTo>
                                      <a:pt x="451" y="3390"/>
                                    </a:lnTo>
                                    <a:lnTo>
                                      <a:pt x="439" y="3326"/>
                                    </a:lnTo>
                                    <a:lnTo>
                                      <a:pt x="433" y="3258"/>
                                    </a:lnTo>
                                    <a:lnTo>
                                      <a:pt x="430" y="3187"/>
                                    </a:lnTo>
                                    <a:lnTo>
                                      <a:pt x="432" y="3116"/>
                                    </a:lnTo>
                                    <a:lnTo>
                                      <a:pt x="437" y="3044"/>
                                    </a:lnTo>
                                    <a:lnTo>
                                      <a:pt x="446" y="2971"/>
                                    </a:lnTo>
                                    <a:lnTo>
                                      <a:pt x="459" y="2899"/>
                                    </a:lnTo>
                                    <a:lnTo>
                                      <a:pt x="475" y="2825"/>
                                    </a:lnTo>
                                    <a:lnTo>
                                      <a:pt x="494" y="2752"/>
                                    </a:lnTo>
                                    <a:lnTo>
                                      <a:pt x="517" y="2680"/>
                                    </a:lnTo>
                                    <a:lnTo>
                                      <a:pt x="543" y="2608"/>
                                    </a:lnTo>
                                    <a:lnTo>
                                      <a:pt x="572" y="2536"/>
                                    </a:lnTo>
                                    <a:lnTo>
                                      <a:pt x="603" y="2464"/>
                                    </a:lnTo>
                                    <a:lnTo>
                                      <a:pt x="637" y="2393"/>
                                    </a:lnTo>
                                    <a:lnTo>
                                      <a:pt x="675" y="2324"/>
                                    </a:lnTo>
                                    <a:lnTo>
                                      <a:pt x="714" y="2254"/>
                                    </a:lnTo>
                                    <a:lnTo>
                                      <a:pt x="758" y="2186"/>
                                    </a:lnTo>
                                    <a:lnTo>
                                      <a:pt x="802" y="2120"/>
                                    </a:lnTo>
                                    <a:lnTo>
                                      <a:pt x="851" y="2054"/>
                                    </a:lnTo>
                                    <a:lnTo>
                                      <a:pt x="900" y="1990"/>
                                    </a:lnTo>
                                    <a:lnTo>
                                      <a:pt x="953" y="1927"/>
                                    </a:lnTo>
                                    <a:lnTo>
                                      <a:pt x="1006" y="1865"/>
                                    </a:lnTo>
                                    <a:lnTo>
                                      <a:pt x="1063" y="1806"/>
                                    </a:lnTo>
                                    <a:lnTo>
                                      <a:pt x="1122" y="1749"/>
                                    </a:lnTo>
                                    <a:lnTo>
                                      <a:pt x="1182" y="1693"/>
                                    </a:lnTo>
                                    <a:lnTo>
                                      <a:pt x="1243" y="1640"/>
                                    </a:lnTo>
                                    <a:lnTo>
                                      <a:pt x="1306" y="1588"/>
                                    </a:lnTo>
                                    <a:lnTo>
                                      <a:pt x="1372" y="1539"/>
                                    </a:lnTo>
                                    <a:lnTo>
                                      <a:pt x="1438" y="1492"/>
                                    </a:lnTo>
                                    <a:lnTo>
                                      <a:pt x="1506" y="1449"/>
                                    </a:lnTo>
                                    <a:lnTo>
                                      <a:pt x="1576" y="1407"/>
                                    </a:lnTo>
                                    <a:lnTo>
                                      <a:pt x="1646" y="1369"/>
                                    </a:lnTo>
                                    <a:lnTo>
                                      <a:pt x="1718" y="1334"/>
                                    </a:lnTo>
                                    <a:lnTo>
                                      <a:pt x="1792" y="1301"/>
                                    </a:lnTo>
                                    <a:lnTo>
                                      <a:pt x="1865" y="1272"/>
                                    </a:lnTo>
                                    <a:lnTo>
                                      <a:pt x="1917" y="1254"/>
                                    </a:lnTo>
                                    <a:lnTo>
                                      <a:pt x="1970" y="1238"/>
                                    </a:lnTo>
                                    <a:lnTo>
                                      <a:pt x="2026" y="1224"/>
                                    </a:lnTo>
                                    <a:lnTo>
                                      <a:pt x="2082" y="1211"/>
                                    </a:lnTo>
                                    <a:lnTo>
                                      <a:pt x="2139" y="1200"/>
                                    </a:lnTo>
                                    <a:lnTo>
                                      <a:pt x="2196" y="1191"/>
                                    </a:lnTo>
                                    <a:lnTo>
                                      <a:pt x="2254" y="1184"/>
                                    </a:lnTo>
                                    <a:lnTo>
                                      <a:pt x="2311" y="1179"/>
                                    </a:lnTo>
                                    <a:lnTo>
                                      <a:pt x="2368" y="1175"/>
                                    </a:lnTo>
                                    <a:lnTo>
                                      <a:pt x="2424" y="1173"/>
                                    </a:lnTo>
                                    <a:lnTo>
                                      <a:pt x="2478" y="1173"/>
                                    </a:lnTo>
                                    <a:lnTo>
                                      <a:pt x="2531" y="1174"/>
                                    </a:lnTo>
                                    <a:lnTo>
                                      <a:pt x="2581" y="1177"/>
                                    </a:lnTo>
                                    <a:lnTo>
                                      <a:pt x="2630" y="1180"/>
                                    </a:lnTo>
                                    <a:lnTo>
                                      <a:pt x="2675" y="1187"/>
                                    </a:lnTo>
                                    <a:lnTo>
                                      <a:pt x="2717" y="1194"/>
                                    </a:lnTo>
                                    <a:lnTo>
                                      <a:pt x="2713" y="0"/>
                                    </a:lnTo>
                                    <a:lnTo>
                                      <a:pt x="2660" y="12"/>
                                    </a:lnTo>
                                    <a:lnTo>
                                      <a:pt x="2592" y="29"/>
                                    </a:lnTo>
                                    <a:lnTo>
                                      <a:pt x="2516" y="49"/>
                                    </a:lnTo>
                                    <a:lnTo>
                                      <a:pt x="2436" y="72"/>
                                    </a:lnTo>
                                    <a:lnTo>
                                      <a:pt x="2355" y="96"/>
                                    </a:lnTo>
                                    <a:lnTo>
                                      <a:pt x="2277" y="120"/>
                                    </a:lnTo>
                                    <a:lnTo>
                                      <a:pt x="2209" y="142"/>
                                    </a:lnTo>
                                    <a:lnTo>
                                      <a:pt x="2152" y="163"/>
                                    </a:lnTo>
                                    <a:lnTo>
                                      <a:pt x="2042" y="206"/>
                                    </a:lnTo>
                                    <a:lnTo>
                                      <a:pt x="1932" y="254"/>
                                    </a:lnTo>
                                    <a:lnTo>
                                      <a:pt x="1824" y="308"/>
                                    </a:lnTo>
                                    <a:lnTo>
                                      <a:pt x="1718" y="366"/>
                                    </a:lnTo>
                                    <a:lnTo>
                                      <a:pt x="1614" y="427"/>
                                    </a:lnTo>
                                    <a:lnTo>
                                      <a:pt x="1512" y="493"/>
                                    </a:lnTo>
                                    <a:lnTo>
                                      <a:pt x="1412" y="564"/>
                                    </a:lnTo>
                                    <a:lnTo>
                                      <a:pt x="1314" y="637"/>
                                    </a:lnTo>
                                    <a:lnTo>
                                      <a:pt x="1218" y="714"/>
                                    </a:lnTo>
                                    <a:lnTo>
                                      <a:pt x="1125" y="794"/>
                                    </a:lnTo>
                                    <a:lnTo>
                                      <a:pt x="1036" y="878"/>
                                    </a:lnTo>
                                    <a:lnTo>
                                      <a:pt x="949" y="964"/>
                                    </a:lnTo>
                                    <a:lnTo>
                                      <a:pt x="864" y="1053"/>
                                    </a:lnTo>
                                    <a:lnTo>
                                      <a:pt x="782" y="1145"/>
                                    </a:lnTo>
                                    <a:lnTo>
                                      <a:pt x="705" y="1239"/>
                                    </a:lnTo>
                                    <a:lnTo>
                                      <a:pt x="629" y="1335"/>
                                    </a:lnTo>
                                    <a:lnTo>
                                      <a:pt x="559" y="1435"/>
                                    </a:lnTo>
                                    <a:lnTo>
                                      <a:pt x="491" y="1534"/>
                                    </a:lnTo>
                                    <a:lnTo>
                                      <a:pt x="426" y="1636"/>
                                    </a:lnTo>
                                    <a:lnTo>
                                      <a:pt x="368" y="1740"/>
                                    </a:lnTo>
                                    <a:lnTo>
                                      <a:pt x="311" y="1844"/>
                                    </a:lnTo>
                                    <a:lnTo>
                                      <a:pt x="259" y="1951"/>
                                    </a:lnTo>
                                    <a:lnTo>
                                      <a:pt x="212" y="2058"/>
                                    </a:lnTo>
                                    <a:lnTo>
                                      <a:pt x="169" y="2165"/>
                                    </a:lnTo>
                                    <a:lnTo>
                                      <a:pt x="129" y="2274"/>
                                    </a:lnTo>
                                    <a:lnTo>
                                      <a:pt x="97" y="2383"/>
                                    </a:lnTo>
                                    <a:lnTo>
                                      <a:pt x="66" y="2493"/>
                                    </a:lnTo>
                                    <a:lnTo>
                                      <a:pt x="43" y="2602"/>
                                    </a:lnTo>
                                    <a:lnTo>
                                      <a:pt x="25" y="2712"/>
                                    </a:lnTo>
                                    <a:lnTo>
                                      <a:pt x="10" y="2820"/>
                                    </a:lnTo>
                                    <a:lnTo>
                                      <a:pt x="2" y="2928"/>
                                    </a:lnTo>
                                    <a:lnTo>
                                      <a:pt x="0" y="3036"/>
                                    </a:lnTo>
                                    <a:lnTo>
                                      <a:pt x="4" y="3141"/>
                                    </a:lnTo>
                                    <a:lnTo>
                                      <a:pt x="15" y="3242"/>
                                    </a:lnTo>
                                    <a:lnTo>
                                      <a:pt x="36" y="3339"/>
                                    </a:lnTo>
                                    <a:lnTo>
                                      <a:pt x="64" y="3431"/>
                                    </a:lnTo>
                                    <a:lnTo>
                                      <a:pt x="98" y="3518"/>
                                    </a:lnTo>
                                    <a:lnTo>
                                      <a:pt x="140" y="3602"/>
                                    </a:lnTo>
                                    <a:lnTo>
                                      <a:pt x="187" y="3681"/>
                                    </a:lnTo>
                                    <a:lnTo>
                                      <a:pt x="241" y="3757"/>
                                    </a:lnTo>
                                    <a:lnTo>
                                      <a:pt x="298" y="3827"/>
                                    </a:lnTo>
                                    <a:lnTo>
                                      <a:pt x="362" y="3894"/>
                                    </a:lnTo>
                                    <a:lnTo>
                                      <a:pt x="429" y="3956"/>
                                    </a:lnTo>
                                    <a:lnTo>
                                      <a:pt x="501" y="4015"/>
                                    </a:lnTo>
                                    <a:lnTo>
                                      <a:pt x="577" y="4068"/>
                                    </a:lnTo>
                                    <a:lnTo>
                                      <a:pt x="655" y="4118"/>
                                    </a:lnTo>
                                    <a:lnTo>
                                      <a:pt x="737" y="4163"/>
                                    </a:lnTo>
                                    <a:lnTo>
                                      <a:pt x="820" y="4205"/>
                                    </a:lnTo>
                                    <a:lnTo>
                                      <a:pt x="907" y="4241"/>
                                    </a:lnTo>
                                    <a:lnTo>
                                      <a:pt x="995" y="4275"/>
                                    </a:lnTo>
                                    <a:lnTo>
                                      <a:pt x="1084" y="4304"/>
                                    </a:lnTo>
                                    <a:lnTo>
                                      <a:pt x="1173" y="4329"/>
                                    </a:lnTo>
                                    <a:lnTo>
                                      <a:pt x="1262" y="4349"/>
                                    </a:lnTo>
                                    <a:lnTo>
                                      <a:pt x="1352" y="4366"/>
                                    </a:lnTo>
                                    <a:lnTo>
                                      <a:pt x="1441" y="4379"/>
                                    </a:lnTo>
                                    <a:lnTo>
                                      <a:pt x="1529" y="4387"/>
                                    </a:lnTo>
                                    <a:lnTo>
                                      <a:pt x="1616" y="4391"/>
                                    </a:lnTo>
                                    <a:lnTo>
                                      <a:pt x="1701" y="4391"/>
                                    </a:lnTo>
                                    <a:lnTo>
                                      <a:pt x="1784" y="4388"/>
                                    </a:lnTo>
                                    <a:lnTo>
                                      <a:pt x="1865" y="4380"/>
                                    </a:lnTo>
                                    <a:lnTo>
                                      <a:pt x="1942" y="4368"/>
                                    </a:lnTo>
                                    <a:lnTo>
                                      <a:pt x="2016" y="4353"/>
                                    </a:lnTo>
                                    <a:lnTo>
                                      <a:pt x="2086" y="4332"/>
                                    </a:lnTo>
                                    <a:lnTo>
                                      <a:pt x="2152" y="4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Freeform 1769"/>
                            <wps:cNvSpPr>
                              <a:spLocks/>
                            </wps:cNvSpPr>
                            <wps:spPr bwMode="auto">
                              <a:xfrm>
                                <a:off x="9288" y="3043"/>
                                <a:ext cx="416" cy="1021"/>
                              </a:xfrm>
                              <a:custGeom>
                                <a:avLst/>
                                <a:gdLst>
                                  <a:gd name="T0" fmla="*/ 38 w 1663"/>
                                  <a:gd name="T1" fmla="*/ 1243 h 4082"/>
                                  <a:gd name="T2" fmla="*/ 146 w 1663"/>
                                  <a:gd name="T3" fmla="*/ 1372 h 4082"/>
                                  <a:gd name="T4" fmla="*/ 246 w 1663"/>
                                  <a:gd name="T5" fmla="*/ 1505 h 4082"/>
                                  <a:gd name="T6" fmla="*/ 338 w 1663"/>
                                  <a:gd name="T7" fmla="*/ 1638 h 4082"/>
                                  <a:gd name="T8" fmla="*/ 420 w 1663"/>
                                  <a:gd name="T9" fmla="*/ 1776 h 4082"/>
                                  <a:gd name="T10" fmla="*/ 494 w 1663"/>
                                  <a:gd name="T11" fmla="*/ 1913 h 4082"/>
                                  <a:gd name="T12" fmla="*/ 554 w 1663"/>
                                  <a:gd name="T13" fmla="*/ 2051 h 4082"/>
                                  <a:gd name="T14" fmla="*/ 604 w 1663"/>
                                  <a:gd name="T15" fmla="*/ 2188 h 4082"/>
                                  <a:gd name="T16" fmla="*/ 639 w 1663"/>
                                  <a:gd name="T17" fmla="*/ 2325 h 4082"/>
                                  <a:gd name="T18" fmla="*/ 661 w 1663"/>
                                  <a:gd name="T19" fmla="*/ 2460 h 4082"/>
                                  <a:gd name="T20" fmla="*/ 668 w 1663"/>
                                  <a:gd name="T21" fmla="*/ 2590 h 4082"/>
                                  <a:gd name="T22" fmla="*/ 659 w 1663"/>
                                  <a:gd name="T23" fmla="*/ 2718 h 4082"/>
                                  <a:gd name="T24" fmla="*/ 636 w 1663"/>
                                  <a:gd name="T25" fmla="*/ 2834 h 4082"/>
                                  <a:gd name="T26" fmla="*/ 604 w 1663"/>
                                  <a:gd name="T27" fmla="*/ 2942 h 4082"/>
                                  <a:gd name="T28" fmla="*/ 560 w 1663"/>
                                  <a:gd name="T29" fmla="*/ 3040 h 4082"/>
                                  <a:gd name="T30" fmla="*/ 507 w 1663"/>
                                  <a:gd name="T31" fmla="*/ 3127 h 4082"/>
                                  <a:gd name="T32" fmla="*/ 444 w 1663"/>
                                  <a:gd name="T33" fmla="*/ 3205 h 4082"/>
                                  <a:gd name="T34" fmla="*/ 373 w 1663"/>
                                  <a:gd name="T35" fmla="*/ 3273 h 4082"/>
                                  <a:gd name="T36" fmla="*/ 295 w 1663"/>
                                  <a:gd name="T37" fmla="*/ 3330 h 4082"/>
                                  <a:gd name="T38" fmla="*/ 210 w 1663"/>
                                  <a:gd name="T39" fmla="*/ 3378 h 4082"/>
                                  <a:gd name="T40" fmla="*/ 119 w 1663"/>
                                  <a:gd name="T41" fmla="*/ 3414 h 4082"/>
                                  <a:gd name="T42" fmla="*/ 24 w 1663"/>
                                  <a:gd name="T43" fmla="*/ 3442 h 4082"/>
                                  <a:gd name="T44" fmla="*/ 197 w 1663"/>
                                  <a:gd name="T45" fmla="*/ 4064 h 4082"/>
                                  <a:gd name="T46" fmla="*/ 431 w 1663"/>
                                  <a:gd name="T47" fmla="*/ 4082 h 4082"/>
                                  <a:gd name="T48" fmla="*/ 651 w 1663"/>
                                  <a:gd name="T49" fmla="*/ 4068 h 4082"/>
                                  <a:gd name="T50" fmla="*/ 856 w 1663"/>
                                  <a:gd name="T51" fmla="*/ 4021 h 4082"/>
                                  <a:gd name="T52" fmla="*/ 1044 w 1663"/>
                                  <a:gd name="T53" fmla="*/ 3941 h 4082"/>
                                  <a:gd name="T54" fmla="*/ 1211 w 1663"/>
                                  <a:gd name="T55" fmla="*/ 3831 h 4082"/>
                                  <a:gd name="T56" fmla="*/ 1355 w 1663"/>
                                  <a:gd name="T57" fmla="*/ 3691 h 4082"/>
                                  <a:gd name="T58" fmla="*/ 1474 w 1663"/>
                                  <a:gd name="T59" fmla="*/ 3522 h 4082"/>
                                  <a:gd name="T60" fmla="*/ 1567 w 1663"/>
                                  <a:gd name="T61" fmla="*/ 3325 h 4082"/>
                                  <a:gd name="T62" fmla="*/ 1630 w 1663"/>
                                  <a:gd name="T63" fmla="*/ 3100 h 4082"/>
                                  <a:gd name="T64" fmla="*/ 1660 w 1663"/>
                                  <a:gd name="T65" fmla="*/ 2850 h 4082"/>
                                  <a:gd name="T66" fmla="*/ 1655 w 1663"/>
                                  <a:gd name="T67" fmla="*/ 2579 h 4082"/>
                                  <a:gd name="T68" fmla="*/ 1610 w 1663"/>
                                  <a:gd name="T69" fmla="*/ 2297 h 4082"/>
                                  <a:gd name="T70" fmla="*/ 1529 w 1663"/>
                                  <a:gd name="T71" fmla="*/ 2008 h 4082"/>
                                  <a:gd name="T72" fmla="*/ 1415 w 1663"/>
                                  <a:gd name="T73" fmla="*/ 1716 h 4082"/>
                                  <a:gd name="T74" fmla="*/ 1271 w 1663"/>
                                  <a:gd name="T75" fmla="*/ 1424 h 4082"/>
                                  <a:gd name="T76" fmla="*/ 1099 w 1663"/>
                                  <a:gd name="T77" fmla="*/ 1138 h 4082"/>
                                  <a:gd name="T78" fmla="*/ 901 w 1663"/>
                                  <a:gd name="T79" fmla="*/ 862 h 4082"/>
                                  <a:gd name="T80" fmla="*/ 681 w 1663"/>
                                  <a:gd name="T81" fmla="*/ 600 h 4082"/>
                                  <a:gd name="T82" fmla="*/ 440 w 1663"/>
                                  <a:gd name="T83" fmla="*/ 356 h 4082"/>
                                  <a:gd name="T84" fmla="*/ 181 w 1663"/>
                                  <a:gd name="T85" fmla="*/ 133 h 40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663" h="4082">
                                    <a:moveTo>
                                      <a:pt x="0" y="0"/>
                                    </a:moveTo>
                                    <a:lnTo>
                                      <a:pt x="0" y="1201"/>
                                    </a:lnTo>
                                    <a:lnTo>
                                      <a:pt x="38" y="1243"/>
                                    </a:lnTo>
                                    <a:lnTo>
                                      <a:pt x="75" y="1286"/>
                                    </a:lnTo>
                                    <a:lnTo>
                                      <a:pt x="110" y="1328"/>
                                    </a:lnTo>
                                    <a:lnTo>
                                      <a:pt x="146" y="1372"/>
                                    </a:lnTo>
                                    <a:lnTo>
                                      <a:pt x="180" y="1416"/>
                                    </a:lnTo>
                                    <a:lnTo>
                                      <a:pt x="214" y="1460"/>
                                    </a:lnTo>
                                    <a:lnTo>
                                      <a:pt x="246" y="1505"/>
                                    </a:lnTo>
                                    <a:lnTo>
                                      <a:pt x="278" y="1549"/>
                                    </a:lnTo>
                                    <a:lnTo>
                                      <a:pt x="308" y="1594"/>
                                    </a:lnTo>
                                    <a:lnTo>
                                      <a:pt x="338" y="1638"/>
                                    </a:lnTo>
                                    <a:lnTo>
                                      <a:pt x="367" y="1684"/>
                                    </a:lnTo>
                                    <a:lnTo>
                                      <a:pt x="394" y="1730"/>
                                    </a:lnTo>
                                    <a:lnTo>
                                      <a:pt x="420" y="1776"/>
                                    </a:lnTo>
                                    <a:lnTo>
                                      <a:pt x="447" y="1822"/>
                                    </a:lnTo>
                                    <a:lnTo>
                                      <a:pt x="470" y="1868"/>
                                    </a:lnTo>
                                    <a:lnTo>
                                      <a:pt x="494" y="1913"/>
                                    </a:lnTo>
                                    <a:lnTo>
                                      <a:pt x="515" y="1959"/>
                                    </a:lnTo>
                                    <a:lnTo>
                                      <a:pt x="536" y="2005"/>
                                    </a:lnTo>
                                    <a:lnTo>
                                      <a:pt x="554" y="2051"/>
                                    </a:lnTo>
                                    <a:lnTo>
                                      <a:pt x="572" y="2097"/>
                                    </a:lnTo>
                                    <a:lnTo>
                                      <a:pt x="588" y="2143"/>
                                    </a:lnTo>
                                    <a:lnTo>
                                      <a:pt x="604" y="2188"/>
                                    </a:lnTo>
                                    <a:lnTo>
                                      <a:pt x="617" y="2234"/>
                                    </a:lnTo>
                                    <a:lnTo>
                                      <a:pt x="629" y="2280"/>
                                    </a:lnTo>
                                    <a:lnTo>
                                      <a:pt x="639" y="2325"/>
                                    </a:lnTo>
                                    <a:lnTo>
                                      <a:pt x="648" y="2370"/>
                                    </a:lnTo>
                                    <a:lnTo>
                                      <a:pt x="655" y="2415"/>
                                    </a:lnTo>
                                    <a:lnTo>
                                      <a:pt x="661" y="2460"/>
                                    </a:lnTo>
                                    <a:lnTo>
                                      <a:pt x="665" y="2503"/>
                                    </a:lnTo>
                                    <a:lnTo>
                                      <a:pt x="667" y="2547"/>
                                    </a:lnTo>
                                    <a:lnTo>
                                      <a:pt x="668" y="2590"/>
                                    </a:lnTo>
                                    <a:lnTo>
                                      <a:pt x="667" y="2634"/>
                                    </a:lnTo>
                                    <a:lnTo>
                                      <a:pt x="663" y="2676"/>
                                    </a:lnTo>
                                    <a:lnTo>
                                      <a:pt x="659" y="2718"/>
                                    </a:lnTo>
                                    <a:lnTo>
                                      <a:pt x="652" y="2758"/>
                                    </a:lnTo>
                                    <a:lnTo>
                                      <a:pt x="646" y="2796"/>
                                    </a:lnTo>
                                    <a:lnTo>
                                      <a:pt x="636" y="2834"/>
                                    </a:lnTo>
                                    <a:lnTo>
                                      <a:pt x="627" y="2872"/>
                                    </a:lnTo>
                                    <a:lnTo>
                                      <a:pt x="617" y="2907"/>
                                    </a:lnTo>
                                    <a:lnTo>
                                      <a:pt x="604" y="2942"/>
                                    </a:lnTo>
                                    <a:lnTo>
                                      <a:pt x="591" y="2976"/>
                                    </a:lnTo>
                                    <a:lnTo>
                                      <a:pt x="576" y="3008"/>
                                    </a:lnTo>
                                    <a:lnTo>
                                      <a:pt x="560" y="3040"/>
                                    </a:lnTo>
                                    <a:lnTo>
                                      <a:pt x="543" y="3070"/>
                                    </a:lnTo>
                                    <a:lnTo>
                                      <a:pt x="525" y="3099"/>
                                    </a:lnTo>
                                    <a:lnTo>
                                      <a:pt x="507" y="3127"/>
                                    </a:lnTo>
                                    <a:lnTo>
                                      <a:pt x="486" y="3154"/>
                                    </a:lnTo>
                                    <a:lnTo>
                                      <a:pt x="465" y="3180"/>
                                    </a:lnTo>
                                    <a:lnTo>
                                      <a:pt x="444" y="3205"/>
                                    </a:lnTo>
                                    <a:lnTo>
                                      <a:pt x="420" y="3228"/>
                                    </a:lnTo>
                                    <a:lnTo>
                                      <a:pt x="397" y="3251"/>
                                    </a:lnTo>
                                    <a:lnTo>
                                      <a:pt x="373" y="3273"/>
                                    </a:lnTo>
                                    <a:lnTo>
                                      <a:pt x="347" y="3293"/>
                                    </a:lnTo>
                                    <a:lnTo>
                                      <a:pt x="321" y="3312"/>
                                    </a:lnTo>
                                    <a:lnTo>
                                      <a:pt x="295" y="3330"/>
                                    </a:lnTo>
                                    <a:lnTo>
                                      <a:pt x="267" y="3346"/>
                                    </a:lnTo>
                                    <a:lnTo>
                                      <a:pt x="238" y="3363"/>
                                    </a:lnTo>
                                    <a:lnTo>
                                      <a:pt x="210" y="3378"/>
                                    </a:lnTo>
                                    <a:lnTo>
                                      <a:pt x="180" y="3391"/>
                                    </a:lnTo>
                                    <a:lnTo>
                                      <a:pt x="149" y="3404"/>
                                    </a:lnTo>
                                    <a:lnTo>
                                      <a:pt x="119" y="3414"/>
                                    </a:lnTo>
                                    <a:lnTo>
                                      <a:pt x="88" y="3425"/>
                                    </a:lnTo>
                                    <a:lnTo>
                                      <a:pt x="57" y="3434"/>
                                    </a:lnTo>
                                    <a:lnTo>
                                      <a:pt x="24" y="3442"/>
                                    </a:lnTo>
                                    <a:lnTo>
                                      <a:pt x="34" y="4031"/>
                                    </a:lnTo>
                                    <a:lnTo>
                                      <a:pt x="115" y="4050"/>
                                    </a:lnTo>
                                    <a:lnTo>
                                      <a:pt x="197" y="4064"/>
                                    </a:lnTo>
                                    <a:lnTo>
                                      <a:pt x="275" y="4073"/>
                                    </a:lnTo>
                                    <a:lnTo>
                                      <a:pt x="354" y="4080"/>
                                    </a:lnTo>
                                    <a:lnTo>
                                      <a:pt x="431" y="4082"/>
                                    </a:lnTo>
                                    <a:lnTo>
                                      <a:pt x="506" y="4081"/>
                                    </a:lnTo>
                                    <a:lnTo>
                                      <a:pt x="579" y="4076"/>
                                    </a:lnTo>
                                    <a:lnTo>
                                      <a:pt x="651" y="4068"/>
                                    </a:lnTo>
                                    <a:lnTo>
                                      <a:pt x="722" y="4055"/>
                                    </a:lnTo>
                                    <a:lnTo>
                                      <a:pt x="790" y="4039"/>
                                    </a:lnTo>
                                    <a:lnTo>
                                      <a:pt x="856" y="4021"/>
                                    </a:lnTo>
                                    <a:lnTo>
                                      <a:pt x="922" y="3997"/>
                                    </a:lnTo>
                                    <a:lnTo>
                                      <a:pt x="983" y="3971"/>
                                    </a:lnTo>
                                    <a:lnTo>
                                      <a:pt x="1044" y="3941"/>
                                    </a:lnTo>
                                    <a:lnTo>
                                      <a:pt x="1102" y="3908"/>
                                    </a:lnTo>
                                    <a:lnTo>
                                      <a:pt x="1157" y="3871"/>
                                    </a:lnTo>
                                    <a:lnTo>
                                      <a:pt x="1211" y="3831"/>
                                    </a:lnTo>
                                    <a:lnTo>
                                      <a:pt x="1262" y="3788"/>
                                    </a:lnTo>
                                    <a:lnTo>
                                      <a:pt x="1309" y="3742"/>
                                    </a:lnTo>
                                    <a:lnTo>
                                      <a:pt x="1355" y="3691"/>
                                    </a:lnTo>
                                    <a:lnTo>
                                      <a:pt x="1398" y="3638"/>
                                    </a:lnTo>
                                    <a:lnTo>
                                      <a:pt x="1438" y="3582"/>
                                    </a:lnTo>
                                    <a:lnTo>
                                      <a:pt x="1474" y="3522"/>
                                    </a:lnTo>
                                    <a:lnTo>
                                      <a:pt x="1508" y="3460"/>
                                    </a:lnTo>
                                    <a:lnTo>
                                      <a:pt x="1540" y="3393"/>
                                    </a:lnTo>
                                    <a:lnTo>
                                      <a:pt x="1567" y="3325"/>
                                    </a:lnTo>
                                    <a:lnTo>
                                      <a:pt x="1591" y="3253"/>
                                    </a:lnTo>
                                    <a:lnTo>
                                      <a:pt x="1612" y="3179"/>
                                    </a:lnTo>
                                    <a:lnTo>
                                      <a:pt x="1630" y="3100"/>
                                    </a:lnTo>
                                    <a:lnTo>
                                      <a:pt x="1643" y="3020"/>
                                    </a:lnTo>
                                    <a:lnTo>
                                      <a:pt x="1654" y="2936"/>
                                    </a:lnTo>
                                    <a:lnTo>
                                      <a:pt x="1660" y="2850"/>
                                    </a:lnTo>
                                    <a:lnTo>
                                      <a:pt x="1663" y="2761"/>
                                    </a:lnTo>
                                    <a:lnTo>
                                      <a:pt x="1661" y="2670"/>
                                    </a:lnTo>
                                    <a:lnTo>
                                      <a:pt x="1655" y="2579"/>
                                    </a:lnTo>
                                    <a:lnTo>
                                      <a:pt x="1644" y="2486"/>
                                    </a:lnTo>
                                    <a:lnTo>
                                      <a:pt x="1629" y="2391"/>
                                    </a:lnTo>
                                    <a:lnTo>
                                      <a:pt x="1610" y="2297"/>
                                    </a:lnTo>
                                    <a:lnTo>
                                      <a:pt x="1587" y="2201"/>
                                    </a:lnTo>
                                    <a:lnTo>
                                      <a:pt x="1561" y="2105"/>
                                    </a:lnTo>
                                    <a:lnTo>
                                      <a:pt x="1529" y="2008"/>
                                    </a:lnTo>
                                    <a:lnTo>
                                      <a:pt x="1495" y="1911"/>
                                    </a:lnTo>
                                    <a:lnTo>
                                      <a:pt x="1457" y="1812"/>
                                    </a:lnTo>
                                    <a:lnTo>
                                      <a:pt x="1415" y="1716"/>
                                    </a:lnTo>
                                    <a:lnTo>
                                      <a:pt x="1371" y="1617"/>
                                    </a:lnTo>
                                    <a:lnTo>
                                      <a:pt x="1322" y="1520"/>
                                    </a:lnTo>
                                    <a:lnTo>
                                      <a:pt x="1271" y="1424"/>
                                    </a:lnTo>
                                    <a:lnTo>
                                      <a:pt x="1218" y="1328"/>
                                    </a:lnTo>
                                    <a:lnTo>
                                      <a:pt x="1160" y="1232"/>
                                    </a:lnTo>
                                    <a:lnTo>
                                      <a:pt x="1099" y="1138"/>
                                    </a:lnTo>
                                    <a:lnTo>
                                      <a:pt x="1036" y="1045"/>
                                    </a:lnTo>
                                    <a:lnTo>
                                      <a:pt x="970" y="952"/>
                                    </a:lnTo>
                                    <a:lnTo>
                                      <a:pt x="901" y="862"/>
                                    </a:lnTo>
                                    <a:lnTo>
                                      <a:pt x="830" y="773"/>
                                    </a:lnTo>
                                    <a:lnTo>
                                      <a:pt x="757" y="685"/>
                                    </a:lnTo>
                                    <a:lnTo>
                                      <a:pt x="681" y="600"/>
                                    </a:lnTo>
                                    <a:lnTo>
                                      <a:pt x="602" y="516"/>
                                    </a:lnTo>
                                    <a:lnTo>
                                      <a:pt x="523" y="435"/>
                                    </a:lnTo>
                                    <a:lnTo>
                                      <a:pt x="440" y="356"/>
                                    </a:lnTo>
                                    <a:lnTo>
                                      <a:pt x="355" y="279"/>
                                    </a:lnTo>
                                    <a:lnTo>
                                      <a:pt x="269" y="204"/>
                                    </a:lnTo>
                                    <a:lnTo>
                                      <a:pt x="181" y="133"/>
                                    </a:lnTo>
                                    <a:lnTo>
                                      <a:pt x="92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75000"/>
                                  <a:lumOff val="0"/>
                                  <a:alpha val="44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" name="Freeform 1770"/>
                            <wps:cNvSpPr>
                              <a:spLocks/>
                            </wps:cNvSpPr>
                            <wps:spPr bwMode="auto">
                              <a:xfrm>
                                <a:off x="8517" y="2172"/>
                                <a:ext cx="474" cy="454"/>
                              </a:xfrm>
                              <a:custGeom>
                                <a:avLst/>
                                <a:gdLst>
                                  <a:gd name="T0" fmla="*/ 1246 w 1895"/>
                                  <a:gd name="T1" fmla="*/ 0 h 1816"/>
                                  <a:gd name="T2" fmla="*/ 1329 w 1895"/>
                                  <a:gd name="T3" fmla="*/ 13 h 1816"/>
                                  <a:gd name="T4" fmla="*/ 1408 w 1895"/>
                                  <a:gd name="T5" fmla="*/ 34 h 1816"/>
                                  <a:gd name="T6" fmla="*/ 1483 w 1895"/>
                                  <a:gd name="T7" fmla="*/ 61 h 1816"/>
                                  <a:gd name="T8" fmla="*/ 1552 w 1895"/>
                                  <a:gd name="T9" fmla="*/ 95 h 1816"/>
                                  <a:gd name="T10" fmla="*/ 1615 w 1895"/>
                                  <a:gd name="T11" fmla="*/ 137 h 1816"/>
                                  <a:gd name="T12" fmla="*/ 1674 w 1895"/>
                                  <a:gd name="T13" fmla="*/ 183 h 1816"/>
                                  <a:gd name="T14" fmla="*/ 1725 w 1895"/>
                                  <a:gd name="T15" fmla="*/ 237 h 1816"/>
                                  <a:gd name="T16" fmla="*/ 1771 w 1895"/>
                                  <a:gd name="T17" fmla="*/ 295 h 1816"/>
                                  <a:gd name="T18" fmla="*/ 1810 w 1895"/>
                                  <a:gd name="T19" fmla="*/ 357 h 1816"/>
                                  <a:gd name="T20" fmla="*/ 1841 w 1895"/>
                                  <a:gd name="T21" fmla="*/ 426 h 1816"/>
                                  <a:gd name="T22" fmla="*/ 1866 w 1895"/>
                                  <a:gd name="T23" fmla="*/ 498 h 1816"/>
                                  <a:gd name="T24" fmla="*/ 1885 w 1895"/>
                                  <a:gd name="T25" fmla="*/ 572 h 1816"/>
                                  <a:gd name="T26" fmla="*/ 1894 w 1895"/>
                                  <a:gd name="T27" fmla="*/ 652 h 1816"/>
                                  <a:gd name="T28" fmla="*/ 1895 w 1895"/>
                                  <a:gd name="T29" fmla="*/ 735 h 1816"/>
                                  <a:gd name="T30" fmla="*/ 1888 w 1895"/>
                                  <a:gd name="T31" fmla="*/ 818 h 1816"/>
                                  <a:gd name="T32" fmla="*/ 1873 w 1895"/>
                                  <a:gd name="T33" fmla="*/ 906 h 1816"/>
                                  <a:gd name="T34" fmla="*/ 1847 w 1895"/>
                                  <a:gd name="T35" fmla="*/ 999 h 1816"/>
                                  <a:gd name="T36" fmla="*/ 1813 w 1895"/>
                                  <a:gd name="T37" fmla="*/ 1090 h 1816"/>
                                  <a:gd name="T38" fmla="*/ 1769 w 1895"/>
                                  <a:gd name="T39" fmla="*/ 1177 h 1816"/>
                                  <a:gd name="T40" fmla="*/ 1720 w 1895"/>
                                  <a:gd name="T41" fmla="*/ 1261 h 1816"/>
                                  <a:gd name="T42" fmla="*/ 1662 w 1895"/>
                                  <a:gd name="T43" fmla="*/ 1340 h 1816"/>
                                  <a:gd name="T44" fmla="*/ 1598 w 1895"/>
                                  <a:gd name="T45" fmla="*/ 1416 h 1816"/>
                                  <a:gd name="T46" fmla="*/ 1528 w 1895"/>
                                  <a:gd name="T47" fmla="*/ 1485 h 1816"/>
                                  <a:gd name="T48" fmla="*/ 1454 w 1895"/>
                                  <a:gd name="T49" fmla="*/ 1551 h 1816"/>
                                  <a:gd name="T50" fmla="*/ 1374 w 1895"/>
                                  <a:gd name="T51" fmla="*/ 1610 h 1816"/>
                                  <a:gd name="T52" fmla="*/ 1292 w 1895"/>
                                  <a:gd name="T53" fmla="*/ 1662 h 1816"/>
                                  <a:gd name="T54" fmla="*/ 1204 w 1895"/>
                                  <a:gd name="T55" fmla="*/ 1706 h 1816"/>
                                  <a:gd name="T56" fmla="*/ 1114 w 1895"/>
                                  <a:gd name="T57" fmla="*/ 1746 h 1816"/>
                                  <a:gd name="T58" fmla="*/ 1022 w 1895"/>
                                  <a:gd name="T59" fmla="*/ 1776 h 1816"/>
                                  <a:gd name="T60" fmla="*/ 928 w 1895"/>
                                  <a:gd name="T61" fmla="*/ 1798 h 1816"/>
                                  <a:gd name="T62" fmla="*/ 832 w 1895"/>
                                  <a:gd name="T63" fmla="*/ 1813 h 1816"/>
                                  <a:gd name="T64" fmla="*/ 735 w 1895"/>
                                  <a:gd name="T65" fmla="*/ 1816 h 1816"/>
                                  <a:gd name="T66" fmla="*/ 662 w 1895"/>
                                  <a:gd name="T67" fmla="*/ 1814 h 1816"/>
                                  <a:gd name="T68" fmla="*/ 593 w 1895"/>
                                  <a:gd name="T69" fmla="*/ 1806 h 1816"/>
                                  <a:gd name="T70" fmla="*/ 524 w 1895"/>
                                  <a:gd name="T71" fmla="*/ 1793 h 1816"/>
                                  <a:gd name="T72" fmla="*/ 460 w 1895"/>
                                  <a:gd name="T73" fmla="*/ 1773 h 1816"/>
                                  <a:gd name="T74" fmla="*/ 400 w 1895"/>
                                  <a:gd name="T75" fmla="*/ 1750 h 1816"/>
                                  <a:gd name="T76" fmla="*/ 342 w 1895"/>
                                  <a:gd name="T77" fmla="*/ 1722 h 1816"/>
                                  <a:gd name="T78" fmla="*/ 289 w 1895"/>
                                  <a:gd name="T79" fmla="*/ 1689 h 1816"/>
                                  <a:gd name="T80" fmla="*/ 239 w 1895"/>
                                  <a:gd name="T81" fmla="*/ 1653 h 1816"/>
                                  <a:gd name="T82" fmla="*/ 193 w 1895"/>
                                  <a:gd name="T83" fmla="*/ 1611 h 1816"/>
                                  <a:gd name="T84" fmla="*/ 151 w 1895"/>
                                  <a:gd name="T85" fmla="*/ 1566 h 1816"/>
                                  <a:gd name="T86" fmla="*/ 115 w 1895"/>
                                  <a:gd name="T87" fmla="*/ 1518 h 1816"/>
                                  <a:gd name="T88" fmla="*/ 82 w 1895"/>
                                  <a:gd name="T89" fmla="*/ 1467 h 1816"/>
                                  <a:gd name="T90" fmla="*/ 53 w 1895"/>
                                  <a:gd name="T91" fmla="*/ 1412 h 1816"/>
                                  <a:gd name="T92" fmla="*/ 31 w 1895"/>
                                  <a:gd name="T93" fmla="*/ 1354 h 1816"/>
                                  <a:gd name="T94" fmla="*/ 13 w 1895"/>
                                  <a:gd name="T95" fmla="*/ 1294 h 1816"/>
                                  <a:gd name="T96" fmla="*/ 0 w 1895"/>
                                  <a:gd name="T97" fmla="*/ 1230 h 18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5" h="1816">
                                    <a:moveTo>
                                      <a:pt x="0" y="1230"/>
                                    </a:moveTo>
                                    <a:lnTo>
                                      <a:pt x="1246" y="0"/>
                                    </a:lnTo>
                                    <a:lnTo>
                                      <a:pt x="1289" y="5"/>
                                    </a:lnTo>
                                    <a:lnTo>
                                      <a:pt x="1329" y="13"/>
                                    </a:lnTo>
                                    <a:lnTo>
                                      <a:pt x="1370" y="22"/>
                                    </a:lnTo>
                                    <a:lnTo>
                                      <a:pt x="1408" y="34"/>
                                    </a:lnTo>
                                    <a:lnTo>
                                      <a:pt x="1446" y="47"/>
                                    </a:lnTo>
                                    <a:lnTo>
                                      <a:pt x="1483" y="61"/>
                                    </a:lnTo>
                                    <a:lnTo>
                                      <a:pt x="1518" y="77"/>
                                    </a:lnTo>
                                    <a:lnTo>
                                      <a:pt x="1552" y="95"/>
                                    </a:lnTo>
                                    <a:lnTo>
                                      <a:pt x="1585" y="115"/>
                                    </a:lnTo>
                                    <a:lnTo>
                                      <a:pt x="1615" y="137"/>
                                    </a:lnTo>
                                    <a:lnTo>
                                      <a:pt x="1645" y="160"/>
                                    </a:lnTo>
                                    <a:lnTo>
                                      <a:pt x="1674" y="183"/>
                                    </a:lnTo>
                                    <a:lnTo>
                                      <a:pt x="1700" y="209"/>
                                    </a:lnTo>
                                    <a:lnTo>
                                      <a:pt x="1725" y="237"/>
                                    </a:lnTo>
                                    <a:lnTo>
                                      <a:pt x="1748" y="264"/>
                                    </a:lnTo>
                                    <a:lnTo>
                                      <a:pt x="1771" y="295"/>
                                    </a:lnTo>
                                    <a:lnTo>
                                      <a:pt x="1792" y="326"/>
                                    </a:lnTo>
                                    <a:lnTo>
                                      <a:pt x="1810" y="357"/>
                                    </a:lnTo>
                                    <a:lnTo>
                                      <a:pt x="1827" y="391"/>
                                    </a:lnTo>
                                    <a:lnTo>
                                      <a:pt x="1841" y="426"/>
                                    </a:lnTo>
                                    <a:lnTo>
                                      <a:pt x="1856" y="461"/>
                                    </a:lnTo>
                                    <a:lnTo>
                                      <a:pt x="1866" y="498"/>
                                    </a:lnTo>
                                    <a:lnTo>
                                      <a:pt x="1877" y="534"/>
                                    </a:lnTo>
                                    <a:lnTo>
                                      <a:pt x="1885" y="572"/>
                                    </a:lnTo>
                                    <a:lnTo>
                                      <a:pt x="1890" y="612"/>
                                    </a:lnTo>
                                    <a:lnTo>
                                      <a:pt x="1894" y="652"/>
                                    </a:lnTo>
                                    <a:lnTo>
                                      <a:pt x="1895" y="693"/>
                                    </a:lnTo>
                                    <a:lnTo>
                                      <a:pt x="1895" y="735"/>
                                    </a:lnTo>
                                    <a:lnTo>
                                      <a:pt x="1892" y="777"/>
                                    </a:lnTo>
                                    <a:lnTo>
                                      <a:pt x="1888" y="818"/>
                                    </a:lnTo>
                                    <a:lnTo>
                                      <a:pt x="1882" y="863"/>
                                    </a:lnTo>
                                    <a:lnTo>
                                      <a:pt x="1873" y="906"/>
                                    </a:lnTo>
                                    <a:lnTo>
                                      <a:pt x="1861" y="953"/>
                                    </a:lnTo>
                                    <a:lnTo>
                                      <a:pt x="1847" y="999"/>
                                    </a:lnTo>
                                    <a:lnTo>
                                      <a:pt x="1831" y="1045"/>
                                    </a:lnTo>
                                    <a:lnTo>
                                      <a:pt x="1813" y="1090"/>
                                    </a:lnTo>
                                    <a:lnTo>
                                      <a:pt x="1792" y="1134"/>
                                    </a:lnTo>
                                    <a:lnTo>
                                      <a:pt x="1769" y="1177"/>
                                    </a:lnTo>
                                    <a:lnTo>
                                      <a:pt x="1744" y="1219"/>
                                    </a:lnTo>
                                    <a:lnTo>
                                      <a:pt x="1720" y="1261"/>
                                    </a:lnTo>
                                    <a:lnTo>
                                      <a:pt x="1691" y="1300"/>
                                    </a:lnTo>
                                    <a:lnTo>
                                      <a:pt x="1662" y="1340"/>
                                    </a:lnTo>
                                    <a:lnTo>
                                      <a:pt x="1631" y="1379"/>
                                    </a:lnTo>
                                    <a:lnTo>
                                      <a:pt x="1598" y="1416"/>
                                    </a:lnTo>
                                    <a:lnTo>
                                      <a:pt x="1564" y="1451"/>
                                    </a:lnTo>
                                    <a:lnTo>
                                      <a:pt x="1528" y="1485"/>
                                    </a:lnTo>
                                    <a:lnTo>
                                      <a:pt x="1492" y="1519"/>
                                    </a:lnTo>
                                    <a:lnTo>
                                      <a:pt x="1454" y="1551"/>
                                    </a:lnTo>
                                    <a:lnTo>
                                      <a:pt x="1415" y="1581"/>
                                    </a:lnTo>
                                    <a:lnTo>
                                      <a:pt x="1374" y="1610"/>
                                    </a:lnTo>
                                    <a:lnTo>
                                      <a:pt x="1333" y="1636"/>
                                    </a:lnTo>
                                    <a:lnTo>
                                      <a:pt x="1292" y="1662"/>
                                    </a:lnTo>
                                    <a:lnTo>
                                      <a:pt x="1248" y="1686"/>
                                    </a:lnTo>
                                    <a:lnTo>
                                      <a:pt x="1204" y="1706"/>
                                    </a:lnTo>
                                    <a:lnTo>
                                      <a:pt x="1159" y="1727"/>
                                    </a:lnTo>
                                    <a:lnTo>
                                      <a:pt x="1114" y="1746"/>
                                    </a:lnTo>
                                    <a:lnTo>
                                      <a:pt x="1068" y="1761"/>
                                    </a:lnTo>
                                    <a:lnTo>
                                      <a:pt x="1022" y="1776"/>
                                    </a:lnTo>
                                    <a:lnTo>
                                      <a:pt x="975" y="1789"/>
                                    </a:lnTo>
                                    <a:lnTo>
                                      <a:pt x="928" y="1798"/>
                                    </a:lnTo>
                                    <a:lnTo>
                                      <a:pt x="879" y="1806"/>
                                    </a:lnTo>
                                    <a:lnTo>
                                      <a:pt x="832" y="1813"/>
                                    </a:lnTo>
                                    <a:lnTo>
                                      <a:pt x="784" y="1815"/>
                                    </a:lnTo>
                                    <a:lnTo>
                                      <a:pt x="735" y="1816"/>
                                    </a:lnTo>
                                    <a:lnTo>
                                      <a:pt x="699" y="1816"/>
                                    </a:lnTo>
                                    <a:lnTo>
                                      <a:pt x="662" y="1814"/>
                                    </a:lnTo>
                                    <a:lnTo>
                                      <a:pt x="627" y="1811"/>
                                    </a:lnTo>
                                    <a:lnTo>
                                      <a:pt x="593" y="1806"/>
                                    </a:lnTo>
                                    <a:lnTo>
                                      <a:pt x="558" y="1799"/>
                                    </a:lnTo>
                                    <a:lnTo>
                                      <a:pt x="524" y="1793"/>
                                    </a:lnTo>
                                    <a:lnTo>
                                      <a:pt x="493" y="1784"/>
                                    </a:lnTo>
                                    <a:lnTo>
                                      <a:pt x="460" y="1773"/>
                                    </a:lnTo>
                                    <a:lnTo>
                                      <a:pt x="430" y="1763"/>
                                    </a:lnTo>
                                    <a:lnTo>
                                      <a:pt x="400" y="1750"/>
                                    </a:lnTo>
                                    <a:lnTo>
                                      <a:pt x="371" y="1737"/>
                                    </a:lnTo>
                                    <a:lnTo>
                                      <a:pt x="342" y="1722"/>
                                    </a:lnTo>
                                    <a:lnTo>
                                      <a:pt x="315" y="1706"/>
                                    </a:lnTo>
                                    <a:lnTo>
                                      <a:pt x="289" y="1689"/>
                                    </a:lnTo>
                                    <a:lnTo>
                                      <a:pt x="264" y="1671"/>
                                    </a:lnTo>
                                    <a:lnTo>
                                      <a:pt x="239" y="1653"/>
                                    </a:lnTo>
                                    <a:lnTo>
                                      <a:pt x="216" y="1632"/>
                                    </a:lnTo>
                                    <a:lnTo>
                                      <a:pt x="193" y="1611"/>
                                    </a:lnTo>
                                    <a:lnTo>
                                      <a:pt x="172" y="1590"/>
                                    </a:lnTo>
                                    <a:lnTo>
                                      <a:pt x="151" y="1566"/>
                                    </a:lnTo>
                                    <a:lnTo>
                                      <a:pt x="133" y="1543"/>
                                    </a:lnTo>
                                    <a:lnTo>
                                      <a:pt x="115" y="1518"/>
                                    </a:lnTo>
                                    <a:lnTo>
                                      <a:pt x="98" y="1493"/>
                                    </a:lnTo>
                                    <a:lnTo>
                                      <a:pt x="82" y="1467"/>
                                    </a:lnTo>
                                    <a:lnTo>
                                      <a:pt x="68" y="1439"/>
                                    </a:lnTo>
                                    <a:lnTo>
                                      <a:pt x="53" y="1412"/>
                                    </a:lnTo>
                                    <a:lnTo>
                                      <a:pt x="41" y="1383"/>
                                    </a:lnTo>
                                    <a:lnTo>
                                      <a:pt x="31" y="1354"/>
                                    </a:lnTo>
                                    <a:lnTo>
                                      <a:pt x="20" y="1324"/>
                                    </a:lnTo>
                                    <a:lnTo>
                                      <a:pt x="13" y="1294"/>
                                    </a:lnTo>
                                    <a:lnTo>
                                      <a:pt x="5" y="1262"/>
                                    </a:lnTo>
                                    <a:lnTo>
                                      <a:pt x="0" y="1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" name="Freeform 1771"/>
                            <wps:cNvSpPr>
                              <a:spLocks/>
                            </wps:cNvSpPr>
                            <wps:spPr bwMode="auto">
                              <a:xfrm>
                                <a:off x="8270" y="3021"/>
                                <a:ext cx="386" cy="721"/>
                              </a:xfrm>
                              <a:custGeom>
                                <a:avLst/>
                                <a:gdLst>
                                  <a:gd name="T0" fmla="*/ 364 w 1543"/>
                                  <a:gd name="T1" fmla="*/ 571 h 2883"/>
                                  <a:gd name="T2" fmla="*/ 814 w 1543"/>
                                  <a:gd name="T3" fmla="*/ 901 h 2883"/>
                                  <a:gd name="T4" fmla="*/ 1317 w 1543"/>
                                  <a:gd name="T5" fmla="*/ 0 h 2883"/>
                                  <a:gd name="T6" fmla="*/ 1092 w 1543"/>
                                  <a:gd name="T7" fmla="*/ 1103 h 2883"/>
                                  <a:gd name="T8" fmla="*/ 1543 w 1543"/>
                                  <a:gd name="T9" fmla="*/ 1429 h 2883"/>
                                  <a:gd name="T10" fmla="*/ 953 w 1543"/>
                                  <a:gd name="T11" fmla="*/ 1780 h 2883"/>
                                  <a:gd name="T12" fmla="*/ 730 w 1543"/>
                                  <a:gd name="T13" fmla="*/ 2883 h 2883"/>
                                  <a:gd name="T14" fmla="*/ 590 w 1543"/>
                                  <a:gd name="T15" fmla="*/ 1997 h 2883"/>
                                  <a:gd name="T16" fmla="*/ 0 w 1543"/>
                                  <a:gd name="T17" fmla="*/ 2352 h 2883"/>
                                  <a:gd name="T18" fmla="*/ 504 w 1543"/>
                                  <a:gd name="T19" fmla="*/ 1454 h 2883"/>
                                  <a:gd name="T20" fmla="*/ 364 w 1543"/>
                                  <a:gd name="T21" fmla="*/ 571 h 28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43" h="2883">
                                    <a:moveTo>
                                      <a:pt x="364" y="571"/>
                                    </a:moveTo>
                                    <a:lnTo>
                                      <a:pt x="814" y="901"/>
                                    </a:lnTo>
                                    <a:lnTo>
                                      <a:pt x="1317" y="0"/>
                                    </a:lnTo>
                                    <a:lnTo>
                                      <a:pt x="1092" y="1103"/>
                                    </a:lnTo>
                                    <a:lnTo>
                                      <a:pt x="1543" y="1429"/>
                                    </a:lnTo>
                                    <a:lnTo>
                                      <a:pt x="953" y="1780"/>
                                    </a:lnTo>
                                    <a:lnTo>
                                      <a:pt x="730" y="2883"/>
                                    </a:lnTo>
                                    <a:lnTo>
                                      <a:pt x="590" y="1997"/>
                                    </a:lnTo>
                                    <a:lnTo>
                                      <a:pt x="0" y="2352"/>
                                    </a:lnTo>
                                    <a:lnTo>
                                      <a:pt x="504" y="1454"/>
                                    </a:lnTo>
                                    <a:lnTo>
                                      <a:pt x="364" y="5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Freeform 1772"/>
                            <wps:cNvSpPr>
                              <a:spLocks/>
                            </wps:cNvSpPr>
                            <wps:spPr bwMode="auto">
                              <a:xfrm>
                                <a:off x="9517" y="3965"/>
                                <a:ext cx="317" cy="399"/>
                              </a:xfrm>
                              <a:custGeom>
                                <a:avLst/>
                                <a:gdLst>
                                  <a:gd name="T0" fmla="*/ 1265 w 1265"/>
                                  <a:gd name="T1" fmla="*/ 501 h 1596"/>
                                  <a:gd name="T2" fmla="*/ 850 w 1265"/>
                                  <a:gd name="T3" fmla="*/ 569 h 1596"/>
                                  <a:gd name="T4" fmla="*/ 963 w 1265"/>
                                  <a:gd name="T5" fmla="*/ 0 h 1596"/>
                                  <a:gd name="T6" fmla="*/ 595 w 1265"/>
                                  <a:gd name="T7" fmla="*/ 610 h 1596"/>
                                  <a:gd name="T8" fmla="*/ 180 w 1265"/>
                                  <a:gd name="T9" fmla="*/ 677 h 1596"/>
                                  <a:gd name="T10" fmla="*/ 369 w 1265"/>
                                  <a:gd name="T11" fmla="*/ 986 h 1596"/>
                                  <a:gd name="T12" fmla="*/ 0 w 1265"/>
                                  <a:gd name="T13" fmla="*/ 1596 h 1596"/>
                                  <a:gd name="T14" fmla="*/ 484 w 1265"/>
                                  <a:gd name="T15" fmla="*/ 1176 h 1596"/>
                                  <a:gd name="T16" fmla="*/ 671 w 1265"/>
                                  <a:gd name="T17" fmla="*/ 1488 h 1596"/>
                                  <a:gd name="T18" fmla="*/ 781 w 1265"/>
                                  <a:gd name="T19" fmla="*/ 919 h 1596"/>
                                  <a:gd name="T20" fmla="*/ 1265 w 1265"/>
                                  <a:gd name="T21" fmla="*/ 501 h 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65" h="1596">
                                    <a:moveTo>
                                      <a:pt x="1265" y="501"/>
                                    </a:moveTo>
                                    <a:lnTo>
                                      <a:pt x="850" y="569"/>
                                    </a:lnTo>
                                    <a:lnTo>
                                      <a:pt x="963" y="0"/>
                                    </a:lnTo>
                                    <a:lnTo>
                                      <a:pt x="595" y="610"/>
                                    </a:lnTo>
                                    <a:lnTo>
                                      <a:pt x="180" y="677"/>
                                    </a:lnTo>
                                    <a:lnTo>
                                      <a:pt x="369" y="986"/>
                                    </a:lnTo>
                                    <a:lnTo>
                                      <a:pt x="0" y="1596"/>
                                    </a:lnTo>
                                    <a:lnTo>
                                      <a:pt x="484" y="1176"/>
                                    </a:lnTo>
                                    <a:lnTo>
                                      <a:pt x="671" y="1488"/>
                                    </a:lnTo>
                                    <a:lnTo>
                                      <a:pt x="781" y="919"/>
                                    </a:lnTo>
                                    <a:lnTo>
                                      <a:pt x="1265" y="5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Freeform 1773"/>
                            <wps:cNvSpPr>
                              <a:spLocks/>
                            </wps:cNvSpPr>
                            <wps:spPr bwMode="auto">
                              <a:xfrm>
                                <a:off x="8954" y="4622"/>
                                <a:ext cx="481" cy="242"/>
                              </a:xfrm>
                              <a:custGeom>
                                <a:avLst/>
                                <a:gdLst>
                                  <a:gd name="T0" fmla="*/ 415 w 1924"/>
                                  <a:gd name="T1" fmla="*/ 970 h 970"/>
                                  <a:gd name="T2" fmla="*/ 614 w 1924"/>
                                  <a:gd name="T3" fmla="*/ 599 h 970"/>
                                  <a:gd name="T4" fmla="*/ 0 w 1924"/>
                                  <a:gd name="T5" fmla="*/ 527 h 970"/>
                                  <a:gd name="T6" fmla="*/ 736 w 1924"/>
                                  <a:gd name="T7" fmla="*/ 371 h 970"/>
                                  <a:gd name="T8" fmla="*/ 933 w 1924"/>
                                  <a:gd name="T9" fmla="*/ 0 h 970"/>
                                  <a:gd name="T10" fmla="*/ 1189 w 1924"/>
                                  <a:gd name="T11" fmla="*/ 275 h 970"/>
                                  <a:gd name="T12" fmla="*/ 1924 w 1924"/>
                                  <a:gd name="T13" fmla="*/ 118 h 970"/>
                                  <a:gd name="T14" fmla="*/ 1346 w 1924"/>
                                  <a:gd name="T15" fmla="*/ 443 h 970"/>
                                  <a:gd name="T16" fmla="*/ 1605 w 1924"/>
                                  <a:gd name="T17" fmla="*/ 717 h 970"/>
                                  <a:gd name="T18" fmla="*/ 991 w 1924"/>
                                  <a:gd name="T19" fmla="*/ 644 h 970"/>
                                  <a:gd name="T20" fmla="*/ 415 w 1924"/>
                                  <a:gd name="T21" fmla="*/ 970 h 9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24" h="970">
                                    <a:moveTo>
                                      <a:pt x="415" y="970"/>
                                    </a:moveTo>
                                    <a:lnTo>
                                      <a:pt x="614" y="599"/>
                                    </a:lnTo>
                                    <a:lnTo>
                                      <a:pt x="0" y="527"/>
                                    </a:lnTo>
                                    <a:lnTo>
                                      <a:pt x="736" y="371"/>
                                    </a:lnTo>
                                    <a:lnTo>
                                      <a:pt x="933" y="0"/>
                                    </a:lnTo>
                                    <a:lnTo>
                                      <a:pt x="1189" y="275"/>
                                    </a:lnTo>
                                    <a:lnTo>
                                      <a:pt x="1924" y="118"/>
                                    </a:lnTo>
                                    <a:lnTo>
                                      <a:pt x="1346" y="443"/>
                                    </a:lnTo>
                                    <a:lnTo>
                                      <a:pt x="1605" y="717"/>
                                    </a:lnTo>
                                    <a:lnTo>
                                      <a:pt x="991" y="644"/>
                                    </a:lnTo>
                                    <a:lnTo>
                                      <a:pt x="415" y="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" name="Freeform 1774"/>
                            <wps:cNvSpPr>
                              <a:spLocks/>
                            </wps:cNvSpPr>
                            <wps:spPr bwMode="auto">
                              <a:xfrm>
                                <a:off x="8388" y="2395"/>
                                <a:ext cx="557" cy="2301"/>
                              </a:xfrm>
                              <a:custGeom>
                                <a:avLst/>
                                <a:gdLst>
                                  <a:gd name="T0" fmla="*/ 0 w 557"/>
                                  <a:gd name="T1" fmla="*/ 205 h 2301"/>
                                  <a:gd name="T2" fmla="*/ 389 w 557"/>
                                  <a:gd name="T3" fmla="*/ 2301 h 2301"/>
                                  <a:gd name="T4" fmla="*/ 557 w 557"/>
                                  <a:gd name="T5" fmla="*/ 2173 h 2301"/>
                                  <a:gd name="T6" fmla="*/ 196 w 557"/>
                                  <a:gd name="T7" fmla="*/ 0 h 2301"/>
                                  <a:gd name="T8" fmla="*/ 0 w 557"/>
                                  <a:gd name="T9" fmla="*/ 205 h 2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57" h="2301">
                                    <a:moveTo>
                                      <a:pt x="0" y="205"/>
                                    </a:moveTo>
                                    <a:lnTo>
                                      <a:pt x="389" y="2301"/>
                                    </a:lnTo>
                                    <a:lnTo>
                                      <a:pt x="557" y="2173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0" y="2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" name="Freeform 1775"/>
                            <wps:cNvSpPr>
                              <a:spLocks/>
                            </wps:cNvSpPr>
                            <wps:spPr bwMode="auto">
                              <a:xfrm>
                                <a:off x="9020" y="4165"/>
                                <a:ext cx="238" cy="246"/>
                              </a:xfrm>
                              <a:custGeom>
                                <a:avLst/>
                                <a:gdLst>
                                  <a:gd name="T0" fmla="*/ 0 w 954"/>
                                  <a:gd name="T1" fmla="*/ 676 h 986"/>
                                  <a:gd name="T2" fmla="*/ 312 w 954"/>
                                  <a:gd name="T3" fmla="*/ 634 h 986"/>
                                  <a:gd name="T4" fmla="*/ 227 w 954"/>
                                  <a:gd name="T5" fmla="*/ 986 h 986"/>
                                  <a:gd name="T6" fmla="*/ 505 w 954"/>
                                  <a:gd name="T7" fmla="*/ 609 h 986"/>
                                  <a:gd name="T8" fmla="*/ 818 w 954"/>
                                  <a:gd name="T9" fmla="*/ 567 h 986"/>
                                  <a:gd name="T10" fmla="*/ 676 w 954"/>
                                  <a:gd name="T11" fmla="*/ 377 h 986"/>
                                  <a:gd name="T12" fmla="*/ 954 w 954"/>
                                  <a:gd name="T13" fmla="*/ 0 h 986"/>
                                  <a:gd name="T14" fmla="*/ 589 w 954"/>
                                  <a:gd name="T15" fmla="*/ 259 h 986"/>
                                  <a:gd name="T16" fmla="*/ 449 w 954"/>
                                  <a:gd name="T17" fmla="*/ 66 h 986"/>
                                  <a:gd name="T18" fmla="*/ 365 w 954"/>
                                  <a:gd name="T19" fmla="*/ 418 h 986"/>
                                  <a:gd name="T20" fmla="*/ 0 w 954"/>
                                  <a:gd name="T21" fmla="*/ 676 h 9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54" h="986">
                                    <a:moveTo>
                                      <a:pt x="0" y="676"/>
                                    </a:moveTo>
                                    <a:lnTo>
                                      <a:pt x="312" y="634"/>
                                    </a:lnTo>
                                    <a:lnTo>
                                      <a:pt x="227" y="986"/>
                                    </a:lnTo>
                                    <a:lnTo>
                                      <a:pt x="505" y="609"/>
                                    </a:lnTo>
                                    <a:lnTo>
                                      <a:pt x="818" y="567"/>
                                    </a:lnTo>
                                    <a:lnTo>
                                      <a:pt x="676" y="377"/>
                                    </a:lnTo>
                                    <a:lnTo>
                                      <a:pt x="954" y="0"/>
                                    </a:lnTo>
                                    <a:lnTo>
                                      <a:pt x="589" y="259"/>
                                    </a:lnTo>
                                    <a:lnTo>
                                      <a:pt x="449" y="66"/>
                                    </a:lnTo>
                                    <a:lnTo>
                                      <a:pt x="365" y="418"/>
                                    </a:lnTo>
                                    <a:lnTo>
                                      <a:pt x="0" y="6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" name="Freeform 1776"/>
                            <wps:cNvSpPr>
                              <a:spLocks/>
                            </wps:cNvSpPr>
                            <wps:spPr bwMode="auto">
                              <a:xfrm>
                                <a:off x="9408" y="2765"/>
                                <a:ext cx="254" cy="321"/>
                              </a:xfrm>
                              <a:custGeom>
                                <a:avLst/>
                                <a:gdLst>
                                  <a:gd name="T0" fmla="*/ 0 w 1018"/>
                                  <a:gd name="T1" fmla="*/ 402 h 1283"/>
                                  <a:gd name="T2" fmla="*/ 335 w 1018"/>
                                  <a:gd name="T3" fmla="*/ 458 h 1283"/>
                                  <a:gd name="T4" fmla="*/ 244 w 1018"/>
                                  <a:gd name="T5" fmla="*/ 0 h 1283"/>
                                  <a:gd name="T6" fmla="*/ 539 w 1018"/>
                                  <a:gd name="T7" fmla="*/ 491 h 1283"/>
                                  <a:gd name="T8" fmla="*/ 873 w 1018"/>
                                  <a:gd name="T9" fmla="*/ 543 h 1283"/>
                                  <a:gd name="T10" fmla="*/ 723 w 1018"/>
                                  <a:gd name="T11" fmla="*/ 792 h 1283"/>
                                  <a:gd name="T12" fmla="*/ 1018 w 1018"/>
                                  <a:gd name="T13" fmla="*/ 1283 h 1283"/>
                                  <a:gd name="T14" fmla="*/ 630 w 1018"/>
                                  <a:gd name="T15" fmla="*/ 945 h 1283"/>
                                  <a:gd name="T16" fmla="*/ 479 w 1018"/>
                                  <a:gd name="T17" fmla="*/ 1197 h 1283"/>
                                  <a:gd name="T18" fmla="*/ 390 w 1018"/>
                                  <a:gd name="T19" fmla="*/ 739 h 1283"/>
                                  <a:gd name="T20" fmla="*/ 0 w 1018"/>
                                  <a:gd name="T21" fmla="*/ 402 h 12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018" h="1283">
                                    <a:moveTo>
                                      <a:pt x="0" y="402"/>
                                    </a:moveTo>
                                    <a:lnTo>
                                      <a:pt x="335" y="458"/>
                                    </a:lnTo>
                                    <a:lnTo>
                                      <a:pt x="244" y="0"/>
                                    </a:lnTo>
                                    <a:lnTo>
                                      <a:pt x="539" y="491"/>
                                    </a:lnTo>
                                    <a:lnTo>
                                      <a:pt x="873" y="543"/>
                                    </a:lnTo>
                                    <a:lnTo>
                                      <a:pt x="723" y="792"/>
                                    </a:lnTo>
                                    <a:lnTo>
                                      <a:pt x="1018" y="1283"/>
                                    </a:lnTo>
                                    <a:lnTo>
                                      <a:pt x="630" y="945"/>
                                    </a:lnTo>
                                    <a:lnTo>
                                      <a:pt x="479" y="1197"/>
                                    </a:lnTo>
                                    <a:lnTo>
                                      <a:pt x="390" y="739"/>
                                    </a:lnTo>
                                    <a:lnTo>
                                      <a:pt x="0" y="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Freeform 1777"/>
                            <wps:cNvSpPr>
                              <a:spLocks/>
                            </wps:cNvSpPr>
                            <wps:spPr bwMode="auto">
                              <a:xfrm>
                                <a:off x="8769" y="4576"/>
                                <a:ext cx="1158" cy="384"/>
                              </a:xfrm>
                              <a:custGeom>
                                <a:avLst/>
                                <a:gdLst>
                                  <a:gd name="T0" fmla="*/ 650 w 4632"/>
                                  <a:gd name="T1" fmla="*/ 0 h 1535"/>
                                  <a:gd name="T2" fmla="*/ 4632 w 4632"/>
                                  <a:gd name="T3" fmla="*/ 1062 h 1535"/>
                                  <a:gd name="T4" fmla="*/ 4286 w 4632"/>
                                  <a:gd name="T5" fmla="*/ 1535 h 1535"/>
                                  <a:gd name="T6" fmla="*/ 0 w 4632"/>
                                  <a:gd name="T7" fmla="*/ 476 h 1535"/>
                                  <a:gd name="T8" fmla="*/ 650 w 4632"/>
                                  <a:gd name="T9" fmla="*/ 0 h 15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632" h="1535">
                                    <a:moveTo>
                                      <a:pt x="650" y="0"/>
                                    </a:moveTo>
                                    <a:lnTo>
                                      <a:pt x="4632" y="1062"/>
                                    </a:lnTo>
                                    <a:lnTo>
                                      <a:pt x="4286" y="1535"/>
                                    </a:lnTo>
                                    <a:lnTo>
                                      <a:pt x="0" y="476"/>
                                    </a:lnTo>
                                    <a:lnTo>
                                      <a:pt x="6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" name="Freeform 1778"/>
                            <wps:cNvSpPr>
                              <a:spLocks/>
                            </wps:cNvSpPr>
                            <wps:spPr bwMode="auto">
                              <a:xfrm>
                                <a:off x="9048" y="4423"/>
                                <a:ext cx="804" cy="649"/>
                              </a:xfrm>
                              <a:custGeom>
                                <a:avLst/>
                                <a:gdLst>
                                  <a:gd name="T0" fmla="*/ 2646 w 3216"/>
                                  <a:gd name="T1" fmla="*/ 0 h 2596"/>
                                  <a:gd name="T2" fmla="*/ 0 w 3216"/>
                                  <a:gd name="T3" fmla="*/ 2452 h 2596"/>
                                  <a:gd name="T4" fmla="*/ 655 w 3216"/>
                                  <a:gd name="T5" fmla="*/ 2596 h 2596"/>
                                  <a:gd name="T6" fmla="*/ 3216 w 3216"/>
                                  <a:gd name="T7" fmla="*/ 161 h 2596"/>
                                  <a:gd name="T8" fmla="*/ 2646 w 3216"/>
                                  <a:gd name="T9" fmla="*/ 0 h 2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16" h="2596">
                                    <a:moveTo>
                                      <a:pt x="2646" y="0"/>
                                    </a:moveTo>
                                    <a:lnTo>
                                      <a:pt x="0" y="2452"/>
                                    </a:lnTo>
                                    <a:lnTo>
                                      <a:pt x="655" y="2596"/>
                                    </a:lnTo>
                                    <a:lnTo>
                                      <a:pt x="3216" y="161"/>
                                    </a:lnTo>
                                    <a:lnTo>
                                      <a:pt x="26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" name="Freeform 1779"/>
                            <wps:cNvSpPr>
                              <a:spLocks/>
                            </wps:cNvSpPr>
                            <wps:spPr bwMode="auto">
                              <a:xfrm>
                                <a:off x="8309" y="4516"/>
                                <a:ext cx="1045" cy="665"/>
                              </a:xfrm>
                              <a:custGeom>
                                <a:avLst/>
                                <a:gdLst>
                                  <a:gd name="T0" fmla="*/ 3636 w 4178"/>
                                  <a:gd name="T1" fmla="*/ 0 h 2660"/>
                                  <a:gd name="T2" fmla="*/ 4178 w 4178"/>
                                  <a:gd name="T3" fmla="*/ 106 h 2660"/>
                                  <a:gd name="T4" fmla="*/ 1007 w 4178"/>
                                  <a:gd name="T5" fmla="*/ 2660 h 2660"/>
                                  <a:gd name="T6" fmla="*/ 0 w 4178"/>
                                  <a:gd name="T7" fmla="*/ 2454 h 2660"/>
                                  <a:gd name="T8" fmla="*/ 3636 w 4178"/>
                                  <a:gd name="T9" fmla="*/ 0 h 26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178" h="2660">
                                    <a:moveTo>
                                      <a:pt x="3636" y="0"/>
                                    </a:moveTo>
                                    <a:lnTo>
                                      <a:pt x="4178" y="106"/>
                                    </a:lnTo>
                                    <a:lnTo>
                                      <a:pt x="1007" y="2660"/>
                                    </a:lnTo>
                                    <a:lnTo>
                                      <a:pt x="0" y="2454"/>
                                    </a:lnTo>
                                    <a:lnTo>
                                      <a:pt x="36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F85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Freeform 1780"/>
                            <wps:cNvSpPr>
                              <a:spLocks/>
                            </wps:cNvSpPr>
                            <wps:spPr bwMode="auto">
                              <a:xfrm>
                                <a:off x="9247" y="4660"/>
                                <a:ext cx="731" cy="745"/>
                              </a:xfrm>
                              <a:custGeom>
                                <a:avLst/>
                                <a:gdLst>
                                  <a:gd name="T0" fmla="*/ 2421 w 2923"/>
                                  <a:gd name="T1" fmla="*/ 0 h 2981"/>
                                  <a:gd name="T2" fmla="*/ 2923 w 2923"/>
                                  <a:gd name="T3" fmla="*/ 120 h 2981"/>
                                  <a:gd name="T4" fmla="*/ 1000 w 2923"/>
                                  <a:gd name="T5" fmla="*/ 2981 h 2981"/>
                                  <a:gd name="T6" fmla="*/ 0 w 2923"/>
                                  <a:gd name="T7" fmla="*/ 2731 h 2981"/>
                                  <a:gd name="T8" fmla="*/ 2421 w 2923"/>
                                  <a:gd name="T9" fmla="*/ 0 h 29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23" h="2981">
                                    <a:moveTo>
                                      <a:pt x="2421" y="0"/>
                                    </a:moveTo>
                                    <a:lnTo>
                                      <a:pt x="2923" y="120"/>
                                    </a:lnTo>
                                    <a:lnTo>
                                      <a:pt x="1000" y="2981"/>
                                    </a:lnTo>
                                    <a:lnTo>
                                      <a:pt x="0" y="2731"/>
                                    </a:lnTo>
                                    <a:lnTo>
                                      <a:pt x="24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F85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Freeform 1781"/>
                            <wps:cNvSpPr>
                              <a:spLocks/>
                            </wps:cNvSpPr>
                            <wps:spPr bwMode="auto">
                              <a:xfrm>
                                <a:off x="8858" y="2575"/>
                                <a:ext cx="354" cy="446"/>
                              </a:xfrm>
                              <a:custGeom>
                                <a:avLst/>
                                <a:gdLst>
                                  <a:gd name="T0" fmla="*/ 1415 w 1415"/>
                                  <a:gd name="T1" fmla="*/ 560 h 1784"/>
                                  <a:gd name="T2" fmla="*/ 951 w 1415"/>
                                  <a:gd name="T3" fmla="*/ 636 h 1784"/>
                                  <a:gd name="T4" fmla="*/ 1076 w 1415"/>
                                  <a:gd name="T5" fmla="*/ 0 h 1784"/>
                                  <a:gd name="T6" fmla="*/ 665 w 1415"/>
                                  <a:gd name="T7" fmla="*/ 684 h 1784"/>
                                  <a:gd name="T8" fmla="*/ 202 w 1415"/>
                                  <a:gd name="T9" fmla="*/ 757 h 1784"/>
                                  <a:gd name="T10" fmla="*/ 413 w 1415"/>
                                  <a:gd name="T11" fmla="*/ 1103 h 1784"/>
                                  <a:gd name="T12" fmla="*/ 0 w 1415"/>
                                  <a:gd name="T13" fmla="*/ 1784 h 1784"/>
                                  <a:gd name="T14" fmla="*/ 542 w 1415"/>
                                  <a:gd name="T15" fmla="*/ 1315 h 1784"/>
                                  <a:gd name="T16" fmla="*/ 750 w 1415"/>
                                  <a:gd name="T17" fmla="*/ 1663 h 1784"/>
                                  <a:gd name="T18" fmla="*/ 874 w 1415"/>
                                  <a:gd name="T19" fmla="*/ 1028 h 1784"/>
                                  <a:gd name="T20" fmla="*/ 1415 w 1415"/>
                                  <a:gd name="T21" fmla="*/ 560 h 17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415" h="1784">
                                    <a:moveTo>
                                      <a:pt x="1415" y="560"/>
                                    </a:moveTo>
                                    <a:lnTo>
                                      <a:pt x="951" y="636"/>
                                    </a:lnTo>
                                    <a:lnTo>
                                      <a:pt x="1076" y="0"/>
                                    </a:lnTo>
                                    <a:lnTo>
                                      <a:pt x="665" y="684"/>
                                    </a:lnTo>
                                    <a:lnTo>
                                      <a:pt x="202" y="757"/>
                                    </a:lnTo>
                                    <a:lnTo>
                                      <a:pt x="413" y="1103"/>
                                    </a:lnTo>
                                    <a:lnTo>
                                      <a:pt x="0" y="1784"/>
                                    </a:lnTo>
                                    <a:lnTo>
                                      <a:pt x="542" y="1315"/>
                                    </a:lnTo>
                                    <a:lnTo>
                                      <a:pt x="750" y="1663"/>
                                    </a:lnTo>
                                    <a:lnTo>
                                      <a:pt x="874" y="1028"/>
                                    </a:lnTo>
                                    <a:lnTo>
                                      <a:pt x="1415" y="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0" name="Freeform 1782"/>
                            <wps:cNvSpPr>
                              <a:spLocks/>
                            </wps:cNvSpPr>
                            <wps:spPr bwMode="auto">
                              <a:xfrm>
                                <a:off x="8309" y="4130"/>
                                <a:ext cx="325" cy="410"/>
                              </a:xfrm>
                              <a:custGeom>
                                <a:avLst/>
                                <a:gdLst>
                                  <a:gd name="T0" fmla="*/ 0 w 1301"/>
                                  <a:gd name="T1" fmla="*/ 516 h 1642"/>
                                  <a:gd name="T2" fmla="*/ 427 w 1301"/>
                                  <a:gd name="T3" fmla="*/ 586 h 1642"/>
                                  <a:gd name="T4" fmla="*/ 312 w 1301"/>
                                  <a:gd name="T5" fmla="*/ 0 h 1642"/>
                                  <a:gd name="T6" fmla="*/ 690 w 1301"/>
                                  <a:gd name="T7" fmla="*/ 629 h 1642"/>
                                  <a:gd name="T8" fmla="*/ 1117 w 1301"/>
                                  <a:gd name="T9" fmla="*/ 696 h 1642"/>
                                  <a:gd name="T10" fmla="*/ 923 w 1301"/>
                                  <a:gd name="T11" fmla="*/ 1014 h 1642"/>
                                  <a:gd name="T12" fmla="*/ 1301 w 1301"/>
                                  <a:gd name="T13" fmla="*/ 1642 h 1642"/>
                                  <a:gd name="T14" fmla="*/ 804 w 1301"/>
                                  <a:gd name="T15" fmla="*/ 1211 h 1642"/>
                                  <a:gd name="T16" fmla="*/ 612 w 1301"/>
                                  <a:gd name="T17" fmla="*/ 1530 h 1642"/>
                                  <a:gd name="T18" fmla="*/ 498 w 1301"/>
                                  <a:gd name="T19" fmla="*/ 946 h 1642"/>
                                  <a:gd name="T20" fmla="*/ 0 w 1301"/>
                                  <a:gd name="T21" fmla="*/ 516 h 16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01" h="1642">
                                    <a:moveTo>
                                      <a:pt x="0" y="516"/>
                                    </a:moveTo>
                                    <a:lnTo>
                                      <a:pt x="427" y="586"/>
                                    </a:lnTo>
                                    <a:lnTo>
                                      <a:pt x="312" y="0"/>
                                    </a:lnTo>
                                    <a:lnTo>
                                      <a:pt x="690" y="629"/>
                                    </a:lnTo>
                                    <a:lnTo>
                                      <a:pt x="1117" y="696"/>
                                    </a:lnTo>
                                    <a:lnTo>
                                      <a:pt x="923" y="1014"/>
                                    </a:lnTo>
                                    <a:lnTo>
                                      <a:pt x="1301" y="1642"/>
                                    </a:lnTo>
                                    <a:lnTo>
                                      <a:pt x="804" y="1211"/>
                                    </a:lnTo>
                                    <a:lnTo>
                                      <a:pt x="612" y="1530"/>
                                    </a:lnTo>
                                    <a:lnTo>
                                      <a:pt x="498" y="946"/>
                                    </a:lnTo>
                                    <a:lnTo>
                                      <a:pt x="0" y="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Freeform 1783"/>
                            <wps:cNvSpPr>
                              <a:spLocks/>
                            </wps:cNvSpPr>
                            <wps:spPr bwMode="auto">
                              <a:xfrm>
                                <a:off x="9927" y="4520"/>
                                <a:ext cx="114" cy="102"/>
                              </a:xfrm>
                              <a:custGeom>
                                <a:avLst/>
                                <a:gdLst>
                                  <a:gd name="T0" fmla="*/ 0 w 453"/>
                                  <a:gd name="T1" fmla="*/ 168 h 406"/>
                                  <a:gd name="T2" fmla="*/ 125 w 453"/>
                                  <a:gd name="T3" fmla="*/ 155 h 406"/>
                                  <a:gd name="T4" fmla="*/ 46 w 453"/>
                                  <a:gd name="T5" fmla="*/ 0 h 406"/>
                                  <a:gd name="T6" fmla="*/ 202 w 453"/>
                                  <a:gd name="T7" fmla="*/ 148 h 406"/>
                                  <a:gd name="T8" fmla="*/ 326 w 453"/>
                                  <a:gd name="T9" fmla="*/ 135 h 406"/>
                                  <a:gd name="T10" fmla="*/ 297 w 453"/>
                                  <a:gd name="T11" fmla="*/ 238 h 406"/>
                                  <a:gd name="T12" fmla="*/ 453 w 453"/>
                                  <a:gd name="T13" fmla="*/ 385 h 406"/>
                                  <a:gd name="T14" fmla="*/ 280 w 453"/>
                                  <a:gd name="T15" fmla="*/ 301 h 406"/>
                                  <a:gd name="T16" fmla="*/ 253 w 453"/>
                                  <a:gd name="T17" fmla="*/ 406 h 406"/>
                                  <a:gd name="T18" fmla="*/ 173 w 453"/>
                                  <a:gd name="T19" fmla="*/ 250 h 406"/>
                                  <a:gd name="T20" fmla="*/ 0 w 453"/>
                                  <a:gd name="T21" fmla="*/ 168 h 4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3" h="406">
                                    <a:moveTo>
                                      <a:pt x="0" y="168"/>
                                    </a:moveTo>
                                    <a:lnTo>
                                      <a:pt x="125" y="155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202" y="148"/>
                                    </a:lnTo>
                                    <a:lnTo>
                                      <a:pt x="326" y="135"/>
                                    </a:lnTo>
                                    <a:lnTo>
                                      <a:pt x="297" y="238"/>
                                    </a:lnTo>
                                    <a:lnTo>
                                      <a:pt x="453" y="385"/>
                                    </a:lnTo>
                                    <a:lnTo>
                                      <a:pt x="280" y="301"/>
                                    </a:lnTo>
                                    <a:lnTo>
                                      <a:pt x="253" y="406"/>
                                    </a:lnTo>
                                    <a:lnTo>
                                      <a:pt x="173" y="250"/>
                                    </a:lnTo>
                                    <a:lnTo>
                                      <a:pt x="0" y="1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12" name="Group 17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77" y="3325"/>
                                <a:ext cx="3366" cy="2829"/>
                                <a:chOff x="6477" y="3325"/>
                                <a:chExt cx="3366" cy="2829"/>
                              </a:xfrm>
                            </wpg:grpSpPr>
                            <wps:wsp>
                              <wps:cNvPr id="313" name="Freeform 1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35" y="3680"/>
                                  <a:ext cx="329" cy="246"/>
                                </a:xfrm>
                                <a:custGeom>
                                  <a:avLst/>
                                  <a:gdLst>
                                    <a:gd name="T0" fmla="*/ 1315 w 1315"/>
                                    <a:gd name="T1" fmla="*/ 0 h 984"/>
                                    <a:gd name="T2" fmla="*/ 301 w 1315"/>
                                    <a:gd name="T3" fmla="*/ 0 h 984"/>
                                    <a:gd name="T4" fmla="*/ 0 w 1315"/>
                                    <a:gd name="T5" fmla="*/ 151 h 984"/>
                                    <a:gd name="T6" fmla="*/ 0 w 1315"/>
                                    <a:gd name="T7" fmla="*/ 984 h 984"/>
                                    <a:gd name="T8" fmla="*/ 382 w 1315"/>
                                    <a:gd name="T9" fmla="*/ 984 h 984"/>
                                    <a:gd name="T10" fmla="*/ 1315 w 1315"/>
                                    <a:gd name="T11" fmla="*/ 0 h 9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315" h="984">
                                      <a:moveTo>
                                        <a:pt x="1315" y="0"/>
                                      </a:moveTo>
                                      <a:lnTo>
                                        <a:pt x="301" y="0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984"/>
                                      </a:lnTo>
                                      <a:lnTo>
                                        <a:pt x="382" y="984"/>
                                      </a:lnTo>
                                      <a:lnTo>
                                        <a:pt x="1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Freeform 17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23" y="3772"/>
                                  <a:ext cx="356" cy="307"/>
                                </a:xfrm>
                                <a:custGeom>
                                  <a:avLst/>
                                  <a:gdLst>
                                    <a:gd name="T0" fmla="*/ 1426 w 1426"/>
                                    <a:gd name="T1" fmla="*/ 0 h 1226"/>
                                    <a:gd name="T2" fmla="*/ 0 w 1426"/>
                                    <a:gd name="T3" fmla="*/ 774 h 1226"/>
                                    <a:gd name="T4" fmla="*/ 1426 w 1426"/>
                                    <a:gd name="T5" fmla="*/ 1226 h 1226"/>
                                    <a:gd name="T6" fmla="*/ 1426 w 1426"/>
                                    <a:gd name="T7" fmla="*/ 0 h 12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426" h="1226">
                                      <a:moveTo>
                                        <a:pt x="1426" y="0"/>
                                      </a:moveTo>
                                      <a:lnTo>
                                        <a:pt x="0" y="774"/>
                                      </a:lnTo>
                                      <a:lnTo>
                                        <a:pt x="1426" y="1226"/>
                                      </a:lnTo>
                                      <a:lnTo>
                                        <a:pt x="14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Freeform 1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41" y="4019"/>
                                  <a:ext cx="524" cy="454"/>
                                </a:xfrm>
                                <a:custGeom>
                                  <a:avLst/>
                                  <a:gdLst>
                                    <a:gd name="T0" fmla="*/ 0 w 2099"/>
                                    <a:gd name="T1" fmla="*/ 0 h 1817"/>
                                    <a:gd name="T2" fmla="*/ 2008 w 2099"/>
                                    <a:gd name="T3" fmla="*/ 341 h 1817"/>
                                    <a:gd name="T4" fmla="*/ 2099 w 2099"/>
                                    <a:gd name="T5" fmla="*/ 1817 h 1817"/>
                                    <a:gd name="T6" fmla="*/ 211 w 2099"/>
                                    <a:gd name="T7" fmla="*/ 1546 h 1817"/>
                                    <a:gd name="T8" fmla="*/ 0 w 2099"/>
                                    <a:gd name="T9" fmla="*/ 0 h 18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99" h="1817">
                                      <a:moveTo>
                                        <a:pt x="0" y="0"/>
                                      </a:moveTo>
                                      <a:lnTo>
                                        <a:pt x="2008" y="341"/>
                                      </a:lnTo>
                                      <a:lnTo>
                                        <a:pt x="2099" y="1817"/>
                                      </a:lnTo>
                                      <a:lnTo>
                                        <a:pt x="211" y="15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Freeform 1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63" y="4050"/>
                                  <a:ext cx="408" cy="834"/>
                                </a:xfrm>
                                <a:custGeom>
                                  <a:avLst/>
                                  <a:gdLst>
                                    <a:gd name="T0" fmla="*/ 0 w 1633"/>
                                    <a:gd name="T1" fmla="*/ 0 h 3334"/>
                                    <a:gd name="T2" fmla="*/ 1590 w 1633"/>
                                    <a:gd name="T3" fmla="*/ 457 h 3334"/>
                                    <a:gd name="T4" fmla="*/ 1633 w 1633"/>
                                    <a:gd name="T5" fmla="*/ 2375 h 3334"/>
                                    <a:gd name="T6" fmla="*/ 348 w 1633"/>
                                    <a:gd name="T7" fmla="*/ 3334 h 3334"/>
                                    <a:gd name="T8" fmla="*/ 0 w 1633"/>
                                    <a:gd name="T9" fmla="*/ 0 h 3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33" h="3334">
                                      <a:moveTo>
                                        <a:pt x="0" y="0"/>
                                      </a:moveTo>
                                      <a:lnTo>
                                        <a:pt x="1590" y="457"/>
                                      </a:lnTo>
                                      <a:lnTo>
                                        <a:pt x="1633" y="2375"/>
                                      </a:lnTo>
                                      <a:lnTo>
                                        <a:pt x="348" y="33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Freeform 1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80" y="4187"/>
                                  <a:ext cx="125" cy="408"/>
                                </a:xfrm>
                                <a:custGeom>
                                  <a:avLst/>
                                  <a:gdLst>
                                    <a:gd name="T0" fmla="*/ 283 w 500"/>
                                    <a:gd name="T1" fmla="*/ 0 h 1635"/>
                                    <a:gd name="T2" fmla="*/ 43 w 500"/>
                                    <a:gd name="T3" fmla="*/ 283 h 1635"/>
                                    <a:gd name="T4" fmla="*/ 0 w 500"/>
                                    <a:gd name="T5" fmla="*/ 1635 h 1635"/>
                                    <a:gd name="T6" fmla="*/ 500 w 500"/>
                                    <a:gd name="T7" fmla="*/ 1352 h 1635"/>
                                    <a:gd name="T8" fmla="*/ 283 w 500"/>
                                    <a:gd name="T9" fmla="*/ 0 h 16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00" h="1635">
                                      <a:moveTo>
                                        <a:pt x="283" y="0"/>
                                      </a:moveTo>
                                      <a:lnTo>
                                        <a:pt x="43" y="283"/>
                                      </a:lnTo>
                                      <a:lnTo>
                                        <a:pt x="0" y="1635"/>
                                      </a:lnTo>
                                      <a:lnTo>
                                        <a:pt x="500" y="1352"/>
                                      </a:lnTo>
                                      <a:lnTo>
                                        <a:pt x="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Freeform 1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5" y="4639"/>
                                  <a:ext cx="190" cy="757"/>
                                </a:xfrm>
                                <a:custGeom>
                                  <a:avLst/>
                                  <a:gdLst>
                                    <a:gd name="T0" fmla="*/ 0 w 762"/>
                                    <a:gd name="T1" fmla="*/ 0 h 3031"/>
                                    <a:gd name="T2" fmla="*/ 719 w 762"/>
                                    <a:gd name="T3" fmla="*/ 88 h 3031"/>
                                    <a:gd name="T4" fmla="*/ 762 w 762"/>
                                    <a:gd name="T5" fmla="*/ 2986 h 3031"/>
                                    <a:gd name="T6" fmla="*/ 545 w 762"/>
                                    <a:gd name="T7" fmla="*/ 3031 h 3031"/>
                                    <a:gd name="T8" fmla="*/ 305 w 762"/>
                                    <a:gd name="T9" fmla="*/ 1679 h 3031"/>
                                    <a:gd name="T10" fmla="*/ 0 w 762"/>
                                    <a:gd name="T11" fmla="*/ 0 h 30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62" h="3031">
                                      <a:moveTo>
                                        <a:pt x="0" y="0"/>
                                      </a:moveTo>
                                      <a:lnTo>
                                        <a:pt x="719" y="88"/>
                                      </a:lnTo>
                                      <a:lnTo>
                                        <a:pt x="762" y="2986"/>
                                      </a:lnTo>
                                      <a:lnTo>
                                        <a:pt x="545" y="3031"/>
                                      </a:lnTo>
                                      <a:lnTo>
                                        <a:pt x="305" y="1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Freeform 17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8" y="4056"/>
                                  <a:ext cx="319" cy="1896"/>
                                </a:xfrm>
                                <a:custGeom>
                                  <a:avLst/>
                                  <a:gdLst>
                                    <a:gd name="T0" fmla="*/ 986 w 1277"/>
                                    <a:gd name="T1" fmla="*/ 0 h 7582"/>
                                    <a:gd name="T2" fmla="*/ 774 w 1277"/>
                                    <a:gd name="T3" fmla="*/ 3366 h 7582"/>
                                    <a:gd name="T4" fmla="*/ 117 w 1277"/>
                                    <a:gd name="T5" fmla="*/ 3850 h 7582"/>
                                    <a:gd name="T6" fmla="*/ 0 w 1277"/>
                                    <a:gd name="T7" fmla="*/ 5396 h 7582"/>
                                    <a:gd name="T8" fmla="*/ 638 w 1277"/>
                                    <a:gd name="T9" fmla="*/ 5978 h 7582"/>
                                    <a:gd name="T10" fmla="*/ 1083 w 1277"/>
                                    <a:gd name="T11" fmla="*/ 7582 h 7582"/>
                                    <a:gd name="T12" fmla="*/ 1277 w 1277"/>
                                    <a:gd name="T13" fmla="*/ 7487 h 7582"/>
                                    <a:gd name="T14" fmla="*/ 1180 w 1277"/>
                                    <a:gd name="T15" fmla="*/ 5590 h 7582"/>
                                    <a:gd name="T16" fmla="*/ 986 w 1277"/>
                                    <a:gd name="T17" fmla="*/ 5416 h 7582"/>
                                    <a:gd name="T18" fmla="*/ 986 w 1277"/>
                                    <a:gd name="T19" fmla="*/ 0 h 75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77" h="7582">
                                      <a:moveTo>
                                        <a:pt x="986" y="0"/>
                                      </a:moveTo>
                                      <a:lnTo>
                                        <a:pt x="774" y="3366"/>
                                      </a:lnTo>
                                      <a:lnTo>
                                        <a:pt x="117" y="3850"/>
                                      </a:lnTo>
                                      <a:lnTo>
                                        <a:pt x="0" y="5396"/>
                                      </a:lnTo>
                                      <a:lnTo>
                                        <a:pt x="638" y="5978"/>
                                      </a:lnTo>
                                      <a:lnTo>
                                        <a:pt x="1083" y="7582"/>
                                      </a:lnTo>
                                      <a:lnTo>
                                        <a:pt x="1277" y="7487"/>
                                      </a:lnTo>
                                      <a:lnTo>
                                        <a:pt x="1180" y="5590"/>
                                      </a:lnTo>
                                      <a:lnTo>
                                        <a:pt x="986" y="5416"/>
                                      </a:lnTo>
                                      <a:lnTo>
                                        <a:pt x="9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Freeform 17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0" y="5171"/>
                                  <a:ext cx="253" cy="291"/>
                                </a:xfrm>
                                <a:custGeom>
                                  <a:avLst/>
                                  <a:gdLst>
                                    <a:gd name="T0" fmla="*/ 0 w 1012"/>
                                    <a:gd name="T1" fmla="*/ 0 h 1163"/>
                                    <a:gd name="T2" fmla="*/ 952 w 1012"/>
                                    <a:gd name="T3" fmla="*/ 179 h 1163"/>
                                    <a:gd name="T4" fmla="*/ 1012 w 1012"/>
                                    <a:gd name="T5" fmla="*/ 1163 h 1163"/>
                                    <a:gd name="T6" fmla="*/ 32 w 1012"/>
                                    <a:gd name="T7" fmla="*/ 1109 h 1163"/>
                                    <a:gd name="T8" fmla="*/ 0 w 1012"/>
                                    <a:gd name="T9" fmla="*/ 0 h 1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12" h="1163">
                                      <a:moveTo>
                                        <a:pt x="0" y="0"/>
                                      </a:moveTo>
                                      <a:lnTo>
                                        <a:pt x="952" y="179"/>
                                      </a:lnTo>
                                      <a:lnTo>
                                        <a:pt x="1012" y="1163"/>
                                      </a:lnTo>
                                      <a:lnTo>
                                        <a:pt x="32" y="11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Freeform 17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61" y="5050"/>
                                  <a:ext cx="524" cy="1033"/>
                                </a:xfrm>
                                <a:custGeom>
                                  <a:avLst/>
                                  <a:gdLst>
                                    <a:gd name="T0" fmla="*/ 1258 w 2096"/>
                                    <a:gd name="T1" fmla="*/ 41 h 4132"/>
                                    <a:gd name="T2" fmla="*/ 1502 w 2096"/>
                                    <a:gd name="T3" fmla="*/ 204 h 4132"/>
                                    <a:gd name="T4" fmla="*/ 1714 w 2096"/>
                                    <a:gd name="T5" fmla="*/ 471 h 4132"/>
                                    <a:gd name="T6" fmla="*/ 1887 w 2096"/>
                                    <a:gd name="T7" fmla="*/ 830 h 4132"/>
                                    <a:gd name="T8" fmla="*/ 2014 w 2096"/>
                                    <a:gd name="T9" fmla="*/ 1262 h 4132"/>
                                    <a:gd name="T10" fmla="*/ 2083 w 2096"/>
                                    <a:gd name="T11" fmla="*/ 1752 h 4132"/>
                                    <a:gd name="T12" fmla="*/ 2090 w 2096"/>
                                    <a:gd name="T13" fmla="*/ 2277 h 4132"/>
                                    <a:gd name="T14" fmla="*/ 2032 w 2096"/>
                                    <a:gd name="T15" fmla="*/ 2776 h 4132"/>
                                    <a:gd name="T16" fmla="*/ 1917 w 2096"/>
                                    <a:gd name="T17" fmla="*/ 3222 h 4132"/>
                                    <a:gd name="T18" fmla="*/ 1752 w 2096"/>
                                    <a:gd name="T19" fmla="*/ 3596 h 4132"/>
                                    <a:gd name="T20" fmla="*/ 1548 w 2096"/>
                                    <a:gd name="T21" fmla="*/ 3883 h 4132"/>
                                    <a:gd name="T22" fmla="*/ 1309 w 2096"/>
                                    <a:gd name="T23" fmla="*/ 4068 h 4132"/>
                                    <a:gd name="T24" fmla="*/ 1048 w 2096"/>
                                    <a:gd name="T25" fmla="*/ 4132 h 4132"/>
                                    <a:gd name="T26" fmla="*/ 786 w 2096"/>
                                    <a:gd name="T27" fmla="*/ 4068 h 4132"/>
                                    <a:gd name="T28" fmla="*/ 549 w 2096"/>
                                    <a:gd name="T29" fmla="*/ 3883 h 4132"/>
                                    <a:gd name="T30" fmla="*/ 343 w 2096"/>
                                    <a:gd name="T31" fmla="*/ 3596 h 4132"/>
                                    <a:gd name="T32" fmla="*/ 178 w 2096"/>
                                    <a:gd name="T33" fmla="*/ 3222 h 4132"/>
                                    <a:gd name="T34" fmla="*/ 63 w 2096"/>
                                    <a:gd name="T35" fmla="*/ 2776 h 4132"/>
                                    <a:gd name="T36" fmla="*/ 6 w 2096"/>
                                    <a:gd name="T37" fmla="*/ 2277 h 4132"/>
                                    <a:gd name="T38" fmla="*/ 12 w 2096"/>
                                    <a:gd name="T39" fmla="*/ 1752 h 4132"/>
                                    <a:gd name="T40" fmla="*/ 83 w 2096"/>
                                    <a:gd name="T41" fmla="*/ 1262 h 4132"/>
                                    <a:gd name="T42" fmla="*/ 209 w 2096"/>
                                    <a:gd name="T43" fmla="*/ 830 h 4132"/>
                                    <a:gd name="T44" fmla="*/ 381 w 2096"/>
                                    <a:gd name="T45" fmla="*/ 471 h 4132"/>
                                    <a:gd name="T46" fmla="*/ 593 w 2096"/>
                                    <a:gd name="T47" fmla="*/ 204 h 4132"/>
                                    <a:gd name="T48" fmla="*/ 837 w 2096"/>
                                    <a:gd name="T49" fmla="*/ 41 h 4132"/>
                                    <a:gd name="T50" fmla="*/ 936 w 2096"/>
                                    <a:gd name="T51" fmla="*/ 895 h 4132"/>
                                    <a:gd name="T52" fmla="*/ 1078 w 2096"/>
                                    <a:gd name="T53" fmla="*/ 931 h 4132"/>
                                    <a:gd name="T54" fmla="*/ 1207 w 2096"/>
                                    <a:gd name="T55" fmla="*/ 1030 h 4132"/>
                                    <a:gd name="T56" fmla="*/ 1319 w 2096"/>
                                    <a:gd name="T57" fmla="*/ 1186 h 4132"/>
                                    <a:gd name="T58" fmla="*/ 1408 w 2096"/>
                                    <a:gd name="T59" fmla="*/ 1389 h 4132"/>
                                    <a:gd name="T60" fmla="*/ 1470 w 2096"/>
                                    <a:gd name="T61" fmla="*/ 1630 h 4132"/>
                                    <a:gd name="T62" fmla="*/ 1503 w 2096"/>
                                    <a:gd name="T63" fmla="*/ 1901 h 4132"/>
                                    <a:gd name="T64" fmla="*/ 1499 w 2096"/>
                                    <a:gd name="T65" fmla="*/ 2186 h 4132"/>
                                    <a:gd name="T66" fmla="*/ 1461 w 2096"/>
                                    <a:gd name="T67" fmla="*/ 2451 h 4132"/>
                                    <a:gd name="T68" fmla="*/ 1392 w 2096"/>
                                    <a:gd name="T69" fmla="*/ 2685 h 4132"/>
                                    <a:gd name="T70" fmla="*/ 1298 w 2096"/>
                                    <a:gd name="T71" fmla="*/ 2880 h 4132"/>
                                    <a:gd name="T72" fmla="*/ 1182 w 2096"/>
                                    <a:gd name="T73" fmla="*/ 3024 h 4132"/>
                                    <a:gd name="T74" fmla="*/ 1050 w 2096"/>
                                    <a:gd name="T75" fmla="*/ 3112 h 4132"/>
                                    <a:gd name="T76" fmla="*/ 906 w 2096"/>
                                    <a:gd name="T77" fmla="*/ 3134 h 4132"/>
                                    <a:gd name="T78" fmla="*/ 766 w 2096"/>
                                    <a:gd name="T79" fmla="*/ 3084 h 4132"/>
                                    <a:gd name="T80" fmla="*/ 641 w 2096"/>
                                    <a:gd name="T81" fmla="*/ 2973 h 4132"/>
                                    <a:gd name="T82" fmla="*/ 533 w 2096"/>
                                    <a:gd name="T83" fmla="*/ 2806 h 4132"/>
                                    <a:gd name="T84" fmla="*/ 449 w 2096"/>
                                    <a:gd name="T85" fmla="*/ 2595 h 4132"/>
                                    <a:gd name="T86" fmla="*/ 392 w 2096"/>
                                    <a:gd name="T87" fmla="*/ 2348 h 4132"/>
                                    <a:gd name="T88" fmla="*/ 367 w 2096"/>
                                    <a:gd name="T89" fmla="*/ 2073 h 4132"/>
                                    <a:gd name="T90" fmla="*/ 377 w 2096"/>
                                    <a:gd name="T91" fmla="*/ 1790 h 4132"/>
                                    <a:gd name="T92" fmla="*/ 422 w 2096"/>
                                    <a:gd name="T93" fmla="*/ 1529 h 4132"/>
                                    <a:gd name="T94" fmla="*/ 497 w 2096"/>
                                    <a:gd name="T95" fmla="*/ 1303 h 4132"/>
                                    <a:gd name="T96" fmla="*/ 595 w 2096"/>
                                    <a:gd name="T97" fmla="*/ 1118 h 4132"/>
                                    <a:gd name="T98" fmla="*/ 714 w 2096"/>
                                    <a:gd name="T99" fmla="*/ 983 h 4132"/>
                                    <a:gd name="T100" fmla="*/ 849 w 2096"/>
                                    <a:gd name="T101" fmla="*/ 909 h 4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096" h="4132">
                                      <a:moveTo>
                                        <a:pt x="1048" y="0"/>
                                      </a:moveTo>
                                      <a:lnTo>
                                        <a:pt x="1101" y="2"/>
                                      </a:lnTo>
                                      <a:lnTo>
                                        <a:pt x="1155" y="10"/>
                                      </a:lnTo>
                                      <a:lnTo>
                                        <a:pt x="1207" y="23"/>
                                      </a:lnTo>
                                      <a:lnTo>
                                        <a:pt x="1258" y="41"/>
                                      </a:lnTo>
                                      <a:lnTo>
                                        <a:pt x="1309" y="65"/>
                                      </a:lnTo>
                                      <a:lnTo>
                                        <a:pt x="1359" y="93"/>
                                      </a:lnTo>
                                      <a:lnTo>
                                        <a:pt x="1408" y="125"/>
                                      </a:lnTo>
                                      <a:lnTo>
                                        <a:pt x="1456" y="162"/>
                                      </a:lnTo>
                                      <a:lnTo>
                                        <a:pt x="1502" y="204"/>
                                      </a:lnTo>
                                      <a:lnTo>
                                        <a:pt x="1548" y="250"/>
                                      </a:lnTo>
                                      <a:lnTo>
                                        <a:pt x="1591" y="300"/>
                                      </a:lnTo>
                                      <a:lnTo>
                                        <a:pt x="1634" y="353"/>
                                      </a:lnTo>
                                      <a:lnTo>
                                        <a:pt x="1675" y="411"/>
                                      </a:lnTo>
                                      <a:lnTo>
                                        <a:pt x="1714" y="471"/>
                                      </a:lnTo>
                                      <a:lnTo>
                                        <a:pt x="1752" y="537"/>
                                      </a:lnTo>
                                      <a:lnTo>
                                        <a:pt x="1789" y="605"/>
                                      </a:lnTo>
                                      <a:lnTo>
                                        <a:pt x="1824" y="677"/>
                                      </a:lnTo>
                                      <a:lnTo>
                                        <a:pt x="1857" y="751"/>
                                      </a:lnTo>
                                      <a:lnTo>
                                        <a:pt x="1887" y="830"/>
                                      </a:lnTo>
                                      <a:lnTo>
                                        <a:pt x="1917" y="911"/>
                                      </a:lnTo>
                                      <a:lnTo>
                                        <a:pt x="1944" y="995"/>
                                      </a:lnTo>
                                      <a:lnTo>
                                        <a:pt x="1969" y="1081"/>
                                      </a:lnTo>
                                      <a:lnTo>
                                        <a:pt x="1993" y="1170"/>
                                      </a:lnTo>
                                      <a:lnTo>
                                        <a:pt x="2014" y="1262"/>
                                      </a:lnTo>
                                      <a:lnTo>
                                        <a:pt x="2032" y="1355"/>
                                      </a:lnTo>
                                      <a:lnTo>
                                        <a:pt x="2049" y="1452"/>
                                      </a:lnTo>
                                      <a:lnTo>
                                        <a:pt x="2062" y="1550"/>
                                      </a:lnTo>
                                      <a:lnTo>
                                        <a:pt x="2074" y="1650"/>
                                      </a:lnTo>
                                      <a:lnTo>
                                        <a:pt x="2083" y="1752"/>
                                      </a:lnTo>
                                      <a:lnTo>
                                        <a:pt x="2090" y="1855"/>
                                      </a:lnTo>
                                      <a:lnTo>
                                        <a:pt x="2095" y="1960"/>
                                      </a:lnTo>
                                      <a:lnTo>
                                        <a:pt x="2096" y="2066"/>
                                      </a:lnTo>
                                      <a:lnTo>
                                        <a:pt x="2095" y="2172"/>
                                      </a:lnTo>
                                      <a:lnTo>
                                        <a:pt x="2090" y="2277"/>
                                      </a:lnTo>
                                      <a:lnTo>
                                        <a:pt x="2083" y="2381"/>
                                      </a:lnTo>
                                      <a:lnTo>
                                        <a:pt x="2074" y="2483"/>
                                      </a:lnTo>
                                      <a:lnTo>
                                        <a:pt x="2062" y="2582"/>
                                      </a:lnTo>
                                      <a:lnTo>
                                        <a:pt x="2049" y="2681"/>
                                      </a:lnTo>
                                      <a:lnTo>
                                        <a:pt x="2032" y="2776"/>
                                      </a:lnTo>
                                      <a:lnTo>
                                        <a:pt x="2014" y="2871"/>
                                      </a:lnTo>
                                      <a:lnTo>
                                        <a:pt x="1993" y="2962"/>
                                      </a:lnTo>
                                      <a:lnTo>
                                        <a:pt x="1969" y="3051"/>
                                      </a:lnTo>
                                      <a:lnTo>
                                        <a:pt x="1944" y="3138"/>
                                      </a:lnTo>
                                      <a:lnTo>
                                        <a:pt x="1917" y="3222"/>
                                      </a:lnTo>
                                      <a:lnTo>
                                        <a:pt x="1887" y="3303"/>
                                      </a:lnTo>
                                      <a:lnTo>
                                        <a:pt x="1857" y="3380"/>
                                      </a:lnTo>
                                      <a:lnTo>
                                        <a:pt x="1824" y="3455"/>
                                      </a:lnTo>
                                      <a:lnTo>
                                        <a:pt x="1789" y="3527"/>
                                      </a:lnTo>
                                      <a:lnTo>
                                        <a:pt x="1752" y="3596"/>
                                      </a:lnTo>
                                      <a:lnTo>
                                        <a:pt x="1714" y="3660"/>
                                      </a:lnTo>
                                      <a:lnTo>
                                        <a:pt x="1675" y="3722"/>
                                      </a:lnTo>
                                      <a:lnTo>
                                        <a:pt x="1634" y="3780"/>
                                      </a:lnTo>
                                      <a:lnTo>
                                        <a:pt x="1591" y="3833"/>
                                      </a:lnTo>
                                      <a:lnTo>
                                        <a:pt x="1548" y="3883"/>
                                      </a:lnTo>
                                      <a:lnTo>
                                        <a:pt x="1502" y="3929"/>
                                      </a:lnTo>
                                      <a:lnTo>
                                        <a:pt x="1456" y="3969"/>
                                      </a:lnTo>
                                      <a:lnTo>
                                        <a:pt x="1408" y="4007"/>
                                      </a:lnTo>
                                      <a:lnTo>
                                        <a:pt x="1359" y="4039"/>
                                      </a:lnTo>
                                      <a:lnTo>
                                        <a:pt x="1309" y="4068"/>
                                      </a:lnTo>
                                      <a:lnTo>
                                        <a:pt x="1258" y="4090"/>
                                      </a:lnTo>
                                      <a:lnTo>
                                        <a:pt x="1207" y="4108"/>
                                      </a:lnTo>
                                      <a:lnTo>
                                        <a:pt x="1155" y="4121"/>
                                      </a:lnTo>
                                      <a:lnTo>
                                        <a:pt x="1101" y="4129"/>
                                      </a:lnTo>
                                      <a:lnTo>
                                        <a:pt x="1048" y="4132"/>
                                      </a:lnTo>
                                      <a:lnTo>
                                        <a:pt x="994" y="4129"/>
                                      </a:lnTo>
                                      <a:lnTo>
                                        <a:pt x="940" y="4121"/>
                                      </a:lnTo>
                                      <a:lnTo>
                                        <a:pt x="888" y="4108"/>
                                      </a:lnTo>
                                      <a:lnTo>
                                        <a:pt x="837" y="4090"/>
                                      </a:lnTo>
                                      <a:lnTo>
                                        <a:pt x="786" y="4068"/>
                                      </a:lnTo>
                                      <a:lnTo>
                                        <a:pt x="736" y="4039"/>
                                      </a:lnTo>
                                      <a:lnTo>
                                        <a:pt x="688" y="4007"/>
                                      </a:lnTo>
                                      <a:lnTo>
                                        <a:pt x="641" y="3969"/>
                                      </a:lnTo>
                                      <a:lnTo>
                                        <a:pt x="593" y="3929"/>
                                      </a:lnTo>
                                      <a:lnTo>
                                        <a:pt x="549" y="3883"/>
                                      </a:lnTo>
                                      <a:lnTo>
                                        <a:pt x="504" y="3833"/>
                                      </a:lnTo>
                                      <a:lnTo>
                                        <a:pt x="462" y="3780"/>
                                      </a:lnTo>
                                      <a:lnTo>
                                        <a:pt x="421" y="3722"/>
                                      </a:lnTo>
                                      <a:lnTo>
                                        <a:pt x="381" y="3660"/>
                                      </a:lnTo>
                                      <a:lnTo>
                                        <a:pt x="343" y="3596"/>
                                      </a:lnTo>
                                      <a:lnTo>
                                        <a:pt x="307" y="3527"/>
                                      </a:lnTo>
                                      <a:lnTo>
                                        <a:pt x="273" y="3455"/>
                                      </a:lnTo>
                                      <a:lnTo>
                                        <a:pt x="239" y="3380"/>
                                      </a:lnTo>
                                      <a:lnTo>
                                        <a:pt x="209" y="3303"/>
                                      </a:lnTo>
                                      <a:lnTo>
                                        <a:pt x="178" y="3222"/>
                                      </a:lnTo>
                                      <a:lnTo>
                                        <a:pt x="152" y="3138"/>
                                      </a:lnTo>
                                      <a:lnTo>
                                        <a:pt x="126" y="3051"/>
                                      </a:lnTo>
                                      <a:lnTo>
                                        <a:pt x="104" y="2962"/>
                                      </a:lnTo>
                                      <a:lnTo>
                                        <a:pt x="83" y="2871"/>
                                      </a:lnTo>
                                      <a:lnTo>
                                        <a:pt x="63" y="2776"/>
                                      </a:lnTo>
                                      <a:lnTo>
                                        <a:pt x="48" y="2681"/>
                                      </a:lnTo>
                                      <a:lnTo>
                                        <a:pt x="33" y="2582"/>
                                      </a:lnTo>
                                      <a:lnTo>
                                        <a:pt x="21" y="2483"/>
                                      </a:lnTo>
                                      <a:lnTo>
                                        <a:pt x="12" y="2381"/>
                                      </a:lnTo>
                                      <a:lnTo>
                                        <a:pt x="6" y="2277"/>
                                      </a:lnTo>
                                      <a:lnTo>
                                        <a:pt x="2" y="2172"/>
                                      </a:lnTo>
                                      <a:lnTo>
                                        <a:pt x="0" y="2066"/>
                                      </a:lnTo>
                                      <a:lnTo>
                                        <a:pt x="2" y="1960"/>
                                      </a:lnTo>
                                      <a:lnTo>
                                        <a:pt x="6" y="1855"/>
                                      </a:lnTo>
                                      <a:lnTo>
                                        <a:pt x="12" y="1752"/>
                                      </a:lnTo>
                                      <a:lnTo>
                                        <a:pt x="21" y="1650"/>
                                      </a:lnTo>
                                      <a:lnTo>
                                        <a:pt x="33" y="1550"/>
                                      </a:lnTo>
                                      <a:lnTo>
                                        <a:pt x="48" y="1452"/>
                                      </a:lnTo>
                                      <a:lnTo>
                                        <a:pt x="63" y="1355"/>
                                      </a:lnTo>
                                      <a:lnTo>
                                        <a:pt x="83" y="1262"/>
                                      </a:lnTo>
                                      <a:lnTo>
                                        <a:pt x="104" y="1170"/>
                                      </a:lnTo>
                                      <a:lnTo>
                                        <a:pt x="126" y="1081"/>
                                      </a:lnTo>
                                      <a:lnTo>
                                        <a:pt x="152" y="995"/>
                                      </a:lnTo>
                                      <a:lnTo>
                                        <a:pt x="178" y="911"/>
                                      </a:lnTo>
                                      <a:lnTo>
                                        <a:pt x="209" y="830"/>
                                      </a:lnTo>
                                      <a:lnTo>
                                        <a:pt x="239" y="751"/>
                                      </a:lnTo>
                                      <a:lnTo>
                                        <a:pt x="273" y="677"/>
                                      </a:lnTo>
                                      <a:lnTo>
                                        <a:pt x="307" y="605"/>
                                      </a:lnTo>
                                      <a:lnTo>
                                        <a:pt x="343" y="537"/>
                                      </a:lnTo>
                                      <a:lnTo>
                                        <a:pt x="381" y="471"/>
                                      </a:lnTo>
                                      <a:lnTo>
                                        <a:pt x="421" y="411"/>
                                      </a:lnTo>
                                      <a:lnTo>
                                        <a:pt x="462" y="353"/>
                                      </a:lnTo>
                                      <a:lnTo>
                                        <a:pt x="504" y="300"/>
                                      </a:lnTo>
                                      <a:lnTo>
                                        <a:pt x="549" y="250"/>
                                      </a:lnTo>
                                      <a:lnTo>
                                        <a:pt x="593" y="204"/>
                                      </a:lnTo>
                                      <a:lnTo>
                                        <a:pt x="641" y="162"/>
                                      </a:lnTo>
                                      <a:lnTo>
                                        <a:pt x="688" y="125"/>
                                      </a:lnTo>
                                      <a:lnTo>
                                        <a:pt x="736" y="93"/>
                                      </a:lnTo>
                                      <a:lnTo>
                                        <a:pt x="786" y="65"/>
                                      </a:lnTo>
                                      <a:lnTo>
                                        <a:pt x="837" y="41"/>
                                      </a:lnTo>
                                      <a:lnTo>
                                        <a:pt x="888" y="23"/>
                                      </a:lnTo>
                                      <a:lnTo>
                                        <a:pt x="940" y="10"/>
                                      </a:lnTo>
                                      <a:lnTo>
                                        <a:pt x="994" y="2"/>
                                      </a:lnTo>
                                      <a:lnTo>
                                        <a:pt x="1048" y="0"/>
                                      </a:lnTo>
                                      <a:close/>
                                      <a:moveTo>
                                        <a:pt x="936" y="895"/>
                                      </a:moveTo>
                                      <a:lnTo>
                                        <a:pt x="965" y="897"/>
                                      </a:lnTo>
                                      <a:lnTo>
                                        <a:pt x="994" y="901"/>
                                      </a:lnTo>
                                      <a:lnTo>
                                        <a:pt x="1023" y="909"/>
                                      </a:lnTo>
                                      <a:lnTo>
                                        <a:pt x="1050" y="918"/>
                                      </a:lnTo>
                                      <a:lnTo>
                                        <a:pt x="1078" y="931"/>
                                      </a:lnTo>
                                      <a:lnTo>
                                        <a:pt x="1105" y="947"/>
                                      </a:lnTo>
                                      <a:lnTo>
                                        <a:pt x="1131" y="964"/>
                                      </a:lnTo>
                                      <a:lnTo>
                                        <a:pt x="1158" y="983"/>
                                      </a:lnTo>
                                      <a:lnTo>
                                        <a:pt x="1182" y="1005"/>
                                      </a:lnTo>
                                      <a:lnTo>
                                        <a:pt x="1207" y="1030"/>
                                      </a:lnTo>
                                      <a:lnTo>
                                        <a:pt x="1231" y="1058"/>
                                      </a:lnTo>
                                      <a:lnTo>
                                        <a:pt x="1254" y="1087"/>
                                      </a:lnTo>
                                      <a:lnTo>
                                        <a:pt x="1277" y="1118"/>
                                      </a:lnTo>
                                      <a:lnTo>
                                        <a:pt x="1298" y="1151"/>
                                      </a:lnTo>
                                      <a:lnTo>
                                        <a:pt x="1319" y="1186"/>
                                      </a:lnTo>
                                      <a:lnTo>
                                        <a:pt x="1338" y="1223"/>
                                      </a:lnTo>
                                      <a:lnTo>
                                        <a:pt x="1358" y="1262"/>
                                      </a:lnTo>
                                      <a:lnTo>
                                        <a:pt x="1375" y="1303"/>
                                      </a:lnTo>
                                      <a:lnTo>
                                        <a:pt x="1392" y="1346"/>
                                      </a:lnTo>
                                      <a:lnTo>
                                        <a:pt x="1408" y="1389"/>
                                      </a:lnTo>
                                      <a:lnTo>
                                        <a:pt x="1423" y="1435"/>
                                      </a:lnTo>
                                      <a:lnTo>
                                        <a:pt x="1436" y="1481"/>
                                      </a:lnTo>
                                      <a:lnTo>
                                        <a:pt x="1449" y="1529"/>
                                      </a:lnTo>
                                      <a:lnTo>
                                        <a:pt x="1461" y="1579"/>
                                      </a:lnTo>
                                      <a:lnTo>
                                        <a:pt x="1470" y="1630"/>
                                      </a:lnTo>
                                      <a:lnTo>
                                        <a:pt x="1480" y="1683"/>
                                      </a:lnTo>
                                      <a:lnTo>
                                        <a:pt x="1487" y="1735"/>
                                      </a:lnTo>
                                      <a:lnTo>
                                        <a:pt x="1494" y="1790"/>
                                      </a:lnTo>
                                      <a:lnTo>
                                        <a:pt x="1499" y="1845"/>
                                      </a:lnTo>
                                      <a:lnTo>
                                        <a:pt x="1503" y="1901"/>
                                      </a:lnTo>
                                      <a:lnTo>
                                        <a:pt x="1504" y="1958"/>
                                      </a:lnTo>
                                      <a:lnTo>
                                        <a:pt x="1506" y="2015"/>
                                      </a:lnTo>
                                      <a:lnTo>
                                        <a:pt x="1504" y="2073"/>
                                      </a:lnTo>
                                      <a:lnTo>
                                        <a:pt x="1503" y="2129"/>
                                      </a:lnTo>
                                      <a:lnTo>
                                        <a:pt x="1499" y="2186"/>
                                      </a:lnTo>
                                      <a:lnTo>
                                        <a:pt x="1494" y="2241"/>
                                      </a:lnTo>
                                      <a:lnTo>
                                        <a:pt x="1487" y="2296"/>
                                      </a:lnTo>
                                      <a:lnTo>
                                        <a:pt x="1480" y="2348"/>
                                      </a:lnTo>
                                      <a:lnTo>
                                        <a:pt x="1470" y="2400"/>
                                      </a:lnTo>
                                      <a:lnTo>
                                        <a:pt x="1461" y="2451"/>
                                      </a:lnTo>
                                      <a:lnTo>
                                        <a:pt x="1449" y="2501"/>
                                      </a:lnTo>
                                      <a:lnTo>
                                        <a:pt x="1436" y="2548"/>
                                      </a:lnTo>
                                      <a:lnTo>
                                        <a:pt x="1423" y="2595"/>
                                      </a:lnTo>
                                      <a:lnTo>
                                        <a:pt x="1408" y="2641"/>
                                      </a:lnTo>
                                      <a:lnTo>
                                        <a:pt x="1392" y="2685"/>
                                      </a:lnTo>
                                      <a:lnTo>
                                        <a:pt x="1375" y="2728"/>
                                      </a:lnTo>
                                      <a:lnTo>
                                        <a:pt x="1358" y="2768"/>
                                      </a:lnTo>
                                      <a:lnTo>
                                        <a:pt x="1338" y="2806"/>
                                      </a:lnTo>
                                      <a:lnTo>
                                        <a:pt x="1319" y="2844"/>
                                      </a:lnTo>
                                      <a:lnTo>
                                        <a:pt x="1298" y="2880"/>
                                      </a:lnTo>
                                      <a:lnTo>
                                        <a:pt x="1277" y="2912"/>
                                      </a:lnTo>
                                      <a:lnTo>
                                        <a:pt x="1254" y="2944"/>
                                      </a:lnTo>
                                      <a:lnTo>
                                        <a:pt x="1231" y="2973"/>
                                      </a:lnTo>
                                      <a:lnTo>
                                        <a:pt x="1207" y="3000"/>
                                      </a:lnTo>
                                      <a:lnTo>
                                        <a:pt x="1182" y="3024"/>
                                      </a:lnTo>
                                      <a:lnTo>
                                        <a:pt x="1158" y="3047"/>
                                      </a:lnTo>
                                      <a:lnTo>
                                        <a:pt x="1131" y="3067"/>
                                      </a:lnTo>
                                      <a:lnTo>
                                        <a:pt x="1105" y="3084"/>
                                      </a:lnTo>
                                      <a:lnTo>
                                        <a:pt x="1078" y="3100"/>
                                      </a:lnTo>
                                      <a:lnTo>
                                        <a:pt x="1050" y="3112"/>
                                      </a:lnTo>
                                      <a:lnTo>
                                        <a:pt x="1023" y="3122"/>
                                      </a:lnTo>
                                      <a:lnTo>
                                        <a:pt x="994" y="3129"/>
                                      </a:lnTo>
                                      <a:lnTo>
                                        <a:pt x="965" y="3134"/>
                                      </a:lnTo>
                                      <a:lnTo>
                                        <a:pt x="936" y="3135"/>
                                      </a:lnTo>
                                      <a:lnTo>
                                        <a:pt x="906" y="3134"/>
                                      </a:lnTo>
                                      <a:lnTo>
                                        <a:pt x="877" y="3129"/>
                                      </a:lnTo>
                                      <a:lnTo>
                                        <a:pt x="849" y="3122"/>
                                      </a:lnTo>
                                      <a:lnTo>
                                        <a:pt x="821" y="3112"/>
                                      </a:lnTo>
                                      <a:lnTo>
                                        <a:pt x="794" y="3100"/>
                                      </a:lnTo>
                                      <a:lnTo>
                                        <a:pt x="766" y="3084"/>
                                      </a:lnTo>
                                      <a:lnTo>
                                        <a:pt x="740" y="3067"/>
                                      </a:lnTo>
                                      <a:lnTo>
                                        <a:pt x="714" y="3047"/>
                                      </a:lnTo>
                                      <a:lnTo>
                                        <a:pt x="689" y="3024"/>
                                      </a:lnTo>
                                      <a:lnTo>
                                        <a:pt x="664" y="3000"/>
                                      </a:lnTo>
                                      <a:lnTo>
                                        <a:pt x="641" y="2973"/>
                                      </a:lnTo>
                                      <a:lnTo>
                                        <a:pt x="617" y="2944"/>
                                      </a:lnTo>
                                      <a:lnTo>
                                        <a:pt x="595" y="2912"/>
                                      </a:lnTo>
                                      <a:lnTo>
                                        <a:pt x="574" y="2880"/>
                                      </a:lnTo>
                                      <a:lnTo>
                                        <a:pt x="553" y="2844"/>
                                      </a:lnTo>
                                      <a:lnTo>
                                        <a:pt x="533" y="2806"/>
                                      </a:lnTo>
                                      <a:lnTo>
                                        <a:pt x="515" y="2768"/>
                                      </a:lnTo>
                                      <a:lnTo>
                                        <a:pt x="497" y="2728"/>
                                      </a:lnTo>
                                      <a:lnTo>
                                        <a:pt x="479" y="2685"/>
                                      </a:lnTo>
                                      <a:lnTo>
                                        <a:pt x="464" y="2641"/>
                                      </a:lnTo>
                                      <a:lnTo>
                                        <a:pt x="449" y="2595"/>
                                      </a:lnTo>
                                      <a:lnTo>
                                        <a:pt x="435" y="2548"/>
                                      </a:lnTo>
                                      <a:lnTo>
                                        <a:pt x="422" y="2501"/>
                                      </a:lnTo>
                                      <a:lnTo>
                                        <a:pt x="411" y="2451"/>
                                      </a:lnTo>
                                      <a:lnTo>
                                        <a:pt x="401" y="2400"/>
                                      </a:lnTo>
                                      <a:lnTo>
                                        <a:pt x="392" y="2348"/>
                                      </a:lnTo>
                                      <a:lnTo>
                                        <a:pt x="384" y="2296"/>
                                      </a:lnTo>
                                      <a:lnTo>
                                        <a:pt x="377" y="2241"/>
                                      </a:lnTo>
                                      <a:lnTo>
                                        <a:pt x="373" y="2186"/>
                                      </a:lnTo>
                                      <a:lnTo>
                                        <a:pt x="370" y="2129"/>
                                      </a:lnTo>
                                      <a:lnTo>
                                        <a:pt x="367" y="2073"/>
                                      </a:lnTo>
                                      <a:lnTo>
                                        <a:pt x="367" y="2015"/>
                                      </a:lnTo>
                                      <a:lnTo>
                                        <a:pt x="367" y="1958"/>
                                      </a:lnTo>
                                      <a:lnTo>
                                        <a:pt x="370" y="1901"/>
                                      </a:lnTo>
                                      <a:lnTo>
                                        <a:pt x="373" y="1845"/>
                                      </a:lnTo>
                                      <a:lnTo>
                                        <a:pt x="377" y="1790"/>
                                      </a:lnTo>
                                      <a:lnTo>
                                        <a:pt x="384" y="1735"/>
                                      </a:lnTo>
                                      <a:lnTo>
                                        <a:pt x="392" y="1683"/>
                                      </a:lnTo>
                                      <a:lnTo>
                                        <a:pt x="401" y="1630"/>
                                      </a:lnTo>
                                      <a:lnTo>
                                        <a:pt x="411" y="1579"/>
                                      </a:lnTo>
                                      <a:lnTo>
                                        <a:pt x="422" y="1529"/>
                                      </a:lnTo>
                                      <a:lnTo>
                                        <a:pt x="435" y="1481"/>
                                      </a:lnTo>
                                      <a:lnTo>
                                        <a:pt x="449" y="1435"/>
                                      </a:lnTo>
                                      <a:lnTo>
                                        <a:pt x="464" y="1389"/>
                                      </a:lnTo>
                                      <a:lnTo>
                                        <a:pt x="479" y="1346"/>
                                      </a:lnTo>
                                      <a:lnTo>
                                        <a:pt x="497" y="1303"/>
                                      </a:lnTo>
                                      <a:lnTo>
                                        <a:pt x="515" y="1262"/>
                                      </a:lnTo>
                                      <a:lnTo>
                                        <a:pt x="533" y="1223"/>
                                      </a:lnTo>
                                      <a:lnTo>
                                        <a:pt x="553" y="1186"/>
                                      </a:lnTo>
                                      <a:lnTo>
                                        <a:pt x="574" y="1151"/>
                                      </a:lnTo>
                                      <a:lnTo>
                                        <a:pt x="595" y="1118"/>
                                      </a:lnTo>
                                      <a:lnTo>
                                        <a:pt x="617" y="1087"/>
                                      </a:lnTo>
                                      <a:lnTo>
                                        <a:pt x="641" y="1058"/>
                                      </a:lnTo>
                                      <a:lnTo>
                                        <a:pt x="664" y="1030"/>
                                      </a:lnTo>
                                      <a:lnTo>
                                        <a:pt x="689" y="1005"/>
                                      </a:lnTo>
                                      <a:lnTo>
                                        <a:pt x="714" y="983"/>
                                      </a:lnTo>
                                      <a:lnTo>
                                        <a:pt x="740" y="964"/>
                                      </a:lnTo>
                                      <a:lnTo>
                                        <a:pt x="766" y="947"/>
                                      </a:lnTo>
                                      <a:lnTo>
                                        <a:pt x="794" y="931"/>
                                      </a:lnTo>
                                      <a:lnTo>
                                        <a:pt x="821" y="918"/>
                                      </a:lnTo>
                                      <a:lnTo>
                                        <a:pt x="849" y="909"/>
                                      </a:lnTo>
                                      <a:lnTo>
                                        <a:pt x="877" y="901"/>
                                      </a:lnTo>
                                      <a:lnTo>
                                        <a:pt x="906" y="897"/>
                                      </a:lnTo>
                                      <a:lnTo>
                                        <a:pt x="936" y="8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48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Freeform 1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94" y="4938"/>
                                  <a:ext cx="695" cy="1059"/>
                                </a:xfrm>
                                <a:custGeom>
                                  <a:avLst/>
                                  <a:gdLst>
                                    <a:gd name="T0" fmla="*/ 171 w 2781"/>
                                    <a:gd name="T1" fmla="*/ 191 h 4234"/>
                                    <a:gd name="T2" fmla="*/ 384 w 2781"/>
                                    <a:gd name="T3" fmla="*/ 492 h 4234"/>
                                    <a:gd name="T4" fmla="*/ 551 w 2781"/>
                                    <a:gd name="T5" fmla="*/ 809 h 4234"/>
                                    <a:gd name="T6" fmla="*/ 674 w 2781"/>
                                    <a:gd name="T7" fmla="*/ 1140 h 4234"/>
                                    <a:gd name="T8" fmla="*/ 758 w 2781"/>
                                    <a:gd name="T9" fmla="*/ 1484 h 4234"/>
                                    <a:gd name="T10" fmla="*/ 809 w 2781"/>
                                    <a:gd name="T11" fmla="*/ 1839 h 4234"/>
                                    <a:gd name="T12" fmla="*/ 832 w 2781"/>
                                    <a:gd name="T13" fmla="*/ 2204 h 4234"/>
                                    <a:gd name="T14" fmla="*/ 831 w 2781"/>
                                    <a:gd name="T15" fmla="*/ 2576 h 4234"/>
                                    <a:gd name="T16" fmla="*/ 810 w 2781"/>
                                    <a:gd name="T17" fmla="*/ 2954 h 4234"/>
                                    <a:gd name="T18" fmla="*/ 776 w 2781"/>
                                    <a:gd name="T19" fmla="*/ 3338 h 4234"/>
                                    <a:gd name="T20" fmla="*/ 731 w 2781"/>
                                    <a:gd name="T21" fmla="*/ 3726 h 4234"/>
                                    <a:gd name="T22" fmla="*/ 877 w 2781"/>
                                    <a:gd name="T23" fmla="*/ 3710 h 4234"/>
                                    <a:gd name="T24" fmla="*/ 1022 w 2781"/>
                                    <a:gd name="T25" fmla="*/ 3694 h 4234"/>
                                    <a:gd name="T26" fmla="*/ 1140 w 2781"/>
                                    <a:gd name="T27" fmla="*/ 3696 h 4234"/>
                                    <a:gd name="T28" fmla="*/ 1192 w 2781"/>
                                    <a:gd name="T29" fmla="*/ 3732 h 4234"/>
                                    <a:gd name="T30" fmla="*/ 1231 w 2781"/>
                                    <a:gd name="T31" fmla="*/ 3773 h 4234"/>
                                    <a:gd name="T32" fmla="*/ 1259 w 2781"/>
                                    <a:gd name="T33" fmla="*/ 3818 h 4234"/>
                                    <a:gd name="T34" fmla="*/ 1275 w 2781"/>
                                    <a:gd name="T35" fmla="*/ 3866 h 4234"/>
                                    <a:gd name="T36" fmla="*/ 1281 w 2781"/>
                                    <a:gd name="T37" fmla="*/ 3918 h 4234"/>
                                    <a:gd name="T38" fmla="*/ 1280 w 2781"/>
                                    <a:gd name="T39" fmla="*/ 3973 h 4234"/>
                                    <a:gd name="T40" fmla="*/ 1260 w 2781"/>
                                    <a:gd name="T41" fmla="*/ 4070 h 4234"/>
                                    <a:gd name="T42" fmla="*/ 1217 w 2781"/>
                                    <a:gd name="T43" fmla="*/ 4192 h 4234"/>
                                    <a:gd name="T44" fmla="*/ 1269 w 2781"/>
                                    <a:gd name="T45" fmla="*/ 4234 h 4234"/>
                                    <a:gd name="T46" fmla="*/ 1374 w 2781"/>
                                    <a:gd name="T47" fmla="*/ 4226 h 4234"/>
                                    <a:gd name="T48" fmla="*/ 1480 w 2781"/>
                                    <a:gd name="T49" fmla="*/ 4210 h 4234"/>
                                    <a:gd name="T50" fmla="*/ 1587 w 2781"/>
                                    <a:gd name="T51" fmla="*/ 4187 h 4234"/>
                                    <a:gd name="T52" fmla="*/ 1696 w 2781"/>
                                    <a:gd name="T53" fmla="*/ 4157 h 4234"/>
                                    <a:gd name="T54" fmla="*/ 1844 w 2781"/>
                                    <a:gd name="T55" fmla="*/ 4104 h 4234"/>
                                    <a:gd name="T56" fmla="*/ 2078 w 2781"/>
                                    <a:gd name="T57" fmla="*/ 4004 h 4234"/>
                                    <a:gd name="T58" fmla="*/ 2331 w 2781"/>
                                    <a:gd name="T59" fmla="*/ 3875 h 4234"/>
                                    <a:gd name="T60" fmla="*/ 2551 w 2781"/>
                                    <a:gd name="T61" fmla="*/ 3595 h 4234"/>
                                    <a:gd name="T62" fmla="*/ 2691 w 2781"/>
                                    <a:gd name="T63" fmla="*/ 3198 h 4234"/>
                                    <a:gd name="T64" fmla="*/ 2766 w 2781"/>
                                    <a:gd name="T65" fmla="*/ 2758 h 4234"/>
                                    <a:gd name="T66" fmla="*/ 2779 w 2781"/>
                                    <a:gd name="T67" fmla="*/ 2294 h 4234"/>
                                    <a:gd name="T68" fmla="*/ 2730 w 2781"/>
                                    <a:gd name="T69" fmla="*/ 1828 h 4234"/>
                                    <a:gd name="T70" fmla="*/ 2623 w 2781"/>
                                    <a:gd name="T71" fmla="*/ 1380 h 4234"/>
                                    <a:gd name="T72" fmla="*/ 2459 w 2781"/>
                                    <a:gd name="T73" fmla="*/ 968 h 4234"/>
                                    <a:gd name="T74" fmla="*/ 2238 w 2781"/>
                                    <a:gd name="T75" fmla="*/ 611 h 4234"/>
                                    <a:gd name="T76" fmla="*/ 1964 w 2781"/>
                                    <a:gd name="T77" fmla="*/ 332 h 4234"/>
                                    <a:gd name="T78" fmla="*/ 1637 w 2781"/>
                                    <a:gd name="T79" fmla="*/ 149 h 4234"/>
                                    <a:gd name="T80" fmla="*/ 1260 w 2781"/>
                                    <a:gd name="T81" fmla="*/ 81 h 4234"/>
                                    <a:gd name="T82" fmla="*/ 1146 w 2781"/>
                                    <a:gd name="T83" fmla="*/ 74 h 4234"/>
                                    <a:gd name="T84" fmla="*/ 868 w 2781"/>
                                    <a:gd name="T85" fmla="*/ 56 h 4234"/>
                                    <a:gd name="T86" fmla="*/ 521 w 2781"/>
                                    <a:gd name="T87" fmla="*/ 34 h 4234"/>
                                    <a:gd name="T88" fmla="*/ 205 w 2781"/>
                                    <a:gd name="T89" fmla="*/ 13 h 4234"/>
                                    <a:gd name="T90" fmla="*/ 17 w 2781"/>
                                    <a:gd name="T91" fmla="*/ 1 h 4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781" h="4234">
                                      <a:moveTo>
                                        <a:pt x="0" y="0"/>
                                      </a:moveTo>
                                      <a:lnTo>
                                        <a:pt x="89" y="94"/>
                                      </a:lnTo>
                                      <a:lnTo>
                                        <a:pt x="171" y="191"/>
                                      </a:lnTo>
                                      <a:lnTo>
                                        <a:pt x="247" y="289"/>
                                      </a:lnTo>
                                      <a:lnTo>
                                        <a:pt x="319" y="390"/>
                                      </a:lnTo>
                                      <a:lnTo>
                                        <a:pt x="384" y="492"/>
                                      </a:lnTo>
                                      <a:lnTo>
                                        <a:pt x="445" y="596"/>
                                      </a:lnTo>
                                      <a:lnTo>
                                        <a:pt x="500" y="702"/>
                                      </a:lnTo>
                                      <a:lnTo>
                                        <a:pt x="551" y="809"/>
                                      </a:lnTo>
                                      <a:lnTo>
                                        <a:pt x="595" y="918"/>
                                      </a:lnTo>
                                      <a:lnTo>
                                        <a:pt x="637" y="1028"/>
                                      </a:lnTo>
                                      <a:lnTo>
                                        <a:pt x="674" y="1140"/>
                                      </a:lnTo>
                                      <a:lnTo>
                                        <a:pt x="705" y="1253"/>
                                      </a:lnTo>
                                      <a:lnTo>
                                        <a:pt x="734" y="1368"/>
                                      </a:lnTo>
                                      <a:lnTo>
                                        <a:pt x="758" y="1484"/>
                                      </a:lnTo>
                                      <a:lnTo>
                                        <a:pt x="779" y="1601"/>
                                      </a:lnTo>
                                      <a:lnTo>
                                        <a:pt x="796" y="1719"/>
                                      </a:lnTo>
                                      <a:lnTo>
                                        <a:pt x="809" y="1839"/>
                                      </a:lnTo>
                                      <a:lnTo>
                                        <a:pt x="819" y="1959"/>
                                      </a:lnTo>
                                      <a:lnTo>
                                        <a:pt x="827" y="2081"/>
                                      </a:lnTo>
                                      <a:lnTo>
                                        <a:pt x="832" y="2204"/>
                                      </a:lnTo>
                                      <a:lnTo>
                                        <a:pt x="833" y="2327"/>
                                      </a:lnTo>
                                      <a:lnTo>
                                        <a:pt x="833" y="2451"/>
                                      </a:lnTo>
                                      <a:lnTo>
                                        <a:pt x="831" y="2576"/>
                                      </a:lnTo>
                                      <a:lnTo>
                                        <a:pt x="826" y="2702"/>
                                      </a:lnTo>
                                      <a:lnTo>
                                        <a:pt x="819" y="2827"/>
                                      </a:lnTo>
                                      <a:lnTo>
                                        <a:pt x="810" y="2954"/>
                                      </a:lnTo>
                                      <a:lnTo>
                                        <a:pt x="801" y="3083"/>
                                      </a:lnTo>
                                      <a:lnTo>
                                        <a:pt x="789" y="3210"/>
                                      </a:lnTo>
                                      <a:lnTo>
                                        <a:pt x="776" y="3338"/>
                                      </a:lnTo>
                                      <a:lnTo>
                                        <a:pt x="761" y="3467"/>
                                      </a:lnTo>
                                      <a:lnTo>
                                        <a:pt x="747" y="3596"/>
                                      </a:lnTo>
                                      <a:lnTo>
                                        <a:pt x="731" y="3726"/>
                                      </a:lnTo>
                                      <a:lnTo>
                                        <a:pt x="780" y="3721"/>
                                      </a:lnTo>
                                      <a:lnTo>
                                        <a:pt x="828" y="3715"/>
                                      </a:lnTo>
                                      <a:lnTo>
                                        <a:pt x="877" y="3710"/>
                                      </a:lnTo>
                                      <a:lnTo>
                                        <a:pt x="925" y="3705"/>
                                      </a:lnTo>
                                      <a:lnTo>
                                        <a:pt x="974" y="3700"/>
                                      </a:lnTo>
                                      <a:lnTo>
                                        <a:pt x="1022" y="3694"/>
                                      </a:lnTo>
                                      <a:lnTo>
                                        <a:pt x="1070" y="3689"/>
                                      </a:lnTo>
                                      <a:lnTo>
                                        <a:pt x="1119" y="3684"/>
                                      </a:lnTo>
                                      <a:lnTo>
                                        <a:pt x="1140" y="3696"/>
                                      </a:lnTo>
                                      <a:lnTo>
                                        <a:pt x="1158" y="3708"/>
                                      </a:lnTo>
                                      <a:lnTo>
                                        <a:pt x="1176" y="3719"/>
                                      </a:lnTo>
                                      <a:lnTo>
                                        <a:pt x="1192" y="3732"/>
                                      </a:lnTo>
                                      <a:lnTo>
                                        <a:pt x="1207" y="3746"/>
                                      </a:lnTo>
                                      <a:lnTo>
                                        <a:pt x="1220" y="3759"/>
                                      </a:lnTo>
                                      <a:lnTo>
                                        <a:pt x="1231" y="3773"/>
                                      </a:lnTo>
                                      <a:lnTo>
                                        <a:pt x="1242" y="3787"/>
                                      </a:lnTo>
                                      <a:lnTo>
                                        <a:pt x="1251" y="3802"/>
                                      </a:lnTo>
                                      <a:lnTo>
                                        <a:pt x="1259" y="3818"/>
                                      </a:lnTo>
                                      <a:lnTo>
                                        <a:pt x="1265" y="3833"/>
                                      </a:lnTo>
                                      <a:lnTo>
                                        <a:pt x="1271" y="3850"/>
                                      </a:lnTo>
                                      <a:lnTo>
                                        <a:pt x="1275" y="3866"/>
                                      </a:lnTo>
                                      <a:lnTo>
                                        <a:pt x="1279" y="3883"/>
                                      </a:lnTo>
                                      <a:lnTo>
                                        <a:pt x="1280" y="3901"/>
                                      </a:lnTo>
                                      <a:lnTo>
                                        <a:pt x="1281" y="3918"/>
                                      </a:lnTo>
                                      <a:lnTo>
                                        <a:pt x="1281" y="3937"/>
                                      </a:lnTo>
                                      <a:lnTo>
                                        <a:pt x="1281" y="3955"/>
                                      </a:lnTo>
                                      <a:lnTo>
                                        <a:pt x="1280" y="3973"/>
                                      </a:lnTo>
                                      <a:lnTo>
                                        <a:pt x="1277" y="3992"/>
                                      </a:lnTo>
                                      <a:lnTo>
                                        <a:pt x="1269" y="4031"/>
                                      </a:lnTo>
                                      <a:lnTo>
                                        <a:pt x="1260" y="4070"/>
                                      </a:lnTo>
                                      <a:lnTo>
                                        <a:pt x="1247" y="4110"/>
                                      </a:lnTo>
                                      <a:lnTo>
                                        <a:pt x="1233" y="4152"/>
                                      </a:lnTo>
                                      <a:lnTo>
                                        <a:pt x="1217" y="4192"/>
                                      </a:lnTo>
                                      <a:lnTo>
                                        <a:pt x="1200" y="4234"/>
                                      </a:lnTo>
                                      <a:lnTo>
                                        <a:pt x="1235" y="4234"/>
                                      </a:lnTo>
                                      <a:lnTo>
                                        <a:pt x="1269" y="4234"/>
                                      </a:lnTo>
                                      <a:lnTo>
                                        <a:pt x="1305" y="4231"/>
                                      </a:lnTo>
                                      <a:lnTo>
                                        <a:pt x="1340" y="4230"/>
                                      </a:lnTo>
                                      <a:lnTo>
                                        <a:pt x="1374" y="4226"/>
                                      </a:lnTo>
                                      <a:lnTo>
                                        <a:pt x="1409" y="4222"/>
                                      </a:lnTo>
                                      <a:lnTo>
                                        <a:pt x="1445" y="4217"/>
                                      </a:lnTo>
                                      <a:lnTo>
                                        <a:pt x="1480" y="4210"/>
                                      </a:lnTo>
                                      <a:lnTo>
                                        <a:pt x="1515" y="4204"/>
                                      </a:lnTo>
                                      <a:lnTo>
                                        <a:pt x="1551" y="4196"/>
                                      </a:lnTo>
                                      <a:lnTo>
                                        <a:pt x="1587" y="4187"/>
                                      </a:lnTo>
                                      <a:lnTo>
                                        <a:pt x="1623" y="4178"/>
                                      </a:lnTo>
                                      <a:lnTo>
                                        <a:pt x="1659" y="4169"/>
                                      </a:lnTo>
                                      <a:lnTo>
                                        <a:pt x="1696" y="4157"/>
                                      </a:lnTo>
                                      <a:lnTo>
                                        <a:pt x="1733" y="4145"/>
                                      </a:lnTo>
                                      <a:lnTo>
                                        <a:pt x="1769" y="4132"/>
                                      </a:lnTo>
                                      <a:lnTo>
                                        <a:pt x="1844" y="4104"/>
                                      </a:lnTo>
                                      <a:lnTo>
                                        <a:pt x="1921" y="4074"/>
                                      </a:lnTo>
                                      <a:lnTo>
                                        <a:pt x="1999" y="4040"/>
                                      </a:lnTo>
                                      <a:lnTo>
                                        <a:pt x="2078" y="4004"/>
                                      </a:lnTo>
                                      <a:lnTo>
                                        <a:pt x="2161" y="3963"/>
                                      </a:lnTo>
                                      <a:lnTo>
                                        <a:pt x="2245" y="3921"/>
                                      </a:lnTo>
                                      <a:lnTo>
                                        <a:pt x="2331" y="3875"/>
                                      </a:lnTo>
                                      <a:lnTo>
                                        <a:pt x="2420" y="3827"/>
                                      </a:lnTo>
                                      <a:lnTo>
                                        <a:pt x="2489" y="3715"/>
                                      </a:lnTo>
                                      <a:lnTo>
                                        <a:pt x="2551" y="3595"/>
                                      </a:lnTo>
                                      <a:lnTo>
                                        <a:pt x="2605" y="3469"/>
                                      </a:lnTo>
                                      <a:lnTo>
                                        <a:pt x="2650" y="3336"/>
                                      </a:lnTo>
                                      <a:lnTo>
                                        <a:pt x="2691" y="3198"/>
                                      </a:lnTo>
                                      <a:lnTo>
                                        <a:pt x="2722" y="3055"/>
                                      </a:lnTo>
                                      <a:lnTo>
                                        <a:pt x="2747" y="2909"/>
                                      </a:lnTo>
                                      <a:lnTo>
                                        <a:pt x="2766" y="2758"/>
                                      </a:lnTo>
                                      <a:lnTo>
                                        <a:pt x="2777" y="2605"/>
                                      </a:lnTo>
                                      <a:lnTo>
                                        <a:pt x="2781" y="2450"/>
                                      </a:lnTo>
                                      <a:lnTo>
                                        <a:pt x="2779" y="2294"/>
                                      </a:lnTo>
                                      <a:lnTo>
                                        <a:pt x="2770" y="2138"/>
                                      </a:lnTo>
                                      <a:lnTo>
                                        <a:pt x="2754" y="1983"/>
                                      </a:lnTo>
                                      <a:lnTo>
                                        <a:pt x="2730" y="1828"/>
                                      </a:lnTo>
                                      <a:lnTo>
                                        <a:pt x="2701" y="1676"/>
                                      </a:lnTo>
                                      <a:lnTo>
                                        <a:pt x="2666" y="1525"/>
                                      </a:lnTo>
                                      <a:lnTo>
                                        <a:pt x="2623" y="1380"/>
                                      </a:lnTo>
                                      <a:lnTo>
                                        <a:pt x="2575" y="1237"/>
                                      </a:lnTo>
                                      <a:lnTo>
                                        <a:pt x="2520" y="1100"/>
                                      </a:lnTo>
                                      <a:lnTo>
                                        <a:pt x="2459" y="968"/>
                                      </a:lnTo>
                                      <a:lnTo>
                                        <a:pt x="2391" y="842"/>
                                      </a:lnTo>
                                      <a:lnTo>
                                        <a:pt x="2318" y="723"/>
                                      </a:lnTo>
                                      <a:lnTo>
                                        <a:pt x="2238" y="611"/>
                                      </a:lnTo>
                                      <a:lnTo>
                                        <a:pt x="2153" y="509"/>
                                      </a:lnTo>
                                      <a:lnTo>
                                        <a:pt x="2061" y="415"/>
                                      </a:lnTo>
                                      <a:lnTo>
                                        <a:pt x="1964" y="332"/>
                                      </a:lnTo>
                                      <a:lnTo>
                                        <a:pt x="1861" y="259"/>
                                      </a:lnTo>
                                      <a:lnTo>
                                        <a:pt x="1752" y="197"/>
                                      </a:lnTo>
                                      <a:lnTo>
                                        <a:pt x="1637" y="149"/>
                                      </a:lnTo>
                                      <a:lnTo>
                                        <a:pt x="1518" y="112"/>
                                      </a:lnTo>
                                      <a:lnTo>
                                        <a:pt x="1392" y="90"/>
                                      </a:lnTo>
                                      <a:lnTo>
                                        <a:pt x="1260" y="81"/>
                                      </a:lnTo>
                                      <a:lnTo>
                                        <a:pt x="1247" y="81"/>
                                      </a:lnTo>
                                      <a:lnTo>
                                        <a:pt x="1208" y="78"/>
                                      </a:lnTo>
                                      <a:lnTo>
                                        <a:pt x="1146" y="74"/>
                                      </a:lnTo>
                                      <a:lnTo>
                                        <a:pt x="1066" y="69"/>
                                      </a:lnTo>
                                      <a:lnTo>
                                        <a:pt x="972" y="63"/>
                                      </a:lnTo>
                                      <a:lnTo>
                                        <a:pt x="868" y="56"/>
                                      </a:lnTo>
                                      <a:lnTo>
                                        <a:pt x="754" y="48"/>
                                      </a:lnTo>
                                      <a:lnTo>
                                        <a:pt x="637" y="40"/>
                                      </a:lnTo>
                                      <a:lnTo>
                                        <a:pt x="521" y="34"/>
                                      </a:lnTo>
                                      <a:lnTo>
                                        <a:pt x="407" y="26"/>
                                      </a:lnTo>
                                      <a:lnTo>
                                        <a:pt x="301" y="19"/>
                                      </a:lnTo>
                                      <a:lnTo>
                                        <a:pt x="205" y="13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B3AA92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100000">
                                      <a:srgbClr val="B3AA92"/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Freeform 1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53" y="5018"/>
                                  <a:ext cx="248" cy="516"/>
                                </a:xfrm>
                                <a:custGeom>
                                  <a:avLst/>
                                  <a:gdLst>
                                    <a:gd name="T0" fmla="*/ 717 w 992"/>
                                    <a:gd name="T1" fmla="*/ 9 h 2063"/>
                                    <a:gd name="T2" fmla="*/ 733 w 992"/>
                                    <a:gd name="T3" fmla="*/ 0 h 2063"/>
                                    <a:gd name="T4" fmla="*/ 749 w 992"/>
                                    <a:gd name="T5" fmla="*/ 0 h 2063"/>
                                    <a:gd name="T6" fmla="*/ 765 w 992"/>
                                    <a:gd name="T7" fmla="*/ 11 h 2063"/>
                                    <a:gd name="T8" fmla="*/ 779 w 992"/>
                                    <a:gd name="T9" fmla="*/ 28 h 2063"/>
                                    <a:gd name="T10" fmla="*/ 793 w 992"/>
                                    <a:gd name="T11" fmla="*/ 54 h 2063"/>
                                    <a:gd name="T12" fmla="*/ 806 w 992"/>
                                    <a:gd name="T13" fmla="*/ 87 h 2063"/>
                                    <a:gd name="T14" fmla="*/ 821 w 992"/>
                                    <a:gd name="T15" fmla="*/ 126 h 2063"/>
                                    <a:gd name="T16" fmla="*/ 833 w 992"/>
                                    <a:gd name="T17" fmla="*/ 172 h 2063"/>
                                    <a:gd name="T18" fmla="*/ 846 w 992"/>
                                    <a:gd name="T19" fmla="*/ 223 h 2063"/>
                                    <a:gd name="T20" fmla="*/ 857 w 992"/>
                                    <a:gd name="T21" fmla="*/ 278 h 2063"/>
                                    <a:gd name="T22" fmla="*/ 869 w 992"/>
                                    <a:gd name="T23" fmla="*/ 337 h 2063"/>
                                    <a:gd name="T24" fmla="*/ 880 w 992"/>
                                    <a:gd name="T25" fmla="*/ 400 h 2063"/>
                                    <a:gd name="T26" fmla="*/ 892 w 992"/>
                                    <a:gd name="T27" fmla="*/ 466 h 2063"/>
                                    <a:gd name="T28" fmla="*/ 901 w 992"/>
                                    <a:gd name="T29" fmla="*/ 535 h 2063"/>
                                    <a:gd name="T30" fmla="*/ 911 w 992"/>
                                    <a:gd name="T31" fmla="*/ 604 h 2063"/>
                                    <a:gd name="T32" fmla="*/ 920 w 992"/>
                                    <a:gd name="T33" fmla="*/ 675 h 2063"/>
                                    <a:gd name="T34" fmla="*/ 936 w 992"/>
                                    <a:gd name="T35" fmla="*/ 817 h 2063"/>
                                    <a:gd name="T36" fmla="*/ 950 w 992"/>
                                    <a:gd name="T37" fmla="*/ 956 h 2063"/>
                                    <a:gd name="T38" fmla="*/ 964 w 992"/>
                                    <a:gd name="T39" fmla="*/ 1087 h 2063"/>
                                    <a:gd name="T40" fmla="*/ 974 w 992"/>
                                    <a:gd name="T41" fmla="*/ 1205 h 2063"/>
                                    <a:gd name="T42" fmla="*/ 982 w 992"/>
                                    <a:gd name="T43" fmla="*/ 1306 h 2063"/>
                                    <a:gd name="T44" fmla="*/ 987 w 992"/>
                                    <a:gd name="T45" fmla="*/ 1385 h 2063"/>
                                    <a:gd name="T46" fmla="*/ 991 w 992"/>
                                    <a:gd name="T47" fmla="*/ 1434 h 2063"/>
                                    <a:gd name="T48" fmla="*/ 992 w 992"/>
                                    <a:gd name="T49" fmla="*/ 1451 h 2063"/>
                                    <a:gd name="T50" fmla="*/ 585 w 992"/>
                                    <a:gd name="T51" fmla="*/ 2063 h 2063"/>
                                    <a:gd name="T52" fmla="*/ 178 w 992"/>
                                    <a:gd name="T53" fmla="*/ 2002 h 2063"/>
                                    <a:gd name="T54" fmla="*/ 97 w 992"/>
                                    <a:gd name="T55" fmla="*/ 1859 h 2063"/>
                                    <a:gd name="T56" fmla="*/ 0 w 992"/>
                                    <a:gd name="T57" fmla="*/ 626 h 2063"/>
                                    <a:gd name="T58" fmla="*/ 717 w 992"/>
                                    <a:gd name="T59" fmla="*/ 9 h 20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992" h="2063">
                                      <a:moveTo>
                                        <a:pt x="717" y="9"/>
                                      </a:moveTo>
                                      <a:lnTo>
                                        <a:pt x="733" y="0"/>
                                      </a:lnTo>
                                      <a:lnTo>
                                        <a:pt x="749" y="0"/>
                                      </a:lnTo>
                                      <a:lnTo>
                                        <a:pt x="765" y="11"/>
                                      </a:lnTo>
                                      <a:lnTo>
                                        <a:pt x="779" y="28"/>
                                      </a:lnTo>
                                      <a:lnTo>
                                        <a:pt x="793" y="54"/>
                                      </a:lnTo>
                                      <a:lnTo>
                                        <a:pt x="806" y="87"/>
                                      </a:lnTo>
                                      <a:lnTo>
                                        <a:pt x="821" y="126"/>
                                      </a:lnTo>
                                      <a:lnTo>
                                        <a:pt x="833" y="172"/>
                                      </a:lnTo>
                                      <a:lnTo>
                                        <a:pt x="846" y="223"/>
                                      </a:lnTo>
                                      <a:lnTo>
                                        <a:pt x="857" y="278"/>
                                      </a:lnTo>
                                      <a:lnTo>
                                        <a:pt x="869" y="337"/>
                                      </a:lnTo>
                                      <a:lnTo>
                                        <a:pt x="880" y="400"/>
                                      </a:lnTo>
                                      <a:lnTo>
                                        <a:pt x="892" y="466"/>
                                      </a:lnTo>
                                      <a:lnTo>
                                        <a:pt x="901" y="535"/>
                                      </a:lnTo>
                                      <a:lnTo>
                                        <a:pt x="911" y="604"/>
                                      </a:lnTo>
                                      <a:lnTo>
                                        <a:pt x="920" y="675"/>
                                      </a:lnTo>
                                      <a:lnTo>
                                        <a:pt x="936" y="817"/>
                                      </a:lnTo>
                                      <a:lnTo>
                                        <a:pt x="950" y="956"/>
                                      </a:lnTo>
                                      <a:lnTo>
                                        <a:pt x="964" y="1087"/>
                                      </a:lnTo>
                                      <a:lnTo>
                                        <a:pt x="974" y="1205"/>
                                      </a:lnTo>
                                      <a:lnTo>
                                        <a:pt x="982" y="1306"/>
                                      </a:lnTo>
                                      <a:lnTo>
                                        <a:pt x="987" y="1385"/>
                                      </a:lnTo>
                                      <a:lnTo>
                                        <a:pt x="991" y="1434"/>
                                      </a:lnTo>
                                      <a:lnTo>
                                        <a:pt x="992" y="1451"/>
                                      </a:lnTo>
                                      <a:lnTo>
                                        <a:pt x="585" y="2063"/>
                                      </a:lnTo>
                                      <a:lnTo>
                                        <a:pt x="178" y="2002"/>
                                      </a:lnTo>
                                      <a:lnTo>
                                        <a:pt x="97" y="1859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717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Freeform 17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5" y="5048"/>
                                  <a:ext cx="185" cy="535"/>
                                </a:xfrm>
                                <a:custGeom>
                                  <a:avLst/>
                                  <a:gdLst>
                                    <a:gd name="T0" fmla="*/ 0 w 741"/>
                                    <a:gd name="T1" fmla="*/ 0 h 2137"/>
                                    <a:gd name="T2" fmla="*/ 126 w 741"/>
                                    <a:gd name="T3" fmla="*/ 1392 h 2137"/>
                                    <a:gd name="T4" fmla="*/ 148 w 741"/>
                                    <a:gd name="T5" fmla="*/ 1443 h 2137"/>
                                    <a:gd name="T6" fmla="*/ 170 w 741"/>
                                    <a:gd name="T7" fmla="*/ 1499 h 2137"/>
                                    <a:gd name="T8" fmla="*/ 195 w 741"/>
                                    <a:gd name="T9" fmla="*/ 1562 h 2137"/>
                                    <a:gd name="T10" fmla="*/ 220 w 741"/>
                                    <a:gd name="T11" fmla="*/ 1626 h 2137"/>
                                    <a:gd name="T12" fmla="*/ 246 w 741"/>
                                    <a:gd name="T13" fmla="*/ 1695 h 2137"/>
                                    <a:gd name="T14" fmla="*/ 275 w 741"/>
                                    <a:gd name="T15" fmla="*/ 1761 h 2137"/>
                                    <a:gd name="T16" fmla="*/ 289 w 741"/>
                                    <a:gd name="T17" fmla="*/ 1795 h 2137"/>
                                    <a:gd name="T18" fmla="*/ 306 w 741"/>
                                    <a:gd name="T19" fmla="*/ 1828 h 2137"/>
                                    <a:gd name="T20" fmla="*/ 322 w 741"/>
                                    <a:gd name="T21" fmla="*/ 1861 h 2137"/>
                                    <a:gd name="T22" fmla="*/ 339 w 741"/>
                                    <a:gd name="T23" fmla="*/ 1892 h 2137"/>
                                    <a:gd name="T24" fmla="*/ 357 w 741"/>
                                    <a:gd name="T25" fmla="*/ 1922 h 2137"/>
                                    <a:gd name="T26" fmla="*/ 376 w 741"/>
                                    <a:gd name="T27" fmla="*/ 1951 h 2137"/>
                                    <a:gd name="T28" fmla="*/ 395 w 741"/>
                                    <a:gd name="T29" fmla="*/ 1979 h 2137"/>
                                    <a:gd name="T30" fmla="*/ 415 w 741"/>
                                    <a:gd name="T31" fmla="*/ 2005 h 2137"/>
                                    <a:gd name="T32" fmla="*/ 436 w 741"/>
                                    <a:gd name="T33" fmla="*/ 2030 h 2137"/>
                                    <a:gd name="T34" fmla="*/ 458 w 741"/>
                                    <a:gd name="T35" fmla="*/ 2052 h 2137"/>
                                    <a:gd name="T36" fmla="*/ 482 w 741"/>
                                    <a:gd name="T37" fmla="*/ 2072 h 2137"/>
                                    <a:gd name="T38" fmla="*/ 505 w 741"/>
                                    <a:gd name="T39" fmla="*/ 2090 h 2137"/>
                                    <a:gd name="T40" fmla="*/ 530 w 741"/>
                                    <a:gd name="T41" fmla="*/ 2106 h 2137"/>
                                    <a:gd name="T42" fmla="*/ 558 w 741"/>
                                    <a:gd name="T43" fmla="*/ 2118 h 2137"/>
                                    <a:gd name="T44" fmla="*/ 585 w 741"/>
                                    <a:gd name="T45" fmla="*/ 2127 h 2137"/>
                                    <a:gd name="T46" fmla="*/ 613 w 741"/>
                                    <a:gd name="T47" fmla="*/ 2133 h 2137"/>
                                    <a:gd name="T48" fmla="*/ 643 w 741"/>
                                    <a:gd name="T49" fmla="*/ 2137 h 2137"/>
                                    <a:gd name="T50" fmla="*/ 674 w 741"/>
                                    <a:gd name="T51" fmla="*/ 2137 h 2137"/>
                                    <a:gd name="T52" fmla="*/ 707 w 741"/>
                                    <a:gd name="T53" fmla="*/ 2133 h 2137"/>
                                    <a:gd name="T54" fmla="*/ 741 w 741"/>
                                    <a:gd name="T55" fmla="*/ 2125 h 2137"/>
                                    <a:gd name="T56" fmla="*/ 556 w 741"/>
                                    <a:gd name="T57" fmla="*/ 156 h 2137"/>
                                    <a:gd name="T58" fmla="*/ 0 w 741"/>
                                    <a:gd name="T59" fmla="*/ 0 h 2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41" h="2137">
                                      <a:moveTo>
                                        <a:pt x="0" y="0"/>
                                      </a:moveTo>
                                      <a:lnTo>
                                        <a:pt x="126" y="1392"/>
                                      </a:lnTo>
                                      <a:lnTo>
                                        <a:pt x="148" y="1443"/>
                                      </a:lnTo>
                                      <a:lnTo>
                                        <a:pt x="170" y="1499"/>
                                      </a:lnTo>
                                      <a:lnTo>
                                        <a:pt x="195" y="1562"/>
                                      </a:lnTo>
                                      <a:lnTo>
                                        <a:pt x="220" y="1626"/>
                                      </a:lnTo>
                                      <a:lnTo>
                                        <a:pt x="246" y="1695"/>
                                      </a:lnTo>
                                      <a:lnTo>
                                        <a:pt x="275" y="1761"/>
                                      </a:lnTo>
                                      <a:lnTo>
                                        <a:pt x="289" y="1795"/>
                                      </a:lnTo>
                                      <a:lnTo>
                                        <a:pt x="306" y="1828"/>
                                      </a:lnTo>
                                      <a:lnTo>
                                        <a:pt x="322" y="1861"/>
                                      </a:lnTo>
                                      <a:lnTo>
                                        <a:pt x="339" y="1892"/>
                                      </a:lnTo>
                                      <a:lnTo>
                                        <a:pt x="357" y="1922"/>
                                      </a:lnTo>
                                      <a:lnTo>
                                        <a:pt x="376" y="1951"/>
                                      </a:lnTo>
                                      <a:lnTo>
                                        <a:pt x="395" y="1979"/>
                                      </a:lnTo>
                                      <a:lnTo>
                                        <a:pt x="415" y="2005"/>
                                      </a:lnTo>
                                      <a:lnTo>
                                        <a:pt x="436" y="2030"/>
                                      </a:lnTo>
                                      <a:lnTo>
                                        <a:pt x="458" y="2052"/>
                                      </a:lnTo>
                                      <a:lnTo>
                                        <a:pt x="482" y="2072"/>
                                      </a:lnTo>
                                      <a:lnTo>
                                        <a:pt x="505" y="2090"/>
                                      </a:lnTo>
                                      <a:lnTo>
                                        <a:pt x="530" y="2106"/>
                                      </a:lnTo>
                                      <a:lnTo>
                                        <a:pt x="558" y="2118"/>
                                      </a:lnTo>
                                      <a:lnTo>
                                        <a:pt x="585" y="2127"/>
                                      </a:lnTo>
                                      <a:lnTo>
                                        <a:pt x="613" y="2133"/>
                                      </a:lnTo>
                                      <a:lnTo>
                                        <a:pt x="643" y="2137"/>
                                      </a:lnTo>
                                      <a:lnTo>
                                        <a:pt x="674" y="2137"/>
                                      </a:lnTo>
                                      <a:lnTo>
                                        <a:pt x="707" y="2133"/>
                                      </a:lnTo>
                                      <a:lnTo>
                                        <a:pt x="741" y="2125"/>
                                      </a:lnTo>
                                      <a:lnTo>
                                        <a:pt x="556" y="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Freeform 179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477" y="5633"/>
                                  <a:ext cx="213" cy="521"/>
                                </a:xfrm>
                                <a:custGeom>
                                  <a:avLst/>
                                  <a:gdLst>
                                    <a:gd name="T0" fmla="*/ 490 w 852"/>
                                    <a:gd name="T1" fmla="*/ 11 h 2082"/>
                                    <a:gd name="T2" fmla="*/ 572 w 852"/>
                                    <a:gd name="T3" fmla="*/ 62 h 2082"/>
                                    <a:gd name="T4" fmla="*/ 646 w 852"/>
                                    <a:gd name="T5" fmla="*/ 150 h 2082"/>
                                    <a:gd name="T6" fmla="*/ 712 w 852"/>
                                    <a:gd name="T7" fmla="*/ 269 h 2082"/>
                                    <a:gd name="T8" fmla="*/ 767 w 852"/>
                                    <a:gd name="T9" fmla="*/ 417 h 2082"/>
                                    <a:gd name="T10" fmla="*/ 810 w 852"/>
                                    <a:gd name="T11" fmla="*/ 589 h 2082"/>
                                    <a:gd name="T12" fmla="*/ 839 w 852"/>
                                    <a:gd name="T13" fmla="*/ 780 h 2082"/>
                                    <a:gd name="T14" fmla="*/ 850 w 852"/>
                                    <a:gd name="T15" fmla="*/ 987 h 2082"/>
                                    <a:gd name="T16" fmla="*/ 847 w 852"/>
                                    <a:gd name="T17" fmla="*/ 1199 h 2082"/>
                                    <a:gd name="T18" fmla="*/ 826 w 852"/>
                                    <a:gd name="T19" fmla="*/ 1398 h 2082"/>
                                    <a:gd name="T20" fmla="*/ 790 w 852"/>
                                    <a:gd name="T21" fmla="*/ 1580 h 2082"/>
                                    <a:gd name="T22" fmla="*/ 740 w 852"/>
                                    <a:gd name="T23" fmla="*/ 1742 h 2082"/>
                                    <a:gd name="T24" fmla="*/ 680 w 852"/>
                                    <a:gd name="T25" fmla="*/ 1875 h 2082"/>
                                    <a:gd name="T26" fmla="*/ 611 w 852"/>
                                    <a:gd name="T27" fmla="*/ 1980 h 2082"/>
                                    <a:gd name="T28" fmla="*/ 532 w 852"/>
                                    <a:gd name="T29" fmla="*/ 2049 h 2082"/>
                                    <a:gd name="T30" fmla="*/ 447 w 852"/>
                                    <a:gd name="T31" fmla="*/ 2081 h 2082"/>
                                    <a:gd name="T32" fmla="*/ 361 w 852"/>
                                    <a:gd name="T33" fmla="*/ 2070 h 2082"/>
                                    <a:gd name="T34" fmla="*/ 280 w 852"/>
                                    <a:gd name="T35" fmla="*/ 2019 h 2082"/>
                                    <a:gd name="T36" fmla="*/ 205 w 852"/>
                                    <a:gd name="T37" fmla="*/ 1931 h 2082"/>
                                    <a:gd name="T38" fmla="*/ 140 w 852"/>
                                    <a:gd name="T39" fmla="*/ 1812 h 2082"/>
                                    <a:gd name="T40" fmla="*/ 85 w 852"/>
                                    <a:gd name="T41" fmla="*/ 1664 h 2082"/>
                                    <a:gd name="T42" fmla="*/ 41 w 852"/>
                                    <a:gd name="T43" fmla="*/ 1493 h 2082"/>
                                    <a:gd name="T44" fmla="*/ 13 w 852"/>
                                    <a:gd name="T45" fmla="*/ 1302 h 2082"/>
                                    <a:gd name="T46" fmla="*/ 1 w 852"/>
                                    <a:gd name="T47" fmla="*/ 1095 h 2082"/>
                                    <a:gd name="T48" fmla="*/ 5 w 852"/>
                                    <a:gd name="T49" fmla="*/ 882 h 2082"/>
                                    <a:gd name="T50" fmla="*/ 26 w 852"/>
                                    <a:gd name="T51" fmla="*/ 682 h 2082"/>
                                    <a:gd name="T52" fmla="*/ 61 w 852"/>
                                    <a:gd name="T53" fmla="*/ 501 h 2082"/>
                                    <a:gd name="T54" fmla="*/ 111 w 852"/>
                                    <a:gd name="T55" fmla="*/ 340 h 2082"/>
                                    <a:gd name="T56" fmla="*/ 171 w 852"/>
                                    <a:gd name="T57" fmla="*/ 207 h 2082"/>
                                    <a:gd name="T58" fmla="*/ 240 w 852"/>
                                    <a:gd name="T59" fmla="*/ 102 h 2082"/>
                                    <a:gd name="T60" fmla="*/ 319 w 852"/>
                                    <a:gd name="T61" fmla="*/ 32 h 2082"/>
                                    <a:gd name="T62" fmla="*/ 404 w 852"/>
                                    <a:gd name="T63" fmla="*/ 1 h 2082"/>
                                    <a:gd name="T64" fmla="*/ 386 w 852"/>
                                    <a:gd name="T65" fmla="*/ 530 h 2082"/>
                                    <a:gd name="T66" fmla="*/ 428 w 852"/>
                                    <a:gd name="T67" fmla="*/ 548 h 2082"/>
                                    <a:gd name="T68" fmla="*/ 468 w 852"/>
                                    <a:gd name="T69" fmla="*/ 582 h 2082"/>
                                    <a:gd name="T70" fmla="*/ 504 w 852"/>
                                    <a:gd name="T71" fmla="*/ 631 h 2082"/>
                                    <a:gd name="T72" fmla="*/ 545 w 852"/>
                                    <a:gd name="T73" fmla="*/ 727 h 2082"/>
                                    <a:gd name="T74" fmla="*/ 579 w 852"/>
                                    <a:gd name="T75" fmla="*/ 886 h 2082"/>
                                    <a:gd name="T76" fmla="*/ 579 w 852"/>
                                    <a:gd name="T77" fmla="*/ 1068 h 2082"/>
                                    <a:gd name="T78" fmla="*/ 545 w 852"/>
                                    <a:gd name="T79" fmla="*/ 1228 h 2082"/>
                                    <a:gd name="T80" fmla="*/ 504 w 852"/>
                                    <a:gd name="T81" fmla="*/ 1324 h 2082"/>
                                    <a:gd name="T82" fmla="*/ 468 w 852"/>
                                    <a:gd name="T83" fmla="*/ 1372 h 2082"/>
                                    <a:gd name="T84" fmla="*/ 428 w 852"/>
                                    <a:gd name="T85" fmla="*/ 1406 h 2082"/>
                                    <a:gd name="T86" fmla="*/ 386 w 852"/>
                                    <a:gd name="T87" fmla="*/ 1425 h 2082"/>
                                    <a:gd name="T88" fmla="*/ 340 w 852"/>
                                    <a:gd name="T89" fmla="*/ 1425 h 2082"/>
                                    <a:gd name="T90" fmla="*/ 297 w 852"/>
                                    <a:gd name="T91" fmla="*/ 1406 h 2082"/>
                                    <a:gd name="T92" fmla="*/ 257 w 852"/>
                                    <a:gd name="T93" fmla="*/ 1372 h 2082"/>
                                    <a:gd name="T94" fmla="*/ 222 w 852"/>
                                    <a:gd name="T95" fmla="*/ 1324 h 2082"/>
                                    <a:gd name="T96" fmla="*/ 179 w 852"/>
                                    <a:gd name="T97" fmla="*/ 1228 h 2082"/>
                                    <a:gd name="T98" fmla="*/ 146 w 852"/>
                                    <a:gd name="T99" fmla="*/ 1068 h 2082"/>
                                    <a:gd name="T100" fmla="*/ 146 w 852"/>
                                    <a:gd name="T101" fmla="*/ 886 h 2082"/>
                                    <a:gd name="T102" fmla="*/ 179 w 852"/>
                                    <a:gd name="T103" fmla="*/ 727 h 2082"/>
                                    <a:gd name="T104" fmla="*/ 222 w 852"/>
                                    <a:gd name="T105" fmla="*/ 631 h 2082"/>
                                    <a:gd name="T106" fmla="*/ 257 w 852"/>
                                    <a:gd name="T107" fmla="*/ 582 h 2082"/>
                                    <a:gd name="T108" fmla="*/ 297 w 852"/>
                                    <a:gd name="T109" fmla="*/ 548 h 2082"/>
                                    <a:gd name="T110" fmla="*/ 340 w 852"/>
                                    <a:gd name="T111" fmla="*/ 530 h 20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852" h="2082">
                                      <a:moveTo>
                                        <a:pt x="426" y="0"/>
                                      </a:moveTo>
                                      <a:lnTo>
                                        <a:pt x="447" y="1"/>
                                      </a:lnTo>
                                      <a:lnTo>
                                        <a:pt x="470" y="5"/>
                                      </a:lnTo>
                                      <a:lnTo>
                                        <a:pt x="490" y="11"/>
                                      </a:lnTo>
                                      <a:lnTo>
                                        <a:pt x="511" y="21"/>
                                      </a:lnTo>
                                      <a:lnTo>
                                        <a:pt x="532" y="32"/>
                                      </a:lnTo>
                                      <a:lnTo>
                                        <a:pt x="552" y="45"/>
                                      </a:lnTo>
                                      <a:lnTo>
                                        <a:pt x="572" y="62"/>
                                      </a:lnTo>
                                      <a:lnTo>
                                        <a:pt x="591" y="81"/>
                                      </a:lnTo>
                                      <a:lnTo>
                                        <a:pt x="611" y="102"/>
                                      </a:lnTo>
                                      <a:lnTo>
                                        <a:pt x="629" y="125"/>
                                      </a:lnTo>
                                      <a:lnTo>
                                        <a:pt x="646" y="150"/>
                                      </a:lnTo>
                                      <a:lnTo>
                                        <a:pt x="663" y="176"/>
                                      </a:lnTo>
                                      <a:lnTo>
                                        <a:pt x="680" y="207"/>
                                      </a:lnTo>
                                      <a:lnTo>
                                        <a:pt x="696" y="237"/>
                                      </a:lnTo>
                                      <a:lnTo>
                                        <a:pt x="712" y="269"/>
                                      </a:lnTo>
                                      <a:lnTo>
                                        <a:pt x="727" y="305"/>
                                      </a:lnTo>
                                      <a:lnTo>
                                        <a:pt x="740" y="340"/>
                                      </a:lnTo>
                                      <a:lnTo>
                                        <a:pt x="755" y="378"/>
                                      </a:lnTo>
                                      <a:lnTo>
                                        <a:pt x="767" y="417"/>
                                      </a:lnTo>
                                      <a:lnTo>
                                        <a:pt x="778" y="458"/>
                                      </a:lnTo>
                                      <a:lnTo>
                                        <a:pt x="790" y="501"/>
                                      </a:lnTo>
                                      <a:lnTo>
                                        <a:pt x="801" y="544"/>
                                      </a:lnTo>
                                      <a:lnTo>
                                        <a:pt x="810" y="589"/>
                                      </a:lnTo>
                                      <a:lnTo>
                                        <a:pt x="818" y="635"/>
                                      </a:lnTo>
                                      <a:lnTo>
                                        <a:pt x="826" y="682"/>
                                      </a:lnTo>
                                      <a:lnTo>
                                        <a:pt x="832" y="730"/>
                                      </a:lnTo>
                                      <a:lnTo>
                                        <a:pt x="839" y="780"/>
                                      </a:lnTo>
                                      <a:lnTo>
                                        <a:pt x="843" y="831"/>
                                      </a:lnTo>
                                      <a:lnTo>
                                        <a:pt x="847" y="882"/>
                                      </a:lnTo>
                                      <a:lnTo>
                                        <a:pt x="849" y="935"/>
                                      </a:lnTo>
                                      <a:lnTo>
                                        <a:pt x="850" y="987"/>
                                      </a:lnTo>
                                      <a:lnTo>
                                        <a:pt x="852" y="1041"/>
                                      </a:lnTo>
                                      <a:lnTo>
                                        <a:pt x="850" y="1095"/>
                                      </a:lnTo>
                                      <a:lnTo>
                                        <a:pt x="849" y="1147"/>
                                      </a:lnTo>
                                      <a:lnTo>
                                        <a:pt x="847" y="1199"/>
                                      </a:lnTo>
                                      <a:lnTo>
                                        <a:pt x="843" y="1250"/>
                                      </a:lnTo>
                                      <a:lnTo>
                                        <a:pt x="839" y="1302"/>
                                      </a:lnTo>
                                      <a:lnTo>
                                        <a:pt x="832" y="1350"/>
                                      </a:lnTo>
                                      <a:lnTo>
                                        <a:pt x="826" y="1398"/>
                                      </a:lnTo>
                                      <a:lnTo>
                                        <a:pt x="818" y="1446"/>
                                      </a:lnTo>
                                      <a:lnTo>
                                        <a:pt x="810" y="1493"/>
                                      </a:lnTo>
                                      <a:lnTo>
                                        <a:pt x="801" y="1537"/>
                                      </a:lnTo>
                                      <a:lnTo>
                                        <a:pt x="790" y="1580"/>
                                      </a:lnTo>
                                      <a:lnTo>
                                        <a:pt x="778" y="1624"/>
                                      </a:lnTo>
                                      <a:lnTo>
                                        <a:pt x="767" y="1664"/>
                                      </a:lnTo>
                                      <a:lnTo>
                                        <a:pt x="755" y="1704"/>
                                      </a:lnTo>
                                      <a:lnTo>
                                        <a:pt x="740" y="1742"/>
                                      </a:lnTo>
                                      <a:lnTo>
                                        <a:pt x="727" y="1777"/>
                                      </a:lnTo>
                                      <a:lnTo>
                                        <a:pt x="712" y="1812"/>
                                      </a:lnTo>
                                      <a:lnTo>
                                        <a:pt x="696" y="1845"/>
                                      </a:lnTo>
                                      <a:lnTo>
                                        <a:pt x="680" y="1875"/>
                                      </a:lnTo>
                                      <a:lnTo>
                                        <a:pt x="663" y="1904"/>
                                      </a:lnTo>
                                      <a:lnTo>
                                        <a:pt x="646" y="1931"/>
                                      </a:lnTo>
                                      <a:lnTo>
                                        <a:pt x="629" y="1956"/>
                                      </a:lnTo>
                                      <a:lnTo>
                                        <a:pt x="611" y="1980"/>
                                      </a:lnTo>
                                      <a:lnTo>
                                        <a:pt x="591" y="2001"/>
                                      </a:lnTo>
                                      <a:lnTo>
                                        <a:pt x="572" y="2019"/>
                                      </a:lnTo>
                                      <a:lnTo>
                                        <a:pt x="552" y="2036"/>
                                      </a:lnTo>
                                      <a:lnTo>
                                        <a:pt x="532" y="2049"/>
                                      </a:lnTo>
                                      <a:lnTo>
                                        <a:pt x="511" y="2061"/>
                                      </a:lnTo>
                                      <a:lnTo>
                                        <a:pt x="490" y="2070"/>
                                      </a:lnTo>
                                      <a:lnTo>
                                        <a:pt x="470" y="2077"/>
                                      </a:lnTo>
                                      <a:lnTo>
                                        <a:pt x="447" y="2081"/>
                                      </a:lnTo>
                                      <a:lnTo>
                                        <a:pt x="426" y="2082"/>
                                      </a:lnTo>
                                      <a:lnTo>
                                        <a:pt x="404" y="2081"/>
                                      </a:lnTo>
                                      <a:lnTo>
                                        <a:pt x="382" y="2077"/>
                                      </a:lnTo>
                                      <a:lnTo>
                                        <a:pt x="361" y="2070"/>
                                      </a:lnTo>
                                      <a:lnTo>
                                        <a:pt x="340" y="2061"/>
                                      </a:lnTo>
                                      <a:lnTo>
                                        <a:pt x="319" y="2049"/>
                                      </a:lnTo>
                                      <a:lnTo>
                                        <a:pt x="299" y="2036"/>
                                      </a:lnTo>
                                      <a:lnTo>
                                        <a:pt x="280" y="2019"/>
                                      </a:lnTo>
                                      <a:lnTo>
                                        <a:pt x="260" y="2001"/>
                                      </a:lnTo>
                                      <a:lnTo>
                                        <a:pt x="240" y="1980"/>
                                      </a:lnTo>
                                      <a:lnTo>
                                        <a:pt x="222" y="1956"/>
                                      </a:lnTo>
                                      <a:lnTo>
                                        <a:pt x="205" y="1931"/>
                                      </a:lnTo>
                                      <a:lnTo>
                                        <a:pt x="188" y="1904"/>
                                      </a:lnTo>
                                      <a:lnTo>
                                        <a:pt x="171" y="1875"/>
                                      </a:lnTo>
                                      <a:lnTo>
                                        <a:pt x="155" y="1845"/>
                                      </a:lnTo>
                                      <a:lnTo>
                                        <a:pt x="140" y="1812"/>
                                      </a:lnTo>
                                      <a:lnTo>
                                        <a:pt x="124" y="1777"/>
                                      </a:lnTo>
                                      <a:lnTo>
                                        <a:pt x="111" y="1742"/>
                                      </a:lnTo>
                                      <a:lnTo>
                                        <a:pt x="96" y="1704"/>
                                      </a:lnTo>
                                      <a:lnTo>
                                        <a:pt x="85" y="1664"/>
                                      </a:lnTo>
                                      <a:lnTo>
                                        <a:pt x="73" y="1624"/>
                                      </a:lnTo>
                                      <a:lnTo>
                                        <a:pt x="61" y="1580"/>
                                      </a:lnTo>
                                      <a:lnTo>
                                        <a:pt x="51" y="1537"/>
                                      </a:lnTo>
                                      <a:lnTo>
                                        <a:pt x="41" y="1493"/>
                                      </a:lnTo>
                                      <a:lnTo>
                                        <a:pt x="34" y="1446"/>
                                      </a:lnTo>
                                      <a:lnTo>
                                        <a:pt x="26" y="1398"/>
                                      </a:lnTo>
                                      <a:lnTo>
                                        <a:pt x="19" y="1350"/>
                                      </a:lnTo>
                                      <a:lnTo>
                                        <a:pt x="13" y="1302"/>
                                      </a:lnTo>
                                      <a:lnTo>
                                        <a:pt x="9" y="1250"/>
                                      </a:lnTo>
                                      <a:lnTo>
                                        <a:pt x="5" y="1199"/>
                                      </a:lnTo>
                                      <a:lnTo>
                                        <a:pt x="2" y="1147"/>
                                      </a:lnTo>
                                      <a:lnTo>
                                        <a:pt x="1" y="1095"/>
                                      </a:lnTo>
                                      <a:lnTo>
                                        <a:pt x="0" y="1041"/>
                                      </a:lnTo>
                                      <a:lnTo>
                                        <a:pt x="1" y="987"/>
                                      </a:lnTo>
                                      <a:lnTo>
                                        <a:pt x="2" y="935"/>
                                      </a:lnTo>
                                      <a:lnTo>
                                        <a:pt x="5" y="882"/>
                                      </a:lnTo>
                                      <a:lnTo>
                                        <a:pt x="9" y="831"/>
                                      </a:lnTo>
                                      <a:lnTo>
                                        <a:pt x="13" y="780"/>
                                      </a:lnTo>
                                      <a:lnTo>
                                        <a:pt x="19" y="730"/>
                                      </a:lnTo>
                                      <a:lnTo>
                                        <a:pt x="26" y="682"/>
                                      </a:lnTo>
                                      <a:lnTo>
                                        <a:pt x="34" y="635"/>
                                      </a:lnTo>
                                      <a:lnTo>
                                        <a:pt x="41" y="589"/>
                                      </a:lnTo>
                                      <a:lnTo>
                                        <a:pt x="51" y="544"/>
                                      </a:lnTo>
                                      <a:lnTo>
                                        <a:pt x="61" y="501"/>
                                      </a:lnTo>
                                      <a:lnTo>
                                        <a:pt x="73" y="458"/>
                                      </a:lnTo>
                                      <a:lnTo>
                                        <a:pt x="85" y="417"/>
                                      </a:lnTo>
                                      <a:lnTo>
                                        <a:pt x="96" y="378"/>
                                      </a:lnTo>
                                      <a:lnTo>
                                        <a:pt x="111" y="340"/>
                                      </a:lnTo>
                                      <a:lnTo>
                                        <a:pt x="124" y="305"/>
                                      </a:lnTo>
                                      <a:lnTo>
                                        <a:pt x="140" y="269"/>
                                      </a:lnTo>
                                      <a:lnTo>
                                        <a:pt x="155" y="237"/>
                                      </a:lnTo>
                                      <a:lnTo>
                                        <a:pt x="171" y="207"/>
                                      </a:lnTo>
                                      <a:lnTo>
                                        <a:pt x="188" y="176"/>
                                      </a:lnTo>
                                      <a:lnTo>
                                        <a:pt x="205" y="150"/>
                                      </a:lnTo>
                                      <a:lnTo>
                                        <a:pt x="222" y="125"/>
                                      </a:lnTo>
                                      <a:lnTo>
                                        <a:pt x="240" y="102"/>
                                      </a:lnTo>
                                      <a:lnTo>
                                        <a:pt x="260" y="81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99" y="45"/>
                                      </a:lnTo>
                                      <a:lnTo>
                                        <a:pt x="319" y="32"/>
                                      </a:lnTo>
                                      <a:lnTo>
                                        <a:pt x="340" y="21"/>
                                      </a:lnTo>
                                      <a:lnTo>
                                        <a:pt x="361" y="11"/>
                                      </a:lnTo>
                                      <a:lnTo>
                                        <a:pt x="382" y="5"/>
                                      </a:lnTo>
                                      <a:lnTo>
                                        <a:pt x="404" y="1"/>
                                      </a:lnTo>
                                      <a:lnTo>
                                        <a:pt x="426" y="0"/>
                                      </a:lnTo>
                                      <a:close/>
                                      <a:moveTo>
                                        <a:pt x="362" y="527"/>
                                      </a:moveTo>
                                      <a:lnTo>
                                        <a:pt x="374" y="529"/>
                                      </a:lnTo>
                                      <a:lnTo>
                                        <a:pt x="386" y="530"/>
                                      </a:lnTo>
                                      <a:lnTo>
                                        <a:pt x="396" y="533"/>
                                      </a:lnTo>
                                      <a:lnTo>
                                        <a:pt x="407" y="537"/>
                                      </a:lnTo>
                                      <a:lnTo>
                                        <a:pt x="417" y="542"/>
                                      </a:lnTo>
                                      <a:lnTo>
                                        <a:pt x="428" y="548"/>
                                      </a:lnTo>
                                      <a:lnTo>
                                        <a:pt x="438" y="555"/>
                                      </a:lnTo>
                                      <a:lnTo>
                                        <a:pt x="449" y="563"/>
                                      </a:lnTo>
                                      <a:lnTo>
                                        <a:pt x="458" y="572"/>
                                      </a:lnTo>
                                      <a:lnTo>
                                        <a:pt x="468" y="582"/>
                                      </a:lnTo>
                                      <a:lnTo>
                                        <a:pt x="477" y="593"/>
                                      </a:lnTo>
                                      <a:lnTo>
                                        <a:pt x="487" y="605"/>
                                      </a:lnTo>
                                      <a:lnTo>
                                        <a:pt x="494" y="617"/>
                                      </a:lnTo>
                                      <a:lnTo>
                                        <a:pt x="504" y="631"/>
                                      </a:lnTo>
                                      <a:lnTo>
                                        <a:pt x="511" y="644"/>
                                      </a:lnTo>
                                      <a:lnTo>
                                        <a:pt x="519" y="660"/>
                                      </a:lnTo>
                                      <a:lnTo>
                                        <a:pt x="532" y="691"/>
                                      </a:lnTo>
                                      <a:lnTo>
                                        <a:pt x="545" y="727"/>
                                      </a:lnTo>
                                      <a:lnTo>
                                        <a:pt x="557" y="763"/>
                                      </a:lnTo>
                                      <a:lnTo>
                                        <a:pt x="566" y="802"/>
                                      </a:lnTo>
                                      <a:lnTo>
                                        <a:pt x="573" y="843"/>
                                      </a:lnTo>
                                      <a:lnTo>
                                        <a:pt x="579" y="886"/>
                                      </a:lnTo>
                                      <a:lnTo>
                                        <a:pt x="582" y="931"/>
                                      </a:lnTo>
                                      <a:lnTo>
                                        <a:pt x="583" y="977"/>
                                      </a:lnTo>
                                      <a:lnTo>
                                        <a:pt x="582" y="1023"/>
                                      </a:lnTo>
                                      <a:lnTo>
                                        <a:pt x="579" y="1068"/>
                                      </a:lnTo>
                                      <a:lnTo>
                                        <a:pt x="573" y="1110"/>
                                      </a:lnTo>
                                      <a:lnTo>
                                        <a:pt x="566" y="1152"/>
                                      </a:lnTo>
                                      <a:lnTo>
                                        <a:pt x="557" y="1191"/>
                                      </a:lnTo>
                                      <a:lnTo>
                                        <a:pt x="545" y="1228"/>
                                      </a:lnTo>
                                      <a:lnTo>
                                        <a:pt x="532" y="1264"/>
                                      </a:lnTo>
                                      <a:lnTo>
                                        <a:pt x="519" y="1295"/>
                                      </a:lnTo>
                                      <a:lnTo>
                                        <a:pt x="511" y="1309"/>
                                      </a:lnTo>
                                      <a:lnTo>
                                        <a:pt x="504" y="1324"/>
                                      </a:lnTo>
                                      <a:lnTo>
                                        <a:pt x="494" y="1337"/>
                                      </a:lnTo>
                                      <a:lnTo>
                                        <a:pt x="487" y="1350"/>
                                      </a:lnTo>
                                      <a:lnTo>
                                        <a:pt x="477" y="1362"/>
                                      </a:lnTo>
                                      <a:lnTo>
                                        <a:pt x="468" y="1372"/>
                                      </a:lnTo>
                                      <a:lnTo>
                                        <a:pt x="458" y="1383"/>
                                      </a:lnTo>
                                      <a:lnTo>
                                        <a:pt x="449" y="1392"/>
                                      </a:lnTo>
                                      <a:lnTo>
                                        <a:pt x="438" y="1400"/>
                                      </a:lnTo>
                                      <a:lnTo>
                                        <a:pt x="428" y="1406"/>
                                      </a:lnTo>
                                      <a:lnTo>
                                        <a:pt x="417" y="1413"/>
                                      </a:lnTo>
                                      <a:lnTo>
                                        <a:pt x="407" y="1417"/>
                                      </a:lnTo>
                                      <a:lnTo>
                                        <a:pt x="396" y="1422"/>
                                      </a:lnTo>
                                      <a:lnTo>
                                        <a:pt x="386" y="1425"/>
                                      </a:lnTo>
                                      <a:lnTo>
                                        <a:pt x="374" y="1426"/>
                                      </a:lnTo>
                                      <a:lnTo>
                                        <a:pt x="362" y="1426"/>
                                      </a:lnTo>
                                      <a:lnTo>
                                        <a:pt x="352" y="1426"/>
                                      </a:lnTo>
                                      <a:lnTo>
                                        <a:pt x="340" y="1425"/>
                                      </a:lnTo>
                                      <a:lnTo>
                                        <a:pt x="329" y="1422"/>
                                      </a:lnTo>
                                      <a:lnTo>
                                        <a:pt x="318" y="1417"/>
                                      </a:lnTo>
                                      <a:lnTo>
                                        <a:pt x="307" y="1413"/>
                                      </a:lnTo>
                                      <a:lnTo>
                                        <a:pt x="297" y="1406"/>
                                      </a:lnTo>
                                      <a:lnTo>
                                        <a:pt x="286" y="1400"/>
                                      </a:lnTo>
                                      <a:lnTo>
                                        <a:pt x="277" y="1392"/>
                                      </a:lnTo>
                                      <a:lnTo>
                                        <a:pt x="267" y="1383"/>
                                      </a:lnTo>
                                      <a:lnTo>
                                        <a:pt x="257" y="1372"/>
                                      </a:lnTo>
                                      <a:lnTo>
                                        <a:pt x="248" y="1362"/>
                                      </a:lnTo>
                                      <a:lnTo>
                                        <a:pt x="239" y="1350"/>
                                      </a:lnTo>
                                      <a:lnTo>
                                        <a:pt x="230" y="1337"/>
                                      </a:lnTo>
                                      <a:lnTo>
                                        <a:pt x="222" y="1324"/>
                                      </a:lnTo>
                                      <a:lnTo>
                                        <a:pt x="214" y="1309"/>
                                      </a:lnTo>
                                      <a:lnTo>
                                        <a:pt x="206" y="1295"/>
                                      </a:lnTo>
                                      <a:lnTo>
                                        <a:pt x="192" y="1264"/>
                                      </a:lnTo>
                                      <a:lnTo>
                                        <a:pt x="179" y="1228"/>
                                      </a:lnTo>
                                      <a:lnTo>
                                        <a:pt x="168" y="1191"/>
                                      </a:lnTo>
                                      <a:lnTo>
                                        <a:pt x="159" y="1152"/>
                                      </a:lnTo>
                                      <a:lnTo>
                                        <a:pt x="151" y="1110"/>
                                      </a:lnTo>
                                      <a:lnTo>
                                        <a:pt x="146" y="1068"/>
                                      </a:lnTo>
                                      <a:lnTo>
                                        <a:pt x="142" y="1023"/>
                                      </a:lnTo>
                                      <a:lnTo>
                                        <a:pt x="142" y="977"/>
                                      </a:lnTo>
                                      <a:lnTo>
                                        <a:pt x="142" y="931"/>
                                      </a:lnTo>
                                      <a:lnTo>
                                        <a:pt x="146" y="886"/>
                                      </a:lnTo>
                                      <a:lnTo>
                                        <a:pt x="151" y="843"/>
                                      </a:lnTo>
                                      <a:lnTo>
                                        <a:pt x="159" y="802"/>
                                      </a:lnTo>
                                      <a:lnTo>
                                        <a:pt x="168" y="763"/>
                                      </a:lnTo>
                                      <a:lnTo>
                                        <a:pt x="179" y="727"/>
                                      </a:lnTo>
                                      <a:lnTo>
                                        <a:pt x="192" y="691"/>
                                      </a:lnTo>
                                      <a:lnTo>
                                        <a:pt x="206" y="660"/>
                                      </a:lnTo>
                                      <a:lnTo>
                                        <a:pt x="214" y="644"/>
                                      </a:lnTo>
                                      <a:lnTo>
                                        <a:pt x="222" y="631"/>
                                      </a:lnTo>
                                      <a:lnTo>
                                        <a:pt x="230" y="617"/>
                                      </a:lnTo>
                                      <a:lnTo>
                                        <a:pt x="239" y="605"/>
                                      </a:lnTo>
                                      <a:lnTo>
                                        <a:pt x="248" y="593"/>
                                      </a:lnTo>
                                      <a:lnTo>
                                        <a:pt x="257" y="582"/>
                                      </a:lnTo>
                                      <a:lnTo>
                                        <a:pt x="267" y="572"/>
                                      </a:lnTo>
                                      <a:lnTo>
                                        <a:pt x="277" y="563"/>
                                      </a:lnTo>
                                      <a:lnTo>
                                        <a:pt x="286" y="555"/>
                                      </a:lnTo>
                                      <a:lnTo>
                                        <a:pt x="297" y="548"/>
                                      </a:lnTo>
                                      <a:lnTo>
                                        <a:pt x="307" y="542"/>
                                      </a:lnTo>
                                      <a:lnTo>
                                        <a:pt x="318" y="537"/>
                                      </a:lnTo>
                                      <a:lnTo>
                                        <a:pt x="329" y="533"/>
                                      </a:lnTo>
                                      <a:lnTo>
                                        <a:pt x="340" y="530"/>
                                      </a:lnTo>
                                      <a:lnTo>
                                        <a:pt x="352" y="529"/>
                                      </a:lnTo>
                                      <a:lnTo>
                                        <a:pt x="362" y="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48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Freeform 1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08" y="3399"/>
                                  <a:ext cx="479" cy="511"/>
                                </a:xfrm>
                                <a:custGeom>
                                  <a:avLst/>
                                  <a:gdLst>
                                    <a:gd name="T0" fmla="*/ 1874 w 1915"/>
                                    <a:gd name="T1" fmla="*/ 0 h 2043"/>
                                    <a:gd name="T2" fmla="*/ 0 w 1915"/>
                                    <a:gd name="T3" fmla="*/ 1916 h 2043"/>
                                    <a:gd name="T4" fmla="*/ 105 w 1915"/>
                                    <a:gd name="T5" fmla="*/ 2043 h 2043"/>
                                    <a:gd name="T6" fmla="*/ 1915 w 1915"/>
                                    <a:gd name="T7" fmla="*/ 190 h 2043"/>
                                    <a:gd name="T8" fmla="*/ 1874 w 1915"/>
                                    <a:gd name="T9" fmla="*/ 0 h 20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15" h="2043">
                                      <a:moveTo>
                                        <a:pt x="1874" y="0"/>
                                      </a:moveTo>
                                      <a:lnTo>
                                        <a:pt x="0" y="1916"/>
                                      </a:lnTo>
                                      <a:lnTo>
                                        <a:pt x="105" y="2043"/>
                                      </a:lnTo>
                                      <a:lnTo>
                                        <a:pt x="1915" y="190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Freeform 1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" y="3325"/>
                                  <a:ext cx="737" cy="558"/>
                                </a:xfrm>
                                <a:custGeom>
                                  <a:avLst/>
                                  <a:gdLst>
                                    <a:gd name="T0" fmla="*/ 316 w 2948"/>
                                    <a:gd name="T1" fmla="*/ 2234 h 2234"/>
                                    <a:gd name="T2" fmla="*/ 85 w 2948"/>
                                    <a:gd name="T3" fmla="*/ 2023 h 2234"/>
                                    <a:gd name="T4" fmla="*/ 0 w 2948"/>
                                    <a:gd name="T5" fmla="*/ 231 h 2234"/>
                                    <a:gd name="T6" fmla="*/ 232 w 2948"/>
                                    <a:gd name="T7" fmla="*/ 0 h 2234"/>
                                    <a:gd name="T8" fmla="*/ 443 w 2948"/>
                                    <a:gd name="T9" fmla="*/ 21 h 2234"/>
                                    <a:gd name="T10" fmla="*/ 2948 w 2948"/>
                                    <a:gd name="T11" fmla="*/ 759 h 2234"/>
                                    <a:gd name="T12" fmla="*/ 359 w 2948"/>
                                    <a:gd name="T13" fmla="*/ 274 h 2234"/>
                                    <a:gd name="T14" fmla="*/ 274 w 2948"/>
                                    <a:gd name="T15" fmla="*/ 400 h 2234"/>
                                    <a:gd name="T16" fmla="*/ 316 w 2948"/>
                                    <a:gd name="T17" fmla="*/ 2234 h 2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948" h="2234">
                                      <a:moveTo>
                                        <a:pt x="316" y="2234"/>
                                      </a:moveTo>
                                      <a:lnTo>
                                        <a:pt x="85" y="2023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232" y="0"/>
                                      </a:lnTo>
                                      <a:lnTo>
                                        <a:pt x="443" y="21"/>
                                      </a:lnTo>
                                      <a:lnTo>
                                        <a:pt x="2948" y="759"/>
                                      </a:lnTo>
                                      <a:lnTo>
                                        <a:pt x="359" y="274"/>
                                      </a:lnTo>
                                      <a:lnTo>
                                        <a:pt x="274" y="400"/>
                                      </a:lnTo>
                                      <a:lnTo>
                                        <a:pt x="316" y="22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Freeform 1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53" y="5262"/>
                                  <a:ext cx="190" cy="774"/>
                                </a:xfrm>
                                <a:custGeom>
                                  <a:avLst/>
                                  <a:gdLst>
                                    <a:gd name="T0" fmla="*/ 0 w 760"/>
                                    <a:gd name="T1" fmla="*/ 0 h 3094"/>
                                    <a:gd name="T2" fmla="*/ 108 w 760"/>
                                    <a:gd name="T3" fmla="*/ 1784 h 3094"/>
                                    <a:gd name="T4" fmla="*/ 276 w 760"/>
                                    <a:gd name="T5" fmla="*/ 1954 h 3094"/>
                                    <a:gd name="T6" fmla="*/ 434 w 760"/>
                                    <a:gd name="T7" fmla="*/ 3090 h 3094"/>
                                    <a:gd name="T8" fmla="*/ 438 w 760"/>
                                    <a:gd name="T9" fmla="*/ 3094 h 3094"/>
                                    <a:gd name="T10" fmla="*/ 448 w 760"/>
                                    <a:gd name="T11" fmla="*/ 3083 h 3094"/>
                                    <a:gd name="T12" fmla="*/ 461 w 760"/>
                                    <a:gd name="T13" fmla="*/ 3060 h 3094"/>
                                    <a:gd name="T14" fmla="*/ 478 w 760"/>
                                    <a:gd name="T15" fmla="*/ 3024 h 3094"/>
                                    <a:gd name="T16" fmla="*/ 497 w 760"/>
                                    <a:gd name="T17" fmla="*/ 2976 h 3094"/>
                                    <a:gd name="T18" fmla="*/ 519 w 760"/>
                                    <a:gd name="T19" fmla="*/ 2918 h 3094"/>
                                    <a:gd name="T20" fmla="*/ 544 w 760"/>
                                    <a:gd name="T21" fmla="*/ 2849 h 3094"/>
                                    <a:gd name="T22" fmla="*/ 569 w 760"/>
                                    <a:gd name="T23" fmla="*/ 2770 h 3094"/>
                                    <a:gd name="T24" fmla="*/ 595 w 760"/>
                                    <a:gd name="T25" fmla="*/ 2682 h 3094"/>
                                    <a:gd name="T26" fmla="*/ 622 w 760"/>
                                    <a:gd name="T27" fmla="*/ 2588 h 3094"/>
                                    <a:gd name="T28" fmla="*/ 646 w 760"/>
                                    <a:gd name="T29" fmla="*/ 2486 h 3094"/>
                                    <a:gd name="T30" fmla="*/ 671 w 760"/>
                                    <a:gd name="T31" fmla="*/ 2376 h 3094"/>
                                    <a:gd name="T32" fmla="*/ 694 w 760"/>
                                    <a:gd name="T33" fmla="*/ 2262 h 3094"/>
                                    <a:gd name="T34" fmla="*/ 715 w 760"/>
                                    <a:gd name="T35" fmla="*/ 2143 h 3094"/>
                                    <a:gd name="T36" fmla="*/ 732 w 760"/>
                                    <a:gd name="T37" fmla="*/ 2018 h 3094"/>
                                    <a:gd name="T38" fmla="*/ 745 w 760"/>
                                    <a:gd name="T39" fmla="*/ 1891 h 3094"/>
                                    <a:gd name="T40" fmla="*/ 755 w 760"/>
                                    <a:gd name="T41" fmla="*/ 1762 h 3094"/>
                                    <a:gd name="T42" fmla="*/ 760 w 760"/>
                                    <a:gd name="T43" fmla="*/ 1629 h 3094"/>
                                    <a:gd name="T44" fmla="*/ 759 w 760"/>
                                    <a:gd name="T45" fmla="*/ 1496 h 3094"/>
                                    <a:gd name="T46" fmla="*/ 754 w 760"/>
                                    <a:gd name="T47" fmla="*/ 1362 h 3094"/>
                                    <a:gd name="T48" fmla="*/ 741 w 760"/>
                                    <a:gd name="T49" fmla="*/ 1230 h 3094"/>
                                    <a:gd name="T50" fmla="*/ 721 w 760"/>
                                    <a:gd name="T51" fmla="*/ 1098 h 3094"/>
                                    <a:gd name="T52" fmla="*/ 692 w 760"/>
                                    <a:gd name="T53" fmla="*/ 967 h 3094"/>
                                    <a:gd name="T54" fmla="*/ 657 w 760"/>
                                    <a:gd name="T55" fmla="*/ 840 h 3094"/>
                                    <a:gd name="T56" fmla="*/ 612 w 760"/>
                                    <a:gd name="T57" fmla="*/ 715 h 3094"/>
                                    <a:gd name="T58" fmla="*/ 557 w 760"/>
                                    <a:gd name="T59" fmla="*/ 595 h 3094"/>
                                    <a:gd name="T60" fmla="*/ 493 w 760"/>
                                    <a:gd name="T61" fmla="*/ 478 h 3094"/>
                                    <a:gd name="T62" fmla="*/ 419 w 760"/>
                                    <a:gd name="T63" fmla="*/ 368 h 3094"/>
                                    <a:gd name="T64" fmla="*/ 332 w 760"/>
                                    <a:gd name="T65" fmla="*/ 265 h 3094"/>
                                    <a:gd name="T66" fmla="*/ 234 w 760"/>
                                    <a:gd name="T67" fmla="*/ 169 h 3094"/>
                                    <a:gd name="T68" fmla="*/ 123 w 760"/>
                                    <a:gd name="T69" fmla="*/ 80 h 3094"/>
                                    <a:gd name="T70" fmla="*/ 0 w 760"/>
                                    <a:gd name="T71" fmla="*/ 0 h 30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760" h="3094">
                                      <a:moveTo>
                                        <a:pt x="0" y="0"/>
                                      </a:moveTo>
                                      <a:lnTo>
                                        <a:pt x="108" y="1784"/>
                                      </a:lnTo>
                                      <a:lnTo>
                                        <a:pt x="276" y="1954"/>
                                      </a:lnTo>
                                      <a:lnTo>
                                        <a:pt x="434" y="3090"/>
                                      </a:lnTo>
                                      <a:lnTo>
                                        <a:pt x="438" y="3094"/>
                                      </a:lnTo>
                                      <a:lnTo>
                                        <a:pt x="448" y="3083"/>
                                      </a:lnTo>
                                      <a:lnTo>
                                        <a:pt x="461" y="3060"/>
                                      </a:lnTo>
                                      <a:lnTo>
                                        <a:pt x="478" y="3024"/>
                                      </a:lnTo>
                                      <a:lnTo>
                                        <a:pt x="497" y="2976"/>
                                      </a:lnTo>
                                      <a:lnTo>
                                        <a:pt x="519" y="2918"/>
                                      </a:lnTo>
                                      <a:lnTo>
                                        <a:pt x="544" y="2849"/>
                                      </a:lnTo>
                                      <a:lnTo>
                                        <a:pt x="569" y="2770"/>
                                      </a:lnTo>
                                      <a:lnTo>
                                        <a:pt x="595" y="2682"/>
                                      </a:lnTo>
                                      <a:lnTo>
                                        <a:pt x="622" y="2588"/>
                                      </a:lnTo>
                                      <a:lnTo>
                                        <a:pt x="646" y="2486"/>
                                      </a:lnTo>
                                      <a:lnTo>
                                        <a:pt x="671" y="2376"/>
                                      </a:lnTo>
                                      <a:lnTo>
                                        <a:pt x="694" y="2262"/>
                                      </a:lnTo>
                                      <a:lnTo>
                                        <a:pt x="715" y="2143"/>
                                      </a:lnTo>
                                      <a:lnTo>
                                        <a:pt x="732" y="2018"/>
                                      </a:lnTo>
                                      <a:lnTo>
                                        <a:pt x="745" y="1891"/>
                                      </a:lnTo>
                                      <a:lnTo>
                                        <a:pt x="755" y="1762"/>
                                      </a:lnTo>
                                      <a:lnTo>
                                        <a:pt x="760" y="1629"/>
                                      </a:lnTo>
                                      <a:lnTo>
                                        <a:pt x="759" y="1496"/>
                                      </a:lnTo>
                                      <a:lnTo>
                                        <a:pt x="754" y="1362"/>
                                      </a:lnTo>
                                      <a:lnTo>
                                        <a:pt x="741" y="1230"/>
                                      </a:lnTo>
                                      <a:lnTo>
                                        <a:pt x="721" y="1098"/>
                                      </a:lnTo>
                                      <a:lnTo>
                                        <a:pt x="692" y="967"/>
                                      </a:lnTo>
                                      <a:lnTo>
                                        <a:pt x="657" y="840"/>
                                      </a:lnTo>
                                      <a:lnTo>
                                        <a:pt x="612" y="715"/>
                                      </a:lnTo>
                                      <a:lnTo>
                                        <a:pt x="557" y="595"/>
                                      </a:lnTo>
                                      <a:lnTo>
                                        <a:pt x="493" y="478"/>
                                      </a:lnTo>
                                      <a:lnTo>
                                        <a:pt x="419" y="368"/>
                                      </a:lnTo>
                                      <a:lnTo>
                                        <a:pt x="332" y="265"/>
                                      </a:lnTo>
                                      <a:lnTo>
                                        <a:pt x="234" y="169"/>
                                      </a:lnTo>
                                      <a:lnTo>
                                        <a:pt x="123" y="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DEDEDD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100000">
                                      <a:srgbClr val="DEDEDD"/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Freeform 18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8" y="4170"/>
                                  <a:ext cx="115" cy="714"/>
                                </a:xfrm>
                                <a:custGeom>
                                  <a:avLst/>
                                  <a:gdLst>
                                    <a:gd name="T0" fmla="*/ 436 w 459"/>
                                    <a:gd name="T1" fmla="*/ 0 h 2855"/>
                                    <a:gd name="T2" fmla="*/ 131 w 459"/>
                                    <a:gd name="T3" fmla="*/ 1329 h 2855"/>
                                    <a:gd name="T4" fmla="*/ 0 w 459"/>
                                    <a:gd name="T5" fmla="*/ 2855 h 2855"/>
                                    <a:gd name="T6" fmla="*/ 328 w 459"/>
                                    <a:gd name="T7" fmla="*/ 2746 h 2855"/>
                                    <a:gd name="T8" fmla="*/ 459 w 459"/>
                                    <a:gd name="T9" fmla="*/ 2485 h 2855"/>
                                    <a:gd name="T10" fmla="*/ 436 w 459"/>
                                    <a:gd name="T11" fmla="*/ 0 h 28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459" h="2855">
                                      <a:moveTo>
                                        <a:pt x="436" y="0"/>
                                      </a:moveTo>
                                      <a:lnTo>
                                        <a:pt x="131" y="1329"/>
                                      </a:lnTo>
                                      <a:lnTo>
                                        <a:pt x="0" y="2855"/>
                                      </a:lnTo>
                                      <a:lnTo>
                                        <a:pt x="328" y="2746"/>
                                      </a:lnTo>
                                      <a:lnTo>
                                        <a:pt x="459" y="2485"/>
                                      </a:lnTo>
                                      <a:lnTo>
                                        <a:pt x="4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Freeform 18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3" y="5410"/>
                                  <a:ext cx="273" cy="223"/>
                                </a:xfrm>
                                <a:custGeom>
                                  <a:avLst/>
                                  <a:gdLst>
                                    <a:gd name="T0" fmla="*/ 0 w 1091"/>
                                    <a:gd name="T1" fmla="*/ 0 h 892"/>
                                    <a:gd name="T2" fmla="*/ 975 w 1091"/>
                                    <a:gd name="T3" fmla="*/ 232 h 892"/>
                                    <a:gd name="T4" fmla="*/ 1091 w 1091"/>
                                    <a:gd name="T5" fmla="*/ 892 h 892"/>
                                    <a:gd name="T6" fmla="*/ 219 w 1091"/>
                                    <a:gd name="T7" fmla="*/ 782 h 892"/>
                                    <a:gd name="T8" fmla="*/ 0 w 1091"/>
                                    <a:gd name="T9" fmla="*/ 0 h 8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91" h="892">
                                      <a:moveTo>
                                        <a:pt x="0" y="0"/>
                                      </a:moveTo>
                                      <a:lnTo>
                                        <a:pt x="975" y="232"/>
                                      </a:lnTo>
                                      <a:lnTo>
                                        <a:pt x="1091" y="892"/>
                                      </a:lnTo>
                                      <a:lnTo>
                                        <a:pt x="219" y="7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31" name="Freeform 1803"/>
                          <wps:cNvSpPr>
                            <a:spLocks/>
                          </wps:cNvSpPr>
                          <wps:spPr bwMode="auto">
                            <a:xfrm>
                              <a:off x="9696" y="2597"/>
                              <a:ext cx="389" cy="1867"/>
                            </a:xfrm>
                            <a:custGeom>
                              <a:avLst/>
                              <a:gdLst>
                                <a:gd name="T0" fmla="*/ 1554 w 1554"/>
                                <a:gd name="T1" fmla="*/ 796 h 7467"/>
                                <a:gd name="T2" fmla="*/ 595 w 1554"/>
                                <a:gd name="T3" fmla="*/ 7467 h 7467"/>
                                <a:gd name="T4" fmla="*/ 0 w 1554"/>
                                <a:gd name="T5" fmla="*/ 7328 h 7467"/>
                                <a:gd name="T6" fmla="*/ 940 w 1554"/>
                                <a:gd name="T7" fmla="*/ 0 h 7467"/>
                                <a:gd name="T8" fmla="*/ 1554 w 1554"/>
                                <a:gd name="T9" fmla="*/ 796 h 7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54" h="7467">
                                  <a:moveTo>
                                    <a:pt x="1554" y="796"/>
                                  </a:moveTo>
                                  <a:lnTo>
                                    <a:pt x="595" y="7467"/>
                                  </a:lnTo>
                                  <a:lnTo>
                                    <a:pt x="0" y="7328"/>
                                  </a:lnTo>
                                  <a:lnTo>
                                    <a:pt x="940" y="0"/>
                                  </a:lnTo>
                                  <a:lnTo>
                                    <a:pt x="1554" y="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804"/>
                        <wpg:cNvGrpSpPr>
                          <a:grpSpLocks/>
                        </wpg:cNvGrpSpPr>
                        <wpg:grpSpPr bwMode="auto">
                          <a:xfrm>
                            <a:off x="4708" y="4691"/>
                            <a:ext cx="1494" cy="574"/>
                            <a:chOff x="8191" y="5575"/>
                            <a:chExt cx="1494" cy="574"/>
                          </a:xfrm>
                        </wpg:grpSpPr>
                        <wps:wsp>
                          <wps:cNvPr id="333" name="Freeform 1805"/>
                          <wps:cNvSpPr>
                            <a:spLocks/>
                          </wps:cNvSpPr>
                          <wps:spPr bwMode="auto">
                            <a:xfrm>
                              <a:off x="9420" y="5751"/>
                              <a:ext cx="265" cy="397"/>
                            </a:xfrm>
                            <a:custGeom>
                              <a:avLst/>
                              <a:gdLst>
                                <a:gd name="T0" fmla="*/ 0 w 1059"/>
                                <a:gd name="T1" fmla="*/ 0 h 1590"/>
                                <a:gd name="T2" fmla="*/ 914 w 1059"/>
                                <a:gd name="T3" fmla="*/ 134 h 1590"/>
                                <a:gd name="T4" fmla="*/ 1059 w 1059"/>
                                <a:gd name="T5" fmla="*/ 1586 h 1590"/>
                                <a:gd name="T6" fmla="*/ 1035 w 1059"/>
                                <a:gd name="T7" fmla="*/ 1588 h 1590"/>
                                <a:gd name="T8" fmla="*/ 1008 w 1059"/>
                                <a:gd name="T9" fmla="*/ 1588 h 1590"/>
                                <a:gd name="T10" fmla="*/ 984 w 1059"/>
                                <a:gd name="T11" fmla="*/ 1588 h 1590"/>
                                <a:gd name="T12" fmla="*/ 957 w 1059"/>
                                <a:gd name="T13" fmla="*/ 1589 h 1590"/>
                                <a:gd name="T14" fmla="*/ 932 w 1059"/>
                                <a:gd name="T15" fmla="*/ 1589 h 1590"/>
                                <a:gd name="T16" fmla="*/ 906 w 1059"/>
                                <a:gd name="T17" fmla="*/ 1589 h 1590"/>
                                <a:gd name="T18" fmla="*/ 881 w 1059"/>
                                <a:gd name="T19" fmla="*/ 1589 h 1590"/>
                                <a:gd name="T20" fmla="*/ 855 w 1059"/>
                                <a:gd name="T21" fmla="*/ 1590 h 1590"/>
                                <a:gd name="T22" fmla="*/ 0 w 1059"/>
                                <a:gd name="T23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59" h="1590">
                                  <a:moveTo>
                                    <a:pt x="0" y="0"/>
                                  </a:moveTo>
                                  <a:lnTo>
                                    <a:pt x="914" y="134"/>
                                  </a:lnTo>
                                  <a:lnTo>
                                    <a:pt x="1059" y="1586"/>
                                  </a:lnTo>
                                  <a:lnTo>
                                    <a:pt x="1035" y="1588"/>
                                  </a:lnTo>
                                  <a:lnTo>
                                    <a:pt x="1008" y="1588"/>
                                  </a:lnTo>
                                  <a:lnTo>
                                    <a:pt x="984" y="1588"/>
                                  </a:lnTo>
                                  <a:lnTo>
                                    <a:pt x="957" y="1589"/>
                                  </a:lnTo>
                                  <a:lnTo>
                                    <a:pt x="932" y="1589"/>
                                  </a:lnTo>
                                  <a:lnTo>
                                    <a:pt x="906" y="1589"/>
                                  </a:lnTo>
                                  <a:lnTo>
                                    <a:pt x="881" y="1589"/>
                                  </a:lnTo>
                                  <a:lnTo>
                                    <a:pt x="855" y="15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806"/>
                          <wps:cNvSpPr>
                            <a:spLocks/>
                          </wps:cNvSpPr>
                          <wps:spPr bwMode="auto">
                            <a:xfrm>
                              <a:off x="9146" y="5711"/>
                              <a:ext cx="416" cy="438"/>
                            </a:xfrm>
                            <a:custGeom>
                              <a:avLst/>
                              <a:gdLst>
                                <a:gd name="T0" fmla="*/ 0 w 1664"/>
                                <a:gd name="T1" fmla="*/ 0 h 1751"/>
                                <a:gd name="T2" fmla="*/ 841 w 1664"/>
                                <a:gd name="T3" fmla="*/ 123 h 1751"/>
                                <a:gd name="T4" fmla="*/ 1664 w 1664"/>
                                <a:gd name="T5" fmla="*/ 1751 h 1751"/>
                                <a:gd name="T6" fmla="*/ 1585 w 1664"/>
                                <a:gd name="T7" fmla="*/ 1751 h 1751"/>
                                <a:gd name="T8" fmla="*/ 1508 w 1664"/>
                                <a:gd name="T9" fmla="*/ 1751 h 1751"/>
                                <a:gd name="T10" fmla="*/ 1430 w 1664"/>
                                <a:gd name="T11" fmla="*/ 1751 h 1751"/>
                                <a:gd name="T12" fmla="*/ 1352 w 1664"/>
                                <a:gd name="T13" fmla="*/ 1751 h 1751"/>
                                <a:gd name="T14" fmla="*/ 1274 w 1664"/>
                                <a:gd name="T15" fmla="*/ 1750 h 1751"/>
                                <a:gd name="T16" fmla="*/ 1197 w 1664"/>
                                <a:gd name="T17" fmla="*/ 1750 h 1751"/>
                                <a:gd name="T18" fmla="*/ 1118 w 1664"/>
                                <a:gd name="T19" fmla="*/ 1749 h 1751"/>
                                <a:gd name="T20" fmla="*/ 1039 w 1664"/>
                                <a:gd name="T21" fmla="*/ 1748 h 1751"/>
                                <a:gd name="T22" fmla="*/ 0 w 1664"/>
                                <a:gd name="T23" fmla="*/ 0 h 17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64" h="1751">
                                  <a:moveTo>
                                    <a:pt x="0" y="0"/>
                                  </a:moveTo>
                                  <a:lnTo>
                                    <a:pt x="841" y="123"/>
                                  </a:lnTo>
                                  <a:lnTo>
                                    <a:pt x="1664" y="1751"/>
                                  </a:lnTo>
                                  <a:lnTo>
                                    <a:pt x="1585" y="1751"/>
                                  </a:lnTo>
                                  <a:lnTo>
                                    <a:pt x="1508" y="1751"/>
                                  </a:lnTo>
                                  <a:lnTo>
                                    <a:pt x="1430" y="1751"/>
                                  </a:lnTo>
                                  <a:lnTo>
                                    <a:pt x="1352" y="1751"/>
                                  </a:lnTo>
                                  <a:lnTo>
                                    <a:pt x="1274" y="1750"/>
                                  </a:lnTo>
                                  <a:lnTo>
                                    <a:pt x="1197" y="1750"/>
                                  </a:lnTo>
                                  <a:lnTo>
                                    <a:pt x="1118" y="1749"/>
                                  </a:lnTo>
                                  <a:lnTo>
                                    <a:pt x="1039" y="17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807"/>
                          <wps:cNvSpPr>
                            <a:spLocks/>
                          </wps:cNvSpPr>
                          <wps:spPr bwMode="auto">
                            <a:xfrm>
                              <a:off x="8858" y="5669"/>
                              <a:ext cx="486" cy="478"/>
                            </a:xfrm>
                            <a:custGeom>
                              <a:avLst/>
                              <a:gdLst>
                                <a:gd name="T0" fmla="*/ 0 w 1943"/>
                                <a:gd name="T1" fmla="*/ 0 h 1913"/>
                                <a:gd name="T2" fmla="*/ 978 w 1943"/>
                                <a:gd name="T3" fmla="*/ 143 h 1913"/>
                                <a:gd name="T4" fmla="*/ 1943 w 1943"/>
                                <a:gd name="T5" fmla="*/ 1913 h 1913"/>
                                <a:gd name="T6" fmla="*/ 1841 w 1943"/>
                                <a:gd name="T7" fmla="*/ 1910 h 1913"/>
                                <a:gd name="T8" fmla="*/ 1739 w 1943"/>
                                <a:gd name="T9" fmla="*/ 1907 h 1913"/>
                                <a:gd name="T10" fmla="*/ 1636 w 1943"/>
                                <a:gd name="T11" fmla="*/ 1905 h 1913"/>
                                <a:gd name="T12" fmla="*/ 1534 w 1943"/>
                                <a:gd name="T13" fmla="*/ 1902 h 1913"/>
                                <a:gd name="T14" fmla="*/ 1432 w 1943"/>
                                <a:gd name="T15" fmla="*/ 1898 h 1913"/>
                                <a:gd name="T16" fmla="*/ 1331 w 1943"/>
                                <a:gd name="T17" fmla="*/ 1894 h 1913"/>
                                <a:gd name="T18" fmla="*/ 1229 w 1943"/>
                                <a:gd name="T19" fmla="*/ 1890 h 1913"/>
                                <a:gd name="T20" fmla="*/ 1127 w 1943"/>
                                <a:gd name="T21" fmla="*/ 1886 h 1913"/>
                                <a:gd name="T22" fmla="*/ 0 w 1943"/>
                                <a:gd name="T23" fmla="*/ 0 h 1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43" h="1913">
                                  <a:moveTo>
                                    <a:pt x="0" y="0"/>
                                  </a:moveTo>
                                  <a:lnTo>
                                    <a:pt x="978" y="143"/>
                                  </a:lnTo>
                                  <a:lnTo>
                                    <a:pt x="1943" y="1913"/>
                                  </a:lnTo>
                                  <a:lnTo>
                                    <a:pt x="1841" y="1910"/>
                                  </a:lnTo>
                                  <a:lnTo>
                                    <a:pt x="1739" y="1907"/>
                                  </a:lnTo>
                                  <a:lnTo>
                                    <a:pt x="1636" y="1905"/>
                                  </a:lnTo>
                                  <a:lnTo>
                                    <a:pt x="1534" y="1902"/>
                                  </a:lnTo>
                                  <a:lnTo>
                                    <a:pt x="1432" y="1898"/>
                                  </a:lnTo>
                                  <a:lnTo>
                                    <a:pt x="1331" y="1894"/>
                                  </a:lnTo>
                                  <a:lnTo>
                                    <a:pt x="1229" y="1890"/>
                                  </a:lnTo>
                                  <a:lnTo>
                                    <a:pt x="1127" y="18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808"/>
                          <wps:cNvSpPr>
                            <a:spLocks/>
                          </wps:cNvSpPr>
                          <wps:spPr bwMode="auto">
                            <a:xfrm>
                              <a:off x="8586" y="5629"/>
                              <a:ext cx="485" cy="508"/>
                            </a:xfrm>
                            <a:custGeom>
                              <a:avLst/>
                              <a:gdLst>
                                <a:gd name="T0" fmla="*/ 0 w 1939"/>
                                <a:gd name="T1" fmla="*/ 0 h 2033"/>
                                <a:gd name="T2" fmla="*/ 886 w 1939"/>
                                <a:gd name="T3" fmla="*/ 130 h 2033"/>
                                <a:gd name="T4" fmla="*/ 1939 w 1939"/>
                                <a:gd name="T5" fmla="*/ 2033 h 2033"/>
                                <a:gd name="T6" fmla="*/ 1842 w 1939"/>
                                <a:gd name="T7" fmla="*/ 2027 h 2033"/>
                                <a:gd name="T8" fmla="*/ 1744 w 1939"/>
                                <a:gd name="T9" fmla="*/ 2022 h 2033"/>
                                <a:gd name="T10" fmla="*/ 1647 w 1939"/>
                                <a:gd name="T11" fmla="*/ 2017 h 2033"/>
                                <a:gd name="T12" fmla="*/ 1549 w 1939"/>
                                <a:gd name="T13" fmla="*/ 2010 h 2033"/>
                                <a:gd name="T14" fmla="*/ 1452 w 1939"/>
                                <a:gd name="T15" fmla="*/ 2005 h 2033"/>
                                <a:gd name="T16" fmla="*/ 1355 w 1939"/>
                                <a:gd name="T17" fmla="*/ 1999 h 2033"/>
                                <a:gd name="T18" fmla="*/ 1257 w 1939"/>
                                <a:gd name="T19" fmla="*/ 1992 h 2033"/>
                                <a:gd name="T20" fmla="*/ 1160 w 1939"/>
                                <a:gd name="T21" fmla="*/ 1985 h 2033"/>
                                <a:gd name="T22" fmla="*/ 0 w 1939"/>
                                <a:gd name="T23" fmla="*/ 0 h 20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39" h="2033">
                                  <a:moveTo>
                                    <a:pt x="0" y="0"/>
                                  </a:moveTo>
                                  <a:lnTo>
                                    <a:pt x="886" y="130"/>
                                  </a:lnTo>
                                  <a:lnTo>
                                    <a:pt x="1939" y="2033"/>
                                  </a:lnTo>
                                  <a:lnTo>
                                    <a:pt x="1842" y="2027"/>
                                  </a:lnTo>
                                  <a:lnTo>
                                    <a:pt x="1744" y="2022"/>
                                  </a:lnTo>
                                  <a:lnTo>
                                    <a:pt x="1647" y="2017"/>
                                  </a:lnTo>
                                  <a:lnTo>
                                    <a:pt x="1549" y="2010"/>
                                  </a:lnTo>
                                  <a:lnTo>
                                    <a:pt x="1452" y="2005"/>
                                  </a:lnTo>
                                  <a:lnTo>
                                    <a:pt x="1355" y="1999"/>
                                  </a:lnTo>
                                  <a:lnTo>
                                    <a:pt x="1257" y="1992"/>
                                  </a:lnTo>
                                  <a:lnTo>
                                    <a:pt x="1160" y="1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809"/>
                          <wps:cNvSpPr>
                            <a:spLocks/>
                          </wps:cNvSpPr>
                          <wps:spPr bwMode="auto">
                            <a:xfrm>
                              <a:off x="8312" y="5589"/>
                              <a:ext cx="483" cy="530"/>
                            </a:xfrm>
                            <a:custGeom>
                              <a:avLst/>
                              <a:gdLst>
                                <a:gd name="T0" fmla="*/ 0 w 1934"/>
                                <a:gd name="T1" fmla="*/ 0 h 2122"/>
                                <a:gd name="T2" fmla="*/ 885 w 1934"/>
                                <a:gd name="T3" fmla="*/ 128 h 2122"/>
                                <a:gd name="T4" fmla="*/ 1934 w 1934"/>
                                <a:gd name="T5" fmla="*/ 2122 h 2122"/>
                                <a:gd name="T6" fmla="*/ 1868 w 1934"/>
                                <a:gd name="T7" fmla="*/ 2118 h 2122"/>
                                <a:gd name="T8" fmla="*/ 1804 w 1934"/>
                                <a:gd name="T9" fmla="*/ 2113 h 2122"/>
                                <a:gd name="T10" fmla="*/ 1739 w 1934"/>
                                <a:gd name="T11" fmla="*/ 2107 h 2122"/>
                                <a:gd name="T12" fmla="*/ 1673 w 1934"/>
                                <a:gd name="T13" fmla="*/ 2102 h 2122"/>
                                <a:gd name="T14" fmla="*/ 1609 w 1934"/>
                                <a:gd name="T15" fmla="*/ 2097 h 2122"/>
                                <a:gd name="T16" fmla="*/ 1544 w 1934"/>
                                <a:gd name="T17" fmla="*/ 2090 h 2122"/>
                                <a:gd name="T18" fmla="*/ 1478 w 1934"/>
                                <a:gd name="T19" fmla="*/ 2085 h 2122"/>
                                <a:gd name="T20" fmla="*/ 1414 w 1934"/>
                                <a:gd name="T21" fmla="*/ 2080 h 2122"/>
                                <a:gd name="T22" fmla="*/ 1349 w 1934"/>
                                <a:gd name="T23" fmla="*/ 2073 h 2122"/>
                                <a:gd name="T24" fmla="*/ 1285 w 1934"/>
                                <a:gd name="T25" fmla="*/ 2068 h 2122"/>
                                <a:gd name="T26" fmla="*/ 1219 w 1934"/>
                                <a:gd name="T27" fmla="*/ 2062 h 2122"/>
                                <a:gd name="T28" fmla="*/ 1154 w 1934"/>
                                <a:gd name="T29" fmla="*/ 2055 h 2122"/>
                                <a:gd name="T30" fmla="*/ 1089 w 1934"/>
                                <a:gd name="T31" fmla="*/ 2050 h 2122"/>
                                <a:gd name="T32" fmla="*/ 1024 w 1934"/>
                                <a:gd name="T33" fmla="*/ 2043 h 2122"/>
                                <a:gd name="T34" fmla="*/ 960 w 1934"/>
                                <a:gd name="T35" fmla="*/ 2037 h 2122"/>
                                <a:gd name="T36" fmla="*/ 894 w 1934"/>
                                <a:gd name="T37" fmla="*/ 2030 h 2122"/>
                                <a:gd name="T38" fmla="*/ 0 w 1934"/>
                                <a:gd name="T39" fmla="*/ 0 h 2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34" h="2122">
                                  <a:moveTo>
                                    <a:pt x="0" y="0"/>
                                  </a:moveTo>
                                  <a:lnTo>
                                    <a:pt x="885" y="128"/>
                                  </a:lnTo>
                                  <a:lnTo>
                                    <a:pt x="1934" y="2122"/>
                                  </a:lnTo>
                                  <a:lnTo>
                                    <a:pt x="1868" y="2118"/>
                                  </a:lnTo>
                                  <a:lnTo>
                                    <a:pt x="1804" y="2113"/>
                                  </a:lnTo>
                                  <a:lnTo>
                                    <a:pt x="1739" y="2107"/>
                                  </a:lnTo>
                                  <a:lnTo>
                                    <a:pt x="1673" y="2102"/>
                                  </a:lnTo>
                                  <a:lnTo>
                                    <a:pt x="1609" y="2097"/>
                                  </a:lnTo>
                                  <a:lnTo>
                                    <a:pt x="1544" y="2090"/>
                                  </a:lnTo>
                                  <a:lnTo>
                                    <a:pt x="1478" y="2085"/>
                                  </a:lnTo>
                                  <a:lnTo>
                                    <a:pt x="1414" y="2080"/>
                                  </a:lnTo>
                                  <a:lnTo>
                                    <a:pt x="1349" y="2073"/>
                                  </a:lnTo>
                                  <a:lnTo>
                                    <a:pt x="1285" y="2068"/>
                                  </a:lnTo>
                                  <a:lnTo>
                                    <a:pt x="1219" y="2062"/>
                                  </a:lnTo>
                                  <a:lnTo>
                                    <a:pt x="1154" y="2055"/>
                                  </a:lnTo>
                                  <a:lnTo>
                                    <a:pt x="1089" y="2050"/>
                                  </a:lnTo>
                                  <a:lnTo>
                                    <a:pt x="1024" y="2043"/>
                                  </a:lnTo>
                                  <a:lnTo>
                                    <a:pt x="960" y="2037"/>
                                  </a:lnTo>
                                  <a:lnTo>
                                    <a:pt x="894" y="20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810"/>
                          <wps:cNvSpPr>
                            <a:spLocks/>
                          </wps:cNvSpPr>
                          <wps:spPr bwMode="auto">
                            <a:xfrm>
                              <a:off x="8191" y="5575"/>
                              <a:ext cx="271" cy="514"/>
                            </a:xfrm>
                            <a:custGeom>
                              <a:avLst/>
                              <a:gdLst>
                                <a:gd name="T0" fmla="*/ 109 w 1082"/>
                                <a:gd name="T1" fmla="*/ 0 h 2054"/>
                                <a:gd name="T2" fmla="*/ 198 w 1082"/>
                                <a:gd name="T3" fmla="*/ 13 h 2054"/>
                                <a:gd name="T4" fmla="*/ 1082 w 1082"/>
                                <a:gd name="T5" fmla="*/ 2054 h 2054"/>
                                <a:gd name="T6" fmla="*/ 1014 w 1082"/>
                                <a:gd name="T7" fmla="*/ 2047 h 2054"/>
                                <a:gd name="T8" fmla="*/ 945 w 1082"/>
                                <a:gd name="T9" fmla="*/ 2039 h 2054"/>
                                <a:gd name="T10" fmla="*/ 879 w 1082"/>
                                <a:gd name="T11" fmla="*/ 2032 h 2054"/>
                                <a:gd name="T12" fmla="*/ 811 w 1082"/>
                                <a:gd name="T13" fmla="*/ 2025 h 2054"/>
                                <a:gd name="T14" fmla="*/ 743 w 1082"/>
                                <a:gd name="T15" fmla="*/ 2017 h 2054"/>
                                <a:gd name="T16" fmla="*/ 676 w 1082"/>
                                <a:gd name="T17" fmla="*/ 2009 h 2054"/>
                                <a:gd name="T18" fmla="*/ 608 w 1082"/>
                                <a:gd name="T19" fmla="*/ 2001 h 2054"/>
                                <a:gd name="T20" fmla="*/ 541 w 1082"/>
                                <a:gd name="T21" fmla="*/ 1994 h 2054"/>
                                <a:gd name="T22" fmla="*/ 473 w 1082"/>
                                <a:gd name="T23" fmla="*/ 1984 h 2054"/>
                                <a:gd name="T24" fmla="*/ 405 w 1082"/>
                                <a:gd name="T25" fmla="*/ 1977 h 2054"/>
                                <a:gd name="T26" fmla="*/ 338 w 1082"/>
                                <a:gd name="T27" fmla="*/ 1969 h 2054"/>
                                <a:gd name="T28" fmla="*/ 270 w 1082"/>
                                <a:gd name="T29" fmla="*/ 1959 h 2054"/>
                                <a:gd name="T30" fmla="*/ 203 w 1082"/>
                                <a:gd name="T31" fmla="*/ 1952 h 2054"/>
                                <a:gd name="T32" fmla="*/ 135 w 1082"/>
                                <a:gd name="T33" fmla="*/ 1942 h 2054"/>
                                <a:gd name="T34" fmla="*/ 68 w 1082"/>
                                <a:gd name="T35" fmla="*/ 1935 h 2054"/>
                                <a:gd name="T36" fmla="*/ 0 w 1082"/>
                                <a:gd name="T37" fmla="*/ 1925 h 2054"/>
                                <a:gd name="T38" fmla="*/ 109 w 1082"/>
                                <a:gd name="T39" fmla="*/ 0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82" h="2054">
                                  <a:moveTo>
                                    <a:pt x="109" y="0"/>
                                  </a:moveTo>
                                  <a:lnTo>
                                    <a:pt x="198" y="13"/>
                                  </a:lnTo>
                                  <a:lnTo>
                                    <a:pt x="1082" y="2054"/>
                                  </a:lnTo>
                                  <a:lnTo>
                                    <a:pt x="1014" y="2047"/>
                                  </a:lnTo>
                                  <a:lnTo>
                                    <a:pt x="945" y="2039"/>
                                  </a:lnTo>
                                  <a:lnTo>
                                    <a:pt x="879" y="2032"/>
                                  </a:lnTo>
                                  <a:lnTo>
                                    <a:pt x="811" y="2025"/>
                                  </a:lnTo>
                                  <a:lnTo>
                                    <a:pt x="743" y="2017"/>
                                  </a:lnTo>
                                  <a:lnTo>
                                    <a:pt x="676" y="2009"/>
                                  </a:lnTo>
                                  <a:lnTo>
                                    <a:pt x="608" y="2001"/>
                                  </a:lnTo>
                                  <a:lnTo>
                                    <a:pt x="541" y="1994"/>
                                  </a:lnTo>
                                  <a:lnTo>
                                    <a:pt x="473" y="1984"/>
                                  </a:lnTo>
                                  <a:lnTo>
                                    <a:pt x="405" y="1977"/>
                                  </a:lnTo>
                                  <a:lnTo>
                                    <a:pt x="338" y="1969"/>
                                  </a:lnTo>
                                  <a:lnTo>
                                    <a:pt x="270" y="1959"/>
                                  </a:lnTo>
                                  <a:lnTo>
                                    <a:pt x="203" y="1952"/>
                                  </a:lnTo>
                                  <a:lnTo>
                                    <a:pt x="135" y="1942"/>
                                  </a:lnTo>
                                  <a:lnTo>
                                    <a:pt x="68" y="1935"/>
                                  </a:lnTo>
                                  <a:lnTo>
                                    <a:pt x="0" y="1925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9" name="Freeform 1811"/>
                        <wps:cNvSpPr>
                          <a:spLocks/>
                        </wps:cNvSpPr>
                        <wps:spPr bwMode="auto">
                          <a:xfrm>
                            <a:off x="3596" y="3807"/>
                            <a:ext cx="750" cy="278"/>
                          </a:xfrm>
                          <a:custGeom>
                            <a:avLst/>
                            <a:gdLst>
                              <a:gd name="T0" fmla="*/ 39 w 3002"/>
                              <a:gd name="T1" fmla="*/ 1028 h 1111"/>
                              <a:gd name="T2" fmla="*/ 221 w 3002"/>
                              <a:gd name="T3" fmla="*/ 853 h 1111"/>
                              <a:gd name="T4" fmla="*/ 412 w 3002"/>
                              <a:gd name="T5" fmla="*/ 688 h 1111"/>
                              <a:gd name="T6" fmla="*/ 582 w 3002"/>
                              <a:gd name="T7" fmla="*/ 551 h 1111"/>
                              <a:gd name="T8" fmla="*/ 772 w 3002"/>
                              <a:gd name="T9" fmla="*/ 414 h 1111"/>
                              <a:gd name="T10" fmla="*/ 976 w 3002"/>
                              <a:gd name="T11" fmla="*/ 284 h 1111"/>
                              <a:gd name="T12" fmla="*/ 1190 w 3002"/>
                              <a:gd name="T13" fmla="*/ 172 h 1111"/>
                              <a:gd name="T14" fmla="*/ 1408 w 3002"/>
                              <a:gd name="T15" fmla="*/ 83 h 1111"/>
                              <a:gd name="T16" fmla="*/ 1628 w 3002"/>
                              <a:gd name="T17" fmla="*/ 26 h 1111"/>
                              <a:gd name="T18" fmla="*/ 1843 w 3002"/>
                              <a:gd name="T19" fmla="*/ 3 h 1111"/>
                              <a:gd name="T20" fmla="*/ 2049 w 3002"/>
                              <a:gd name="T21" fmla="*/ 1 h 1111"/>
                              <a:gd name="T22" fmla="*/ 2241 w 3002"/>
                              <a:gd name="T23" fmla="*/ 21 h 1111"/>
                              <a:gd name="T24" fmla="*/ 2418 w 3002"/>
                              <a:gd name="T25" fmla="*/ 54 h 1111"/>
                              <a:gd name="T26" fmla="*/ 2577 w 3002"/>
                              <a:gd name="T27" fmla="*/ 97 h 1111"/>
                              <a:gd name="T28" fmla="*/ 2714 w 3002"/>
                              <a:gd name="T29" fmla="*/ 147 h 1111"/>
                              <a:gd name="T30" fmla="*/ 2827 w 3002"/>
                              <a:gd name="T31" fmla="*/ 198 h 1111"/>
                              <a:gd name="T32" fmla="*/ 2913 w 3002"/>
                              <a:gd name="T33" fmla="*/ 245 h 1111"/>
                              <a:gd name="T34" fmla="*/ 2967 w 3002"/>
                              <a:gd name="T35" fmla="*/ 286 h 1111"/>
                              <a:gd name="T36" fmla="*/ 2988 w 3002"/>
                              <a:gd name="T37" fmla="*/ 314 h 1111"/>
                              <a:gd name="T38" fmla="*/ 2990 w 3002"/>
                              <a:gd name="T39" fmla="*/ 361 h 1111"/>
                              <a:gd name="T40" fmla="*/ 3002 w 3002"/>
                              <a:gd name="T41" fmla="*/ 475 h 1111"/>
                              <a:gd name="T42" fmla="*/ 2999 w 3002"/>
                              <a:gd name="T43" fmla="*/ 529 h 1111"/>
                              <a:gd name="T44" fmla="*/ 2988 w 3002"/>
                              <a:gd name="T45" fmla="*/ 582 h 1111"/>
                              <a:gd name="T46" fmla="*/ 2947 w 3002"/>
                              <a:gd name="T47" fmla="*/ 617 h 1111"/>
                              <a:gd name="T48" fmla="*/ 2846 w 3002"/>
                              <a:gd name="T49" fmla="*/ 616 h 1111"/>
                              <a:gd name="T50" fmla="*/ 2727 w 3002"/>
                              <a:gd name="T51" fmla="*/ 604 h 1111"/>
                              <a:gd name="T52" fmla="*/ 2504 w 3002"/>
                              <a:gd name="T53" fmla="*/ 566 h 1111"/>
                              <a:gd name="T54" fmla="*/ 2224 w 3002"/>
                              <a:gd name="T55" fmla="*/ 507 h 1111"/>
                              <a:gd name="T56" fmla="*/ 1977 w 3002"/>
                              <a:gd name="T57" fmla="*/ 456 h 1111"/>
                              <a:gd name="T58" fmla="*/ 1877 w 3002"/>
                              <a:gd name="T59" fmla="*/ 440 h 1111"/>
                              <a:gd name="T60" fmla="*/ 1802 w 3002"/>
                              <a:gd name="T61" fmla="*/ 435 h 1111"/>
                              <a:gd name="T62" fmla="*/ 1764 w 3002"/>
                              <a:gd name="T63" fmla="*/ 435 h 1111"/>
                              <a:gd name="T64" fmla="*/ 1721 w 3002"/>
                              <a:gd name="T65" fmla="*/ 427 h 1111"/>
                              <a:gd name="T66" fmla="*/ 1634 w 3002"/>
                              <a:gd name="T67" fmla="*/ 431 h 1111"/>
                              <a:gd name="T68" fmla="*/ 1511 w 3002"/>
                              <a:gd name="T69" fmla="*/ 448 h 1111"/>
                              <a:gd name="T70" fmla="*/ 1359 w 3002"/>
                              <a:gd name="T71" fmla="*/ 478 h 1111"/>
                              <a:gd name="T72" fmla="*/ 1185 w 3002"/>
                              <a:gd name="T73" fmla="*/ 523 h 1111"/>
                              <a:gd name="T74" fmla="*/ 996 w 3002"/>
                              <a:gd name="T75" fmla="*/ 583 h 1111"/>
                              <a:gd name="T76" fmla="*/ 800 w 3002"/>
                              <a:gd name="T77" fmla="*/ 660 h 1111"/>
                              <a:gd name="T78" fmla="*/ 605 w 3002"/>
                              <a:gd name="T79" fmla="*/ 754 h 1111"/>
                              <a:gd name="T80" fmla="*/ 417 w 3002"/>
                              <a:gd name="T81" fmla="*/ 868 h 1111"/>
                              <a:gd name="T82" fmla="*/ 243 w 3002"/>
                              <a:gd name="T83" fmla="*/ 1002 h 1111"/>
                              <a:gd name="T84" fmla="*/ 137 w 3002"/>
                              <a:gd name="T85" fmla="*/ 1088 h 1111"/>
                              <a:gd name="T86" fmla="*/ 77 w 3002"/>
                              <a:gd name="T87" fmla="*/ 1111 h 1111"/>
                              <a:gd name="T88" fmla="*/ 37 w 3002"/>
                              <a:gd name="T89" fmla="*/ 1107 h 1111"/>
                              <a:gd name="T90" fmla="*/ 13 w 3002"/>
                              <a:gd name="T91" fmla="*/ 1090 h 1111"/>
                              <a:gd name="T92" fmla="*/ 0 w 3002"/>
                              <a:gd name="T93" fmla="*/ 1067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02" h="1111">
                                <a:moveTo>
                                  <a:pt x="0" y="1067"/>
                                </a:moveTo>
                                <a:lnTo>
                                  <a:pt x="10" y="1058"/>
                                </a:lnTo>
                                <a:lnTo>
                                  <a:pt x="39" y="1028"/>
                                </a:lnTo>
                                <a:lnTo>
                                  <a:pt x="84" y="984"/>
                                </a:lnTo>
                                <a:lnTo>
                                  <a:pt x="145" y="923"/>
                                </a:lnTo>
                                <a:lnTo>
                                  <a:pt x="221" y="853"/>
                                </a:lnTo>
                                <a:lnTo>
                                  <a:pt x="310" y="773"/>
                                </a:lnTo>
                                <a:lnTo>
                                  <a:pt x="360" y="731"/>
                                </a:lnTo>
                                <a:lnTo>
                                  <a:pt x="412" y="688"/>
                                </a:lnTo>
                                <a:lnTo>
                                  <a:pt x="466" y="642"/>
                                </a:lnTo>
                                <a:lnTo>
                                  <a:pt x="524" y="597"/>
                                </a:lnTo>
                                <a:lnTo>
                                  <a:pt x="582" y="551"/>
                                </a:lnTo>
                                <a:lnTo>
                                  <a:pt x="644" y="506"/>
                                </a:lnTo>
                                <a:lnTo>
                                  <a:pt x="707" y="460"/>
                                </a:lnTo>
                                <a:lnTo>
                                  <a:pt x="772" y="414"/>
                                </a:lnTo>
                                <a:lnTo>
                                  <a:pt x="839" y="369"/>
                                </a:lnTo>
                                <a:lnTo>
                                  <a:pt x="907" y="326"/>
                                </a:lnTo>
                                <a:lnTo>
                                  <a:pt x="976" y="284"/>
                                </a:lnTo>
                                <a:lnTo>
                                  <a:pt x="1046" y="245"/>
                                </a:lnTo>
                                <a:lnTo>
                                  <a:pt x="1118" y="207"/>
                                </a:lnTo>
                                <a:lnTo>
                                  <a:pt x="1190" y="172"/>
                                </a:lnTo>
                                <a:lnTo>
                                  <a:pt x="1262" y="139"/>
                                </a:lnTo>
                                <a:lnTo>
                                  <a:pt x="1335" y="109"/>
                                </a:lnTo>
                                <a:lnTo>
                                  <a:pt x="1408" y="83"/>
                                </a:lnTo>
                                <a:lnTo>
                                  <a:pt x="1482" y="60"/>
                                </a:lnTo>
                                <a:lnTo>
                                  <a:pt x="1555" y="41"/>
                                </a:lnTo>
                                <a:lnTo>
                                  <a:pt x="1628" y="26"/>
                                </a:lnTo>
                                <a:lnTo>
                                  <a:pt x="1700" y="16"/>
                                </a:lnTo>
                                <a:lnTo>
                                  <a:pt x="1772" y="8"/>
                                </a:lnTo>
                                <a:lnTo>
                                  <a:pt x="1843" y="3"/>
                                </a:lnTo>
                                <a:lnTo>
                                  <a:pt x="1912" y="0"/>
                                </a:lnTo>
                                <a:lnTo>
                                  <a:pt x="1980" y="0"/>
                                </a:lnTo>
                                <a:lnTo>
                                  <a:pt x="2049" y="1"/>
                                </a:lnTo>
                                <a:lnTo>
                                  <a:pt x="2114" y="7"/>
                                </a:lnTo>
                                <a:lnTo>
                                  <a:pt x="2178" y="12"/>
                                </a:lnTo>
                                <a:lnTo>
                                  <a:pt x="2241" y="21"/>
                                </a:lnTo>
                                <a:lnTo>
                                  <a:pt x="2301" y="30"/>
                                </a:lnTo>
                                <a:lnTo>
                                  <a:pt x="2361" y="41"/>
                                </a:lnTo>
                                <a:lnTo>
                                  <a:pt x="2418" y="54"/>
                                </a:lnTo>
                                <a:lnTo>
                                  <a:pt x="2473" y="67"/>
                                </a:lnTo>
                                <a:lnTo>
                                  <a:pt x="2526" y="81"/>
                                </a:lnTo>
                                <a:lnTo>
                                  <a:pt x="2577" y="97"/>
                                </a:lnTo>
                                <a:lnTo>
                                  <a:pt x="2625" y="113"/>
                                </a:lnTo>
                                <a:lnTo>
                                  <a:pt x="2670" y="130"/>
                                </a:lnTo>
                                <a:lnTo>
                                  <a:pt x="2714" y="147"/>
                                </a:lnTo>
                                <a:lnTo>
                                  <a:pt x="2754" y="164"/>
                                </a:lnTo>
                                <a:lnTo>
                                  <a:pt x="2792" y="181"/>
                                </a:lnTo>
                                <a:lnTo>
                                  <a:pt x="2827" y="198"/>
                                </a:lnTo>
                                <a:lnTo>
                                  <a:pt x="2859" y="213"/>
                                </a:lnTo>
                                <a:lnTo>
                                  <a:pt x="2888" y="229"/>
                                </a:lnTo>
                                <a:lnTo>
                                  <a:pt x="2913" y="245"/>
                                </a:lnTo>
                                <a:lnTo>
                                  <a:pt x="2935" y="259"/>
                                </a:lnTo>
                                <a:lnTo>
                                  <a:pt x="2953" y="272"/>
                                </a:lnTo>
                                <a:lnTo>
                                  <a:pt x="2967" y="286"/>
                                </a:lnTo>
                                <a:lnTo>
                                  <a:pt x="2978" y="296"/>
                                </a:lnTo>
                                <a:lnTo>
                                  <a:pt x="2986" y="305"/>
                                </a:lnTo>
                                <a:lnTo>
                                  <a:pt x="2988" y="314"/>
                                </a:lnTo>
                                <a:lnTo>
                                  <a:pt x="2988" y="320"/>
                                </a:lnTo>
                                <a:lnTo>
                                  <a:pt x="2983" y="324"/>
                                </a:lnTo>
                                <a:lnTo>
                                  <a:pt x="2990" y="361"/>
                                </a:lnTo>
                                <a:lnTo>
                                  <a:pt x="2995" y="399"/>
                                </a:lnTo>
                                <a:lnTo>
                                  <a:pt x="2999" y="437"/>
                                </a:lnTo>
                                <a:lnTo>
                                  <a:pt x="3002" y="475"/>
                                </a:lnTo>
                                <a:lnTo>
                                  <a:pt x="3002" y="494"/>
                                </a:lnTo>
                                <a:lnTo>
                                  <a:pt x="3000" y="512"/>
                                </a:lnTo>
                                <a:lnTo>
                                  <a:pt x="2999" y="529"/>
                                </a:lnTo>
                                <a:lnTo>
                                  <a:pt x="2996" y="547"/>
                                </a:lnTo>
                                <a:lnTo>
                                  <a:pt x="2992" y="564"/>
                                </a:lnTo>
                                <a:lnTo>
                                  <a:pt x="2988" y="582"/>
                                </a:lnTo>
                                <a:lnTo>
                                  <a:pt x="2982" y="597"/>
                                </a:lnTo>
                                <a:lnTo>
                                  <a:pt x="2975" y="613"/>
                                </a:lnTo>
                                <a:lnTo>
                                  <a:pt x="2947" y="617"/>
                                </a:lnTo>
                                <a:lnTo>
                                  <a:pt x="2915" y="618"/>
                                </a:lnTo>
                                <a:lnTo>
                                  <a:pt x="2882" y="618"/>
                                </a:lnTo>
                                <a:lnTo>
                                  <a:pt x="2846" y="616"/>
                                </a:lnTo>
                                <a:lnTo>
                                  <a:pt x="2808" y="613"/>
                                </a:lnTo>
                                <a:lnTo>
                                  <a:pt x="2769" y="609"/>
                                </a:lnTo>
                                <a:lnTo>
                                  <a:pt x="2727" y="604"/>
                                </a:lnTo>
                                <a:lnTo>
                                  <a:pt x="2685" y="597"/>
                                </a:lnTo>
                                <a:lnTo>
                                  <a:pt x="2596" y="583"/>
                                </a:lnTo>
                                <a:lnTo>
                                  <a:pt x="2504" y="566"/>
                                </a:lnTo>
                                <a:lnTo>
                                  <a:pt x="2410" y="546"/>
                                </a:lnTo>
                                <a:lnTo>
                                  <a:pt x="2317" y="527"/>
                                </a:lnTo>
                                <a:lnTo>
                                  <a:pt x="2224" y="507"/>
                                </a:lnTo>
                                <a:lnTo>
                                  <a:pt x="2136" y="487"/>
                                </a:lnTo>
                                <a:lnTo>
                                  <a:pt x="2052" y="470"/>
                                </a:lnTo>
                                <a:lnTo>
                                  <a:pt x="1977" y="456"/>
                                </a:lnTo>
                                <a:lnTo>
                                  <a:pt x="1941" y="449"/>
                                </a:lnTo>
                                <a:lnTo>
                                  <a:pt x="1907" y="444"/>
                                </a:lnTo>
                                <a:lnTo>
                                  <a:pt x="1877" y="440"/>
                                </a:lnTo>
                                <a:lnTo>
                                  <a:pt x="1850" y="437"/>
                                </a:lnTo>
                                <a:lnTo>
                                  <a:pt x="1825" y="435"/>
                                </a:lnTo>
                                <a:lnTo>
                                  <a:pt x="1802" y="435"/>
                                </a:lnTo>
                                <a:lnTo>
                                  <a:pt x="1784" y="436"/>
                                </a:lnTo>
                                <a:lnTo>
                                  <a:pt x="1768" y="440"/>
                                </a:lnTo>
                                <a:lnTo>
                                  <a:pt x="1764" y="435"/>
                                </a:lnTo>
                                <a:lnTo>
                                  <a:pt x="1755" y="431"/>
                                </a:lnTo>
                                <a:lnTo>
                                  <a:pt x="1741" y="428"/>
                                </a:lnTo>
                                <a:lnTo>
                                  <a:pt x="1721" y="427"/>
                                </a:lnTo>
                                <a:lnTo>
                                  <a:pt x="1696" y="427"/>
                                </a:lnTo>
                                <a:lnTo>
                                  <a:pt x="1668" y="428"/>
                                </a:lnTo>
                                <a:lnTo>
                                  <a:pt x="1634" y="431"/>
                                </a:lnTo>
                                <a:lnTo>
                                  <a:pt x="1597" y="435"/>
                                </a:lnTo>
                                <a:lnTo>
                                  <a:pt x="1555" y="441"/>
                                </a:lnTo>
                                <a:lnTo>
                                  <a:pt x="1511" y="448"/>
                                </a:lnTo>
                                <a:lnTo>
                                  <a:pt x="1462" y="456"/>
                                </a:lnTo>
                                <a:lnTo>
                                  <a:pt x="1412" y="466"/>
                                </a:lnTo>
                                <a:lnTo>
                                  <a:pt x="1359" y="478"/>
                                </a:lnTo>
                                <a:lnTo>
                                  <a:pt x="1302" y="491"/>
                                </a:lnTo>
                                <a:lnTo>
                                  <a:pt x="1245" y="506"/>
                                </a:lnTo>
                                <a:lnTo>
                                  <a:pt x="1185" y="523"/>
                                </a:lnTo>
                                <a:lnTo>
                                  <a:pt x="1123" y="541"/>
                                </a:lnTo>
                                <a:lnTo>
                                  <a:pt x="1060" y="561"/>
                                </a:lnTo>
                                <a:lnTo>
                                  <a:pt x="996" y="583"/>
                                </a:lnTo>
                                <a:lnTo>
                                  <a:pt x="931" y="606"/>
                                </a:lnTo>
                                <a:lnTo>
                                  <a:pt x="865" y="633"/>
                                </a:lnTo>
                                <a:lnTo>
                                  <a:pt x="800" y="660"/>
                                </a:lnTo>
                                <a:lnTo>
                                  <a:pt x="734" y="689"/>
                                </a:lnTo>
                                <a:lnTo>
                                  <a:pt x="670" y="722"/>
                                </a:lnTo>
                                <a:lnTo>
                                  <a:pt x="605" y="754"/>
                                </a:lnTo>
                                <a:lnTo>
                                  <a:pt x="541" y="791"/>
                                </a:lnTo>
                                <a:lnTo>
                                  <a:pt x="478" y="829"/>
                                </a:lnTo>
                                <a:lnTo>
                                  <a:pt x="417" y="868"/>
                                </a:lnTo>
                                <a:lnTo>
                                  <a:pt x="357" y="910"/>
                                </a:lnTo>
                                <a:lnTo>
                                  <a:pt x="300" y="955"/>
                                </a:lnTo>
                                <a:lnTo>
                                  <a:pt x="243" y="1002"/>
                                </a:lnTo>
                                <a:lnTo>
                                  <a:pt x="191" y="1052"/>
                                </a:lnTo>
                                <a:lnTo>
                                  <a:pt x="162" y="1073"/>
                                </a:lnTo>
                                <a:lnTo>
                                  <a:pt x="137" y="1088"/>
                                </a:lnTo>
                                <a:lnTo>
                                  <a:pt x="115" y="1099"/>
                                </a:lnTo>
                                <a:lnTo>
                                  <a:pt x="94" y="1107"/>
                                </a:lnTo>
                                <a:lnTo>
                                  <a:pt x="77" y="1111"/>
                                </a:lnTo>
                                <a:lnTo>
                                  <a:pt x="61" y="1111"/>
                                </a:lnTo>
                                <a:lnTo>
                                  <a:pt x="48" y="1109"/>
                                </a:lnTo>
                                <a:lnTo>
                                  <a:pt x="37" y="1107"/>
                                </a:lnTo>
                                <a:lnTo>
                                  <a:pt x="27" y="1101"/>
                                </a:lnTo>
                                <a:lnTo>
                                  <a:pt x="20" y="1095"/>
                                </a:lnTo>
                                <a:lnTo>
                                  <a:pt x="13" y="1090"/>
                                </a:lnTo>
                                <a:lnTo>
                                  <a:pt x="8" y="1083"/>
                                </a:lnTo>
                                <a:lnTo>
                                  <a:pt x="3" y="1073"/>
                                </a:lnTo>
                                <a:lnTo>
                                  <a:pt x="0" y="1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100000"/>
                              <a:lumOff val="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879E0" id="Group 1749" o:spid="_x0000_s1026" style="position:absolute;margin-left:61.6pt;margin-top:516.5pt;width:107.45pt;height:133.1pt;z-index:251917312" coordorigin="2945,-189" coordsize="4682,5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">
                <v:group id="Group 1750" o:spid="_x0000_s1027" style="position:absolute;left:2945;top:-189;width:4682;height:5556" coordorigin="6396,700" coordsize="4682,5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751" o:spid="_x0000_s1028" style="position:absolute;left:6396;top:1316;width:3660;height:4940;visibility:visible;mso-wrap-style:square;v-text-anchor:top" coordsize="14639,19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/+IcMA&#10;AADcAAAADwAAAGRycy9kb3ducmV2LnhtbESPQWsCMRSE74L/ITzBm2YVqnY1ihQKgu1BLYXeHpvn&#10;ZnHzsmxedf33jVDwOMzMN8xq0/laXamNVWADk3EGirgItuLSwNfpfbQAFQXZYh2YDNwpwmbd760w&#10;t+HGB7oepVQJwjFHA06kybWOhSOPcRwa4uSdQ+tRkmxLbVu8Jbiv9TTLZtpjxWnBYUNvjorL8dcb&#10;sPzzWdb0IbtA2fd9IoeXZu+MGQ667RKUUCfP8H97Zw1M56/wOJOO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/+IcMAAADcAAAADwAAAAAAAAAAAAAAAACYAgAAZHJzL2Rv&#10;d25yZXYueG1sUEsFBgAAAAAEAAQA9QAAAIgDAAAAAA==&#10;" path="m6865,8645l4087,7819r-353,-1l1838,9747,638,11210r-169,337l227,14397r-47,2342l271,16984r-31,65l211,17119r-29,70l156,17263r-24,76l109,17416r-21,79l70,17574r-17,83l38,17739r-12,84l16,17908r-8,86l3,18080r-3,86l,18253r3,86l8,18424r9,87l28,18596r14,85l59,18765r21,82l104,18929r27,81l163,19088r34,76l235,19240r41,74l321,19384r50,69l423,19519r17,16l466,19551r33,13l540,19577r47,12l640,19599r61,9l765,19615r69,7l907,19628r78,4l1064,19635r83,1l1232,19636r86,l1405,19633r88,-4l1580,19625r87,-6l1752,19612r84,-9l1917,19594r78,-10l2070,19570r72,-13l2209,19543r61,-16l2326,19509r51,-18l2421,19471r36,-21l2486,19428r20,40l2540,19506r50,36l2652,19574r75,32l2815,19633r98,25l3020,19680r117,20l3261,19717r131,13l3528,19742r141,8l3815,19755r146,3l4111,19758r149,-4l4409,19747r148,-9l4702,19725r143,-16l4982,19691r133,-22l5240,19644r118,-29l5468,19584r100,-36l5658,19510r78,-42l5802,19424r51,-49l5891,19323r60,-8l6009,19307r56,-5l6119,19298r53,-3l6225,19294r49,l6324,19295r49,3l6420,19302r46,5l6511,19314r45,6l6599,19329r43,10l6684,19350r42,12l6768,19375r41,13l6849,19404r41,16l6930,19437r41,18l7011,19475r41,20l7093,19515r40,23l7174,19560r84,48l7343,19660r6024,41l13377,19703r9,-2l13396,19698r8,-7l13411,19683r8,-10l13426,19661r5,-13l13438,19632r5,-16l13447,19599r5,-19l13460,19539r6,-43l13479,19403r11,-93l13496,19265r7,-42l13511,19185r9,-32l13568,19083r48,-74l13661,18929r46,-85l13752,18752r42,-96l13834,18557r38,-105l13906,18345r33,-112l13966,18118r25,-118l14012,17881r17,-122l14041,17635r7,-125l14050,17383r-4,-127l14036,17128r-16,-129l13998,16872r-30,-128l13931,16618r-44,-125l13835,16368r-60,-122l13706,16126r-77,-118l13542,15893r-95,-112l13341,15673r-116,-105l13252,15534r32,-43l13321,15440r41,-58l13453,15250r105,-155l13671,14926r119,-181l13911,14558r122,-187l14152,14186r113,-177l14368,13846r91,-147l14535,13576r57,-97l14613,13443r14,-28l14637,13396r2,-9l13686,13147r-1385,1666l9966,1780,9192,1167r191,2267l8234,3095,8036,582,6989,,6865,8645xe" fillcolor="black [3213]" stroked="f">
                    <v:path arrowok="t" o:connecttype="custom" o:connectlocs="460,2437;45,4185;46,4298;22,4374;7,4456;0,4542;4,4628;20,4712;49,4791;93,4864;125,4891;175,4902;246,4908;330,4909;417,4905;499,4896;568,4882;614,4863;648,4886;728,4915;848,4933;990,4940;1139,4935;1279,4918;1392,4887;1463,4844;1516,4826;1569,4824;1617,4827;1661,4835;1702,4847;1743,4864;1783,4885;3342,4926;3351,4923;3358,4912;3363,4895;3373,4828;3380,4789;3427,4711;3468,4613;3498,4500;3512,4378;3505,4250;3472,4124;3407,4002;3306,3892;3341,3846;3448,3687;3566,3503;3648,3370;3660,3347;2298,292;1747,0" o:connectangles="0,0,0,0,0,0,0,0,0,0,0,0,0,0,0,0,0,0,0,0,0,0,0,0,0,0,0,0,0,0,0,0,0,0,0,0,0,0,0,0,0,0,0,0,0,0,0,0,0,0,0,0,0,0"/>
                  </v:shape>
                  <v:group id="Group 1752" o:spid="_x0000_s1029" style="position:absolute;left:6477;top:700;width:4601;height:5454" coordorigin="6477,700" coordsize="4601,5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<v:shape id="Freeform 1753" o:spid="_x0000_s1030" style="position:absolute;left:8465;top:2225;width:583;height:2460;visibility:visible;mso-wrap-style:square;v-text-anchor:top" coordsize="2333,9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1jy74A&#10;AADcAAAADwAAAGRycy9kb3ducmV2LnhtbESPwQrCMBBE74L/EFbwpqkeRKpRVCjozargdWnWpths&#10;ShO1/r0RBI/DzLxhluvO1uJJra8cK5iMExDEhdMVlwou52w0B+EDssbaMSl4k4f1qt9bYqrdi3N6&#10;nkIpIoR9igpMCE0qpS8MWfRj1xBH7+ZaiyHKtpS6xVeE21pOk2QmLVYcFww2tDNU3E8PqyBzVZPr&#10;vNtkh6PGg8n99oqFUsNBt1mACNSFf/jX3msF0/kEvmfiEZ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9NY8u+AAAA3AAAAA8AAAAAAAAAAAAAAAAAmAIAAGRycy9kb3ducmV2&#10;LnhtbFBLBQYAAAAABAAEAPUAAACDAwAAAAA=&#10;" path="m,l1181,354,2333,8720,1512,8511,478,9840,,xe" fillcolor="#616f85" stroked="f">
                      <v:path arrowok="t" o:connecttype="custom" o:connectlocs="0,0;295,89;583,2180;378,2128;119,2460;0,0" o:connectangles="0,0,0,0,0,0"/>
                    </v:shape>
                    <v:shape id="Freeform 1754" o:spid="_x0000_s1031" style="position:absolute;left:8203;top:1434;width:332;height:3615;visibility:visible;mso-wrap-style:square;v-text-anchor:top" coordsize="1327,14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rVcUA&#10;AADcAAAADwAAAGRycy9kb3ducmV2LnhtbESPQWvCQBSE7wX/w/KE3urG2BSJrhIVoZcemnrw+Mg+&#10;k2D2bdhdY+qv7xYKPQ4z8w2z3o6mEwM531pWMJ8lIIgrq1uuFZy+ji9LED4ga+wsk4Jv8rDdTJ7W&#10;mGt7508aylCLCGGfo4ImhD6X0lcNGfQz2xNH72KdwRClq6V2eI9w08k0Sd6kwZbjQoM97RuqruXN&#10;KDg8FlldLCwPLn0tk8JmH+ddptTzdCxWIAKN4T/8137XCtJlC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CtVxQAAANwAAAAPAAAAAAAAAAAAAAAAAJgCAABkcnMv&#10;ZG93bnJldi54bWxQSwUGAAAAAAQABAD1AAAAigMAAAAA&#10;" path="m1327,13253l449,14461,,,605,373r722,12880xe" fillcolor="#798992" stroked="f">
                      <v:path arrowok="t" o:connecttype="custom" o:connectlocs="332,3313;112,3615;0,0;151,93;332,3313" o:connectangles="0,0,0,0,0"/>
                    </v:shape>
                    <v:shape id="Freeform 1755" o:spid="_x0000_s1032" style="position:absolute;left:8761;top:1728;width:672;height:3568;visibility:visible;mso-wrap-style:square;v-text-anchor:top" coordsize="2685,1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WWcMA&#10;AADcAAAADwAAAGRycy9kb3ducmV2LnhtbESP3YrCMBSE7xd8h3AE79Z0FYpUoyzr/8VSrD7AoTm2&#10;ZZuT0kRb394Iwl4OM/MNs1j1phZ3al1lWcHXOAJBnFtdcaHgct5+zkA4j6yxtkwKHuRgtRx8LDDR&#10;tuMT3TNfiABhl6CC0vsmkdLlJRl0Y9sQB+9qW4M+yLaQusUuwE0tJ1EUS4MVh4USG/opKf/LbkZB&#10;fCn2t990XXfpbpMedxZPmYmVGg377zkIT73/D7/bB61gMpvC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QWWcMAAADcAAAADwAAAAAAAAAAAAAAAACYAgAAZHJzL2Rv&#10;d25yZXYueG1sUEsFBgAAAAAEAAQA9QAAAIgDAAAAAA==&#10;" path="m2685,13395r-807,879l,,362,370,2685,13395xe" fillcolor="#616f85" stroked="f">
                      <v:path arrowok="t" o:connecttype="custom" o:connectlocs="672,3348;470,3568;0,0;91,92;672,3348" o:connectangles="0,0,0,0,0"/>
                    </v:shape>
                    <v:shape id="Freeform 1756" o:spid="_x0000_s1033" style="position:absolute;left:9258;top:1728;width:1820;height:822;visibility:visible;mso-wrap-style:square;v-text-anchor:top" coordsize="7278,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RdcEA&#10;AADcAAAADwAAAGRycy9kb3ducmV2LnhtbESPQYvCMBSE7wv+h/CEva2pIlqqUUQQBE9WvT+bZ1ps&#10;XmoTa/ffbxYEj8PMfMMs172tRUetrxwrGI8SEMSF0xUbBefT7icF4QOyxtoxKfglD+vV4GuJmXYv&#10;PlKXByMihH2GCsoQmkxKX5Rk0Y9cQxy9m2sthihbI3WLrwi3tZwkyUxarDgulNjQtqTinj+tglme&#10;Ps6Py/xyZXM/duFgDtRvlPoe9psFiEB9+ITf7b1WMEmn8H8mHg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2UXXBAAAA3AAAAA8AAAAAAAAAAAAAAAAAmAIAAGRycy9kb3du&#10;cmV2LnhtbFBLBQYAAAAABAAEAPUAAACGAwAAAAA=&#10;" path="m,2300l46,1814r66,-419l199,1040,303,744,425,504,564,317,717,176,883,79,1064,22,1255,r203,11l1669,49r220,60l2116,190r233,97l2586,394r243,116l3073,629r245,119l3566,862r244,106l4054,1061r241,77l4532,1195r231,31l4988,1229r218,-29l5414,1134r200,-107l5801,876,5978,677,6142,424r-16,82l6112,584r-16,78l6080,737r-14,76l6050,888r-16,75l6020,1037r-16,74l5990,1185r-16,75l5958,1336r-14,76l5928,1489r-15,80l5898,1649r87,12l6071,1675r85,16l6243,1707r86,17l6415,1742r87,18l6588,1780r87,18l6761,1817r86,18l6932,1852r87,16l7105,1884r87,14l7278,1910r-475,205l6354,2261r-423,89l5533,2389r-373,-6l4810,2334r-328,-82l4176,2139,3889,2000,3622,1840,3374,1665,3144,1480,2929,1289,2732,1098,2547,910,2378,734,2221,571,2077,427,1942,309,1819,220,1704,166,1598,152r-98,30l1407,262r-86,134l1238,591r-80,258l1082,1178r-74,403l933,2064r-73,569l784,3290r-49,-61l686,3167r-49,-61l587,3043r-48,-62l489,2920r-48,-62l392,2795r-49,-61l294,2672r-49,-62l196,2548r-50,-62l98,2424,48,2363,,2300xe" fillcolor="#8fb08c [3208]" stroked="f">
                      <v:path arrowok="t" o:connecttype="custom" o:connectlocs="12,453;50,260;106,126;179,44;266,5;365,3;472,27;587,72;707,127;830,187;953,242;1074,284;1191,306;1302,300;1404,257;1495,169;1532,126;1524,165;1517,203;1509,241;1501,278;1494,315;1486,353;1479,392;1497,415;1539,422;1583,431;1626,440;1669,449;1712,458;1755,467;1798,474;1701,528;1483,587;1290,595;1121,563;973,500;844,416;732,322;637,227;555,143;486,77;426,41;375,45;330,99;290,212;252,395;215,658;184,807;159,776;135,745;110,714;86,683;61,652;37,621;12,590" o:connectangles="0,0,0,0,0,0,0,0,0,0,0,0,0,0,0,0,0,0,0,0,0,0,0,0,0,0,0,0,0,0,0,0,0,0,0,0,0,0,0,0,0,0,0,0,0,0,0,0,0,0,0,0,0,0,0,0"/>
                    </v:shape>
                    <v:shape id="Freeform 1757" o:spid="_x0000_s1034" style="position:absolute;left:7047;top:2477;width:2001;height:672;rotation:1286436fd;visibility:visible;mso-wrap-style:square;v-text-anchor:top" coordsize="8004,2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u2cEA&#10;AADcAAAADwAAAGRycy9kb3ducmV2LnhtbESPQYvCMBSE7wv+h/AEb2uqsItUoxRB2KvahT0+k2dT&#10;bF5qE7X6682C4HGYmW+Yxap3jbhSF2rPCibjDASx9qbmSkG533zOQISIbLDxTAruFGC1HHwsMDf+&#10;xlu67mIlEoRDjgpsjG0uZdCWHIaxb4mTd/Sdw5hkV0nT4S3BXSOnWfYtHdacFiy2tLakT7uLU9Do&#10;v7su3eNwPhV1iRdvi9+tVWo07Is5iEh9fIdf7R+jYDr7gv8z6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lLtnBAAAA3AAAAA8AAAAAAAAAAAAAAAAAmAIAAGRycy9kb3du&#10;cmV2LnhtbFBLBQYAAAAABAAEAPUAAACGAwAAAAA=&#10;" path="m8004,236r-52,-8l7808,203,7704,188,7582,169,7445,150,7292,130,7126,109,6947,88,6760,68,6565,50,6364,34,6157,21,5949,11,5738,3,5527,,5319,3r-203,8l4917,24,4726,45,4544,72r-171,36l4213,151r-145,51l3939,264r-112,72l3734,418r-71,93l3613,616r-25,116l3590,863r-59,76l3461,1010r-78,64l3295,1132r-94,52l3099,1231r-110,42l2875,1309r-120,31l2630,1366r-128,21l2370,1404r-135,13l2099,1425r-138,4l1823,1430r-139,-3l1545,1420r-136,-10l1274,1396r-132,-17l1012,1360,888,1339,767,1314,652,1286,542,1258,439,1227r-96,-32l256,1161r-80,-37l105,1087,45,1049r9,50l67,1146r17,47l102,1239r23,45l148,1326r26,42l203,1408r30,40l265,1486r33,36l330,1556r34,34l400,1622r34,31l469,1682r35,27l538,1734r33,25l604,1782r61,40l719,1855r81,46l830,1915r-22,35l786,1983r-21,32l743,2045r-23,29l697,2101r-22,28l652,2153r-23,25l605,2202r-23,24l558,2248r-48,43l460,2332r-51,40l356,2411r-53,41l246,2494r-58,45l127,2584r-62,49l,2687r40,l152,2684r177,-4l558,2672r131,-5l829,2659r149,-8l1134,2641r161,-13l1461,2615r169,-18l1802,2579r171,-21l2145,2535r168,-27l2480,2480r162,-32l2798,2413r149,-39l3088,2332r133,-46l3342,2237r109,-53l3548,2127r81,-61l3696,1999r50,-69l3776,1855r-7,-119l3772,1624r13,-106l3807,1419r34,-93l3883,1238r52,-81l3997,1079r71,-72l4147,941r89,-62l4336,821r106,-53l4558,718r125,-47l4816,629r142,-39l5107,553r158,-33l5430,489r174,-29l5786,434r189,-25l6173,387r204,-21l6587,345r219,-19l7033,307r471,-36l8004,236xe" fillcolor="#8fb08c [3208]" stroked="f">
                      <v:path arrowok="t" o:connecttype="custom" o:connectlocs="1952,51;1861,38;1737,22;1591,9;1435,1;1279,3;1136,18;1017,51;934,105;897,183;865,253;800,296;719,327;626,347;525,356;421,357;319,349;222,335;136,315;64,290;11,262;21,298;37,332;58,362;83,389;109,413;135,434;166,456;208,479;191,504;174,525;157,545;140,562;102,593;62,624;16,658;38,671;172,667;284,660;408,649;536,634;661,612;772,583;863,546;924,500;942,434;952,355;984,289;1037,235;1111,192;1204,157;1316,130;1447,109;1594,92;1758,77" o:connectangles="0,0,0,0,0,0,0,0,0,0,0,0,0,0,0,0,0,0,0,0,0,0,0,0,0,0,0,0,0,0,0,0,0,0,0,0,0,0,0,0,0,0,0,0,0,0,0,0,0,0,0,0,0,0,0"/>
                    </v:shape>
                    <v:shape id="Freeform 1758" o:spid="_x0000_s1035" style="position:absolute;left:8074;top:1377;width:1443;height:1772;rotation:-1945123fd;visibility:visible;mso-wrap-style:square;v-text-anchor:top" coordsize="7053,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8+MMA&#10;AADcAAAADwAAAGRycy9kb3ducmV2LnhtbESPQWvCQBSE70L/w/IEb2ajQgipq4ihUPFk2kOPj+xr&#10;Es2+XbLbmP77riD0OMzMN8x2P5lejDT4zrKCVZKCIK6t7rhR8PnxtsxB+ICssbdMCn7Jw373Mtti&#10;oe2dLzRWoRERwr5ABW0IrpDS1y0Z9Il1xNH7toPBEOXQSD3gPcJNL9dpmkmDHceFFh0dW6pv1Y9R&#10;cHKr04Zlhfn1OmZVOJdfriyVWsynwyuIQFP4Dz/b71rBOs/gcSYe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D8+MMAAADcAAAADwAAAAAAAAAAAAAAAACYAgAAZHJzL2Rv&#10;d25yZXYueG1sUEsFBgAAAAAEAAQA9QAAAIgDAAAAAA==&#10;" path="m5435,6971r-138,34l5158,7032r-137,23l4883,7072r-137,10l4611,7089r-136,l4341,7085r-133,-10l4075,7061r-132,-18l3814,7019r-130,-29l3556,6958r-127,-37l3303,6880r-124,-46l3056,6785r-122,-53l2813,6675r-117,-61l2578,6550r-115,-68l2349,6411r-113,-74l2125,6260r-109,-80l1909,6096r-105,-85l1701,5922r-101,-92l1501,5736r-82,-80l1338,5575r-78,-83l1181,5408r-76,-85l1031,5237r-72,-88l888,5061r-69,-90l752,4880r-66,-93l625,4694r-60,-94l507,4504r-55,-96l400,4311,350,4211r-47,-99l258,4009,218,3907,180,3804,146,3699,114,3594,87,3487,63,3379,44,3269,27,3159,13,3048,6,2937,,2823,,2709,4,2592,36,2300,96,2024r86,-261l295,1521,431,1294,589,1086,769,895,965,722,1180,566,1409,429,1652,311,1906,210r265,-80l2443,67,2723,25,3007,3,3294,r288,17l3870,55r287,59l4438,194r278,101l4985,417r261,144l5496,726r237,187l5956,1124r207,233l6353,1613r172,277l6674,2193r127,325l6866,2660r55,146l6966,2954r35,149l7027,3255r17,153l7053,3563r,156l7046,3876r-16,157l7006,4190r-30,156l6941,4503r-43,155l6849,4812r-55,153l6734,5116r-64,149l6601,5413r-74,144l6450,5699r-81,137l6285,5971r-88,130l6108,6228r-93,122l5922,6468r-95,111l5730,6686r-98,101l5534,6882r-99,89xm4560,6122r209,-170l4962,5774r174,-186l5293,5398r141,-197l5560,5001r110,-204l5765,4588r83,-208l5917,4169r58,-211l6019,3747r34,-209l6077,3330r14,-206l6095,2922r-4,-197l6078,2532r-19,-187l6032,2164r-31,-173l5963,1826r-43,-157l5873,1522r-50,-136l5769,1262r-55,-114l5657,1048r-58,-86l5540,888r-59,-56l5425,790,5268,709,5104,643,4937,594,4763,558,4586,539r-181,-7l4222,540r-185,19l3852,592r-188,43l3478,692r-185,65l3109,833r-182,85l2749,1013r-174,102l2405,1225r-165,118l2082,1467r-152,130l1786,1733r-138,140l1521,2019r-117,148l1295,2318r-97,155l1113,2630r-73,159l981,2948r-47,160l902,3268r-15,159l847,3616r-26,188l804,3984r-5,177l804,4334r16,167l847,4662r37,155l931,4967r58,143l1057,5246r77,129l1220,5499r97,115l1423,5721r117,100l1664,5912r135,83l1942,6070r152,65l2255,6191r168,46l2601,6275r186,26l2981,6318r203,6l3395,6318r217,-15l3838,6275r233,-39l4312,6185r248,-63xe" fillcolor="#8fb08c [3208]" stroked="f">
                      <v:path arrowok="t" o:connecttype="custom" o:connectlocs="1027,1764;916,1772;807,1761;702,1730;600,1683;504,1620;412,1545;327,1457;258,1373;196,1287;140,1197;92,1102;53,1002;23,898;6,790;0,677;37,441;157,224;338,78;557,6;792,14;1020,104;1219,281;1365,548;1425,738;1443,891;1433,1047;1401,1203;1351,1353;1286,1493;1212,1617;1132,1720;1015,1443;1138,1250;1211,1042;1243,832;1244,633;1220,456;1180,315;1133,222;1044,161;901,133;750,159;599,229;458,336;337,468;245,618;191,777;168,951;168,1125;202,1277;269,1403;368,1499;496,1559;651,1581;833,1559" o:connectangles="0,0,0,0,0,0,0,0,0,0,0,0,0,0,0,0,0,0,0,0,0,0,0,0,0,0,0,0,0,0,0,0,0,0,0,0,0,0,0,0,0,0,0,0,0,0,0,0,0,0,0,0,0,0,0,0"/>
                      <o:lock v:ext="edit" verticies="t"/>
                    </v:shape>
                    <v:shape id="Freeform 1759" o:spid="_x0000_s1036" style="position:absolute;left:8858;top:700;width:1665;height:1777;visibility:visible;mso-wrap-style:square;v-text-anchor:top" coordsize="6662,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dXsQA&#10;AADcAAAADwAAAGRycy9kb3ducmV2LnhtbESPwWrDMBBE74X+g9hCb7VcQ9rgRgmhEJxDLnVz6HGR&#10;NpYTa2UkJXH+vgoUehxm5g2zWE1uEBcKsfes4LUoQRBrb3ruFOy/Ny9zEDEhGxw8k4IbRVgtHx8W&#10;WBt/5S+6tKkTGcKxRgU2pbGWMmpLDmPhR+LsHXxwmLIMnTQBrxnuBlmV5Zt02HNesDjSpyV9as9O&#10;Qex039itDuNxtql+nG2bXXNT6vlpWn+ASDSl//Bfe2sUVPN3uJ/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nV7EAAAA3AAAAA8AAAAAAAAAAAAAAAAAmAIAAGRycy9k&#10;b3ducmV2LnhtbFBLBQYAAAAABAAEAPUAAACJAwAAAAA=&#10;" path="m1360,6453r141,20l1641,6489r139,10l1918,6507r134,2l2186,6508r132,-4l2448,6495r128,-12l2702,6466r125,-18l2949,6424r121,-26l3189,6369r116,-32l3420,6300r113,-38l3643,6220r109,-45l3858,6128r104,-51l4064,6025r100,-56l4261,5911r95,-60l4449,5788r91,-64l4629,5657r85,-70l4797,5517r82,-74l4957,5369r71,-72l5097,5225r66,-75l5227,5075r63,-77l5349,4919r57,-78l5461,4761r52,-81l5565,4597r47,-82l5657,4431r44,-85l5741,4261r38,-87l5816,4088r33,-87l5879,3914r27,-87l5932,3739r23,-89l5974,3563r9,-45l5991,3473r8,-43l6007,3386r5,-45l6019,3297r4,-44l6028,3209r3,-45l6034,3121r2,-44l6037,3032r1,-43l6038,2944r-1,-43l6036,2858r-2,-45l6032,2770r-4,-43l6024,2684r-8,-59l6008,2567r-10,-59l5987,2452r-13,-56l5960,2339r-17,-55l5926,2229r-20,-54l5887,2123r-23,-52l5841,2020r-26,-50l5788,1921r-28,-48l5729,1826r-32,-46l5664,1735r-35,-43l5592,1650r-38,-42l5513,1569r-41,-38l5428,1493r-44,-35l5337,1424r-49,-33l5239,1360r-53,-29l5133,1302r-57,-26l5020,1251r-73,-46l4917,1183r-34,-23l4846,1137r-39,-22l4765,1090r-45,-24l4673,1043r-50,-25l4571,994r-55,-25l4458,946r-59,-24l4339,898r-64,-23l4211,853r-67,-23l4076,808r-71,-21l3933,766r-72,-19l3787,728r-75,-17l3635,694r-77,-16l3479,664r-80,-13l3320,639r-82,-10l3157,620r-81,-8l2994,606r-83,-4l2821,600r-91,l2641,602r-90,4l2507,610r-44,4l2419,620r-45,5l2331,630r-44,8l2244,646r-44,8l2157,663r-42,9l2072,684r-42,10l1988,707r-42,13l1906,733r-41,16l1825,765r-41,16l1745,799r-40,18l1668,836r-40,21l1590,878r-36,22l1517,922r-37,24l1445,972r-35,25l1374,1024r-34,28l1306,1082r-32,30l1241,1142r-32,33l1178,1208r-30,35l1118,1278r-29,37l1061,1353r-27,39l1006,1432r-26,41l955,1515r-24,45l907,1604r-22,46l862,1699r-20,48l821,1797r-20,51l783,1900r-17,54l749,2009r-16,58l718,2124r-14,59l687,2268r-16,90l657,2448r-11,94l637,2638r-8,99l624,2841r-2,105l622,3054r2,112l628,3281r8,116l645,3518r12,124l671,3769r19,131l709,4034r23,136l758,4310r27,144l817,4601r34,151l887,4906r41,157l970,5225r46,163l1065,5557r53,172l1173,5904r59,180l1294,6267r66,186xm5575,5963r-86,83l5400,6126r-92,77l5214,6278r-98,72l5015,6420r-104,67l4805,6551r-108,62l4585,6671r-114,55l4355,6778r-119,48l4114,6871r-124,42l3863,6951r-128,34l3602,7015r-133,26l3333,7062r-139,19l3054,7094r-143,9l2767,7108r-148,l2471,7103r-152,-9l2166,7079r-154,-19l1855,7035r-159,-30l1535,6969r-425,-99l925,6385,845,6172,768,5962,696,5758,628,5559,563,5362,502,5171,446,4985,393,4802,343,4623,297,4449,254,4280,216,4114,179,3953,148,3794,119,3641,93,3490,70,3345,51,3202,35,3065,22,2930,12,2799,5,2672,1,2549,,2428,,2312,5,2199r7,-110l21,1983,33,1881,47,1781r16,-97l82,1591r13,-59l111,1475r16,-57l144,1362r17,-54l179,1256r20,-51l220,1154r21,-49l263,1058r22,-47l310,967r24,-45l360,880r26,-42l413,798r28,-40l470,720r29,-36l529,648r30,-35l590,580r32,-33l654,516r34,-30l721,457r35,-29l790,401r37,-26l862,350r37,-24l937,303r37,-23l1012,259r39,-21l1090,220r40,-18l1169,183r40,-17l1250,151r42,-15l1332,122r42,-13l1416,97r43,-12l1501,75r43,-11l1588,55r43,-9l1675,39r44,-8l1763,25r45,-5l1852,16r45,-6l1941,8r89,-5l2120,r91,l2301,3r81,4l2463,13r82,8l2626,30r81,11l2787,54r80,14l2946,83r79,17l3104,118r77,18l3257,157r76,21l3407,199r74,24l3551,246r71,24l3691,295r68,26l3825,347r64,26l3950,399r61,27l4070,453r56,28l4180,507r51,27l4280,562r46,26l4371,614r42,26l4451,665r129,55l4705,778r120,60l4941,900r113,64l5163,1031r104,68l5368,1168r97,72l5557,1314r89,76l5731,1467r81,79l5889,1625r73,83l6032,1790r65,86l6159,1961r59,87l6271,2136r51,91l6370,2317r44,92l6453,2502r37,93l6523,2689r29,96l6578,2880r22,97l6620,3074r15,97l6647,3269r4,43l6655,3357r3,43l6660,3443r2,45l6662,3531r,45l6660,3619r-1,44l6658,3708r-4,43l6651,3796r-5,44l6641,3885r-6,44l6629,3974r-7,44l6614,4063r-7,44l6597,4152r-21,88l6554,4329r-26,89l6501,4506r-32,87l6436,4681r-35,86l6363,4853r-42,86l6278,5023r-45,84l6185,5191r-51,82l6082,5354r-55,80l5969,5514r-60,77l5847,5669r-65,76l5715,5819r-68,74l5575,5963xe" fillcolor="#8fb08c [3208]" stroked="f">
                      <v:path arrowok="t" o:connecttype="custom" o:connectlocs="579,1626;826,1584;1041,1492;1219,1361;1351,1210;1444,1044;1495,880;1507,791;1508,703;1493,599;1453,493;1388,402;1296,333;1201,279;1099,231;965,187;809,157;638,152;550,164;466,187;388,225;318,278;258,348;210,437;176,546;155,737;172,975;232,1266;340,1613;1227,1622;997,1728;728,1776;424,1751;141,1341;45,988;3,700;8,470;40,327;83,231;140,153;207,94;282,51;365,21;452,5;595,2;756,25;905,68;1031,120;1145,180;1366,310;1524,469;1622,649;1662,828;1664,916;1655,1005;1617,1148;1533,1318;1411,1473" o:connectangles="0,0,0,0,0,0,0,0,0,0,0,0,0,0,0,0,0,0,0,0,0,0,0,0,0,0,0,0,0,0,0,0,0,0,0,0,0,0,0,0,0,0,0,0,0,0,0,0,0,0,0,0,0,0,0,0,0,0"/>
                      <o:lock v:ext="edit" verticies="t"/>
                    </v:shape>
                    <v:shape id="Freeform 1760" o:spid="_x0000_s1037" style="position:absolute;left:9274;top:1732;width:1215;height:2808;visibility:visible;mso-wrap-style:square;v-text-anchor:top" coordsize="4859,1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6n7sEA&#10;AADcAAAADwAAAGRycy9kb3ducmV2LnhtbERPz2vCMBS+D/wfwhN2m6kRp1SjiDCQsUNXBa/P5tkW&#10;m5euidr99+YgePz4fi/XvW3EjTpfO9YwHiUgiAtnai41HPZfH3MQPiAbbByThn/ysF4N3paYGnfn&#10;X7rloRQxhH2KGqoQ2lRKX1Rk0Y9cSxy5s+sshgi7UpoO7zHcNlIlyae0WHNsqLClbUXFJb9aDRPK&#10;spnivzZTfnr42X3nR3Xaav0+7DcLEIH68BI/3TujQc3j2ngmHg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ep+7BAAAA3AAAAA8AAAAAAAAAAAAAAAAAmAIAAGRycy9kb3du&#10;cmV2LnhtbFBLBQYAAAAABAAEAPUAAACGAwAAAAA=&#10;" path="m4859,6418l,,95,10423r3455,808l4859,6418xe" fillcolor="#d2dfd0 [1304]" stroked="f">
                      <v:path arrowok="t" o:connecttype="custom" o:connectlocs="1215,1605;0,0;24,2606;888,2808;1215,1605" o:connectangles="0,0,0,0,0"/>
                    </v:shape>
                    <v:shape id="Freeform 1761" o:spid="_x0000_s1038" style="position:absolute;left:7854;top:1732;width:1445;height:3183;visibility:visible;mso-wrap-style:square;v-text-anchor:top" coordsize="5779,1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D7MUA&#10;AADcAAAADwAAAGRycy9kb3ducmV2LnhtbESPT2sCMRTE7wW/Q3iCt5pdwVZXo4hYkB5aunrw+Ni8&#10;/aOblyVJ3fXbN4VCj8PM/IZZbwfTijs531hWkE4TEMSF1Q1XCs6nt+cFCB+QNbaWScGDPGw3o6c1&#10;Ztr2/EX3PFQiQthnqKAOocuk9EVNBv3UdsTRK60zGKJ0ldQO+wg3rZwlyYs02HBcqLGjfU3FLf82&#10;CsoyvRw+w2veu3SeXw940e8fVqnJeNitQAQawn/4r33UCmaLJ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UPsxQAAANwAAAAPAAAAAAAAAAAAAAAAAJgCAABkcnMv&#10;ZG93bnJldi54bWxQSwUGAAAAAAQABAD1AAAAigMAAAAA&#10;" path="m,5604l5681,r98,10396l2333,12732,,5604xe" fillcolor="#e8efe7 [664]" stroked="f">
                      <v:path arrowok="t" o:connecttype="custom" o:connectlocs="0,1401;1420,0;1445,2599;583,3183;0,1401" o:connectangles="0,0,0,0,0"/>
                    </v:shape>
                    <v:shape id="Freeform 1762" o:spid="_x0000_s1039" style="position:absolute;left:8435;top:4328;width:1731;height:836;visibility:visible;mso-wrap-style:square;v-text-anchor:top" coordsize="6925,3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fB8EA&#10;AADcAAAADwAAAGRycy9kb3ducmV2LnhtbERPzWrCQBC+F/oOywi91Y0pSo2uoShClXho9AGG7JgE&#10;s7Mhuybx7bsHwePH979OR9OInjpXW1Ywm0YgiAuray4VXM77z28QziNrbCyTggc5SDfvb2tMtB34&#10;j/rclyKEsEtQQeV9m0jpiooMuqltiQN3tZ1BH2BXSt3hEMJNI+MoWkiDNYeGClvaVlTc8rtRkH9l&#10;dXu8n+eX5pCVj2ibnXbolPqYjD8rEJ5G/xI/3b9aQbwM88OZc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pnwfBAAAA3AAAAA8AAAAAAAAAAAAAAAAAmAIAAGRycy9kb3du&#10;cmV2LnhtbFBLBQYAAAAABAAEAPUAAACGAwAAAAA=&#10;" path="m,2365r5016,981l6925,805,3453,,,2365xe" fillcolor="#bbcfb9 [1944]" stroked="f">
                      <v:path arrowok="t" o:connecttype="custom" o:connectlocs="0,591;1254,836;1731,201;863,0;0,591" o:connectangles="0,0,0,0,0"/>
                    </v:shape>
                    <v:shape id="Freeform 1763" o:spid="_x0000_s1040" style="position:absolute;left:9943;top:3162;width:326;height:410;visibility:visible;mso-wrap-style:square;v-text-anchor:top" coordsize="1301,1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VusYA&#10;AADcAAAADwAAAGRycy9kb3ducmV2LnhtbESPQWvCQBSE70L/w/IK3nSjWGnTrFJKRQ8FSdJLb4/s&#10;MwnJvg3ZbRL99d2C0OMwM98wyX4yrRiod7VlBatlBIK4sLrmUsFXflg8g3AeWWNrmRRcycF+9zBL&#10;MNZ25JSGzJciQNjFqKDyvouldEVFBt3SdsTBu9jeoA+yL6XucQxw08p1FG2lwZrDQoUdvVdUNNmP&#10;UbDVH+XTdL5sbu7z+C1dk/r8lCo1f5zeXkF4mvx/+N4+aQXrlxX8nQ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yVusYAAADcAAAADwAAAAAAAAAAAAAAAACYAgAAZHJz&#10;L2Rvd25yZXYueG1sUEsFBgAAAAAEAAQA9QAAAIsDAAAAAA==&#10;" path="m,515r428,71l311,,690,628r427,68l923,1014r378,627l804,1209,613,1530,499,945,,515xe" fillcolor="#4a4f64 [2415]" stroked="f">
                      <v:path arrowok="t" o:connecttype="custom" o:connectlocs="0,129;107,146;78,0;173,157;280,174;231,253;326,410;201,302;154,382;125,236;0,129" o:connectangles="0,0,0,0,0,0,0,0,0,0,0"/>
                    </v:shape>
                    <v:shape id="Freeform 1764" o:spid="_x0000_s1041" style="position:absolute;left:8176;top:4041;width:359;height:522;visibility:visible;mso-wrap-style:square;v-text-anchor:top" coordsize="1435,2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9eM8QA&#10;AADcAAAADwAAAGRycy9kb3ducmV2LnhtbESP3YrCMBSE7xd8h3AEb0RTi4hWoxSlsLIs+PcAh+bY&#10;VpuT0kTtvr1ZWNjLYWa+YVabztTiSa2rLCuYjCMQxLnVFRcKLudsNAfhPLLG2jIp+CEHm3XvY4WJ&#10;ti8+0vPkCxEg7BJUUHrfJFK6vCSDbmwb4uBdbWvQB9kWUrf4CnBTyziKZtJgxWGhxIa2JeX308Mo&#10;yKL0a3hPb+bbH5tsf90f3G5aKDXod+kShKfO/4f/2p9aQbyI4fdMO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PXjPEAAAA3AAAAA8AAAAAAAAAAAAAAAAAmAIAAGRycy9k&#10;b3ducmV2LnhtbFBLBQYAAAAABAAEAPUAAACJAwAAAAA=&#10;" path="m594,2091l,294,39,265,79,237r40,-26l160,186r42,-23l244,140r43,-21l329,100,386,76,443,55,498,38,553,25,605,13,657,7,710,2,759,r49,2l856,6r46,6l947,21r44,12l1032,47r40,17l1110,84r37,22l1182,130r33,26l1245,185r29,31l1301,249r24,34l1347,320r20,38l1385,398r14,42l1413,485r9,44l1428,577r6,48l1435,675r-1,50l1430,776r-6,49l1418,875r-11,51l1397,976r-13,50l1368,1076r-17,49l1333,1174r-20,48l1291,1271r-24,48l1242,1366r-26,48l1189,1459r-30,46l1129,1551r-32,43l1064,1639r-35,43l995,1724r-37,41l920,1805r-38,39l844,1882r-40,38l763,1957r-42,35l680,2026r-42,33l594,2091xe" fillcolor="#988600 [2405]" stroked="f">
                      <v:fill opacity="24158f"/>
                      <v:path arrowok="t" o:connecttype="custom" o:connectlocs="0,73;20,59;40,46;61,35;82,25;111,14;138,6;164,2;190,0;214,1;237,5;258,12;278,21;296,32;311,46;325,62;337,80;346,99;353,121;357,144;359,169;358,194;355,218;349,244;342,269;333,293;323,317;311,341;297,364;282,387;266,409;249,430;230,451;211,470;191,489;170,506;149,522" o:connectangles="0,0,0,0,0,0,0,0,0,0,0,0,0,0,0,0,0,0,0,0,0,0,0,0,0,0,0,0,0,0,0,0,0,0,0,0,0"/>
                    </v:shape>
                    <v:shape id="Freeform 1765" o:spid="_x0000_s1042" style="position:absolute;left:7914;top:2953;width:346;height:469;visibility:visible;mso-wrap-style:square;v-text-anchor:top" coordsize="1382,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5g8MYA&#10;AADcAAAADwAAAGRycy9kb3ducmV2LnhtbESPT2sCMRTE74LfITyht5pVoejWrIi1UGp76FpKj4/N&#10;2z+YvCyb6K7f3hQKHoeZ+Q2z3gzWiAt1vnGsYDZNQBAXTjdcKfg+vj4uQfiArNE4JgVX8rDJxqM1&#10;ptr1/EWXPFQiQtinqKAOoU2l9EVNFv3UtcTRK11nMUTZVVJ32Ee4NXKeJE/SYsNxocaWdjUVp/xs&#10;Ffy8z8orN+fl7+FjtzBG7z9f+r1SD5Nh+wwi0BDu4f/2m1YwXy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5g8MYAAADcAAAADwAAAAAAAAAAAAAAAACYAgAAZHJz&#10;L2Rvd25yZXYueG1sUEsFBgAAAAAEAAQA9QAAAIsDAAAAAA==&#10;" path="m312,174l488,1,506,r18,l574,1r49,4l671,10r47,10l764,30r45,12l852,58r42,15l934,93r39,21l1011,136r37,24l1082,186r33,29l1146,244r30,31l1204,308r26,34l1255,377r22,37l1298,452r18,39l1332,532r15,40l1358,616r10,43l1374,703r5,46l1382,795r,47l1379,889r-5,49l1366,986r-9,47l1344,1080r-14,48l1313,1172r-19,45l1273,1260r-23,43l1225,1345r-28,41l1170,1425r-32,38l1107,1500r-34,35l1038,1569r-36,33l964,1632r-39,30l884,1690r-41,26l799,1741r-43,22l712,1784r-46,18l619,1819r-47,15l524,1847r-48,10l426,1865r-49,7l327,1875r-50,l251,1875r-26,-1l199,1873r-27,-3l,1388r24,8l48,1403r26,6l99,1413r26,4l153,1420r26,2l206,1422r34,-1l273,1418r34,-4l339,1409r32,-6l404,1394r31,-10l466,1373r30,-12l526,1346r30,-14l583,1315r29,-17l638,1280r27,-20l689,1239r25,-22l738,1194r22,-23l781,1146r21,-25l820,1095r19,-28l856,1040r15,-28l884,982r14,-29l909,923r10,-31l926,860r7,-31l938,796r4,-31l943,733r,-31l942,671r-4,-31l934,610r-6,-29l920,554r-9,-29l899,499,887,473,874,448,858,423,843,399,826,376,807,355,786,334,765,314,743,296,721,279,696,262,671,247,645,233,617,221,590,209,561,199r-30,-8l501,185r-31,-7l438,174r-33,-1l371,172r-14,l341,173r-14,l312,174xe" fillcolor="white [1948]" stroked="f">
                      <v:path arrowok="t" o:connecttype="custom" o:connectlocs="127,0;156,1;191,8;224,18;253,34;279,54;301,77;320,104;333,133;342,165;346,199;344,235;336,270;324,304;307,336;285,366;260,392;232,416;200,435;167,451;131,462;94,468;63,469;43,468;12,351;31,354;52,356;77,354;101,349;124,340;146,329;166,315;185,299;201,280;214,260;225,238;232,215;236,191;236,168;232,145;225,125;215,106;202,89;186,74;168,62;148,52;125,46;101,43;85,43" o:connectangles="0,0,0,0,0,0,0,0,0,0,0,0,0,0,0,0,0,0,0,0,0,0,0,0,0,0,0,0,0,0,0,0,0,0,0,0,0,0,0,0,0,0,0,0,0,0,0,0,0"/>
                    </v:shape>
                    <v:shape id="Freeform 1766" o:spid="_x0000_s1043" style="position:absolute;left:10004;top:4042;width:285;height:393;visibility:visible;mso-wrap-style:square;v-text-anchor:top" coordsize="1141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pNcQA&#10;AADcAAAADwAAAGRycy9kb3ducmV2LnhtbESPQWvCQBSE74L/YXmCN90YarGpq4hQKJ7USOnxkX1N&#10;QrNvl+w2if56VxB6HGbmG2a9HUwjOmp9bVnBYp6AIC6srrlUcMk/ZisQPiBrbCyTgit52G7GozVm&#10;2vZ8ou4cShEh7DNUUIXgMil9UZFBP7eOOHo/tjUYomxLqVvsI9w0Mk2SV2mw5rhQoaN9RcXv+c8o&#10;OB7ybpmeXO4P3+7W9aFodl8rpaaTYfcOItAQ/sPP9qdWkL69wON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KTXEAAAA3AAAAA8AAAAAAAAAAAAAAAAAmAIAAGRycy9k&#10;b3ducmV2LnhtbFBLBQYAAAAABAAEAPUAAACJAwAAAAA=&#10;" path="m733,1573l1141,133r-10,-4l1127,125r-2,-4l1124,117r,-4l1124,110r-2,-4l1118,100r-5,-5l1104,89r-13,-8l1071,73,1046,62,1014,51,974,36,926,20,898,13,868,7,837,3,804,1,770,,735,,698,2,661,6r-37,5l586,18r-40,8l508,36,469,48,431,60,393,74,356,90r-36,17l284,127r-34,19l218,168r-32,23l157,216r-27,25l105,268,82,296,61,326,44,357,28,390,16,423,7,458,2,495,,531r2,38l4,607r6,38l16,683r8,38l34,759r12,38l59,835r16,37l92,910r17,36l129,982r21,37l172,1054r23,35l220,1123r27,34l273,1190r27,33l329,1256r30,31l391,1317r31,30l453,1376r34,28l520,1431r35,26l589,1482r36,25l660,1531r37,21l733,1573xe" fillcolor="#ccb400 [3205]" stroked="f">
                      <v:path arrowok="t" o:connecttype="custom" o:connectlocs="285,33;282,31;281,29;281,27;279,25;276,22;268,18;253,13;231,5;217,2;201,0;184,0;165,1;146,4;127,9;108,15;89,22;71,32;54,42;39,54;26,67;15,81;7,97;2,114;0,133;1,152;4,171;8,190;15,209;23,227;32,245;43,263;55,281;68,297;82,314;98,329;113,344;130,358;147,370;165,383;183,393" o:connectangles="0,0,0,0,0,0,0,0,0,0,0,0,0,0,0,0,0,0,0,0,0,0,0,0,0,0,0,0,0,0,0,0,0,0,0,0,0,0,0,0,0"/>
                    </v:shape>
                    <v:shape id="Freeform 1767" o:spid="_x0000_s1044" style="position:absolute;left:9432;top:2223;width:611;height:642;visibility:visible;mso-wrap-style:square;v-text-anchor:top" coordsize="2443,2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I1WcgA&#10;AADcAAAADwAAAGRycy9kb3ducmV2LnhtbESPT0/CQBTE7yZ8h80j4SZbGv5oZSHGiHKBBJSgt5fu&#10;s9vYfVu7WyjfnjUx8TiZmd9k5svOVuJEjS8dKxgNExDEudMlFwre31a3dyB8QNZYOSYFF/KwXPRu&#10;5phpd+YdnfahEBHCPkMFJoQ6k9Lnhiz6oauJo/flGoshyqaQusFzhNtKpkkylRZLjgsGa3oylH/v&#10;W6tgN3sdHZ7Hrfnc/siP46Z9kZNVqtSg3z0+gAjUhf/wX3utFaT3E/g9E4+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MjVZyAAAANwAAAAPAAAAAAAAAAAAAAAAAJgCAABk&#10;cnMvZG93bnJldi54bWxQSwUGAAAAAAQABAD1AAAAjQMAAAAA&#10;" path="m2443,2101l2101,1649r-10,35l2079,1721r-13,34l2051,1789r-15,34l2017,1854r-18,33l1979,1917r-20,30l1935,1978r-24,27l1887,2033r-25,26l1834,2085r-27,24l1777,2132r-31,22l1716,2174r-32,20l1651,2213r-33,17l1583,2246r-36,15l1512,2274r-37,11l1439,2295r-38,9l1362,2312r-40,5l1283,2321r-39,2l1203,2325r-48,-2l1109,2319r-47,-5l1016,2306r-44,-10l928,2284r-43,-14l843,2254r-42,-17l762,2216r-39,-21l686,2171r-37,-24l614,2120r-33,-27l549,2063r-30,-30l490,2000r-28,-34l436,1932r-23,-37l390,1858r-21,-39l351,1780r-17,-41l320,1699r-13,-42l297,1613r-9,-44l283,1524r-4,-44l278,1434r1,-46l283,1342r5,-44l297,1255r10,-44l320,1168r14,-40l351,1087r18,-39l390,1010r23,-38l436,935r26,-34l490,867r29,-33l549,804r32,-30l614,746r35,-26l686,695r37,-23l762,651r39,-20l843,613r42,-16l928,583r44,-12l1016,560r46,-7l1109,547r46,-2l1203,543r16,l1235,543r15,2l1265,545,852,,807,20,761,40,716,64,672,88r-42,26l588,141r-41,29l508,199r-38,31l433,263r-36,34l363,333r-33,35l299,406r-32,38l238,483r-27,41l185,566r-24,43l138,652r-21,45l97,741,79,787,63,834,49,881,36,930,25,978r-9,50l9,1079r-5,50l2,1181,,1232r3,70l8,1369r8,66l29,1502r16,64l63,1629r21,63l109,1752r29,59l168,1869r34,56l237,1979r39,52l317,2082r45,49l407,2177r47,44l505,2263r53,41l613,2340r56,36l727,2407r60,30l848,2464r63,23l975,2508r66,18l1109,2541r68,12l1246,2562r71,5l1388,2568r39,l1466,2567r40,-3l1544,2560r39,-5l1621,2550r36,-7l1695,2536r37,-8l1769,2517r35,-10l1841,2496r34,-13l1910,2470r34,-13l1978,2443r33,-16l2045,2410r31,-17l2109,2374r30,-18l2171,2336r30,-20l2230,2295r28,-23l2287,2250r28,-24l2342,2203r26,-25l2393,2153r25,-26l2443,2101xe" fillcolor="#ccb400 [3205]" stroked="f">
                      <v:path arrowok="t" o:connecttype="custom" o:connectlocs="520,430;504,464;484,495;459,521;429,544;396,562;360,574;321,580;277,580;232,571;191,554;154,530;123,500;98,465;80,425;71,381;71,336;80,292;98,253;123,217;154,187;191,163;232,146;277,137;309,136;202,5;158,29;118,58;83,92;53,131;29,174;12,220;2,270;1,326;11,392;35,453;69,508;114,555;167,594;228,622;294,638;357,642;396,639;433,632;469,621;503,607;535,589;565,568;592,545" o:connectangles="0,0,0,0,0,0,0,0,0,0,0,0,0,0,0,0,0,0,0,0,0,0,0,0,0,0,0,0,0,0,0,0,0,0,0,0,0,0,0,0,0,0,0,0,0,0,0,0,0"/>
                    </v:shape>
                    <v:shape id="Freeform 1768" o:spid="_x0000_s1045" style="position:absolute;left:8609;top:3045;width:687;height:1097;visibility:visible;mso-wrap-style:square;v-text-anchor:top" coordsize="2750,4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QfcUA&#10;AADcAAAADwAAAGRycy9kb3ducmV2LnhtbESPQWvCQBSE70L/w/IK3nSTCKGmrkFKCyUHsbbi9ZF9&#10;TYLZt2l2m8R/7xYKHoeZ+YbZ5JNpxUC9aywriJcRCOLS6oYrBV+fb4snEM4ja2wtk4IrOci3D7MN&#10;ZtqO/EHD0VciQNhlqKD2vsukdGVNBt3SdsTB+7a9QR9kX0nd4xjgppVJFKXSYMNhocaOXmoqL8df&#10;o2CdRufqdBj3sjjF7tWsfvS5KJSaP067ZxCeJn8P/7fftYJkncLfmXA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B9xQAAANwAAAAPAAAAAAAAAAAAAAAAAJgCAABkcnMv&#10;ZG93bnJldi54bWxQSwUGAAAAAAQABAD1AAAAigMAAAAA&#10;" path="m2152,4308r119,-48l2372,4218r86,-38l2530,4147r58,-27l2635,4096r36,-20l2699,4059r18,-14l2732,4034r7,-9l2743,4017r3,-10l2750,3998r-8,-562l2658,3529r-76,82l2546,3649r-40,38l2466,3723r-43,34l2400,3774r-23,17l2351,3808r-26,17l2297,3841r-29,17l2237,3875r-33,17l2170,3909r-37,17l2094,3944r-40,17l1965,3998r-100,38l1813,4054r-55,16l1701,4082r-57,9l1585,4097r-59,3l1466,4101r-60,-2l1345,4093r-60,-8l1225,4074r-59,-13l1107,4044r-57,-20l993,4002r-55,-27l885,3948r-51,-31l784,3882r-47,-36l692,3806r-42,-41l611,3719r-35,-47l543,3621r-29,-54l489,3510r-21,-58l451,3390r-12,-64l433,3258r-3,-71l432,3116r5,-72l446,2971r13,-72l475,2825r19,-73l517,2680r26,-72l572,2536r31,-72l637,2393r38,-69l714,2254r44,-68l802,2120r49,-66l900,1990r53,-63l1006,1865r57,-59l1122,1749r60,-56l1243,1640r63,-52l1372,1539r66,-47l1506,1449r70,-42l1646,1369r72,-35l1792,1301r73,-29l1917,1254r53,-16l2026,1224r56,-13l2139,1200r57,-9l2254,1184r57,-5l2368,1175r56,-2l2478,1173r53,1l2581,1177r49,3l2675,1187r42,7l2713,r-53,12l2592,29r-76,20l2436,72r-81,24l2277,120r-68,22l2152,163r-110,43l1932,254r-108,54l1718,366r-104,61l1512,493r-100,71l1314,637r-96,77l1125,794r-89,84l949,964r-85,89l782,1145r-77,94l629,1335r-70,100l491,1534r-65,102l368,1740r-57,104l259,1951r-47,107l169,2165r-40,109l97,2383,66,2493,43,2602,25,2712,10,2820,2,2928,,3036r4,105l15,3242r21,97l64,3431r34,87l140,3602r47,79l241,3757r57,70l362,3894r67,62l501,4015r76,53l655,4118r82,45l820,4205r87,36l995,4275r89,29l1173,4329r89,20l1352,4366r89,13l1529,4387r87,4l1701,4391r83,-3l1865,4380r77,-12l2016,4353r70,-21l2152,4308xe" fillcolor="#dce3e7 [1950]" stroked="f">
                      <v:path arrowok="t" o:connecttype="custom" o:connectlocs="593,1054;647,1029;674,1014;684,1006;687,999;645,902;616,930;594,947;574,960;551,972;523,985;466,1008;425,1020;381,1024;336,1023;291,1015;248,1000;208,979;173,951;144,917;122,877;110,831;108,778;115,724;129,670;151,616;178,563;213,513;251,466;295,423;343,384;394,352;448,325;492,309;534,300;577,295;619,293;657,295;678,0;629,12;569,30;510,51;429,91;353,141;281,198;216,263;157,334;106,409;65,487;32,568;11,650;0,731;4,810;24,879;60,939;107,988;164,1029;227,1060;293,1082;360,1094;425,1097;485,1091;538,1076" o:connectangles="0,0,0,0,0,0,0,0,0,0,0,0,0,0,0,0,0,0,0,0,0,0,0,0,0,0,0,0,0,0,0,0,0,0,0,0,0,0,0,0,0,0,0,0,0,0,0,0,0,0,0,0,0,0,0,0,0,0,0,0,0,0,0"/>
                    </v:shape>
                    <v:shape id="Freeform 1769" o:spid="_x0000_s1046" style="position:absolute;left:9288;top:3043;width:416;height:1021;visibility:visible;mso-wrap-style:square;v-text-anchor:top" coordsize="1663,4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RRcQA&#10;AADcAAAADwAAAGRycy9kb3ducmV2LnhtbESP3WoCMRSE7wXfIRzBOzdbodquRimWgize1PYBTpOz&#10;P3Zzst2k7urTm4LQy2Hmm2HW28E24kydrx0reEhSEMTamZpLBZ8fb7MnED4gG2wck4ILedhuxqM1&#10;Zsb1/E7nYyhFLGGfoYIqhDaT0uuKLPrEtcTRK1xnMUTZldJ02Mdy28h5mi6kxZrjQoUt7SrS38df&#10;q8B8pT7f5foQwR//+hiuxUlflZpOhpcViEBD+A/f6b1RMH9ewt+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z0UXEAAAA3AAAAA8AAAAAAAAAAAAAAAAAmAIAAGRycy9k&#10;b3ducmV2LnhtbFBLBQYAAAAABAAEAPUAAACJAwAAAAA=&#10;" path="m,l,1201r38,42l75,1286r35,42l146,1372r34,44l214,1460r32,45l278,1549r30,45l338,1638r29,46l394,1730r26,46l447,1822r23,46l494,1913r21,46l536,2005r18,46l572,2097r16,46l604,2188r13,46l629,2280r10,45l648,2370r7,45l661,2460r4,43l667,2547r1,43l667,2634r-4,42l659,2718r-7,40l646,2796r-10,38l627,2872r-10,35l604,2942r-13,34l576,3008r-16,32l543,3070r-18,29l507,3127r-21,27l465,3180r-21,25l420,3228r-23,23l373,3273r-26,20l321,3312r-26,18l267,3346r-29,17l210,3378r-30,13l149,3404r-30,10l88,3425r-31,9l24,3442r10,589l115,4050r82,14l275,4073r79,7l431,4082r75,-1l579,4076r72,-8l722,4055r68,-16l856,4021r66,-24l983,3971r61,-30l1102,3908r55,-37l1211,3831r51,-43l1309,3742r46,-51l1398,3638r40,-56l1474,3522r34,-62l1540,3393r27,-68l1591,3253r21,-74l1630,3100r13,-80l1654,2936r6,-86l1663,2761r-2,-91l1655,2579r-11,-93l1629,2391r-19,-94l1587,2201r-26,-96l1529,2008r-34,-97l1457,1812r-42,-96l1371,1617r-49,-97l1271,1424r-53,-96l1160,1232r-61,-94l1036,1045,970,952,901,862,830,773,757,685,681,600,602,516,523,435,440,356,355,279,269,204,181,133,92,65,,xe" fillcolor="#87a0ac [2414]" stroked="f">
                      <v:fill opacity="28784f"/>
                      <v:path arrowok="t" o:connecttype="custom" o:connectlocs="10,311;37,343;62,376;85,410;105,444;124,478;139,513;151,547;160,582;165,615;167,648;165,680;159,709;151,736;140,760;127,782;111,802;93,819;74,833;53,845;30,854;6,861;49,1016;108,1021;163,1017;214,1006;261,986;303,958;339,923;369,881;392,832;408,775;415,713;414,645;403,575;382,502;354,429;318,356;275,285;225,216;170,150;110,89;45,33" o:connectangles="0,0,0,0,0,0,0,0,0,0,0,0,0,0,0,0,0,0,0,0,0,0,0,0,0,0,0,0,0,0,0,0,0,0,0,0,0,0,0,0,0,0,0"/>
                    </v:shape>
                    <v:shape id="Freeform 1770" o:spid="_x0000_s1047" style="position:absolute;left:8517;top:2172;width:474;height:454;visibility:visible;mso-wrap-style:square;v-text-anchor:top" coordsize="1895,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qw8AA&#10;AADcAAAADwAAAGRycy9kb3ducmV2LnhtbERPy6rCMBDdX/AfwghuRFNdSK1GEVFxIV58gNuhGdti&#10;M6lN1Pr3ZiG4PJz3dN6YUjypdoVlBYN+BII4tbrgTMH5tO7FIJxH1lhaJgVvcjCftf6mmGj74gM9&#10;jz4TIYRdggpy76tESpfmZND1bUUcuKutDfoA60zqGl8h3JRyGEUjabDg0JBjRcuc0tvxYRRIuu27&#10;q3RpN9vN+HyJ7/F/dxcr1Wk3iwkIT43/ib/urVYwHIe14Uw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nqw8AAAADcAAAADwAAAAAAAAAAAAAAAACYAgAAZHJzL2Rvd25y&#10;ZXYueG1sUEsFBgAAAAAEAAQA9QAAAIUDAAAAAA==&#10;" path="m,1230l1246,r43,5l1329,13r41,9l1408,34r38,13l1483,61r35,16l1552,95r33,20l1615,137r30,23l1674,183r26,26l1725,237r23,27l1771,295r21,31l1810,357r17,34l1841,426r15,35l1866,498r11,36l1885,572r5,40l1894,652r1,41l1895,735r-3,42l1888,818r-6,45l1873,906r-12,47l1847,999r-16,46l1813,1090r-21,44l1769,1177r-25,42l1720,1261r-29,39l1662,1340r-31,39l1598,1416r-34,35l1528,1485r-36,34l1454,1551r-39,30l1374,1610r-41,26l1292,1662r-44,24l1204,1706r-45,21l1114,1746r-46,15l1022,1776r-47,13l928,1798r-49,8l832,1813r-48,2l735,1816r-36,l662,1814r-35,-3l593,1806r-35,-7l524,1793r-31,-9l460,1773r-30,-10l400,1750r-29,-13l342,1722r-27,-16l289,1689r-25,-18l239,1653r-23,-21l193,1611r-21,-21l151,1566r-18,-23l115,1518,98,1493,82,1467,68,1439,53,1412,41,1383,31,1354,20,1324r-7,-30l5,1262,,1230xe" fillcolor="#fff7c1 [661]" stroked="f">
                      <v:path arrowok="t" o:connecttype="custom" o:connectlocs="312,0;332,3;352,9;371,15;388,24;404,34;419,46;431,59;443,74;453,89;460,107;467,125;471,143;474,163;474,184;472,205;468,227;462,250;453,273;442,294;430,315;416,335;400,354;382,371;364,388;344,403;323,416;301,427;279,437;256,444;232,450;208,453;184,454;166,454;148,452;131,448;115,443;100,438;86,431;72,422;60,413;48,403;38,392;29,380;21,367;13,353;8,339;3,324;0,308" o:connectangles="0,0,0,0,0,0,0,0,0,0,0,0,0,0,0,0,0,0,0,0,0,0,0,0,0,0,0,0,0,0,0,0,0,0,0,0,0,0,0,0,0,0,0,0,0,0,0,0,0"/>
                    </v:shape>
                    <v:shape id="Freeform 1771" o:spid="_x0000_s1048" style="position:absolute;left:8270;top:3021;width:386;height:721;visibility:visible;mso-wrap-style:square;v-text-anchor:top" coordsize="1543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9CXccA&#10;AADcAAAADwAAAGRycy9kb3ducmV2LnhtbESPQWvCQBSE74L/YXlCb7pRSqnRVYqojVQFTVt6fGRf&#10;k2D2bcyumv77rlDocZiZb5jpvDWVuFLjSssKhoMIBHFmdcm5gvd01X8G4TyyxsoyKfghB/NZtzPF&#10;WNsbH+h69LkIEHYxKii8r2MpXVaQQTewNXHwvm1j0AfZ5FI3eAtwU8lRFD1JgyWHhQJrWhSUnY4X&#10;oyB9/Uo+zqdk87bcPh52q/Nnuo/WSj302pcJCE+t/w//tROtYDQew/1MO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vQl3HAAAA3AAAAA8AAAAAAAAAAAAAAAAAmAIAAGRy&#10;cy9kb3ducmV2LnhtbFBLBQYAAAAABAAEAPUAAACMAwAAAAA=&#10;" path="m364,571l814,901,1317,,1092,1103r451,326l953,1780,730,2883,590,1997,,2352,504,1454,364,571xe" fillcolor="#dce3e7 [1950]" stroked="f">
                      <v:path arrowok="t" o:connecttype="custom" o:connectlocs="91,143;204,225;329,0;273,276;386,357;238,445;183,721;148,499;0,588;126,364;91,143" o:connectangles="0,0,0,0,0,0,0,0,0,0,0"/>
                    </v:shape>
                    <v:shape id="Freeform 1772" o:spid="_x0000_s1049" style="position:absolute;left:9517;top:3965;width:317;height:399;visibility:visible;mso-wrap-style:square;v-text-anchor:top" coordsize="1265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F2ssAA&#10;AADcAAAADwAAAGRycy9kb3ducmV2LnhtbERPy4rCMBTdD/gP4QqzGTQdHUSqUUSmMDvxtb8217ba&#10;3JQk2urXm4Uwy8N5z5edqcWdnK8sK/geJiCIc6srLhQc9tlgCsIHZI21ZVLwIA/LRe9jjqm2LW/p&#10;vguFiCHsU1RQhtCkUvq8JIN+aBviyJ2tMxgidIXUDtsYbmo5SpKJNFhxbCixoXVJ+XV3MwpOubZf&#10;5kfvL2P3+wzd5thmWa3UZ79bzUAE6sK/+O3+0wrGSZwfz8Qj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F2ssAAAADcAAAADwAAAAAAAAAAAAAAAACYAgAAZHJzL2Rvd25y&#10;ZXYueG1sUEsFBgAAAAAEAAQA9QAAAIUDAAAAAA==&#10;" path="m1265,501l850,569,963,,595,610,180,677,369,986,,1596,484,1176r187,312l781,919,1265,501xe" fillcolor="#bbcfb9 [1944]" stroked="f">
                      <v:path arrowok="t" o:connecttype="custom" o:connectlocs="317,125;213,142;241,0;149,153;45,169;92,247;0,399;121,294;168,372;196,230;317,125" o:connectangles="0,0,0,0,0,0,0,0,0,0,0"/>
                    </v:shape>
                    <v:shape id="Freeform 1773" o:spid="_x0000_s1050" style="position:absolute;left:8954;top:4622;width:481;height:242;visibility:visible;mso-wrap-style:square;v-text-anchor:top" coordsize="1924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mSsUA&#10;AADcAAAADwAAAGRycy9kb3ducmV2LnhtbESPQWsCMRSE74L/ITzBW01UaMvWKKVSKNaL2lKPj83r&#10;Zu3mZZukuv33RhA8DjPzDTNbdK4RRwqx9qxhPFIgiEtvaq40fOxe7x5BxIRssPFMGv4pwmLe782w&#10;MP7EGzpuUyUyhGOBGmxKbSFlLC05jCPfEmfv2weHKctQSRPwlOGukROl7qXDmvOCxZZeLJU/2z+n&#10;4Xeyr1bBPny+r/cruTwcVLv8UloPB93zE4hEXbqFr+03o2GqxnA5k4+An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uZKxQAAANwAAAAPAAAAAAAAAAAAAAAAAJgCAABkcnMv&#10;ZG93bnJldi54bWxQSwUGAAAAAAQABAD1AAAAigMAAAAA&#10;" path="m415,970l614,599,,527,736,371,933,r256,275l1924,118,1346,443r259,274l991,644,415,970xe" fillcolor="#a8422a [2404]" stroked="f">
                      <v:path arrowok="t" o:connecttype="custom" o:connectlocs="104,242;154,149;0,131;184,93;233,0;297,69;481,29;337,111;401,179;248,161;104,242" o:connectangles="0,0,0,0,0,0,0,0,0,0,0"/>
                    </v:shape>
                    <v:shape id="Freeform 1774" o:spid="_x0000_s1051" style="position:absolute;left:8388;top:2395;width:557;height:2301;visibility:visible;mso-wrap-style:square;v-text-anchor:top" coordsize="557,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lYsYA&#10;AADcAAAADwAAAGRycy9kb3ducmV2LnhtbESP0WrCQBRE3wv9h+UWfKubKtaSuopKKpa82OgH3Gav&#10;2dDs3ZDdavTr3YLQx2FmzjCzRW8bcaLO144VvAwTEMSl0zVXCg77j+c3ED4ga2wck4ILeVjMHx9m&#10;mGp35i86FaESEcI+RQUmhDaV0peGLPqha4mjd3SdxRBlV0nd4TnCbSNHSfIqLdYcFwy2tDZU/hS/&#10;VkHYHSc2u06/TbNatZ9Flm+yPFdq8NQv30EE6sN/+N7eagXjZAR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6lYsYAAADcAAAADwAAAAAAAAAAAAAAAACYAgAAZHJz&#10;L2Rvd25yZXYueG1sUEsFBgAAAAAEAAQA9QAAAIsDAAAAAA==&#10;" path="m,205l389,2301,557,2173,196,,,205xe" fillcolor="#8fb08c [3208]" stroked="f">
                      <v:path arrowok="t" o:connecttype="custom" o:connectlocs="0,205;389,2301;557,2173;196,0;0,205" o:connectangles="0,0,0,0,0"/>
                    </v:shape>
                    <v:shape id="Freeform 1775" o:spid="_x0000_s1052" style="position:absolute;left:9020;top:4165;width:238;height:246;visibility:visible;mso-wrap-style:square;v-text-anchor:top" coordsize="95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YacMcA&#10;AADcAAAADwAAAGRycy9kb3ducmV2LnhtbESPQWsCMRSE70L/Q3iCN82qrbarUUrBtiAWXHvp7bF5&#10;7i5uXrZJ1NVfbwpCj8PMfMPMl62pxYmcrywrGA4SEMS51RUXCr53q/4zCB+QNdaWScGFPCwXD505&#10;ptqeeUunLBQiQtinqKAMoUml9HlJBv3ANsTR21tnMETpCqkdniPc1HKUJBNpsOK4UGJDbyXlh+xo&#10;FBy265efx83m4/o+fbqO3G+m5ddFqV63fZ2BCNSG//C9/akVjJMx/J2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2GnDHAAAA3AAAAA8AAAAAAAAAAAAAAAAAmAIAAGRy&#10;cy9kb3ducmV2LnhtbFBLBQYAAAAABAAEAPUAAACMAwAAAAA=&#10;" path="m,676l312,634,227,986,505,609,818,567,676,377,954,,589,259,449,66,365,418,,676xe" fillcolor="#dce3e7 [1950]" stroked="f">
                      <v:path arrowok="t" o:connecttype="custom" o:connectlocs="0,169;78,158;57,246;126,152;204,141;169,94;238,0;147,65;112,16;91,104;0,169" o:connectangles="0,0,0,0,0,0,0,0,0,0,0"/>
                    </v:shape>
                    <v:shape id="Freeform 1776" o:spid="_x0000_s1053" style="position:absolute;left:9408;top:2765;width:254;height:321;visibility:visible;mso-wrap-style:square;v-text-anchor:top" coordsize="1018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BlcYA&#10;AADcAAAADwAAAGRycy9kb3ducmV2LnhtbESPzWrDMBCE74W8g9hCbo3cNinFjRJCSkIhh/y0D7BY&#10;a8vUWjmSajt9+ihQ6HGYmW+Y+XKwjejIh9qxgsdJBoK4cLrmSsHX5+bhFUSIyBobx6TgQgGWi9Hd&#10;HHPtej5Sd4qVSBAOOSowMba5lKEwZDFMXEucvNJ5izFJX0ntsU9w28inLHuRFmtOCwZbWhsqvk8/&#10;VoGfHuLvsNvMSl2+95ed3p+3plNqfD+s3kBEGuJ/+K/9oRU8Z1O4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zBlcYAAADcAAAADwAAAAAAAAAAAAAAAACYAgAAZHJz&#10;L2Rvd25yZXYueG1sUEsFBgAAAAAEAAQA9QAAAIsDAAAAAA==&#10;" path="m,402r335,56l244,,539,491r334,52l723,792r295,491l630,945,479,1197,390,739,,402xe" fillcolor="#e3bc91 [1945]" stroked="f">
                      <v:path arrowok="t" o:connecttype="custom" o:connectlocs="0,101;84,115;61,0;134,123;218,136;180,198;254,321;157,236;120,299;97,185;0,101" o:connectangles="0,0,0,0,0,0,0,0,0,0,0"/>
                    </v:shape>
                    <v:shape id="Freeform 1777" o:spid="_x0000_s1054" style="position:absolute;left:8769;top:4576;width:1158;height:384;visibility:visible;mso-wrap-style:square;v-text-anchor:top" coordsize="4632,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X9cQA&#10;AADcAAAADwAAAGRycy9kb3ducmV2LnhtbESPS4sCMRCE78L+h9AL3tbMKoqMRlHBx2FBfOC5nbST&#10;wUlndhJ1/PcbYcFjUVVfUeNpY0txp9oXjhV8dxIQxJnTBecKjofl1xCED8gaS8ek4EkeppOP1hhT&#10;7R68o/s+5CJC2KeowIRQpVL6zJBF33EVcfQurrYYoqxzqWt8RLgtZTdJBtJiwXHBYEULQ9l1f7MK&#10;fgfz+Yzcz3bd765zPi9OpndcKdX+bGYjEIGa8A7/tzdaQS/pw+tMPAJ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zl/XEAAAA3AAAAA8AAAAAAAAAAAAAAAAAmAIAAGRycy9k&#10;b3ducmV2LnhtbFBLBQYAAAAABAAEAPUAAACJAwAAAAA=&#10;" path="m650,l4632,1062r-346,473l,476,650,xe" fillcolor="#648c60 [2408]" stroked="f">
                      <v:path arrowok="t" o:connecttype="custom" o:connectlocs="163,0;1158,266;1072,384;0,119;163,0" o:connectangles="0,0,0,0,0"/>
                    </v:shape>
                    <v:shape id="Freeform 1778" o:spid="_x0000_s1055" style="position:absolute;left:9048;top:4423;width:804;height:649;visibility:visible;mso-wrap-style:square;v-text-anchor:top" coordsize="3216,2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yMX8UA&#10;AADcAAAADwAAAGRycy9kb3ducmV2LnhtbESPzWrDMBCE74W+g9hCbo3cpoTEsRzaQEIPNeTvAdbW&#10;xjaxVkZSEqdPXxUKPQ4z8w2TLQfTiSs531pW8DJOQBBXVrdcKzge1s8zED4ga+wsk4I7eVjmjw8Z&#10;ptreeEfXfahFhLBPUUETQp9K6auGDPqx7Ymjd7LOYIjS1VI7vEW46eRrkkylwZbjQoM9rRqqzvuL&#10;UcCF236Xut9w1ZWXjzdXlF/FXKnR0/C+ABFoCP/hv/anVjBJpv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IxfxQAAANwAAAAPAAAAAAAAAAAAAAAAAJgCAABkcnMv&#10;ZG93bnJldi54bWxQSwUGAAAAAAQABAD1AAAAigMAAAAA&#10;" path="m2646,l,2452r655,144l3216,161,2646,xe" fillcolor="#648c60 [2408]" stroked="f">
                      <v:path arrowok="t" o:connecttype="custom" o:connectlocs="662,0;0,613;164,649;804,40;662,0" o:connectangles="0,0,0,0,0"/>
                    </v:shape>
                    <v:shape id="Freeform 1779" o:spid="_x0000_s1056" style="position:absolute;left:8309;top:4516;width:1045;height:665;visibility:visible;mso-wrap-style:square;v-text-anchor:top" coordsize="4178,2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ZUsUA&#10;AADcAAAADwAAAGRycy9kb3ducmV2LnhtbESPQWvCQBSE7wX/w/IEb3VThVaiqxRtUeihNOrB2zP7&#10;TILZt3F3TdJ/3y0Uehxm5htmsepNLVpyvrKs4GmcgCDOra64UHDYvz/OQPiArLG2TAq+ycNqOXhY&#10;YKptx1/UZqEQEcI+RQVlCE0qpc9LMujHtiGO3sU6gyFKV0jtsItwU8tJkjxLgxXHhRIbWpeUX7O7&#10;UXDO8PRJm+301q6dPfq380Z3H0qNhv3rHESgPvyH/9o7rWCavMD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9lSxQAAANwAAAAPAAAAAAAAAAAAAAAAAJgCAABkcnMv&#10;ZG93bnJldi54bWxQSwUGAAAAAAQABAD1AAAAigMAAAAA&#10;" path="m3636,r542,106l1007,2660,,2454,3636,xe" fillcolor="#616f85" strokecolor="black [3213]" strokeweight="2pt">
                      <v:path arrowok="t" o:connecttype="custom" o:connectlocs="909,0;1045,27;252,665;0,614;909,0" o:connectangles="0,0,0,0,0"/>
                    </v:shape>
                    <v:shape id="Freeform 1780" o:spid="_x0000_s1057" style="position:absolute;left:9247;top:4660;width:731;height:745;visibility:visible;mso-wrap-style:square;v-text-anchor:top" coordsize="2923,2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idb4A&#10;AADcAAAADwAAAGRycy9kb3ducmV2LnhtbERPTYvCMBC9C/6HMIIX0VQXRKpRSmFZ8bYqeB2aMS02&#10;k5JErf/eHASPj/e92fW2FQ/yoXGsYD7LQBBXTjdsFJxPv9MViBCRNbaOScGLAuy2w8EGc+2e/E+P&#10;YzQihXDIUUEdY5dLGaqaLIaZ64gTd3XeYkzQG6k9PlO4beUiy5bSYsOpocaOypqq2/FuFZRxcgud&#10;NHj52/uiPbhyXpiXUuNRX6xBROrjV/xx77WCnyytTWfSEZD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JonW+AAAA3AAAAA8AAAAAAAAAAAAAAAAAmAIAAGRycy9kb3ducmV2&#10;LnhtbFBLBQYAAAAABAAEAPUAAACDAwAAAAA=&#10;" path="m2421,r502,120l1000,2981,,2731,2421,xe" fillcolor="#616f85" strokecolor="black [3213]" strokeweight="2pt">
                      <v:path arrowok="t" o:connecttype="custom" o:connectlocs="605,0;731,30;250,745;0,683;605,0" o:connectangles="0,0,0,0,0"/>
                    </v:shape>
                    <v:shape id="Freeform 1781" o:spid="_x0000_s1058" style="position:absolute;left:8858;top:2575;width:354;height:446;visibility:visible;mso-wrap-style:square;v-text-anchor:top" coordsize="1415,1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FucQA&#10;AADcAAAADwAAAGRycy9kb3ducmV2LnhtbESPQWsCMRSE74X+h/AKvdWkVdSumxUpSLWedIVeH5vn&#10;7tLNy5JEXf+9KRR6HGbmGyZfDrYTF/KhdazhdaRAEFfOtFxrOJbrlzmIEJENdo5Jw40CLIvHhxwz&#10;4668p8sh1iJBOGSooYmxz6QMVUMWw8j1xMk7OW8xJulraTxeE9x28k2pqbTYclposKePhqqfw9lq&#10;+D6uP6flVhHNeLKZlV9+VcWd1s9Pw2oBItIQ/8N/7Y3RMFbv8Hs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cxbnEAAAA3AAAAA8AAAAAAAAAAAAAAAAAmAIAAGRycy9k&#10;b3ducmV2LnhtbFBLBQYAAAAABAAEAPUAAACJAwAAAAA=&#10;" path="m1415,560l951,636,1076,,665,684,202,757r211,346l,1784,542,1315r208,348l874,1028,1415,560xe" fillcolor="#dce3e7 [1950]" stroked="f">
                      <v:path arrowok="t" o:connecttype="custom" o:connectlocs="354,140;238,159;269,0;166,171;51,189;103,276;0,446;136,329;188,416;219,257;354,140" o:connectangles="0,0,0,0,0,0,0,0,0,0,0"/>
                    </v:shape>
                    <v:shape id="Freeform 1782" o:spid="_x0000_s1059" style="position:absolute;left:8309;top:4130;width:325;height:410;visibility:visible;mso-wrap-style:square;v-text-anchor:top" coordsize="13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XtssMA&#10;AADcAAAADwAAAGRycy9kb3ducmV2LnhtbESPwWrDMAyG74W9g9Fgt9Zpx0qb1S2jrNDLGEv7ACLW&#10;nLBYDrabZG9fHQY7il//p0+7w+Q7NVBMbWADy0UBirgOtmVn4Ho5zTegUka22AUmA7+U4LB/mO2w&#10;tGHkLxqq7JRAOJVooMm5L7VOdUMe0yL0xJJ9h+gxyxidthFHgftOr4pirT22LBca7OnYUP1T3bxo&#10;eBrWn+/XuOocfbxstg6r02jM0+P09goq05T/l//aZ2vgeSn68owQQO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XtssMAAADcAAAADwAAAAAAAAAAAAAAAACYAgAAZHJzL2Rv&#10;d25yZXYueG1sUEsFBgAAAAAEAAQA9QAAAIgDAAAAAA==&#10;" path="m,516r427,70l312,,690,629r427,67l923,1014r378,628l804,1211,612,1530,498,946,,516xe" fillcolor="#87a0ac [2414]" stroked="f">
                      <v:path arrowok="t" o:connecttype="custom" o:connectlocs="0,129;107,146;78,0;172,157;279,174;231,253;325,410;201,302;153,382;124,236;0,129" o:connectangles="0,0,0,0,0,0,0,0,0,0,0"/>
                    </v:shape>
                    <v:shape id="Freeform 1783" o:spid="_x0000_s1060" style="position:absolute;left:9927;top:4520;width:114;height:102;visibility:visible;mso-wrap-style:square;v-text-anchor:top" coordsize="453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zu9sMA&#10;AADcAAAADwAAAGRycy9kb3ducmV2LnhtbESPQWvCQBSE7wX/w/IEb3UThVKjq4ggSm9NPXh8Zp/Z&#10;YPZt2F2T9N93C4Ueh5n5htnsRtuKnnxoHCvI5xkI4srphmsFl6/j6zuIEJE1to5JwTcF2G0nLxss&#10;tBv4k/oy1iJBOBSowMTYFVKGypDFMHcdcfLuzluMSfpaao9DgttWLrLsTVpsOC0Y7OhgqHqUT6vg&#10;eLsddOdlWw4fz73pz6urPGmlZtNxvwYRaYz/4b/2WStY5jn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zu9sMAAADcAAAADwAAAAAAAAAAAAAAAACYAgAAZHJzL2Rv&#10;d25yZXYueG1sUEsFBgAAAAAEAAQA9QAAAIgDAAAAAA==&#10;" path="m,168l125,155,46,,202,148,326,135,297,238,453,385,280,301,253,406,173,250,,168xe" fillcolor="#ccb400 [3205]" stroked="f">
                      <v:path arrowok="t" o:connecttype="custom" o:connectlocs="0,42;31,39;12,0;51,37;82,34;75,60;114,97;70,76;64,102;44,63;0,42" o:connectangles="0,0,0,0,0,0,0,0,0,0,0"/>
                    </v:shape>
                    <v:group id="Group 1784" o:spid="_x0000_s1061" style="position:absolute;left:6477;top:3325;width:3366;height:2829" coordorigin="6477,3325" coordsize="3366,2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  <v:shape id="Freeform 1785" o:spid="_x0000_s1062" style="position:absolute;left:7535;top:3680;width:329;height:246;visibility:visible;mso-wrap-style:square;v-text-anchor:top" coordsize="1315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1f78QA&#10;AADcAAAADwAAAGRycy9kb3ducmV2LnhtbESPQWvCQBSE74L/YXkFb7pRIbWpm6CC0lvRtvT6yL4m&#10;S7Jvw+6q6b/vFgo9DjPzDbOtRtuLG/lgHCtYLjIQxLXThhsF72/H+QZEiMgae8ek4JsCVOV0ssVC&#10;uzuf6XaJjUgQDgUqaGMcCilD3ZLFsHADcfK+nLcYk/SN1B7vCW57ucqyXFo0nBZaHOjQUt1drlZB&#10;3m0+/f5JX7vz46sZjPnY5aejUrOHcfcMItIY/8N/7RetYL1cw+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X+/EAAAA3AAAAA8AAAAAAAAAAAAAAAAAmAIAAGRycy9k&#10;b3ducmV2LnhtbFBLBQYAAAAABAAEAPUAAACJAwAAAAA=&#10;" path="m1315,l301,,,151,,984r382,l1315,xe" fillcolor="#b9cdce [1942]" stroked="f">
                        <v:path arrowok="t" o:connecttype="custom" o:connectlocs="329,0;75,0;0,38;0,246;96,246;329,0" o:connectangles="0,0,0,0,0,0"/>
                      </v:shape>
                      <v:shape id="Freeform 1786" o:spid="_x0000_s1063" style="position:absolute;left:6923;top:3772;width:356;height:307;visibility:visible;mso-wrap-style:square;v-text-anchor:top" coordsize="1426,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qtx8QA&#10;AADcAAAADwAAAGRycy9kb3ducmV2LnhtbESPQWsCMRSE7wX/Q3hCL6Vm1VJka3YRtaUnYVXo9bF5&#10;3axuXpYk6vbfm0Khx2FmvmGW5WA7cSUfWscKppMMBHHtdMuNguPh/XkBIkRkjZ1jUvBDAcpi9LDE&#10;XLsbV3Tdx0YkCIccFZgY+1zKUBuyGCauJ07et/MWY5K+kdrjLcFtJ2dZ9iottpwWDPa0NlSf9xer&#10;YHF5MtVuuzMbE3y75pPNqq8PpR7Hw+oNRKQh/of/2p9awXz6Ar9n0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6rcfEAAAA3AAAAA8AAAAAAAAAAAAAAAAAmAIAAGRycy9k&#10;b3ducmV2LnhtbFBLBQYAAAAABAAEAPUAAACJAwAAAAA=&#10;" path="m1426,l,774r1426,452l1426,xe" fillcolor="#b9cdce [1942]" stroked="f">
                        <v:path arrowok="t" o:connecttype="custom" o:connectlocs="356,0;0,194;356,307;356,0" o:connectangles="0,0,0,0"/>
                      </v:shape>
                      <v:shape id="Freeform 1787" o:spid="_x0000_s1064" style="position:absolute;left:7641;top:4019;width:524;height:454;visibility:visible;mso-wrap-style:square;v-text-anchor:top" coordsize="2099,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yzccA&#10;AADcAAAADwAAAGRycy9kb3ducmV2LnhtbESP3WoCMRSE7wt9h3AK3tWslYqsRrEWiwotugp6edic&#10;/ambk+0m6vr2TUHo5TAz3zDjaWsqcaHGlZYV9LoRCOLU6pJzBfvd4nkIwnlkjZVlUnAjB9PJ48MY&#10;Y22vvKVL4nMRIOxiVFB4X8dSurQgg65ra+LgZbYx6INscqkbvAa4qeRLFA2kwZLDQoE1zQtKT8nZ&#10;KPg+HpKP4eqwfMve1/yTfdr15uuoVOepnY1AeGr9f/jeXmoF/d4r/J0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1ss3HAAAA3AAAAA8AAAAAAAAAAAAAAAAAmAIAAGRy&#10;cy9kb3ducmV2LnhtbFBLBQYAAAAABAAEAPUAAACMAwAAAAA=&#10;" path="m,l2008,341r91,1476l211,1546,,xe" fillcolor="#646b86 [3215]" stroked="f">
                        <v:fill opacity="29555f"/>
                        <v:path arrowok="t" o:connecttype="custom" o:connectlocs="0,0;501,85;524,454;53,386;0,0" o:connectangles="0,0,0,0,0"/>
                      </v:shape>
                      <v:shape id="Freeform 1788" o:spid="_x0000_s1065" style="position:absolute;left:6863;top:4050;width:408;height:834;visibility:visible;mso-wrap-style:square;v-text-anchor:top" coordsize="1633,3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iCsUA&#10;AADcAAAADwAAAGRycy9kb3ducmV2LnhtbESPQWvCQBSE70L/w/IK3nSjgpXoKtLSYj1UakWvj+xL&#10;Nph9G7OrSf+9Wyh4HGbmG2ax6mwlbtT40rGC0TABQZw5XXKh4PDzPpiB8AFZY+WYFPySh9XyqbfA&#10;VLuWv+m2D4WIEPYpKjAh1KmUPjNk0Q9dTRy93DUWQ5RNIXWDbYTbSo6TZCotlhwXDNb0aig7769W&#10;wTa/nL6Ko/vIk3anP99qM3sxnVL95249BxGoC4/wf3ujFUxGU/g7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SIKxQAAANwAAAAPAAAAAAAAAAAAAAAAAJgCAABkcnMv&#10;ZG93bnJldi54bWxQSwUGAAAAAAQABAD1AAAAigMAAAAA&#10;" path="m,l1590,457r43,1918l348,3334,,xe" fillcolor="#b9cdce [1942]" stroked="f">
                        <v:path arrowok="t" o:connecttype="custom" o:connectlocs="0,0;397,114;408,594;87,834;0,0" o:connectangles="0,0,0,0,0"/>
                      </v:shape>
                      <v:shape id="Freeform 1789" o:spid="_x0000_s1066" style="position:absolute;left:7380;top:4187;width:125;height:408;visibility:visible;mso-wrap-style:square;v-text-anchor:top" coordsize="500,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/cN8QA&#10;AADcAAAADwAAAGRycy9kb3ducmV2LnhtbESPS4vCQBCE78L+h6EXvOnEByoxoyyCIMIefKDXJtN5&#10;7GZ6spkxZv+9Iwgei6r6ikrWnalES40rLSsYDSMQxKnVJecKzqftYAHCeWSNlWVS8E8O1quPXoKx&#10;tnc+UHv0uQgQdjEqKLyvYyldWpBBN7Q1cfAy2xj0QTa51A3eA9xUchxFM2mw5LBQYE2bgtLf480o&#10;mF2c3VU8zqT8mfr2ev4r2++9Uv3P7msJwlPn3+FXe6cVTEZ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/3DfEAAAA3AAAAA8AAAAAAAAAAAAAAAAAmAIAAGRycy9k&#10;b3ducmV2LnhtbFBLBQYAAAAABAAEAPUAAACJAwAAAAA=&#10;" path="m283,l43,283,,1635,500,1352,283,xe" fillcolor="#646b86 [3215]" stroked="f">
                        <v:fill opacity="29555f"/>
                        <v:path arrowok="t" o:connecttype="custom" o:connectlocs="71,0;11,71;0,408;125,337;71,0" o:connectangles="0,0,0,0,0"/>
                      </v:shape>
                      <v:shape id="Freeform 1790" o:spid="_x0000_s1067" style="position:absolute;left:7985;top:4639;width:190;height:757;visibility:visible;mso-wrap-style:square;v-text-anchor:top" coordsize="762,3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i38EA&#10;AADcAAAADwAAAGRycy9kb3ducmV2LnhtbERPz2vCMBS+C/sfwhvsZtNuc4zOKK4w0JNYC7s+mmdT&#10;bF66Jmu7/94cBh4/vt/r7Ww7MdLgW8cKsiQFQVw73XKjoDp/Ld9B+ICssXNMCv7Iw3bzsFhjrt3E&#10;JxrL0IgYwj5HBSaEPpfS14Ys+sT1xJG7uMFiiHBopB5wiuG2k89p+iYtthwbDPZUGKqv5a9V0Bmf&#10;FemOj9Xn9+pnMq9tvz+USj09zrsPEIHmcBf/u/dawUsW18Yz8Qj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RIt/BAAAA3AAAAA8AAAAAAAAAAAAAAAAAmAIAAGRycy9kb3du&#10;cmV2LnhtbFBLBQYAAAAABAAEAPUAAACGAwAAAAA=&#10;" path="m,l719,88r43,2898l545,3031,305,1679,,xe" fillcolor="#646b86 [3215]" stroked="f">
                        <v:fill opacity="29555f"/>
                        <v:path arrowok="t" o:connecttype="custom" o:connectlocs="0,0;179,22;190,746;136,757;76,419;0,0" o:connectangles="0,0,0,0,0,0"/>
                      </v:shape>
                      <v:shape id="Freeform 1791" o:spid="_x0000_s1068" style="position:absolute;left:6518;top:4056;width:319;height:1896;visibility:visible;mso-wrap-style:square;v-text-anchor:top" coordsize="1277,7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/JsUA&#10;AADcAAAADwAAAGRycy9kb3ducmV2LnhtbESPS2vCQBSF9wX/w3CF7uokFWxNHUUFS5c+quDukrlm&#10;YjN30szURH99Ryh0eTiPjzOZdbYSF2p86VhBOkhAEOdOl1wo+Nytnl5B+ICssXJMCq7kYTbtPUww&#10;067lDV22oRBxhH2GCkwIdSalzw1Z9ANXE0fv5BqLIcqmkLrBNo7bSj4nyUhaLDkSDNa0NJR/bX9s&#10;hByr8ynt9t9n8463Q+s2y/XLQqnHfjd/AxGoC//hv/aHVjBMx3A/E4+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n8mxQAAANwAAAAPAAAAAAAAAAAAAAAAAJgCAABkcnMv&#10;ZG93bnJldi54bWxQSwUGAAAAAAQABAD1AAAAigMAAAAA&#10;" path="m986,l774,3366,117,3850,,5396r638,582l1083,7582r194,-95l1180,5590,986,5416,986,xe" fillcolor="#a8422a [2404]" stroked="f">
                        <v:path arrowok="t" o:connecttype="custom" o:connectlocs="246,0;193,842;29,963;0,1349;159,1495;271,1896;319,1872;295,1398;246,1354;246,0" o:connectangles="0,0,0,0,0,0,0,0,0,0"/>
                      </v:shape>
                      <v:shape id="Freeform 1792" o:spid="_x0000_s1069" style="position:absolute;left:8320;top:5171;width:253;height:291;visibility:visible;mso-wrap-style:square;v-text-anchor:top" coordsize="1012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Q/L4A&#10;AADcAAAADwAAAGRycy9kb3ducmV2LnhtbERPSwrCMBDdC94hjOBOUxVEqlFEEcSF4gd1OTRjW2wm&#10;pYm13t4sBJeP958tGlOImiqXW1Yw6EcgiBOrc04VXM6b3gSE88gaC8uk4EMOFvN2a4axtm8+Un3y&#10;qQgh7GJUkHlfxlK6JCODrm9L4sA9bGXQB1ilUlf4DuGmkMMoGkuDOYeGDEtaZZQ8Ty+joL5fxpb2&#10;kSluDSa7en1dHT5XpbqdZjkF4anxf/HPvdUKRsMwP5wJR0D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QSUPy+AAAA3AAAAA8AAAAAAAAAAAAAAAAAmAIAAGRycy9kb3ducmV2&#10;LnhtbFBLBQYAAAAABAAEAPUAAACDAwAAAAA=&#10;" path="m,l952,179r60,984l32,1109,,xe" fillcolor="#646b86 [3215]" stroked="f">
                        <v:fill opacity="29555f"/>
                        <v:path arrowok="t" o:connecttype="custom" o:connectlocs="0,0;238,45;253,291;8,277;0,0" o:connectangles="0,0,0,0,0"/>
                      </v:shape>
                      <v:shape id="Freeform 1793" o:spid="_x0000_s1070" style="position:absolute;left:6861;top:5050;width:524;height:1033;visibility:visible;mso-wrap-style:square;v-text-anchor:top" coordsize="2096,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4F8UA&#10;AADcAAAADwAAAGRycy9kb3ducmV2LnhtbESPX2vCMBTF3wd+h3AHe9NUB0U607Ipwh5rFWVvl+au&#10;6dbclCbTzk+/CMIeD+fPj7MqRtuJMw2+daxgPktAENdOt9woOOy30yUIH5A1do5JwS95KPLJwwoz&#10;7S68o3MVGhFH2GeowITQZ1L62pBFP3M9cfQ+3WAxRDk0Ug94ieO2k4skSaXFliPBYE9rQ/V39WMj&#10;pDz1x/262qTprqzN28f1q9xclXp6HF9fQAQaw3/43n7XCp4Xc7id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vgXxQAAANwAAAAPAAAAAAAAAAAAAAAAAJgCAABkcnMv&#10;ZG93bnJldi54bWxQSwUGAAAAAAQABAD1AAAAigMAAAAA&#10;" path="m1048,r53,2l1155,10r52,13l1258,41r51,24l1359,93r49,32l1456,162r46,42l1548,250r43,50l1634,353r41,58l1714,471r38,66l1789,605r35,72l1857,751r30,79l1917,911r27,84l1969,1081r24,89l2014,1262r18,93l2049,1452r13,98l2074,1650r9,102l2090,1855r5,105l2096,2066r-1,106l2090,2277r-7,104l2074,2483r-12,99l2049,2681r-17,95l2014,2871r-21,91l1969,3051r-25,87l1917,3222r-30,81l1857,3380r-33,75l1789,3527r-37,69l1714,3660r-39,62l1634,3780r-43,53l1548,3883r-46,46l1456,3969r-48,38l1359,4039r-50,29l1258,4090r-51,18l1155,4121r-54,8l1048,4132r-54,-3l940,4121r-52,-13l837,4090r-51,-22l736,4039r-48,-32l641,3969r-48,-40l549,3883r-45,-50l462,3780r-41,-58l381,3660r-38,-64l307,3527r-34,-72l239,3380r-30,-77l178,3222r-26,-84l126,3051r-22,-89l83,2871,63,2776,48,2681,33,2582,21,2483,12,2381,6,2277,2,2172,,2066,2,1960,6,1855r6,-103l21,1650,33,1550r15,-98l63,1355r20,-93l104,1170r22,-89l152,995r26,-84l209,830r30,-79l273,677r34,-72l343,537r38,-66l421,411r41,-58l504,300r45,-50l593,204r48,-42l688,125,736,93,786,65,837,41,888,23,940,10,994,2,1048,xm936,895r29,2l994,901r29,8l1050,918r28,13l1105,947r26,17l1158,983r24,22l1207,1030r24,28l1254,1087r23,31l1298,1151r21,35l1338,1223r20,39l1375,1303r17,43l1408,1389r15,46l1436,1481r13,48l1461,1579r9,51l1480,1683r7,52l1494,1790r5,55l1503,1901r1,57l1506,2015r-2,58l1503,2129r-4,57l1494,2241r-7,55l1480,2348r-10,52l1461,2451r-12,50l1436,2548r-13,47l1408,2641r-16,44l1375,2728r-17,40l1338,2806r-19,38l1298,2880r-21,32l1254,2944r-23,29l1207,3000r-25,24l1158,3047r-27,20l1105,3084r-27,16l1050,3112r-27,10l994,3129r-29,5l936,3135r-30,-1l877,3129r-28,-7l821,3112r-27,-12l766,3084r-26,-17l714,3047r-25,-23l664,3000r-23,-27l617,2944r-22,-32l574,2880r-21,-36l533,2806r-18,-38l497,2728r-18,-43l464,2641r-15,-46l435,2548r-13,-47l411,2451r-10,-51l392,2348r-8,-52l377,2241r-4,-55l370,2129r-3,-56l367,2015r,-57l370,1901r3,-56l377,1790r7,-55l392,1683r9,-53l411,1579r11,-50l435,1481r14,-46l464,1389r15,-43l497,1303r18,-41l533,1223r20,-37l574,1151r21,-33l617,1087r24,-29l664,1030r25,-25l714,983r26,-19l766,947r28,-16l821,918r28,-9l877,901r29,-4l936,895xe" fillcolor="#4c4840" stroked="f">
                        <v:path arrowok="t" o:connecttype="custom" o:connectlocs="315,10;376,51;429,118;472,208;504,316;521,438;523,569;508,694;479,806;438,899;387,971;327,1017;262,1033;197,1017;137,971;86,899;45,806;16,694;2,569;3,438;21,316;52,208;95,118;148,51;209,10;234,224;270,233;302,258;330,297;352,347;368,408;376,475;375,547;365,613;348,671;325,720;296,756;263,778;227,784;192,771;160,743;133,702;112,649;98,587;92,518;94,448;106,382;124,326;149,280;179,246;212,227" o:connectangles="0,0,0,0,0,0,0,0,0,0,0,0,0,0,0,0,0,0,0,0,0,0,0,0,0,0,0,0,0,0,0,0,0,0,0,0,0,0,0,0,0,0,0,0,0,0,0,0,0,0,0"/>
                        <o:lock v:ext="edit" verticies="t"/>
                      </v:shape>
                      <v:shape id="Freeform 1794" o:spid="_x0000_s1071" style="position:absolute;left:7294;top:4938;width:695;height:1059;visibility:visible;mso-wrap-style:square;v-text-anchor:top" coordsize="2781,4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D4cUA&#10;AADcAAAADwAAAGRycy9kb3ducmV2LnhtbESPX2vCMBTF3wf7DuEOfBkzNWMi1ShjKPiwPajd+6W5&#10;tt2am5LEtu7TL4OBj4fz58dZbUbbip58aBxrmE0zEMSlMw1XGorT7mkBIkRkg61j0nClAJv1/d0K&#10;c+MGPlB/jJVIIxxy1FDH2OVShrImi2HqOuLknZ23GJP0lTQehzRuW6mybC4tNpwINXb0VlP5fbzY&#10;xH05vH8+ll/X4eNHbSvli2bRF1pPHsbXJYhIY7yF/9t7o+FZKf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QPhxQAAANwAAAAPAAAAAAAAAAAAAAAAAJgCAABkcnMv&#10;ZG93bnJldi54bWxQSwUGAAAAAAQABAD1AAAAigMAAAAA&#10;" path="m,l89,94r82,97l247,289r72,101l384,492r61,104l500,702r51,107l595,918r42,110l674,1140r31,113l734,1368r24,116l779,1601r17,118l809,1839r10,120l827,2081r5,123l833,2327r,124l831,2576r-5,126l819,2827r-9,127l801,3083r-12,127l776,3338r-15,129l747,3596r-16,130l780,3721r48,-6l877,3710r48,-5l974,3700r48,-6l1070,3689r49,-5l1140,3696r18,12l1176,3719r16,13l1207,3746r13,13l1231,3773r11,14l1251,3802r8,16l1265,3833r6,17l1275,3866r4,17l1280,3901r1,17l1281,3937r,18l1280,3973r-3,19l1269,4031r-9,39l1247,4110r-14,42l1217,4192r-17,42l1235,4234r34,l1305,4231r35,-1l1374,4226r35,-4l1445,4217r35,-7l1515,4204r36,-8l1587,4187r36,-9l1659,4169r37,-12l1733,4145r36,-13l1844,4104r77,-30l1999,4040r79,-36l2161,3963r84,-42l2331,3875r89,-48l2489,3715r62,-120l2605,3469r45,-133l2691,3198r31,-143l2747,2909r19,-151l2777,2605r4,-155l2779,2294r-9,-156l2754,1983r-24,-155l2701,1676r-35,-151l2623,1380r-48,-143l2520,1100,2459,968,2391,842,2318,723,2238,611,2153,509r-92,-94l1964,332,1861,259,1752,197,1637,149,1518,112,1392,90,1260,81r-13,l1208,78r-62,-4l1066,69,972,63,868,56,754,48,637,40,521,34,407,26,301,19,205,13,123,7,60,4,17,1,,xe" fillcolor="#534f44" stroked="f">
                        <v:fill color2="#b3aa92" rotate="t" angle="45" focus="100%" type="gradient"/>
                        <v:path arrowok="t" o:connecttype="custom" o:connectlocs="43,48;96,123;138,202;168,285;189,371;202,460;208,551;208,644;202,739;194,835;183,932;219,928;255,924;285,924;298,933;308,944;315,955;319,967;320,980;320,994;315,1018;304,1048;317,1059;343,1057;370,1053;397,1047;424,1040;461,1026;519,1001;583,969;638,899;673,800;691,690;695,574;682,457;656,345;615,242;559,153;491,83;409,37;315,20;286,19;217,14;130,9;51,3;4,0" o:connectangles="0,0,0,0,0,0,0,0,0,0,0,0,0,0,0,0,0,0,0,0,0,0,0,0,0,0,0,0,0,0,0,0,0,0,0,0,0,0,0,0,0,0,0,0,0,0"/>
                      </v:shape>
                      <v:shape id="Freeform 1795" o:spid="_x0000_s1072" style="position:absolute;left:8653;top:5018;width:248;height:516;visibility:visible;mso-wrap-style:square;v-text-anchor:top" coordsize="992,2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D6sMA&#10;AADcAAAADwAAAGRycy9kb3ducmV2LnhtbESPQYvCMBSE7wv+h/AEL6KpdRGtRhFB8LRoFbw+mmdb&#10;bF5KE7X66zeC4HGYmW+Yxao1lbhT40rLCkbDCARxZnXJuYLTcTuYgnAeWWNlmRQ8ycFq2flZYKLt&#10;gw90T30uAoRdggoK7+tESpcVZNANbU0cvIttDPogm1zqBh8BbioZR9FEGiw5LBRY06ag7JrejAI6&#10;/11fk/Xvi279Wd/Fx/1BbnKlet12PQfhqfXf8Ke90wrG8RjeZ8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D6sMAAADcAAAADwAAAAAAAAAAAAAAAACYAgAAZHJzL2Rv&#10;d25yZXYueG1sUEsFBgAAAAAEAAQA9QAAAIgDAAAAAA==&#10;" path="m717,9l733,r16,l765,11r14,17l793,54r13,33l821,126r12,46l846,223r11,55l869,337r11,63l892,466r9,69l911,604r9,71l936,817r14,139l964,1087r10,118l982,1306r5,79l991,1434r1,17l585,2063,178,2002,97,1859,,626,717,9xe" fillcolor="#646b86 [3215]" stroked="f">
                        <v:fill opacity="29555f"/>
                        <v:path arrowok="t" o:connecttype="custom" o:connectlocs="179,2;183,0;187,0;191,3;195,7;198,14;202,22;205,32;208,43;212,56;214,70;217,84;220,100;223,117;225,134;228,151;230,169;234,204;238,239;241,272;244,301;246,327;247,346;248,359;248,363;146,516;45,501;24,465;0,157;179,2" o:connectangles="0,0,0,0,0,0,0,0,0,0,0,0,0,0,0,0,0,0,0,0,0,0,0,0,0,0,0,0,0,0"/>
                      </v:shape>
                      <v:shape id="Freeform 1796" o:spid="_x0000_s1073" style="position:absolute;left:8965;top:5048;width:185;height:535;visibility:visible;mso-wrap-style:square;v-text-anchor:top" coordsize="741,2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6MOcMA&#10;AADcAAAADwAAAGRycy9kb3ducmV2LnhtbESPQYvCMBSE78L+h/AEb5rqinS7RpGCsAcR1PX+aN62&#10;xealm0St/nojCB6HmfmGmS8704gLOV9bVjAeJSCIC6trLhX8HtbDFIQPyBoby6TgRh6Wi4/eHDNt&#10;r7yjyz6UIkLYZ6igCqHNpPRFRQb9yLbE0fuzzmCI0pVSO7xGuGnkJElm0mDNcaHClvKKitP+bBS4&#10;e/p/3LlydZObberar/x0NLlSg363+gYRqAvv8Kv9oxV8Tq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6MOcMAAADcAAAADwAAAAAAAAAAAAAAAACYAgAAZHJzL2Rv&#10;d25yZXYueG1sUEsFBgAAAAAEAAQA9QAAAIgDAAAAAA==&#10;" path="m,l126,1392r22,51l170,1499r25,63l220,1626r26,69l275,1761r14,34l306,1828r16,33l339,1892r18,30l376,1951r19,28l415,2005r21,25l458,2052r24,20l505,2090r25,16l558,2118r27,9l613,2133r30,4l674,2137r33,-4l741,2125,556,156,,xe" fillcolor="#646b86 [3215]" stroked="f">
                        <v:fill opacity="29555f"/>
                        <v:path arrowok="t" o:connecttype="custom" o:connectlocs="0,0;31,348;37,361;42,375;49,391;55,407;61,424;69,441;72,449;76,458;80,466;85,474;89,481;94,488;99,495;104,502;109,508;114,514;120,519;126,523;132,527;139,530;146,532;153,534;161,535;168,535;177,534;185,532;139,39;0,0" o:connectangles="0,0,0,0,0,0,0,0,0,0,0,0,0,0,0,0,0,0,0,0,0,0,0,0,0,0,0,0,0,0"/>
                      </v:shape>
                      <v:shape id="Freeform 1797" o:spid="_x0000_s1074" style="position:absolute;left:6477;top:5633;width:213;height:521;visibility:visible;mso-wrap-style:square;v-text-anchor:top" coordsize="852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XGMUA&#10;AADcAAAADwAAAGRycy9kb3ducmV2LnhtbESPQWvCQBSE70L/w/KE3sxGpSGkWaW0JORo1UKPj+wz&#10;SZt9G7JbTf313YLgcZiZb5h8O5lenGl0nWUFyygGQVxb3XGj4HgoFikI55E19pZJwS852G4eZjlm&#10;2l74nc5734gAYZehgtb7IZPS1S0ZdJEdiIN3sqNBH+TYSD3iJcBNL1dxnEiDHYeFFgd6ban+3v8Y&#10;BaeqSdYVJQW+mfLDf6Zmd/0qlXqcTy/PIDxN/h6+tSutYL16gv8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5cYxQAAANwAAAAPAAAAAAAAAAAAAAAAAJgCAABkcnMv&#10;ZG93bnJldi54bWxQSwUGAAAAAAQABAD1AAAAigMAAAAA&#10;" path="m426,r21,1l470,5r20,6l511,21r21,11l552,45r20,17l591,81r20,21l629,125r17,25l663,176r17,31l696,237r16,32l727,305r13,35l755,378r12,39l778,458r12,43l801,544r9,45l818,635r8,47l832,730r7,50l843,831r4,51l849,935r1,52l852,1041r-2,54l849,1147r-2,52l843,1250r-4,52l832,1350r-6,48l818,1446r-8,47l801,1537r-11,43l778,1624r-11,40l755,1704r-15,38l727,1777r-15,35l696,1845r-16,30l663,1904r-17,27l629,1956r-18,24l591,2001r-19,18l552,2036r-20,13l511,2061r-21,9l470,2077r-23,4l426,2082r-22,-1l382,2077r-21,-7l340,2061r-21,-12l299,2036r-19,-17l260,2001r-20,-21l222,1956r-17,-25l188,1904r-17,-29l155,1845r-15,-33l124,1777r-13,-35l96,1704,85,1664,73,1624,61,1580,51,1537,41,1493r-7,-47l26,1398r-7,-48l13,1302,9,1250,5,1199,2,1147,1,1095,,1041,1,987,2,935,5,882,9,831r4,-51l19,730r7,-48l34,635r7,-46l51,544,61,501,73,458,85,417,96,378r15,-38l124,305r16,-36l155,237r16,-30l188,176r17,-26l222,125r18,-23l260,81,280,62,299,45,319,32,340,21,361,11,382,5,404,1,426,xm362,527r12,2l386,530r10,3l407,537r10,5l428,548r10,7l449,563r9,9l468,582r9,11l487,605r7,12l504,631r7,13l519,660r13,31l545,727r12,36l566,802r7,41l579,886r3,45l583,977r-1,46l579,1068r-6,42l566,1152r-9,39l545,1228r-13,36l519,1295r-8,14l504,1324r-10,13l487,1350r-10,12l468,1372r-10,11l449,1392r-11,8l428,1406r-11,7l407,1417r-11,5l386,1425r-12,1l362,1426r-10,l340,1425r-11,-3l318,1417r-11,-4l297,1406r-11,-6l277,1392r-10,-9l257,1372r-9,-10l239,1350r-9,-13l222,1324r-8,-15l206,1295r-14,-31l179,1228r-11,-37l159,1152r-8,-42l146,1068r-4,-45l142,977r,-46l146,886r5,-43l159,802r9,-39l179,727r13,-36l206,660r8,-16l222,631r8,-14l239,605r9,-12l257,582r10,-10l277,563r9,-8l297,548r10,-6l318,537r11,-4l340,530r12,-1l362,527xe" fillcolor="#4c4840" stroked="f">
                        <v:path arrowok="t" o:connecttype="custom" o:connectlocs="123,3;143,16;162,38;178,67;192,104;203,147;210,195;213,247;212,300;207,350;198,395;185,436;170,469;153,495;133,513;112,521;90,518;70,505;51,483;35,453;21,416;10,374;3,326;0,274;1,221;7,171;15,125;28,85;43,52;60,26;80,8;101,0;97,133;107,137;117,146;126,158;136,182;145,222;145,267;136,307;126,331;117,343;107,352;97,357;85,357;74,352;64,343;56,331;45,307;37,267;37,222;45,182;56,158;64,146;74,137;85,133" o:connectangles="0,0,0,0,0,0,0,0,0,0,0,0,0,0,0,0,0,0,0,0,0,0,0,0,0,0,0,0,0,0,0,0,0,0,0,0,0,0,0,0,0,0,0,0,0,0,0,0,0,0,0,0,0,0,0,0"/>
                        <o:lock v:ext="edit" verticies="t"/>
                      </v:shape>
                      <v:shape id="Freeform 1798" o:spid="_x0000_s1075" style="position:absolute;left:6808;top:3399;width:479;height:511;visibility:visible;mso-wrap-style:square;v-text-anchor:top" coordsize="1915,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GCsEA&#10;AADcAAAADwAAAGRycy9kb3ducmV2LnhtbESPUWsCMRCE34X+h7CFvmlSRSlXo0jB4muv/oDtZXs5&#10;vGzOZKvnv28KQh+HmfmGWW/H0KsLpdxFtvA8M6CIm+g6bi0cP/fTF1BZkB32kcnCjTJsNw+TNVYu&#10;XvmDLrW0qkA4V2jBiwyV1rnxFDDP4kBcvO+YAkqRqdUu4bXAQ6/nxqx0wI7LgseB3jw1p/onWOhy&#10;ivJe4/7mz4Mcd19m6Xpj7dPjuHsFJTTKf/jePjgLi/kK/s6U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DxgrBAAAA3AAAAA8AAAAAAAAAAAAAAAAAmAIAAGRycy9kb3du&#10;cmV2LnhtbFBLBQYAAAAABAAEAPUAAACGAwAAAAA=&#10;" path="m1874,l,1916r105,127l1915,190,1874,xe" fillcolor="#a8422a [2404]" stroked="f">
                        <v:path arrowok="t" o:connecttype="custom" o:connectlocs="469,0;0,479;26,511;479,48;469,0" o:connectangles="0,0,0,0,0"/>
                      </v:shape>
                      <v:shape id="Freeform 1799" o:spid="_x0000_s1076" style="position:absolute;left:7340;top:3325;width:737;height:558;visibility:visible;mso-wrap-style:square;v-text-anchor:top" coordsize="2948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maE8UA&#10;AADcAAAADwAAAGRycy9kb3ducmV2LnhtbESP3WoCMRSE7wu+QziCd5qtipWtUUQUpe2NPw9w3Jxm&#10;l25OliTq6tM3BaGXw8x8w8wWra3FlXyoHCt4HWQgiAunKzYKTsdNfwoiRGSNtWNScKcAi3nnZYa5&#10;djfe0/UQjUgQDjkqKGNscilDUZLFMHANcfK+nbcYk/RGao+3BLe1HGbZRFqsOC2U2NCqpOLncLEK&#10;xlO/Pj+M+6q348n2sm8/zebjrFSv2y7fQURq43/42d5pBaPhG/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ZoTxQAAANwAAAAPAAAAAAAAAAAAAAAAAJgCAABkcnMv&#10;ZG93bnJldi54bWxQSwUGAAAAAAQABAD1AAAAigMAAAAA&#10;" path="m316,2234l85,2023,,231,232,,443,21,2948,759,359,274,274,400r42,1834xe" fillcolor="#a8422a [2404]" stroked="f">
                        <v:path arrowok="t" o:connecttype="custom" o:connectlocs="79,558;21,505;0,58;58,0;111,5;737,190;90,68;69,100;79,558" o:connectangles="0,0,0,0,0,0,0,0,0"/>
                      </v:shape>
                      <v:shape id="Freeform 1800" o:spid="_x0000_s1077" style="position:absolute;left:9653;top:5262;width:190;height:774;visibility:visible;mso-wrap-style:square;v-text-anchor:top" coordsize="760,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3FRMMA&#10;AADcAAAADwAAAGRycy9kb3ducmV2LnhtbERPW2vCMBR+F/YfwhnsbabqGFpNRQaysbd5QX07NKdN&#10;aXJSmky7/frlYeDjx3dfrQdnxZX60HhWMBlnIIhLrxuuFRz22+c5iBCRNVrPpOCHAqyLh9EKc+1v&#10;/EXXXaxFCuGQowITY5dLGUpDDsPYd8SJq3zvMCbY11L3eEvhzspplr1Khw2nBoMdvRkq2923U/B5&#10;eT+ZxW92rLdsbVXNzpt2eFHq6XHYLEFEGuJd/O/+0Apm07Q2nU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3FRMMAAADcAAAADwAAAAAAAAAAAAAAAACYAgAAZHJzL2Rv&#10;d25yZXYueG1sUEsFBgAAAAAEAAQA9QAAAIgDAAAAAA==&#10;" path="m,l108,1784r168,170l434,3090r4,4l448,3083r13,-23l478,3024r19,-48l519,2918r25,-69l569,2770r26,-88l622,2588r24,-102l671,2376r23,-114l715,2143r17,-125l745,1891r10,-129l760,1629r-1,-133l754,1362,741,1230,721,1098,692,967,657,840,612,715,557,595,493,478,419,368,332,265,234,169,123,80,,xe" fillcolor="#676766" stroked="f">
                        <v:fill color2="#dededd" rotate="t" angle="45" focus="100%" type="gradient"/>
                        <v:path arrowok="t" o:connecttype="custom" o:connectlocs="0,0;27,446;69,489;109,773;110,774;112,771;115,765;120,756;124,744;130,730;136,713;142,693;149,671;156,647;162,622;168,594;174,566;179,536;183,505;186,473;189,441;190,408;190,374;189,341;185,308;180,275;173,242;164,210;153,179;139,149;123,120;105,92;83,66;59,42;31,20;0,0" o:connectangles="0,0,0,0,0,0,0,0,0,0,0,0,0,0,0,0,0,0,0,0,0,0,0,0,0,0,0,0,0,0,0,0,0,0,0,0"/>
                      </v:shape>
                      <v:shape id="Freeform 1801" o:spid="_x0000_s1078" style="position:absolute;left:6518;top:4170;width:115;height:714;visibility:visible;mso-wrap-style:square;v-text-anchor:top" coordsize="459,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oAsQA&#10;AADcAAAADwAAAGRycy9kb3ducmV2LnhtbESP3UrDQBSE7wXfYTmCd3ZjItKm3RYjCIIi9OcBDtnT&#10;JDR7Nuwem/Tt3ULBy2FmvmFWm8n16kwhdp4NPM8yUMS1tx03Bg77j6c5qCjIFnvPZOBCETbr+7sV&#10;ltaPvKXzThqVIBxLNNCKDKXWsW7JYZz5gTh5Rx8cSpKh0TbgmOCu13mWvWqHHaeFFgd6b6k+7X6d&#10;ge+Xr2KkxZ4ky4vLj1RVyIvKmMeH6W0JSmiS//Ct/WkNFPkCrm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C6ALEAAAA3AAAAA8AAAAAAAAAAAAAAAAAmAIAAGRycy9k&#10;b3ducmV2LnhtbFBLBQYAAAAABAAEAPUAAACJAwAAAAA=&#10;" path="m436,l131,1329,,2855,328,2746,459,2485,436,xe" fillcolor="#b9cdce [1942]" stroked="f">
                        <v:path arrowok="t" o:connecttype="custom" o:connectlocs="109,0;33,332;0,714;82,687;115,621;109,0" o:connectangles="0,0,0,0,0,0"/>
                      </v:shape>
                      <v:shape id="Freeform 1802" o:spid="_x0000_s1079" style="position:absolute;left:9253;top:5410;width:273;height:223;visibility:visible;mso-wrap-style:square;v-text-anchor:top" coordsize="1091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09MQA&#10;AADcAAAADwAAAGRycy9kb3ducmV2LnhtbERPy2rCQBTdF/yH4QrdSJ2oVCQ6CaW+Ct1UW4rLS+aa&#10;CWbuhMw0Rr++syh0eTjvVd7bWnTU+sqxgsk4AUFcOF1xqeDrc/u0AOEDssbaMSm4kYc8GzysMNXu&#10;ygfqjqEUMYR9igpMCE0qpS8MWfRj1xBH7uxaiyHCtpS6xWsMt7WcJslcWqw4Nhhs6NVQcTn+WAX7&#10;567cdOZ0G/n3j92Bvtfaju5KPQ77lyWIQH34F/+537SC2SzOj2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O9PTEAAAA3AAAAA8AAAAAAAAAAAAAAAAAmAIAAGRycy9k&#10;b3ducmV2LnhtbFBLBQYAAAAABAAEAPUAAACJAwAAAAA=&#10;" path="m,l975,232r116,660l219,782,,xe" fillcolor="#646b86 [3215]" stroked="f">
                        <v:fill opacity="29555f"/>
                        <v:path arrowok="t" o:connecttype="custom" o:connectlocs="0,0;244,58;273,223;55,196;0,0" o:connectangles="0,0,0,0,0"/>
                      </v:shape>
                    </v:group>
                  </v:group>
                  <v:shape id="Freeform 1803" o:spid="_x0000_s1080" style="position:absolute;left:9696;top:2597;width:389;height:1867;visibility:visible;mso-wrap-style:square;v-text-anchor:top" coordsize="1554,7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7GC8QA&#10;AADcAAAADwAAAGRycy9kb3ducmV2LnhtbESPQWvCQBSE74X+h+UVvNWNRoqkrqJCoehBEr14e2Rf&#10;k2D27ZJdTeyv7wpCj8PMfMMsVoNpxY0631hWMBknIIhLqxuuFJyOX+9zED4ga2wtk4I7eVgtX18W&#10;mGnbc063IlQiQthnqKAOwWVS+rImg35sHXH0fmxnMETZVVJ32Ee4aeU0ST6kwYbjQo2OtjWVl+Jq&#10;FMw2/TyZuXzHuS7osP915p6elRq9DetPEIGG8B9+tr+1gjSdwO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uxgvEAAAA3AAAAA8AAAAAAAAAAAAAAAAAmAIAAGRycy9k&#10;b3ducmV2LnhtbFBLBQYAAAAABAAEAPUAAACJAwAAAAA=&#10;" path="m1554,796l595,7467,,7328,940,r614,796xe" fillcolor="#8fb08c [3208]" stroked="f">
                    <v:path arrowok="t" o:connecttype="custom" o:connectlocs="389,199;149,1867;0,1832;235,0;389,199" o:connectangles="0,0,0,0,0"/>
                  </v:shape>
                </v:group>
                <v:group id="Group 1804" o:spid="_x0000_s1081" style="position:absolute;left:4708;top:4691;width:1494;height:574" coordorigin="8191,5575" coordsize="1494,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1805" o:spid="_x0000_s1082" style="position:absolute;left:9420;top:5751;width:265;height:397;visibility:visible;mso-wrap-style:square;v-text-anchor:top" coordsize="1059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neU8MA&#10;AADcAAAADwAAAGRycy9kb3ducmV2LnhtbESP0WoCMRRE34X+Q7iFvmm2XRDZGkWkUhGkuvYDLptr&#10;dnFzs25SjX9vCoKPw8ycYabzaFtxod43jhW8jzIQxJXTDRsFv4fVcALCB2SNrWNScCMP89nLYIqF&#10;dlfe06UMRiQI+wIV1CF0hZS+qsmiH7mOOHlH11sMSfZG6h6vCW5b+ZFlY2mx4bRQY0fLmqpT+WcV&#10;HKogf/RubaKJ3+X4y5yzcrtR6u01Lj5BBIrhGX6011pBnufwfyYd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neU8MAAADcAAAADwAAAAAAAAAAAAAAAACYAgAAZHJzL2Rv&#10;d25yZXYueG1sUEsFBgAAAAAEAAQA9QAAAIgDAAAAAA==&#10;" path="m,l914,134r145,1452l1035,1588r-27,l984,1588r-27,1l932,1589r-26,l881,1589r-26,1l,xe" fillcolor="#ffe947 [1941]" stroked="f">
                    <v:path arrowok="t" o:connecttype="custom" o:connectlocs="0,0;229,33;265,396;259,397;252,397;246,397;239,397;233,397;227,397;220,397;214,397;0,0" o:connectangles="0,0,0,0,0,0,0,0,0,0,0,0"/>
                  </v:shape>
                  <v:shape id="Freeform 1806" o:spid="_x0000_s1083" style="position:absolute;left:9146;top:5711;width:416;height:438;visibility:visible;mso-wrap-style:square;v-text-anchor:top" coordsize="1664,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AssIA&#10;AADcAAAADwAAAGRycy9kb3ducmV2LnhtbESPUWvCMBSF3wf7D+EOfJupdcjojOIEoY9a/QF3zV1b&#10;bG5KkjX13xth4OPhnPMdzno7mV6M5HxnWcFinoEgrq3uuFFwOR/eP0H4gKyxt0wKbuRhu3l9WWOh&#10;beQTjVVoRIKwL1BBG8JQSOnrlgz6uR2Ik/drncGQpGukdhgT3PQyz7KVNNhxWmhxoH1L9bX6MwrO&#10;3/GYZ7sfU5YVjSen45Tvo1Kzt2n3BSLQFJ7h/3apFSyXH/A4k46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QCywgAAANwAAAAPAAAAAAAAAAAAAAAAAJgCAABkcnMvZG93&#10;bnJldi54bWxQSwUGAAAAAAQABAD1AAAAhwMAAAAA&#10;" path="m,l841,123r823,1628l1585,1751r-77,l1430,1751r-78,l1274,1750r-77,l1118,1749r-79,-1l,xe" fillcolor="#4a4f64 [2415]" stroked="f">
                    <v:path arrowok="t" o:connecttype="custom" o:connectlocs="0,0;210,31;416,438;396,438;377,438;358,438;338,438;319,438;299,438;280,437;260,437;0,0" o:connectangles="0,0,0,0,0,0,0,0,0,0,0,0"/>
                  </v:shape>
                  <v:shape id="Freeform 1807" o:spid="_x0000_s1084" style="position:absolute;left:8858;top:5669;width:486;height:478;visibility:visible;mso-wrap-style:square;v-text-anchor:top" coordsize="1943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55kMQA&#10;AADcAAAADwAAAGRycy9kb3ducmV2LnhtbESPzWrDMBCE74W+g9hCb43c/JjgRDYlUAgtgdbNIcdF&#10;2tgm1spYamy/fRUI9DjMfDPMthhtK67U+8axgtdZAoJYO9NwpeD48/6yBuEDssHWMSmYyEORPz5s&#10;MTNu4G+6lqESsYR9hgrqELpMSq9rsuhnriOO3tn1FkOUfSVNj0Mst62cJ0kqLTYcF2rsaFeTvpS/&#10;VsGiXFUfw0Ra09J8fbI9Telhr9Tz0/i2ARFoDP/hO703kVus4HY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+eZDEAAAA3AAAAA8AAAAAAAAAAAAAAAAAmAIAAGRycy9k&#10;b3ducmV2LnhtbFBLBQYAAAAABAAEAPUAAACJAwAAAAA=&#10;" path="m,l978,143r965,1770l1841,1910r-102,-3l1636,1905r-102,-3l1432,1898r-101,-4l1229,1890r-102,-4l,xe" fillcolor="#ffe947 [1941]" stroked="f">
                    <v:path arrowok="t" o:connecttype="custom" o:connectlocs="0,0;245,36;486,478;460,477;435,477;409,476;384,475;358,474;333,473;307,472;282,471;0,0" o:connectangles="0,0,0,0,0,0,0,0,0,0,0,0"/>
                  </v:shape>
                  <v:shape id="Freeform 1808" o:spid="_x0000_s1085" style="position:absolute;left:8586;top:5629;width:485;height:508;visibility:visible;mso-wrap-style:square;v-text-anchor:top" coordsize="1939,2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RDccA&#10;AADcAAAADwAAAGRycy9kb3ducmV2LnhtbESPQWvCQBSE7wX/w/KEXkQ3bUAkdRWRlhY8tGrw/Mg+&#10;kzTZt0l2a6K/vlsoeBxm5htmuR5MLS7UudKygqdZBII4s7rkXEF6fJsuQDiPrLG2TAqu5GC9Gj0s&#10;MdG25z1dDj4XAcIuQQWF900ipcsKMuhmtiEO3tl2Bn2QXS51h32Am1o+R9FcGiw5LBTY0LagrDr8&#10;GAXV96mN69d8Mnz15/Q0eb997tqbUo/jYfMCwtPg7+H/9odWEMdz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LkQ3HAAAA3AAAAA8AAAAAAAAAAAAAAAAAmAIAAGRy&#10;cy9kb3ducmV2LnhtbFBLBQYAAAAABAAEAPUAAACMAwAAAAA=&#10;" path="m,l886,130,1939,2033r-97,-6l1744,2022r-97,-5l1549,2010r-97,-5l1355,1999r-98,-7l1160,1985,,xe" fillcolor="#4a4f64 [2415]" stroked="f">
                    <v:path arrowok="t" o:connecttype="custom" o:connectlocs="0,0;222,32;485,508;461,507;436,505;412,504;387,502;363,501;339,500;314,498;290,496;0,0" o:connectangles="0,0,0,0,0,0,0,0,0,0,0,0"/>
                  </v:shape>
                  <v:shape id="Freeform 1809" o:spid="_x0000_s1086" style="position:absolute;left:8312;top:5589;width:483;height:530;visibility:visible;mso-wrap-style:square;v-text-anchor:top" coordsize="1934,2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zg8QA&#10;AADcAAAADwAAAGRycy9kb3ducmV2LnhtbESPUUsDMRCE3wX/Q1jBN5tri1quTUupCFJ80OoPWC7b&#10;u9Bkc0227fXfG0HwcZiZb5jFaghenSllF9nAeFSBIm6iddwa+P56fZiByoJs0UcmA1fKsFre3iyw&#10;tvHCn3TeSasKhHONBjqRvtY6Nx0FzKPYExdvH1NAKTK12ia8FHjwelJVTzqg47LQYU+bjprD7hQM&#10;+Ov4xclsf2oeP96d83F7lLQ15v5uWM9BCQ3yH/5rv1kD0+kz/J4p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g84PEAAAA3AAAAA8AAAAAAAAAAAAAAAAAmAIAAGRycy9k&#10;b3ducmV2LnhtbFBLBQYAAAAABAAEAPUAAACJAwAAAAA=&#10;" path="m,l885,128,1934,2122r-66,-4l1804,2113r-65,-6l1673,2102r-64,-5l1544,2090r-66,-5l1414,2080r-65,-7l1285,2068r-66,-6l1154,2055r-65,-5l1024,2043r-64,-6l894,2030,,xe" fillcolor="#ffe947 [1941]" stroked="f">
                    <v:path arrowok="t" o:connecttype="custom" o:connectlocs="0,0;221,32;483,530;467,529;451,528;434,526;418,525;402,524;386,522;369,521;353,520;337,518;321,517;304,515;288,513;272,512;256,510;240,509;223,507;0,0" o:connectangles="0,0,0,0,0,0,0,0,0,0,0,0,0,0,0,0,0,0,0,0"/>
                  </v:shape>
                  <v:shape id="Freeform 1810" o:spid="_x0000_s1087" style="position:absolute;left:8191;top:5575;width:271;height:514;visibility:visible;mso-wrap-style:square;v-text-anchor:top" coordsize="1082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ps8EA&#10;AADcAAAADwAAAGRycy9kb3ducmV2LnhtbERPTYvCMBC9C/sfwizsRdZEi7JUoyyK0IuIVcHj0Ixt&#10;2WZSmqjdf28OgsfH+16setuIO3W+dqxhPFIgiAtnai41nI7b7x8QPiAbbByThn/ysFp+DBaYGvfg&#10;A93zUIoYwj5FDVUIbSqlLyqy6EeuJY7c1XUWQ4RdKU2HjxhuGzlRaiYt1hwbKmxpXVHxl9+shvNW&#10;DY+Hy14lu80062vO2vPtovXXZ/87BxGoD2/xy50ZDUkS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Y6bPBAAAA3AAAAA8AAAAAAAAAAAAAAAAAmAIAAGRycy9kb3du&#10;cmV2LnhtbFBLBQYAAAAABAAEAPUAAACGAwAAAAA=&#10;" path="m109,r89,13l1082,2054r-68,-7l945,2039r-66,-7l811,2025r-68,-8l676,2009r-68,-8l541,1994r-68,-10l405,1977r-67,-8l270,1959r-67,-7l135,1942r-67,-7l,1925,109,xe" fillcolor="#4a4f64 [2415]" stroked="f">
                    <v:path arrowok="t" o:connecttype="custom" o:connectlocs="27,0;50,3;271,514;254,512;237,510;220,508;203,507;186,505;169,503;152,501;136,499;118,496;101,495;85,493;68,490;51,488;34,486;17,484;0,482;27,0" o:connectangles="0,0,0,0,0,0,0,0,0,0,0,0,0,0,0,0,0,0,0,0"/>
                  </v:shape>
                </v:group>
                <v:shape id="Freeform 1811" o:spid="_x0000_s1088" style="position:absolute;left:3596;top:3807;width:750;height:278;visibility:visible;mso-wrap-style:square;v-text-anchor:top" coordsize="3002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Sg8QA&#10;AADcAAAADwAAAGRycy9kb3ducmV2LnhtbESP0WrCQBRE3wv+w3ILfaubNBBidJUiFEofSox+wCV7&#10;TYLZu2F31div7wqCj8PMnGFWm8kM4kLO95YVpPMEBHFjdc+tgsP+670A4QOyxsEyKbiRh8169rLC&#10;Utsr7+hSh1ZECPsSFXQhjKWUvunIoJ/bkTh6R+sMhihdK7XDa4SbQX4kSS4N9hwXOhxp21Fzqs9G&#10;wTn9SyvtptPBjnW1vxXyN/85KvX2On0uQQSawjP8aH9rBVm2gP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MEoPEAAAA3AAAAA8AAAAAAAAAAAAAAAAAmAIAAGRycy9k&#10;b3ducmV2LnhtbFBLBQYAAAAABAAEAPUAAACJAwAAAAA=&#10;" path="m,1067r10,-9l39,1028,84,984r61,-61l221,853r89,-80l360,731r52,-43l466,642r58,-45l582,551r62,-45l707,460r65,-46l839,369r68,-43l976,284r70,-39l1118,207r72,-35l1262,139r73,-30l1408,83r74,-23l1555,41r73,-15l1700,16r72,-8l1843,3,1912,r68,l2049,1r65,6l2178,12r63,9l2301,30r60,11l2418,54r55,13l2526,81r51,16l2625,113r45,17l2714,147r40,17l2792,181r35,17l2859,213r29,16l2913,245r22,14l2953,272r14,14l2978,296r8,9l2988,314r,6l2983,324r7,37l2995,399r4,38l3002,475r,19l3000,512r-1,17l2996,547r-4,17l2988,582r-6,15l2975,613r-28,4l2915,618r-33,l2846,616r-38,-3l2769,609r-42,-5l2685,597r-89,-14l2504,566r-94,-20l2317,527r-93,-20l2136,487r-84,-17l1977,456r-36,-7l1907,444r-30,-4l1850,437r-25,-2l1802,435r-18,1l1768,440r-4,-5l1755,431r-14,-3l1721,427r-25,l1668,428r-34,3l1597,435r-42,6l1511,448r-49,8l1412,466r-53,12l1302,491r-57,15l1185,523r-62,18l1060,561r-64,22l931,606r-66,27l800,660r-66,29l670,722r-65,32l541,791r-63,38l417,868r-60,42l300,955r-57,47l191,1052r-29,21l137,1088r-22,11l94,1107r-17,4l61,1111r-13,-2l37,1107r-10,-6l20,1095r-7,-5l8,1083,3,1073,,1067xe" fillcolor="#646b86 [3215]" stroked="f">
                  <v:fill opacity="29555f"/>
                  <v:path arrowok="t" o:connecttype="custom" o:connectlocs="10,257;55,213;103,172;145,138;193,104;244,71;297,43;352,21;407,7;460,1;512,0;560,5;604,14;644,24;678,37;706,50;728,61;741,72;747,79;747,90;750,119;749,132;747,146;736,154;711,154;681,151;626,142;556,127;494,114;469,110;450,109;441,109;430,107;408,108;377,112;340,120;296,131;249,146;200,165;151,189;104,217;61,251;34,272;19,278;9,277;3,273;0,267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7068820</wp:posOffset>
                </wp:positionV>
                <wp:extent cx="3914140" cy="948055"/>
                <wp:effectExtent l="0" t="161290" r="12700" b="52705"/>
                <wp:wrapNone/>
                <wp:docPr id="254" name="Group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305203">
                          <a:off x="0" y="0"/>
                          <a:ext cx="3914140" cy="948055"/>
                          <a:chOff x="1989" y="122"/>
                          <a:chExt cx="2995" cy="473"/>
                        </a:xfrm>
                      </wpg:grpSpPr>
                      <wpg:grpSp>
                        <wpg:cNvPr id="255" name="Group 1727"/>
                        <wpg:cNvGrpSpPr>
                          <a:grpSpLocks/>
                        </wpg:cNvGrpSpPr>
                        <wpg:grpSpPr bwMode="auto">
                          <a:xfrm>
                            <a:off x="2008" y="122"/>
                            <a:ext cx="2976" cy="473"/>
                            <a:chOff x="2008" y="122"/>
                            <a:chExt cx="2976" cy="473"/>
                          </a:xfrm>
                        </wpg:grpSpPr>
                        <wps:wsp>
                          <wps:cNvPr id="256" name="Freeform 1728"/>
                          <wps:cNvSpPr>
                            <a:spLocks noEditPoints="1"/>
                          </wps:cNvSpPr>
                          <wps:spPr bwMode="auto">
                            <a:xfrm>
                              <a:off x="2008" y="182"/>
                              <a:ext cx="241" cy="301"/>
                            </a:xfrm>
                            <a:custGeom>
                              <a:avLst/>
                              <a:gdLst>
                                <a:gd name="T0" fmla="*/ 1253 w 1443"/>
                                <a:gd name="T1" fmla="*/ 1525 h 1810"/>
                                <a:gd name="T2" fmla="*/ 1120 w 1443"/>
                                <a:gd name="T3" fmla="*/ 1639 h 1810"/>
                                <a:gd name="T4" fmla="*/ 959 w 1443"/>
                                <a:gd name="T5" fmla="*/ 1757 h 1810"/>
                                <a:gd name="T6" fmla="*/ 830 w 1443"/>
                                <a:gd name="T7" fmla="*/ 1802 h 1810"/>
                                <a:gd name="T8" fmla="*/ 693 w 1443"/>
                                <a:gd name="T9" fmla="*/ 1807 h 1810"/>
                                <a:gd name="T10" fmla="*/ 549 w 1443"/>
                                <a:gd name="T11" fmla="*/ 1765 h 1810"/>
                                <a:gd name="T12" fmla="*/ 395 w 1443"/>
                                <a:gd name="T13" fmla="*/ 1676 h 1810"/>
                                <a:gd name="T14" fmla="*/ 139 w 1443"/>
                                <a:gd name="T15" fmla="*/ 1465 h 1810"/>
                                <a:gd name="T16" fmla="*/ 82 w 1443"/>
                                <a:gd name="T17" fmla="*/ 1396 h 1810"/>
                                <a:gd name="T18" fmla="*/ 4 w 1443"/>
                                <a:gd name="T19" fmla="*/ 1114 h 1810"/>
                                <a:gd name="T20" fmla="*/ 4 w 1443"/>
                                <a:gd name="T21" fmla="*/ 966 h 1810"/>
                                <a:gd name="T22" fmla="*/ 55 w 1443"/>
                                <a:gd name="T23" fmla="*/ 814 h 1810"/>
                                <a:gd name="T24" fmla="*/ 166 w 1443"/>
                                <a:gd name="T25" fmla="*/ 670 h 1810"/>
                                <a:gd name="T26" fmla="*/ 528 w 1443"/>
                                <a:gd name="T27" fmla="*/ 399 h 1810"/>
                                <a:gd name="T28" fmla="*/ 743 w 1443"/>
                                <a:gd name="T29" fmla="*/ 288 h 1810"/>
                                <a:gd name="T30" fmla="*/ 878 w 1443"/>
                                <a:gd name="T31" fmla="*/ 201 h 1810"/>
                                <a:gd name="T32" fmla="*/ 945 w 1443"/>
                                <a:gd name="T33" fmla="*/ 173 h 1810"/>
                                <a:gd name="T34" fmla="*/ 934 w 1443"/>
                                <a:gd name="T35" fmla="*/ 191 h 1810"/>
                                <a:gd name="T36" fmla="*/ 1032 w 1443"/>
                                <a:gd name="T37" fmla="*/ 160 h 1810"/>
                                <a:gd name="T38" fmla="*/ 1271 w 1443"/>
                                <a:gd name="T39" fmla="*/ 2 h 1810"/>
                                <a:gd name="T40" fmla="*/ 1310 w 1443"/>
                                <a:gd name="T41" fmla="*/ 17 h 1810"/>
                                <a:gd name="T42" fmla="*/ 1251 w 1443"/>
                                <a:gd name="T43" fmla="*/ 62 h 1810"/>
                                <a:gd name="T44" fmla="*/ 1157 w 1443"/>
                                <a:gd name="T45" fmla="*/ 141 h 1810"/>
                                <a:gd name="T46" fmla="*/ 1063 w 1443"/>
                                <a:gd name="T47" fmla="*/ 280 h 1810"/>
                                <a:gd name="T48" fmla="*/ 1105 w 1443"/>
                                <a:gd name="T49" fmla="*/ 349 h 1810"/>
                                <a:gd name="T50" fmla="*/ 972 w 1443"/>
                                <a:gd name="T51" fmla="*/ 565 h 1810"/>
                                <a:gd name="T52" fmla="*/ 892 w 1443"/>
                                <a:gd name="T53" fmla="*/ 781 h 1810"/>
                                <a:gd name="T54" fmla="*/ 895 w 1443"/>
                                <a:gd name="T55" fmla="*/ 971 h 1810"/>
                                <a:gd name="T56" fmla="*/ 897 w 1443"/>
                                <a:gd name="T57" fmla="*/ 1021 h 1810"/>
                                <a:gd name="T58" fmla="*/ 855 w 1443"/>
                                <a:gd name="T59" fmla="*/ 916 h 1810"/>
                                <a:gd name="T60" fmla="*/ 844 w 1443"/>
                                <a:gd name="T61" fmla="*/ 809 h 1810"/>
                                <a:gd name="T62" fmla="*/ 871 w 1443"/>
                                <a:gd name="T63" fmla="*/ 635 h 1810"/>
                                <a:gd name="T64" fmla="*/ 782 w 1443"/>
                                <a:gd name="T65" fmla="*/ 548 h 1810"/>
                                <a:gd name="T66" fmla="*/ 526 w 1443"/>
                                <a:gd name="T67" fmla="*/ 466 h 1810"/>
                                <a:gd name="T68" fmla="*/ 467 w 1443"/>
                                <a:gd name="T69" fmla="*/ 534 h 1810"/>
                                <a:gd name="T70" fmla="*/ 413 w 1443"/>
                                <a:gd name="T71" fmla="*/ 709 h 1810"/>
                                <a:gd name="T72" fmla="*/ 416 w 1443"/>
                                <a:gd name="T73" fmla="*/ 871 h 1810"/>
                                <a:gd name="T74" fmla="*/ 512 w 1443"/>
                                <a:gd name="T75" fmla="*/ 1087 h 1810"/>
                                <a:gd name="T76" fmla="*/ 707 w 1443"/>
                                <a:gd name="T77" fmla="*/ 1282 h 1810"/>
                                <a:gd name="T78" fmla="*/ 915 w 1443"/>
                                <a:gd name="T79" fmla="*/ 1410 h 1810"/>
                                <a:gd name="T80" fmla="*/ 1113 w 1443"/>
                                <a:gd name="T81" fmla="*/ 1459 h 1810"/>
                                <a:gd name="T82" fmla="*/ 1230 w 1443"/>
                                <a:gd name="T83" fmla="*/ 1444 h 1810"/>
                                <a:gd name="T84" fmla="*/ 1278 w 1443"/>
                                <a:gd name="T85" fmla="*/ 1403 h 1810"/>
                                <a:gd name="T86" fmla="*/ 1331 w 1443"/>
                                <a:gd name="T87" fmla="*/ 1282 h 1810"/>
                                <a:gd name="T88" fmla="*/ 1366 w 1443"/>
                                <a:gd name="T89" fmla="*/ 1111 h 1810"/>
                                <a:gd name="T90" fmla="*/ 1376 w 1443"/>
                                <a:gd name="T91" fmla="*/ 1190 h 1810"/>
                                <a:gd name="T92" fmla="*/ 1313 w 1443"/>
                                <a:gd name="T93" fmla="*/ 1419 h 1810"/>
                                <a:gd name="T94" fmla="*/ 991 w 1443"/>
                                <a:gd name="T95" fmla="*/ 274 h 1810"/>
                                <a:gd name="T96" fmla="*/ 952 w 1443"/>
                                <a:gd name="T97" fmla="*/ 304 h 1810"/>
                                <a:gd name="T98" fmla="*/ 947 w 1443"/>
                                <a:gd name="T99" fmla="*/ 336 h 1810"/>
                                <a:gd name="T100" fmla="*/ 972 w 1443"/>
                                <a:gd name="T101" fmla="*/ 333 h 1810"/>
                                <a:gd name="T102" fmla="*/ 871 w 1443"/>
                                <a:gd name="T103" fmla="*/ 271 h 1810"/>
                                <a:gd name="T104" fmla="*/ 839 w 1443"/>
                                <a:gd name="T105" fmla="*/ 316 h 1810"/>
                                <a:gd name="T106" fmla="*/ 860 w 1443"/>
                                <a:gd name="T107" fmla="*/ 285 h 1810"/>
                                <a:gd name="T108" fmla="*/ 655 w 1443"/>
                                <a:gd name="T109" fmla="*/ 1691 h 1810"/>
                                <a:gd name="T110" fmla="*/ 746 w 1443"/>
                                <a:gd name="T111" fmla="*/ 1718 h 1810"/>
                                <a:gd name="T112" fmla="*/ 555 w 1443"/>
                                <a:gd name="T113" fmla="*/ 1640 h 1810"/>
                                <a:gd name="T114" fmla="*/ 571 w 1443"/>
                                <a:gd name="T115" fmla="*/ 1650 h 1810"/>
                                <a:gd name="T116" fmla="*/ 383 w 1443"/>
                                <a:gd name="T117" fmla="*/ 1533 h 18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443" h="1810">
                                  <a:moveTo>
                                    <a:pt x="1443" y="1337"/>
                                  </a:moveTo>
                                  <a:lnTo>
                                    <a:pt x="1418" y="1362"/>
                                  </a:lnTo>
                                  <a:lnTo>
                                    <a:pt x="1391" y="1389"/>
                                  </a:lnTo>
                                  <a:lnTo>
                                    <a:pt x="1361" y="1419"/>
                                  </a:lnTo>
                                  <a:lnTo>
                                    <a:pt x="1327" y="1452"/>
                                  </a:lnTo>
                                  <a:lnTo>
                                    <a:pt x="1291" y="1487"/>
                                  </a:lnTo>
                                  <a:lnTo>
                                    <a:pt x="1253" y="1525"/>
                                  </a:lnTo>
                                  <a:lnTo>
                                    <a:pt x="1210" y="1566"/>
                                  </a:lnTo>
                                  <a:lnTo>
                                    <a:pt x="1165" y="1609"/>
                                  </a:lnTo>
                                  <a:lnTo>
                                    <a:pt x="1170" y="1609"/>
                                  </a:lnTo>
                                  <a:lnTo>
                                    <a:pt x="1159" y="1614"/>
                                  </a:lnTo>
                                  <a:lnTo>
                                    <a:pt x="1148" y="1621"/>
                                  </a:lnTo>
                                  <a:lnTo>
                                    <a:pt x="1134" y="1629"/>
                                  </a:lnTo>
                                  <a:lnTo>
                                    <a:pt x="1120" y="1639"/>
                                  </a:lnTo>
                                  <a:lnTo>
                                    <a:pt x="1087" y="1663"/>
                                  </a:lnTo>
                                  <a:lnTo>
                                    <a:pt x="1049" y="1692"/>
                                  </a:lnTo>
                                  <a:lnTo>
                                    <a:pt x="1029" y="1708"/>
                                  </a:lnTo>
                                  <a:lnTo>
                                    <a:pt x="1011" y="1723"/>
                                  </a:lnTo>
                                  <a:lnTo>
                                    <a:pt x="993" y="1735"/>
                                  </a:lnTo>
                                  <a:lnTo>
                                    <a:pt x="976" y="1747"/>
                                  </a:lnTo>
                                  <a:lnTo>
                                    <a:pt x="959" y="1757"/>
                                  </a:lnTo>
                                  <a:lnTo>
                                    <a:pt x="944" y="1766"/>
                                  </a:lnTo>
                                  <a:lnTo>
                                    <a:pt x="929" y="1773"/>
                                  </a:lnTo>
                                  <a:lnTo>
                                    <a:pt x="917" y="1778"/>
                                  </a:lnTo>
                                  <a:lnTo>
                                    <a:pt x="895" y="1785"/>
                                  </a:lnTo>
                                  <a:lnTo>
                                    <a:pt x="873" y="1792"/>
                                  </a:lnTo>
                                  <a:lnTo>
                                    <a:pt x="852" y="1798"/>
                                  </a:lnTo>
                                  <a:lnTo>
                                    <a:pt x="830" y="1802"/>
                                  </a:lnTo>
                                  <a:lnTo>
                                    <a:pt x="810" y="1806"/>
                                  </a:lnTo>
                                  <a:lnTo>
                                    <a:pt x="791" y="1809"/>
                                  </a:lnTo>
                                  <a:lnTo>
                                    <a:pt x="771" y="1810"/>
                                  </a:lnTo>
                                  <a:lnTo>
                                    <a:pt x="752" y="1810"/>
                                  </a:lnTo>
                                  <a:lnTo>
                                    <a:pt x="732" y="1810"/>
                                  </a:lnTo>
                                  <a:lnTo>
                                    <a:pt x="712" y="1809"/>
                                  </a:lnTo>
                                  <a:lnTo>
                                    <a:pt x="693" y="1807"/>
                                  </a:lnTo>
                                  <a:lnTo>
                                    <a:pt x="673" y="1803"/>
                                  </a:lnTo>
                                  <a:lnTo>
                                    <a:pt x="653" y="1799"/>
                                  </a:lnTo>
                                  <a:lnTo>
                                    <a:pt x="632" y="1794"/>
                                  </a:lnTo>
                                  <a:lnTo>
                                    <a:pt x="612" y="1789"/>
                                  </a:lnTo>
                                  <a:lnTo>
                                    <a:pt x="591" y="1782"/>
                                  </a:lnTo>
                                  <a:lnTo>
                                    <a:pt x="570" y="1774"/>
                                  </a:lnTo>
                                  <a:lnTo>
                                    <a:pt x="549" y="1765"/>
                                  </a:lnTo>
                                  <a:lnTo>
                                    <a:pt x="528" y="1756"/>
                                  </a:lnTo>
                                  <a:lnTo>
                                    <a:pt x="506" y="1744"/>
                                  </a:lnTo>
                                  <a:lnTo>
                                    <a:pt x="485" y="1733"/>
                                  </a:lnTo>
                                  <a:lnTo>
                                    <a:pt x="463" y="1722"/>
                                  </a:lnTo>
                                  <a:lnTo>
                                    <a:pt x="442" y="1708"/>
                                  </a:lnTo>
                                  <a:lnTo>
                                    <a:pt x="421" y="1693"/>
                                  </a:lnTo>
                                  <a:lnTo>
                                    <a:pt x="395" y="1676"/>
                                  </a:lnTo>
                                  <a:lnTo>
                                    <a:pt x="368" y="1656"/>
                                  </a:lnTo>
                                  <a:lnTo>
                                    <a:pt x="336" y="1632"/>
                                  </a:lnTo>
                                  <a:lnTo>
                                    <a:pt x="302" y="1605"/>
                                  </a:lnTo>
                                  <a:lnTo>
                                    <a:pt x="266" y="1575"/>
                                  </a:lnTo>
                                  <a:lnTo>
                                    <a:pt x="227" y="1541"/>
                                  </a:lnTo>
                                  <a:lnTo>
                                    <a:pt x="184" y="1505"/>
                                  </a:lnTo>
                                  <a:lnTo>
                                    <a:pt x="139" y="1465"/>
                                  </a:lnTo>
                                  <a:lnTo>
                                    <a:pt x="137" y="1465"/>
                                  </a:lnTo>
                                  <a:lnTo>
                                    <a:pt x="94" y="1414"/>
                                  </a:lnTo>
                                  <a:lnTo>
                                    <a:pt x="90" y="1404"/>
                                  </a:lnTo>
                                  <a:lnTo>
                                    <a:pt x="86" y="1398"/>
                                  </a:lnTo>
                                  <a:lnTo>
                                    <a:pt x="85" y="1397"/>
                                  </a:lnTo>
                                  <a:lnTo>
                                    <a:pt x="83" y="1396"/>
                                  </a:lnTo>
                                  <a:lnTo>
                                    <a:pt x="82" y="1396"/>
                                  </a:lnTo>
                                  <a:lnTo>
                                    <a:pt x="81" y="1397"/>
                                  </a:lnTo>
                                  <a:lnTo>
                                    <a:pt x="62" y="1345"/>
                                  </a:lnTo>
                                  <a:lnTo>
                                    <a:pt x="45" y="1295"/>
                                  </a:lnTo>
                                  <a:lnTo>
                                    <a:pt x="31" y="1247"/>
                                  </a:lnTo>
                                  <a:lnTo>
                                    <a:pt x="20" y="1201"/>
                                  </a:lnTo>
                                  <a:lnTo>
                                    <a:pt x="11" y="1156"/>
                                  </a:lnTo>
                                  <a:lnTo>
                                    <a:pt x="4" y="1114"/>
                                  </a:lnTo>
                                  <a:lnTo>
                                    <a:pt x="2" y="1094"/>
                                  </a:lnTo>
                                  <a:lnTo>
                                    <a:pt x="1" y="1073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5"/>
                                  </a:lnTo>
                                  <a:lnTo>
                                    <a:pt x="0" y="1012"/>
                                  </a:lnTo>
                                  <a:lnTo>
                                    <a:pt x="2" y="988"/>
                                  </a:lnTo>
                                  <a:lnTo>
                                    <a:pt x="4" y="966"/>
                                  </a:lnTo>
                                  <a:lnTo>
                                    <a:pt x="9" y="943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20" y="899"/>
                                  </a:lnTo>
                                  <a:lnTo>
                                    <a:pt x="27" y="876"/>
                                  </a:lnTo>
                                  <a:lnTo>
                                    <a:pt x="35" y="856"/>
                                  </a:lnTo>
                                  <a:lnTo>
                                    <a:pt x="45" y="834"/>
                                  </a:lnTo>
                                  <a:lnTo>
                                    <a:pt x="55" y="814"/>
                                  </a:lnTo>
                                  <a:lnTo>
                                    <a:pt x="67" y="793"/>
                                  </a:lnTo>
                                  <a:lnTo>
                                    <a:pt x="80" y="773"/>
                                  </a:lnTo>
                                  <a:lnTo>
                                    <a:pt x="94" y="753"/>
                                  </a:lnTo>
                                  <a:lnTo>
                                    <a:pt x="109" y="733"/>
                                  </a:lnTo>
                                  <a:lnTo>
                                    <a:pt x="125" y="714"/>
                                  </a:lnTo>
                                  <a:lnTo>
                                    <a:pt x="143" y="695"/>
                                  </a:lnTo>
                                  <a:lnTo>
                                    <a:pt x="166" y="670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236" y="611"/>
                                  </a:lnTo>
                                  <a:lnTo>
                                    <a:pt x="281" y="576"/>
                                  </a:lnTo>
                                  <a:lnTo>
                                    <a:pt x="332" y="538"/>
                                  </a:lnTo>
                                  <a:lnTo>
                                    <a:pt x="390" y="495"/>
                                  </a:lnTo>
                                  <a:lnTo>
                                    <a:pt x="456" y="448"/>
                                  </a:lnTo>
                                  <a:lnTo>
                                    <a:pt x="528" y="399"/>
                                  </a:lnTo>
                                  <a:lnTo>
                                    <a:pt x="541" y="390"/>
                                  </a:lnTo>
                                  <a:lnTo>
                                    <a:pt x="556" y="381"/>
                                  </a:lnTo>
                                  <a:lnTo>
                                    <a:pt x="573" y="371"/>
                                  </a:lnTo>
                                  <a:lnTo>
                                    <a:pt x="592" y="361"/>
                                  </a:lnTo>
                                  <a:lnTo>
                                    <a:pt x="638" y="338"/>
                                  </a:lnTo>
                                  <a:lnTo>
                                    <a:pt x="693" y="312"/>
                                  </a:lnTo>
                                  <a:lnTo>
                                    <a:pt x="743" y="288"/>
                                  </a:lnTo>
                                  <a:lnTo>
                                    <a:pt x="787" y="265"/>
                                  </a:lnTo>
                                  <a:lnTo>
                                    <a:pt x="806" y="254"/>
                                  </a:lnTo>
                                  <a:lnTo>
                                    <a:pt x="823" y="243"/>
                                  </a:lnTo>
                                  <a:lnTo>
                                    <a:pt x="838" y="232"/>
                                  </a:lnTo>
                                  <a:lnTo>
                                    <a:pt x="852" y="222"/>
                                  </a:lnTo>
                                  <a:lnTo>
                                    <a:pt x="863" y="212"/>
                                  </a:lnTo>
                                  <a:lnTo>
                                    <a:pt x="878" y="201"/>
                                  </a:lnTo>
                                  <a:lnTo>
                                    <a:pt x="897" y="187"/>
                                  </a:lnTo>
                                  <a:lnTo>
                                    <a:pt x="919" y="173"/>
                                  </a:lnTo>
                                  <a:lnTo>
                                    <a:pt x="929" y="171"/>
                                  </a:lnTo>
                                  <a:lnTo>
                                    <a:pt x="938" y="170"/>
                                  </a:lnTo>
                                  <a:lnTo>
                                    <a:pt x="942" y="171"/>
                                  </a:lnTo>
                                  <a:lnTo>
                                    <a:pt x="944" y="171"/>
                                  </a:lnTo>
                                  <a:lnTo>
                                    <a:pt x="945" y="173"/>
                                  </a:lnTo>
                                  <a:lnTo>
                                    <a:pt x="946" y="176"/>
                                  </a:lnTo>
                                  <a:lnTo>
                                    <a:pt x="946" y="180"/>
                                  </a:lnTo>
                                  <a:lnTo>
                                    <a:pt x="945" y="185"/>
                                  </a:lnTo>
                                  <a:lnTo>
                                    <a:pt x="943" y="188"/>
                                  </a:lnTo>
                                  <a:lnTo>
                                    <a:pt x="941" y="190"/>
                                  </a:lnTo>
                                  <a:lnTo>
                                    <a:pt x="937" y="191"/>
                                  </a:lnTo>
                                  <a:lnTo>
                                    <a:pt x="934" y="191"/>
                                  </a:lnTo>
                                  <a:lnTo>
                                    <a:pt x="929" y="190"/>
                                  </a:lnTo>
                                  <a:lnTo>
                                    <a:pt x="925" y="189"/>
                                  </a:lnTo>
                                  <a:lnTo>
                                    <a:pt x="942" y="197"/>
                                  </a:lnTo>
                                  <a:lnTo>
                                    <a:pt x="954" y="203"/>
                                  </a:lnTo>
                                  <a:lnTo>
                                    <a:pt x="963" y="205"/>
                                  </a:lnTo>
                                  <a:lnTo>
                                    <a:pt x="968" y="205"/>
                                  </a:lnTo>
                                  <a:lnTo>
                                    <a:pt x="1032" y="160"/>
                                  </a:lnTo>
                                  <a:lnTo>
                                    <a:pt x="1089" y="119"/>
                                  </a:lnTo>
                                  <a:lnTo>
                                    <a:pt x="1138" y="85"/>
                                  </a:lnTo>
                                  <a:lnTo>
                                    <a:pt x="1179" y="56"/>
                                  </a:lnTo>
                                  <a:lnTo>
                                    <a:pt x="1213" y="34"/>
                                  </a:lnTo>
                                  <a:lnTo>
                                    <a:pt x="1240" y="18"/>
                                  </a:lnTo>
                                  <a:lnTo>
                                    <a:pt x="1259" y="6"/>
                                  </a:lnTo>
                                  <a:lnTo>
                                    <a:pt x="1271" y="2"/>
                                  </a:lnTo>
                                  <a:lnTo>
                                    <a:pt x="1280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94" y="1"/>
                                  </a:lnTo>
                                  <a:lnTo>
                                    <a:pt x="1301" y="3"/>
                                  </a:lnTo>
                                  <a:lnTo>
                                    <a:pt x="1304" y="6"/>
                                  </a:lnTo>
                                  <a:lnTo>
                                    <a:pt x="1308" y="11"/>
                                  </a:lnTo>
                                  <a:lnTo>
                                    <a:pt x="1310" y="17"/>
                                  </a:lnTo>
                                  <a:lnTo>
                                    <a:pt x="1311" y="23"/>
                                  </a:lnTo>
                                  <a:lnTo>
                                    <a:pt x="1310" y="29"/>
                                  </a:lnTo>
                                  <a:lnTo>
                                    <a:pt x="1308" y="34"/>
                                  </a:lnTo>
                                  <a:lnTo>
                                    <a:pt x="1271" y="43"/>
                                  </a:lnTo>
                                  <a:lnTo>
                                    <a:pt x="1265" y="59"/>
                                  </a:lnTo>
                                  <a:lnTo>
                                    <a:pt x="1258" y="60"/>
                                  </a:lnTo>
                                  <a:lnTo>
                                    <a:pt x="1251" y="62"/>
                                  </a:lnTo>
                                  <a:lnTo>
                                    <a:pt x="1245" y="64"/>
                                  </a:lnTo>
                                  <a:lnTo>
                                    <a:pt x="1238" y="69"/>
                                  </a:lnTo>
                                  <a:lnTo>
                                    <a:pt x="1223" y="78"/>
                                  </a:lnTo>
                                  <a:lnTo>
                                    <a:pt x="1208" y="89"/>
                                  </a:lnTo>
                                  <a:lnTo>
                                    <a:pt x="1191" y="104"/>
                                  </a:lnTo>
                                  <a:lnTo>
                                    <a:pt x="1174" y="121"/>
                                  </a:lnTo>
                                  <a:lnTo>
                                    <a:pt x="1157" y="141"/>
                                  </a:lnTo>
                                  <a:lnTo>
                                    <a:pt x="1138" y="164"/>
                                  </a:lnTo>
                                  <a:lnTo>
                                    <a:pt x="1121" y="186"/>
                                  </a:lnTo>
                                  <a:lnTo>
                                    <a:pt x="1106" y="206"/>
                                  </a:lnTo>
                                  <a:lnTo>
                                    <a:pt x="1093" y="227"/>
                                  </a:lnTo>
                                  <a:lnTo>
                                    <a:pt x="1081" y="245"/>
                                  </a:lnTo>
                                  <a:lnTo>
                                    <a:pt x="1071" y="263"/>
                                  </a:lnTo>
                                  <a:lnTo>
                                    <a:pt x="1063" y="280"/>
                                  </a:lnTo>
                                  <a:lnTo>
                                    <a:pt x="1057" y="296"/>
                                  </a:lnTo>
                                  <a:lnTo>
                                    <a:pt x="1051" y="312"/>
                                  </a:lnTo>
                                  <a:lnTo>
                                    <a:pt x="1038" y="322"/>
                                  </a:lnTo>
                                  <a:lnTo>
                                    <a:pt x="1065" y="333"/>
                                  </a:lnTo>
                                  <a:lnTo>
                                    <a:pt x="1060" y="320"/>
                                  </a:lnTo>
                                  <a:lnTo>
                                    <a:pt x="1097" y="349"/>
                                  </a:lnTo>
                                  <a:lnTo>
                                    <a:pt x="1105" y="349"/>
                                  </a:lnTo>
                                  <a:lnTo>
                                    <a:pt x="1111" y="386"/>
                                  </a:lnTo>
                                  <a:lnTo>
                                    <a:pt x="1084" y="415"/>
                                  </a:lnTo>
                                  <a:lnTo>
                                    <a:pt x="1058" y="445"/>
                                  </a:lnTo>
                                  <a:lnTo>
                                    <a:pt x="1034" y="474"/>
                                  </a:lnTo>
                                  <a:lnTo>
                                    <a:pt x="1012" y="505"/>
                                  </a:lnTo>
                                  <a:lnTo>
                                    <a:pt x="991" y="534"/>
                                  </a:lnTo>
                                  <a:lnTo>
                                    <a:pt x="972" y="565"/>
                                  </a:lnTo>
                                  <a:lnTo>
                                    <a:pt x="956" y="596"/>
                                  </a:lnTo>
                                  <a:lnTo>
                                    <a:pt x="941" y="626"/>
                                  </a:lnTo>
                                  <a:lnTo>
                                    <a:pt x="927" y="657"/>
                                  </a:lnTo>
                                  <a:lnTo>
                                    <a:pt x="916" y="688"/>
                                  </a:lnTo>
                                  <a:lnTo>
                                    <a:pt x="906" y="718"/>
                                  </a:lnTo>
                                  <a:lnTo>
                                    <a:pt x="898" y="749"/>
                                  </a:lnTo>
                                  <a:lnTo>
                                    <a:pt x="892" y="781"/>
                                  </a:lnTo>
                                  <a:lnTo>
                                    <a:pt x="888" y="811"/>
                                  </a:lnTo>
                                  <a:lnTo>
                                    <a:pt x="886" y="843"/>
                                  </a:lnTo>
                                  <a:lnTo>
                                    <a:pt x="884" y="875"/>
                                  </a:lnTo>
                                  <a:lnTo>
                                    <a:pt x="884" y="899"/>
                                  </a:lnTo>
                                  <a:lnTo>
                                    <a:pt x="887" y="924"/>
                                  </a:lnTo>
                                  <a:lnTo>
                                    <a:pt x="890" y="947"/>
                                  </a:lnTo>
                                  <a:lnTo>
                                    <a:pt x="895" y="971"/>
                                  </a:lnTo>
                                  <a:lnTo>
                                    <a:pt x="900" y="995"/>
                                  </a:lnTo>
                                  <a:lnTo>
                                    <a:pt x="907" y="1019"/>
                                  </a:lnTo>
                                  <a:lnTo>
                                    <a:pt x="915" y="1042"/>
                                  </a:lnTo>
                                  <a:lnTo>
                                    <a:pt x="925" y="1066"/>
                                  </a:lnTo>
                                  <a:lnTo>
                                    <a:pt x="915" y="1051"/>
                                  </a:lnTo>
                                  <a:lnTo>
                                    <a:pt x="906" y="1036"/>
                                  </a:lnTo>
                                  <a:lnTo>
                                    <a:pt x="897" y="1021"/>
                                  </a:lnTo>
                                  <a:lnTo>
                                    <a:pt x="889" y="1007"/>
                                  </a:lnTo>
                                  <a:lnTo>
                                    <a:pt x="882" y="992"/>
                                  </a:lnTo>
                                  <a:lnTo>
                                    <a:pt x="875" y="976"/>
                                  </a:lnTo>
                                  <a:lnTo>
                                    <a:pt x="870" y="961"/>
                                  </a:lnTo>
                                  <a:lnTo>
                                    <a:pt x="864" y="946"/>
                                  </a:lnTo>
                                  <a:lnTo>
                                    <a:pt x="860" y="932"/>
                                  </a:lnTo>
                                  <a:lnTo>
                                    <a:pt x="855" y="916"/>
                                  </a:lnTo>
                                  <a:lnTo>
                                    <a:pt x="852" y="901"/>
                                  </a:lnTo>
                                  <a:lnTo>
                                    <a:pt x="848" y="885"/>
                                  </a:lnTo>
                                  <a:lnTo>
                                    <a:pt x="846" y="870"/>
                                  </a:lnTo>
                                  <a:lnTo>
                                    <a:pt x="845" y="854"/>
                                  </a:lnTo>
                                  <a:lnTo>
                                    <a:pt x="844" y="839"/>
                                  </a:lnTo>
                                  <a:lnTo>
                                    <a:pt x="844" y="823"/>
                                  </a:lnTo>
                                  <a:lnTo>
                                    <a:pt x="844" y="809"/>
                                  </a:lnTo>
                                  <a:lnTo>
                                    <a:pt x="845" y="793"/>
                                  </a:lnTo>
                                  <a:lnTo>
                                    <a:pt x="847" y="774"/>
                                  </a:lnTo>
                                  <a:lnTo>
                                    <a:pt x="851" y="752"/>
                                  </a:lnTo>
                                  <a:lnTo>
                                    <a:pt x="854" y="727"/>
                                  </a:lnTo>
                                  <a:lnTo>
                                    <a:pt x="859" y="699"/>
                                  </a:lnTo>
                                  <a:lnTo>
                                    <a:pt x="864" y="668"/>
                                  </a:lnTo>
                                  <a:lnTo>
                                    <a:pt x="871" y="635"/>
                                  </a:lnTo>
                                  <a:lnTo>
                                    <a:pt x="862" y="623"/>
                                  </a:lnTo>
                                  <a:lnTo>
                                    <a:pt x="851" y="610"/>
                                  </a:lnTo>
                                  <a:lnTo>
                                    <a:pt x="839" y="598"/>
                                  </a:lnTo>
                                  <a:lnTo>
                                    <a:pt x="827" y="585"/>
                                  </a:lnTo>
                                  <a:lnTo>
                                    <a:pt x="814" y="573"/>
                                  </a:lnTo>
                                  <a:lnTo>
                                    <a:pt x="799" y="560"/>
                                  </a:lnTo>
                                  <a:lnTo>
                                    <a:pt x="782" y="548"/>
                                  </a:lnTo>
                                  <a:lnTo>
                                    <a:pt x="765" y="535"/>
                                  </a:lnTo>
                                  <a:lnTo>
                                    <a:pt x="728" y="509"/>
                                  </a:lnTo>
                                  <a:lnTo>
                                    <a:pt x="686" y="484"/>
                                  </a:lnTo>
                                  <a:lnTo>
                                    <a:pt x="640" y="458"/>
                                  </a:lnTo>
                                  <a:lnTo>
                                    <a:pt x="591" y="431"/>
                                  </a:lnTo>
                                  <a:lnTo>
                                    <a:pt x="555" y="450"/>
                                  </a:lnTo>
                                  <a:lnTo>
                                    <a:pt x="526" y="466"/>
                                  </a:lnTo>
                                  <a:lnTo>
                                    <a:pt x="514" y="475"/>
                                  </a:lnTo>
                                  <a:lnTo>
                                    <a:pt x="505" y="482"/>
                                  </a:lnTo>
                                  <a:lnTo>
                                    <a:pt x="496" y="490"/>
                                  </a:lnTo>
                                  <a:lnTo>
                                    <a:pt x="490" y="497"/>
                                  </a:lnTo>
                                  <a:lnTo>
                                    <a:pt x="483" y="508"/>
                                  </a:lnTo>
                                  <a:lnTo>
                                    <a:pt x="475" y="521"/>
                                  </a:lnTo>
                                  <a:lnTo>
                                    <a:pt x="467" y="534"/>
                                  </a:lnTo>
                                  <a:lnTo>
                                    <a:pt x="460" y="550"/>
                                  </a:lnTo>
                                  <a:lnTo>
                                    <a:pt x="452" y="567"/>
                                  </a:lnTo>
                                  <a:lnTo>
                                    <a:pt x="445" y="585"/>
                                  </a:lnTo>
                                  <a:lnTo>
                                    <a:pt x="439" y="606"/>
                                  </a:lnTo>
                                  <a:lnTo>
                                    <a:pt x="432" y="627"/>
                                  </a:lnTo>
                                  <a:lnTo>
                                    <a:pt x="421" y="670"/>
                                  </a:lnTo>
                                  <a:lnTo>
                                    <a:pt x="413" y="709"/>
                                  </a:lnTo>
                                  <a:lnTo>
                                    <a:pt x="411" y="727"/>
                                  </a:lnTo>
                                  <a:lnTo>
                                    <a:pt x="408" y="743"/>
                                  </a:lnTo>
                                  <a:lnTo>
                                    <a:pt x="407" y="759"/>
                                  </a:lnTo>
                                  <a:lnTo>
                                    <a:pt x="407" y="774"/>
                                  </a:lnTo>
                                  <a:lnTo>
                                    <a:pt x="408" y="807"/>
                                  </a:lnTo>
                                  <a:lnTo>
                                    <a:pt x="411" y="840"/>
                                  </a:lnTo>
                                  <a:lnTo>
                                    <a:pt x="416" y="871"/>
                                  </a:lnTo>
                                  <a:lnTo>
                                    <a:pt x="424" y="903"/>
                                  </a:lnTo>
                                  <a:lnTo>
                                    <a:pt x="433" y="935"/>
                                  </a:lnTo>
                                  <a:lnTo>
                                    <a:pt x="444" y="966"/>
                                  </a:lnTo>
                                  <a:lnTo>
                                    <a:pt x="458" y="996"/>
                                  </a:lnTo>
                                  <a:lnTo>
                                    <a:pt x="475" y="1027"/>
                                  </a:lnTo>
                                  <a:lnTo>
                                    <a:pt x="492" y="1058"/>
                                  </a:lnTo>
                                  <a:lnTo>
                                    <a:pt x="512" y="1087"/>
                                  </a:lnTo>
                                  <a:lnTo>
                                    <a:pt x="534" y="1117"/>
                                  </a:lnTo>
                                  <a:lnTo>
                                    <a:pt x="558" y="1145"/>
                                  </a:lnTo>
                                  <a:lnTo>
                                    <a:pt x="585" y="1175"/>
                                  </a:lnTo>
                                  <a:lnTo>
                                    <a:pt x="613" y="1203"/>
                                  </a:lnTo>
                                  <a:lnTo>
                                    <a:pt x="644" y="1230"/>
                                  </a:lnTo>
                                  <a:lnTo>
                                    <a:pt x="676" y="1259"/>
                                  </a:lnTo>
                                  <a:lnTo>
                                    <a:pt x="707" y="1282"/>
                                  </a:lnTo>
                                  <a:lnTo>
                                    <a:pt x="737" y="1305"/>
                                  </a:lnTo>
                                  <a:lnTo>
                                    <a:pt x="767" y="1327"/>
                                  </a:lnTo>
                                  <a:lnTo>
                                    <a:pt x="798" y="1347"/>
                                  </a:lnTo>
                                  <a:lnTo>
                                    <a:pt x="827" y="1364"/>
                                  </a:lnTo>
                                  <a:lnTo>
                                    <a:pt x="856" y="1381"/>
                                  </a:lnTo>
                                  <a:lnTo>
                                    <a:pt x="887" y="1396"/>
                                  </a:lnTo>
                                  <a:lnTo>
                                    <a:pt x="915" y="1410"/>
                                  </a:lnTo>
                                  <a:lnTo>
                                    <a:pt x="944" y="1421"/>
                                  </a:lnTo>
                                  <a:lnTo>
                                    <a:pt x="973" y="1431"/>
                                  </a:lnTo>
                                  <a:lnTo>
                                    <a:pt x="1002" y="1440"/>
                                  </a:lnTo>
                                  <a:lnTo>
                                    <a:pt x="1030" y="1447"/>
                                  </a:lnTo>
                                  <a:lnTo>
                                    <a:pt x="1058" y="1453"/>
                                  </a:lnTo>
                                  <a:lnTo>
                                    <a:pt x="1086" y="1456"/>
                                  </a:lnTo>
                                  <a:lnTo>
                                    <a:pt x="1113" y="1459"/>
                                  </a:lnTo>
                                  <a:lnTo>
                                    <a:pt x="1141" y="1459"/>
                                  </a:lnTo>
                                  <a:lnTo>
                                    <a:pt x="1166" y="1458"/>
                                  </a:lnTo>
                                  <a:lnTo>
                                    <a:pt x="1190" y="1456"/>
                                  </a:lnTo>
                                  <a:lnTo>
                                    <a:pt x="1201" y="1454"/>
                                  </a:lnTo>
                                  <a:lnTo>
                                    <a:pt x="1211" y="1450"/>
                                  </a:lnTo>
                                  <a:lnTo>
                                    <a:pt x="1221" y="1447"/>
                                  </a:lnTo>
                                  <a:lnTo>
                                    <a:pt x="1230" y="1444"/>
                                  </a:lnTo>
                                  <a:lnTo>
                                    <a:pt x="1239" y="1439"/>
                                  </a:lnTo>
                                  <a:lnTo>
                                    <a:pt x="1247" y="1434"/>
                                  </a:lnTo>
                                  <a:lnTo>
                                    <a:pt x="1255" y="1429"/>
                                  </a:lnTo>
                                  <a:lnTo>
                                    <a:pt x="1262" y="1423"/>
                                  </a:lnTo>
                                  <a:lnTo>
                                    <a:pt x="1268" y="1416"/>
                                  </a:lnTo>
                                  <a:lnTo>
                                    <a:pt x="1274" y="1410"/>
                                  </a:lnTo>
                                  <a:lnTo>
                                    <a:pt x="1278" y="1403"/>
                                  </a:lnTo>
                                  <a:lnTo>
                                    <a:pt x="1284" y="1395"/>
                                  </a:lnTo>
                                  <a:lnTo>
                                    <a:pt x="1293" y="1377"/>
                                  </a:lnTo>
                                  <a:lnTo>
                                    <a:pt x="1301" y="1358"/>
                                  </a:lnTo>
                                  <a:lnTo>
                                    <a:pt x="1310" y="1340"/>
                                  </a:lnTo>
                                  <a:lnTo>
                                    <a:pt x="1317" y="1321"/>
                                  </a:lnTo>
                                  <a:lnTo>
                                    <a:pt x="1325" y="1302"/>
                                  </a:lnTo>
                                  <a:lnTo>
                                    <a:pt x="1331" y="1282"/>
                                  </a:lnTo>
                                  <a:lnTo>
                                    <a:pt x="1337" y="1262"/>
                                  </a:lnTo>
                                  <a:lnTo>
                                    <a:pt x="1343" y="1241"/>
                                  </a:lnTo>
                                  <a:lnTo>
                                    <a:pt x="1348" y="1221"/>
                                  </a:lnTo>
                                  <a:lnTo>
                                    <a:pt x="1353" y="1199"/>
                                  </a:lnTo>
                                  <a:lnTo>
                                    <a:pt x="1357" y="1178"/>
                                  </a:lnTo>
                                  <a:lnTo>
                                    <a:pt x="1361" y="1156"/>
                                  </a:lnTo>
                                  <a:lnTo>
                                    <a:pt x="1366" y="1111"/>
                                  </a:lnTo>
                                  <a:lnTo>
                                    <a:pt x="1370" y="1066"/>
                                  </a:lnTo>
                                  <a:lnTo>
                                    <a:pt x="1381" y="1073"/>
                                  </a:lnTo>
                                  <a:lnTo>
                                    <a:pt x="1382" y="1098"/>
                                  </a:lnTo>
                                  <a:lnTo>
                                    <a:pt x="1382" y="1123"/>
                                  </a:lnTo>
                                  <a:lnTo>
                                    <a:pt x="1381" y="1147"/>
                                  </a:lnTo>
                                  <a:lnTo>
                                    <a:pt x="1380" y="1169"/>
                                  </a:lnTo>
                                  <a:lnTo>
                                    <a:pt x="1376" y="1190"/>
                                  </a:lnTo>
                                  <a:lnTo>
                                    <a:pt x="1374" y="1212"/>
                                  </a:lnTo>
                                  <a:lnTo>
                                    <a:pt x="1370" y="1231"/>
                                  </a:lnTo>
                                  <a:lnTo>
                                    <a:pt x="1364" y="1251"/>
                                  </a:lnTo>
                                  <a:lnTo>
                                    <a:pt x="1361" y="1266"/>
                                  </a:lnTo>
                                  <a:lnTo>
                                    <a:pt x="1351" y="1299"/>
                                  </a:lnTo>
                                  <a:lnTo>
                                    <a:pt x="1335" y="1350"/>
                                  </a:lnTo>
                                  <a:lnTo>
                                    <a:pt x="1313" y="1419"/>
                                  </a:lnTo>
                                  <a:lnTo>
                                    <a:pt x="1337" y="1404"/>
                                  </a:lnTo>
                                  <a:lnTo>
                                    <a:pt x="1366" y="1385"/>
                                  </a:lnTo>
                                  <a:lnTo>
                                    <a:pt x="1401" y="1362"/>
                                  </a:lnTo>
                                  <a:lnTo>
                                    <a:pt x="1443" y="1335"/>
                                  </a:lnTo>
                                  <a:lnTo>
                                    <a:pt x="1443" y="1337"/>
                                  </a:lnTo>
                                  <a:close/>
                                  <a:moveTo>
                                    <a:pt x="995" y="273"/>
                                  </a:moveTo>
                                  <a:lnTo>
                                    <a:pt x="991" y="274"/>
                                  </a:lnTo>
                                  <a:lnTo>
                                    <a:pt x="987" y="275"/>
                                  </a:lnTo>
                                  <a:lnTo>
                                    <a:pt x="982" y="274"/>
                                  </a:lnTo>
                                  <a:lnTo>
                                    <a:pt x="976" y="273"/>
                                  </a:lnTo>
                                  <a:lnTo>
                                    <a:pt x="964" y="286"/>
                                  </a:lnTo>
                                  <a:lnTo>
                                    <a:pt x="956" y="295"/>
                                  </a:lnTo>
                                  <a:lnTo>
                                    <a:pt x="952" y="300"/>
                                  </a:lnTo>
                                  <a:lnTo>
                                    <a:pt x="952" y="304"/>
                                  </a:lnTo>
                                  <a:lnTo>
                                    <a:pt x="946" y="308"/>
                                  </a:lnTo>
                                  <a:lnTo>
                                    <a:pt x="949" y="311"/>
                                  </a:lnTo>
                                  <a:lnTo>
                                    <a:pt x="952" y="317"/>
                                  </a:lnTo>
                                  <a:lnTo>
                                    <a:pt x="947" y="320"/>
                                  </a:lnTo>
                                  <a:lnTo>
                                    <a:pt x="941" y="322"/>
                                  </a:lnTo>
                                  <a:lnTo>
                                    <a:pt x="941" y="331"/>
                                  </a:lnTo>
                                  <a:lnTo>
                                    <a:pt x="947" y="336"/>
                                  </a:lnTo>
                                  <a:lnTo>
                                    <a:pt x="953" y="339"/>
                                  </a:lnTo>
                                  <a:lnTo>
                                    <a:pt x="958" y="341"/>
                                  </a:lnTo>
                                  <a:lnTo>
                                    <a:pt x="962" y="341"/>
                                  </a:lnTo>
                                  <a:lnTo>
                                    <a:pt x="965" y="341"/>
                                  </a:lnTo>
                                  <a:lnTo>
                                    <a:pt x="968" y="340"/>
                                  </a:lnTo>
                                  <a:lnTo>
                                    <a:pt x="970" y="337"/>
                                  </a:lnTo>
                                  <a:lnTo>
                                    <a:pt x="972" y="333"/>
                                  </a:lnTo>
                                  <a:lnTo>
                                    <a:pt x="977" y="324"/>
                                  </a:lnTo>
                                  <a:lnTo>
                                    <a:pt x="981" y="311"/>
                                  </a:lnTo>
                                  <a:lnTo>
                                    <a:pt x="986" y="296"/>
                                  </a:lnTo>
                                  <a:lnTo>
                                    <a:pt x="989" y="286"/>
                                  </a:lnTo>
                                  <a:lnTo>
                                    <a:pt x="993" y="278"/>
                                  </a:lnTo>
                                  <a:lnTo>
                                    <a:pt x="995" y="273"/>
                                  </a:lnTo>
                                  <a:close/>
                                  <a:moveTo>
                                    <a:pt x="871" y="271"/>
                                  </a:moveTo>
                                  <a:lnTo>
                                    <a:pt x="862" y="272"/>
                                  </a:lnTo>
                                  <a:lnTo>
                                    <a:pt x="850" y="278"/>
                                  </a:lnTo>
                                  <a:lnTo>
                                    <a:pt x="833" y="286"/>
                                  </a:lnTo>
                                  <a:lnTo>
                                    <a:pt x="811" y="298"/>
                                  </a:lnTo>
                                  <a:lnTo>
                                    <a:pt x="820" y="305"/>
                                  </a:lnTo>
                                  <a:lnTo>
                                    <a:pt x="830" y="312"/>
                                  </a:lnTo>
                                  <a:lnTo>
                                    <a:pt x="839" y="316"/>
                                  </a:lnTo>
                                  <a:lnTo>
                                    <a:pt x="850" y="320"/>
                                  </a:lnTo>
                                  <a:lnTo>
                                    <a:pt x="853" y="315"/>
                                  </a:lnTo>
                                  <a:lnTo>
                                    <a:pt x="854" y="311"/>
                                  </a:lnTo>
                                  <a:lnTo>
                                    <a:pt x="854" y="306"/>
                                  </a:lnTo>
                                  <a:lnTo>
                                    <a:pt x="852" y="300"/>
                                  </a:lnTo>
                                  <a:lnTo>
                                    <a:pt x="855" y="292"/>
                                  </a:lnTo>
                                  <a:lnTo>
                                    <a:pt x="860" y="285"/>
                                  </a:lnTo>
                                  <a:lnTo>
                                    <a:pt x="864" y="278"/>
                                  </a:lnTo>
                                  <a:lnTo>
                                    <a:pt x="871" y="271"/>
                                  </a:lnTo>
                                  <a:close/>
                                  <a:moveTo>
                                    <a:pt x="755" y="1718"/>
                                  </a:moveTo>
                                  <a:lnTo>
                                    <a:pt x="736" y="1714"/>
                                  </a:lnTo>
                                  <a:lnTo>
                                    <a:pt x="712" y="1707"/>
                                  </a:lnTo>
                                  <a:lnTo>
                                    <a:pt x="685" y="1700"/>
                                  </a:lnTo>
                                  <a:lnTo>
                                    <a:pt x="655" y="1691"/>
                                  </a:lnTo>
                                  <a:lnTo>
                                    <a:pt x="671" y="1698"/>
                                  </a:lnTo>
                                  <a:lnTo>
                                    <a:pt x="685" y="1704"/>
                                  </a:lnTo>
                                  <a:lnTo>
                                    <a:pt x="700" y="1709"/>
                                  </a:lnTo>
                                  <a:lnTo>
                                    <a:pt x="712" y="1713"/>
                                  </a:lnTo>
                                  <a:lnTo>
                                    <a:pt x="725" y="1716"/>
                                  </a:lnTo>
                                  <a:lnTo>
                                    <a:pt x="736" y="1717"/>
                                  </a:lnTo>
                                  <a:lnTo>
                                    <a:pt x="746" y="1718"/>
                                  </a:lnTo>
                                  <a:lnTo>
                                    <a:pt x="755" y="1718"/>
                                  </a:lnTo>
                                  <a:close/>
                                  <a:moveTo>
                                    <a:pt x="609" y="1672"/>
                                  </a:moveTo>
                                  <a:lnTo>
                                    <a:pt x="609" y="1669"/>
                                  </a:lnTo>
                                  <a:lnTo>
                                    <a:pt x="585" y="1662"/>
                                  </a:lnTo>
                                  <a:lnTo>
                                    <a:pt x="609" y="1672"/>
                                  </a:lnTo>
                                  <a:close/>
                                  <a:moveTo>
                                    <a:pt x="571" y="1650"/>
                                  </a:moveTo>
                                  <a:lnTo>
                                    <a:pt x="555" y="1640"/>
                                  </a:lnTo>
                                  <a:lnTo>
                                    <a:pt x="533" y="1627"/>
                                  </a:lnTo>
                                  <a:lnTo>
                                    <a:pt x="507" y="1613"/>
                                  </a:lnTo>
                                  <a:lnTo>
                                    <a:pt x="477" y="1596"/>
                                  </a:lnTo>
                                  <a:lnTo>
                                    <a:pt x="495" y="1608"/>
                                  </a:lnTo>
                                  <a:lnTo>
                                    <a:pt x="516" y="1622"/>
                                  </a:lnTo>
                                  <a:lnTo>
                                    <a:pt x="542" y="1635"/>
                                  </a:lnTo>
                                  <a:lnTo>
                                    <a:pt x="571" y="1650"/>
                                  </a:lnTo>
                                  <a:close/>
                                  <a:moveTo>
                                    <a:pt x="429" y="1563"/>
                                  </a:moveTo>
                                  <a:lnTo>
                                    <a:pt x="417" y="1556"/>
                                  </a:lnTo>
                                  <a:lnTo>
                                    <a:pt x="405" y="1547"/>
                                  </a:lnTo>
                                  <a:lnTo>
                                    <a:pt x="391" y="1534"/>
                                  </a:lnTo>
                                  <a:lnTo>
                                    <a:pt x="374" y="1520"/>
                                  </a:lnTo>
                                  <a:lnTo>
                                    <a:pt x="378" y="1526"/>
                                  </a:lnTo>
                                  <a:lnTo>
                                    <a:pt x="383" y="1533"/>
                                  </a:lnTo>
                                  <a:lnTo>
                                    <a:pt x="391" y="1539"/>
                                  </a:lnTo>
                                  <a:lnTo>
                                    <a:pt x="401" y="1546"/>
                                  </a:lnTo>
                                  <a:lnTo>
                                    <a:pt x="418" y="1556"/>
                                  </a:lnTo>
                                  <a:lnTo>
                                    <a:pt x="429" y="1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729"/>
                          <wps:cNvSpPr>
                            <a:spLocks noEditPoints="1"/>
                          </wps:cNvSpPr>
                          <wps:spPr bwMode="auto">
                            <a:xfrm>
                              <a:off x="2270" y="208"/>
                              <a:ext cx="284" cy="270"/>
                            </a:xfrm>
                            <a:custGeom>
                              <a:avLst/>
                              <a:gdLst>
                                <a:gd name="T0" fmla="*/ 1416 w 1702"/>
                                <a:gd name="T1" fmla="*/ 264 h 1618"/>
                                <a:gd name="T2" fmla="*/ 720 w 1702"/>
                                <a:gd name="T3" fmla="*/ 1615 h 1618"/>
                                <a:gd name="T4" fmla="*/ 586 w 1702"/>
                                <a:gd name="T5" fmla="*/ 1605 h 1618"/>
                                <a:gd name="T6" fmla="*/ 815 w 1702"/>
                                <a:gd name="T7" fmla="*/ 1592 h 1618"/>
                                <a:gd name="T8" fmla="*/ 480 w 1702"/>
                                <a:gd name="T9" fmla="*/ 1512 h 1618"/>
                                <a:gd name="T10" fmla="*/ 875 w 1702"/>
                                <a:gd name="T11" fmla="*/ 1556 h 1618"/>
                                <a:gd name="T12" fmla="*/ 529 w 1702"/>
                                <a:gd name="T13" fmla="*/ 1503 h 1618"/>
                                <a:gd name="T14" fmla="*/ 321 w 1702"/>
                                <a:gd name="T15" fmla="*/ 1362 h 1618"/>
                                <a:gd name="T16" fmla="*/ 153 w 1702"/>
                                <a:gd name="T17" fmla="*/ 1126 h 1618"/>
                                <a:gd name="T18" fmla="*/ 214 w 1702"/>
                                <a:gd name="T19" fmla="*/ 1274 h 1618"/>
                                <a:gd name="T20" fmla="*/ 212 w 1702"/>
                                <a:gd name="T21" fmla="*/ 1313 h 1618"/>
                                <a:gd name="T22" fmla="*/ 219 w 1702"/>
                                <a:gd name="T23" fmla="*/ 1404 h 1618"/>
                                <a:gd name="T24" fmla="*/ 67 w 1702"/>
                                <a:gd name="T25" fmla="*/ 1215 h 1618"/>
                                <a:gd name="T26" fmla="*/ 9 w 1702"/>
                                <a:gd name="T27" fmla="*/ 954 h 1618"/>
                                <a:gd name="T28" fmla="*/ 58 w 1702"/>
                                <a:gd name="T29" fmla="*/ 542 h 1618"/>
                                <a:gd name="T30" fmla="*/ 349 w 1702"/>
                                <a:gd name="T31" fmla="*/ 320 h 1618"/>
                                <a:gd name="T32" fmla="*/ 866 w 1702"/>
                                <a:gd name="T33" fmla="*/ 70 h 1618"/>
                                <a:gd name="T34" fmla="*/ 1287 w 1702"/>
                                <a:gd name="T35" fmla="*/ 46 h 1618"/>
                                <a:gd name="T36" fmla="*/ 1209 w 1702"/>
                                <a:gd name="T37" fmla="*/ 201 h 1618"/>
                                <a:gd name="T38" fmla="*/ 1478 w 1702"/>
                                <a:gd name="T39" fmla="*/ 313 h 1618"/>
                                <a:gd name="T40" fmla="*/ 1538 w 1702"/>
                                <a:gd name="T41" fmla="*/ 361 h 1618"/>
                                <a:gd name="T42" fmla="*/ 1622 w 1702"/>
                                <a:gd name="T43" fmla="*/ 439 h 1618"/>
                                <a:gd name="T44" fmla="*/ 1701 w 1702"/>
                                <a:gd name="T45" fmla="*/ 741 h 1618"/>
                                <a:gd name="T46" fmla="*/ 1431 w 1702"/>
                                <a:gd name="T47" fmla="*/ 1302 h 1618"/>
                                <a:gd name="T48" fmla="*/ 365 w 1702"/>
                                <a:gd name="T49" fmla="*/ 1393 h 1618"/>
                                <a:gd name="T50" fmla="*/ 511 w 1702"/>
                                <a:gd name="T51" fmla="*/ 1573 h 1618"/>
                                <a:gd name="T52" fmla="*/ 453 w 1702"/>
                                <a:gd name="T53" fmla="*/ 1549 h 1618"/>
                                <a:gd name="T54" fmla="*/ 302 w 1702"/>
                                <a:gd name="T55" fmla="*/ 1428 h 1618"/>
                                <a:gd name="T56" fmla="*/ 100 w 1702"/>
                                <a:gd name="T57" fmla="*/ 1273 h 1618"/>
                                <a:gd name="T58" fmla="*/ 195 w 1702"/>
                                <a:gd name="T59" fmla="*/ 1425 h 1618"/>
                                <a:gd name="T60" fmla="*/ 937 w 1702"/>
                                <a:gd name="T61" fmla="*/ 269 h 1618"/>
                                <a:gd name="T62" fmla="*/ 542 w 1702"/>
                                <a:gd name="T63" fmla="*/ 357 h 1618"/>
                                <a:gd name="T64" fmla="*/ 744 w 1702"/>
                                <a:gd name="T65" fmla="*/ 329 h 1618"/>
                                <a:gd name="T66" fmla="*/ 573 w 1702"/>
                                <a:gd name="T67" fmla="*/ 377 h 1618"/>
                                <a:gd name="T68" fmla="*/ 413 w 1702"/>
                                <a:gd name="T69" fmla="*/ 481 h 1618"/>
                                <a:gd name="T70" fmla="*/ 393 w 1702"/>
                                <a:gd name="T71" fmla="*/ 531 h 1618"/>
                                <a:gd name="T72" fmla="*/ 431 w 1702"/>
                                <a:gd name="T73" fmla="*/ 790 h 1618"/>
                                <a:gd name="T74" fmla="*/ 645 w 1702"/>
                                <a:gd name="T75" fmla="*/ 1074 h 1618"/>
                                <a:gd name="T76" fmla="*/ 1049 w 1702"/>
                                <a:gd name="T77" fmla="*/ 904 h 1618"/>
                                <a:gd name="T78" fmla="*/ 1212 w 1702"/>
                                <a:gd name="T79" fmla="*/ 767 h 1618"/>
                                <a:gd name="T80" fmla="*/ 1341 w 1702"/>
                                <a:gd name="T81" fmla="*/ 682 h 1618"/>
                                <a:gd name="T82" fmla="*/ 1262 w 1702"/>
                                <a:gd name="T83" fmla="*/ 794 h 1618"/>
                                <a:gd name="T84" fmla="*/ 1007 w 1702"/>
                                <a:gd name="T85" fmla="*/ 992 h 1618"/>
                                <a:gd name="T86" fmla="*/ 729 w 1702"/>
                                <a:gd name="T87" fmla="*/ 1142 h 1618"/>
                                <a:gd name="T88" fmla="*/ 1124 w 1702"/>
                                <a:gd name="T89" fmla="*/ 1237 h 1618"/>
                                <a:gd name="T90" fmla="*/ 1529 w 1702"/>
                                <a:gd name="T91" fmla="*/ 1067 h 1618"/>
                                <a:gd name="T92" fmla="*/ 1612 w 1702"/>
                                <a:gd name="T93" fmla="*/ 688 h 1618"/>
                                <a:gd name="T94" fmla="*/ 1373 w 1702"/>
                                <a:gd name="T95" fmla="*/ 325 h 1618"/>
                                <a:gd name="T96" fmla="*/ 572 w 1702"/>
                                <a:gd name="T97" fmla="*/ 364 h 1618"/>
                                <a:gd name="T98" fmla="*/ 248 w 1702"/>
                                <a:gd name="T99" fmla="*/ 434 h 1618"/>
                                <a:gd name="T100" fmla="*/ 140 w 1702"/>
                                <a:gd name="T101" fmla="*/ 537 h 1618"/>
                                <a:gd name="T102" fmla="*/ 45 w 1702"/>
                                <a:gd name="T103" fmla="*/ 689 h 1618"/>
                                <a:gd name="T104" fmla="*/ 77 w 1702"/>
                                <a:gd name="T105" fmla="*/ 721 h 1618"/>
                                <a:gd name="T106" fmla="*/ 321 w 1702"/>
                                <a:gd name="T107" fmla="*/ 1357 h 1618"/>
                                <a:gd name="T108" fmla="*/ 39 w 1702"/>
                                <a:gd name="T109" fmla="*/ 1047 h 1618"/>
                                <a:gd name="T110" fmla="*/ 33 w 1702"/>
                                <a:gd name="T111" fmla="*/ 1104 h 1618"/>
                                <a:gd name="T112" fmla="*/ 143 w 1702"/>
                                <a:gd name="T113" fmla="*/ 1294 h 1618"/>
                                <a:gd name="T114" fmla="*/ 230 w 1702"/>
                                <a:gd name="T115" fmla="*/ 1403 h 1618"/>
                                <a:gd name="T116" fmla="*/ 1355 w 1702"/>
                                <a:gd name="T117" fmla="*/ 661 h 1618"/>
                                <a:gd name="T118" fmla="*/ 785 w 1702"/>
                                <a:gd name="T119" fmla="*/ 299 h 1618"/>
                                <a:gd name="T120" fmla="*/ 793 w 1702"/>
                                <a:gd name="T121" fmla="*/ 287 h 1618"/>
                                <a:gd name="T122" fmla="*/ 379 w 1702"/>
                                <a:gd name="T123" fmla="*/ 596 h 16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02" h="1618">
                                  <a:moveTo>
                                    <a:pt x="1573" y="383"/>
                                  </a:moveTo>
                                  <a:lnTo>
                                    <a:pt x="1571" y="370"/>
                                  </a:lnTo>
                                  <a:lnTo>
                                    <a:pt x="1574" y="371"/>
                                  </a:lnTo>
                                  <a:lnTo>
                                    <a:pt x="1577" y="373"/>
                                  </a:lnTo>
                                  <a:lnTo>
                                    <a:pt x="1581" y="377"/>
                                  </a:lnTo>
                                  <a:lnTo>
                                    <a:pt x="1584" y="380"/>
                                  </a:lnTo>
                                  <a:lnTo>
                                    <a:pt x="1581" y="384"/>
                                  </a:lnTo>
                                  <a:lnTo>
                                    <a:pt x="1579" y="386"/>
                                  </a:lnTo>
                                  <a:lnTo>
                                    <a:pt x="1576" y="384"/>
                                  </a:lnTo>
                                  <a:lnTo>
                                    <a:pt x="1573" y="383"/>
                                  </a:lnTo>
                                  <a:close/>
                                  <a:moveTo>
                                    <a:pt x="1428" y="274"/>
                                  </a:moveTo>
                                  <a:lnTo>
                                    <a:pt x="1422" y="272"/>
                                  </a:lnTo>
                                  <a:lnTo>
                                    <a:pt x="1418" y="270"/>
                                  </a:lnTo>
                                  <a:lnTo>
                                    <a:pt x="1415" y="266"/>
                                  </a:lnTo>
                                  <a:lnTo>
                                    <a:pt x="1414" y="263"/>
                                  </a:lnTo>
                                  <a:lnTo>
                                    <a:pt x="1416" y="264"/>
                                  </a:lnTo>
                                  <a:lnTo>
                                    <a:pt x="1420" y="265"/>
                                  </a:lnTo>
                                  <a:lnTo>
                                    <a:pt x="1423" y="268"/>
                                  </a:lnTo>
                                  <a:lnTo>
                                    <a:pt x="1428" y="271"/>
                                  </a:lnTo>
                                  <a:lnTo>
                                    <a:pt x="1428" y="274"/>
                                  </a:lnTo>
                                  <a:close/>
                                  <a:moveTo>
                                    <a:pt x="950" y="1613"/>
                                  </a:moveTo>
                                  <a:lnTo>
                                    <a:pt x="941" y="1605"/>
                                  </a:lnTo>
                                  <a:lnTo>
                                    <a:pt x="980" y="1588"/>
                                  </a:lnTo>
                                  <a:lnTo>
                                    <a:pt x="923" y="1599"/>
                                  </a:lnTo>
                                  <a:lnTo>
                                    <a:pt x="923" y="1605"/>
                                  </a:lnTo>
                                  <a:lnTo>
                                    <a:pt x="911" y="1605"/>
                                  </a:lnTo>
                                  <a:lnTo>
                                    <a:pt x="887" y="1606"/>
                                  </a:lnTo>
                                  <a:lnTo>
                                    <a:pt x="855" y="1609"/>
                                  </a:lnTo>
                                  <a:lnTo>
                                    <a:pt x="810" y="1613"/>
                                  </a:lnTo>
                                  <a:lnTo>
                                    <a:pt x="777" y="1615"/>
                                  </a:lnTo>
                                  <a:lnTo>
                                    <a:pt x="747" y="1615"/>
                                  </a:lnTo>
                                  <a:lnTo>
                                    <a:pt x="720" y="1615"/>
                                  </a:lnTo>
                                  <a:lnTo>
                                    <a:pt x="694" y="1613"/>
                                  </a:lnTo>
                                  <a:lnTo>
                                    <a:pt x="653" y="1608"/>
                                  </a:lnTo>
                                  <a:lnTo>
                                    <a:pt x="624" y="1606"/>
                                  </a:lnTo>
                                  <a:lnTo>
                                    <a:pt x="613" y="1606"/>
                                  </a:lnTo>
                                  <a:lnTo>
                                    <a:pt x="605" y="1606"/>
                                  </a:lnTo>
                                  <a:lnTo>
                                    <a:pt x="599" y="1606"/>
                                  </a:lnTo>
                                  <a:lnTo>
                                    <a:pt x="597" y="1607"/>
                                  </a:lnTo>
                                  <a:lnTo>
                                    <a:pt x="597" y="1609"/>
                                  </a:lnTo>
                                  <a:lnTo>
                                    <a:pt x="598" y="1613"/>
                                  </a:lnTo>
                                  <a:lnTo>
                                    <a:pt x="601" y="1615"/>
                                  </a:lnTo>
                                  <a:lnTo>
                                    <a:pt x="605" y="1618"/>
                                  </a:lnTo>
                                  <a:lnTo>
                                    <a:pt x="574" y="1613"/>
                                  </a:lnTo>
                                  <a:lnTo>
                                    <a:pt x="577" y="1611"/>
                                  </a:lnTo>
                                  <a:lnTo>
                                    <a:pt x="579" y="1608"/>
                                  </a:lnTo>
                                  <a:lnTo>
                                    <a:pt x="582" y="1606"/>
                                  </a:lnTo>
                                  <a:lnTo>
                                    <a:pt x="586" y="1605"/>
                                  </a:lnTo>
                                  <a:lnTo>
                                    <a:pt x="532" y="1580"/>
                                  </a:lnTo>
                                  <a:lnTo>
                                    <a:pt x="532" y="1574"/>
                                  </a:lnTo>
                                  <a:lnTo>
                                    <a:pt x="561" y="1582"/>
                                  </a:lnTo>
                                  <a:lnTo>
                                    <a:pt x="590" y="1589"/>
                                  </a:lnTo>
                                  <a:lnTo>
                                    <a:pt x="617" y="1595"/>
                                  </a:lnTo>
                                  <a:lnTo>
                                    <a:pt x="644" y="1599"/>
                                  </a:lnTo>
                                  <a:lnTo>
                                    <a:pt x="671" y="1603"/>
                                  </a:lnTo>
                                  <a:lnTo>
                                    <a:pt x="696" y="1605"/>
                                  </a:lnTo>
                                  <a:lnTo>
                                    <a:pt x="721" y="1607"/>
                                  </a:lnTo>
                                  <a:lnTo>
                                    <a:pt x="744" y="1607"/>
                                  </a:lnTo>
                                  <a:lnTo>
                                    <a:pt x="774" y="1606"/>
                                  </a:lnTo>
                                  <a:lnTo>
                                    <a:pt x="802" y="1604"/>
                                  </a:lnTo>
                                  <a:lnTo>
                                    <a:pt x="830" y="1599"/>
                                  </a:lnTo>
                                  <a:lnTo>
                                    <a:pt x="856" y="1593"/>
                                  </a:lnTo>
                                  <a:lnTo>
                                    <a:pt x="837" y="1592"/>
                                  </a:lnTo>
                                  <a:lnTo>
                                    <a:pt x="815" y="1592"/>
                                  </a:lnTo>
                                  <a:lnTo>
                                    <a:pt x="794" y="1591"/>
                                  </a:lnTo>
                                  <a:lnTo>
                                    <a:pt x="771" y="1590"/>
                                  </a:lnTo>
                                  <a:lnTo>
                                    <a:pt x="749" y="1589"/>
                                  </a:lnTo>
                                  <a:lnTo>
                                    <a:pt x="724" y="1588"/>
                                  </a:lnTo>
                                  <a:lnTo>
                                    <a:pt x="698" y="1587"/>
                                  </a:lnTo>
                                  <a:lnTo>
                                    <a:pt x="672" y="1586"/>
                                  </a:lnTo>
                                  <a:lnTo>
                                    <a:pt x="635" y="1580"/>
                                  </a:lnTo>
                                  <a:lnTo>
                                    <a:pt x="599" y="1573"/>
                                  </a:lnTo>
                                  <a:lnTo>
                                    <a:pt x="564" y="1565"/>
                                  </a:lnTo>
                                  <a:lnTo>
                                    <a:pt x="532" y="1554"/>
                                  </a:lnTo>
                                  <a:lnTo>
                                    <a:pt x="499" y="1541"/>
                                  </a:lnTo>
                                  <a:lnTo>
                                    <a:pt x="469" y="1528"/>
                                  </a:lnTo>
                                  <a:lnTo>
                                    <a:pt x="438" y="1511"/>
                                  </a:lnTo>
                                  <a:lnTo>
                                    <a:pt x="410" y="1492"/>
                                  </a:lnTo>
                                  <a:lnTo>
                                    <a:pt x="418" y="1490"/>
                                  </a:lnTo>
                                  <a:lnTo>
                                    <a:pt x="480" y="1512"/>
                                  </a:lnTo>
                                  <a:lnTo>
                                    <a:pt x="536" y="1530"/>
                                  </a:lnTo>
                                  <a:lnTo>
                                    <a:pt x="587" y="1545"/>
                                  </a:lnTo>
                                  <a:lnTo>
                                    <a:pt x="632" y="1557"/>
                                  </a:lnTo>
                                  <a:lnTo>
                                    <a:pt x="671" y="1567"/>
                                  </a:lnTo>
                                  <a:lnTo>
                                    <a:pt x="705" y="1574"/>
                                  </a:lnTo>
                                  <a:lnTo>
                                    <a:pt x="733" y="1579"/>
                                  </a:lnTo>
                                  <a:lnTo>
                                    <a:pt x="756" y="1580"/>
                                  </a:lnTo>
                                  <a:lnTo>
                                    <a:pt x="771" y="1580"/>
                                  </a:lnTo>
                                  <a:lnTo>
                                    <a:pt x="787" y="1579"/>
                                  </a:lnTo>
                                  <a:lnTo>
                                    <a:pt x="802" y="1578"/>
                                  </a:lnTo>
                                  <a:lnTo>
                                    <a:pt x="818" y="1575"/>
                                  </a:lnTo>
                                  <a:lnTo>
                                    <a:pt x="833" y="1573"/>
                                  </a:lnTo>
                                  <a:lnTo>
                                    <a:pt x="849" y="1570"/>
                                  </a:lnTo>
                                  <a:lnTo>
                                    <a:pt x="865" y="1565"/>
                                  </a:lnTo>
                                  <a:lnTo>
                                    <a:pt x="879" y="1561"/>
                                  </a:lnTo>
                                  <a:lnTo>
                                    <a:pt x="875" y="1556"/>
                                  </a:lnTo>
                                  <a:lnTo>
                                    <a:pt x="858" y="1557"/>
                                  </a:lnTo>
                                  <a:lnTo>
                                    <a:pt x="842" y="1557"/>
                                  </a:lnTo>
                                  <a:lnTo>
                                    <a:pt x="825" y="1558"/>
                                  </a:lnTo>
                                  <a:lnTo>
                                    <a:pt x="810" y="1558"/>
                                  </a:lnTo>
                                  <a:lnTo>
                                    <a:pt x="785" y="1558"/>
                                  </a:lnTo>
                                  <a:lnTo>
                                    <a:pt x="761" y="1557"/>
                                  </a:lnTo>
                                  <a:lnTo>
                                    <a:pt x="738" y="1555"/>
                                  </a:lnTo>
                                  <a:lnTo>
                                    <a:pt x="714" y="1553"/>
                                  </a:lnTo>
                                  <a:lnTo>
                                    <a:pt x="690" y="1549"/>
                                  </a:lnTo>
                                  <a:lnTo>
                                    <a:pt x="667" y="1545"/>
                                  </a:lnTo>
                                  <a:lnTo>
                                    <a:pt x="643" y="1539"/>
                                  </a:lnTo>
                                  <a:lnTo>
                                    <a:pt x="621" y="1533"/>
                                  </a:lnTo>
                                  <a:lnTo>
                                    <a:pt x="597" y="1528"/>
                                  </a:lnTo>
                                  <a:lnTo>
                                    <a:pt x="574" y="1520"/>
                                  </a:lnTo>
                                  <a:lnTo>
                                    <a:pt x="552" y="1512"/>
                                  </a:lnTo>
                                  <a:lnTo>
                                    <a:pt x="529" y="1503"/>
                                  </a:lnTo>
                                  <a:lnTo>
                                    <a:pt x="507" y="1494"/>
                                  </a:lnTo>
                                  <a:lnTo>
                                    <a:pt x="484" y="1483"/>
                                  </a:lnTo>
                                  <a:lnTo>
                                    <a:pt x="462" y="1472"/>
                                  </a:lnTo>
                                  <a:lnTo>
                                    <a:pt x="440" y="1461"/>
                                  </a:lnTo>
                                  <a:lnTo>
                                    <a:pt x="451" y="1449"/>
                                  </a:lnTo>
                                  <a:lnTo>
                                    <a:pt x="475" y="1452"/>
                                  </a:lnTo>
                                  <a:lnTo>
                                    <a:pt x="465" y="1442"/>
                                  </a:lnTo>
                                  <a:lnTo>
                                    <a:pt x="453" y="1432"/>
                                  </a:lnTo>
                                  <a:lnTo>
                                    <a:pt x="440" y="1422"/>
                                  </a:lnTo>
                                  <a:lnTo>
                                    <a:pt x="426" y="1412"/>
                                  </a:lnTo>
                                  <a:lnTo>
                                    <a:pt x="393" y="1390"/>
                                  </a:lnTo>
                                  <a:lnTo>
                                    <a:pt x="354" y="1368"/>
                                  </a:lnTo>
                                  <a:lnTo>
                                    <a:pt x="348" y="1379"/>
                                  </a:lnTo>
                                  <a:lnTo>
                                    <a:pt x="338" y="1368"/>
                                  </a:lnTo>
                                  <a:lnTo>
                                    <a:pt x="343" y="1368"/>
                                  </a:lnTo>
                                  <a:lnTo>
                                    <a:pt x="321" y="1362"/>
                                  </a:lnTo>
                                  <a:lnTo>
                                    <a:pt x="335" y="1381"/>
                                  </a:lnTo>
                                  <a:lnTo>
                                    <a:pt x="314" y="1364"/>
                                  </a:lnTo>
                                  <a:lnTo>
                                    <a:pt x="295" y="1346"/>
                                  </a:lnTo>
                                  <a:lnTo>
                                    <a:pt x="276" y="1329"/>
                                  </a:lnTo>
                                  <a:lnTo>
                                    <a:pt x="259" y="1311"/>
                                  </a:lnTo>
                                  <a:lnTo>
                                    <a:pt x="243" y="1294"/>
                                  </a:lnTo>
                                  <a:lnTo>
                                    <a:pt x="229" y="1277"/>
                                  </a:lnTo>
                                  <a:lnTo>
                                    <a:pt x="216" y="1260"/>
                                  </a:lnTo>
                                  <a:lnTo>
                                    <a:pt x="204" y="1243"/>
                                  </a:lnTo>
                                  <a:lnTo>
                                    <a:pt x="193" y="1226"/>
                                  </a:lnTo>
                                  <a:lnTo>
                                    <a:pt x="184" y="1209"/>
                                  </a:lnTo>
                                  <a:lnTo>
                                    <a:pt x="175" y="1192"/>
                                  </a:lnTo>
                                  <a:lnTo>
                                    <a:pt x="168" y="1176"/>
                                  </a:lnTo>
                                  <a:lnTo>
                                    <a:pt x="162" y="1159"/>
                                  </a:lnTo>
                                  <a:lnTo>
                                    <a:pt x="157" y="1142"/>
                                  </a:lnTo>
                                  <a:lnTo>
                                    <a:pt x="153" y="1126"/>
                                  </a:lnTo>
                                  <a:lnTo>
                                    <a:pt x="151" y="1109"/>
                                  </a:lnTo>
                                  <a:lnTo>
                                    <a:pt x="145" y="1104"/>
                                  </a:lnTo>
                                  <a:lnTo>
                                    <a:pt x="140" y="1099"/>
                                  </a:lnTo>
                                  <a:lnTo>
                                    <a:pt x="135" y="1092"/>
                                  </a:lnTo>
                                  <a:lnTo>
                                    <a:pt x="132" y="1084"/>
                                  </a:lnTo>
                                  <a:lnTo>
                                    <a:pt x="129" y="1075"/>
                                  </a:lnTo>
                                  <a:lnTo>
                                    <a:pt x="125" y="1064"/>
                                  </a:lnTo>
                                  <a:lnTo>
                                    <a:pt x="123" y="1053"/>
                                  </a:lnTo>
                                  <a:lnTo>
                                    <a:pt x="122" y="1042"/>
                                  </a:lnTo>
                                  <a:lnTo>
                                    <a:pt x="111" y="1033"/>
                                  </a:lnTo>
                                  <a:lnTo>
                                    <a:pt x="122" y="1071"/>
                                  </a:lnTo>
                                  <a:lnTo>
                                    <a:pt x="135" y="1110"/>
                                  </a:lnTo>
                                  <a:lnTo>
                                    <a:pt x="152" y="1150"/>
                                  </a:lnTo>
                                  <a:lnTo>
                                    <a:pt x="170" y="1190"/>
                                  </a:lnTo>
                                  <a:lnTo>
                                    <a:pt x="191" y="1231"/>
                                  </a:lnTo>
                                  <a:lnTo>
                                    <a:pt x="214" y="1274"/>
                                  </a:lnTo>
                                  <a:lnTo>
                                    <a:pt x="240" y="1318"/>
                                  </a:lnTo>
                                  <a:lnTo>
                                    <a:pt x="267" y="1362"/>
                                  </a:lnTo>
                                  <a:lnTo>
                                    <a:pt x="259" y="1362"/>
                                  </a:lnTo>
                                  <a:lnTo>
                                    <a:pt x="278" y="1387"/>
                                  </a:lnTo>
                                  <a:lnTo>
                                    <a:pt x="273" y="1393"/>
                                  </a:lnTo>
                                  <a:lnTo>
                                    <a:pt x="286" y="1408"/>
                                  </a:lnTo>
                                  <a:lnTo>
                                    <a:pt x="261" y="1393"/>
                                  </a:lnTo>
                                  <a:lnTo>
                                    <a:pt x="259" y="1398"/>
                                  </a:lnTo>
                                  <a:lnTo>
                                    <a:pt x="246" y="1389"/>
                                  </a:lnTo>
                                  <a:lnTo>
                                    <a:pt x="240" y="1380"/>
                                  </a:lnTo>
                                  <a:lnTo>
                                    <a:pt x="231" y="1369"/>
                                  </a:lnTo>
                                  <a:lnTo>
                                    <a:pt x="219" y="1356"/>
                                  </a:lnTo>
                                  <a:lnTo>
                                    <a:pt x="203" y="1340"/>
                                  </a:lnTo>
                                  <a:lnTo>
                                    <a:pt x="200" y="1313"/>
                                  </a:lnTo>
                                  <a:lnTo>
                                    <a:pt x="206" y="1312"/>
                                  </a:lnTo>
                                  <a:lnTo>
                                    <a:pt x="212" y="1313"/>
                                  </a:lnTo>
                                  <a:lnTo>
                                    <a:pt x="216" y="1315"/>
                                  </a:lnTo>
                                  <a:lnTo>
                                    <a:pt x="222" y="1319"/>
                                  </a:lnTo>
                                  <a:lnTo>
                                    <a:pt x="227" y="1324"/>
                                  </a:lnTo>
                                  <a:lnTo>
                                    <a:pt x="232" y="1331"/>
                                  </a:lnTo>
                                  <a:lnTo>
                                    <a:pt x="237" y="1340"/>
                                  </a:lnTo>
                                  <a:lnTo>
                                    <a:pt x="240" y="1352"/>
                                  </a:lnTo>
                                  <a:lnTo>
                                    <a:pt x="251" y="1382"/>
                                  </a:lnTo>
                                  <a:lnTo>
                                    <a:pt x="260" y="1405"/>
                                  </a:lnTo>
                                  <a:lnTo>
                                    <a:pt x="268" y="1421"/>
                                  </a:lnTo>
                                  <a:lnTo>
                                    <a:pt x="273" y="1430"/>
                                  </a:lnTo>
                                  <a:lnTo>
                                    <a:pt x="270" y="1435"/>
                                  </a:lnTo>
                                  <a:lnTo>
                                    <a:pt x="269" y="1439"/>
                                  </a:lnTo>
                                  <a:lnTo>
                                    <a:pt x="269" y="1444"/>
                                  </a:lnTo>
                                  <a:lnTo>
                                    <a:pt x="270" y="1449"/>
                                  </a:lnTo>
                                  <a:lnTo>
                                    <a:pt x="238" y="1428"/>
                                  </a:lnTo>
                                  <a:lnTo>
                                    <a:pt x="219" y="1404"/>
                                  </a:lnTo>
                                  <a:lnTo>
                                    <a:pt x="195" y="1376"/>
                                  </a:lnTo>
                                  <a:lnTo>
                                    <a:pt x="168" y="1340"/>
                                  </a:lnTo>
                                  <a:lnTo>
                                    <a:pt x="138" y="1299"/>
                                  </a:lnTo>
                                  <a:lnTo>
                                    <a:pt x="91" y="1221"/>
                                  </a:lnTo>
                                  <a:lnTo>
                                    <a:pt x="87" y="1202"/>
                                  </a:lnTo>
                                  <a:lnTo>
                                    <a:pt x="80" y="1209"/>
                                  </a:lnTo>
                                  <a:lnTo>
                                    <a:pt x="77" y="1214"/>
                                  </a:lnTo>
                                  <a:lnTo>
                                    <a:pt x="73" y="1221"/>
                                  </a:lnTo>
                                  <a:lnTo>
                                    <a:pt x="73" y="1227"/>
                                  </a:lnTo>
                                  <a:lnTo>
                                    <a:pt x="73" y="1231"/>
                                  </a:lnTo>
                                  <a:lnTo>
                                    <a:pt x="77" y="1237"/>
                                  </a:lnTo>
                                  <a:lnTo>
                                    <a:pt x="80" y="1242"/>
                                  </a:lnTo>
                                  <a:lnTo>
                                    <a:pt x="87" y="1245"/>
                                  </a:lnTo>
                                  <a:lnTo>
                                    <a:pt x="80" y="1238"/>
                                  </a:lnTo>
                                  <a:lnTo>
                                    <a:pt x="73" y="1228"/>
                                  </a:lnTo>
                                  <a:lnTo>
                                    <a:pt x="67" y="1215"/>
                                  </a:lnTo>
                                  <a:lnTo>
                                    <a:pt x="60" y="1201"/>
                                  </a:lnTo>
                                  <a:lnTo>
                                    <a:pt x="54" y="1184"/>
                                  </a:lnTo>
                                  <a:lnTo>
                                    <a:pt x="48" y="1164"/>
                                  </a:lnTo>
                                  <a:lnTo>
                                    <a:pt x="42" y="1142"/>
                                  </a:lnTo>
                                  <a:lnTo>
                                    <a:pt x="35" y="1118"/>
                                  </a:lnTo>
                                  <a:lnTo>
                                    <a:pt x="33" y="1134"/>
                                  </a:lnTo>
                                  <a:lnTo>
                                    <a:pt x="22" y="1114"/>
                                  </a:lnTo>
                                  <a:lnTo>
                                    <a:pt x="16" y="1089"/>
                                  </a:lnTo>
                                  <a:lnTo>
                                    <a:pt x="12" y="1059"/>
                                  </a:lnTo>
                                  <a:lnTo>
                                    <a:pt x="6" y="1024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1" y="971"/>
                                  </a:lnTo>
                                  <a:lnTo>
                                    <a:pt x="5" y="961"/>
                                  </a:lnTo>
                                  <a:lnTo>
                                    <a:pt x="6" y="959"/>
                                  </a:lnTo>
                                  <a:lnTo>
                                    <a:pt x="7" y="957"/>
                                  </a:lnTo>
                                  <a:lnTo>
                                    <a:pt x="9" y="954"/>
                                  </a:lnTo>
                                  <a:lnTo>
                                    <a:pt x="12" y="954"/>
                                  </a:lnTo>
                                  <a:lnTo>
                                    <a:pt x="6" y="909"/>
                                  </a:lnTo>
                                  <a:lnTo>
                                    <a:pt x="3" y="867"/>
                                  </a:lnTo>
                                  <a:lnTo>
                                    <a:pt x="1" y="827"/>
                                  </a:lnTo>
                                  <a:lnTo>
                                    <a:pt x="0" y="791"/>
                                  </a:lnTo>
                                  <a:lnTo>
                                    <a:pt x="0" y="765"/>
                                  </a:lnTo>
                                  <a:lnTo>
                                    <a:pt x="3" y="739"/>
                                  </a:lnTo>
                                  <a:lnTo>
                                    <a:pt x="5" y="714"/>
                                  </a:lnTo>
                                  <a:lnTo>
                                    <a:pt x="8" y="690"/>
                                  </a:lnTo>
                                  <a:lnTo>
                                    <a:pt x="13" y="666"/>
                                  </a:lnTo>
                                  <a:lnTo>
                                    <a:pt x="17" y="643"/>
                                  </a:lnTo>
                                  <a:lnTo>
                                    <a:pt x="24" y="622"/>
                                  </a:lnTo>
                                  <a:lnTo>
                                    <a:pt x="31" y="600"/>
                                  </a:lnTo>
                                  <a:lnTo>
                                    <a:pt x="39" y="580"/>
                                  </a:lnTo>
                                  <a:lnTo>
                                    <a:pt x="48" y="560"/>
                                  </a:lnTo>
                                  <a:lnTo>
                                    <a:pt x="58" y="542"/>
                                  </a:lnTo>
                                  <a:lnTo>
                                    <a:pt x="69" y="524"/>
                                  </a:lnTo>
                                  <a:lnTo>
                                    <a:pt x="80" y="506"/>
                                  </a:lnTo>
                                  <a:lnTo>
                                    <a:pt x="94" y="490"/>
                                  </a:lnTo>
                                  <a:lnTo>
                                    <a:pt x="107" y="474"/>
                                  </a:lnTo>
                                  <a:lnTo>
                                    <a:pt x="122" y="459"/>
                                  </a:lnTo>
                                  <a:lnTo>
                                    <a:pt x="135" y="447"/>
                                  </a:lnTo>
                                  <a:lnTo>
                                    <a:pt x="150" y="434"/>
                                  </a:lnTo>
                                  <a:lnTo>
                                    <a:pt x="166" y="422"/>
                                  </a:lnTo>
                                  <a:lnTo>
                                    <a:pt x="184" y="409"/>
                                  </a:lnTo>
                                  <a:lnTo>
                                    <a:pt x="203" y="397"/>
                                  </a:lnTo>
                                  <a:lnTo>
                                    <a:pt x="223" y="384"/>
                                  </a:lnTo>
                                  <a:lnTo>
                                    <a:pt x="246" y="371"/>
                                  </a:lnTo>
                                  <a:lnTo>
                                    <a:pt x="269" y="358"/>
                                  </a:lnTo>
                                  <a:lnTo>
                                    <a:pt x="294" y="346"/>
                                  </a:lnTo>
                                  <a:lnTo>
                                    <a:pt x="321" y="332"/>
                                  </a:lnTo>
                                  <a:lnTo>
                                    <a:pt x="349" y="320"/>
                                  </a:lnTo>
                                  <a:lnTo>
                                    <a:pt x="380" y="306"/>
                                  </a:lnTo>
                                  <a:lnTo>
                                    <a:pt x="443" y="279"/>
                                  </a:lnTo>
                                  <a:lnTo>
                                    <a:pt x="512" y="253"/>
                                  </a:lnTo>
                                  <a:lnTo>
                                    <a:pt x="529" y="246"/>
                                  </a:lnTo>
                                  <a:lnTo>
                                    <a:pt x="549" y="237"/>
                                  </a:lnTo>
                                  <a:lnTo>
                                    <a:pt x="570" y="227"/>
                                  </a:lnTo>
                                  <a:lnTo>
                                    <a:pt x="595" y="214"/>
                                  </a:lnTo>
                                  <a:lnTo>
                                    <a:pt x="622" y="199"/>
                                  </a:lnTo>
                                  <a:lnTo>
                                    <a:pt x="652" y="182"/>
                                  </a:lnTo>
                                  <a:lnTo>
                                    <a:pt x="685" y="164"/>
                                  </a:lnTo>
                                  <a:lnTo>
                                    <a:pt x="721" y="144"/>
                                  </a:lnTo>
                                  <a:lnTo>
                                    <a:pt x="752" y="126"/>
                                  </a:lnTo>
                                  <a:lnTo>
                                    <a:pt x="783" y="109"/>
                                  </a:lnTo>
                                  <a:lnTo>
                                    <a:pt x="812" y="94"/>
                                  </a:lnTo>
                                  <a:lnTo>
                                    <a:pt x="839" y="81"/>
                                  </a:lnTo>
                                  <a:lnTo>
                                    <a:pt x="866" y="70"/>
                                  </a:lnTo>
                                  <a:lnTo>
                                    <a:pt x="891" y="61"/>
                                  </a:lnTo>
                                  <a:lnTo>
                                    <a:pt x="914" y="54"/>
                                  </a:lnTo>
                                  <a:lnTo>
                                    <a:pt x="937" y="48"/>
                                  </a:lnTo>
                                  <a:lnTo>
                                    <a:pt x="945" y="37"/>
                                  </a:lnTo>
                                  <a:lnTo>
                                    <a:pt x="999" y="36"/>
                                  </a:lnTo>
                                  <a:lnTo>
                                    <a:pt x="1049" y="33"/>
                                  </a:lnTo>
                                  <a:lnTo>
                                    <a:pt x="1097" y="29"/>
                                  </a:lnTo>
                                  <a:lnTo>
                                    <a:pt x="1141" y="25"/>
                                  </a:lnTo>
                                  <a:lnTo>
                                    <a:pt x="1180" y="20"/>
                                  </a:lnTo>
                                  <a:lnTo>
                                    <a:pt x="1217" y="14"/>
                                  </a:lnTo>
                                  <a:lnTo>
                                    <a:pt x="1250" y="6"/>
                                  </a:lnTo>
                                  <a:lnTo>
                                    <a:pt x="1279" y="0"/>
                                  </a:lnTo>
                                  <a:lnTo>
                                    <a:pt x="1306" y="10"/>
                                  </a:lnTo>
                                  <a:lnTo>
                                    <a:pt x="1301" y="29"/>
                                  </a:lnTo>
                                  <a:lnTo>
                                    <a:pt x="1294" y="38"/>
                                  </a:lnTo>
                                  <a:lnTo>
                                    <a:pt x="1287" y="46"/>
                                  </a:lnTo>
                                  <a:lnTo>
                                    <a:pt x="1279" y="52"/>
                                  </a:lnTo>
                                  <a:lnTo>
                                    <a:pt x="1271" y="58"/>
                                  </a:lnTo>
                                  <a:lnTo>
                                    <a:pt x="1262" y="62"/>
                                  </a:lnTo>
                                  <a:lnTo>
                                    <a:pt x="1254" y="64"/>
                                  </a:lnTo>
                                  <a:lnTo>
                                    <a:pt x="1245" y="67"/>
                                  </a:lnTo>
                                  <a:lnTo>
                                    <a:pt x="1236" y="68"/>
                                  </a:lnTo>
                                  <a:lnTo>
                                    <a:pt x="1232" y="72"/>
                                  </a:lnTo>
                                  <a:lnTo>
                                    <a:pt x="1225" y="80"/>
                                  </a:lnTo>
                                  <a:lnTo>
                                    <a:pt x="1215" y="90"/>
                                  </a:lnTo>
                                  <a:lnTo>
                                    <a:pt x="1201" y="103"/>
                                  </a:lnTo>
                                  <a:lnTo>
                                    <a:pt x="1164" y="136"/>
                                  </a:lnTo>
                                  <a:lnTo>
                                    <a:pt x="1115" y="179"/>
                                  </a:lnTo>
                                  <a:lnTo>
                                    <a:pt x="1131" y="181"/>
                                  </a:lnTo>
                                  <a:lnTo>
                                    <a:pt x="1152" y="186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209" y="201"/>
                                  </a:lnTo>
                                  <a:lnTo>
                                    <a:pt x="1235" y="207"/>
                                  </a:lnTo>
                                  <a:lnTo>
                                    <a:pt x="1260" y="213"/>
                                  </a:lnTo>
                                  <a:lnTo>
                                    <a:pt x="1283" y="215"/>
                                  </a:lnTo>
                                  <a:lnTo>
                                    <a:pt x="1304" y="216"/>
                                  </a:lnTo>
                                  <a:lnTo>
                                    <a:pt x="1308" y="228"/>
                                  </a:lnTo>
                                  <a:lnTo>
                                    <a:pt x="1322" y="234"/>
                                  </a:lnTo>
                                  <a:lnTo>
                                    <a:pt x="1344" y="244"/>
                                  </a:lnTo>
                                  <a:lnTo>
                                    <a:pt x="1377" y="261"/>
                                  </a:lnTo>
                                  <a:lnTo>
                                    <a:pt x="1420" y="282"/>
                                  </a:lnTo>
                                  <a:lnTo>
                                    <a:pt x="1423" y="283"/>
                                  </a:lnTo>
                                  <a:lnTo>
                                    <a:pt x="1428" y="282"/>
                                  </a:lnTo>
                                  <a:lnTo>
                                    <a:pt x="1431" y="280"/>
                                  </a:lnTo>
                                  <a:lnTo>
                                    <a:pt x="1436" y="277"/>
                                  </a:lnTo>
                                  <a:lnTo>
                                    <a:pt x="1482" y="310"/>
                                  </a:lnTo>
                                  <a:lnTo>
                                    <a:pt x="1487" y="315"/>
                                  </a:lnTo>
                                  <a:lnTo>
                                    <a:pt x="1478" y="313"/>
                                  </a:lnTo>
                                  <a:lnTo>
                                    <a:pt x="1465" y="306"/>
                                  </a:lnTo>
                                  <a:lnTo>
                                    <a:pt x="1463" y="310"/>
                                  </a:lnTo>
                                  <a:lnTo>
                                    <a:pt x="1492" y="339"/>
                                  </a:lnTo>
                                  <a:lnTo>
                                    <a:pt x="1495" y="337"/>
                                  </a:lnTo>
                                  <a:lnTo>
                                    <a:pt x="1499" y="335"/>
                                  </a:lnTo>
                                  <a:lnTo>
                                    <a:pt x="1503" y="332"/>
                                  </a:lnTo>
                                  <a:lnTo>
                                    <a:pt x="1509" y="331"/>
                                  </a:lnTo>
                                  <a:lnTo>
                                    <a:pt x="1514" y="331"/>
                                  </a:lnTo>
                                  <a:lnTo>
                                    <a:pt x="1521" y="332"/>
                                  </a:lnTo>
                                  <a:lnTo>
                                    <a:pt x="1526" y="335"/>
                                  </a:lnTo>
                                  <a:lnTo>
                                    <a:pt x="1531" y="337"/>
                                  </a:lnTo>
                                  <a:lnTo>
                                    <a:pt x="1535" y="340"/>
                                  </a:lnTo>
                                  <a:lnTo>
                                    <a:pt x="1538" y="344"/>
                                  </a:lnTo>
                                  <a:lnTo>
                                    <a:pt x="1541" y="348"/>
                                  </a:lnTo>
                                  <a:lnTo>
                                    <a:pt x="1544" y="353"/>
                                  </a:lnTo>
                                  <a:lnTo>
                                    <a:pt x="1538" y="361"/>
                                  </a:lnTo>
                                  <a:lnTo>
                                    <a:pt x="1552" y="383"/>
                                  </a:lnTo>
                                  <a:lnTo>
                                    <a:pt x="1555" y="381"/>
                                  </a:lnTo>
                                  <a:lnTo>
                                    <a:pt x="1559" y="380"/>
                                  </a:lnTo>
                                  <a:lnTo>
                                    <a:pt x="1566" y="382"/>
                                  </a:lnTo>
                                  <a:lnTo>
                                    <a:pt x="1576" y="387"/>
                                  </a:lnTo>
                                  <a:lnTo>
                                    <a:pt x="1588" y="396"/>
                                  </a:lnTo>
                                  <a:lnTo>
                                    <a:pt x="1603" y="407"/>
                                  </a:lnTo>
                                  <a:lnTo>
                                    <a:pt x="1595" y="404"/>
                                  </a:lnTo>
                                  <a:lnTo>
                                    <a:pt x="1590" y="402"/>
                                  </a:lnTo>
                                  <a:lnTo>
                                    <a:pt x="1590" y="405"/>
                                  </a:lnTo>
                                  <a:lnTo>
                                    <a:pt x="1591" y="409"/>
                                  </a:lnTo>
                                  <a:lnTo>
                                    <a:pt x="1594" y="417"/>
                                  </a:lnTo>
                                  <a:lnTo>
                                    <a:pt x="1600" y="426"/>
                                  </a:lnTo>
                                  <a:lnTo>
                                    <a:pt x="1608" y="438"/>
                                  </a:lnTo>
                                  <a:lnTo>
                                    <a:pt x="1611" y="424"/>
                                  </a:lnTo>
                                  <a:lnTo>
                                    <a:pt x="1622" y="439"/>
                                  </a:lnTo>
                                  <a:lnTo>
                                    <a:pt x="1633" y="455"/>
                                  </a:lnTo>
                                  <a:lnTo>
                                    <a:pt x="1642" y="471"/>
                                  </a:lnTo>
                                  <a:lnTo>
                                    <a:pt x="1651" y="488"/>
                                  </a:lnTo>
                                  <a:lnTo>
                                    <a:pt x="1660" y="504"/>
                                  </a:lnTo>
                                  <a:lnTo>
                                    <a:pt x="1666" y="521"/>
                                  </a:lnTo>
                                  <a:lnTo>
                                    <a:pt x="1674" y="538"/>
                                  </a:lnTo>
                                  <a:lnTo>
                                    <a:pt x="1680" y="556"/>
                                  </a:lnTo>
                                  <a:lnTo>
                                    <a:pt x="1686" y="573"/>
                                  </a:lnTo>
                                  <a:lnTo>
                                    <a:pt x="1690" y="591"/>
                                  </a:lnTo>
                                  <a:lnTo>
                                    <a:pt x="1693" y="610"/>
                                  </a:lnTo>
                                  <a:lnTo>
                                    <a:pt x="1697" y="629"/>
                                  </a:lnTo>
                                  <a:lnTo>
                                    <a:pt x="1699" y="648"/>
                                  </a:lnTo>
                                  <a:lnTo>
                                    <a:pt x="1701" y="667"/>
                                  </a:lnTo>
                                  <a:lnTo>
                                    <a:pt x="1702" y="686"/>
                                  </a:lnTo>
                                  <a:lnTo>
                                    <a:pt x="1702" y="707"/>
                                  </a:lnTo>
                                  <a:lnTo>
                                    <a:pt x="1701" y="741"/>
                                  </a:lnTo>
                                  <a:lnTo>
                                    <a:pt x="1699" y="775"/>
                                  </a:lnTo>
                                  <a:lnTo>
                                    <a:pt x="1695" y="810"/>
                                  </a:lnTo>
                                  <a:lnTo>
                                    <a:pt x="1688" y="844"/>
                                  </a:lnTo>
                                  <a:lnTo>
                                    <a:pt x="1679" y="879"/>
                                  </a:lnTo>
                                  <a:lnTo>
                                    <a:pt x="1669" y="915"/>
                                  </a:lnTo>
                                  <a:lnTo>
                                    <a:pt x="1656" y="949"/>
                                  </a:lnTo>
                                  <a:lnTo>
                                    <a:pt x="1643" y="984"/>
                                  </a:lnTo>
                                  <a:lnTo>
                                    <a:pt x="1626" y="1019"/>
                                  </a:lnTo>
                                  <a:lnTo>
                                    <a:pt x="1608" y="1054"/>
                                  </a:lnTo>
                                  <a:lnTo>
                                    <a:pt x="1589" y="1089"/>
                                  </a:lnTo>
                                  <a:lnTo>
                                    <a:pt x="1567" y="1125"/>
                                  </a:lnTo>
                                  <a:lnTo>
                                    <a:pt x="1544" y="1160"/>
                                  </a:lnTo>
                                  <a:lnTo>
                                    <a:pt x="1518" y="1196"/>
                                  </a:lnTo>
                                  <a:lnTo>
                                    <a:pt x="1491" y="1231"/>
                                  </a:lnTo>
                                  <a:lnTo>
                                    <a:pt x="1462" y="1267"/>
                                  </a:lnTo>
                                  <a:lnTo>
                                    <a:pt x="1431" y="1302"/>
                                  </a:lnTo>
                                  <a:lnTo>
                                    <a:pt x="1401" y="1335"/>
                                  </a:lnTo>
                                  <a:lnTo>
                                    <a:pt x="1369" y="1366"/>
                                  </a:lnTo>
                                  <a:lnTo>
                                    <a:pt x="1339" y="1396"/>
                                  </a:lnTo>
                                  <a:lnTo>
                                    <a:pt x="1307" y="1423"/>
                                  </a:lnTo>
                                  <a:lnTo>
                                    <a:pt x="1276" y="1449"/>
                                  </a:lnTo>
                                  <a:lnTo>
                                    <a:pt x="1244" y="1474"/>
                                  </a:lnTo>
                                  <a:lnTo>
                                    <a:pt x="1213" y="1496"/>
                                  </a:lnTo>
                                  <a:lnTo>
                                    <a:pt x="1181" y="1517"/>
                                  </a:lnTo>
                                  <a:lnTo>
                                    <a:pt x="1149" y="1536"/>
                                  </a:lnTo>
                                  <a:lnTo>
                                    <a:pt x="1116" y="1554"/>
                                  </a:lnTo>
                                  <a:lnTo>
                                    <a:pt x="1083" y="1568"/>
                                  </a:lnTo>
                                  <a:lnTo>
                                    <a:pt x="1051" y="1582"/>
                                  </a:lnTo>
                                  <a:lnTo>
                                    <a:pt x="1017" y="1595"/>
                                  </a:lnTo>
                                  <a:lnTo>
                                    <a:pt x="983" y="1605"/>
                                  </a:lnTo>
                                  <a:lnTo>
                                    <a:pt x="950" y="1613"/>
                                  </a:lnTo>
                                  <a:close/>
                                  <a:moveTo>
                                    <a:pt x="365" y="1393"/>
                                  </a:moveTo>
                                  <a:lnTo>
                                    <a:pt x="362" y="1391"/>
                                  </a:lnTo>
                                  <a:lnTo>
                                    <a:pt x="359" y="1391"/>
                                  </a:lnTo>
                                  <a:lnTo>
                                    <a:pt x="358" y="1389"/>
                                  </a:lnTo>
                                  <a:lnTo>
                                    <a:pt x="356" y="1387"/>
                                  </a:lnTo>
                                  <a:lnTo>
                                    <a:pt x="365" y="1393"/>
                                  </a:lnTo>
                                  <a:close/>
                                  <a:moveTo>
                                    <a:pt x="564" y="1613"/>
                                  </a:moveTo>
                                  <a:lnTo>
                                    <a:pt x="555" y="1612"/>
                                  </a:lnTo>
                                  <a:lnTo>
                                    <a:pt x="549" y="1609"/>
                                  </a:lnTo>
                                  <a:lnTo>
                                    <a:pt x="542" y="1606"/>
                                  </a:lnTo>
                                  <a:lnTo>
                                    <a:pt x="537" y="1601"/>
                                  </a:lnTo>
                                  <a:lnTo>
                                    <a:pt x="543" y="1603"/>
                                  </a:lnTo>
                                  <a:lnTo>
                                    <a:pt x="550" y="1605"/>
                                  </a:lnTo>
                                  <a:lnTo>
                                    <a:pt x="556" y="1608"/>
                                  </a:lnTo>
                                  <a:lnTo>
                                    <a:pt x="564" y="1613"/>
                                  </a:lnTo>
                                  <a:close/>
                                  <a:moveTo>
                                    <a:pt x="512" y="1572"/>
                                  </a:moveTo>
                                  <a:lnTo>
                                    <a:pt x="511" y="1573"/>
                                  </a:lnTo>
                                  <a:lnTo>
                                    <a:pt x="508" y="1573"/>
                                  </a:lnTo>
                                  <a:lnTo>
                                    <a:pt x="502" y="1571"/>
                                  </a:lnTo>
                                  <a:lnTo>
                                    <a:pt x="497" y="1570"/>
                                  </a:lnTo>
                                  <a:lnTo>
                                    <a:pt x="497" y="1566"/>
                                  </a:lnTo>
                                  <a:lnTo>
                                    <a:pt x="501" y="1566"/>
                                  </a:lnTo>
                                  <a:lnTo>
                                    <a:pt x="505" y="1566"/>
                                  </a:lnTo>
                                  <a:lnTo>
                                    <a:pt x="509" y="1568"/>
                                  </a:lnTo>
                                  <a:lnTo>
                                    <a:pt x="512" y="1572"/>
                                  </a:lnTo>
                                  <a:close/>
                                  <a:moveTo>
                                    <a:pt x="491" y="1564"/>
                                  </a:moveTo>
                                  <a:lnTo>
                                    <a:pt x="483" y="1558"/>
                                  </a:lnTo>
                                  <a:lnTo>
                                    <a:pt x="473" y="1554"/>
                                  </a:lnTo>
                                  <a:lnTo>
                                    <a:pt x="461" y="1550"/>
                                  </a:lnTo>
                                  <a:lnTo>
                                    <a:pt x="445" y="1547"/>
                                  </a:lnTo>
                                  <a:lnTo>
                                    <a:pt x="440" y="1542"/>
                                  </a:lnTo>
                                  <a:lnTo>
                                    <a:pt x="445" y="1546"/>
                                  </a:lnTo>
                                  <a:lnTo>
                                    <a:pt x="453" y="1549"/>
                                  </a:lnTo>
                                  <a:lnTo>
                                    <a:pt x="463" y="1551"/>
                                  </a:lnTo>
                                  <a:lnTo>
                                    <a:pt x="475" y="1553"/>
                                  </a:lnTo>
                                  <a:lnTo>
                                    <a:pt x="482" y="1557"/>
                                  </a:lnTo>
                                  <a:lnTo>
                                    <a:pt x="491" y="1564"/>
                                  </a:lnTo>
                                  <a:close/>
                                  <a:moveTo>
                                    <a:pt x="41" y="1159"/>
                                  </a:moveTo>
                                  <a:lnTo>
                                    <a:pt x="39" y="1158"/>
                                  </a:lnTo>
                                  <a:lnTo>
                                    <a:pt x="36" y="1156"/>
                                  </a:lnTo>
                                  <a:lnTo>
                                    <a:pt x="34" y="1155"/>
                                  </a:lnTo>
                                  <a:lnTo>
                                    <a:pt x="33" y="1153"/>
                                  </a:lnTo>
                                  <a:lnTo>
                                    <a:pt x="35" y="1152"/>
                                  </a:lnTo>
                                  <a:lnTo>
                                    <a:pt x="37" y="1152"/>
                                  </a:lnTo>
                                  <a:lnTo>
                                    <a:pt x="40" y="1153"/>
                                  </a:lnTo>
                                  <a:lnTo>
                                    <a:pt x="41" y="1155"/>
                                  </a:lnTo>
                                  <a:lnTo>
                                    <a:pt x="41" y="1159"/>
                                  </a:lnTo>
                                  <a:close/>
                                  <a:moveTo>
                                    <a:pt x="308" y="1430"/>
                                  </a:moveTo>
                                  <a:lnTo>
                                    <a:pt x="302" y="1428"/>
                                  </a:lnTo>
                                  <a:lnTo>
                                    <a:pt x="297" y="1424"/>
                                  </a:lnTo>
                                  <a:lnTo>
                                    <a:pt x="295" y="1421"/>
                                  </a:lnTo>
                                  <a:lnTo>
                                    <a:pt x="294" y="1416"/>
                                  </a:lnTo>
                                  <a:lnTo>
                                    <a:pt x="301" y="1422"/>
                                  </a:lnTo>
                                  <a:lnTo>
                                    <a:pt x="308" y="1430"/>
                                  </a:lnTo>
                                  <a:close/>
                                  <a:moveTo>
                                    <a:pt x="132" y="1332"/>
                                  </a:moveTo>
                                  <a:lnTo>
                                    <a:pt x="131" y="1329"/>
                                  </a:lnTo>
                                  <a:lnTo>
                                    <a:pt x="127" y="1324"/>
                                  </a:lnTo>
                                  <a:lnTo>
                                    <a:pt x="122" y="1322"/>
                                  </a:lnTo>
                                  <a:lnTo>
                                    <a:pt x="116" y="1319"/>
                                  </a:lnTo>
                                  <a:lnTo>
                                    <a:pt x="111" y="1306"/>
                                  </a:lnTo>
                                  <a:lnTo>
                                    <a:pt x="104" y="1292"/>
                                  </a:lnTo>
                                  <a:lnTo>
                                    <a:pt x="96" y="1273"/>
                                  </a:lnTo>
                                  <a:lnTo>
                                    <a:pt x="87" y="1254"/>
                                  </a:lnTo>
                                  <a:lnTo>
                                    <a:pt x="91" y="1259"/>
                                  </a:lnTo>
                                  <a:lnTo>
                                    <a:pt x="100" y="1273"/>
                                  </a:lnTo>
                                  <a:lnTo>
                                    <a:pt x="114" y="1298"/>
                                  </a:lnTo>
                                  <a:lnTo>
                                    <a:pt x="132" y="1332"/>
                                  </a:lnTo>
                                  <a:close/>
                                  <a:moveTo>
                                    <a:pt x="186" y="1408"/>
                                  </a:moveTo>
                                  <a:lnTo>
                                    <a:pt x="183" y="1405"/>
                                  </a:lnTo>
                                  <a:lnTo>
                                    <a:pt x="178" y="1400"/>
                                  </a:lnTo>
                                  <a:lnTo>
                                    <a:pt x="173" y="1395"/>
                                  </a:lnTo>
                                  <a:lnTo>
                                    <a:pt x="168" y="1387"/>
                                  </a:lnTo>
                                  <a:lnTo>
                                    <a:pt x="171" y="1389"/>
                                  </a:lnTo>
                                  <a:lnTo>
                                    <a:pt x="176" y="1394"/>
                                  </a:lnTo>
                                  <a:lnTo>
                                    <a:pt x="182" y="1400"/>
                                  </a:lnTo>
                                  <a:lnTo>
                                    <a:pt x="186" y="1408"/>
                                  </a:lnTo>
                                  <a:close/>
                                  <a:moveTo>
                                    <a:pt x="232" y="1455"/>
                                  </a:moveTo>
                                  <a:lnTo>
                                    <a:pt x="224" y="1449"/>
                                  </a:lnTo>
                                  <a:lnTo>
                                    <a:pt x="216" y="1441"/>
                                  </a:lnTo>
                                  <a:lnTo>
                                    <a:pt x="206" y="1433"/>
                                  </a:lnTo>
                                  <a:lnTo>
                                    <a:pt x="195" y="1425"/>
                                  </a:lnTo>
                                  <a:lnTo>
                                    <a:pt x="192" y="1414"/>
                                  </a:lnTo>
                                  <a:lnTo>
                                    <a:pt x="232" y="1455"/>
                                  </a:lnTo>
                                  <a:close/>
                                  <a:moveTo>
                                    <a:pt x="1034" y="226"/>
                                  </a:moveTo>
                                  <a:lnTo>
                                    <a:pt x="1019" y="236"/>
                                  </a:lnTo>
                                  <a:lnTo>
                                    <a:pt x="1008" y="247"/>
                                  </a:lnTo>
                                  <a:lnTo>
                                    <a:pt x="997" y="260"/>
                                  </a:lnTo>
                                  <a:lnTo>
                                    <a:pt x="988" y="271"/>
                                  </a:lnTo>
                                  <a:lnTo>
                                    <a:pt x="968" y="277"/>
                                  </a:lnTo>
                                  <a:lnTo>
                                    <a:pt x="964" y="290"/>
                                  </a:lnTo>
                                  <a:lnTo>
                                    <a:pt x="961" y="289"/>
                                  </a:lnTo>
                                  <a:lnTo>
                                    <a:pt x="957" y="287"/>
                                  </a:lnTo>
                                  <a:lnTo>
                                    <a:pt x="953" y="282"/>
                                  </a:lnTo>
                                  <a:lnTo>
                                    <a:pt x="948" y="277"/>
                                  </a:lnTo>
                                  <a:lnTo>
                                    <a:pt x="946" y="273"/>
                                  </a:lnTo>
                                  <a:lnTo>
                                    <a:pt x="941" y="271"/>
                                  </a:lnTo>
                                  <a:lnTo>
                                    <a:pt x="937" y="269"/>
                                  </a:lnTo>
                                  <a:lnTo>
                                    <a:pt x="930" y="266"/>
                                  </a:lnTo>
                                  <a:lnTo>
                                    <a:pt x="914" y="264"/>
                                  </a:lnTo>
                                  <a:lnTo>
                                    <a:pt x="893" y="263"/>
                                  </a:lnTo>
                                  <a:lnTo>
                                    <a:pt x="875" y="264"/>
                                  </a:lnTo>
                                  <a:lnTo>
                                    <a:pt x="855" y="265"/>
                                  </a:lnTo>
                                  <a:lnTo>
                                    <a:pt x="833" y="269"/>
                                  </a:lnTo>
                                  <a:lnTo>
                                    <a:pt x="809" y="273"/>
                                  </a:lnTo>
                                  <a:lnTo>
                                    <a:pt x="782" y="279"/>
                                  </a:lnTo>
                                  <a:lnTo>
                                    <a:pt x="752" y="28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688" y="304"/>
                                  </a:lnTo>
                                  <a:lnTo>
                                    <a:pt x="635" y="321"/>
                                  </a:lnTo>
                                  <a:lnTo>
                                    <a:pt x="590" y="336"/>
                                  </a:lnTo>
                                  <a:lnTo>
                                    <a:pt x="555" y="349"/>
                                  </a:lnTo>
                                  <a:lnTo>
                                    <a:pt x="529" y="361"/>
                                  </a:lnTo>
                                  <a:lnTo>
                                    <a:pt x="542" y="357"/>
                                  </a:lnTo>
                                  <a:lnTo>
                                    <a:pt x="573" y="347"/>
                                  </a:lnTo>
                                  <a:lnTo>
                                    <a:pt x="623" y="332"/>
                                  </a:lnTo>
                                  <a:lnTo>
                                    <a:pt x="691" y="312"/>
                                  </a:lnTo>
                                  <a:lnTo>
                                    <a:pt x="705" y="315"/>
                                  </a:lnTo>
                                  <a:lnTo>
                                    <a:pt x="726" y="302"/>
                                  </a:lnTo>
                                  <a:lnTo>
                                    <a:pt x="732" y="300"/>
                                  </a:lnTo>
                                  <a:lnTo>
                                    <a:pt x="738" y="302"/>
                                  </a:lnTo>
                                  <a:lnTo>
                                    <a:pt x="743" y="303"/>
                                  </a:lnTo>
                                  <a:lnTo>
                                    <a:pt x="750" y="306"/>
                                  </a:lnTo>
                                  <a:lnTo>
                                    <a:pt x="744" y="310"/>
                                  </a:lnTo>
                                  <a:lnTo>
                                    <a:pt x="743" y="316"/>
                                  </a:lnTo>
                                  <a:lnTo>
                                    <a:pt x="742" y="323"/>
                                  </a:lnTo>
                                  <a:lnTo>
                                    <a:pt x="742" y="325"/>
                                  </a:lnTo>
                                  <a:lnTo>
                                    <a:pt x="743" y="327"/>
                                  </a:lnTo>
                                  <a:lnTo>
                                    <a:pt x="743" y="328"/>
                                  </a:lnTo>
                                  <a:lnTo>
                                    <a:pt x="744" y="329"/>
                                  </a:lnTo>
                                  <a:lnTo>
                                    <a:pt x="705" y="339"/>
                                  </a:lnTo>
                                  <a:lnTo>
                                    <a:pt x="699" y="329"/>
                                  </a:lnTo>
                                  <a:lnTo>
                                    <a:pt x="678" y="333"/>
                                  </a:lnTo>
                                  <a:lnTo>
                                    <a:pt x="657" y="339"/>
                                  </a:lnTo>
                                  <a:lnTo>
                                    <a:pt x="636" y="345"/>
                                  </a:lnTo>
                                  <a:lnTo>
                                    <a:pt x="615" y="353"/>
                                  </a:lnTo>
                                  <a:lnTo>
                                    <a:pt x="624" y="356"/>
                                  </a:lnTo>
                                  <a:lnTo>
                                    <a:pt x="607" y="366"/>
                                  </a:lnTo>
                                  <a:lnTo>
                                    <a:pt x="605" y="364"/>
                                  </a:lnTo>
                                  <a:lnTo>
                                    <a:pt x="601" y="363"/>
                                  </a:lnTo>
                                  <a:lnTo>
                                    <a:pt x="598" y="362"/>
                                  </a:lnTo>
                                  <a:lnTo>
                                    <a:pt x="594" y="361"/>
                                  </a:lnTo>
                                  <a:lnTo>
                                    <a:pt x="599" y="364"/>
                                  </a:lnTo>
                                  <a:lnTo>
                                    <a:pt x="590" y="369"/>
                                  </a:lnTo>
                                  <a:lnTo>
                                    <a:pt x="582" y="373"/>
                                  </a:lnTo>
                                  <a:lnTo>
                                    <a:pt x="573" y="377"/>
                                  </a:lnTo>
                                  <a:lnTo>
                                    <a:pt x="565" y="379"/>
                                  </a:lnTo>
                                  <a:lnTo>
                                    <a:pt x="558" y="380"/>
                                  </a:lnTo>
                                  <a:lnTo>
                                    <a:pt x="550" y="381"/>
                                  </a:lnTo>
                                  <a:lnTo>
                                    <a:pt x="542" y="381"/>
                                  </a:lnTo>
                                  <a:lnTo>
                                    <a:pt x="535" y="380"/>
                                  </a:lnTo>
                                  <a:lnTo>
                                    <a:pt x="532" y="388"/>
                                  </a:lnTo>
                                  <a:lnTo>
                                    <a:pt x="524" y="392"/>
                                  </a:lnTo>
                                  <a:lnTo>
                                    <a:pt x="509" y="398"/>
                                  </a:lnTo>
                                  <a:lnTo>
                                    <a:pt x="490" y="407"/>
                                  </a:lnTo>
                                  <a:lnTo>
                                    <a:pt x="464" y="419"/>
                                  </a:lnTo>
                                  <a:lnTo>
                                    <a:pt x="458" y="422"/>
                                  </a:lnTo>
                                  <a:lnTo>
                                    <a:pt x="453" y="426"/>
                                  </a:lnTo>
                                  <a:lnTo>
                                    <a:pt x="447" y="432"/>
                                  </a:lnTo>
                                  <a:lnTo>
                                    <a:pt x="440" y="439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13" y="481"/>
                                  </a:lnTo>
                                  <a:lnTo>
                                    <a:pt x="410" y="459"/>
                                  </a:lnTo>
                                  <a:lnTo>
                                    <a:pt x="403" y="470"/>
                                  </a:lnTo>
                                  <a:lnTo>
                                    <a:pt x="397" y="482"/>
                                  </a:lnTo>
                                  <a:lnTo>
                                    <a:pt x="392" y="498"/>
                                  </a:lnTo>
                                  <a:lnTo>
                                    <a:pt x="386" y="517"/>
                                  </a:lnTo>
                                  <a:lnTo>
                                    <a:pt x="383" y="539"/>
                                  </a:lnTo>
                                  <a:lnTo>
                                    <a:pt x="380" y="563"/>
                                  </a:lnTo>
                                  <a:lnTo>
                                    <a:pt x="377" y="590"/>
                                  </a:lnTo>
                                  <a:lnTo>
                                    <a:pt x="375" y="619"/>
                                  </a:lnTo>
                                  <a:lnTo>
                                    <a:pt x="381" y="619"/>
                                  </a:lnTo>
                                  <a:lnTo>
                                    <a:pt x="381" y="610"/>
                                  </a:lnTo>
                                  <a:lnTo>
                                    <a:pt x="382" y="599"/>
                                  </a:lnTo>
                                  <a:lnTo>
                                    <a:pt x="382" y="585"/>
                                  </a:lnTo>
                                  <a:lnTo>
                                    <a:pt x="383" y="571"/>
                                  </a:lnTo>
                                  <a:lnTo>
                                    <a:pt x="388" y="549"/>
                                  </a:lnTo>
                                  <a:lnTo>
                                    <a:pt x="393" y="531"/>
                                  </a:lnTo>
                                  <a:lnTo>
                                    <a:pt x="399" y="515"/>
                                  </a:lnTo>
                                  <a:lnTo>
                                    <a:pt x="404" y="503"/>
                                  </a:lnTo>
                                  <a:lnTo>
                                    <a:pt x="410" y="508"/>
                                  </a:lnTo>
                                  <a:lnTo>
                                    <a:pt x="409" y="518"/>
                                  </a:lnTo>
                                  <a:lnTo>
                                    <a:pt x="408" y="532"/>
                                  </a:lnTo>
                                  <a:lnTo>
                                    <a:pt x="408" y="549"/>
                                  </a:lnTo>
                                  <a:lnTo>
                                    <a:pt x="408" y="568"/>
                                  </a:lnTo>
                                  <a:lnTo>
                                    <a:pt x="408" y="590"/>
                                  </a:lnTo>
                                  <a:lnTo>
                                    <a:pt x="409" y="613"/>
                                  </a:lnTo>
                                  <a:lnTo>
                                    <a:pt x="410" y="635"/>
                                  </a:lnTo>
                                  <a:lnTo>
                                    <a:pt x="411" y="658"/>
                                  </a:lnTo>
                                  <a:lnTo>
                                    <a:pt x="413" y="682"/>
                                  </a:lnTo>
                                  <a:lnTo>
                                    <a:pt x="417" y="706"/>
                                  </a:lnTo>
                                  <a:lnTo>
                                    <a:pt x="420" y="731"/>
                                  </a:lnTo>
                                  <a:lnTo>
                                    <a:pt x="424" y="756"/>
                                  </a:lnTo>
                                  <a:lnTo>
                                    <a:pt x="431" y="790"/>
                                  </a:lnTo>
                                  <a:lnTo>
                                    <a:pt x="438" y="820"/>
                                  </a:lnTo>
                                  <a:lnTo>
                                    <a:pt x="447" y="845"/>
                                  </a:lnTo>
                                  <a:lnTo>
                                    <a:pt x="455" y="867"/>
                                  </a:lnTo>
                                  <a:lnTo>
                                    <a:pt x="461" y="876"/>
                                  </a:lnTo>
                                  <a:lnTo>
                                    <a:pt x="465" y="884"/>
                                  </a:lnTo>
                                  <a:lnTo>
                                    <a:pt x="470" y="891"/>
                                  </a:lnTo>
                                  <a:lnTo>
                                    <a:pt x="475" y="896"/>
                                  </a:lnTo>
                                  <a:lnTo>
                                    <a:pt x="480" y="901"/>
                                  </a:lnTo>
                                  <a:lnTo>
                                    <a:pt x="485" y="904"/>
                                  </a:lnTo>
                                  <a:lnTo>
                                    <a:pt x="491" y="907"/>
                                  </a:lnTo>
                                  <a:lnTo>
                                    <a:pt x="497" y="908"/>
                                  </a:lnTo>
                                  <a:lnTo>
                                    <a:pt x="508" y="951"/>
                                  </a:lnTo>
                                  <a:lnTo>
                                    <a:pt x="569" y="1009"/>
                                  </a:lnTo>
                                  <a:lnTo>
                                    <a:pt x="615" y="1050"/>
                                  </a:lnTo>
                                  <a:lnTo>
                                    <a:pt x="632" y="1063"/>
                                  </a:lnTo>
                                  <a:lnTo>
                                    <a:pt x="645" y="1074"/>
                                  </a:lnTo>
                                  <a:lnTo>
                                    <a:pt x="655" y="1080"/>
                                  </a:lnTo>
                                  <a:lnTo>
                                    <a:pt x="661" y="1083"/>
                                  </a:lnTo>
                                  <a:lnTo>
                                    <a:pt x="686" y="1078"/>
                                  </a:lnTo>
                                  <a:lnTo>
                                    <a:pt x="711" y="1072"/>
                                  </a:lnTo>
                                  <a:lnTo>
                                    <a:pt x="738" y="1066"/>
                                  </a:lnTo>
                                  <a:lnTo>
                                    <a:pt x="765" y="1055"/>
                                  </a:lnTo>
                                  <a:lnTo>
                                    <a:pt x="794" y="1044"/>
                                  </a:lnTo>
                                  <a:lnTo>
                                    <a:pt x="824" y="1030"/>
                                  </a:lnTo>
                                  <a:lnTo>
                                    <a:pt x="856" y="1016"/>
                                  </a:lnTo>
                                  <a:lnTo>
                                    <a:pt x="887" y="997"/>
                                  </a:lnTo>
                                  <a:lnTo>
                                    <a:pt x="914" y="982"/>
                                  </a:lnTo>
                                  <a:lnTo>
                                    <a:pt x="941" y="967"/>
                                  </a:lnTo>
                                  <a:lnTo>
                                    <a:pt x="968" y="951"/>
                                  </a:lnTo>
                                  <a:lnTo>
                                    <a:pt x="995" y="935"/>
                                  </a:lnTo>
                                  <a:lnTo>
                                    <a:pt x="1022" y="919"/>
                                  </a:lnTo>
                                  <a:lnTo>
                                    <a:pt x="1049" y="904"/>
                                  </a:lnTo>
                                  <a:lnTo>
                                    <a:pt x="1076" y="889"/>
                                  </a:lnTo>
                                  <a:lnTo>
                                    <a:pt x="1104" y="873"/>
                                  </a:lnTo>
                                  <a:lnTo>
                                    <a:pt x="1105" y="867"/>
                                  </a:lnTo>
                                  <a:lnTo>
                                    <a:pt x="1107" y="862"/>
                                  </a:lnTo>
                                  <a:lnTo>
                                    <a:pt x="1110" y="858"/>
                                  </a:lnTo>
                                  <a:lnTo>
                                    <a:pt x="1115" y="853"/>
                                  </a:lnTo>
                                  <a:lnTo>
                                    <a:pt x="1120" y="849"/>
                                  </a:lnTo>
                                  <a:lnTo>
                                    <a:pt x="1127" y="844"/>
                                  </a:lnTo>
                                  <a:lnTo>
                                    <a:pt x="1135" y="841"/>
                                  </a:lnTo>
                                  <a:lnTo>
                                    <a:pt x="1144" y="837"/>
                                  </a:lnTo>
                                  <a:lnTo>
                                    <a:pt x="1158" y="826"/>
                                  </a:lnTo>
                                  <a:lnTo>
                                    <a:pt x="1172" y="814"/>
                                  </a:lnTo>
                                  <a:lnTo>
                                    <a:pt x="1186" y="800"/>
                                  </a:lnTo>
                                  <a:lnTo>
                                    <a:pt x="1201" y="785"/>
                                  </a:lnTo>
                                  <a:lnTo>
                                    <a:pt x="1206" y="789"/>
                                  </a:lnTo>
                                  <a:lnTo>
                                    <a:pt x="1212" y="767"/>
                                  </a:lnTo>
                                  <a:lnTo>
                                    <a:pt x="1250" y="744"/>
                                  </a:lnTo>
                                  <a:lnTo>
                                    <a:pt x="1254" y="745"/>
                                  </a:lnTo>
                                  <a:lnTo>
                                    <a:pt x="1259" y="745"/>
                                  </a:lnTo>
                                  <a:lnTo>
                                    <a:pt x="1263" y="743"/>
                                  </a:lnTo>
                                  <a:lnTo>
                                    <a:pt x="1267" y="741"/>
                                  </a:lnTo>
                                  <a:lnTo>
                                    <a:pt x="1270" y="736"/>
                                  </a:lnTo>
                                  <a:lnTo>
                                    <a:pt x="1272" y="732"/>
                                  </a:lnTo>
                                  <a:lnTo>
                                    <a:pt x="1275" y="725"/>
                                  </a:lnTo>
                                  <a:lnTo>
                                    <a:pt x="1277" y="717"/>
                                  </a:lnTo>
                                  <a:lnTo>
                                    <a:pt x="1279" y="717"/>
                                  </a:lnTo>
                                  <a:lnTo>
                                    <a:pt x="1283" y="716"/>
                                  </a:lnTo>
                                  <a:lnTo>
                                    <a:pt x="1287" y="713"/>
                                  </a:lnTo>
                                  <a:lnTo>
                                    <a:pt x="1294" y="709"/>
                                  </a:lnTo>
                                  <a:lnTo>
                                    <a:pt x="1308" y="696"/>
                                  </a:lnTo>
                                  <a:lnTo>
                                    <a:pt x="1328" y="676"/>
                                  </a:lnTo>
                                  <a:lnTo>
                                    <a:pt x="1341" y="682"/>
                                  </a:lnTo>
                                  <a:lnTo>
                                    <a:pt x="1334" y="691"/>
                                  </a:lnTo>
                                  <a:lnTo>
                                    <a:pt x="1320" y="708"/>
                                  </a:lnTo>
                                  <a:lnTo>
                                    <a:pt x="1312" y="718"/>
                                  </a:lnTo>
                                  <a:lnTo>
                                    <a:pt x="1306" y="726"/>
                                  </a:lnTo>
                                  <a:lnTo>
                                    <a:pt x="1304" y="731"/>
                                  </a:lnTo>
                                  <a:lnTo>
                                    <a:pt x="1304" y="735"/>
                                  </a:lnTo>
                                  <a:lnTo>
                                    <a:pt x="1303" y="739"/>
                                  </a:lnTo>
                                  <a:lnTo>
                                    <a:pt x="1304" y="742"/>
                                  </a:lnTo>
                                  <a:lnTo>
                                    <a:pt x="1293" y="744"/>
                                  </a:lnTo>
                                  <a:lnTo>
                                    <a:pt x="1293" y="749"/>
                                  </a:lnTo>
                                  <a:lnTo>
                                    <a:pt x="1292" y="755"/>
                                  </a:lnTo>
                                  <a:lnTo>
                                    <a:pt x="1289" y="761"/>
                                  </a:lnTo>
                                  <a:lnTo>
                                    <a:pt x="1285" y="768"/>
                                  </a:lnTo>
                                  <a:lnTo>
                                    <a:pt x="1278" y="776"/>
                                  </a:lnTo>
                                  <a:lnTo>
                                    <a:pt x="1271" y="784"/>
                                  </a:lnTo>
                                  <a:lnTo>
                                    <a:pt x="1262" y="794"/>
                                  </a:lnTo>
                                  <a:lnTo>
                                    <a:pt x="1251" y="805"/>
                                  </a:lnTo>
                                  <a:lnTo>
                                    <a:pt x="1226" y="828"/>
                                  </a:lnTo>
                                  <a:lnTo>
                                    <a:pt x="1194" y="854"/>
                                  </a:lnTo>
                                  <a:lnTo>
                                    <a:pt x="1156" y="885"/>
                                  </a:lnTo>
                                  <a:lnTo>
                                    <a:pt x="1111" y="919"/>
                                  </a:lnTo>
                                  <a:lnTo>
                                    <a:pt x="1105" y="921"/>
                                  </a:lnTo>
                                  <a:lnTo>
                                    <a:pt x="1097" y="926"/>
                                  </a:lnTo>
                                  <a:lnTo>
                                    <a:pt x="1087" y="933"/>
                                  </a:lnTo>
                                  <a:lnTo>
                                    <a:pt x="1076" y="942"/>
                                  </a:lnTo>
                                  <a:lnTo>
                                    <a:pt x="1066" y="951"/>
                                  </a:lnTo>
                                  <a:lnTo>
                                    <a:pt x="1057" y="958"/>
                                  </a:lnTo>
                                  <a:lnTo>
                                    <a:pt x="1049" y="962"/>
                                  </a:lnTo>
                                  <a:lnTo>
                                    <a:pt x="1042" y="965"/>
                                  </a:lnTo>
                                  <a:lnTo>
                                    <a:pt x="1034" y="973"/>
                                  </a:lnTo>
                                  <a:lnTo>
                                    <a:pt x="1021" y="982"/>
                                  </a:lnTo>
                                  <a:lnTo>
                                    <a:pt x="1007" y="992"/>
                                  </a:lnTo>
                                  <a:lnTo>
                                    <a:pt x="989" y="1002"/>
                                  </a:lnTo>
                                  <a:lnTo>
                                    <a:pt x="968" y="1013"/>
                                  </a:lnTo>
                                  <a:lnTo>
                                    <a:pt x="944" y="1026"/>
                                  </a:lnTo>
                                  <a:lnTo>
                                    <a:pt x="916" y="1038"/>
                                  </a:lnTo>
                                  <a:lnTo>
                                    <a:pt x="885" y="1052"/>
                                  </a:lnTo>
                                  <a:lnTo>
                                    <a:pt x="857" y="1064"/>
                                  </a:lnTo>
                                  <a:lnTo>
                                    <a:pt x="831" y="1076"/>
                                  </a:lnTo>
                                  <a:lnTo>
                                    <a:pt x="806" y="1086"/>
                                  </a:lnTo>
                                  <a:lnTo>
                                    <a:pt x="784" y="1095"/>
                                  </a:lnTo>
                                  <a:lnTo>
                                    <a:pt x="762" y="1103"/>
                                  </a:lnTo>
                                  <a:lnTo>
                                    <a:pt x="743" y="1110"/>
                                  </a:lnTo>
                                  <a:lnTo>
                                    <a:pt x="725" y="1116"/>
                                  </a:lnTo>
                                  <a:lnTo>
                                    <a:pt x="710" y="1120"/>
                                  </a:lnTo>
                                  <a:lnTo>
                                    <a:pt x="715" y="1128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29" y="1142"/>
                                  </a:lnTo>
                                  <a:lnTo>
                                    <a:pt x="737" y="1148"/>
                                  </a:lnTo>
                                  <a:lnTo>
                                    <a:pt x="747" y="1155"/>
                                  </a:lnTo>
                                  <a:lnTo>
                                    <a:pt x="757" y="1161"/>
                                  </a:lnTo>
                                  <a:lnTo>
                                    <a:pt x="768" y="1168"/>
                                  </a:lnTo>
                                  <a:lnTo>
                                    <a:pt x="780" y="1173"/>
                                  </a:lnTo>
                                  <a:lnTo>
                                    <a:pt x="809" y="1185"/>
                                  </a:lnTo>
                                  <a:lnTo>
                                    <a:pt x="841" y="1195"/>
                                  </a:lnTo>
                                  <a:lnTo>
                                    <a:pt x="877" y="1204"/>
                                  </a:lnTo>
                                  <a:lnTo>
                                    <a:pt x="918" y="1213"/>
                                  </a:lnTo>
                                  <a:lnTo>
                                    <a:pt x="948" y="1219"/>
                                  </a:lnTo>
                                  <a:lnTo>
                                    <a:pt x="977" y="1223"/>
                                  </a:lnTo>
                                  <a:lnTo>
                                    <a:pt x="1008" y="1228"/>
                                  </a:lnTo>
                                  <a:lnTo>
                                    <a:pt x="1037" y="1231"/>
                                  </a:lnTo>
                                  <a:lnTo>
                                    <a:pt x="1066" y="1234"/>
                                  </a:lnTo>
                                  <a:lnTo>
                                    <a:pt x="1096" y="1236"/>
                                  </a:lnTo>
                                  <a:lnTo>
                                    <a:pt x="1124" y="1237"/>
                                  </a:lnTo>
                                  <a:lnTo>
                                    <a:pt x="1152" y="1237"/>
                                  </a:lnTo>
                                  <a:lnTo>
                                    <a:pt x="1180" y="1237"/>
                                  </a:lnTo>
                                  <a:lnTo>
                                    <a:pt x="1208" y="1235"/>
                                  </a:lnTo>
                                  <a:lnTo>
                                    <a:pt x="1236" y="1232"/>
                                  </a:lnTo>
                                  <a:lnTo>
                                    <a:pt x="1263" y="1228"/>
                                  </a:lnTo>
                                  <a:lnTo>
                                    <a:pt x="1289" y="1223"/>
                                  </a:lnTo>
                                  <a:lnTo>
                                    <a:pt x="1316" y="1218"/>
                                  </a:lnTo>
                                  <a:lnTo>
                                    <a:pt x="1342" y="1210"/>
                                  </a:lnTo>
                                  <a:lnTo>
                                    <a:pt x="1368" y="1202"/>
                                  </a:lnTo>
                                  <a:lnTo>
                                    <a:pt x="1387" y="1196"/>
                                  </a:lnTo>
                                  <a:lnTo>
                                    <a:pt x="1409" y="1190"/>
                                  </a:lnTo>
                                  <a:lnTo>
                                    <a:pt x="1433" y="1184"/>
                                  </a:lnTo>
                                  <a:lnTo>
                                    <a:pt x="1460" y="1177"/>
                                  </a:lnTo>
                                  <a:lnTo>
                                    <a:pt x="1489" y="1133"/>
                                  </a:lnTo>
                                  <a:lnTo>
                                    <a:pt x="1511" y="1096"/>
                                  </a:lnTo>
                                  <a:lnTo>
                                    <a:pt x="1529" y="1067"/>
                                  </a:lnTo>
                                  <a:lnTo>
                                    <a:pt x="1541" y="1046"/>
                                  </a:lnTo>
                                  <a:lnTo>
                                    <a:pt x="1559" y="1010"/>
                                  </a:lnTo>
                                  <a:lnTo>
                                    <a:pt x="1576" y="975"/>
                                  </a:lnTo>
                                  <a:lnTo>
                                    <a:pt x="1590" y="941"/>
                                  </a:lnTo>
                                  <a:lnTo>
                                    <a:pt x="1600" y="907"/>
                                  </a:lnTo>
                                  <a:lnTo>
                                    <a:pt x="1604" y="890"/>
                                  </a:lnTo>
                                  <a:lnTo>
                                    <a:pt x="1609" y="874"/>
                                  </a:lnTo>
                                  <a:lnTo>
                                    <a:pt x="1611" y="857"/>
                                  </a:lnTo>
                                  <a:lnTo>
                                    <a:pt x="1615" y="840"/>
                                  </a:lnTo>
                                  <a:lnTo>
                                    <a:pt x="1617" y="823"/>
                                  </a:lnTo>
                                  <a:lnTo>
                                    <a:pt x="1618" y="806"/>
                                  </a:lnTo>
                                  <a:lnTo>
                                    <a:pt x="1619" y="789"/>
                                  </a:lnTo>
                                  <a:lnTo>
                                    <a:pt x="1619" y="772"/>
                                  </a:lnTo>
                                  <a:lnTo>
                                    <a:pt x="1618" y="743"/>
                                  </a:lnTo>
                                  <a:lnTo>
                                    <a:pt x="1617" y="715"/>
                                  </a:lnTo>
                                  <a:lnTo>
                                    <a:pt x="1612" y="688"/>
                                  </a:lnTo>
                                  <a:lnTo>
                                    <a:pt x="1608" y="660"/>
                                  </a:lnTo>
                                  <a:lnTo>
                                    <a:pt x="1602" y="634"/>
                                  </a:lnTo>
                                  <a:lnTo>
                                    <a:pt x="1594" y="608"/>
                                  </a:lnTo>
                                  <a:lnTo>
                                    <a:pt x="1585" y="583"/>
                                  </a:lnTo>
                                  <a:lnTo>
                                    <a:pt x="1574" y="558"/>
                                  </a:lnTo>
                                  <a:lnTo>
                                    <a:pt x="1563" y="534"/>
                                  </a:lnTo>
                                  <a:lnTo>
                                    <a:pt x="1549" y="510"/>
                                  </a:lnTo>
                                  <a:lnTo>
                                    <a:pt x="1535" y="488"/>
                                  </a:lnTo>
                                  <a:lnTo>
                                    <a:pt x="1519" y="465"/>
                                  </a:lnTo>
                                  <a:lnTo>
                                    <a:pt x="1502" y="442"/>
                                  </a:lnTo>
                                  <a:lnTo>
                                    <a:pt x="1483" y="422"/>
                                  </a:lnTo>
                                  <a:lnTo>
                                    <a:pt x="1463" y="400"/>
                                  </a:lnTo>
                                  <a:lnTo>
                                    <a:pt x="1441" y="380"/>
                                  </a:lnTo>
                                  <a:lnTo>
                                    <a:pt x="1419" y="361"/>
                                  </a:lnTo>
                                  <a:lnTo>
                                    <a:pt x="1396" y="342"/>
                                  </a:lnTo>
                                  <a:lnTo>
                                    <a:pt x="1373" y="325"/>
                                  </a:lnTo>
                                  <a:lnTo>
                                    <a:pt x="1349" y="311"/>
                                  </a:lnTo>
                                  <a:lnTo>
                                    <a:pt x="1325" y="296"/>
                                  </a:lnTo>
                                  <a:lnTo>
                                    <a:pt x="1301" y="283"/>
                                  </a:lnTo>
                                  <a:lnTo>
                                    <a:pt x="1276" y="271"/>
                                  </a:lnTo>
                                  <a:lnTo>
                                    <a:pt x="1250" y="261"/>
                                  </a:lnTo>
                                  <a:lnTo>
                                    <a:pt x="1224" y="252"/>
                                  </a:lnTo>
                                  <a:lnTo>
                                    <a:pt x="1198" y="245"/>
                                  </a:lnTo>
                                  <a:lnTo>
                                    <a:pt x="1172" y="238"/>
                                  </a:lnTo>
                                  <a:lnTo>
                                    <a:pt x="1145" y="232"/>
                                  </a:lnTo>
                                  <a:lnTo>
                                    <a:pt x="1118" y="229"/>
                                  </a:lnTo>
                                  <a:lnTo>
                                    <a:pt x="1090" y="227"/>
                                  </a:lnTo>
                                  <a:lnTo>
                                    <a:pt x="1062" y="226"/>
                                  </a:lnTo>
                                  <a:lnTo>
                                    <a:pt x="1034" y="226"/>
                                  </a:lnTo>
                                  <a:close/>
                                  <a:moveTo>
                                    <a:pt x="586" y="361"/>
                                  </a:moveTo>
                                  <a:lnTo>
                                    <a:pt x="580" y="362"/>
                                  </a:lnTo>
                                  <a:lnTo>
                                    <a:pt x="572" y="364"/>
                                  </a:lnTo>
                                  <a:lnTo>
                                    <a:pt x="578" y="370"/>
                                  </a:lnTo>
                                  <a:lnTo>
                                    <a:pt x="586" y="361"/>
                                  </a:lnTo>
                                  <a:close/>
                                  <a:moveTo>
                                    <a:pt x="516" y="366"/>
                                  </a:moveTo>
                                  <a:lnTo>
                                    <a:pt x="516" y="364"/>
                                  </a:lnTo>
                                  <a:lnTo>
                                    <a:pt x="510" y="370"/>
                                  </a:lnTo>
                                  <a:lnTo>
                                    <a:pt x="512" y="369"/>
                                  </a:lnTo>
                                  <a:lnTo>
                                    <a:pt x="516" y="366"/>
                                  </a:lnTo>
                                  <a:close/>
                                  <a:moveTo>
                                    <a:pt x="437" y="333"/>
                                  </a:moveTo>
                                  <a:lnTo>
                                    <a:pt x="424" y="333"/>
                                  </a:lnTo>
                                  <a:lnTo>
                                    <a:pt x="403" y="342"/>
                                  </a:lnTo>
                                  <a:lnTo>
                                    <a:pt x="382" y="354"/>
                                  </a:lnTo>
                                  <a:lnTo>
                                    <a:pt x="358" y="366"/>
                                  </a:lnTo>
                                  <a:lnTo>
                                    <a:pt x="332" y="381"/>
                                  </a:lnTo>
                                  <a:lnTo>
                                    <a:pt x="306" y="397"/>
                                  </a:lnTo>
                                  <a:lnTo>
                                    <a:pt x="277" y="415"/>
                                  </a:lnTo>
                                  <a:lnTo>
                                    <a:pt x="248" y="434"/>
                                  </a:lnTo>
                                  <a:lnTo>
                                    <a:pt x="216" y="456"/>
                                  </a:lnTo>
                                  <a:lnTo>
                                    <a:pt x="222" y="462"/>
                                  </a:lnTo>
                                  <a:lnTo>
                                    <a:pt x="216" y="464"/>
                                  </a:lnTo>
                                  <a:lnTo>
                                    <a:pt x="211" y="465"/>
                                  </a:lnTo>
                                  <a:lnTo>
                                    <a:pt x="203" y="467"/>
                                  </a:lnTo>
                                  <a:lnTo>
                                    <a:pt x="193" y="473"/>
                                  </a:lnTo>
                                  <a:lnTo>
                                    <a:pt x="182" y="482"/>
                                  </a:lnTo>
                                  <a:lnTo>
                                    <a:pt x="169" y="491"/>
                                  </a:lnTo>
                                  <a:lnTo>
                                    <a:pt x="159" y="499"/>
                                  </a:lnTo>
                                  <a:lnTo>
                                    <a:pt x="151" y="506"/>
                                  </a:lnTo>
                                  <a:lnTo>
                                    <a:pt x="145" y="510"/>
                                  </a:lnTo>
                                  <a:lnTo>
                                    <a:pt x="147" y="515"/>
                                  </a:lnTo>
                                  <a:lnTo>
                                    <a:pt x="147" y="520"/>
                                  </a:lnTo>
                                  <a:lnTo>
                                    <a:pt x="145" y="523"/>
                                  </a:lnTo>
                                  <a:lnTo>
                                    <a:pt x="144" y="528"/>
                                  </a:lnTo>
                                  <a:lnTo>
                                    <a:pt x="140" y="537"/>
                                  </a:lnTo>
                                  <a:lnTo>
                                    <a:pt x="132" y="546"/>
                                  </a:lnTo>
                                  <a:lnTo>
                                    <a:pt x="126" y="550"/>
                                  </a:lnTo>
                                  <a:lnTo>
                                    <a:pt x="118" y="556"/>
                                  </a:lnTo>
                                  <a:lnTo>
                                    <a:pt x="109" y="565"/>
                                  </a:lnTo>
                                  <a:lnTo>
                                    <a:pt x="98" y="576"/>
                                  </a:lnTo>
                                  <a:lnTo>
                                    <a:pt x="89" y="588"/>
                                  </a:lnTo>
                                  <a:lnTo>
                                    <a:pt x="82" y="597"/>
                                  </a:lnTo>
                                  <a:lnTo>
                                    <a:pt x="80" y="600"/>
                                  </a:lnTo>
                                  <a:lnTo>
                                    <a:pt x="79" y="604"/>
                                  </a:lnTo>
                                  <a:lnTo>
                                    <a:pt x="78" y="606"/>
                                  </a:lnTo>
                                  <a:lnTo>
                                    <a:pt x="78" y="609"/>
                                  </a:lnTo>
                                  <a:lnTo>
                                    <a:pt x="71" y="622"/>
                                  </a:lnTo>
                                  <a:lnTo>
                                    <a:pt x="63" y="639"/>
                                  </a:lnTo>
                                  <a:lnTo>
                                    <a:pt x="55" y="658"/>
                                  </a:lnTo>
                                  <a:lnTo>
                                    <a:pt x="46" y="680"/>
                                  </a:lnTo>
                                  <a:lnTo>
                                    <a:pt x="45" y="689"/>
                                  </a:lnTo>
                                  <a:lnTo>
                                    <a:pt x="41" y="699"/>
                                  </a:lnTo>
                                  <a:lnTo>
                                    <a:pt x="37" y="719"/>
                                  </a:lnTo>
                                  <a:lnTo>
                                    <a:pt x="35" y="738"/>
                                  </a:lnTo>
                                  <a:lnTo>
                                    <a:pt x="33" y="755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33" y="783"/>
                                  </a:lnTo>
                                  <a:lnTo>
                                    <a:pt x="35" y="793"/>
                                  </a:lnTo>
                                  <a:lnTo>
                                    <a:pt x="43" y="789"/>
                                  </a:lnTo>
                                  <a:lnTo>
                                    <a:pt x="42" y="782"/>
                                  </a:lnTo>
                                  <a:lnTo>
                                    <a:pt x="41" y="777"/>
                                  </a:lnTo>
                                  <a:lnTo>
                                    <a:pt x="42" y="773"/>
                                  </a:lnTo>
                                  <a:lnTo>
                                    <a:pt x="43" y="769"/>
                                  </a:lnTo>
                                  <a:lnTo>
                                    <a:pt x="46" y="767"/>
                                  </a:lnTo>
                                  <a:lnTo>
                                    <a:pt x="52" y="767"/>
                                  </a:lnTo>
                                  <a:lnTo>
                                    <a:pt x="63" y="744"/>
                                  </a:lnTo>
                                  <a:lnTo>
                                    <a:pt x="77" y="721"/>
                                  </a:lnTo>
                                  <a:lnTo>
                                    <a:pt x="91" y="698"/>
                                  </a:lnTo>
                                  <a:lnTo>
                                    <a:pt x="108" y="673"/>
                                  </a:lnTo>
                                  <a:lnTo>
                                    <a:pt x="126" y="648"/>
                                  </a:lnTo>
                                  <a:lnTo>
                                    <a:pt x="147" y="623"/>
                                  </a:lnTo>
                                  <a:lnTo>
                                    <a:pt x="168" y="597"/>
                                  </a:lnTo>
                                  <a:lnTo>
                                    <a:pt x="192" y="570"/>
                                  </a:lnTo>
                                  <a:lnTo>
                                    <a:pt x="216" y="542"/>
                                  </a:lnTo>
                                  <a:lnTo>
                                    <a:pt x="242" y="515"/>
                                  </a:lnTo>
                                  <a:lnTo>
                                    <a:pt x="270" y="486"/>
                                  </a:lnTo>
                                  <a:lnTo>
                                    <a:pt x="301" y="457"/>
                                  </a:lnTo>
                                  <a:lnTo>
                                    <a:pt x="332" y="426"/>
                                  </a:lnTo>
                                  <a:lnTo>
                                    <a:pt x="366" y="397"/>
                                  </a:lnTo>
                                  <a:lnTo>
                                    <a:pt x="401" y="365"/>
                                  </a:lnTo>
                                  <a:lnTo>
                                    <a:pt x="437" y="333"/>
                                  </a:lnTo>
                                  <a:close/>
                                  <a:moveTo>
                                    <a:pt x="321" y="1360"/>
                                  </a:moveTo>
                                  <a:lnTo>
                                    <a:pt x="321" y="1357"/>
                                  </a:lnTo>
                                  <a:lnTo>
                                    <a:pt x="319" y="1357"/>
                                  </a:lnTo>
                                  <a:lnTo>
                                    <a:pt x="319" y="1360"/>
                                  </a:lnTo>
                                  <a:lnTo>
                                    <a:pt x="321" y="1360"/>
                                  </a:lnTo>
                                  <a:close/>
                                  <a:moveTo>
                                    <a:pt x="73" y="1169"/>
                                  </a:moveTo>
                                  <a:lnTo>
                                    <a:pt x="71" y="1163"/>
                                  </a:lnTo>
                                  <a:lnTo>
                                    <a:pt x="68" y="1155"/>
                                  </a:lnTo>
                                  <a:lnTo>
                                    <a:pt x="63" y="1138"/>
                                  </a:lnTo>
                                  <a:lnTo>
                                    <a:pt x="59" y="1118"/>
                                  </a:lnTo>
                                  <a:lnTo>
                                    <a:pt x="52" y="1093"/>
                                  </a:lnTo>
                                  <a:lnTo>
                                    <a:pt x="46" y="1063"/>
                                  </a:lnTo>
                                  <a:lnTo>
                                    <a:pt x="45" y="1054"/>
                                  </a:lnTo>
                                  <a:lnTo>
                                    <a:pt x="43" y="1043"/>
                                  </a:lnTo>
                                  <a:lnTo>
                                    <a:pt x="40" y="1029"/>
                                  </a:lnTo>
                                  <a:lnTo>
                                    <a:pt x="35" y="1015"/>
                                  </a:lnTo>
                                  <a:lnTo>
                                    <a:pt x="36" y="1030"/>
                                  </a:lnTo>
                                  <a:lnTo>
                                    <a:pt x="39" y="1047"/>
                                  </a:lnTo>
                                  <a:lnTo>
                                    <a:pt x="42" y="1064"/>
                                  </a:lnTo>
                                  <a:lnTo>
                                    <a:pt x="46" y="1083"/>
                                  </a:lnTo>
                                  <a:lnTo>
                                    <a:pt x="45" y="1094"/>
                                  </a:lnTo>
                                  <a:lnTo>
                                    <a:pt x="46" y="1106"/>
                                  </a:lnTo>
                                  <a:lnTo>
                                    <a:pt x="50" y="1121"/>
                                  </a:lnTo>
                                  <a:lnTo>
                                    <a:pt x="54" y="1136"/>
                                  </a:lnTo>
                                  <a:lnTo>
                                    <a:pt x="55" y="1141"/>
                                  </a:lnTo>
                                  <a:lnTo>
                                    <a:pt x="61" y="1146"/>
                                  </a:lnTo>
                                  <a:lnTo>
                                    <a:pt x="63" y="1150"/>
                                  </a:lnTo>
                                  <a:lnTo>
                                    <a:pt x="66" y="1153"/>
                                  </a:lnTo>
                                  <a:lnTo>
                                    <a:pt x="66" y="1158"/>
                                  </a:lnTo>
                                  <a:lnTo>
                                    <a:pt x="66" y="1161"/>
                                  </a:lnTo>
                                  <a:lnTo>
                                    <a:pt x="73" y="1169"/>
                                  </a:lnTo>
                                  <a:close/>
                                  <a:moveTo>
                                    <a:pt x="35" y="1106"/>
                                  </a:moveTo>
                                  <a:lnTo>
                                    <a:pt x="35" y="1104"/>
                                  </a:lnTo>
                                  <a:lnTo>
                                    <a:pt x="33" y="1104"/>
                                  </a:lnTo>
                                  <a:lnTo>
                                    <a:pt x="33" y="1106"/>
                                  </a:lnTo>
                                  <a:lnTo>
                                    <a:pt x="35" y="1106"/>
                                  </a:lnTo>
                                  <a:close/>
                                  <a:moveTo>
                                    <a:pt x="141" y="1237"/>
                                  </a:moveTo>
                                  <a:lnTo>
                                    <a:pt x="135" y="1229"/>
                                  </a:lnTo>
                                  <a:lnTo>
                                    <a:pt x="141" y="1243"/>
                                  </a:lnTo>
                                  <a:lnTo>
                                    <a:pt x="141" y="1237"/>
                                  </a:lnTo>
                                  <a:close/>
                                  <a:moveTo>
                                    <a:pt x="165" y="1280"/>
                                  </a:moveTo>
                                  <a:lnTo>
                                    <a:pt x="162" y="1274"/>
                                  </a:lnTo>
                                  <a:lnTo>
                                    <a:pt x="159" y="1269"/>
                                  </a:lnTo>
                                  <a:lnTo>
                                    <a:pt x="155" y="1261"/>
                                  </a:lnTo>
                                  <a:lnTo>
                                    <a:pt x="149" y="1254"/>
                                  </a:lnTo>
                                  <a:lnTo>
                                    <a:pt x="150" y="1261"/>
                                  </a:lnTo>
                                  <a:lnTo>
                                    <a:pt x="152" y="1268"/>
                                  </a:lnTo>
                                  <a:lnTo>
                                    <a:pt x="158" y="1274"/>
                                  </a:lnTo>
                                  <a:lnTo>
                                    <a:pt x="165" y="1280"/>
                                  </a:lnTo>
                                  <a:close/>
                                  <a:moveTo>
                                    <a:pt x="143" y="1294"/>
                                  </a:moveTo>
                                  <a:lnTo>
                                    <a:pt x="144" y="1293"/>
                                  </a:lnTo>
                                  <a:lnTo>
                                    <a:pt x="144" y="1290"/>
                                  </a:lnTo>
                                  <a:lnTo>
                                    <a:pt x="143" y="1289"/>
                                  </a:lnTo>
                                  <a:lnTo>
                                    <a:pt x="141" y="1286"/>
                                  </a:lnTo>
                                  <a:lnTo>
                                    <a:pt x="141" y="1294"/>
                                  </a:lnTo>
                                  <a:lnTo>
                                    <a:pt x="143" y="1294"/>
                                  </a:lnTo>
                                  <a:close/>
                                  <a:moveTo>
                                    <a:pt x="165" y="1316"/>
                                  </a:moveTo>
                                  <a:lnTo>
                                    <a:pt x="165" y="1313"/>
                                  </a:lnTo>
                                  <a:lnTo>
                                    <a:pt x="162" y="1313"/>
                                  </a:lnTo>
                                  <a:lnTo>
                                    <a:pt x="162" y="1316"/>
                                  </a:lnTo>
                                  <a:lnTo>
                                    <a:pt x="165" y="1316"/>
                                  </a:lnTo>
                                  <a:close/>
                                  <a:moveTo>
                                    <a:pt x="182" y="1346"/>
                                  </a:moveTo>
                                  <a:lnTo>
                                    <a:pt x="170" y="1327"/>
                                  </a:lnTo>
                                  <a:lnTo>
                                    <a:pt x="176" y="1340"/>
                                  </a:lnTo>
                                  <a:lnTo>
                                    <a:pt x="182" y="1346"/>
                                  </a:lnTo>
                                  <a:close/>
                                  <a:moveTo>
                                    <a:pt x="230" y="1403"/>
                                  </a:moveTo>
                                  <a:lnTo>
                                    <a:pt x="211" y="1381"/>
                                  </a:lnTo>
                                  <a:lnTo>
                                    <a:pt x="213" y="1386"/>
                                  </a:lnTo>
                                  <a:lnTo>
                                    <a:pt x="216" y="1391"/>
                                  </a:lnTo>
                                  <a:lnTo>
                                    <a:pt x="222" y="1397"/>
                                  </a:lnTo>
                                  <a:lnTo>
                                    <a:pt x="230" y="1403"/>
                                  </a:lnTo>
                                  <a:close/>
                                  <a:moveTo>
                                    <a:pt x="1368" y="644"/>
                                  </a:moveTo>
                                  <a:lnTo>
                                    <a:pt x="1368" y="646"/>
                                  </a:lnTo>
                                  <a:lnTo>
                                    <a:pt x="1367" y="646"/>
                                  </a:lnTo>
                                  <a:lnTo>
                                    <a:pt x="1365" y="647"/>
                                  </a:lnTo>
                                  <a:lnTo>
                                    <a:pt x="1362" y="647"/>
                                  </a:lnTo>
                                  <a:lnTo>
                                    <a:pt x="1360" y="641"/>
                                  </a:lnTo>
                                  <a:lnTo>
                                    <a:pt x="1365" y="642"/>
                                  </a:lnTo>
                                  <a:lnTo>
                                    <a:pt x="1368" y="644"/>
                                  </a:lnTo>
                                  <a:close/>
                                  <a:moveTo>
                                    <a:pt x="1358" y="652"/>
                                  </a:moveTo>
                                  <a:lnTo>
                                    <a:pt x="1357" y="656"/>
                                  </a:lnTo>
                                  <a:lnTo>
                                    <a:pt x="1355" y="661"/>
                                  </a:lnTo>
                                  <a:lnTo>
                                    <a:pt x="1350" y="668"/>
                                  </a:lnTo>
                                  <a:lnTo>
                                    <a:pt x="1344" y="676"/>
                                  </a:lnTo>
                                  <a:lnTo>
                                    <a:pt x="1341" y="676"/>
                                  </a:lnTo>
                                  <a:lnTo>
                                    <a:pt x="1340" y="676"/>
                                  </a:lnTo>
                                  <a:lnTo>
                                    <a:pt x="1339" y="675"/>
                                  </a:lnTo>
                                  <a:lnTo>
                                    <a:pt x="1339" y="674"/>
                                  </a:lnTo>
                                  <a:lnTo>
                                    <a:pt x="1341" y="667"/>
                                  </a:lnTo>
                                  <a:lnTo>
                                    <a:pt x="1344" y="661"/>
                                  </a:lnTo>
                                  <a:lnTo>
                                    <a:pt x="1350" y="657"/>
                                  </a:lnTo>
                                  <a:lnTo>
                                    <a:pt x="1358" y="652"/>
                                  </a:lnTo>
                                  <a:close/>
                                  <a:moveTo>
                                    <a:pt x="887" y="290"/>
                                  </a:moveTo>
                                  <a:lnTo>
                                    <a:pt x="869" y="294"/>
                                  </a:lnTo>
                                  <a:lnTo>
                                    <a:pt x="848" y="296"/>
                                  </a:lnTo>
                                  <a:lnTo>
                                    <a:pt x="821" y="296"/>
                                  </a:lnTo>
                                  <a:lnTo>
                                    <a:pt x="791" y="296"/>
                                  </a:lnTo>
                                  <a:lnTo>
                                    <a:pt x="785" y="299"/>
                                  </a:lnTo>
                                  <a:lnTo>
                                    <a:pt x="777" y="302"/>
                                  </a:lnTo>
                                  <a:lnTo>
                                    <a:pt x="767" y="304"/>
                                  </a:lnTo>
                                  <a:lnTo>
                                    <a:pt x="756" y="304"/>
                                  </a:lnTo>
                                  <a:lnTo>
                                    <a:pt x="757" y="303"/>
                                  </a:lnTo>
                                  <a:lnTo>
                                    <a:pt x="758" y="302"/>
                                  </a:lnTo>
                                  <a:lnTo>
                                    <a:pt x="761" y="299"/>
                                  </a:lnTo>
                                  <a:lnTo>
                                    <a:pt x="765" y="298"/>
                                  </a:lnTo>
                                  <a:lnTo>
                                    <a:pt x="769" y="297"/>
                                  </a:lnTo>
                                  <a:lnTo>
                                    <a:pt x="771" y="295"/>
                                  </a:lnTo>
                                  <a:lnTo>
                                    <a:pt x="773" y="293"/>
                                  </a:lnTo>
                                  <a:lnTo>
                                    <a:pt x="771" y="290"/>
                                  </a:lnTo>
                                  <a:lnTo>
                                    <a:pt x="783" y="290"/>
                                  </a:lnTo>
                                  <a:lnTo>
                                    <a:pt x="783" y="293"/>
                                  </a:lnTo>
                                  <a:lnTo>
                                    <a:pt x="786" y="293"/>
                                  </a:lnTo>
                                  <a:lnTo>
                                    <a:pt x="791" y="290"/>
                                  </a:lnTo>
                                  <a:lnTo>
                                    <a:pt x="793" y="287"/>
                                  </a:lnTo>
                                  <a:lnTo>
                                    <a:pt x="796" y="282"/>
                                  </a:lnTo>
                                  <a:lnTo>
                                    <a:pt x="813" y="285"/>
                                  </a:lnTo>
                                  <a:lnTo>
                                    <a:pt x="832" y="287"/>
                                  </a:lnTo>
                                  <a:lnTo>
                                    <a:pt x="856" y="287"/>
                                  </a:lnTo>
                                  <a:lnTo>
                                    <a:pt x="883" y="288"/>
                                  </a:lnTo>
                                  <a:lnTo>
                                    <a:pt x="887" y="290"/>
                                  </a:lnTo>
                                  <a:close/>
                                  <a:moveTo>
                                    <a:pt x="640" y="356"/>
                                  </a:moveTo>
                                  <a:lnTo>
                                    <a:pt x="628" y="356"/>
                                  </a:lnTo>
                                  <a:lnTo>
                                    <a:pt x="628" y="353"/>
                                  </a:lnTo>
                                  <a:lnTo>
                                    <a:pt x="631" y="352"/>
                                  </a:lnTo>
                                  <a:lnTo>
                                    <a:pt x="633" y="353"/>
                                  </a:lnTo>
                                  <a:lnTo>
                                    <a:pt x="636" y="354"/>
                                  </a:lnTo>
                                  <a:lnTo>
                                    <a:pt x="640" y="356"/>
                                  </a:lnTo>
                                  <a:close/>
                                  <a:moveTo>
                                    <a:pt x="381" y="600"/>
                                  </a:moveTo>
                                  <a:lnTo>
                                    <a:pt x="379" y="600"/>
                                  </a:lnTo>
                                  <a:lnTo>
                                    <a:pt x="379" y="596"/>
                                  </a:lnTo>
                                  <a:lnTo>
                                    <a:pt x="381" y="596"/>
                                  </a:lnTo>
                                  <a:lnTo>
                                    <a:pt x="381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730"/>
                          <wps:cNvSpPr>
                            <a:spLocks noEditPoints="1"/>
                          </wps:cNvSpPr>
                          <wps:spPr bwMode="auto">
                            <a:xfrm>
                              <a:off x="2573" y="201"/>
                              <a:ext cx="402" cy="279"/>
                            </a:xfrm>
                            <a:custGeom>
                              <a:avLst/>
                              <a:gdLst>
                                <a:gd name="T0" fmla="*/ 2345 w 2411"/>
                                <a:gd name="T1" fmla="*/ 171 h 1677"/>
                                <a:gd name="T2" fmla="*/ 2221 w 2411"/>
                                <a:gd name="T3" fmla="*/ 91 h 1677"/>
                                <a:gd name="T4" fmla="*/ 2062 w 2411"/>
                                <a:gd name="T5" fmla="*/ 160 h 1677"/>
                                <a:gd name="T6" fmla="*/ 1854 w 2411"/>
                                <a:gd name="T7" fmla="*/ 425 h 1677"/>
                                <a:gd name="T8" fmla="*/ 1795 w 2411"/>
                                <a:gd name="T9" fmla="*/ 588 h 1677"/>
                                <a:gd name="T10" fmla="*/ 1812 w 2411"/>
                                <a:gd name="T11" fmla="*/ 660 h 1677"/>
                                <a:gd name="T12" fmla="*/ 1724 w 2411"/>
                                <a:gd name="T13" fmla="*/ 1195 h 1677"/>
                                <a:gd name="T14" fmla="*/ 1684 w 2411"/>
                                <a:gd name="T15" fmla="*/ 1267 h 1677"/>
                                <a:gd name="T16" fmla="*/ 1632 w 2411"/>
                                <a:gd name="T17" fmla="*/ 1359 h 1677"/>
                                <a:gd name="T18" fmla="*/ 1554 w 2411"/>
                                <a:gd name="T19" fmla="*/ 1501 h 1677"/>
                                <a:gd name="T20" fmla="*/ 1474 w 2411"/>
                                <a:gd name="T21" fmla="*/ 1633 h 1677"/>
                                <a:gd name="T22" fmla="*/ 1406 w 2411"/>
                                <a:gd name="T23" fmla="*/ 1661 h 1677"/>
                                <a:gd name="T24" fmla="*/ 1296 w 2411"/>
                                <a:gd name="T25" fmla="*/ 1514 h 1677"/>
                                <a:gd name="T26" fmla="*/ 1045 w 2411"/>
                                <a:gd name="T27" fmla="*/ 1241 h 1677"/>
                                <a:gd name="T28" fmla="*/ 552 w 2411"/>
                                <a:gd name="T29" fmla="*/ 777 h 1677"/>
                                <a:gd name="T30" fmla="*/ 384 w 2411"/>
                                <a:gd name="T31" fmla="*/ 1097 h 1677"/>
                                <a:gd name="T32" fmla="*/ 357 w 2411"/>
                                <a:gd name="T33" fmla="*/ 1070 h 1677"/>
                                <a:gd name="T34" fmla="*/ 330 w 2411"/>
                                <a:gd name="T35" fmla="*/ 1109 h 1677"/>
                                <a:gd name="T36" fmla="*/ 340 w 2411"/>
                                <a:gd name="T37" fmla="*/ 1141 h 1677"/>
                                <a:gd name="T38" fmla="*/ 379 w 2411"/>
                                <a:gd name="T39" fmla="*/ 1136 h 1677"/>
                                <a:gd name="T40" fmla="*/ 341 w 2411"/>
                                <a:gd name="T41" fmla="*/ 1218 h 1677"/>
                                <a:gd name="T42" fmla="*/ 317 w 2411"/>
                                <a:gd name="T43" fmla="*/ 1217 h 1677"/>
                                <a:gd name="T44" fmla="*/ 305 w 2411"/>
                                <a:gd name="T45" fmla="*/ 1146 h 1677"/>
                                <a:gd name="T46" fmla="*/ 255 w 2411"/>
                                <a:gd name="T47" fmla="*/ 1190 h 1677"/>
                                <a:gd name="T48" fmla="*/ 85 w 2411"/>
                                <a:gd name="T49" fmla="*/ 1481 h 1677"/>
                                <a:gd name="T50" fmla="*/ 7 w 2411"/>
                                <a:gd name="T51" fmla="*/ 1599 h 1677"/>
                                <a:gd name="T52" fmla="*/ 33 w 2411"/>
                                <a:gd name="T53" fmla="*/ 1525 h 1677"/>
                                <a:gd name="T54" fmla="*/ 186 w 2411"/>
                                <a:gd name="T55" fmla="*/ 1246 h 1677"/>
                                <a:gd name="T56" fmla="*/ 266 w 2411"/>
                                <a:gd name="T57" fmla="*/ 1099 h 1677"/>
                                <a:gd name="T58" fmla="*/ 464 w 2411"/>
                                <a:gd name="T59" fmla="*/ 792 h 1677"/>
                                <a:gd name="T60" fmla="*/ 394 w 2411"/>
                                <a:gd name="T61" fmla="*/ 596 h 1677"/>
                                <a:gd name="T62" fmla="*/ 474 w 2411"/>
                                <a:gd name="T63" fmla="*/ 466 h 1677"/>
                                <a:gd name="T64" fmla="*/ 326 w 2411"/>
                                <a:gd name="T65" fmla="*/ 350 h 1677"/>
                                <a:gd name="T66" fmla="*/ 141 w 2411"/>
                                <a:gd name="T67" fmla="*/ 383 h 1677"/>
                                <a:gd name="T68" fmla="*/ 139 w 2411"/>
                                <a:gd name="T69" fmla="*/ 436 h 1677"/>
                                <a:gd name="T70" fmla="*/ 98 w 2411"/>
                                <a:gd name="T71" fmla="*/ 347 h 1677"/>
                                <a:gd name="T72" fmla="*/ 265 w 2411"/>
                                <a:gd name="T73" fmla="*/ 302 h 1677"/>
                                <a:gd name="T74" fmla="*/ 407 w 2411"/>
                                <a:gd name="T75" fmla="*/ 317 h 1677"/>
                                <a:gd name="T76" fmla="*/ 504 w 2411"/>
                                <a:gd name="T77" fmla="*/ 342 h 1677"/>
                                <a:gd name="T78" fmla="*/ 598 w 2411"/>
                                <a:gd name="T79" fmla="*/ 302 h 1677"/>
                                <a:gd name="T80" fmla="*/ 802 w 2411"/>
                                <a:gd name="T81" fmla="*/ 193 h 1677"/>
                                <a:gd name="T82" fmla="*/ 898 w 2411"/>
                                <a:gd name="T83" fmla="*/ 221 h 1677"/>
                                <a:gd name="T84" fmla="*/ 1127 w 2411"/>
                                <a:gd name="T85" fmla="*/ 525 h 1677"/>
                                <a:gd name="T86" fmla="*/ 1582 w 2411"/>
                                <a:gd name="T87" fmla="*/ 970 h 1677"/>
                                <a:gd name="T88" fmla="*/ 1815 w 2411"/>
                                <a:gd name="T89" fmla="*/ 407 h 1677"/>
                                <a:gd name="T90" fmla="*/ 2099 w 2411"/>
                                <a:gd name="T91" fmla="*/ 55 h 1677"/>
                                <a:gd name="T92" fmla="*/ 2324 w 2411"/>
                                <a:gd name="T93" fmla="*/ 80 h 1677"/>
                                <a:gd name="T94" fmla="*/ 2407 w 2411"/>
                                <a:gd name="T95" fmla="*/ 246 h 1677"/>
                                <a:gd name="T96" fmla="*/ 193 w 2411"/>
                                <a:gd name="T97" fmla="*/ 499 h 1677"/>
                                <a:gd name="T98" fmla="*/ 245 w 2411"/>
                                <a:gd name="T99" fmla="*/ 568 h 1677"/>
                                <a:gd name="T100" fmla="*/ 271 w 2411"/>
                                <a:gd name="T101" fmla="*/ 596 h 1677"/>
                                <a:gd name="T102" fmla="*/ 217 w 2411"/>
                                <a:gd name="T103" fmla="*/ 538 h 1677"/>
                                <a:gd name="T104" fmla="*/ 211 w 2411"/>
                                <a:gd name="T105" fmla="*/ 577 h 1677"/>
                                <a:gd name="T106" fmla="*/ 479 w 2411"/>
                                <a:gd name="T107" fmla="*/ 327 h 1677"/>
                                <a:gd name="T108" fmla="*/ 1239 w 2411"/>
                                <a:gd name="T109" fmla="*/ 1245 h 1677"/>
                                <a:gd name="T110" fmla="*/ 1109 w 2411"/>
                                <a:gd name="T111" fmla="*/ 1119 h 1677"/>
                                <a:gd name="T112" fmla="*/ 1088 w 2411"/>
                                <a:gd name="T113" fmla="*/ 1097 h 1677"/>
                                <a:gd name="T114" fmla="*/ 848 w 2411"/>
                                <a:gd name="T115" fmla="*/ 857 h 1677"/>
                                <a:gd name="T116" fmla="*/ 910 w 2411"/>
                                <a:gd name="T117" fmla="*/ 926 h 1677"/>
                                <a:gd name="T118" fmla="*/ 877 w 2411"/>
                                <a:gd name="T119" fmla="*/ 890 h 1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411" h="1677">
                                  <a:moveTo>
                                    <a:pt x="2411" y="271"/>
                                  </a:moveTo>
                                  <a:lnTo>
                                    <a:pt x="2399" y="275"/>
                                  </a:lnTo>
                                  <a:lnTo>
                                    <a:pt x="2399" y="254"/>
                                  </a:lnTo>
                                  <a:lnTo>
                                    <a:pt x="2397" y="252"/>
                                  </a:lnTo>
                                  <a:lnTo>
                                    <a:pt x="2395" y="249"/>
                                  </a:lnTo>
                                  <a:lnTo>
                                    <a:pt x="2391" y="244"/>
                                  </a:lnTo>
                                  <a:lnTo>
                                    <a:pt x="2387" y="239"/>
                                  </a:lnTo>
                                  <a:lnTo>
                                    <a:pt x="2378" y="222"/>
                                  </a:lnTo>
                                  <a:lnTo>
                                    <a:pt x="2367" y="199"/>
                                  </a:lnTo>
                                  <a:lnTo>
                                    <a:pt x="2357" y="184"/>
                                  </a:lnTo>
                                  <a:lnTo>
                                    <a:pt x="2345" y="171"/>
                                  </a:lnTo>
                                  <a:lnTo>
                                    <a:pt x="2334" y="157"/>
                                  </a:lnTo>
                                  <a:lnTo>
                                    <a:pt x="2323" y="146"/>
                                  </a:lnTo>
                                  <a:lnTo>
                                    <a:pt x="2313" y="135"/>
                                  </a:lnTo>
                                  <a:lnTo>
                                    <a:pt x="2301" y="125"/>
                                  </a:lnTo>
                                  <a:lnTo>
                                    <a:pt x="2290" y="117"/>
                                  </a:lnTo>
                                  <a:lnTo>
                                    <a:pt x="2279" y="110"/>
                                  </a:lnTo>
                                  <a:lnTo>
                                    <a:pt x="2268" y="104"/>
                                  </a:lnTo>
                                  <a:lnTo>
                                    <a:pt x="2256" y="99"/>
                                  </a:lnTo>
                                  <a:lnTo>
                                    <a:pt x="2244" y="96"/>
                                  </a:lnTo>
                                  <a:lnTo>
                                    <a:pt x="2233" y="92"/>
                                  </a:lnTo>
                                  <a:lnTo>
                                    <a:pt x="2221" y="91"/>
                                  </a:lnTo>
                                  <a:lnTo>
                                    <a:pt x="2210" y="91"/>
                                  </a:lnTo>
                                  <a:lnTo>
                                    <a:pt x="2198" y="91"/>
                                  </a:lnTo>
                                  <a:lnTo>
                                    <a:pt x="2187" y="93"/>
                                  </a:lnTo>
                                  <a:lnTo>
                                    <a:pt x="2153" y="107"/>
                                  </a:lnTo>
                                  <a:lnTo>
                                    <a:pt x="2125" y="121"/>
                                  </a:lnTo>
                                  <a:lnTo>
                                    <a:pt x="2112" y="129"/>
                                  </a:lnTo>
                                  <a:lnTo>
                                    <a:pt x="2101" y="135"/>
                                  </a:lnTo>
                                  <a:lnTo>
                                    <a:pt x="2090" y="143"/>
                                  </a:lnTo>
                                  <a:lnTo>
                                    <a:pt x="2081" y="150"/>
                                  </a:lnTo>
                                  <a:lnTo>
                                    <a:pt x="2072" y="155"/>
                                  </a:lnTo>
                                  <a:lnTo>
                                    <a:pt x="2062" y="160"/>
                                  </a:lnTo>
                                  <a:lnTo>
                                    <a:pt x="2050" y="170"/>
                                  </a:lnTo>
                                  <a:lnTo>
                                    <a:pt x="2038" y="180"/>
                                  </a:lnTo>
                                  <a:lnTo>
                                    <a:pt x="2021" y="201"/>
                                  </a:lnTo>
                                  <a:lnTo>
                                    <a:pt x="2001" y="224"/>
                                  </a:lnTo>
                                  <a:lnTo>
                                    <a:pt x="1976" y="248"/>
                                  </a:lnTo>
                                  <a:lnTo>
                                    <a:pt x="1949" y="273"/>
                                  </a:lnTo>
                                  <a:lnTo>
                                    <a:pt x="1929" y="305"/>
                                  </a:lnTo>
                                  <a:lnTo>
                                    <a:pt x="1907" y="338"/>
                                  </a:lnTo>
                                  <a:lnTo>
                                    <a:pt x="1885" y="375"/>
                                  </a:lnTo>
                                  <a:lnTo>
                                    <a:pt x="1862" y="415"/>
                                  </a:lnTo>
                                  <a:lnTo>
                                    <a:pt x="1854" y="425"/>
                                  </a:lnTo>
                                  <a:lnTo>
                                    <a:pt x="1847" y="439"/>
                                  </a:lnTo>
                                  <a:lnTo>
                                    <a:pt x="1839" y="453"/>
                                  </a:lnTo>
                                  <a:lnTo>
                                    <a:pt x="1830" y="470"/>
                                  </a:lnTo>
                                  <a:lnTo>
                                    <a:pt x="1822" y="490"/>
                                  </a:lnTo>
                                  <a:lnTo>
                                    <a:pt x="1814" y="511"/>
                                  </a:lnTo>
                                  <a:lnTo>
                                    <a:pt x="1806" y="534"/>
                                  </a:lnTo>
                                  <a:lnTo>
                                    <a:pt x="1798" y="559"/>
                                  </a:lnTo>
                                  <a:lnTo>
                                    <a:pt x="1796" y="565"/>
                                  </a:lnTo>
                                  <a:lnTo>
                                    <a:pt x="1795" y="571"/>
                                  </a:lnTo>
                                  <a:lnTo>
                                    <a:pt x="1794" y="579"/>
                                  </a:lnTo>
                                  <a:lnTo>
                                    <a:pt x="1795" y="588"/>
                                  </a:lnTo>
                                  <a:lnTo>
                                    <a:pt x="1808" y="570"/>
                                  </a:lnTo>
                                  <a:lnTo>
                                    <a:pt x="1820" y="550"/>
                                  </a:lnTo>
                                  <a:lnTo>
                                    <a:pt x="1830" y="528"/>
                                  </a:lnTo>
                                  <a:lnTo>
                                    <a:pt x="1839" y="504"/>
                                  </a:lnTo>
                                  <a:lnTo>
                                    <a:pt x="1843" y="509"/>
                                  </a:lnTo>
                                  <a:lnTo>
                                    <a:pt x="1840" y="528"/>
                                  </a:lnTo>
                                  <a:lnTo>
                                    <a:pt x="1835" y="550"/>
                                  </a:lnTo>
                                  <a:lnTo>
                                    <a:pt x="1831" y="574"/>
                                  </a:lnTo>
                                  <a:lnTo>
                                    <a:pt x="1825" y="600"/>
                                  </a:lnTo>
                                  <a:lnTo>
                                    <a:pt x="1818" y="629"/>
                                  </a:lnTo>
                                  <a:lnTo>
                                    <a:pt x="1812" y="660"/>
                                  </a:lnTo>
                                  <a:lnTo>
                                    <a:pt x="1804" y="694"/>
                                  </a:lnTo>
                                  <a:lnTo>
                                    <a:pt x="1795" y="730"/>
                                  </a:lnTo>
                                  <a:lnTo>
                                    <a:pt x="1780" y="795"/>
                                  </a:lnTo>
                                  <a:lnTo>
                                    <a:pt x="1767" y="856"/>
                                  </a:lnTo>
                                  <a:lnTo>
                                    <a:pt x="1755" y="916"/>
                                  </a:lnTo>
                                  <a:lnTo>
                                    <a:pt x="1748" y="973"/>
                                  </a:lnTo>
                                  <a:lnTo>
                                    <a:pt x="1741" y="1028"/>
                                  </a:lnTo>
                                  <a:lnTo>
                                    <a:pt x="1736" y="1080"/>
                                  </a:lnTo>
                                  <a:lnTo>
                                    <a:pt x="1733" y="1129"/>
                                  </a:lnTo>
                                  <a:lnTo>
                                    <a:pt x="1733" y="1176"/>
                                  </a:lnTo>
                                  <a:lnTo>
                                    <a:pt x="1724" y="1195"/>
                                  </a:lnTo>
                                  <a:lnTo>
                                    <a:pt x="1717" y="1208"/>
                                  </a:lnTo>
                                  <a:lnTo>
                                    <a:pt x="1714" y="1217"/>
                                  </a:lnTo>
                                  <a:lnTo>
                                    <a:pt x="1714" y="1222"/>
                                  </a:lnTo>
                                  <a:lnTo>
                                    <a:pt x="1709" y="1225"/>
                                  </a:lnTo>
                                  <a:lnTo>
                                    <a:pt x="1705" y="1229"/>
                                  </a:lnTo>
                                  <a:lnTo>
                                    <a:pt x="1701" y="1232"/>
                                  </a:lnTo>
                                  <a:lnTo>
                                    <a:pt x="1697" y="1238"/>
                                  </a:lnTo>
                                  <a:lnTo>
                                    <a:pt x="1693" y="1243"/>
                                  </a:lnTo>
                                  <a:lnTo>
                                    <a:pt x="1690" y="1250"/>
                                  </a:lnTo>
                                  <a:lnTo>
                                    <a:pt x="1687" y="1258"/>
                                  </a:lnTo>
                                  <a:lnTo>
                                    <a:pt x="1684" y="1267"/>
                                  </a:lnTo>
                                  <a:lnTo>
                                    <a:pt x="1681" y="1276"/>
                                  </a:lnTo>
                                  <a:lnTo>
                                    <a:pt x="1679" y="1284"/>
                                  </a:lnTo>
                                  <a:lnTo>
                                    <a:pt x="1674" y="1291"/>
                                  </a:lnTo>
                                  <a:lnTo>
                                    <a:pt x="1671" y="1298"/>
                                  </a:lnTo>
                                  <a:lnTo>
                                    <a:pt x="1666" y="1304"/>
                                  </a:lnTo>
                                  <a:lnTo>
                                    <a:pt x="1662" y="1308"/>
                                  </a:lnTo>
                                  <a:lnTo>
                                    <a:pt x="1657" y="1312"/>
                                  </a:lnTo>
                                  <a:lnTo>
                                    <a:pt x="1652" y="1315"/>
                                  </a:lnTo>
                                  <a:lnTo>
                                    <a:pt x="1652" y="1321"/>
                                  </a:lnTo>
                                  <a:lnTo>
                                    <a:pt x="1643" y="1338"/>
                                  </a:lnTo>
                                  <a:lnTo>
                                    <a:pt x="1632" y="1359"/>
                                  </a:lnTo>
                                  <a:lnTo>
                                    <a:pt x="1618" y="1385"/>
                                  </a:lnTo>
                                  <a:lnTo>
                                    <a:pt x="1603" y="1416"/>
                                  </a:lnTo>
                                  <a:lnTo>
                                    <a:pt x="1599" y="1423"/>
                                  </a:lnTo>
                                  <a:lnTo>
                                    <a:pt x="1592" y="1432"/>
                                  </a:lnTo>
                                  <a:lnTo>
                                    <a:pt x="1583" y="1442"/>
                                  </a:lnTo>
                                  <a:lnTo>
                                    <a:pt x="1571" y="1453"/>
                                  </a:lnTo>
                                  <a:lnTo>
                                    <a:pt x="1571" y="1461"/>
                                  </a:lnTo>
                                  <a:lnTo>
                                    <a:pt x="1569" y="1470"/>
                                  </a:lnTo>
                                  <a:lnTo>
                                    <a:pt x="1565" y="1480"/>
                                  </a:lnTo>
                                  <a:lnTo>
                                    <a:pt x="1561" y="1490"/>
                                  </a:lnTo>
                                  <a:lnTo>
                                    <a:pt x="1554" y="1501"/>
                                  </a:lnTo>
                                  <a:lnTo>
                                    <a:pt x="1547" y="1512"/>
                                  </a:lnTo>
                                  <a:lnTo>
                                    <a:pt x="1538" y="1525"/>
                                  </a:lnTo>
                                  <a:lnTo>
                                    <a:pt x="1528" y="1537"/>
                                  </a:lnTo>
                                  <a:lnTo>
                                    <a:pt x="1522" y="1547"/>
                                  </a:lnTo>
                                  <a:lnTo>
                                    <a:pt x="1519" y="1553"/>
                                  </a:lnTo>
                                  <a:lnTo>
                                    <a:pt x="1517" y="1558"/>
                                  </a:lnTo>
                                  <a:lnTo>
                                    <a:pt x="1517" y="1560"/>
                                  </a:lnTo>
                                  <a:lnTo>
                                    <a:pt x="1510" y="1574"/>
                                  </a:lnTo>
                                  <a:lnTo>
                                    <a:pt x="1501" y="1591"/>
                                  </a:lnTo>
                                  <a:lnTo>
                                    <a:pt x="1489" y="1610"/>
                                  </a:lnTo>
                                  <a:lnTo>
                                    <a:pt x="1474" y="1633"/>
                                  </a:lnTo>
                                  <a:lnTo>
                                    <a:pt x="1471" y="1642"/>
                                  </a:lnTo>
                                  <a:lnTo>
                                    <a:pt x="1467" y="1650"/>
                                  </a:lnTo>
                                  <a:lnTo>
                                    <a:pt x="1464" y="1657"/>
                                  </a:lnTo>
                                  <a:lnTo>
                                    <a:pt x="1459" y="1663"/>
                                  </a:lnTo>
                                  <a:lnTo>
                                    <a:pt x="1455" y="1668"/>
                                  </a:lnTo>
                                  <a:lnTo>
                                    <a:pt x="1450" y="1671"/>
                                  </a:lnTo>
                                  <a:lnTo>
                                    <a:pt x="1445" y="1675"/>
                                  </a:lnTo>
                                  <a:lnTo>
                                    <a:pt x="1439" y="1677"/>
                                  </a:lnTo>
                                  <a:lnTo>
                                    <a:pt x="1428" y="1674"/>
                                  </a:lnTo>
                                  <a:lnTo>
                                    <a:pt x="1417" y="1668"/>
                                  </a:lnTo>
                                  <a:lnTo>
                                    <a:pt x="1406" y="1661"/>
                                  </a:lnTo>
                                  <a:lnTo>
                                    <a:pt x="1395" y="1653"/>
                                  </a:lnTo>
                                  <a:lnTo>
                                    <a:pt x="1386" y="1644"/>
                                  </a:lnTo>
                                  <a:lnTo>
                                    <a:pt x="1376" y="1633"/>
                                  </a:lnTo>
                                  <a:lnTo>
                                    <a:pt x="1367" y="1620"/>
                                  </a:lnTo>
                                  <a:lnTo>
                                    <a:pt x="1358" y="1606"/>
                                  </a:lnTo>
                                  <a:lnTo>
                                    <a:pt x="1338" y="1571"/>
                                  </a:lnTo>
                                  <a:lnTo>
                                    <a:pt x="1321" y="1544"/>
                                  </a:lnTo>
                                  <a:lnTo>
                                    <a:pt x="1313" y="1534"/>
                                  </a:lnTo>
                                  <a:lnTo>
                                    <a:pt x="1307" y="1525"/>
                                  </a:lnTo>
                                  <a:lnTo>
                                    <a:pt x="1301" y="1518"/>
                                  </a:lnTo>
                                  <a:lnTo>
                                    <a:pt x="1296" y="1514"/>
                                  </a:lnTo>
                                  <a:lnTo>
                                    <a:pt x="1275" y="1489"/>
                                  </a:lnTo>
                                  <a:lnTo>
                                    <a:pt x="1251" y="1460"/>
                                  </a:lnTo>
                                  <a:lnTo>
                                    <a:pt x="1223" y="1425"/>
                                  </a:lnTo>
                                  <a:lnTo>
                                    <a:pt x="1190" y="1385"/>
                                  </a:lnTo>
                                  <a:lnTo>
                                    <a:pt x="1172" y="1369"/>
                                  </a:lnTo>
                                  <a:lnTo>
                                    <a:pt x="1153" y="1351"/>
                                  </a:lnTo>
                                  <a:lnTo>
                                    <a:pt x="1134" y="1332"/>
                                  </a:lnTo>
                                  <a:lnTo>
                                    <a:pt x="1113" y="1312"/>
                                  </a:lnTo>
                                  <a:lnTo>
                                    <a:pt x="1091" y="1289"/>
                                  </a:lnTo>
                                  <a:lnTo>
                                    <a:pt x="1069" y="1266"/>
                                  </a:lnTo>
                                  <a:lnTo>
                                    <a:pt x="1045" y="1241"/>
                                  </a:lnTo>
                                  <a:lnTo>
                                    <a:pt x="1020" y="1214"/>
                                  </a:lnTo>
                                  <a:lnTo>
                                    <a:pt x="987" y="1186"/>
                                  </a:lnTo>
                                  <a:lnTo>
                                    <a:pt x="952" y="1153"/>
                                  </a:lnTo>
                                  <a:lnTo>
                                    <a:pt x="913" y="1115"/>
                                  </a:lnTo>
                                  <a:lnTo>
                                    <a:pt x="872" y="1075"/>
                                  </a:lnTo>
                                  <a:lnTo>
                                    <a:pt x="659" y="861"/>
                                  </a:lnTo>
                                  <a:lnTo>
                                    <a:pt x="648" y="848"/>
                                  </a:lnTo>
                                  <a:lnTo>
                                    <a:pt x="629" y="827"/>
                                  </a:lnTo>
                                  <a:lnTo>
                                    <a:pt x="599" y="796"/>
                                  </a:lnTo>
                                  <a:lnTo>
                                    <a:pt x="562" y="758"/>
                                  </a:lnTo>
                                  <a:lnTo>
                                    <a:pt x="552" y="777"/>
                                  </a:lnTo>
                                  <a:lnTo>
                                    <a:pt x="540" y="801"/>
                                  </a:lnTo>
                                  <a:lnTo>
                                    <a:pt x="525" y="830"/>
                                  </a:lnTo>
                                  <a:lnTo>
                                    <a:pt x="509" y="864"/>
                                  </a:lnTo>
                                  <a:lnTo>
                                    <a:pt x="490" y="904"/>
                                  </a:lnTo>
                                  <a:lnTo>
                                    <a:pt x="471" y="948"/>
                                  </a:lnTo>
                                  <a:lnTo>
                                    <a:pt x="448" y="997"/>
                                  </a:lnTo>
                                  <a:lnTo>
                                    <a:pt x="425" y="1050"/>
                                  </a:lnTo>
                                  <a:lnTo>
                                    <a:pt x="417" y="1061"/>
                                  </a:lnTo>
                                  <a:lnTo>
                                    <a:pt x="408" y="1072"/>
                                  </a:lnTo>
                                  <a:lnTo>
                                    <a:pt x="397" y="1084"/>
                                  </a:lnTo>
                                  <a:lnTo>
                                    <a:pt x="384" y="1097"/>
                                  </a:lnTo>
                                  <a:lnTo>
                                    <a:pt x="383" y="1095"/>
                                  </a:lnTo>
                                  <a:lnTo>
                                    <a:pt x="381" y="1087"/>
                                  </a:lnTo>
                                  <a:lnTo>
                                    <a:pt x="380" y="1082"/>
                                  </a:lnTo>
                                  <a:lnTo>
                                    <a:pt x="377" y="1079"/>
                                  </a:lnTo>
                                  <a:lnTo>
                                    <a:pt x="374" y="1078"/>
                                  </a:lnTo>
                                  <a:lnTo>
                                    <a:pt x="371" y="1078"/>
                                  </a:lnTo>
                                  <a:lnTo>
                                    <a:pt x="364" y="1081"/>
                                  </a:lnTo>
                                  <a:lnTo>
                                    <a:pt x="361" y="1083"/>
                                  </a:lnTo>
                                  <a:lnTo>
                                    <a:pt x="357" y="1084"/>
                                  </a:lnTo>
                                  <a:lnTo>
                                    <a:pt x="357" y="1087"/>
                                  </a:lnTo>
                                  <a:lnTo>
                                    <a:pt x="357" y="1070"/>
                                  </a:lnTo>
                                  <a:lnTo>
                                    <a:pt x="355" y="1069"/>
                                  </a:lnTo>
                                  <a:lnTo>
                                    <a:pt x="353" y="1069"/>
                                  </a:lnTo>
                                  <a:lnTo>
                                    <a:pt x="350" y="1069"/>
                                  </a:lnTo>
                                  <a:lnTo>
                                    <a:pt x="348" y="1070"/>
                                  </a:lnTo>
                                  <a:lnTo>
                                    <a:pt x="343" y="1073"/>
                                  </a:lnTo>
                                  <a:lnTo>
                                    <a:pt x="337" y="1080"/>
                                  </a:lnTo>
                                  <a:lnTo>
                                    <a:pt x="331" y="1087"/>
                                  </a:lnTo>
                                  <a:lnTo>
                                    <a:pt x="328" y="1092"/>
                                  </a:lnTo>
                                  <a:lnTo>
                                    <a:pt x="326" y="1097"/>
                                  </a:lnTo>
                                  <a:lnTo>
                                    <a:pt x="325" y="1100"/>
                                  </a:lnTo>
                                  <a:lnTo>
                                    <a:pt x="330" y="1109"/>
                                  </a:lnTo>
                                  <a:lnTo>
                                    <a:pt x="337" y="1117"/>
                                  </a:lnTo>
                                  <a:lnTo>
                                    <a:pt x="340" y="1120"/>
                                  </a:lnTo>
                                  <a:lnTo>
                                    <a:pt x="344" y="1122"/>
                                  </a:lnTo>
                                  <a:lnTo>
                                    <a:pt x="347" y="1123"/>
                                  </a:lnTo>
                                  <a:lnTo>
                                    <a:pt x="352" y="1124"/>
                                  </a:lnTo>
                                  <a:lnTo>
                                    <a:pt x="350" y="1128"/>
                                  </a:lnTo>
                                  <a:lnTo>
                                    <a:pt x="346" y="1131"/>
                                  </a:lnTo>
                                  <a:lnTo>
                                    <a:pt x="344" y="1133"/>
                                  </a:lnTo>
                                  <a:lnTo>
                                    <a:pt x="343" y="1136"/>
                                  </a:lnTo>
                                  <a:lnTo>
                                    <a:pt x="341" y="1138"/>
                                  </a:lnTo>
                                  <a:lnTo>
                                    <a:pt x="340" y="1141"/>
                                  </a:lnTo>
                                  <a:lnTo>
                                    <a:pt x="352" y="1146"/>
                                  </a:lnTo>
                                  <a:lnTo>
                                    <a:pt x="354" y="1146"/>
                                  </a:lnTo>
                                  <a:lnTo>
                                    <a:pt x="356" y="1144"/>
                                  </a:lnTo>
                                  <a:lnTo>
                                    <a:pt x="358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3" y="1132"/>
                                  </a:lnTo>
                                  <a:lnTo>
                                    <a:pt x="366" y="1130"/>
                                  </a:lnTo>
                                  <a:lnTo>
                                    <a:pt x="370" y="1129"/>
                                  </a:lnTo>
                                  <a:lnTo>
                                    <a:pt x="373" y="1130"/>
                                  </a:lnTo>
                                  <a:lnTo>
                                    <a:pt x="376" y="1132"/>
                                  </a:lnTo>
                                  <a:lnTo>
                                    <a:pt x="379" y="1136"/>
                                  </a:lnTo>
                                  <a:lnTo>
                                    <a:pt x="381" y="1139"/>
                                  </a:lnTo>
                                  <a:lnTo>
                                    <a:pt x="381" y="1144"/>
                                  </a:lnTo>
                                  <a:lnTo>
                                    <a:pt x="380" y="1148"/>
                                  </a:lnTo>
                                  <a:lnTo>
                                    <a:pt x="374" y="1157"/>
                                  </a:lnTo>
                                  <a:lnTo>
                                    <a:pt x="372" y="1163"/>
                                  </a:lnTo>
                                  <a:lnTo>
                                    <a:pt x="370" y="1167"/>
                                  </a:lnTo>
                                  <a:lnTo>
                                    <a:pt x="370" y="1172"/>
                                  </a:lnTo>
                                  <a:lnTo>
                                    <a:pt x="371" y="1176"/>
                                  </a:lnTo>
                                  <a:lnTo>
                                    <a:pt x="362" y="1187"/>
                                  </a:lnTo>
                                  <a:lnTo>
                                    <a:pt x="353" y="1201"/>
                                  </a:lnTo>
                                  <a:lnTo>
                                    <a:pt x="341" y="1218"/>
                                  </a:lnTo>
                                  <a:lnTo>
                                    <a:pt x="330" y="1239"/>
                                  </a:lnTo>
                                  <a:lnTo>
                                    <a:pt x="312" y="1257"/>
                                  </a:lnTo>
                                  <a:lnTo>
                                    <a:pt x="305" y="1263"/>
                                  </a:lnTo>
                                  <a:lnTo>
                                    <a:pt x="307" y="1259"/>
                                  </a:lnTo>
                                  <a:lnTo>
                                    <a:pt x="308" y="1254"/>
                                  </a:lnTo>
                                  <a:lnTo>
                                    <a:pt x="310" y="1249"/>
                                  </a:lnTo>
                                  <a:lnTo>
                                    <a:pt x="312" y="1242"/>
                                  </a:lnTo>
                                  <a:lnTo>
                                    <a:pt x="318" y="1232"/>
                                  </a:lnTo>
                                  <a:lnTo>
                                    <a:pt x="319" y="1225"/>
                                  </a:lnTo>
                                  <a:lnTo>
                                    <a:pt x="319" y="1221"/>
                                  </a:lnTo>
                                  <a:lnTo>
                                    <a:pt x="317" y="1217"/>
                                  </a:lnTo>
                                  <a:lnTo>
                                    <a:pt x="313" y="1214"/>
                                  </a:lnTo>
                                  <a:lnTo>
                                    <a:pt x="309" y="1212"/>
                                  </a:lnTo>
                                  <a:lnTo>
                                    <a:pt x="309" y="1206"/>
                                  </a:lnTo>
                                  <a:lnTo>
                                    <a:pt x="308" y="1200"/>
                                  </a:lnTo>
                                  <a:lnTo>
                                    <a:pt x="304" y="1195"/>
                                  </a:lnTo>
                                  <a:lnTo>
                                    <a:pt x="300" y="1190"/>
                                  </a:lnTo>
                                  <a:lnTo>
                                    <a:pt x="304" y="1181"/>
                                  </a:lnTo>
                                  <a:lnTo>
                                    <a:pt x="308" y="1170"/>
                                  </a:lnTo>
                                  <a:lnTo>
                                    <a:pt x="309" y="1157"/>
                                  </a:lnTo>
                                  <a:lnTo>
                                    <a:pt x="309" y="1144"/>
                                  </a:lnTo>
                                  <a:lnTo>
                                    <a:pt x="305" y="1146"/>
                                  </a:lnTo>
                                  <a:lnTo>
                                    <a:pt x="299" y="1149"/>
                                  </a:lnTo>
                                  <a:lnTo>
                                    <a:pt x="287" y="1154"/>
                                  </a:lnTo>
                                  <a:lnTo>
                                    <a:pt x="273" y="1159"/>
                                  </a:lnTo>
                                  <a:lnTo>
                                    <a:pt x="268" y="1163"/>
                                  </a:lnTo>
                                  <a:lnTo>
                                    <a:pt x="265" y="1166"/>
                                  </a:lnTo>
                                  <a:lnTo>
                                    <a:pt x="262" y="1169"/>
                                  </a:lnTo>
                                  <a:lnTo>
                                    <a:pt x="259" y="1173"/>
                                  </a:lnTo>
                                  <a:lnTo>
                                    <a:pt x="257" y="1176"/>
                                  </a:lnTo>
                                  <a:lnTo>
                                    <a:pt x="256" y="1181"/>
                                  </a:lnTo>
                                  <a:lnTo>
                                    <a:pt x="255" y="1186"/>
                                  </a:lnTo>
                                  <a:lnTo>
                                    <a:pt x="255" y="1190"/>
                                  </a:lnTo>
                                  <a:lnTo>
                                    <a:pt x="245" y="1203"/>
                                  </a:lnTo>
                                  <a:lnTo>
                                    <a:pt x="233" y="1216"/>
                                  </a:lnTo>
                                  <a:lnTo>
                                    <a:pt x="223" y="1231"/>
                                  </a:lnTo>
                                  <a:lnTo>
                                    <a:pt x="212" y="1248"/>
                                  </a:lnTo>
                                  <a:lnTo>
                                    <a:pt x="189" y="1287"/>
                                  </a:lnTo>
                                  <a:lnTo>
                                    <a:pt x="166" y="1331"/>
                                  </a:lnTo>
                                  <a:lnTo>
                                    <a:pt x="139" y="1381"/>
                                  </a:lnTo>
                                  <a:lnTo>
                                    <a:pt x="116" y="1423"/>
                                  </a:lnTo>
                                  <a:lnTo>
                                    <a:pt x="97" y="1455"/>
                                  </a:lnTo>
                                  <a:lnTo>
                                    <a:pt x="81" y="1478"/>
                                  </a:lnTo>
                                  <a:lnTo>
                                    <a:pt x="85" y="1481"/>
                                  </a:lnTo>
                                  <a:lnTo>
                                    <a:pt x="76" y="1490"/>
                                  </a:lnTo>
                                  <a:lnTo>
                                    <a:pt x="67" y="1501"/>
                                  </a:lnTo>
                                  <a:lnTo>
                                    <a:pt x="58" y="1514"/>
                                  </a:lnTo>
                                  <a:lnTo>
                                    <a:pt x="50" y="1526"/>
                                  </a:lnTo>
                                  <a:lnTo>
                                    <a:pt x="41" y="1541"/>
                                  </a:lnTo>
                                  <a:lnTo>
                                    <a:pt x="32" y="1557"/>
                                  </a:lnTo>
                                  <a:lnTo>
                                    <a:pt x="23" y="1574"/>
                                  </a:lnTo>
                                  <a:lnTo>
                                    <a:pt x="14" y="1592"/>
                                  </a:lnTo>
                                  <a:lnTo>
                                    <a:pt x="12" y="1593"/>
                                  </a:lnTo>
                                  <a:lnTo>
                                    <a:pt x="9" y="1596"/>
                                  </a:lnTo>
                                  <a:lnTo>
                                    <a:pt x="7" y="1599"/>
                                  </a:lnTo>
                                  <a:lnTo>
                                    <a:pt x="6" y="1600"/>
                                  </a:lnTo>
                                  <a:lnTo>
                                    <a:pt x="4" y="1600"/>
                                  </a:lnTo>
                                  <a:lnTo>
                                    <a:pt x="0" y="1601"/>
                                  </a:lnTo>
                                  <a:lnTo>
                                    <a:pt x="1" y="1593"/>
                                  </a:lnTo>
                                  <a:lnTo>
                                    <a:pt x="3" y="1586"/>
                                  </a:lnTo>
                                  <a:lnTo>
                                    <a:pt x="6" y="1579"/>
                                  </a:lnTo>
                                  <a:lnTo>
                                    <a:pt x="10" y="1571"/>
                                  </a:lnTo>
                                  <a:lnTo>
                                    <a:pt x="17" y="1560"/>
                                  </a:lnTo>
                                  <a:lnTo>
                                    <a:pt x="21" y="1553"/>
                                  </a:lnTo>
                                  <a:lnTo>
                                    <a:pt x="24" y="1545"/>
                                  </a:lnTo>
                                  <a:lnTo>
                                    <a:pt x="33" y="1525"/>
                                  </a:lnTo>
                                  <a:lnTo>
                                    <a:pt x="47" y="1494"/>
                                  </a:lnTo>
                                  <a:lnTo>
                                    <a:pt x="66" y="1451"/>
                                  </a:lnTo>
                                  <a:lnTo>
                                    <a:pt x="75" y="1432"/>
                                  </a:lnTo>
                                  <a:lnTo>
                                    <a:pt x="87" y="1408"/>
                                  </a:lnTo>
                                  <a:lnTo>
                                    <a:pt x="104" y="1381"/>
                                  </a:lnTo>
                                  <a:lnTo>
                                    <a:pt x="125" y="1350"/>
                                  </a:lnTo>
                                  <a:lnTo>
                                    <a:pt x="134" y="1331"/>
                                  </a:lnTo>
                                  <a:lnTo>
                                    <a:pt x="146" y="1308"/>
                                  </a:lnTo>
                                  <a:lnTo>
                                    <a:pt x="160" y="1285"/>
                                  </a:lnTo>
                                  <a:lnTo>
                                    <a:pt x="176" y="1260"/>
                                  </a:lnTo>
                                  <a:lnTo>
                                    <a:pt x="186" y="1246"/>
                                  </a:lnTo>
                                  <a:lnTo>
                                    <a:pt x="195" y="1229"/>
                                  </a:lnTo>
                                  <a:lnTo>
                                    <a:pt x="204" y="1211"/>
                                  </a:lnTo>
                                  <a:lnTo>
                                    <a:pt x="214" y="1190"/>
                                  </a:lnTo>
                                  <a:lnTo>
                                    <a:pt x="218" y="1187"/>
                                  </a:lnTo>
                                  <a:lnTo>
                                    <a:pt x="222" y="1182"/>
                                  </a:lnTo>
                                  <a:lnTo>
                                    <a:pt x="227" y="1176"/>
                                  </a:lnTo>
                                  <a:lnTo>
                                    <a:pt x="230" y="1171"/>
                                  </a:lnTo>
                                  <a:lnTo>
                                    <a:pt x="239" y="1155"/>
                                  </a:lnTo>
                                  <a:lnTo>
                                    <a:pt x="248" y="1136"/>
                                  </a:lnTo>
                                  <a:lnTo>
                                    <a:pt x="257" y="1115"/>
                                  </a:lnTo>
                                  <a:lnTo>
                                    <a:pt x="266" y="1099"/>
                                  </a:lnTo>
                                  <a:lnTo>
                                    <a:pt x="271" y="1092"/>
                                  </a:lnTo>
                                  <a:lnTo>
                                    <a:pt x="275" y="1087"/>
                                  </a:lnTo>
                                  <a:lnTo>
                                    <a:pt x="280" y="1082"/>
                                  </a:lnTo>
                                  <a:lnTo>
                                    <a:pt x="284" y="1078"/>
                                  </a:lnTo>
                                  <a:lnTo>
                                    <a:pt x="304" y="1048"/>
                                  </a:lnTo>
                                  <a:lnTo>
                                    <a:pt x="326" y="1015"/>
                                  </a:lnTo>
                                  <a:lnTo>
                                    <a:pt x="349" y="978"/>
                                  </a:lnTo>
                                  <a:lnTo>
                                    <a:pt x="375" y="937"/>
                                  </a:lnTo>
                                  <a:lnTo>
                                    <a:pt x="402" y="892"/>
                                  </a:lnTo>
                                  <a:lnTo>
                                    <a:pt x="433" y="844"/>
                                  </a:lnTo>
                                  <a:lnTo>
                                    <a:pt x="464" y="792"/>
                                  </a:lnTo>
                                  <a:lnTo>
                                    <a:pt x="497" y="735"/>
                                  </a:lnTo>
                                  <a:lnTo>
                                    <a:pt x="500" y="725"/>
                                  </a:lnTo>
                                  <a:lnTo>
                                    <a:pt x="504" y="714"/>
                                  </a:lnTo>
                                  <a:lnTo>
                                    <a:pt x="505" y="704"/>
                                  </a:lnTo>
                                  <a:lnTo>
                                    <a:pt x="506" y="694"/>
                                  </a:lnTo>
                                  <a:lnTo>
                                    <a:pt x="488" y="679"/>
                                  </a:lnTo>
                                  <a:lnTo>
                                    <a:pt x="464" y="66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00" y="604"/>
                                  </a:lnTo>
                                  <a:lnTo>
                                    <a:pt x="397" y="601"/>
                                  </a:lnTo>
                                  <a:lnTo>
                                    <a:pt x="394" y="596"/>
                                  </a:lnTo>
                                  <a:lnTo>
                                    <a:pt x="392" y="593"/>
                                  </a:lnTo>
                                  <a:lnTo>
                                    <a:pt x="392" y="588"/>
                                  </a:lnTo>
                                  <a:lnTo>
                                    <a:pt x="392" y="585"/>
                                  </a:lnTo>
                                  <a:lnTo>
                                    <a:pt x="394" y="580"/>
                                  </a:lnTo>
                                  <a:lnTo>
                                    <a:pt x="398" y="575"/>
                                  </a:lnTo>
                                  <a:lnTo>
                                    <a:pt x="401" y="568"/>
                                  </a:lnTo>
                                  <a:lnTo>
                                    <a:pt x="409" y="555"/>
                                  </a:lnTo>
                                  <a:lnTo>
                                    <a:pt x="414" y="548"/>
                                  </a:lnTo>
                                  <a:lnTo>
                                    <a:pt x="432" y="526"/>
                                  </a:lnTo>
                                  <a:lnTo>
                                    <a:pt x="452" y="499"/>
                                  </a:lnTo>
                                  <a:lnTo>
                                    <a:pt x="474" y="466"/>
                                  </a:lnTo>
                                  <a:lnTo>
                                    <a:pt x="500" y="428"/>
                                  </a:lnTo>
                                  <a:lnTo>
                                    <a:pt x="488" y="416"/>
                                  </a:lnTo>
                                  <a:lnTo>
                                    <a:pt x="474" y="406"/>
                                  </a:lnTo>
                                  <a:lnTo>
                                    <a:pt x="460" y="395"/>
                                  </a:lnTo>
                                  <a:lnTo>
                                    <a:pt x="444" y="386"/>
                                  </a:lnTo>
                                  <a:lnTo>
                                    <a:pt x="427" y="378"/>
                                  </a:lnTo>
                                  <a:lnTo>
                                    <a:pt x="409" y="372"/>
                                  </a:lnTo>
                                  <a:lnTo>
                                    <a:pt x="390" y="365"/>
                                  </a:lnTo>
                                  <a:lnTo>
                                    <a:pt x="370" y="359"/>
                                  </a:lnTo>
                                  <a:lnTo>
                                    <a:pt x="348" y="355"/>
                                  </a:lnTo>
                                  <a:lnTo>
                                    <a:pt x="326" y="350"/>
                                  </a:lnTo>
                                  <a:lnTo>
                                    <a:pt x="302" y="347"/>
                                  </a:lnTo>
                                  <a:lnTo>
                                    <a:pt x="277" y="344"/>
                                  </a:lnTo>
                                  <a:lnTo>
                                    <a:pt x="253" y="343"/>
                                  </a:lnTo>
                                  <a:lnTo>
                                    <a:pt x="226" y="342"/>
                                  </a:lnTo>
                                  <a:lnTo>
                                    <a:pt x="197" y="342"/>
                                  </a:lnTo>
                                  <a:lnTo>
                                    <a:pt x="168" y="343"/>
                                  </a:lnTo>
                                  <a:lnTo>
                                    <a:pt x="161" y="345"/>
                                  </a:lnTo>
                                  <a:lnTo>
                                    <a:pt x="153" y="350"/>
                                  </a:lnTo>
                                  <a:lnTo>
                                    <a:pt x="144" y="357"/>
                                  </a:lnTo>
                                  <a:lnTo>
                                    <a:pt x="135" y="365"/>
                                  </a:lnTo>
                                  <a:lnTo>
                                    <a:pt x="141" y="383"/>
                                  </a:lnTo>
                                  <a:lnTo>
                                    <a:pt x="149" y="406"/>
                                  </a:lnTo>
                                  <a:lnTo>
                                    <a:pt x="160" y="435"/>
                                  </a:lnTo>
                                  <a:lnTo>
                                    <a:pt x="174" y="469"/>
                                  </a:lnTo>
                                  <a:lnTo>
                                    <a:pt x="171" y="469"/>
                                  </a:lnTo>
                                  <a:lnTo>
                                    <a:pt x="168" y="468"/>
                                  </a:lnTo>
                                  <a:lnTo>
                                    <a:pt x="165" y="467"/>
                                  </a:lnTo>
                                  <a:lnTo>
                                    <a:pt x="161" y="464"/>
                                  </a:lnTo>
                                  <a:lnTo>
                                    <a:pt x="152" y="456"/>
                                  </a:lnTo>
                                  <a:lnTo>
                                    <a:pt x="141" y="444"/>
                                  </a:lnTo>
                                  <a:lnTo>
                                    <a:pt x="141" y="440"/>
                                  </a:lnTo>
                                  <a:lnTo>
                                    <a:pt x="139" y="436"/>
                                  </a:lnTo>
                                  <a:lnTo>
                                    <a:pt x="138" y="432"/>
                                  </a:lnTo>
                                  <a:lnTo>
                                    <a:pt x="134" y="428"/>
                                  </a:lnTo>
                                  <a:lnTo>
                                    <a:pt x="129" y="420"/>
                                  </a:lnTo>
                                  <a:lnTo>
                                    <a:pt x="126" y="412"/>
                                  </a:lnTo>
                                  <a:lnTo>
                                    <a:pt x="122" y="402"/>
                                  </a:lnTo>
                                  <a:lnTo>
                                    <a:pt x="112" y="384"/>
                                  </a:lnTo>
                                  <a:lnTo>
                                    <a:pt x="105" y="374"/>
                                  </a:lnTo>
                                  <a:lnTo>
                                    <a:pt x="102" y="365"/>
                                  </a:lnTo>
                                  <a:lnTo>
                                    <a:pt x="98" y="358"/>
                                  </a:lnTo>
                                  <a:lnTo>
                                    <a:pt x="98" y="351"/>
                                  </a:lnTo>
                                  <a:lnTo>
                                    <a:pt x="98" y="347"/>
                                  </a:lnTo>
                                  <a:lnTo>
                                    <a:pt x="101" y="341"/>
                                  </a:lnTo>
                                  <a:lnTo>
                                    <a:pt x="104" y="335"/>
                                  </a:lnTo>
                                  <a:lnTo>
                                    <a:pt x="108" y="330"/>
                                  </a:lnTo>
                                  <a:lnTo>
                                    <a:pt x="124" y="324"/>
                                  </a:lnTo>
                                  <a:lnTo>
                                    <a:pt x="142" y="318"/>
                                  </a:lnTo>
                                  <a:lnTo>
                                    <a:pt x="160" y="314"/>
                                  </a:lnTo>
                                  <a:lnTo>
                                    <a:pt x="179" y="309"/>
                                  </a:lnTo>
                                  <a:lnTo>
                                    <a:pt x="198" y="307"/>
                                  </a:lnTo>
                                  <a:lnTo>
                                    <a:pt x="220" y="305"/>
                                  </a:lnTo>
                                  <a:lnTo>
                                    <a:pt x="242" y="303"/>
                                  </a:lnTo>
                                  <a:lnTo>
                                    <a:pt x="265" y="302"/>
                                  </a:lnTo>
                                  <a:lnTo>
                                    <a:pt x="289" y="303"/>
                                  </a:lnTo>
                                  <a:lnTo>
                                    <a:pt x="312" y="305"/>
                                  </a:lnTo>
                                  <a:lnTo>
                                    <a:pt x="337" y="306"/>
                                  </a:lnTo>
                                  <a:lnTo>
                                    <a:pt x="363" y="308"/>
                                  </a:lnTo>
                                  <a:lnTo>
                                    <a:pt x="367" y="310"/>
                                  </a:lnTo>
                                  <a:lnTo>
                                    <a:pt x="376" y="311"/>
                                  </a:lnTo>
                                  <a:lnTo>
                                    <a:pt x="377" y="310"/>
                                  </a:lnTo>
                                  <a:lnTo>
                                    <a:pt x="379" y="308"/>
                                  </a:lnTo>
                                  <a:lnTo>
                                    <a:pt x="386" y="309"/>
                                  </a:lnTo>
                                  <a:lnTo>
                                    <a:pt x="396" y="313"/>
                                  </a:lnTo>
                                  <a:lnTo>
                                    <a:pt x="407" y="317"/>
                                  </a:lnTo>
                                  <a:lnTo>
                                    <a:pt x="419" y="325"/>
                                  </a:lnTo>
                                  <a:lnTo>
                                    <a:pt x="423" y="324"/>
                                  </a:lnTo>
                                  <a:lnTo>
                                    <a:pt x="426" y="324"/>
                                  </a:lnTo>
                                  <a:lnTo>
                                    <a:pt x="430" y="325"/>
                                  </a:lnTo>
                                  <a:lnTo>
                                    <a:pt x="435" y="327"/>
                                  </a:lnTo>
                                  <a:lnTo>
                                    <a:pt x="450" y="327"/>
                                  </a:lnTo>
                                  <a:lnTo>
                                    <a:pt x="463" y="328"/>
                                  </a:lnTo>
                                  <a:lnTo>
                                    <a:pt x="475" y="331"/>
                                  </a:lnTo>
                                  <a:lnTo>
                                    <a:pt x="487" y="334"/>
                                  </a:lnTo>
                                  <a:lnTo>
                                    <a:pt x="496" y="338"/>
                                  </a:lnTo>
                                  <a:lnTo>
                                    <a:pt x="504" y="342"/>
                                  </a:lnTo>
                                  <a:lnTo>
                                    <a:pt x="510" y="348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519" y="352"/>
                                  </a:lnTo>
                                  <a:lnTo>
                                    <a:pt x="522" y="352"/>
                                  </a:lnTo>
                                  <a:lnTo>
                                    <a:pt x="525" y="352"/>
                                  </a:lnTo>
                                  <a:lnTo>
                                    <a:pt x="529" y="353"/>
                                  </a:lnTo>
                                  <a:lnTo>
                                    <a:pt x="537" y="358"/>
                                  </a:lnTo>
                                  <a:lnTo>
                                    <a:pt x="545" y="365"/>
                                  </a:lnTo>
                                  <a:lnTo>
                                    <a:pt x="561" y="347"/>
                                  </a:lnTo>
                                  <a:lnTo>
                                    <a:pt x="578" y="325"/>
                                  </a:lnTo>
                                  <a:lnTo>
                                    <a:pt x="598" y="302"/>
                                  </a:lnTo>
                                  <a:lnTo>
                                    <a:pt x="620" y="276"/>
                                  </a:lnTo>
                                  <a:lnTo>
                                    <a:pt x="643" y="248"/>
                                  </a:lnTo>
                                  <a:lnTo>
                                    <a:pt x="669" y="218"/>
                                  </a:lnTo>
                                  <a:lnTo>
                                    <a:pt x="696" y="185"/>
                                  </a:lnTo>
                                  <a:lnTo>
                                    <a:pt x="726" y="150"/>
                                  </a:lnTo>
                                  <a:lnTo>
                                    <a:pt x="732" y="150"/>
                                  </a:lnTo>
                                  <a:lnTo>
                                    <a:pt x="739" y="152"/>
                                  </a:lnTo>
                                  <a:lnTo>
                                    <a:pt x="746" y="155"/>
                                  </a:lnTo>
                                  <a:lnTo>
                                    <a:pt x="755" y="160"/>
                                  </a:lnTo>
                                  <a:lnTo>
                                    <a:pt x="776" y="174"/>
                                  </a:lnTo>
                                  <a:lnTo>
                                    <a:pt x="802" y="193"/>
                                  </a:lnTo>
                                  <a:lnTo>
                                    <a:pt x="809" y="191"/>
                                  </a:lnTo>
                                  <a:lnTo>
                                    <a:pt x="826" y="182"/>
                                  </a:lnTo>
                                  <a:lnTo>
                                    <a:pt x="841" y="172"/>
                                  </a:lnTo>
                                  <a:lnTo>
                                    <a:pt x="850" y="167"/>
                                  </a:lnTo>
                                  <a:lnTo>
                                    <a:pt x="859" y="173"/>
                                  </a:lnTo>
                                  <a:lnTo>
                                    <a:pt x="871" y="183"/>
                                  </a:lnTo>
                                  <a:lnTo>
                                    <a:pt x="883" y="196"/>
                                  </a:lnTo>
                                  <a:lnTo>
                                    <a:pt x="896" y="210"/>
                                  </a:lnTo>
                                  <a:lnTo>
                                    <a:pt x="898" y="214"/>
                                  </a:lnTo>
                                  <a:lnTo>
                                    <a:pt x="898" y="217"/>
                                  </a:lnTo>
                                  <a:lnTo>
                                    <a:pt x="898" y="221"/>
                                  </a:lnTo>
                                  <a:lnTo>
                                    <a:pt x="898" y="223"/>
                                  </a:lnTo>
                                  <a:lnTo>
                                    <a:pt x="894" y="229"/>
                                  </a:lnTo>
                                  <a:lnTo>
                                    <a:pt x="889" y="234"/>
                                  </a:lnTo>
                                  <a:lnTo>
                                    <a:pt x="872" y="250"/>
                                  </a:lnTo>
                                  <a:lnTo>
                                    <a:pt x="867" y="257"/>
                                  </a:lnTo>
                                  <a:lnTo>
                                    <a:pt x="896" y="288"/>
                                  </a:lnTo>
                                  <a:lnTo>
                                    <a:pt x="931" y="324"/>
                                  </a:lnTo>
                                  <a:lnTo>
                                    <a:pt x="973" y="366"/>
                                  </a:lnTo>
                                  <a:lnTo>
                                    <a:pt x="1019" y="414"/>
                                  </a:lnTo>
                                  <a:lnTo>
                                    <a:pt x="1070" y="466"/>
                                  </a:lnTo>
                                  <a:lnTo>
                                    <a:pt x="1127" y="525"/>
                                  </a:lnTo>
                                  <a:lnTo>
                                    <a:pt x="1190" y="587"/>
                                  </a:lnTo>
                                  <a:lnTo>
                                    <a:pt x="1258" y="657"/>
                                  </a:lnTo>
                                  <a:lnTo>
                                    <a:pt x="1281" y="679"/>
                                  </a:lnTo>
                                  <a:lnTo>
                                    <a:pt x="1310" y="706"/>
                                  </a:lnTo>
                                  <a:lnTo>
                                    <a:pt x="1342" y="738"/>
                                  </a:lnTo>
                                  <a:lnTo>
                                    <a:pt x="1378" y="775"/>
                                  </a:lnTo>
                                  <a:lnTo>
                                    <a:pt x="1419" y="814"/>
                                  </a:lnTo>
                                  <a:lnTo>
                                    <a:pt x="1464" y="857"/>
                                  </a:lnTo>
                                  <a:lnTo>
                                    <a:pt x="1512" y="906"/>
                                  </a:lnTo>
                                  <a:lnTo>
                                    <a:pt x="1565" y="958"/>
                                  </a:lnTo>
                                  <a:lnTo>
                                    <a:pt x="1582" y="970"/>
                                  </a:lnTo>
                                  <a:lnTo>
                                    <a:pt x="1585" y="961"/>
                                  </a:lnTo>
                                  <a:lnTo>
                                    <a:pt x="1590" y="947"/>
                                  </a:lnTo>
                                  <a:lnTo>
                                    <a:pt x="1612" y="879"/>
                                  </a:lnTo>
                                  <a:lnTo>
                                    <a:pt x="1635" y="812"/>
                                  </a:lnTo>
                                  <a:lnTo>
                                    <a:pt x="1659" y="747"/>
                                  </a:lnTo>
                                  <a:lnTo>
                                    <a:pt x="1683" y="685"/>
                                  </a:lnTo>
                                  <a:lnTo>
                                    <a:pt x="1708" y="625"/>
                                  </a:lnTo>
                                  <a:lnTo>
                                    <a:pt x="1734" y="567"/>
                                  </a:lnTo>
                                  <a:lnTo>
                                    <a:pt x="1760" y="511"/>
                                  </a:lnTo>
                                  <a:lnTo>
                                    <a:pt x="1787" y="458"/>
                                  </a:lnTo>
                                  <a:lnTo>
                                    <a:pt x="1815" y="407"/>
                                  </a:lnTo>
                                  <a:lnTo>
                                    <a:pt x="1843" y="358"/>
                                  </a:lnTo>
                                  <a:lnTo>
                                    <a:pt x="1871" y="310"/>
                                  </a:lnTo>
                                  <a:lnTo>
                                    <a:pt x="1902" y="266"/>
                                  </a:lnTo>
                                  <a:lnTo>
                                    <a:pt x="1932" y="224"/>
                                  </a:lnTo>
                                  <a:lnTo>
                                    <a:pt x="1963" y="183"/>
                                  </a:lnTo>
                                  <a:lnTo>
                                    <a:pt x="1995" y="146"/>
                                  </a:lnTo>
                                  <a:lnTo>
                                    <a:pt x="2027" y="109"/>
                                  </a:lnTo>
                                  <a:lnTo>
                                    <a:pt x="2041" y="96"/>
                                  </a:lnTo>
                                  <a:lnTo>
                                    <a:pt x="2058" y="82"/>
                                  </a:lnTo>
                                  <a:lnTo>
                                    <a:pt x="2077" y="68"/>
                                  </a:lnTo>
                                  <a:lnTo>
                                    <a:pt x="2099" y="55"/>
                                  </a:lnTo>
                                  <a:lnTo>
                                    <a:pt x="2122" y="41"/>
                                  </a:lnTo>
                                  <a:lnTo>
                                    <a:pt x="2149" y="28"/>
                                  </a:lnTo>
                                  <a:lnTo>
                                    <a:pt x="2179" y="14"/>
                                  </a:lnTo>
                                  <a:lnTo>
                                    <a:pt x="2210" y="0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2241" y="11"/>
                                  </a:lnTo>
                                  <a:lnTo>
                                    <a:pt x="2251" y="25"/>
                                  </a:lnTo>
                                  <a:lnTo>
                                    <a:pt x="2271" y="41"/>
                                  </a:lnTo>
                                  <a:lnTo>
                                    <a:pt x="2289" y="55"/>
                                  </a:lnTo>
                                  <a:lnTo>
                                    <a:pt x="2307" y="68"/>
                                  </a:lnTo>
                                  <a:lnTo>
                                    <a:pt x="2324" y="80"/>
                                  </a:lnTo>
                                  <a:lnTo>
                                    <a:pt x="2331" y="91"/>
                                  </a:lnTo>
                                  <a:lnTo>
                                    <a:pt x="2341" y="105"/>
                                  </a:lnTo>
                                  <a:lnTo>
                                    <a:pt x="2353" y="120"/>
                                  </a:lnTo>
                                  <a:lnTo>
                                    <a:pt x="2370" y="137"/>
                                  </a:lnTo>
                                  <a:lnTo>
                                    <a:pt x="2379" y="158"/>
                                  </a:lnTo>
                                  <a:lnTo>
                                    <a:pt x="2387" y="176"/>
                                  </a:lnTo>
                                  <a:lnTo>
                                    <a:pt x="2394" y="194"/>
                                  </a:lnTo>
                                  <a:lnTo>
                                    <a:pt x="2399" y="209"/>
                                  </a:lnTo>
                                  <a:lnTo>
                                    <a:pt x="2404" y="223"/>
                                  </a:lnTo>
                                  <a:lnTo>
                                    <a:pt x="2406" y="235"/>
                                  </a:lnTo>
                                  <a:lnTo>
                                    <a:pt x="2407" y="246"/>
                                  </a:lnTo>
                                  <a:lnTo>
                                    <a:pt x="2407" y="254"/>
                                  </a:lnTo>
                                  <a:lnTo>
                                    <a:pt x="2406" y="258"/>
                                  </a:lnTo>
                                  <a:lnTo>
                                    <a:pt x="2406" y="260"/>
                                  </a:lnTo>
                                  <a:lnTo>
                                    <a:pt x="2406" y="263"/>
                                  </a:lnTo>
                                  <a:lnTo>
                                    <a:pt x="2407" y="265"/>
                                  </a:lnTo>
                                  <a:lnTo>
                                    <a:pt x="2406" y="264"/>
                                  </a:lnTo>
                                  <a:lnTo>
                                    <a:pt x="2405" y="263"/>
                                  </a:lnTo>
                                  <a:lnTo>
                                    <a:pt x="2407" y="263"/>
                                  </a:lnTo>
                                  <a:lnTo>
                                    <a:pt x="2411" y="261"/>
                                  </a:lnTo>
                                  <a:lnTo>
                                    <a:pt x="2411" y="271"/>
                                  </a:lnTo>
                                  <a:close/>
                                  <a:moveTo>
                                    <a:pt x="193" y="499"/>
                                  </a:moveTo>
                                  <a:lnTo>
                                    <a:pt x="188" y="499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84" y="485"/>
                                  </a:lnTo>
                                  <a:lnTo>
                                    <a:pt x="188" y="486"/>
                                  </a:lnTo>
                                  <a:lnTo>
                                    <a:pt x="192" y="489"/>
                                  </a:lnTo>
                                  <a:lnTo>
                                    <a:pt x="193" y="493"/>
                                  </a:lnTo>
                                  <a:lnTo>
                                    <a:pt x="193" y="499"/>
                                  </a:lnTo>
                                  <a:close/>
                                  <a:moveTo>
                                    <a:pt x="251" y="569"/>
                                  </a:moveTo>
                                  <a:lnTo>
                                    <a:pt x="249" y="570"/>
                                  </a:lnTo>
                                  <a:lnTo>
                                    <a:pt x="247" y="569"/>
                                  </a:lnTo>
                                  <a:lnTo>
                                    <a:pt x="245" y="568"/>
                                  </a:lnTo>
                                  <a:lnTo>
                                    <a:pt x="242" y="567"/>
                                  </a:lnTo>
                                  <a:lnTo>
                                    <a:pt x="237" y="561"/>
                                  </a:lnTo>
                                  <a:lnTo>
                                    <a:pt x="230" y="553"/>
                                  </a:lnTo>
                                  <a:lnTo>
                                    <a:pt x="232" y="550"/>
                                  </a:lnTo>
                                  <a:lnTo>
                                    <a:pt x="238" y="563"/>
                                  </a:lnTo>
                                  <a:lnTo>
                                    <a:pt x="245" y="562"/>
                                  </a:lnTo>
                                  <a:lnTo>
                                    <a:pt x="249" y="561"/>
                                  </a:lnTo>
                                  <a:lnTo>
                                    <a:pt x="251" y="565"/>
                                  </a:lnTo>
                                  <a:lnTo>
                                    <a:pt x="251" y="569"/>
                                  </a:lnTo>
                                  <a:close/>
                                  <a:moveTo>
                                    <a:pt x="273" y="596"/>
                                  </a:moveTo>
                                  <a:lnTo>
                                    <a:pt x="271" y="596"/>
                                  </a:lnTo>
                                  <a:lnTo>
                                    <a:pt x="271" y="591"/>
                                  </a:lnTo>
                                  <a:lnTo>
                                    <a:pt x="273" y="591"/>
                                  </a:lnTo>
                                  <a:lnTo>
                                    <a:pt x="273" y="596"/>
                                  </a:lnTo>
                                  <a:close/>
                                  <a:moveTo>
                                    <a:pt x="228" y="548"/>
                                  </a:moveTo>
                                  <a:lnTo>
                                    <a:pt x="219" y="559"/>
                                  </a:lnTo>
                                  <a:lnTo>
                                    <a:pt x="220" y="554"/>
                                  </a:lnTo>
                                  <a:lnTo>
                                    <a:pt x="219" y="549"/>
                                  </a:lnTo>
                                  <a:lnTo>
                                    <a:pt x="218" y="543"/>
                                  </a:lnTo>
                                  <a:lnTo>
                                    <a:pt x="214" y="536"/>
                                  </a:lnTo>
                                  <a:lnTo>
                                    <a:pt x="215" y="537"/>
                                  </a:lnTo>
                                  <a:lnTo>
                                    <a:pt x="217" y="538"/>
                                  </a:lnTo>
                                  <a:lnTo>
                                    <a:pt x="218" y="538"/>
                                  </a:lnTo>
                                  <a:lnTo>
                                    <a:pt x="219" y="537"/>
                                  </a:lnTo>
                                  <a:lnTo>
                                    <a:pt x="221" y="534"/>
                                  </a:lnTo>
                                  <a:lnTo>
                                    <a:pt x="222" y="528"/>
                                  </a:lnTo>
                                  <a:lnTo>
                                    <a:pt x="223" y="536"/>
                                  </a:lnTo>
                                  <a:lnTo>
                                    <a:pt x="228" y="548"/>
                                  </a:lnTo>
                                  <a:close/>
                                  <a:moveTo>
                                    <a:pt x="217" y="575"/>
                                  </a:moveTo>
                                  <a:lnTo>
                                    <a:pt x="217" y="576"/>
                                  </a:lnTo>
                                  <a:lnTo>
                                    <a:pt x="215" y="577"/>
                                  </a:lnTo>
                                  <a:lnTo>
                                    <a:pt x="213" y="577"/>
                                  </a:lnTo>
                                  <a:lnTo>
                                    <a:pt x="211" y="577"/>
                                  </a:lnTo>
                                  <a:lnTo>
                                    <a:pt x="211" y="573"/>
                                  </a:lnTo>
                                  <a:lnTo>
                                    <a:pt x="214" y="573"/>
                                  </a:lnTo>
                                  <a:lnTo>
                                    <a:pt x="214" y="574"/>
                                  </a:lnTo>
                                  <a:lnTo>
                                    <a:pt x="217" y="575"/>
                                  </a:lnTo>
                                  <a:close/>
                                  <a:moveTo>
                                    <a:pt x="305" y="1272"/>
                                  </a:moveTo>
                                  <a:lnTo>
                                    <a:pt x="303" y="1272"/>
                                  </a:lnTo>
                                  <a:lnTo>
                                    <a:pt x="303" y="1266"/>
                                  </a:lnTo>
                                  <a:lnTo>
                                    <a:pt x="305" y="1266"/>
                                  </a:lnTo>
                                  <a:lnTo>
                                    <a:pt x="305" y="1272"/>
                                  </a:lnTo>
                                  <a:close/>
                                  <a:moveTo>
                                    <a:pt x="479" y="333"/>
                                  </a:moveTo>
                                  <a:lnTo>
                                    <a:pt x="479" y="327"/>
                                  </a:lnTo>
                                  <a:lnTo>
                                    <a:pt x="475" y="327"/>
                                  </a:lnTo>
                                  <a:lnTo>
                                    <a:pt x="475" y="333"/>
                                  </a:lnTo>
                                  <a:lnTo>
                                    <a:pt x="479" y="333"/>
                                  </a:lnTo>
                                  <a:close/>
                                  <a:moveTo>
                                    <a:pt x="1229" y="1233"/>
                                  </a:moveTo>
                                  <a:lnTo>
                                    <a:pt x="1202" y="1206"/>
                                  </a:lnTo>
                                  <a:lnTo>
                                    <a:pt x="1206" y="1213"/>
                                  </a:lnTo>
                                  <a:lnTo>
                                    <a:pt x="1212" y="1220"/>
                                  </a:lnTo>
                                  <a:lnTo>
                                    <a:pt x="1220" y="1226"/>
                                  </a:lnTo>
                                  <a:lnTo>
                                    <a:pt x="1229" y="1233"/>
                                  </a:lnTo>
                                  <a:close/>
                                  <a:moveTo>
                                    <a:pt x="1256" y="1260"/>
                                  </a:moveTo>
                                  <a:lnTo>
                                    <a:pt x="1239" y="1245"/>
                                  </a:lnTo>
                                  <a:lnTo>
                                    <a:pt x="1239" y="1247"/>
                                  </a:lnTo>
                                  <a:lnTo>
                                    <a:pt x="1239" y="1249"/>
                                  </a:lnTo>
                                  <a:lnTo>
                                    <a:pt x="1241" y="1253"/>
                                  </a:lnTo>
                                  <a:lnTo>
                                    <a:pt x="1244" y="1255"/>
                                  </a:lnTo>
                                  <a:lnTo>
                                    <a:pt x="1251" y="1259"/>
                                  </a:lnTo>
                                  <a:lnTo>
                                    <a:pt x="1256" y="1263"/>
                                  </a:lnTo>
                                  <a:lnTo>
                                    <a:pt x="1256" y="1260"/>
                                  </a:lnTo>
                                  <a:close/>
                                  <a:moveTo>
                                    <a:pt x="1128" y="1138"/>
                                  </a:moveTo>
                                  <a:lnTo>
                                    <a:pt x="1124" y="1132"/>
                                  </a:lnTo>
                                  <a:lnTo>
                                    <a:pt x="1117" y="1125"/>
                                  </a:lnTo>
                                  <a:lnTo>
                                    <a:pt x="1109" y="1119"/>
                                  </a:lnTo>
                                  <a:lnTo>
                                    <a:pt x="1099" y="1111"/>
                                  </a:lnTo>
                                  <a:lnTo>
                                    <a:pt x="1111" y="1123"/>
                                  </a:lnTo>
                                  <a:lnTo>
                                    <a:pt x="1128" y="1138"/>
                                  </a:lnTo>
                                  <a:close/>
                                  <a:moveTo>
                                    <a:pt x="1088" y="1097"/>
                                  </a:moveTo>
                                  <a:lnTo>
                                    <a:pt x="1069" y="1081"/>
                                  </a:lnTo>
                                  <a:lnTo>
                                    <a:pt x="1073" y="1089"/>
                                  </a:lnTo>
                                  <a:lnTo>
                                    <a:pt x="1078" y="1095"/>
                                  </a:lnTo>
                                  <a:lnTo>
                                    <a:pt x="1080" y="1096"/>
                                  </a:lnTo>
                                  <a:lnTo>
                                    <a:pt x="1083" y="1097"/>
                                  </a:lnTo>
                                  <a:lnTo>
                                    <a:pt x="1086" y="1097"/>
                                  </a:lnTo>
                                  <a:lnTo>
                                    <a:pt x="1088" y="1097"/>
                                  </a:lnTo>
                                  <a:close/>
                                  <a:moveTo>
                                    <a:pt x="756" y="766"/>
                                  </a:moveTo>
                                  <a:lnTo>
                                    <a:pt x="755" y="762"/>
                                  </a:lnTo>
                                  <a:lnTo>
                                    <a:pt x="748" y="754"/>
                                  </a:lnTo>
                                  <a:lnTo>
                                    <a:pt x="746" y="758"/>
                                  </a:lnTo>
                                  <a:lnTo>
                                    <a:pt x="756" y="766"/>
                                  </a:lnTo>
                                  <a:close/>
                                  <a:moveTo>
                                    <a:pt x="840" y="852"/>
                                  </a:moveTo>
                                  <a:lnTo>
                                    <a:pt x="835" y="844"/>
                                  </a:lnTo>
                                  <a:lnTo>
                                    <a:pt x="837" y="847"/>
                                  </a:lnTo>
                                  <a:lnTo>
                                    <a:pt x="840" y="852"/>
                                  </a:lnTo>
                                  <a:close/>
                                  <a:moveTo>
                                    <a:pt x="850" y="863"/>
                                  </a:moveTo>
                                  <a:lnTo>
                                    <a:pt x="848" y="857"/>
                                  </a:lnTo>
                                  <a:lnTo>
                                    <a:pt x="848" y="863"/>
                                  </a:lnTo>
                                  <a:lnTo>
                                    <a:pt x="850" y="863"/>
                                  </a:lnTo>
                                  <a:close/>
                                  <a:moveTo>
                                    <a:pt x="802" y="812"/>
                                  </a:moveTo>
                                  <a:lnTo>
                                    <a:pt x="781" y="793"/>
                                  </a:lnTo>
                                  <a:lnTo>
                                    <a:pt x="778" y="793"/>
                                  </a:lnTo>
                                  <a:lnTo>
                                    <a:pt x="802" y="812"/>
                                  </a:lnTo>
                                  <a:close/>
                                  <a:moveTo>
                                    <a:pt x="1064" y="1075"/>
                                  </a:moveTo>
                                  <a:lnTo>
                                    <a:pt x="1018" y="1028"/>
                                  </a:lnTo>
                                  <a:lnTo>
                                    <a:pt x="976" y="987"/>
                                  </a:lnTo>
                                  <a:lnTo>
                                    <a:pt x="940" y="953"/>
                                  </a:lnTo>
                                  <a:lnTo>
                                    <a:pt x="910" y="926"/>
                                  </a:lnTo>
                                  <a:lnTo>
                                    <a:pt x="929" y="944"/>
                                  </a:lnTo>
                                  <a:lnTo>
                                    <a:pt x="950" y="966"/>
                                  </a:lnTo>
                                  <a:lnTo>
                                    <a:pt x="975" y="994"/>
                                  </a:lnTo>
                                  <a:lnTo>
                                    <a:pt x="1002" y="1027"/>
                                  </a:lnTo>
                                  <a:lnTo>
                                    <a:pt x="1012" y="1036"/>
                                  </a:lnTo>
                                  <a:lnTo>
                                    <a:pt x="1027" y="1047"/>
                                  </a:lnTo>
                                  <a:lnTo>
                                    <a:pt x="1044" y="1061"/>
                                  </a:lnTo>
                                  <a:lnTo>
                                    <a:pt x="1064" y="1075"/>
                                  </a:lnTo>
                                  <a:close/>
                                  <a:moveTo>
                                    <a:pt x="881" y="896"/>
                                  </a:moveTo>
                                  <a:lnTo>
                                    <a:pt x="881" y="893"/>
                                  </a:lnTo>
                                  <a:lnTo>
                                    <a:pt x="877" y="890"/>
                                  </a:lnTo>
                                  <a:lnTo>
                                    <a:pt x="881" y="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731"/>
                          <wps:cNvSpPr>
                            <a:spLocks noEditPoints="1"/>
                          </wps:cNvSpPr>
                          <wps:spPr bwMode="auto">
                            <a:xfrm>
                              <a:off x="2944" y="201"/>
                              <a:ext cx="305" cy="394"/>
                            </a:xfrm>
                            <a:custGeom>
                              <a:avLst/>
                              <a:gdLst>
                                <a:gd name="T0" fmla="*/ 1519 w 1829"/>
                                <a:gd name="T1" fmla="*/ 743 h 2367"/>
                                <a:gd name="T2" fmla="*/ 1503 w 1829"/>
                                <a:gd name="T3" fmla="*/ 811 h 2367"/>
                                <a:gd name="T4" fmla="*/ 1128 w 1829"/>
                                <a:gd name="T5" fmla="*/ 867 h 2367"/>
                                <a:gd name="T6" fmla="*/ 704 w 1829"/>
                                <a:gd name="T7" fmla="*/ 571 h 2367"/>
                                <a:gd name="T8" fmla="*/ 1763 w 1829"/>
                                <a:gd name="T9" fmla="*/ 513 h 2367"/>
                                <a:gd name="T10" fmla="*/ 1543 w 1829"/>
                                <a:gd name="T11" fmla="*/ 672 h 2367"/>
                                <a:gd name="T12" fmla="*/ 1487 w 1829"/>
                                <a:gd name="T13" fmla="*/ 827 h 2367"/>
                                <a:gd name="T14" fmla="*/ 1398 w 1829"/>
                                <a:gd name="T15" fmla="*/ 1077 h 2367"/>
                                <a:gd name="T16" fmla="*/ 1379 w 1829"/>
                                <a:gd name="T17" fmla="*/ 1064 h 2367"/>
                                <a:gd name="T18" fmla="*/ 1322 w 1829"/>
                                <a:gd name="T19" fmla="*/ 1256 h 2367"/>
                                <a:gd name="T20" fmla="*/ 1288 w 1829"/>
                                <a:gd name="T21" fmla="*/ 1388 h 2367"/>
                                <a:gd name="T22" fmla="*/ 1149 w 1829"/>
                                <a:gd name="T23" fmla="*/ 1864 h 2367"/>
                                <a:gd name="T24" fmla="*/ 844 w 1829"/>
                                <a:gd name="T25" fmla="*/ 2332 h 2367"/>
                                <a:gd name="T26" fmla="*/ 500 w 1829"/>
                                <a:gd name="T27" fmla="*/ 2289 h 2367"/>
                                <a:gd name="T28" fmla="*/ 846 w 1829"/>
                                <a:gd name="T29" fmla="*/ 2289 h 2367"/>
                                <a:gd name="T30" fmla="*/ 1125 w 1829"/>
                                <a:gd name="T31" fmla="*/ 1853 h 2367"/>
                                <a:gd name="T32" fmla="*/ 1199 w 1829"/>
                                <a:gd name="T33" fmla="*/ 1133 h 2367"/>
                                <a:gd name="T34" fmla="*/ 731 w 1829"/>
                                <a:gd name="T35" fmla="*/ 1508 h 2367"/>
                                <a:gd name="T36" fmla="*/ 448 w 1829"/>
                                <a:gd name="T37" fmla="*/ 1612 h 2367"/>
                                <a:gd name="T38" fmla="*/ 137 w 1829"/>
                                <a:gd name="T39" fmla="*/ 1550 h 2367"/>
                                <a:gd name="T40" fmla="*/ 2 w 1829"/>
                                <a:gd name="T41" fmla="*/ 1266 h 2367"/>
                                <a:gd name="T42" fmla="*/ 161 w 1829"/>
                                <a:gd name="T43" fmla="*/ 947 h 2367"/>
                                <a:gd name="T44" fmla="*/ 567 w 1829"/>
                                <a:gd name="T45" fmla="*/ 599 h 2367"/>
                                <a:gd name="T46" fmla="*/ 1124 w 1829"/>
                                <a:gd name="T47" fmla="*/ 225 h 2367"/>
                                <a:gd name="T48" fmla="*/ 1605 w 1829"/>
                                <a:gd name="T49" fmla="*/ 0 h 2367"/>
                                <a:gd name="T50" fmla="*/ 1310 w 1829"/>
                                <a:gd name="T51" fmla="*/ 366 h 2367"/>
                                <a:gd name="T52" fmla="*/ 1163 w 1829"/>
                                <a:gd name="T53" fmla="*/ 729 h 2367"/>
                                <a:gd name="T54" fmla="*/ 1155 w 1829"/>
                                <a:gd name="T55" fmla="*/ 653 h 2367"/>
                                <a:gd name="T56" fmla="*/ 1015 w 1829"/>
                                <a:gd name="T57" fmla="*/ 511 h 2367"/>
                                <a:gd name="T58" fmla="*/ 785 w 1829"/>
                                <a:gd name="T59" fmla="*/ 528 h 2367"/>
                                <a:gd name="T60" fmla="*/ 558 w 1829"/>
                                <a:gd name="T61" fmla="*/ 653 h 2367"/>
                                <a:gd name="T62" fmla="*/ 377 w 1829"/>
                                <a:gd name="T63" fmla="*/ 953 h 2367"/>
                                <a:gd name="T64" fmla="*/ 455 w 1829"/>
                                <a:gd name="T65" fmla="*/ 1138 h 2367"/>
                                <a:gd name="T66" fmla="*/ 487 w 1829"/>
                                <a:gd name="T67" fmla="*/ 1134 h 2367"/>
                                <a:gd name="T68" fmla="*/ 629 w 1829"/>
                                <a:gd name="T69" fmla="*/ 1203 h 2367"/>
                                <a:gd name="T70" fmla="*/ 650 w 1829"/>
                                <a:gd name="T71" fmla="*/ 1240 h 2367"/>
                                <a:gd name="T72" fmla="*/ 587 w 1829"/>
                                <a:gd name="T73" fmla="*/ 1244 h 2367"/>
                                <a:gd name="T74" fmla="*/ 683 w 1829"/>
                                <a:gd name="T75" fmla="*/ 1299 h 2367"/>
                                <a:gd name="T76" fmla="*/ 729 w 1829"/>
                                <a:gd name="T77" fmla="*/ 1371 h 2367"/>
                                <a:gd name="T78" fmla="*/ 804 w 1829"/>
                                <a:gd name="T79" fmla="*/ 1366 h 2367"/>
                                <a:gd name="T80" fmla="*/ 895 w 1829"/>
                                <a:gd name="T81" fmla="*/ 1348 h 2367"/>
                                <a:gd name="T82" fmla="*/ 1180 w 1829"/>
                                <a:gd name="T83" fmla="*/ 1079 h 2367"/>
                                <a:gd name="T84" fmla="*/ 1284 w 1829"/>
                                <a:gd name="T85" fmla="*/ 821 h 2367"/>
                                <a:gd name="T86" fmla="*/ 1342 w 1829"/>
                                <a:gd name="T87" fmla="*/ 674 h 2367"/>
                                <a:gd name="T88" fmla="*/ 1775 w 1829"/>
                                <a:gd name="T89" fmla="*/ 458 h 2367"/>
                                <a:gd name="T90" fmla="*/ 762 w 1829"/>
                                <a:gd name="T91" fmla="*/ 1272 h 2367"/>
                                <a:gd name="T92" fmla="*/ 707 w 1829"/>
                                <a:gd name="T93" fmla="*/ 1255 h 2367"/>
                                <a:gd name="T94" fmla="*/ 677 w 1829"/>
                                <a:gd name="T95" fmla="*/ 1249 h 2367"/>
                                <a:gd name="T96" fmla="*/ 453 w 1829"/>
                                <a:gd name="T97" fmla="*/ 1080 h 2367"/>
                                <a:gd name="T98" fmla="*/ 400 w 1829"/>
                                <a:gd name="T99" fmla="*/ 2200 h 2367"/>
                                <a:gd name="T100" fmla="*/ 444 w 1829"/>
                                <a:gd name="T101" fmla="*/ 2266 h 2367"/>
                                <a:gd name="T102" fmla="*/ 467 w 1829"/>
                                <a:gd name="T103" fmla="*/ 2264 h 2367"/>
                                <a:gd name="T104" fmla="*/ 1225 w 1829"/>
                                <a:gd name="T105" fmla="*/ 204 h 2367"/>
                                <a:gd name="T106" fmla="*/ 1231 w 1829"/>
                                <a:gd name="T107" fmla="*/ 311 h 2367"/>
                                <a:gd name="T108" fmla="*/ 1226 w 1829"/>
                                <a:gd name="T109" fmla="*/ 384 h 2367"/>
                                <a:gd name="T110" fmla="*/ 1492 w 1829"/>
                                <a:gd name="T111" fmla="*/ 756 h 2367"/>
                                <a:gd name="T112" fmla="*/ 510 w 1829"/>
                                <a:gd name="T113" fmla="*/ 1206 h 2367"/>
                                <a:gd name="T114" fmla="*/ 232 w 1829"/>
                                <a:gd name="T115" fmla="*/ 1453 h 2367"/>
                                <a:gd name="T116" fmla="*/ 184 w 1829"/>
                                <a:gd name="T117" fmla="*/ 1466 h 2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829" h="2367">
                                  <a:moveTo>
                                    <a:pt x="1748" y="544"/>
                                  </a:moveTo>
                                  <a:lnTo>
                                    <a:pt x="1744" y="534"/>
                                  </a:lnTo>
                                  <a:lnTo>
                                    <a:pt x="1748" y="536"/>
                                  </a:lnTo>
                                  <a:lnTo>
                                    <a:pt x="1748" y="544"/>
                                  </a:lnTo>
                                  <a:close/>
                                  <a:moveTo>
                                    <a:pt x="1522" y="732"/>
                                  </a:moveTo>
                                  <a:lnTo>
                                    <a:pt x="1519" y="732"/>
                                  </a:lnTo>
                                  <a:lnTo>
                                    <a:pt x="1519" y="723"/>
                                  </a:lnTo>
                                  <a:lnTo>
                                    <a:pt x="1522" y="723"/>
                                  </a:lnTo>
                                  <a:lnTo>
                                    <a:pt x="1522" y="732"/>
                                  </a:lnTo>
                                  <a:close/>
                                  <a:moveTo>
                                    <a:pt x="1519" y="743"/>
                                  </a:moveTo>
                                  <a:lnTo>
                                    <a:pt x="1516" y="743"/>
                                  </a:lnTo>
                                  <a:lnTo>
                                    <a:pt x="1516" y="737"/>
                                  </a:lnTo>
                                  <a:lnTo>
                                    <a:pt x="1519" y="737"/>
                                  </a:lnTo>
                                  <a:lnTo>
                                    <a:pt x="1519" y="743"/>
                                  </a:lnTo>
                                  <a:close/>
                                  <a:moveTo>
                                    <a:pt x="1508" y="781"/>
                                  </a:moveTo>
                                  <a:lnTo>
                                    <a:pt x="1506" y="781"/>
                                  </a:lnTo>
                                  <a:lnTo>
                                    <a:pt x="1506" y="775"/>
                                  </a:lnTo>
                                  <a:lnTo>
                                    <a:pt x="1508" y="775"/>
                                  </a:lnTo>
                                  <a:lnTo>
                                    <a:pt x="1508" y="781"/>
                                  </a:lnTo>
                                  <a:close/>
                                  <a:moveTo>
                                    <a:pt x="1506" y="795"/>
                                  </a:moveTo>
                                  <a:lnTo>
                                    <a:pt x="1505" y="800"/>
                                  </a:lnTo>
                                  <a:lnTo>
                                    <a:pt x="1503" y="805"/>
                                  </a:lnTo>
                                  <a:lnTo>
                                    <a:pt x="1501" y="804"/>
                                  </a:lnTo>
                                  <a:lnTo>
                                    <a:pt x="1500" y="802"/>
                                  </a:lnTo>
                                  <a:lnTo>
                                    <a:pt x="1503" y="798"/>
                                  </a:lnTo>
                                  <a:lnTo>
                                    <a:pt x="1506" y="795"/>
                                  </a:lnTo>
                                  <a:close/>
                                  <a:moveTo>
                                    <a:pt x="1506" y="811"/>
                                  </a:moveTo>
                                  <a:lnTo>
                                    <a:pt x="1503" y="811"/>
                                  </a:lnTo>
                                  <a:lnTo>
                                    <a:pt x="1503" y="805"/>
                                  </a:lnTo>
                                  <a:lnTo>
                                    <a:pt x="1506" y="805"/>
                                  </a:lnTo>
                                  <a:lnTo>
                                    <a:pt x="1506" y="811"/>
                                  </a:lnTo>
                                  <a:close/>
                                  <a:moveTo>
                                    <a:pt x="1139" y="735"/>
                                  </a:moveTo>
                                  <a:lnTo>
                                    <a:pt x="1136" y="735"/>
                                  </a:lnTo>
                                  <a:lnTo>
                                    <a:pt x="1136" y="732"/>
                                  </a:lnTo>
                                  <a:lnTo>
                                    <a:pt x="1139" y="732"/>
                                  </a:lnTo>
                                  <a:lnTo>
                                    <a:pt x="1139" y="735"/>
                                  </a:lnTo>
                                  <a:close/>
                                  <a:moveTo>
                                    <a:pt x="1133" y="760"/>
                                  </a:moveTo>
                                  <a:lnTo>
                                    <a:pt x="1132" y="762"/>
                                  </a:lnTo>
                                  <a:lnTo>
                                    <a:pt x="1130" y="764"/>
                                  </a:lnTo>
                                  <a:lnTo>
                                    <a:pt x="1130" y="760"/>
                                  </a:lnTo>
                                  <a:lnTo>
                                    <a:pt x="1133" y="760"/>
                                  </a:lnTo>
                                  <a:close/>
                                  <a:moveTo>
                                    <a:pt x="1128" y="867"/>
                                  </a:moveTo>
                                  <a:lnTo>
                                    <a:pt x="1127" y="873"/>
                                  </a:lnTo>
                                  <a:lnTo>
                                    <a:pt x="1125" y="878"/>
                                  </a:lnTo>
                                  <a:lnTo>
                                    <a:pt x="1122" y="881"/>
                                  </a:lnTo>
                                  <a:lnTo>
                                    <a:pt x="1116" y="884"/>
                                  </a:lnTo>
                                  <a:lnTo>
                                    <a:pt x="1128" y="867"/>
                                  </a:lnTo>
                                  <a:close/>
                                  <a:moveTo>
                                    <a:pt x="701" y="569"/>
                                  </a:moveTo>
                                  <a:lnTo>
                                    <a:pt x="699" y="569"/>
                                  </a:lnTo>
                                  <a:lnTo>
                                    <a:pt x="699" y="563"/>
                                  </a:lnTo>
                                  <a:lnTo>
                                    <a:pt x="701" y="563"/>
                                  </a:lnTo>
                                  <a:lnTo>
                                    <a:pt x="701" y="569"/>
                                  </a:lnTo>
                                  <a:close/>
                                  <a:moveTo>
                                    <a:pt x="704" y="577"/>
                                  </a:moveTo>
                                  <a:lnTo>
                                    <a:pt x="701" y="577"/>
                                  </a:lnTo>
                                  <a:lnTo>
                                    <a:pt x="701" y="571"/>
                                  </a:lnTo>
                                  <a:lnTo>
                                    <a:pt x="704" y="571"/>
                                  </a:lnTo>
                                  <a:lnTo>
                                    <a:pt x="704" y="577"/>
                                  </a:lnTo>
                                  <a:close/>
                                  <a:moveTo>
                                    <a:pt x="1077" y="1186"/>
                                  </a:moveTo>
                                  <a:lnTo>
                                    <a:pt x="1050" y="1197"/>
                                  </a:lnTo>
                                  <a:lnTo>
                                    <a:pt x="1074" y="1183"/>
                                  </a:lnTo>
                                  <a:lnTo>
                                    <a:pt x="1077" y="1186"/>
                                  </a:lnTo>
                                  <a:close/>
                                  <a:moveTo>
                                    <a:pt x="1829" y="514"/>
                                  </a:moveTo>
                                  <a:lnTo>
                                    <a:pt x="1822" y="511"/>
                                  </a:lnTo>
                                  <a:lnTo>
                                    <a:pt x="1816" y="509"/>
                                  </a:lnTo>
                                  <a:lnTo>
                                    <a:pt x="1819" y="497"/>
                                  </a:lnTo>
                                  <a:lnTo>
                                    <a:pt x="1796" y="525"/>
                                  </a:lnTo>
                                  <a:lnTo>
                                    <a:pt x="1783" y="497"/>
                                  </a:lnTo>
                                  <a:lnTo>
                                    <a:pt x="1778" y="517"/>
                                  </a:lnTo>
                                  <a:lnTo>
                                    <a:pt x="1775" y="506"/>
                                  </a:lnTo>
                                  <a:lnTo>
                                    <a:pt x="1763" y="513"/>
                                  </a:lnTo>
                                  <a:lnTo>
                                    <a:pt x="1750" y="520"/>
                                  </a:lnTo>
                                  <a:lnTo>
                                    <a:pt x="1736" y="527"/>
                                  </a:lnTo>
                                  <a:lnTo>
                                    <a:pt x="1721" y="533"/>
                                  </a:lnTo>
                                  <a:lnTo>
                                    <a:pt x="1706" y="538"/>
                                  </a:lnTo>
                                  <a:lnTo>
                                    <a:pt x="1691" y="543"/>
                                  </a:lnTo>
                                  <a:lnTo>
                                    <a:pt x="1674" y="548"/>
                                  </a:lnTo>
                                  <a:lnTo>
                                    <a:pt x="1657" y="552"/>
                                  </a:lnTo>
                                  <a:lnTo>
                                    <a:pt x="1646" y="571"/>
                                  </a:lnTo>
                                  <a:lnTo>
                                    <a:pt x="1630" y="593"/>
                                  </a:lnTo>
                                  <a:lnTo>
                                    <a:pt x="1610" y="618"/>
                                  </a:lnTo>
                                  <a:lnTo>
                                    <a:pt x="1587" y="645"/>
                                  </a:lnTo>
                                  <a:lnTo>
                                    <a:pt x="1574" y="631"/>
                                  </a:lnTo>
                                  <a:lnTo>
                                    <a:pt x="1570" y="645"/>
                                  </a:lnTo>
                                  <a:lnTo>
                                    <a:pt x="1543" y="672"/>
                                  </a:lnTo>
                                  <a:lnTo>
                                    <a:pt x="1533" y="710"/>
                                  </a:lnTo>
                                  <a:lnTo>
                                    <a:pt x="1530" y="694"/>
                                  </a:lnTo>
                                  <a:lnTo>
                                    <a:pt x="1508" y="713"/>
                                  </a:lnTo>
                                  <a:lnTo>
                                    <a:pt x="1495" y="783"/>
                                  </a:lnTo>
                                  <a:lnTo>
                                    <a:pt x="1492" y="785"/>
                                  </a:lnTo>
                                  <a:lnTo>
                                    <a:pt x="1489" y="789"/>
                                  </a:lnTo>
                                  <a:lnTo>
                                    <a:pt x="1487" y="796"/>
                                  </a:lnTo>
                                  <a:lnTo>
                                    <a:pt x="1483" y="805"/>
                                  </a:lnTo>
                                  <a:lnTo>
                                    <a:pt x="1483" y="815"/>
                                  </a:lnTo>
                                  <a:lnTo>
                                    <a:pt x="1483" y="822"/>
                                  </a:lnTo>
                                  <a:lnTo>
                                    <a:pt x="1483" y="824"/>
                                  </a:lnTo>
                                  <a:lnTo>
                                    <a:pt x="1485" y="825"/>
                                  </a:lnTo>
                                  <a:lnTo>
                                    <a:pt x="1486" y="827"/>
                                  </a:lnTo>
                                  <a:lnTo>
                                    <a:pt x="1487" y="827"/>
                                  </a:lnTo>
                                  <a:lnTo>
                                    <a:pt x="1456" y="884"/>
                                  </a:lnTo>
                                  <a:lnTo>
                                    <a:pt x="1460" y="887"/>
                                  </a:lnTo>
                                  <a:lnTo>
                                    <a:pt x="1455" y="916"/>
                                  </a:lnTo>
                                  <a:lnTo>
                                    <a:pt x="1449" y="951"/>
                                  </a:lnTo>
                                  <a:lnTo>
                                    <a:pt x="1442" y="993"/>
                                  </a:lnTo>
                                  <a:lnTo>
                                    <a:pt x="1433" y="1042"/>
                                  </a:lnTo>
                                  <a:lnTo>
                                    <a:pt x="1427" y="1064"/>
                                  </a:lnTo>
                                  <a:lnTo>
                                    <a:pt x="1425" y="1042"/>
                                  </a:lnTo>
                                  <a:lnTo>
                                    <a:pt x="1420" y="1049"/>
                                  </a:lnTo>
                                  <a:lnTo>
                                    <a:pt x="1416" y="1058"/>
                                  </a:lnTo>
                                  <a:lnTo>
                                    <a:pt x="1411" y="1067"/>
                                  </a:lnTo>
                                  <a:lnTo>
                                    <a:pt x="1406" y="1077"/>
                                  </a:lnTo>
                                  <a:lnTo>
                                    <a:pt x="1411" y="1085"/>
                                  </a:lnTo>
                                  <a:lnTo>
                                    <a:pt x="1398" y="1077"/>
                                  </a:lnTo>
                                  <a:lnTo>
                                    <a:pt x="1395" y="1066"/>
                                  </a:lnTo>
                                  <a:lnTo>
                                    <a:pt x="1393" y="1067"/>
                                  </a:lnTo>
                                  <a:lnTo>
                                    <a:pt x="1391" y="1068"/>
                                  </a:lnTo>
                                  <a:lnTo>
                                    <a:pt x="1389" y="1071"/>
                                  </a:lnTo>
                                  <a:lnTo>
                                    <a:pt x="1388" y="1073"/>
                                  </a:lnTo>
                                  <a:lnTo>
                                    <a:pt x="1384" y="1082"/>
                                  </a:lnTo>
                                  <a:lnTo>
                                    <a:pt x="1381" y="1093"/>
                                  </a:lnTo>
                                  <a:lnTo>
                                    <a:pt x="1380" y="1102"/>
                                  </a:lnTo>
                                  <a:lnTo>
                                    <a:pt x="1379" y="1105"/>
                                  </a:lnTo>
                                  <a:lnTo>
                                    <a:pt x="1378" y="1102"/>
                                  </a:lnTo>
                                  <a:lnTo>
                                    <a:pt x="1377" y="1093"/>
                                  </a:lnTo>
                                  <a:lnTo>
                                    <a:pt x="1377" y="1083"/>
                                  </a:lnTo>
                                  <a:lnTo>
                                    <a:pt x="1378" y="1073"/>
                                  </a:lnTo>
                                  <a:lnTo>
                                    <a:pt x="1379" y="1064"/>
                                  </a:lnTo>
                                  <a:lnTo>
                                    <a:pt x="1381" y="1056"/>
                                  </a:lnTo>
                                  <a:lnTo>
                                    <a:pt x="1373" y="1023"/>
                                  </a:lnTo>
                                  <a:lnTo>
                                    <a:pt x="1371" y="1041"/>
                                  </a:lnTo>
                                  <a:lnTo>
                                    <a:pt x="1369" y="1060"/>
                                  </a:lnTo>
                                  <a:lnTo>
                                    <a:pt x="1364" y="1083"/>
                                  </a:lnTo>
                                  <a:lnTo>
                                    <a:pt x="1361" y="1107"/>
                                  </a:lnTo>
                                  <a:lnTo>
                                    <a:pt x="1356" y="1132"/>
                                  </a:lnTo>
                                  <a:lnTo>
                                    <a:pt x="1351" y="1160"/>
                                  </a:lnTo>
                                  <a:lnTo>
                                    <a:pt x="1345" y="1190"/>
                                  </a:lnTo>
                                  <a:lnTo>
                                    <a:pt x="1338" y="1222"/>
                                  </a:lnTo>
                                  <a:lnTo>
                                    <a:pt x="1333" y="1219"/>
                                  </a:lnTo>
                                  <a:lnTo>
                                    <a:pt x="1328" y="1232"/>
                                  </a:lnTo>
                                  <a:lnTo>
                                    <a:pt x="1325" y="1243"/>
                                  </a:lnTo>
                                  <a:lnTo>
                                    <a:pt x="1322" y="1256"/>
                                  </a:lnTo>
                                  <a:lnTo>
                                    <a:pt x="1320" y="1267"/>
                                  </a:lnTo>
                                  <a:lnTo>
                                    <a:pt x="1320" y="1277"/>
                                  </a:lnTo>
                                  <a:lnTo>
                                    <a:pt x="1320" y="1287"/>
                                  </a:lnTo>
                                  <a:lnTo>
                                    <a:pt x="1320" y="1297"/>
                                  </a:lnTo>
                                  <a:lnTo>
                                    <a:pt x="1322" y="1306"/>
                                  </a:lnTo>
                                  <a:lnTo>
                                    <a:pt x="1319" y="1298"/>
                                  </a:lnTo>
                                  <a:lnTo>
                                    <a:pt x="1315" y="1302"/>
                                  </a:lnTo>
                                  <a:lnTo>
                                    <a:pt x="1311" y="1307"/>
                                  </a:lnTo>
                                  <a:lnTo>
                                    <a:pt x="1309" y="1311"/>
                                  </a:lnTo>
                                  <a:lnTo>
                                    <a:pt x="1309" y="1317"/>
                                  </a:lnTo>
                                  <a:lnTo>
                                    <a:pt x="1310" y="1326"/>
                                  </a:lnTo>
                                  <a:lnTo>
                                    <a:pt x="1313" y="1336"/>
                                  </a:lnTo>
                                  <a:lnTo>
                                    <a:pt x="1300" y="1361"/>
                                  </a:lnTo>
                                  <a:lnTo>
                                    <a:pt x="1288" y="1388"/>
                                  </a:lnTo>
                                  <a:lnTo>
                                    <a:pt x="1275" y="1417"/>
                                  </a:lnTo>
                                  <a:lnTo>
                                    <a:pt x="1264" y="1446"/>
                                  </a:lnTo>
                                  <a:lnTo>
                                    <a:pt x="1253" y="1478"/>
                                  </a:lnTo>
                                  <a:lnTo>
                                    <a:pt x="1243" y="1512"/>
                                  </a:lnTo>
                                  <a:lnTo>
                                    <a:pt x="1234" y="1547"/>
                                  </a:lnTo>
                                  <a:lnTo>
                                    <a:pt x="1225" y="1584"/>
                                  </a:lnTo>
                                  <a:lnTo>
                                    <a:pt x="1216" y="1628"/>
                                  </a:lnTo>
                                  <a:lnTo>
                                    <a:pt x="1207" y="1669"/>
                                  </a:lnTo>
                                  <a:lnTo>
                                    <a:pt x="1196" y="1709"/>
                                  </a:lnTo>
                                  <a:lnTo>
                                    <a:pt x="1187" y="1745"/>
                                  </a:lnTo>
                                  <a:lnTo>
                                    <a:pt x="1177" y="1778"/>
                                  </a:lnTo>
                                  <a:lnTo>
                                    <a:pt x="1168" y="1810"/>
                                  </a:lnTo>
                                  <a:lnTo>
                                    <a:pt x="1159" y="1838"/>
                                  </a:lnTo>
                                  <a:lnTo>
                                    <a:pt x="1149" y="1864"/>
                                  </a:lnTo>
                                  <a:lnTo>
                                    <a:pt x="1130" y="1914"/>
                                  </a:lnTo>
                                  <a:lnTo>
                                    <a:pt x="1107" y="1964"/>
                                  </a:lnTo>
                                  <a:lnTo>
                                    <a:pt x="1083" y="2016"/>
                                  </a:lnTo>
                                  <a:lnTo>
                                    <a:pt x="1055" y="2068"/>
                                  </a:lnTo>
                                  <a:lnTo>
                                    <a:pt x="1024" y="2122"/>
                                  </a:lnTo>
                                  <a:lnTo>
                                    <a:pt x="992" y="2175"/>
                                  </a:lnTo>
                                  <a:lnTo>
                                    <a:pt x="955" y="2230"/>
                                  </a:lnTo>
                                  <a:lnTo>
                                    <a:pt x="917" y="2285"/>
                                  </a:lnTo>
                                  <a:lnTo>
                                    <a:pt x="914" y="2286"/>
                                  </a:lnTo>
                                  <a:lnTo>
                                    <a:pt x="908" y="2289"/>
                                  </a:lnTo>
                                  <a:lnTo>
                                    <a:pt x="903" y="2292"/>
                                  </a:lnTo>
                                  <a:lnTo>
                                    <a:pt x="894" y="2297"/>
                                  </a:lnTo>
                                  <a:lnTo>
                                    <a:pt x="872" y="2311"/>
                                  </a:lnTo>
                                  <a:lnTo>
                                    <a:pt x="844" y="2332"/>
                                  </a:lnTo>
                                  <a:lnTo>
                                    <a:pt x="850" y="2334"/>
                                  </a:lnTo>
                                  <a:lnTo>
                                    <a:pt x="827" y="2342"/>
                                  </a:lnTo>
                                  <a:lnTo>
                                    <a:pt x="801" y="2348"/>
                                  </a:lnTo>
                                  <a:lnTo>
                                    <a:pt x="773" y="2352"/>
                                  </a:lnTo>
                                  <a:lnTo>
                                    <a:pt x="742" y="2356"/>
                                  </a:lnTo>
                                  <a:lnTo>
                                    <a:pt x="704" y="2359"/>
                                  </a:lnTo>
                                  <a:lnTo>
                                    <a:pt x="674" y="2361"/>
                                  </a:lnTo>
                                  <a:lnTo>
                                    <a:pt x="650" y="2365"/>
                                  </a:lnTo>
                                  <a:lnTo>
                                    <a:pt x="634" y="2367"/>
                                  </a:lnTo>
                                  <a:lnTo>
                                    <a:pt x="486" y="2293"/>
                                  </a:lnTo>
                                  <a:lnTo>
                                    <a:pt x="489" y="2294"/>
                                  </a:lnTo>
                                  <a:lnTo>
                                    <a:pt x="493" y="2293"/>
                                  </a:lnTo>
                                  <a:lnTo>
                                    <a:pt x="496" y="2292"/>
                                  </a:lnTo>
                                  <a:lnTo>
                                    <a:pt x="500" y="2289"/>
                                  </a:lnTo>
                                  <a:lnTo>
                                    <a:pt x="524" y="2298"/>
                                  </a:lnTo>
                                  <a:lnTo>
                                    <a:pt x="548" y="2307"/>
                                  </a:lnTo>
                                  <a:lnTo>
                                    <a:pt x="572" y="2315"/>
                                  </a:lnTo>
                                  <a:lnTo>
                                    <a:pt x="595" y="2320"/>
                                  </a:lnTo>
                                  <a:lnTo>
                                    <a:pt x="619" y="2325"/>
                                  </a:lnTo>
                                  <a:lnTo>
                                    <a:pt x="641" y="2328"/>
                                  </a:lnTo>
                                  <a:lnTo>
                                    <a:pt x="664" y="2331"/>
                                  </a:lnTo>
                                  <a:lnTo>
                                    <a:pt x="685" y="2332"/>
                                  </a:lnTo>
                                  <a:lnTo>
                                    <a:pt x="713" y="2331"/>
                                  </a:lnTo>
                                  <a:lnTo>
                                    <a:pt x="742" y="2327"/>
                                  </a:lnTo>
                                  <a:lnTo>
                                    <a:pt x="769" y="2320"/>
                                  </a:lnTo>
                                  <a:lnTo>
                                    <a:pt x="796" y="2313"/>
                                  </a:lnTo>
                                  <a:lnTo>
                                    <a:pt x="822" y="2301"/>
                                  </a:lnTo>
                                  <a:lnTo>
                                    <a:pt x="846" y="2289"/>
                                  </a:lnTo>
                                  <a:lnTo>
                                    <a:pt x="871" y="2273"/>
                                  </a:lnTo>
                                  <a:lnTo>
                                    <a:pt x="895" y="2255"/>
                                  </a:lnTo>
                                  <a:lnTo>
                                    <a:pt x="918" y="2234"/>
                                  </a:lnTo>
                                  <a:lnTo>
                                    <a:pt x="941" y="2211"/>
                                  </a:lnTo>
                                  <a:lnTo>
                                    <a:pt x="962" y="2187"/>
                                  </a:lnTo>
                                  <a:lnTo>
                                    <a:pt x="983" y="2159"/>
                                  </a:lnTo>
                                  <a:lnTo>
                                    <a:pt x="1003" y="2129"/>
                                  </a:lnTo>
                                  <a:lnTo>
                                    <a:pt x="1023" y="2097"/>
                                  </a:lnTo>
                                  <a:lnTo>
                                    <a:pt x="1041" y="2062"/>
                                  </a:lnTo>
                                  <a:lnTo>
                                    <a:pt x="1060" y="2025"/>
                                  </a:lnTo>
                                  <a:lnTo>
                                    <a:pt x="1077" y="1986"/>
                                  </a:lnTo>
                                  <a:lnTo>
                                    <a:pt x="1094" y="1944"/>
                                  </a:lnTo>
                                  <a:lnTo>
                                    <a:pt x="1110" y="1899"/>
                                  </a:lnTo>
                                  <a:lnTo>
                                    <a:pt x="1125" y="1853"/>
                                  </a:lnTo>
                                  <a:lnTo>
                                    <a:pt x="1140" y="1803"/>
                                  </a:lnTo>
                                  <a:lnTo>
                                    <a:pt x="1154" y="1752"/>
                                  </a:lnTo>
                                  <a:lnTo>
                                    <a:pt x="1167" y="1697"/>
                                  </a:lnTo>
                                  <a:lnTo>
                                    <a:pt x="1180" y="1642"/>
                                  </a:lnTo>
                                  <a:lnTo>
                                    <a:pt x="1192" y="1583"/>
                                  </a:lnTo>
                                  <a:lnTo>
                                    <a:pt x="1202" y="1521"/>
                                  </a:lnTo>
                                  <a:lnTo>
                                    <a:pt x="1213" y="1458"/>
                                  </a:lnTo>
                                  <a:lnTo>
                                    <a:pt x="1222" y="1392"/>
                                  </a:lnTo>
                                  <a:lnTo>
                                    <a:pt x="1231" y="1324"/>
                                  </a:lnTo>
                                  <a:lnTo>
                                    <a:pt x="1240" y="1253"/>
                                  </a:lnTo>
                                  <a:lnTo>
                                    <a:pt x="1248" y="1180"/>
                                  </a:lnTo>
                                  <a:lnTo>
                                    <a:pt x="1255" y="1105"/>
                                  </a:lnTo>
                                  <a:lnTo>
                                    <a:pt x="1228" y="1117"/>
                                  </a:lnTo>
                                  <a:lnTo>
                                    <a:pt x="1199" y="1133"/>
                                  </a:lnTo>
                                  <a:lnTo>
                                    <a:pt x="1168" y="1151"/>
                                  </a:lnTo>
                                  <a:lnTo>
                                    <a:pt x="1137" y="1173"/>
                                  </a:lnTo>
                                  <a:lnTo>
                                    <a:pt x="1103" y="1198"/>
                                  </a:lnTo>
                                  <a:lnTo>
                                    <a:pt x="1068" y="1225"/>
                                  </a:lnTo>
                                  <a:lnTo>
                                    <a:pt x="1031" y="1256"/>
                                  </a:lnTo>
                                  <a:lnTo>
                                    <a:pt x="993" y="1290"/>
                                  </a:lnTo>
                                  <a:lnTo>
                                    <a:pt x="949" y="1329"/>
                                  </a:lnTo>
                                  <a:lnTo>
                                    <a:pt x="908" y="1366"/>
                                  </a:lnTo>
                                  <a:lnTo>
                                    <a:pt x="870" y="1398"/>
                                  </a:lnTo>
                                  <a:lnTo>
                                    <a:pt x="836" y="1427"/>
                                  </a:lnTo>
                                  <a:lnTo>
                                    <a:pt x="805" y="1452"/>
                                  </a:lnTo>
                                  <a:lnTo>
                                    <a:pt x="776" y="1475"/>
                                  </a:lnTo>
                                  <a:lnTo>
                                    <a:pt x="753" y="1493"/>
                                  </a:lnTo>
                                  <a:lnTo>
                                    <a:pt x="731" y="1508"/>
                                  </a:lnTo>
                                  <a:lnTo>
                                    <a:pt x="711" y="1520"/>
                                  </a:lnTo>
                                  <a:lnTo>
                                    <a:pt x="691" y="1533"/>
                                  </a:lnTo>
                                  <a:lnTo>
                                    <a:pt x="671" y="1543"/>
                                  </a:lnTo>
                                  <a:lnTo>
                                    <a:pt x="650" y="1554"/>
                                  </a:lnTo>
                                  <a:lnTo>
                                    <a:pt x="630" y="1563"/>
                                  </a:lnTo>
                                  <a:lnTo>
                                    <a:pt x="610" y="1572"/>
                                  </a:lnTo>
                                  <a:lnTo>
                                    <a:pt x="590" y="1580"/>
                                  </a:lnTo>
                                  <a:lnTo>
                                    <a:pt x="569" y="1587"/>
                                  </a:lnTo>
                                  <a:lnTo>
                                    <a:pt x="549" y="1593"/>
                                  </a:lnTo>
                                  <a:lnTo>
                                    <a:pt x="529" y="1598"/>
                                  </a:lnTo>
                                  <a:lnTo>
                                    <a:pt x="509" y="1603"/>
                                  </a:lnTo>
                                  <a:lnTo>
                                    <a:pt x="488" y="1606"/>
                                  </a:lnTo>
                                  <a:lnTo>
                                    <a:pt x="468" y="1610"/>
                                  </a:lnTo>
                                  <a:lnTo>
                                    <a:pt x="448" y="1612"/>
                                  </a:lnTo>
                                  <a:lnTo>
                                    <a:pt x="428" y="1613"/>
                                  </a:lnTo>
                                  <a:lnTo>
                                    <a:pt x="407" y="1613"/>
                                  </a:lnTo>
                                  <a:lnTo>
                                    <a:pt x="387" y="1613"/>
                                  </a:lnTo>
                                  <a:lnTo>
                                    <a:pt x="367" y="1612"/>
                                  </a:lnTo>
                                  <a:lnTo>
                                    <a:pt x="346" y="1610"/>
                                  </a:lnTo>
                                  <a:lnTo>
                                    <a:pt x="326" y="1608"/>
                                  </a:lnTo>
                                  <a:lnTo>
                                    <a:pt x="305" y="1605"/>
                                  </a:lnTo>
                                  <a:lnTo>
                                    <a:pt x="285" y="1601"/>
                                  </a:lnTo>
                                  <a:lnTo>
                                    <a:pt x="263" y="1596"/>
                                  </a:lnTo>
                                  <a:lnTo>
                                    <a:pt x="243" y="1592"/>
                                  </a:lnTo>
                                  <a:lnTo>
                                    <a:pt x="214" y="1583"/>
                                  </a:lnTo>
                                  <a:lnTo>
                                    <a:pt x="185" y="1572"/>
                                  </a:lnTo>
                                  <a:lnTo>
                                    <a:pt x="161" y="1562"/>
                                  </a:lnTo>
                                  <a:lnTo>
                                    <a:pt x="137" y="1550"/>
                                  </a:lnTo>
                                  <a:lnTo>
                                    <a:pt x="115" y="1536"/>
                                  </a:lnTo>
                                  <a:lnTo>
                                    <a:pt x="94" y="1521"/>
                                  </a:lnTo>
                                  <a:lnTo>
                                    <a:pt x="76" y="1505"/>
                                  </a:lnTo>
                                  <a:lnTo>
                                    <a:pt x="61" y="1488"/>
                                  </a:lnTo>
                                  <a:lnTo>
                                    <a:pt x="47" y="1470"/>
                                  </a:lnTo>
                                  <a:lnTo>
                                    <a:pt x="35" y="1451"/>
                                  </a:lnTo>
                                  <a:lnTo>
                                    <a:pt x="23" y="1429"/>
                                  </a:lnTo>
                                  <a:lnTo>
                                    <a:pt x="15" y="1408"/>
                                  </a:lnTo>
                                  <a:lnTo>
                                    <a:pt x="9" y="1385"/>
                                  </a:lnTo>
                                  <a:lnTo>
                                    <a:pt x="4" y="1361"/>
                                  </a:lnTo>
                                  <a:lnTo>
                                    <a:pt x="1" y="1335"/>
                                  </a:lnTo>
                                  <a:lnTo>
                                    <a:pt x="0" y="1309"/>
                                  </a:lnTo>
                                  <a:lnTo>
                                    <a:pt x="1" y="1287"/>
                                  </a:lnTo>
                                  <a:lnTo>
                                    <a:pt x="2" y="1266"/>
                                  </a:lnTo>
                                  <a:lnTo>
                                    <a:pt x="5" y="1244"/>
                                  </a:lnTo>
                                  <a:lnTo>
                                    <a:pt x="10" y="1222"/>
                                  </a:lnTo>
                                  <a:lnTo>
                                    <a:pt x="15" y="1200"/>
                                  </a:lnTo>
                                  <a:lnTo>
                                    <a:pt x="22" y="1177"/>
                                  </a:lnTo>
                                  <a:lnTo>
                                    <a:pt x="31" y="1155"/>
                                  </a:lnTo>
                                  <a:lnTo>
                                    <a:pt x="40" y="1133"/>
                                  </a:lnTo>
                                  <a:lnTo>
                                    <a:pt x="52" y="1110"/>
                                  </a:lnTo>
                                  <a:lnTo>
                                    <a:pt x="63" y="1086"/>
                                  </a:lnTo>
                                  <a:lnTo>
                                    <a:pt x="76" y="1064"/>
                                  </a:lnTo>
                                  <a:lnTo>
                                    <a:pt x="91" y="1041"/>
                                  </a:lnTo>
                                  <a:lnTo>
                                    <a:pt x="107" y="1017"/>
                                  </a:lnTo>
                                  <a:lnTo>
                                    <a:pt x="124" y="995"/>
                                  </a:lnTo>
                                  <a:lnTo>
                                    <a:pt x="142" y="971"/>
                                  </a:lnTo>
                                  <a:lnTo>
                                    <a:pt x="161" y="947"/>
                                  </a:lnTo>
                                  <a:lnTo>
                                    <a:pt x="182" y="923"/>
                                  </a:lnTo>
                                  <a:lnTo>
                                    <a:pt x="203" y="899"/>
                                  </a:lnTo>
                                  <a:lnTo>
                                    <a:pt x="227" y="874"/>
                                  </a:lnTo>
                                  <a:lnTo>
                                    <a:pt x="252" y="850"/>
                                  </a:lnTo>
                                  <a:lnTo>
                                    <a:pt x="278" y="825"/>
                                  </a:lnTo>
                                  <a:lnTo>
                                    <a:pt x="305" y="802"/>
                                  </a:lnTo>
                                  <a:lnTo>
                                    <a:pt x="333" y="777"/>
                                  </a:lnTo>
                                  <a:lnTo>
                                    <a:pt x="362" y="752"/>
                                  </a:lnTo>
                                  <a:lnTo>
                                    <a:pt x="394" y="727"/>
                                  </a:lnTo>
                                  <a:lnTo>
                                    <a:pt x="425" y="702"/>
                                  </a:lnTo>
                                  <a:lnTo>
                                    <a:pt x="459" y="676"/>
                                  </a:lnTo>
                                  <a:lnTo>
                                    <a:pt x="494" y="651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67" y="599"/>
                                  </a:lnTo>
                                  <a:lnTo>
                                    <a:pt x="605" y="573"/>
                                  </a:lnTo>
                                  <a:lnTo>
                                    <a:pt x="645" y="547"/>
                                  </a:lnTo>
                                  <a:lnTo>
                                    <a:pt x="685" y="521"/>
                                  </a:lnTo>
                                  <a:lnTo>
                                    <a:pt x="729" y="493"/>
                                  </a:lnTo>
                                  <a:lnTo>
                                    <a:pt x="775" y="463"/>
                                  </a:lnTo>
                                  <a:lnTo>
                                    <a:pt x="825" y="431"/>
                                  </a:lnTo>
                                  <a:lnTo>
                                    <a:pt x="878" y="399"/>
                                  </a:lnTo>
                                  <a:lnTo>
                                    <a:pt x="933" y="363"/>
                                  </a:lnTo>
                                  <a:lnTo>
                                    <a:pt x="992" y="327"/>
                                  </a:lnTo>
                                  <a:lnTo>
                                    <a:pt x="1052" y="288"/>
                                  </a:lnTo>
                                  <a:lnTo>
                                    <a:pt x="1067" y="274"/>
                                  </a:lnTo>
                                  <a:lnTo>
                                    <a:pt x="1084" y="259"/>
                                  </a:lnTo>
                                  <a:lnTo>
                                    <a:pt x="1103" y="243"/>
                                  </a:lnTo>
                                  <a:lnTo>
                                    <a:pt x="1124" y="225"/>
                                  </a:lnTo>
                                  <a:lnTo>
                                    <a:pt x="1148" y="207"/>
                                  </a:lnTo>
                                  <a:lnTo>
                                    <a:pt x="1174" y="187"/>
                                  </a:lnTo>
                                  <a:lnTo>
                                    <a:pt x="1202" y="166"/>
                                  </a:lnTo>
                                  <a:lnTo>
                                    <a:pt x="1234" y="144"/>
                                  </a:lnTo>
                                  <a:lnTo>
                                    <a:pt x="1265" y="144"/>
                                  </a:lnTo>
                                  <a:lnTo>
                                    <a:pt x="1234" y="199"/>
                                  </a:lnTo>
                                  <a:lnTo>
                                    <a:pt x="1274" y="175"/>
                                  </a:lnTo>
                                  <a:lnTo>
                                    <a:pt x="1316" y="151"/>
                                  </a:lnTo>
                                  <a:lnTo>
                                    <a:pt x="1360" y="127"/>
                                  </a:lnTo>
                                  <a:lnTo>
                                    <a:pt x="1406" y="102"/>
                                  </a:lnTo>
                                  <a:lnTo>
                                    <a:pt x="1453" y="77"/>
                                  </a:lnTo>
                                  <a:lnTo>
                                    <a:pt x="1503" y="52"/>
                                  </a:lnTo>
                                  <a:lnTo>
                                    <a:pt x="1553" y="26"/>
                                  </a:lnTo>
                                  <a:lnTo>
                                    <a:pt x="1605" y="0"/>
                                  </a:lnTo>
                                  <a:lnTo>
                                    <a:pt x="1616" y="19"/>
                                  </a:lnTo>
                                  <a:lnTo>
                                    <a:pt x="1586" y="43"/>
                                  </a:lnTo>
                                  <a:lnTo>
                                    <a:pt x="1556" y="68"/>
                                  </a:lnTo>
                                  <a:lnTo>
                                    <a:pt x="1527" y="94"/>
                                  </a:lnTo>
                                  <a:lnTo>
                                    <a:pt x="1500" y="119"/>
                                  </a:lnTo>
                                  <a:lnTo>
                                    <a:pt x="1474" y="145"/>
                                  </a:lnTo>
                                  <a:lnTo>
                                    <a:pt x="1450" y="173"/>
                                  </a:lnTo>
                                  <a:lnTo>
                                    <a:pt x="1426" y="199"/>
                                  </a:lnTo>
                                  <a:lnTo>
                                    <a:pt x="1404" y="226"/>
                                  </a:lnTo>
                                  <a:lnTo>
                                    <a:pt x="1382" y="253"/>
                                  </a:lnTo>
                                  <a:lnTo>
                                    <a:pt x="1363" y="281"/>
                                  </a:lnTo>
                                  <a:lnTo>
                                    <a:pt x="1344" y="309"/>
                                  </a:lnTo>
                                  <a:lnTo>
                                    <a:pt x="1326" y="337"/>
                                  </a:lnTo>
                                  <a:lnTo>
                                    <a:pt x="1310" y="366"/>
                                  </a:lnTo>
                                  <a:lnTo>
                                    <a:pt x="1294" y="395"/>
                                  </a:lnTo>
                                  <a:lnTo>
                                    <a:pt x="1281" y="425"/>
                                  </a:lnTo>
                                  <a:lnTo>
                                    <a:pt x="1268" y="454"/>
                                  </a:lnTo>
                                  <a:lnTo>
                                    <a:pt x="1257" y="483"/>
                                  </a:lnTo>
                                  <a:lnTo>
                                    <a:pt x="1245" y="510"/>
                                  </a:lnTo>
                                  <a:lnTo>
                                    <a:pt x="1234" y="538"/>
                                  </a:lnTo>
                                  <a:lnTo>
                                    <a:pt x="1222" y="565"/>
                                  </a:lnTo>
                                  <a:lnTo>
                                    <a:pt x="1211" y="594"/>
                                  </a:lnTo>
                                  <a:lnTo>
                                    <a:pt x="1200" y="622"/>
                                  </a:lnTo>
                                  <a:lnTo>
                                    <a:pt x="1187" y="649"/>
                                  </a:lnTo>
                                  <a:lnTo>
                                    <a:pt x="1176" y="678"/>
                                  </a:lnTo>
                                  <a:lnTo>
                                    <a:pt x="1172" y="693"/>
                                  </a:lnTo>
                                  <a:lnTo>
                                    <a:pt x="1167" y="710"/>
                                  </a:lnTo>
                                  <a:lnTo>
                                    <a:pt x="1163" y="729"/>
                                  </a:lnTo>
                                  <a:lnTo>
                                    <a:pt x="1157" y="749"/>
                                  </a:lnTo>
                                  <a:lnTo>
                                    <a:pt x="1151" y="772"/>
                                  </a:lnTo>
                                  <a:lnTo>
                                    <a:pt x="1146" y="797"/>
                                  </a:lnTo>
                                  <a:lnTo>
                                    <a:pt x="1140" y="823"/>
                                  </a:lnTo>
                                  <a:lnTo>
                                    <a:pt x="1133" y="852"/>
                                  </a:lnTo>
                                  <a:lnTo>
                                    <a:pt x="1125" y="859"/>
                                  </a:lnTo>
                                  <a:lnTo>
                                    <a:pt x="1127" y="853"/>
                                  </a:lnTo>
                                  <a:lnTo>
                                    <a:pt x="1130" y="832"/>
                                  </a:lnTo>
                                  <a:lnTo>
                                    <a:pt x="1136" y="800"/>
                                  </a:lnTo>
                                  <a:lnTo>
                                    <a:pt x="1143" y="756"/>
                                  </a:lnTo>
                                  <a:lnTo>
                                    <a:pt x="1149" y="728"/>
                                  </a:lnTo>
                                  <a:lnTo>
                                    <a:pt x="1152" y="701"/>
                                  </a:lnTo>
                                  <a:lnTo>
                                    <a:pt x="1154" y="676"/>
                                  </a:lnTo>
                                  <a:lnTo>
                                    <a:pt x="1155" y="653"/>
                                  </a:lnTo>
                                  <a:lnTo>
                                    <a:pt x="1155" y="637"/>
                                  </a:lnTo>
                                  <a:lnTo>
                                    <a:pt x="1154" y="621"/>
                                  </a:lnTo>
                                  <a:lnTo>
                                    <a:pt x="1151" y="605"/>
                                  </a:lnTo>
                                  <a:lnTo>
                                    <a:pt x="1149" y="590"/>
                                  </a:lnTo>
                                  <a:lnTo>
                                    <a:pt x="1139" y="579"/>
                                  </a:lnTo>
                                  <a:lnTo>
                                    <a:pt x="1129" y="569"/>
                                  </a:lnTo>
                                  <a:lnTo>
                                    <a:pt x="1118" y="559"/>
                                  </a:lnTo>
                                  <a:lnTo>
                                    <a:pt x="1105" y="550"/>
                                  </a:lnTo>
                                  <a:lnTo>
                                    <a:pt x="1092" y="542"/>
                                  </a:lnTo>
                                  <a:lnTo>
                                    <a:pt x="1078" y="534"/>
                                  </a:lnTo>
                                  <a:lnTo>
                                    <a:pt x="1064" y="527"/>
                                  </a:lnTo>
                                  <a:lnTo>
                                    <a:pt x="1048" y="521"/>
                                  </a:lnTo>
                                  <a:lnTo>
                                    <a:pt x="1032" y="515"/>
                                  </a:lnTo>
                                  <a:lnTo>
                                    <a:pt x="1015" y="511"/>
                                  </a:lnTo>
                                  <a:lnTo>
                                    <a:pt x="997" y="506"/>
                                  </a:lnTo>
                                  <a:lnTo>
                                    <a:pt x="978" y="504"/>
                                  </a:lnTo>
                                  <a:lnTo>
                                    <a:pt x="959" y="501"/>
                                  </a:lnTo>
                                  <a:lnTo>
                                    <a:pt x="939" y="500"/>
                                  </a:lnTo>
                                  <a:lnTo>
                                    <a:pt x="917" y="498"/>
                                  </a:lnTo>
                                  <a:lnTo>
                                    <a:pt x="896" y="497"/>
                                  </a:lnTo>
                                  <a:lnTo>
                                    <a:pt x="878" y="498"/>
                                  </a:lnTo>
                                  <a:lnTo>
                                    <a:pt x="861" y="500"/>
                                  </a:lnTo>
                                  <a:lnTo>
                                    <a:pt x="845" y="502"/>
                                  </a:lnTo>
                                  <a:lnTo>
                                    <a:pt x="831" y="505"/>
                                  </a:lnTo>
                                  <a:lnTo>
                                    <a:pt x="817" y="510"/>
                                  </a:lnTo>
                                  <a:lnTo>
                                    <a:pt x="806" y="514"/>
                                  </a:lnTo>
                                  <a:lnTo>
                                    <a:pt x="794" y="521"/>
                                  </a:lnTo>
                                  <a:lnTo>
                                    <a:pt x="785" y="528"/>
                                  </a:lnTo>
                                  <a:lnTo>
                                    <a:pt x="782" y="522"/>
                                  </a:lnTo>
                                  <a:lnTo>
                                    <a:pt x="753" y="547"/>
                                  </a:lnTo>
                                  <a:lnTo>
                                    <a:pt x="751" y="530"/>
                                  </a:lnTo>
                                  <a:lnTo>
                                    <a:pt x="745" y="535"/>
                                  </a:lnTo>
                                  <a:lnTo>
                                    <a:pt x="731" y="550"/>
                                  </a:lnTo>
                                  <a:lnTo>
                                    <a:pt x="701" y="550"/>
                                  </a:lnTo>
                                  <a:lnTo>
                                    <a:pt x="689" y="553"/>
                                  </a:lnTo>
                                  <a:lnTo>
                                    <a:pt x="674" y="559"/>
                                  </a:lnTo>
                                  <a:lnTo>
                                    <a:pt x="658" y="568"/>
                                  </a:lnTo>
                                  <a:lnTo>
                                    <a:pt x="641" y="579"/>
                                  </a:lnTo>
                                  <a:lnTo>
                                    <a:pt x="623" y="594"/>
                                  </a:lnTo>
                                  <a:lnTo>
                                    <a:pt x="603" y="611"/>
                                  </a:lnTo>
                                  <a:lnTo>
                                    <a:pt x="582" y="630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0" y="653"/>
                                  </a:lnTo>
                                  <a:lnTo>
                                    <a:pt x="538" y="664"/>
                                  </a:lnTo>
                                  <a:lnTo>
                                    <a:pt x="527" y="676"/>
                                  </a:lnTo>
                                  <a:lnTo>
                                    <a:pt x="515" y="687"/>
                                  </a:lnTo>
                                  <a:lnTo>
                                    <a:pt x="503" y="701"/>
                                  </a:lnTo>
                                  <a:lnTo>
                                    <a:pt x="480" y="728"/>
                                  </a:lnTo>
                                  <a:lnTo>
                                    <a:pt x="459" y="757"/>
                                  </a:lnTo>
                                  <a:lnTo>
                                    <a:pt x="439" y="789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399" y="861"/>
                                  </a:lnTo>
                                  <a:lnTo>
                                    <a:pt x="380" y="900"/>
                                  </a:lnTo>
                                  <a:lnTo>
                                    <a:pt x="388" y="912"/>
                                  </a:lnTo>
                                  <a:lnTo>
                                    <a:pt x="381" y="932"/>
                                  </a:lnTo>
                                  <a:lnTo>
                                    <a:pt x="377" y="953"/>
                                  </a:lnTo>
                                  <a:lnTo>
                                    <a:pt x="373" y="971"/>
                                  </a:lnTo>
                                  <a:lnTo>
                                    <a:pt x="372" y="988"/>
                                  </a:lnTo>
                                  <a:lnTo>
                                    <a:pt x="373" y="999"/>
                                  </a:lnTo>
                                  <a:lnTo>
                                    <a:pt x="375" y="1010"/>
                                  </a:lnTo>
                                  <a:lnTo>
                                    <a:pt x="378" y="1022"/>
                                  </a:lnTo>
                                  <a:lnTo>
                                    <a:pt x="384" y="1031"/>
                                  </a:lnTo>
                                  <a:lnTo>
                                    <a:pt x="375" y="1034"/>
                                  </a:lnTo>
                                  <a:lnTo>
                                    <a:pt x="388" y="1056"/>
                                  </a:lnTo>
                                  <a:lnTo>
                                    <a:pt x="402" y="1113"/>
                                  </a:lnTo>
                                  <a:lnTo>
                                    <a:pt x="405" y="1113"/>
                                  </a:lnTo>
                                  <a:lnTo>
                                    <a:pt x="399" y="1091"/>
                                  </a:lnTo>
                                  <a:lnTo>
                                    <a:pt x="413" y="1105"/>
                                  </a:lnTo>
                                  <a:lnTo>
                                    <a:pt x="461" y="1146"/>
                                  </a:lnTo>
                                  <a:lnTo>
                                    <a:pt x="455" y="1138"/>
                                  </a:lnTo>
                                  <a:lnTo>
                                    <a:pt x="447" y="1128"/>
                                  </a:lnTo>
                                  <a:lnTo>
                                    <a:pt x="440" y="1118"/>
                                  </a:lnTo>
                                  <a:lnTo>
                                    <a:pt x="433" y="1108"/>
                                  </a:lnTo>
                                  <a:lnTo>
                                    <a:pt x="426" y="1097"/>
                                  </a:lnTo>
                                  <a:lnTo>
                                    <a:pt x="420" y="1084"/>
                                  </a:lnTo>
                                  <a:lnTo>
                                    <a:pt x="414" y="1071"/>
                                  </a:lnTo>
                                  <a:lnTo>
                                    <a:pt x="407" y="1056"/>
                                  </a:lnTo>
                                  <a:lnTo>
                                    <a:pt x="415" y="1039"/>
                                  </a:lnTo>
                                  <a:lnTo>
                                    <a:pt x="450" y="1097"/>
                                  </a:lnTo>
                                  <a:lnTo>
                                    <a:pt x="459" y="1085"/>
                                  </a:lnTo>
                                  <a:lnTo>
                                    <a:pt x="488" y="1126"/>
                                  </a:lnTo>
                                  <a:lnTo>
                                    <a:pt x="483" y="1126"/>
                                  </a:lnTo>
                                  <a:lnTo>
                                    <a:pt x="485" y="1131"/>
                                  </a:lnTo>
                                  <a:lnTo>
                                    <a:pt x="487" y="1134"/>
                                  </a:lnTo>
                                  <a:lnTo>
                                    <a:pt x="491" y="1138"/>
                                  </a:lnTo>
                                  <a:lnTo>
                                    <a:pt x="494" y="1141"/>
                                  </a:lnTo>
                                  <a:lnTo>
                                    <a:pt x="497" y="1143"/>
                                  </a:lnTo>
                                  <a:lnTo>
                                    <a:pt x="501" y="1144"/>
                                  </a:lnTo>
                                  <a:lnTo>
                                    <a:pt x="505" y="1146"/>
                                  </a:lnTo>
                                  <a:lnTo>
                                    <a:pt x="510" y="1146"/>
                                  </a:lnTo>
                                  <a:lnTo>
                                    <a:pt x="502" y="1146"/>
                                  </a:lnTo>
                                  <a:lnTo>
                                    <a:pt x="536" y="1160"/>
                                  </a:lnTo>
                                  <a:lnTo>
                                    <a:pt x="561" y="1172"/>
                                  </a:lnTo>
                                  <a:lnTo>
                                    <a:pt x="581" y="1180"/>
                                  </a:lnTo>
                                  <a:lnTo>
                                    <a:pt x="591" y="1183"/>
                                  </a:lnTo>
                                  <a:lnTo>
                                    <a:pt x="605" y="1190"/>
                                  </a:lnTo>
                                  <a:lnTo>
                                    <a:pt x="618" y="1197"/>
                                  </a:lnTo>
                                  <a:lnTo>
                                    <a:pt x="629" y="1203"/>
                                  </a:lnTo>
                                  <a:lnTo>
                                    <a:pt x="639" y="1210"/>
                                  </a:lnTo>
                                  <a:lnTo>
                                    <a:pt x="648" y="1216"/>
                                  </a:lnTo>
                                  <a:lnTo>
                                    <a:pt x="656" y="1223"/>
                                  </a:lnTo>
                                  <a:lnTo>
                                    <a:pt x="662" y="1230"/>
                                  </a:lnTo>
                                  <a:lnTo>
                                    <a:pt x="666" y="1235"/>
                                  </a:lnTo>
                                  <a:lnTo>
                                    <a:pt x="674" y="1236"/>
                                  </a:lnTo>
                                  <a:lnTo>
                                    <a:pt x="681" y="1237"/>
                                  </a:lnTo>
                                  <a:lnTo>
                                    <a:pt x="685" y="1241"/>
                                  </a:lnTo>
                                  <a:lnTo>
                                    <a:pt x="690" y="1244"/>
                                  </a:lnTo>
                                  <a:lnTo>
                                    <a:pt x="695" y="1252"/>
                                  </a:lnTo>
                                  <a:lnTo>
                                    <a:pt x="699" y="1255"/>
                                  </a:lnTo>
                                  <a:lnTo>
                                    <a:pt x="672" y="1237"/>
                                  </a:lnTo>
                                  <a:lnTo>
                                    <a:pt x="662" y="1239"/>
                                  </a:lnTo>
                                  <a:lnTo>
                                    <a:pt x="650" y="1240"/>
                                  </a:lnTo>
                                  <a:lnTo>
                                    <a:pt x="641" y="1241"/>
                                  </a:lnTo>
                                  <a:lnTo>
                                    <a:pt x="631" y="1241"/>
                                  </a:lnTo>
                                  <a:lnTo>
                                    <a:pt x="620" y="1241"/>
                                  </a:lnTo>
                                  <a:lnTo>
                                    <a:pt x="608" y="1240"/>
                                  </a:lnTo>
                                  <a:lnTo>
                                    <a:pt x="597" y="1237"/>
                                  </a:lnTo>
                                  <a:lnTo>
                                    <a:pt x="587" y="1236"/>
                                  </a:lnTo>
                                  <a:lnTo>
                                    <a:pt x="577" y="1233"/>
                                  </a:lnTo>
                                  <a:lnTo>
                                    <a:pt x="567" y="1230"/>
                                  </a:lnTo>
                                  <a:lnTo>
                                    <a:pt x="559" y="1226"/>
                                  </a:lnTo>
                                  <a:lnTo>
                                    <a:pt x="550" y="1222"/>
                                  </a:lnTo>
                                  <a:lnTo>
                                    <a:pt x="545" y="1227"/>
                                  </a:lnTo>
                                  <a:lnTo>
                                    <a:pt x="555" y="1233"/>
                                  </a:lnTo>
                                  <a:lnTo>
                                    <a:pt x="569" y="1239"/>
                                  </a:lnTo>
                                  <a:lnTo>
                                    <a:pt x="587" y="1244"/>
                                  </a:lnTo>
                                  <a:lnTo>
                                    <a:pt x="610" y="1250"/>
                                  </a:lnTo>
                                  <a:lnTo>
                                    <a:pt x="636" y="1256"/>
                                  </a:lnTo>
                                  <a:lnTo>
                                    <a:pt x="666" y="1261"/>
                                  </a:lnTo>
                                  <a:lnTo>
                                    <a:pt x="701" y="1267"/>
                                  </a:lnTo>
                                  <a:lnTo>
                                    <a:pt x="739" y="1274"/>
                                  </a:lnTo>
                                  <a:lnTo>
                                    <a:pt x="647" y="1274"/>
                                  </a:lnTo>
                                  <a:lnTo>
                                    <a:pt x="697" y="1287"/>
                                  </a:lnTo>
                                  <a:lnTo>
                                    <a:pt x="691" y="1285"/>
                                  </a:lnTo>
                                  <a:lnTo>
                                    <a:pt x="688" y="1284"/>
                                  </a:lnTo>
                                  <a:lnTo>
                                    <a:pt x="685" y="1285"/>
                                  </a:lnTo>
                                  <a:lnTo>
                                    <a:pt x="684" y="1287"/>
                                  </a:lnTo>
                                  <a:lnTo>
                                    <a:pt x="683" y="1291"/>
                                  </a:lnTo>
                                  <a:lnTo>
                                    <a:pt x="683" y="1295"/>
                                  </a:lnTo>
                                  <a:lnTo>
                                    <a:pt x="683" y="1299"/>
                                  </a:lnTo>
                                  <a:lnTo>
                                    <a:pt x="684" y="1301"/>
                                  </a:lnTo>
                                  <a:lnTo>
                                    <a:pt x="685" y="1302"/>
                                  </a:lnTo>
                                  <a:lnTo>
                                    <a:pt x="688" y="1303"/>
                                  </a:lnTo>
                                  <a:lnTo>
                                    <a:pt x="691" y="1302"/>
                                  </a:lnTo>
                                  <a:lnTo>
                                    <a:pt x="693" y="1301"/>
                                  </a:lnTo>
                                  <a:lnTo>
                                    <a:pt x="664" y="1309"/>
                                  </a:lnTo>
                                  <a:lnTo>
                                    <a:pt x="672" y="1317"/>
                                  </a:lnTo>
                                  <a:lnTo>
                                    <a:pt x="656" y="1327"/>
                                  </a:lnTo>
                                  <a:lnTo>
                                    <a:pt x="657" y="1333"/>
                                  </a:lnTo>
                                  <a:lnTo>
                                    <a:pt x="661" y="1337"/>
                                  </a:lnTo>
                                  <a:lnTo>
                                    <a:pt x="664" y="1341"/>
                                  </a:lnTo>
                                  <a:lnTo>
                                    <a:pt x="670" y="1344"/>
                                  </a:lnTo>
                                  <a:lnTo>
                                    <a:pt x="731" y="1366"/>
                                  </a:lnTo>
                                  <a:lnTo>
                                    <a:pt x="729" y="1371"/>
                                  </a:lnTo>
                                  <a:lnTo>
                                    <a:pt x="726" y="1376"/>
                                  </a:lnTo>
                                  <a:lnTo>
                                    <a:pt x="722" y="1379"/>
                                  </a:lnTo>
                                  <a:lnTo>
                                    <a:pt x="719" y="1383"/>
                                  </a:lnTo>
                                  <a:lnTo>
                                    <a:pt x="715" y="1385"/>
                                  </a:lnTo>
                                  <a:lnTo>
                                    <a:pt x="710" y="1387"/>
                                  </a:lnTo>
                                  <a:lnTo>
                                    <a:pt x="704" y="1390"/>
                                  </a:lnTo>
                                  <a:lnTo>
                                    <a:pt x="699" y="1391"/>
                                  </a:lnTo>
                                  <a:lnTo>
                                    <a:pt x="776" y="1377"/>
                                  </a:lnTo>
                                  <a:lnTo>
                                    <a:pt x="769" y="1368"/>
                                  </a:lnTo>
                                  <a:lnTo>
                                    <a:pt x="785" y="1360"/>
                                  </a:lnTo>
                                  <a:lnTo>
                                    <a:pt x="785" y="1377"/>
                                  </a:lnTo>
                                  <a:lnTo>
                                    <a:pt x="831" y="1358"/>
                                  </a:lnTo>
                                  <a:lnTo>
                                    <a:pt x="804" y="1366"/>
                                  </a:lnTo>
                                  <a:lnTo>
                                    <a:pt x="802" y="1363"/>
                                  </a:lnTo>
                                  <a:lnTo>
                                    <a:pt x="804" y="1361"/>
                                  </a:lnTo>
                                  <a:lnTo>
                                    <a:pt x="804" y="1358"/>
                                  </a:lnTo>
                                  <a:lnTo>
                                    <a:pt x="807" y="1351"/>
                                  </a:lnTo>
                                  <a:lnTo>
                                    <a:pt x="809" y="1350"/>
                                  </a:lnTo>
                                  <a:lnTo>
                                    <a:pt x="817" y="1352"/>
                                  </a:lnTo>
                                  <a:lnTo>
                                    <a:pt x="826" y="1354"/>
                                  </a:lnTo>
                                  <a:lnTo>
                                    <a:pt x="837" y="1358"/>
                                  </a:lnTo>
                                  <a:lnTo>
                                    <a:pt x="850" y="1360"/>
                                  </a:lnTo>
                                  <a:lnTo>
                                    <a:pt x="858" y="1360"/>
                                  </a:lnTo>
                                  <a:lnTo>
                                    <a:pt x="867" y="1358"/>
                                  </a:lnTo>
                                  <a:lnTo>
                                    <a:pt x="876" y="1356"/>
                                  </a:lnTo>
                                  <a:lnTo>
                                    <a:pt x="885" y="1352"/>
                                  </a:lnTo>
                                  <a:lnTo>
                                    <a:pt x="895" y="1348"/>
                                  </a:lnTo>
                                  <a:lnTo>
                                    <a:pt x="905" y="1342"/>
                                  </a:lnTo>
                                  <a:lnTo>
                                    <a:pt x="916" y="1335"/>
                                  </a:lnTo>
                                  <a:lnTo>
                                    <a:pt x="927" y="1328"/>
                                  </a:lnTo>
                                  <a:lnTo>
                                    <a:pt x="952" y="1311"/>
                                  </a:lnTo>
                                  <a:lnTo>
                                    <a:pt x="978" y="1291"/>
                                  </a:lnTo>
                                  <a:lnTo>
                                    <a:pt x="1006" y="1266"/>
                                  </a:lnTo>
                                  <a:lnTo>
                                    <a:pt x="1037" y="1237"/>
                                  </a:lnTo>
                                  <a:lnTo>
                                    <a:pt x="1060" y="1214"/>
                                  </a:lnTo>
                                  <a:lnTo>
                                    <a:pt x="1084" y="1190"/>
                                  </a:lnTo>
                                  <a:lnTo>
                                    <a:pt x="1105" y="1167"/>
                                  </a:lnTo>
                                  <a:lnTo>
                                    <a:pt x="1125" y="1144"/>
                                  </a:lnTo>
                                  <a:lnTo>
                                    <a:pt x="1145" y="1122"/>
                                  </a:lnTo>
                                  <a:lnTo>
                                    <a:pt x="1163" y="1100"/>
                                  </a:lnTo>
                                  <a:lnTo>
                                    <a:pt x="1180" y="1079"/>
                                  </a:lnTo>
                                  <a:lnTo>
                                    <a:pt x="1195" y="1058"/>
                                  </a:lnTo>
                                  <a:lnTo>
                                    <a:pt x="1198" y="1064"/>
                                  </a:lnTo>
                                  <a:lnTo>
                                    <a:pt x="1212" y="1042"/>
                                  </a:lnTo>
                                  <a:lnTo>
                                    <a:pt x="1226" y="1022"/>
                                  </a:lnTo>
                                  <a:lnTo>
                                    <a:pt x="1238" y="1002"/>
                                  </a:lnTo>
                                  <a:lnTo>
                                    <a:pt x="1248" y="984"/>
                                  </a:lnTo>
                                  <a:lnTo>
                                    <a:pt x="1256" y="967"/>
                                  </a:lnTo>
                                  <a:lnTo>
                                    <a:pt x="1264" y="953"/>
                                  </a:lnTo>
                                  <a:lnTo>
                                    <a:pt x="1270" y="938"/>
                                  </a:lnTo>
                                  <a:lnTo>
                                    <a:pt x="1273" y="925"/>
                                  </a:lnTo>
                                  <a:lnTo>
                                    <a:pt x="1274" y="905"/>
                                  </a:lnTo>
                                  <a:lnTo>
                                    <a:pt x="1276" y="881"/>
                                  </a:lnTo>
                                  <a:lnTo>
                                    <a:pt x="1280" y="853"/>
                                  </a:lnTo>
                                  <a:lnTo>
                                    <a:pt x="1284" y="821"/>
                                  </a:lnTo>
                                  <a:lnTo>
                                    <a:pt x="1289" y="788"/>
                                  </a:lnTo>
                                  <a:lnTo>
                                    <a:pt x="1293" y="761"/>
                                  </a:lnTo>
                                  <a:lnTo>
                                    <a:pt x="1295" y="739"/>
                                  </a:lnTo>
                                  <a:lnTo>
                                    <a:pt x="1297" y="722"/>
                                  </a:lnTo>
                                  <a:lnTo>
                                    <a:pt x="1297" y="715"/>
                                  </a:lnTo>
                                  <a:lnTo>
                                    <a:pt x="1299" y="710"/>
                                  </a:lnTo>
                                  <a:lnTo>
                                    <a:pt x="1301" y="705"/>
                                  </a:lnTo>
                                  <a:lnTo>
                                    <a:pt x="1303" y="701"/>
                                  </a:lnTo>
                                  <a:lnTo>
                                    <a:pt x="1307" y="697"/>
                                  </a:lnTo>
                                  <a:lnTo>
                                    <a:pt x="1311" y="694"/>
                                  </a:lnTo>
                                  <a:lnTo>
                                    <a:pt x="1317" y="693"/>
                                  </a:lnTo>
                                  <a:lnTo>
                                    <a:pt x="1322" y="691"/>
                                  </a:lnTo>
                                  <a:lnTo>
                                    <a:pt x="1329" y="683"/>
                                  </a:lnTo>
                                  <a:lnTo>
                                    <a:pt x="1342" y="674"/>
                                  </a:lnTo>
                                  <a:lnTo>
                                    <a:pt x="1360" y="663"/>
                                  </a:lnTo>
                                  <a:lnTo>
                                    <a:pt x="1383" y="649"/>
                                  </a:lnTo>
                                  <a:lnTo>
                                    <a:pt x="1413" y="634"/>
                                  </a:lnTo>
                                  <a:lnTo>
                                    <a:pt x="1449" y="617"/>
                                  </a:lnTo>
                                  <a:lnTo>
                                    <a:pt x="1489" y="596"/>
                                  </a:lnTo>
                                  <a:lnTo>
                                    <a:pt x="1535" y="575"/>
                                  </a:lnTo>
                                  <a:lnTo>
                                    <a:pt x="1588" y="548"/>
                                  </a:lnTo>
                                  <a:lnTo>
                                    <a:pt x="1635" y="526"/>
                                  </a:lnTo>
                                  <a:lnTo>
                                    <a:pt x="1675" y="506"/>
                                  </a:lnTo>
                                  <a:lnTo>
                                    <a:pt x="1709" y="491"/>
                                  </a:lnTo>
                                  <a:lnTo>
                                    <a:pt x="1736" y="477"/>
                                  </a:lnTo>
                                  <a:lnTo>
                                    <a:pt x="1755" y="468"/>
                                  </a:lnTo>
                                  <a:lnTo>
                                    <a:pt x="1768" y="461"/>
                                  </a:lnTo>
                                  <a:lnTo>
                                    <a:pt x="1775" y="458"/>
                                  </a:lnTo>
                                  <a:lnTo>
                                    <a:pt x="1829" y="468"/>
                                  </a:lnTo>
                                  <a:lnTo>
                                    <a:pt x="1829" y="514"/>
                                  </a:lnTo>
                                  <a:close/>
                                  <a:moveTo>
                                    <a:pt x="813" y="1243"/>
                                  </a:moveTo>
                                  <a:lnTo>
                                    <a:pt x="806" y="1245"/>
                                  </a:lnTo>
                                  <a:lnTo>
                                    <a:pt x="799" y="1247"/>
                                  </a:lnTo>
                                  <a:lnTo>
                                    <a:pt x="807" y="1244"/>
                                  </a:lnTo>
                                  <a:lnTo>
                                    <a:pt x="813" y="1243"/>
                                  </a:lnTo>
                                  <a:close/>
                                  <a:moveTo>
                                    <a:pt x="776" y="1247"/>
                                  </a:moveTo>
                                  <a:lnTo>
                                    <a:pt x="758" y="1247"/>
                                  </a:lnTo>
                                  <a:lnTo>
                                    <a:pt x="758" y="1243"/>
                                  </a:lnTo>
                                  <a:lnTo>
                                    <a:pt x="776" y="1247"/>
                                  </a:lnTo>
                                  <a:close/>
                                  <a:moveTo>
                                    <a:pt x="809" y="1270"/>
                                  </a:moveTo>
                                  <a:lnTo>
                                    <a:pt x="781" y="1270"/>
                                  </a:lnTo>
                                  <a:lnTo>
                                    <a:pt x="762" y="1272"/>
                                  </a:lnTo>
                                  <a:lnTo>
                                    <a:pt x="752" y="1273"/>
                                  </a:lnTo>
                                  <a:lnTo>
                                    <a:pt x="751" y="1274"/>
                                  </a:lnTo>
                                  <a:lnTo>
                                    <a:pt x="761" y="1270"/>
                                  </a:lnTo>
                                  <a:lnTo>
                                    <a:pt x="774" y="1268"/>
                                  </a:lnTo>
                                  <a:lnTo>
                                    <a:pt x="790" y="1269"/>
                                  </a:lnTo>
                                  <a:lnTo>
                                    <a:pt x="809" y="1270"/>
                                  </a:lnTo>
                                  <a:close/>
                                  <a:moveTo>
                                    <a:pt x="799" y="1298"/>
                                  </a:moveTo>
                                  <a:lnTo>
                                    <a:pt x="788" y="1300"/>
                                  </a:lnTo>
                                  <a:lnTo>
                                    <a:pt x="772" y="1301"/>
                                  </a:lnTo>
                                  <a:lnTo>
                                    <a:pt x="789" y="1297"/>
                                  </a:lnTo>
                                  <a:lnTo>
                                    <a:pt x="799" y="1295"/>
                                  </a:lnTo>
                                  <a:lnTo>
                                    <a:pt x="799" y="1298"/>
                                  </a:lnTo>
                                  <a:close/>
                                  <a:moveTo>
                                    <a:pt x="704" y="1255"/>
                                  </a:moveTo>
                                  <a:lnTo>
                                    <a:pt x="707" y="1255"/>
                                  </a:lnTo>
                                  <a:lnTo>
                                    <a:pt x="716" y="1255"/>
                                  </a:lnTo>
                                  <a:lnTo>
                                    <a:pt x="730" y="1255"/>
                                  </a:lnTo>
                                  <a:lnTo>
                                    <a:pt x="751" y="1255"/>
                                  </a:lnTo>
                                  <a:lnTo>
                                    <a:pt x="704" y="1255"/>
                                  </a:lnTo>
                                  <a:close/>
                                  <a:moveTo>
                                    <a:pt x="728" y="1243"/>
                                  </a:moveTo>
                                  <a:lnTo>
                                    <a:pt x="712" y="1243"/>
                                  </a:lnTo>
                                  <a:lnTo>
                                    <a:pt x="715" y="1241"/>
                                  </a:lnTo>
                                  <a:lnTo>
                                    <a:pt x="728" y="1243"/>
                                  </a:lnTo>
                                  <a:close/>
                                  <a:moveTo>
                                    <a:pt x="707" y="1241"/>
                                  </a:moveTo>
                                  <a:lnTo>
                                    <a:pt x="704" y="1241"/>
                                  </a:lnTo>
                                  <a:lnTo>
                                    <a:pt x="704" y="1235"/>
                                  </a:lnTo>
                                  <a:lnTo>
                                    <a:pt x="707" y="1235"/>
                                  </a:lnTo>
                                  <a:lnTo>
                                    <a:pt x="707" y="1241"/>
                                  </a:lnTo>
                                  <a:close/>
                                  <a:moveTo>
                                    <a:pt x="677" y="1249"/>
                                  </a:moveTo>
                                  <a:lnTo>
                                    <a:pt x="666" y="1249"/>
                                  </a:lnTo>
                                  <a:lnTo>
                                    <a:pt x="666" y="1247"/>
                                  </a:lnTo>
                                  <a:lnTo>
                                    <a:pt x="677" y="1249"/>
                                  </a:lnTo>
                                  <a:close/>
                                  <a:moveTo>
                                    <a:pt x="650" y="1247"/>
                                  </a:moveTo>
                                  <a:lnTo>
                                    <a:pt x="640" y="1247"/>
                                  </a:lnTo>
                                  <a:lnTo>
                                    <a:pt x="630" y="1244"/>
                                  </a:lnTo>
                                  <a:lnTo>
                                    <a:pt x="620" y="1241"/>
                                  </a:lnTo>
                                  <a:lnTo>
                                    <a:pt x="610" y="1235"/>
                                  </a:lnTo>
                                  <a:lnTo>
                                    <a:pt x="618" y="1237"/>
                                  </a:lnTo>
                                  <a:lnTo>
                                    <a:pt x="627" y="1240"/>
                                  </a:lnTo>
                                  <a:lnTo>
                                    <a:pt x="638" y="1242"/>
                                  </a:lnTo>
                                  <a:lnTo>
                                    <a:pt x="650" y="1243"/>
                                  </a:lnTo>
                                  <a:lnTo>
                                    <a:pt x="650" y="1247"/>
                                  </a:lnTo>
                                  <a:close/>
                                  <a:moveTo>
                                    <a:pt x="453" y="1080"/>
                                  </a:moveTo>
                                  <a:lnTo>
                                    <a:pt x="450" y="1083"/>
                                  </a:lnTo>
                                  <a:lnTo>
                                    <a:pt x="446" y="1069"/>
                                  </a:lnTo>
                                  <a:lnTo>
                                    <a:pt x="453" y="1080"/>
                                  </a:lnTo>
                                  <a:close/>
                                  <a:moveTo>
                                    <a:pt x="424" y="2217"/>
                                  </a:moveTo>
                                  <a:lnTo>
                                    <a:pt x="421" y="2217"/>
                                  </a:lnTo>
                                  <a:lnTo>
                                    <a:pt x="421" y="2211"/>
                                  </a:lnTo>
                                  <a:lnTo>
                                    <a:pt x="424" y="2211"/>
                                  </a:lnTo>
                                  <a:lnTo>
                                    <a:pt x="424" y="2217"/>
                                  </a:lnTo>
                                  <a:close/>
                                  <a:moveTo>
                                    <a:pt x="424" y="2209"/>
                                  </a:moveTo>
                                  <a:lnTo>
                                    <a:pt x="421" y="2211"/>
                                  </a:lnTo>
                                  <a:lnTo>
                                    <a:pt x="421" y="2209"/>
                                  </a:lnTo>
                                  <a:lnTo>
                                    <a:pt x="414" y="2208"/>
                                  </a:lnTo>
                                  <a:lnTo>
                                    <a:pt x="407" y="2205"/>
                                  </a:lnTo>
                                  <a:lnTo>
                                    <a:pt x="400" y="2200"/>
                                  </a:lnTo>
                                  <a:lnTo>
                                    <a:pt x="394" y="2193"/>
                                  </a:lnTo>
                                  <a:lnTo>
                                    <a:pt x="396" y="2191"/>
                                  </a:lnTo>
                                  <a:lnTo>
                                    <a:pt x="398" y="2191"/>
                                  </a:lnTo>
                                  <a:lnTo>
                                    <a:pt x="400" y="2191"/>
                                  </a:lnTo>
                                  <a:lnTo>
                                    <a:pt x="404" y="2193"/>
                                  </a:lnTo>
                                  <a:lnTo>
                                    <a:pt x="413" y="2199"/>
                                  </a:lnTo>
                                  <a:lnTo>
                                    <a:pt x="424" y="2209"/>
                                  </a:lnTo>
                                  <a:close/>
                                  <a:moveTo>
                                    <a:pt x="467" y="2264"/>
                                  </a:moveTo>
                                  <a:lnTo>
                                    <a:pt x="464" y="2265"/>
                                  </a:lnTo>
                                  <a:lnTo>
                                    <a:pt x="461" y="2266"/>
                                  </a:lnTo>
                                  <a:lnTo>
                                    <a:pt x="461" y="2272"/>
                                  </a:lnTo>
                                  <a:lnTo>
                                    <a:pt x="457" y="2272"/>
                                  </a:lnTo>
                                  <a:lnTo>
                                    <a:pt x="451" y="2269"/>
                                  </a:lnTo>
                                  <a:lnTo>
                                    <a:pt x="444" y="2266"/>
                                  </a:lnTo>
                                  <a:lnTo>
                                    <a:pt x="438" y="2261"/>
                                  </a:lnTo>
                                  <a:lnTo>
                                    <a:pt x="442" y="2256"/>
                                  </a:lnTo>
                                  <a:lnTo>
                                    <a:pt x="435" y="2251"/>
                                  </a:lnTo>
                                  <a:lnTo>
                                    <a:pt x="429" y="2244"/>
                                  </a:lnTo>
                                  <a:lnTo>
                                    <a:pt x="424" y="2238"/>
                                  </a:lnTo>
                                  <a:lnTo>
                                    <a:pt x="421" y="2229"/>
                                  </a:lnTo>
                                  <a:lnTo>
                                    <a:pt x="426" y="2226"/>
                                  </a:lnTo>
                                  <a:lnTo>
                                    <a:pt x="432" y="2225"/>
                                  </a:lnTo>
                                  <a:lnTo>
                                    <a:pt x="435" y="2226"/>
                                  </a:lnTo>
                                  <a:lnTo>
                                    <a:pt x="439" y="2227"/>
                                  </a:lnTo>
                                  <a:lnTo>
                                    <a:pt x="443" y="2231"/>
                                  </a:lnTo>
                                  <a:lnTo>
                                    <a:pt x="447" y="2235"/>
                                  </a:lnTo>
                                  <a:lnTo>
                                    <a:pt x="457" y="2247"/>
                                  </a:lnTo>
                                  <a:lnTo>
                                    <a:pt x="467" y="2264"/>
                                  </a:lnTo>
                                  <a:close/>
                                  <a:moveTo>
                                    <a:pt x="473" y="2280"/>
                                  </a:moveTo>
                                  <a:lnTo>
                                    <a:pt x="469" y="2280"/>
                                  </a:lnTo>
                                  <a:lnTo>
                                    <a:pt x="469" y="2275"/>
                                  </a:lnTo>
                                  <a:lnTo>
                                    <a:pt x="473" y="2275"/>
                                  </a:lnTo>
                                  <a:lnTo>
                                    <a:pt x="473" y="2280"/>
                                  </a:lnTo>
                                  <a:close/>
                                  <a:moveTo>
                                    <a:pt x="464" y="2277"/>
                                  </a:moveTo>
                                  <a:lnTo>
                                    <a:pt x="461" y="2277"/>
                                  </a:lnTo>
                                  <a:lnTo>
                                    <a:pt x="461" y="2272"/>
                                  </a:lnTo>
                                  <a:lnTo>
                                    <a:pt x="464" y="2272"/>
                                  </a:lnTo>
                                  <a:lnTo>
                                    <a:pt x="464" y="2277"/>
                                  </a:lnTo>
                                  <a:close/>
                                  <a:moveTo>
                                    <a:pt x="1228" y="204"/>
                                  </a:moveTo>
                                  <a:lnTo>
                                    <a:pt x="1228" y="199"/>
                                  </a:lnTo>
                                  <a:lnTo>
                                    <a:pt x="1225" y="199"/>
                                  </a:lnTo>
                                  <a:lnTo>
                                    <a:pt x="1225" y="204"/>
                                  </a:lnTo>
                                  <a:lnTo>
                                    <a:pt x="1228" y="204"/>
                                  </a:lnTo>
                                  <a:close/>
                                  <a:moveTo>
                                    <a:pt x="1295" y="263"/>
                                  </a:moveTo>
                                  <a:lnTo>
                                    <a:pt x="1294" y="268"/>
                                  </a:lnTo>
                                  <a:lnTo>
                                    <a:pt x="1293" y="270"/>
                                  </a:lnTo>
                                  <a:lnTo>
                                    <a:pt x="1291" y="271"/>
                                  </a:lnTo>
                                  <a:lnTo>
                                    <a:pt x="1286" y="273"/>
                                  </a:lnTo>
                                  <a:lnTo>
                                    <a:pt x="1281" y="271"/>
                                  </a:lnTo>
                                  <a:lnTo>
                                    <a:pt x="1273" y="269"/>
                                  </a:lnTo>
                                  <a:lnTo>
                                    <a:pt x="1273" y="275"/>
                                  </a:lnTo>
                                  <a:lnTo>
                                    <a:pt x="1272" y="278"/>
                                  </a:lnTo>
                                  <a:lnTo>
                                    <a:pt x="1268" y="282"/>
                                  </a:lnTo>
                                  <a:lnTo>
                                    <a:pt x="1265" y="283"/>
                                  </a:lnTo>
                                  <a:lnTo>
                                    <a:pt x="1238" y="310"/>
                                  </a:lnTo>
                                  <a:lnTo>
                                    <a:pt x="1231" y="311"/>
                                  </a:lnTo>
                                  <a:lnTo>
                                    <a:pt x="1227" y="310"/>
                                  </a:lnTo>
                                  <a:lnTo>
                                    <a:pt x="1225" y="308"/>
                                  </a:lnTo>
                                  <a:lnTo>
                                    <a:pt x="1223" y="307"/>
                                  </a:lnTo>
                                  <a:lnTo>
                                    <a:pt x="1222" y="304"/>
                                  </a:lnTo>
                                  <a:lnTo>
                                    <a:pt x="1222" y="302"/>
                                  </a:lnTo>
                                  <a:lnTo>
                                    <a:pt x="1220" y="304"/>
                                  </a:lnTo>
                                  <a:lnTo>
                                    <a:pt x="1223" y="310"/>
                                  </a:lnTo>
                                  <a:lnTo>
                                    <a:pt x="1226" y="316"/>
                                  </a:lnTo>
                                  <a:lnTo>
                                    <a:pt x="1227" y="324"/>
                                  </a:lnTo>
                                  <a:lnTo>
                                    <a:pt x="1228" y="332"/>
                                  </a:lnTo>
                                  <a:lnTo>
                                    <a:pt x="1228" y="359"/>
                                  </a:lnTo>
                                  <a:lnTo>
                                    <a:pt x="1228" y="367"/>
                                  </a:lnTo>
                                  <a:lnTo>
                                    <a:pt x="1228" y="375"/>
                                  </a:lnTo>
                                  <a:lnTo>
                                    <a:pt x="1226" y="384"/>
                                  </a:lnTo>
                                  <a:lnTo>
                                    <a:pt x="1222" y="394"/>
                                  </a:lnTo>
                                  <a:lnTo>
                                    <a:pt x="1219" y="411"/>
                                  </a:lnTo>
                                  <a:lnTo>
                                    <a:pt x="1216" y="433"/>
                                  </a:lnTo>
                                  <a:lnTo>
                                    <a:pt x="1211" y="458"/>
                                  </a:lnTo>
                                  <a:lnTo>
                                    <a:pt x="1207" y="487"/>
                                  </a:lnTo>
                                  <a:lnTo>
                                    <a:pt x="1214" y="468"/>
                                  </a:lnTo>
                                  <a:lnTo>
                                    <a:pt x="1222" y="445"/>
                                  </a:lnTo>
                                  <a:lnTo>
                                    <a:pt x="1232" y="421"/>
                                  </a:lnTo>
                                  <a:lnTo>
                                    <a:pt x="1244" y="394"/>
                                  </a:lnTo>
                                  <a:lnTo>
                                    <a:pt x="1255" y="366"/>
                                  </a:lnTo>
                                  <a:lnTo>
                                    <a:pt x="1267" y="334"/>
                                  </a:lnTo>
                                  <a:lnTo>
                                    <a:pt x="1281" y="300"/>
                                  </a:lnTo>
                                  <a:lnTo>
                                    <a:pt x="1295" y="263"/>
                                  </a:lnTo>
                                  <a:close/>
                                  <a:moveTo>
                                    <a:pt x="1492" y="756"/>
                                  </a:moveTo>
                                  <a:lnTo>
                                    <a:pt x="1492" y="750"/>
                                  </a:lnTo>
                                  <a:lnTo>
                                    <a:pt x="1489" y="750"/>
                                  </a:lnTo>
                                  <a:lnTo>
                                    <a:pt x="1489" y="756"/>
                                  </a:lnTo>
                                  <a:lnTo>
                                    <a:pt x="1492" y="756"/>
                                  </a:lnTo>
                                  <a:close/>
                                  <a:moveTo>
                                    <a:pt x="674" y="1292"/>
                                  </a:moveTo>
                                  <a:lnTo>
                                    <a:pt x="674" y="1287"/>
                                  </a:lnTo>
                                  <a:lnTo>
                                    <a:pt x="672" y="1287"/>
                                  </a:lnTo>
                                  <a:lnTo>
                                    <a:pt x="672" y="1292"/>
                                  </a:lnTo>
                                  <a:lnTo>
                                    <a:pt x="674" y="1292"/>
                                  </a:lnTo>
                                  <a:close/>
                                  <a:moveTo>
                                    <a:pt x="540" y="1224"/>
                                  </a:moveTo>
                                  <a:lnTo>
                                    <a:pt x="540" y="1222"/>
                                  </a:lnTo>
                                  <a:lnTo>
                                    <a:pt x="531" y="1216"/>
                                  </a:lnTo>
                                  <a:lnTo>
                                    <a:pt x="540" y="1224"/>
                                  </a:lnTo>
                                  <a:close/>
                                  <a:moveTo>
                                    <a:pt x="510" y="1206"/>
                                  </a:moveTo>
                                  <a:lnTo>
                                    <a:pt x="494" y="1200"/>
                                  </a:lnTo>
                                  <a:lnTo>
                                    <a:pt x="496" y="1203"/>
                                  </a:lnTo>
                                  <a:lnTo>
                                    <a:pt x="500" y="1206"/>
                                  </a:lnTo>
                                  <a:lnTo>
                                    <a:pt x="502" y="1208"/>
                                  </a:lnTo>
                                  <a:lnTo>
                                    <a:pt x="504" y="1208"/>
                                  </a:lnTo>
                                  <a:lnTo>
                                    <a:pt x="507" y="1207"/>
                                  </a:lnTo>
                                  <a:lnTo>
                                    <a:pt x="510" y="1206"/>
                                  </a:lnTo>
                                  <a:close/>
                                  <a:moveTo>
                                    <a:pt x="276" y="1475"/>
                                  </a:moveTo>
                                  <a:lnTo>
                                    <a:pt x="265" y="1468"/>
                                  </a:lnTo>
                                  <a:lnTo>
                                    <a:pt x="255" y="1462"/>
                                  </a:lnTo>
                                  <a:lnTo>
                                    <a:pt x="245" y="1459"/>
                                  </a:lnTo>
                                  <a:lnTo>
                                    <a:pt x="235" y="1459"/>
                                  </a:lnTo>
                                  <a:lnTo>
                                    <a:pt x="276" y="1475"/>
                                  </a:lnTo>
                                  <a:close/>
                                  <a:moveTo>
                                    <a:pt x="232" y="1453"/>
                                  </a:moveTo>
                                  <a:lnTo>
                                    <a:pt x="219" y="1442"/>
                                  </a:lnTo>
                                  <a:lnTo>
                                    <a:pt x="203" y="1429"/>
                                  </a:lnTo>
                                  <a:lnTo>
                                    <a:pt x="185" y="1415"/>
                                  </a:lnTo>
                                  <a:lnTo>
                                    <a:pt x="164" y="1399"/>
                                  </a:lnTo>
                                  <a:lnTo>
                                    <a:pt x="166" y="1403"/>
                                  </a:lnTo>
                                  <a:lnTo>
                                    <a:pt x="169" y="1408"/>
                                  </a:lnTo>
                                  <a:lnTo>
                                    <a:pt x="171" y="1411"/>
                                  </a:lnTo>
                                  <a:lnTo>
                                    <a:pt x="174" y="1416"/>
                                  </a:lnTo>
                                  <a:lnTo>
                                    <a:pt x="182" y="1423"/>
                                  </a:lnTo>
                                  <a:lnTo>
                                    <a:pt x="191" y="1428"/>
                                  </a:lnTo>
                                  <a:lnTo>
                                    <a:pt x="232" y="1453"/>
                                  </a:lnTo>
                                  <a:close/>
                                  <a:moveTo>
                                    <a:pt x="191" y="1475"/>
                                  </a:moveTo>
                                  <a:lnTo>
                                    <a:pt x="189" y="1469"/>
                                  </a:lnTo>
                                  <a:lnTo>
                                    <a:pt x="184" y="1466"/>
                                  </a:lnTo>
                                  <a:lnTo>
                                    <a:pt x="179" y="1461"/>
                                  </a:lnTo>
                                  <a:lnTo>
                                    <a:pt x="170" y="1459"/>
                                  </a:lnTo>
                                  <a:lnTo>
                                    <a:pt x="191" y="1475"/>
                                  </a:lnTo>
                                  <a:close/>
                                  <a:moveTo>
                                    <a:pt x="148" y="1445"/>
                                  </a:moveTo>
                                  <a:lnTo>
                                    <a:pt x="144" y="1441"/>
                                  </a:lnTo>
                                  <a:lnTo>
                                    <a:pt x="140" y="1440"/>
                                  </a:lnTo>
                                  <a:lnTo>
                                    <a:pt x="144" y="1442"/>
                                  </a:lnTo>
                                  <a:lnTo>
                                    <a:pt x="148" y="1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732"/>
                          <wps:cNvSpPr>
                            <a:spLocks noEditPoints="1"/>
                          </wps:cNvSpPr>
                          <wps:spPr bwMode="auto">
                            <a:xfrm>
                              <a:off x="3230" y="199"/>
                              <a:ext cx="344" cy="308"/>
                            </a:xfrm>
                            <a:custGeom>
                              <a:avLst/>
                              <a:gdLst>
                                <a:gd name="T0" fmla="*/ 1890 w 2065"/>
                                <a:gd name="T1" fmla="*/ 1558 h 1850"/>
                                <a:gd name="T2" fmla="*/ 1546 w 2065"/>
                                <a:gd name="T3" fmla="*/ 1682 h 1850"/>
                                <a:gd name="T4" fmla="*/ 1243 w 2065"/>
                                <a:gd name="T5" fmla="*/ 1680 h 1850"/>
                                <a:gd name="T6" fmla="*/ 964 w 2065"/>
                                <a:gd name="T7" fmla="*/ 1571 h 1850"/>
                                <a:gd name="T8" fmla="*/ 856 w 2065"/>
                                <a:gd name="T9" fmla="*/ 1530 h 1850"/>
                                <a:gd name="T10" fmla="*/ 799 w 2065"/>
                                <a:gd name="T11" fmla="*/ 1521 h 1850"/>
                                <a:gd name="T12" fmla="*/ 723 w 2065"/>
                                <a:gd name="T13" fmla="*/ 1456 h 1850"/>
                                <a:gd name="T14" fmla="*/ 575 w 2065"/>
                                <a:gd name="T15" fmla="*/ 1380 h 1850"/>
                                <a:gd name="T16" fmla="*/ 273 w 2065"/>
                                <a:gd name="T17" fmla="*/ 1581 h 1850"/>
                                <a:gd name="T18" fmla="*/ 2 w 2065"/>
                                <a:gd name="T19" fmla="*/ 1791 h 1850"/>
                                <a:gd name="T20" fmla="*/ 437 w 2065"/>
                                <a:gd name="T21" fmla="*/ 1250 h 1850"/>
                                <a:gd name="T22" fmla="*/ 591 w 2065"/>
                                <a:gd name="T23" fmla="*/ 1057 h 1850"/>
                                <a:gd name="T24" fmla="*/ 681 w 2065"/>
                                <a:gd name="T25" fmla="*/ 531 h 1850"/>
                                <a:gd name="T26" fmla="*/ 673 w 2065"/>
                                <a:gd name="T27" fmla="*/ 353 h 1850"/>
                                <a:gd name="T28" fmla="*/ 396 w 2065"/>
                                <a:gd name="T29" fmla="*/ 270 h 1850"/>
                                <a:gd name="T30" fmla="*/ 195 w 2065"/>
                                <a:gd name="T31" fmla="*/ 303 h 1850"/>
                                <a:gd name="T32" fmla="*/ 90 w 2065"/>
                                <a:gd name="T33" fmla="*/ 448 h 1850"/>
                                <a:gd name="T34" fmla="*/ 130 w 2065"/>
                                <a:gd name="T35" fmla="*/ 691 h 1850"/>
                                <a:gd name="T36" fmla="*/ 191 w 2065"/>
                                <a:gd name="T37" fmla="*/ 862 h 1850"/>
                                <a:gd name="T38" fmla="*/ 82 w 2065"/>
                                <a:gd name="T39" fmla="*/ 677 h 1850"/>
                                <a:gd name="T40" fmla="*/ 33 w 2065"/>
                                <a:gd name="T41" fmla="*/ 480 h 1850"/>
                                <a:gd name="T42" fmla="*/ 118 w 2065"/>
                                <a:gd name="T43" fmla="*/ 299 h 1850"/>
                                <a:gd name="T44" fmla="*/ 388 w 2065"/>
                                <a:gd name="T45" fmla="*/ 210 h 1850"/>
                                <a:gd name="T46" fmla="*/ 730 w 2065"/>
                                <a:gd name="T47" fmla="*/ 215 h 1850"/>
                                <a:gd name="T48" fmla="*/ 891 w 2065"/>
                                <a:gd name="T49" fmla="*/ 117 h 1850"/>
                                <a:gd name="T50" fmla="*/ 1029 w 2065"/>
                                <a:gd name="T51" fmla="*/ 7 h 1850"/>
                                <a:gd name="T52" fmla="*/ 1207 w 2065"/>
                                <a:gd name="T53" fmla="*/ 91 h 1850"/>
                                <a:gd name="T54" fmla="*/ 1410 w 2065"/>
                                <a:gd name="T55" fmla="*/ 215 h 1850"/>
                                <a:gd name="T56" fmla="*/ 1493 w 2065"/>
                                <a:gd name="T57" fmla="*/ 403 h 1850"/>
                                <a:gd name="T58" fmla="*/ 1389 w 2065"/>
                                <a:gd name="T59" fmla="*/ 612 h 1850"/>
                                <a:gd name="T60" fmla="*/ 1079 w 2065"/>
                                <a:gd name="T61" fmla="*/ 864 h 1850"/>
                                <a:gd name="T62" fmla="*/ 978 w 2065"/>
                                <a:gd name="T63" fmla="*/ 1073 h 1850"/>
                                <a:gd name="T64" fmla="*/ 1422 w 2065"/>
                                <a:gd name="T65" fmla="*/ 1342 h 1850"/>
                                <a:gd name="T66" fmla="*/ 1690 w 2065"/>
                                <a:gd name="T67" fmla="*/ 1444 h 1850"/>
                                <a:gd name="T68" fmla="*/ 1824 w 2065"/>
                                <a:gd name="T69" fmla="*/ 1459 h 1850"/>
                                <a:gd name="T70" fmla="*/ 1674 w 2065"/>
                                <a:gd name="T71" fmla="*/ 1468 h 1850"/>
                                <a:gd name="T72" fmla="*/ 1628 w 2065"/>
                                <a:gd name="T73" fmla="*/ 1461 h 1850"/>
                                <a:gd name="T74" fmla="*/ 1535 w 2065"/>
                                <a:gd name="T75" fmla="*/ 1478 h 1850"/>
                                <a:gd name="T76" fmla="*/ 1550 w 2065"/>
                                <a:gd name="T77" fmla="*/ 1554 h 1850"/>
                                <a:gd name="T78" fmla="*/ 1704 w 2065"/>
                                <a:gd name="T79" fmla="*/ 1589 h 1850"/>
                                <a:gd name="T80" fmla="*/ 1915 w 2065"/>
                                <a:gd name="T81" fmla="*/ 1485 h 1850"/>
                                <a:gd name="T82" fmla="*/ 2051 w 2065"/>
                                <a:gd name="T83" fmla="*/ 1352 h 1850"/>
                                <a:gd name="T84" fmla="*/ 668 w 2065"/>
                                <a:gd name="T85" fmla="*/ 1451 h 1850"/>
                                <a:gd name="T86" fmla="*/ 1290 w 2065"/>
                                <a:gd name="T87" fmla="*/ 543 h 1850"/>
                                <a:gd name="T88" fmla="*/ 1244 w 2065"/>
                                <a:gd name="T89" fmla="*/ 534 h 1850"/>
                                <a:gd name="T90" fmla="*/ 1144 w 2065"/>
                                <a:gd name="T91" fmla="*/ 496 h 1850"/>
                                <a:gd name="T92" fmla="*/ 1110 w 2065"/>
                                <a:gd name="T93" fmla="*/ 521 h 1850"/>
                                <a:gd name="T94" fmla="*/ 1065 w 2065"/>
                                <a:gd name="T95" fmla="*/ 506 h 1850"/>
                                <a:gd name="T96" fmla="*/ 1061 w 2065"/>
                                <a:gd name="T97" fmla="*/ 545 h 1850"/>
                                <a:gd name="T98" fmla="*/ 974 w 2065"/>
                                <a:gd name="T99" fmla="*/ 489 h 1850"/>
                                <a:gd name="T100" fmla="*/ 885 w 2065"/>
                                <a:gd name="T101" fmla="*/ 545 h 1850"/>
                                <a:gd name="T102" fmla="*/ 751 w 2065"/>
                                <a:gd name="T103" fmla="*/ 831 h 1850"/>
                                <a:gd name="T104" fmla="*/ 725 w 2065"/>
                                <a:gd name="T105" fmla="*/ 1035 h 1850"/>
                                <a:gd name="T106" fmla="*/ 1008 w 2065"/>
                                <a:gd name="T107" fmla="*/ 863 h 1850"/>
                                <a:gd name="T108" fmla="*/ 1161 w 2065"/>
                                <a:gd name="T109" fmla="*/ 708 h 1850"/>
                                <a:gd name="T110" fmla="*/ 1206 w 2065"/>
                                <a:gd name="T111" fmla="*/ 719 h 1850"/>
                                <a:gd name="T112" fmla="*/ 1324 w 2065"/>
                                <a:gd name="T113" fmla="*/ 606 h 1850"/>
                                <a:gd name="T114" fmla="*/ 1012 w 2065"/>
                                <a:gd name="T115" fmla="*/ 1538 h 1850"/>
                                <a:gd name="T116" fmla="*/ 902 w 2065"/>
                                <a:gd name="T117" fmla="*/ 1478 h 1850"/>
                                <a:gd name="T118" fmla="*/ 820 w 2065"/>
                                <a:gd name="T119" fmla="*/ 1435 h 1850"/>
                                <a:gd name="T120" fmla="*/ 100 w 2065"/>
                                <a:gd name="T121" fmla="*/ 722 h 1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65" h="1850">
                                  <a:moveTo>
                                    <a:pt x="2065" y="1353"/>
                                  </a:moveTo>
                                  <a:lnTo>
                                    <a:pt x="2058" y="1372"/>
                                  </a:lnTo>
                                  <a:lnTo>
                                    <a:pt x="2051" y="1392"/>
                                  </a:lnTo>
                                  <a:lnTo>
                                    <a:pt x="2042" y="1410"/>
                                  </a:lnTo>
                                  <a:lnTo>
                                    <a:pt x="2031" y="1428"/>
                                  </a:lnTo>
                                  <a:lnTo>
                                    <a:pt x="2020" y="1446"/>
                                  </a:lnTo>
                                  <a:lnTo>
                                    <a:pt x="2005" y="1463"/>
                                  </a:lnTo>
                                  <a:lnTo>
                                    <a:pt x="1990" y="1480"/>
                                  </a:lnTo>
                                  <a:lnTo>
                                    <a:pt x="1974" y="1496"/>
                                  </a:lnTo>
                                  <a:lnTo>
                                    <a:pt x="1954" y="1512"/>
                                  </a:lnTo>
                                  <a:lnTo>
                                    <a:pt x="1934" y="1528"/>
                                  </a:lnTo>
                                  <a:lnTo>
                                    <a:pt x="1913" y="1543"/>
                                  </a:lnTo>
                                  <a:lnTo>
                                    <a:pt x="1890" y="1558"/>
                                  </a:lnTo>
                                  <a:lnTo>
                                    <a:pt x="1865" y="1572"/>
                                  </a:lnTo>
                                  <a:lnTo>
                                    <a:pt x="1838" y="1586"/>
                                  </a:lnTo>
                                  <a:lnTo>
                                    <a:pt x="1810" y="1598"/>
                                  </a:lnTo>
                                  <a:lnTo>
                                    <a:pt x="1781" y="1612"/>
                                  </a:lnTo>
                                  <a:lnTo>
                                    <a:pt x="1755" y="1622"/>
                                  </a:lnTo>
                                  <a:lnTo>
                                    <a:pt x="1729" y="1632"/>
                                  </a:lnTo>
                                  <a:lnTo>
                                    <a:pt x="1703" y="1642"/>
                                  </a:lnTo>
                                  <a:lnTo>
                                    <a:pt x="1676" y="1649"/>
                                  </a:lnTo>
                                  <a:lnTo>
                                    <a:pt x="1650" y="1657"/>
                                  </a:lnTo>
                                  <a:lnTo>
                                    <a:pt x="1625" y="1664"/>
                                  </a:lnTo>
                                  <a:lnTo>
                                    <a:pt x="1599" y="1671"/>
                                  </a:lnTo>
                                  <a:lnTo>
                                    <a:pt x="1572" y="1677"/>
                                  </a:lnTo>
                                  <a:lnTo>
                                    <a:pt x="1546" y="1682"/>
                                  </a:lnTo>
                                  <a:lnTo>
                                    <a:pt x="1519" y="1686"/>
                                  </a:lnTo>
                                  <a:lnTo>
                                    <a:pt x="1493" y="1690"/>
                                  </a:lnTo>
                                  <a:lnTo>
                                    <a:pt x="1466" y="1693"/>
                                  </a:lnTo>
                                  <a:lnTo>
                                    <a:pt x="1440" y="1696"/>
                                  </a:lnTo>
                                  <a:lnTo>
                                    <a:pt x="1413" y="1697"/>
                                  </a:lnTo>
                                  <a:lnTo>
                                    <a:pt x="1387" y="1698"/>
                                  </a:lnTo>
                                  <a:lnTo>
                                    <a:pt x="1360" y="1698"/>
                                  </a:lnTo>
                                  <a:lnTo>
                                    <a:pt x="1343" y="1698"/>
                                  </a:lnTo>
                                  <a:lnTo>
                                    <a:pt x="1325" y="1696"/>
                                  </a:lnTo>
                                  <a:lnTo>
                                    <a:pt x="1307" y="1694"/>
                                  </a:lnTo>
                                  <a:lnTo>
                                    <a:pt x="1287" y="1690"/>
                                  </a:lnTo>
                                  <a:lnTo>
                                    <a:pt x="1265" y="1686"/>
                                  </a:lnTo>
                                  <a:lnTo>
                                    <a:pt x="1243" y="1680"/>
                                  </a:lnTo>
                                  <a:lnTo>
                                    <a:pt x="1220" y="1673"/>
                                  </a:lnTo>
                                  <a:lnTo>
                                    <a:pt x="1196" y="1665"/>
                                  </a:lnTo>
                                  <a:lnTo>
                                    <a:pt x="1142" y="1649"/>
                                  </a:lnTo>
                                  <a:lnTo>
                                    <a:pt x="1097" y="1636"/>
                                  </a:lnTo>
                                  <a:lnTo>
                                    <a:pt x="1061" y="1627"/>
                                  </a:lnTo>
                                  <a:lnTo>
                                    <a:pt x="1034" y="1622"/>
                                  </a:lnTo>
                                  <a:lnTo>
                                    <a:pt x="1031" y="1614"/>
                                  </a:lnTo>
                                  <a:lnTo>
                                    <a:pt x="1045" y="1614"/>
                                  </a:lnTo>
                                  <a:lnTo>
                                    <a:pt x="1031" y="1605"/>
                                  </a:lnTo>
                                  <a:lnTo>
                                    <a:pt x="1017" y="1596"/>
                                  </a:lnTo>
                                  <a:lnTo>
                                    <a:pt x="1001" y="1587"/>
                                  </a:lnTo>
                                  <a:lnTo>
                                    <a:pt x="983" y="1579"/>
                                  </a:lnTo>
                                  <a:lnTo>
                                    <a:pt x="964" y="1571"/>
                                  </a:lnTo>
                                  <a:lnTo>
                                    <a:pt x="942" y="1563"/>
                                  </a:lnTo>
                                  <a:lnTo>
                                    <a:pt x="920" y="1556"/>
                                  </a:lnTo>
                                  <a:lnTo>
                                    <a:pt x="896" y="1548"/>
                                  </a:lnTo>
                                  <a:lnTo>
                                    <a:pt x="902" y="1554"/>
                                  </a:lnTo>
                                  <a:lnTo>
                                    <a:pt x="894" y="1551"/>
                                  </a:lnTo>
                                  <a:lnTo>
                                    <a:pt x="889" y="1547"/>
                                  </a:lnTo>
                                  <a:lnTo>
                                    <a:pt x="889" y="1546"/>
                                  </a:lnTo>
                                  <a:lnTo>
                                    <a:pt x="889" y="1545"/>
                                  </a:lnTo>
                                  <a:lnTo>
                                    <a:pt x="891" y="1544"/>
                                  </a:lnTo>
                                  <a:lnTo>
                                    <a:pt x="893" y="1544"/>
                                  </a:lnTo>
                                  <a:lnTo>
                                    <a:pt x="880" y="1539"/>
                                  </a:lnTo>
                                  <a:lnTo>
                                    <a:pt x="868" y="1535"/>
                                  </a:lnTo>
                                  <a:lnTo>
                                    <a:pt x="856" y="1530"/>
                                  </a:lnTo>
                                  <a:lnTo>
                                    <a:pt x="843" y="1525"/>
                                  </a:lnTo>
                                  <a:lnTo>
                                    <a:pt x="830" y="1518"/>
                                  </a:lnTo>
                                  <a:lnTo>
                                    <a:pt x="819" y="1511"/>
                                  </a:lnTo>
                                  <a:lnTo>
                                    <a:pt x="806" y="1503"/>
                                  </a:lnTo>
                                  <a:lnTo>
                                    <a:pt x="794" y="1494"/>
                                  </a:lnTo>
                                  <a:lnTo>
                                    <a:pt x="780" y="1503"/>
                                  </a:lnTo>
                                  <a:lnTo>
                                    <a:pt x="810" y="1521"/>
                                  </a:lnTo>
                                  <a:lnTo>
                                    <a:pt x="810" y="1518"/>
                                  </a:lnTo>
                                  <a:lnTo>
                                    <a:pt x="808" y="1516"/>
                                  </a:lnTo>
                                  <a:lnTo>
                                    <a:pt x="806" y="1514"/>
                                  </a:lnTo>
                                  <a:lnTo>
                                    <a:pt x="804" y="1513"/>
                                  </a:lnTo>
                                  <a:lnTo>
                                    <a:pt x="802" y="1516"/>
                                  </a:lnTo>
                                  <a:lnTo>
                                    <a:pt x="799" y="1521"/>
                                  </a:lnTo>
                                  <a:lnTo>
                                    <a:pt x="803" y="1527"/>
                                  </a:lnTo>
                                  <a:lnTo>
                                    <a:pt x="807" y="1533"/>
                                  </a:lnTo>
                                  <a:lnTo>
                                    <a:pt x="777" y="1521"/>
                                  </a:lnTo>
                                  <a:lnTo>
                                    <a:pt x="771" y="1519"/>
                                  </a:lnTo>
                                  <a:lnTo>
                                    <a:pt x="767" y="1516"/>
                                  </a:lnTo>
                                  <a:lnTo>
                                    <a:pt x="764" y="1512"/>
                                  </a:lnTo>
                                  <a:lnTo>
                                    <a:pt x="763" y="1508"/>
                                  </a:lnTo>
                                  <a:lnTo>
                                    <a:pt x="766" y="1505"/>
                                  </a:lnTo>
                                  <a:lnTo>
                                    <a:pt x="769" y="1503"/>
                                  </a:lnTo>
                                  <a:lnTo>
                                    <a:pt x="715" y="1470"/>
                                  </a:lnTo>
                                  <a:lnTo>
                                    <a:pt x="775" y="1494"/>
                                  </a:lnTo>
                                  <a:lnTo>
                                    <a:pt x="749" y="1475"/>
                                  </a:lnTo>
                                  <a:lnTo>
                                    <a:pt x="723" y="1456"/>
                                  </a:lnTo>
                                  <a:lnTo>
                                    <a:pt x="699" y="1441"/>
                                  </a:lnTo>
                                  <a:lnTo>
                                    <a:pt x="678" y="1425"/>
                                  </a:lnTo>
                                  <a:lnTo>
                                    <a:pt x="656" y="1411"/>
                                  </a:lnTo>
                                  <a:lnTo>
                                    <a:pt x="635" y="1399"/>
                                  </a:lnTo>
                                  <a:lnTo>
                                    <a:pt x="615" y="1386"/>
                                  </a:lnTo>
                                  <a:lnTo>
                                    <a:pt x="593" y="1375"/>
                                  </a:lnTo>
                                  <a:lnTo>
                                    <a:pt x="599" y="1382"/>
                                  </a:lnTo>
                                  <a:lnTo>
                                    <a:pt x="607" y="1390"/>
                                  </a:lnTo>
                                  <a:lnTo>
                                    <a:pt x="617" y="1399"/>
                                  </a:lnTo>
                                  <a:lnTo>
                                    <a:pt x="629" y="1409"/>
                                  </a:lnTo>
                                  <a:lnTo>
                                    <a:pt x="662" y="1433"/>
                                  </a:lnTo>
                                  <a:lnTo>
                                    <a:pt x="705" y="1462"/>
                                  </a:lnTo>
                                  <a:lnTo>
                                    <a:pt x="575" y="1380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11" y="1418"/>
                                  </a:lnTo>
                                  <a:lnTo>
                                    <a:pt x="576" y="1393"/>
                                  </a:lnTo>
                                  <a:lnTo>
                                    <a:pt x="542" y="1367"/>
                                  </a:lnTo>
                                  <a:lnTo>
                                    <a:pt x="508" y="1340"/>
                                  </a:lnTo>
                                  <a:lnTo>
                                    <a:pt x="484" y="1358"/>
                                  </a:lnTo>
                                  <a:lnTo>
                                    <a:pt x="458" y="1380"/>
                                  </a:lnTo>
                                  <a:lnTo>
                                    <a:pt x="431" y="1405"/>
                                  </a:lnTo>
                                  <a:lnTo>
                                    <a:pt x="403" y="1434"/>
                                  </a:lnTo>
                                  <a:lnTo>
                                    <a:pt x="373" y="1466"/>
                                  </a:lnTo>
                                  <a:lnTo>
                                    <a:pt x="341" y="1501"/>
                                  </a:lnTo>
                                  <a:lnTo>
                                    <a:pt x="307" y="1539"/>
                                  </a:lnTo>
                                  <a:lnTo>
                                    <a:pt x="273" y="1581"/>
                                  </a:lnTo>
                                  <a:lnTo>
                                    <a:pt x="253" y="1605"/>
                                  </a:lnTo>
                                  <a:lnTo>
                                    <a:pt x="232" y="1632"/>
                                  </a:lnTo>
                                  <a:lnTo>
                                    <a:pt x="207" y="1662"/>
                                  </a:lnTo>
                                  <a:lnTo>
                                    <a:pt x="181" y="1694"/>
                                  </a:lnTo>
                                  <a:lnTo>
                                    <a:pt x="152" y="1729"/>
                                  </a:lnTo>
                                  <a:lnTo>
                                    <a:pt x="121" y="1766"/>
                                  </a:lnTo>
                                  <a:lnTo>
                                    <a:pt x="88" y="1807"/>
                                  </a:lnTo>
                                  <a:lnTo>
                                    <a:pt x="52" y="1850"/>
                                  </a:lnTo>
                                  <a:lnTo>
                                    <a:pt x="3" y="1848"/>
                                  </a:lnTo>
                                  <a:lnTo>
                                    <a:pt x="1" y="1830"/>
                                  </a:lnTo>
                                  <a:lnTo>
                                    <a:pt x="0" y="1815"/>
                                  </a:lnTo>
                                  <a:lnTo>
                                    <a:pt x="1" y="1803"/>
                                  </a:lnTo>
                                  <a:lnTo>
                                    <a:pt x="2" y="1791"/>
                                  </a:lnTo>
                                  <a:lnTo>
                                    <a:pt x="5" y="1781"/>
                                  </a:lnTo>
                                  <a:lnTo>
                                    <a:pt x="8" y="1772"/>
                                  </a:lnTo>
                                  <a:lnTo>
                                    <a:pt x="35" y="1786"/>
                                  </a:lnTo>
                                  <a:lnTo>
                                    <a:pt x="72" y="1743"/>
                                  </a:lnTo>
                                  <a:lnTo>
                                    <a:pt x="112" y="1694"/>
                                  </a:lnTo>
                                  <a:lnTo>
                                    <a:pt x="157" y="1639"/>
                                  </a:lnTo>
                                  <a:lnTo>
                                    <a:pt x="205" y="1579"/>
                                  </a:lnTo>
                                  <a:lnTo>
                                    <a:pt x="257" y="1514"/>
                                  </a:lnTo>
                                  <a:lnTo>
                                    <a:pt x="313" y="1444"/>
                                  </a:lnTo>
                                  <a:lnTo>
                                    <a:pt x="373" y="1369"/>
                                  </a:lnTo>
                                  <a:lnTo>
                                    <a:pt x="437" y="1287"/>
                                  </a:lnTo>
                                  <a:lnTo>
                                    <a:pt x="423" y="1252"/>
                                  </a:lnTo>
                                  <a:lnTo>
                                    <a:pt x="437" y="1250"/>
                                  </a:lnTo>
                                  <a:lnTo>
                                    <a:pt x="449" y="1246"/>
                                  </a:lnTo>
                                  <a:lnTo>
                                    <a:pt x="463" y="1241"/>
                                  </a:lnTo>
                                  <a:lnTo>
                                    <a:pt x="475" y="1234"/>
                                  </a:lnTo>
                                  <a:lnTo>
                                    <a:pt x="488" y="1224"/>
                                  </a:lnTo>
                                  <a:lnTo>
                                    <a:pt x="500" y="1212"/>
                                  </a:lnTo>
                                  <a:lnTo>
                                    <a:pt x="512" y="1200"/>
                                  </a:lnTo>
                                  <a:lnTo>
                                    <a:pt x="524" y="1185"/>
                                  </a:lnTo>
                                  <a:lnTo>
                                    <a:pt x="536" y="1168"/>
                                  </a:lnTo>
                                  <a:lnTo>
                                    <a:pt x="547" y="1150"/>
                                  </a:lnTo>
                                  <a:lnTo>
                                    <a:pt x="558" y="1130"/>
                                  </a:lnTo>
                                  <a:lnTo>
                                    <a:pt x="570" y="1107"/>
                                  </a:lnTo>
                                  <a:lnTo>
                                    <a:pt x="581" y="1083"/>
                                  </a:lnTo>
                                  <a:lnTo>
                                    <a:pt x="591" y="1057"/>
                                  </a:lnTo>
                                  <a:lnTo>
                                    <a:pt x="602" y="1029"/>
                                  </a:lnTo>
                                  <a:lnTo>
                                    <a:pt x="613" y="999"/>
                                  </a:lnTo>
                                  <a:lnTo>
                                    <a:pt x="629" y="946"/>
                                  </a:lnTo>
                                  <a:lnTo>
                                    <a:pt x="645" y="892"/>
                                  </a:lnTo>
                                  <a:lnTo>
                                    <a:pt x="658" y="841"/>
                                  </a:lnTo>
                                  <a:lnTo>
                                    <a:pt x="668" y="790"/>
                                  </a:lnTo>
                                  <a:lnTo>
                                    <a:pt x="676" y="740"/>
                                  </a:lnTo>
                                  <a:lnTo>
                                    <a:pt x="681" y="691"/>
                                  </a:lnTo>
                                  <a:lnTo>
                                    <a:pt x="685" y="644"/>
                                  </a:lnTo>
                                  <a:lnTo>
                                    <a:pt x="686" y="597"/>
                                  </a:lnTo>
                                  <a:lnTo>
                                    <a:pt x="685" y="572"/>
                                  </a:lnTo>
                                  <a:lnTo>
                                    <a:pt x="683" y="551"/>
                                  </a:lnTo>
                                  <a:lnTo>
                                    <a:pt x="681" y="531"/>
                                  </a:lnTo>
                                  <a:lnTo>
                                    <a:pt x="678" y="515"/>
                                  </a:lnTo>
                                  <a:lnTo>
                                    <a:pt x="736" y="430"/>
                                  </a:lnTo>
                                  <a:lnTo>
                                    <a:pt x="725" y="423"/>
                                  </a:lnTo>
                                  <a:lnTo>
                                    <a:pt x="715" y="418"/>
                                  </a:lnTo>
                                  <a:lnTo>
                                    <a:pt x="705" y="413"/>
                                  </a:lnTo>
                                  <a:lnTo>
                                    <a:pt x="695" y="410"/>
                                  </a:lnTo>
                                  <a:lnTo>
                                    <a:pt x="685" y="408"/>
                                  </a:lnTo>
                                  <a:lnTo>
                                    <a:pt x="676" y="405"/>
                                  </a:lnTo>
                                  <a:lnTo>
                                    <a:pt x="667" y="405"/>
                                  </a:lnTo>
                                  <a:lnTo>
                                    <a:pt x="659" y="406"/>
                                  </a:lnTo>
                                  <a:lnTo>
                                    <a:pt x="651" y="381"/>
                                  </a:lnTo>
                                  <a:lnTo>
                                    <a:pt x="661" y="369"/>
                                  </a:lnTo>
                                  <a:lnTo>
                                    <a:pt x="673" y="353"/>
                                  </a:lnTo>
                                  <a:lnTo>
                                    <a:pt x="687" y="334"/>
                                  </a:lnTo>
                                  <a:lnTo>
                                    <a:pt x="701" y="311"/>
                                  </a:lnTo>
                                  <a:lnTo>
                                    <a:pt x="678" y="303"/>
                                  </a:lnTo>
                                  <a:lnTo>
                                    <a:pt x="637" y="292"/>
                                  </a:lnTo>
                                  <a:lnTo>
                                    <a:pt x="643" y="300"/>
                                  </a:lnTo>
                                  <a:lnTo>
                                    <a:pt x="607" y="293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40" y="282"/>
                                  </a:lnTo>
                                  <a:lnTo>
                                    <a:pt x="510" y="278"/>
                                  </a:lnTo>
                                  <a:lnTo>
                                    <a:pt x="480" y="275"/>
                                  </a:lnTo>
                                  <a:lnTo>
                                    <a:pt x="450" y="272"/>
                                  </a:lnTo>
                                  <a:lnTo>
                                    <a:pt x="423" y="270"/>
                                  </a:lnTo>
                                  <a:lnTo>
                                    <a:pt x="396" y="270"/>
                                  </a:lnTo>
                                  <a:lnTo>
                                    <a:pt x="372" y="270"/>
                                  </a:lnTo>
                                  <a:lnTo>
                                    <a:pt x="348" y="271"/>
                                  </a:lnTo>
                                  <a:lnTo>
                                    <a:pt x="325" y="274"/>
                                  </a:lnTo>
                                  <a:lnTo>
                                    <a:pt x="304" y="276"/>
                                  </a:lnTo>
                                  <a:lnTo>
                                    <a:pt x="284" y="278"/>
                                  </a:lnTo>
                                  <a:lnTo>
                                    <a:pt x="265" y="283"/>
                                  </a:lnTo>
                                  <a:lnTo>
                                    <a:pt x="247" y="287"/>
                                  </a:lnTo>
                                  <a:lnTo>
                                    <a:pt x="230" y="292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207" y="302"/>
                                  </a:lnTo>
                                  <a:lnTo>
                                    <a:pt x="202" y="304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181" y="311"/>
                                  </a:lnTo>
                                  <a:lnTo>
                                    <a:pt x="169" y="319"/>
                                  </a:lnTo>
                                  <a:lnTo>
                                    <a:pt x="158" y="328"/>
                                  </a:lnTo>
                                  <a:lnTo>
                                    <a:pt x="148" y="337"/>
                                  </a:lnTo>
                                  <a:lnTo>
                                    <a:pt x="137" y="347"/>
                                  </a:lnTo>
                                  <a:lnTo>
                                    <a:pt x="128" y="358"/>
                                  </a:lnTo>
                                  <a:lnTo>
                                    <a:pt x="121" y="369"/>
                                  </a:lnTo>
                                  <a:lnTo>
                                    <a:pt x="114" y="381"/>
                                  </a:lnTo>
                                  <a:lnTo>
                                    <a:pt x="107" y="394"/>
                                  </a:lnTo>
                                  <a:lnTo>
                                    <a:pt x="101" y="406"/>
                                  </a:lnTo>
                                  <a:lnTo>
                                    <a:pt x="97" y="420"/>
                                  </a:lnTo>
                                  <a:lnTo>
                                    <a:pt x="94" y="434"/>
                                  </a:lnTo>
                                  <a:lnTo>
                                    <a:pt x="90" y="448"/>
                                  </a:lnTo>
                                  <a:lnTo>
                                    <a:pt x="88" y="464"/>
                                  </a:lnTo>
                                  <a:lnTo>
                                    <a:pt x="87" y="479"/>
                                  </a:lnTo>
                                  <a:lnTo>
                                    <a:pt x="87" y="496"/>
                                  </a:lnTo>
                                  <a:lnTo>
                                    <a:pt x="87" y="513"/>
                                  </a:lnTo>
                                  <a:lnTo>
                                    <a:pt x="88" y="530"/>
                                  </a:lnTo>
                                  <a:lnTo>
                                    <a:pt x="90" y="548"/>
                                  </a:lnTo>
                                  <a:lnTo>
                                    <a:pt x="94" y="566"/>
                                  </a:lnTo>
                                  <a:lnTo>
                                    <a:pt x="97" y="586"/>
                                  </a:lnTo>
                                  <a:lnTo>
                                    <a:pt x="103" y="605"/>
                                  </a:lnTo>
                                  <a:lnTo>
                                    <a:pt x="108" y="626"/>
                                  </a:lnTo>
                                  <a:lnTo>
                                    <a:pt x="114" y="647"/>
                                  </a:lnTo>
                                  <a:lnTo>
                                    <a:pt x="122" y="669"/>
                                  </a:lnTo>
                                  <a:lnTo>
                                    <a:pt x="130" y="691"/>
                                  </a:lnTo>
                                  <a:lnTo>
                                    <a:pt x="139" y="714"/>
                                  </a:lnTo>
                                  <a:lnTo>
                                    <a:pt x="149" y="738"/>
                                  </a:lnTo>
                                  <a:lnTo>
                                    <a:pt x="171" y="787"/>
                                  </a:lnTo>
                                  <a:lnTo>
                                    <a:pt x="197" y="839"/>
                                  </a:lnTo>
                                  <a:lnTo>
                                    <a:pt x="200" y="839"/>
                                  </a:lnTo>
                                  <a:lnTo>
                                    <a:pt x="230" y="899"/>
                                  </a:lnTo>
                                  <a:lnTo>
                                    <a:pt x="228" y="899"/>
                                  </a:lnTo>
                                  <a:lnTo>
                                    <a:pt x="224" y="898"/>
                                  </a:lnTo>
                                  <a:lnTo>
                                    <a:pt x="221" y="897"/>
                                  </a:lnTo>
                                  <a:lnTo>
                                    <a:pt x="217" y="895"/>
                                  </a:lnTo>
                                  <a:lnTo>
                                    <a:pt x="211" y="887"/>
                                  </a:lnTo>
                                  <a:lnTo>
                                    <a:pt x="202" y="876"/>
                                  </a:lnTo>
                                  <a:lnTo>
                                    <a:pt x="191" y="862"/>
                                  </a:lnTo>
                                  <a:lnTo>
                                    <a:pt x="180" y="845"/>
                                  </a:lnTo>
                                  <a:lnTo>
                                    <a:pt x="168" y="823"/>
                                  </a:lnTo>
                                  <a:lnTo>
                                    <a:pt x="154" y="798"/>
                                  </a:lnTo>
                                  <a:lnTo>
                                    <a:pt x="135" y="775"/>
                                  </a:lnTo>
                                  <a:lnTo>
                                    <a:pt x="119" y="759"/>
                                  </a:lnTo>
                                  <a:lnTo>
                                    <a:pt x="114" y="755"/>
                                  </a:lnTo>
                                  <a:lnTo>
                                    <a:pt x="109" y="752"/>
                                  </a:lnTo>
                                  <a:lnTo>
                                    <a:pt x="106" y="749"/>
                                  </a:lnTo>
                                  <a:lnTo>
                                    <a:pt x="103" y="749"/>
                                  </a:lnTo>
                                  <a:lnTo>
                                    <a:pt x="99" y="731"/>
                                  </a:lnTo>
                                  <a:lnTo>
                                    <a:pt x="95" y="713"/>
                                  </a:lnTo>
                                  <a:lnTo>
                                    <a:pt x="89" y="695"/>
                                  </a:lnTo>
                                  <a:lnTo>
                                    <a:pt x="82" y="677"/>
                                  </a:lnTo>
                                  <a:lnTo>
                                    <a:pt x="76" y="658"/>
                                  </a:lnTo>
                                  <a:lnTo>
                                    <a:pt x="68" y="640"/>
                                  </a:lnTo>
                                  <a:lnTo>
                                    <a:pt x="59" y="622"/>
                                  </a:lnTo>
                                  <a:lnTo>
                                    <a:pt x="49" y="605"/>
                                  </a:lnTo>
                                  <a:lnTo>
                                    <a:pt x="60" y="578"/>
                                  </a:lnTo>
                                  <a:lnTo>
                                    <a:pt x="53" y="566"/>
                                  </a:lnTo>
                                  <a:lnTo>
                                    <a:pt x="47" y="555"/>
                                  </a:lnTo>
                                  <a:lnTo>
                                    <a:pt x="43" y="544"/>
                                  </a:lnTo>
                                  <a:lnTo>
                                    <a:pt x="40" y="531"/>
                                  </a:lnTo>
                                  <a:lnTo>
                                    <a:pt x="36" y="519"/>
                                  </a:lnTo>
                                  <a:lnTo>
                                    <a:pt x="34" y="506"/>
                                  </a:lnTo>
                                  <a:lnTo>
                                    <a:pt x="33" y="493"/>
                                  </a:lnTo>
                                  <a:lnTo>
                                    <a:pt x="33" y="480"/>
                                  </a:lnTo>
                                  <a:lnTo>
                                    <a:pt x="33" y="463"/>
                                  </a:lnTo>
                                  <a:lnTo>
                                    <a:pt x="35" y="447"/>
                                  </a:lnTo>
                                  <a:lnTo>
                                    <a:pt x="37" y="431"/>
                                  </a:lnTo>
                                  <a:lnTo>
                                    <a:pt x="41" y="417"/>
                                  </a:lnTo>
                                  <a:lnTo>
                                    <a:pt x="45" y="402"/>
                                  </a:lnTo>
                                  <a:lnTo>
                                    <a:pt x="51" y="387"/>
                                  </a:lnTo>
                                  <a:lnTo>
                                    <a:pt x="58" y="374"/>
                                  </a:lnTo>
                                  <a:lnTo>
                                    <a:pt x="65" y="360"/>
                                  </a:lnTo>
                                  <a:lnTo>
                                    <a:pt x="73" y="347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4" y="322"/>
                                  </a:lnTo>
                                  <a:lnTo>
                                    <a:pt x="106" y="310"/>
                                  </a:lnTo>
                                  <a:lnTo>
                                    <a:pt x="118" y="299"/>
                                  </a:lnTo>
                                  <a:lnTo>
                                    <a:pt x="132" y="288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162" y="268"/>
                                  </a:lnTo>
                                  <a:lnTo>
                                    <a:pt x="157" y="262"/>
                                  </a:lnTo>
                                  <a:lnTo>
                                    <a:pt x="178" y="259"/>
                                  </a:lnTo>
                                  <a:lnTo>
                                    <a:pt x="202" y="254"/>
                                  </a:lnTo>
                                  <a:lnTo>
                                    <a:pt x="228" y="249"/>
                                  </a:lnTo>
                                  <a:lnTo>
                                    <a:pt x="256" y="243"/>
                                  </a:lnTo>
                                  <a:lnTo>
                                    <a:pt x="286" y="23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355" y="221"/>
                                  </a:lnTo>
                                  <a:lnTo>
                                    <a:pt x="392" y="213"/>
                                  </a:lnTo>
                                  <a:lnTo>
                                    <a:pt x="388" y="210"/>
                                  </a:lnTo>
                                  <a:lnTo>
                                    <a:pt x="413" y="207"/>
                                  </a:lnTo>
                                  <a:lnTo>
                                    <a:pt x="439" y="205"/>
                                  </a:lnTo>
                                  <a:lnTo>
                                    <a:pt x="468" y="205"/>
                                  </a:lnTo>
                                  <a:lnTo>
                                    <a:pt x="500" y="208"/>
                                  </a:lnTo>
                                  <a:lnTo>
                                    <a:pt x="538" y="211"/>
                                  </a:lnTo>
                                  <a:lnTo>
                                    <a:pt x="570" y="213"/>
                                  </a:lnTo>
                                  <a:lnTo>
                                    <a:pt x="592" y="213"/>
                                  </a:lnTo>
                                  <a:lnTo>
                                    <a:pt x="607" y="213"/>
                                  </a:lnTo>
                                  <a:lnTo>
                                    <a:pt x="605" y="210"/>
                                  </a:lnTo>
                                  <a:lnTo>
                                    <a:pt x="763" y="237"/>
                                  </a:lnTo>
                                  <a:lnTo>
                                    <a:pt x="763" y="235"/>
                                  </a:lnTo>
                                  <a:lnTo>
                                    <a:pt x="721" y="210"/>
                                  </a:lnTo>
                                  <a:lnTo>
                                    <a:pt x="730" y="215"/>
                                  </a:lnTo>
                                  <a:lnTo>
                                    <a:pt x="740" y="218"/>
                                  </a:lnTo>
                                  <a:lnTo>
                                    <a:pt x="749" y="220"/>
                                  </a:lnTo>
                                  <a:lnTo>
                                    <a:pt x="759" y="221"/>
                                  </a:lnTo>
                                  <a:lnTo>
                                    <a:pt x="764" y="220"/>
                                  </a:lnTo>
                                  <a:lnTo>
                                    <a:pt x="771" y="219"/>
                                  </a:lnTo>
                                  <a:lnTo>
                                    <a:pt x="778" y="218"/>
                                  </a:lnTo>
                                  <a:lnTo>
                                    <a:pt x="785" y="215"/>
                                  </a:lnTo>
                                  <a:lnTo>
                                    <a:pt x="799" y="207"/>
                                  </a:lnTo>
                                  <a:lnTo>
                                    <a:pt x="816" y="195"/>
                                  </a:lnTo>
                                  <a:lnTo>
                                    <a:pt x="833" y="181"/>
                                  </a:lnTo>
                                  <a:lnTo>
                                    <a:pt x="851" y="162"/>
                                  </a:lnTo>
                                  <a:lnTo>
                                    <a:pt x="870" y="141"/>
                                  </a:lnTo>
                                  <a:lnTo>
                                    <a:pt x="891" y="117"/>
                                  </a:lnTo>
                                  <a:lnTo>
                                    <a:pt x="911" y="92"/>
                                  </a:lnTo>
                                  <a:lnTo>
                                    <a:pt x="929" y="70"/>
                                  </a:lnTo>
                                  <a:lnTo>
                                    <a:pt x="946" y="51"/>
                                  </a:lnTo>
                                  <a:lnTo>
                                    <a:pt x="960" y="35"/>
                                  </a:lnTo>
                                  <a:lnTo>
                                    <a:pt x="974" y="23"/>
                                  </a:lnTo>
                                  <a:lnTo>
                                    <a:pt x="986" y="13"/>
                                  </a:lnTo>
                                  <a:lnTo>
                                    <a:pt x="995" y="5"/>
                                  </a:lnTo>
                                  <a:lnTo>
                                    <a:pt x="1004" y="1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1011" y="0"/>
                                  </a:lnTo>
                                  <a:lnTo>
                                    <a:pt x="1016" y="0"/>
                                  </a:lnTo>
                                  <a:lnTo>
                                    <a:pt x="1020" y="2"/>
                                  </a:lnTo>
                                  <a:lnTo>
                                    <a:pt x="1029" y="7"/>
                                  </a:lnTo>
                                  <a:lnTo>
                                    <a:pt x="1039" y="16"/>
                                  </a:lnTo>
                                  <a:lnTo>
                                    <a:pt x="1049" y="25"/>
                                  </a:lnTo>
                                  <a:lnTo>
                                    <a:pt x="1058" y="31"/>
                                  </a:lnTo>
                                  <a:lnTo>
                                    <a:pt x="1065" y="35"/>
                                  </a:lnTo>
                                  <a:lnTo>
                                    <a:pt x="1072" y="36"/>
                                  </a:lnTo>
                                  <a:lnTo>
                                    <a:pt x="1077" y="35"/>
                                  </a:lnTo>
                                  <a:lnTo>
                                    <a:pt x="1085" y="33"/>
                                  </a:lnTo>
                                  <a:lnTo>
                                    <a:pt x="1103" y="43"/>
                                  </a:lnTo>
                                  <a:lnTo>
                                    <a:pt x="1127" y="53"/>
                                  </a:lnTo>
                                  <a:lnTo>
                                    <a:pt x="1156" y="65"/>
                                  </a:lnTo>
                                  <a:lnTo>
                                    <a:pt x="1190" y="77"/>
                                  </a:lnTo>
                                  <a:lnTo>
                                    <a:pt x="1198" y="83"/>
                                  </a:lnTo>
                                  <a:lnTo>
                                    <a:pt x="1207" y="91"/>
                                  </a:lnTo>
                                  <a:lnTo>
                                    <a:pt x="1219" y="98"/>
                                  </a:lnTo>
                                  <a:lnTo>
                                    <a:pt x="1235" y="107"/>
                                  </a:lnTo>
                                  <a:lnTo>
                                    <a:pt x="1272" y="125"/>
                                  </a:lnTo>
                                  <a:lnTo>
                                    <a:pt x="1319" y="145"/>
                                  </a:lnTo>
                                  <a:lnTo>
                                    <a:pt x="1331" y="150"/>
                                  </a:lnTo>
                                  <a:lnTo>
                                    <a:pt x="1341" y="156"/>
                                  </a:lnTo>
                                  <a:lnTo>
                                    <a:pt x="1351" y="161"/>
                                  </a:lnTo>
                                  <a:lnTo>
                                    <a:pt x="1361" y="169"/>
                                  </a:lnTo>
                                  <a:lnTo>
                                    <a:pt x="1371" y="176"/>
                                  </a:lnTo>
                                  <a:lnTo>
                                    <a:pt x="1381" y="185"/>
                                  </a:lnTo>
                                  <a:lnTo>
                                    <a:pt x="1392" y="194"/>
                                  </a:lnTo>
                                  <a:lnTo>
                                    <a:pt x="1401" y="204"/>
                                  </a:lnTo>
                                  <a:lnTo>
                                    <a:pt x="1410" y="215"/>
                                  </a:lnTo>
                                  <a:lnTo>
                                    <a:pt x="1420" y="226"/>
                                  </a:lnTo>
                                  <a:lnTo>
                                    <a:pt x="1429" y="238"/>
                                  </a:lnTo>
                                  <a:lnTo>
                                    <a:pt x="1437" y="252"/>
                                  </a:lnTo>
                                  <a:lnTo>
                                    <a:pt x="1455" y="279"/>
                                  </a:lnTo>
                                  <a:lnTo>
                                    <a:pt x="1470" y="311"/>
                                  </a:lnTo>
                                  <a:lnTo>
                                    <a:pt x="1476" y="322"/>
                                  </a:lnTo>
                                  <a:lnTo>
                                    <a:pt x="1480" y="333"/>
                                  </a:lnTo>
                                  <a:lnTo>
                                    <a:pt x="1484" y="344"/>
                                  </a:lnTo>
                                  <a:lnTo>
                                    <a:pt x="1487" y="355"/>
                                  </a:lnTo>
                                  <a:lnTo>
                                    <a:pt x="1489" y="368"/>
                                  </a:lnTo>
                                  <a:lnTo>
                                    <a:pt x="1491" y="379"/>
                                  </a:lnTo>
                                  <a:lnTo>
                                    <a:pt x="1492" y="392"/>
                                  </a:lnTo>
                                  <a:lnTo>
                                    <a:pt x="1493" y="403"/>
                                  </a:lnTo>
                                  <a:lnTo>
                                    <a:pt x="1492" y="419"/>
                                  </a:lnTo>
                                  <a:lnTo>
                                    <a:pt x="1489" y="435"/>
                                  </a:lnTo>
                                  <a:lnTo>
                                    <a:pt x="1487" y="451"/>
                                  </a:lnTo>
                                  <a:lnTo>
                                    <a:pt x="1483" y="467"/>
                                  </a:lnTo>
                                  <a:lnTo>
                                    <a:pt x="1477" y="482"/>
                                  </a:lnTo>
                                  <a:lnTo>
                                    <a:pt x="1470" y="498"/>
                                  </a:lnTo>
                                  <a:lnTo>
                                    <a:pt x="1462" y="514"/>
                                  </a:lnTo>
                                  <a:lnTo>
                                    <a:pt x="1453" y="530"/>
                                  </a:lnTo>
                                  <a:lnTo>
                                    <a:pt x="1443" y="547"/>
                                  </a:lnTo>
                                  <a:lnTo>
                                    <a:pt x="1431" y="563"/>
                                  </a:lnTo>
                                  <a:lnTo>
                                    <a:pt x="1419" y="579"/>
                                  </a:lnTo>
                                  <a:lnTo>
                                    <a:pt x="1404" y="596"/>
                                  </a:lnTo>
                                  <a:lnTo>
                                    <a:pt x="1389" y="612"/>
                                  </a:lnTo>
                                  <a:lnTo>
                                    <a:pt x="1372" y="629"/>
                                  </a:lnTo>
                                  <a:lnTo>
                                    <a:pt x="1354" y="645"/>
                                  </a:lnTo>
                                  <a:lnTo>
                                    <a:pt x="1336" y="662"/>
                                  </a:lnTo>
                                  <a:lnTo>
                                    <a:pt x="1323" y="673"/>
                                  </a:lnTo>
                                  <a:lnTo>
                                    <a:pt x="1306" y="688"/>
                                  </a:lnTo>
                                  <a:lnTo>
                                    <a:pt x="1283" y="706"/>
                                  </a:lnTo>
                                  <a:lnTo>
                                    <a:pt x="1255" y="729"/>
                                  </a:lnTo>
                                  <a:lnTo>
                                    <a:pt x="1223" y="755"/>
                                  </a:lnTo>
                                  <a:lnTo>
                                    <a:pt x="1186" y="786"/>
                                  </a:lnTo>
                                  <a:lnTo>
                                    <a:pt x="1143" y="820"/>
                                  </a:lnTo>
                                  <a:lnTo>
                                    <a:pt x="1095" y="858"/>
                                  </a:lnTo>
                                  <a:lnTo>
                                    <a:pt x="1088" y="861"/>
                                  </a:lnTo>
                                  <a:lnTo>
                                    <a:pt x="1079" y="864"/>
                                  </a:lnTo>
                                  <a:lnTo>
                                    <a:pt x="1067" y="870"/>
                                  </a:lnTo>
                                  <a:lnTo>
                                    <a:pt x="1055" y="878"/>
                                  </a:lnTo>
                                  <a:lnTo>
                                    <a:pt x="1025" y="898"/>
                                  </a:lnTo>
                                  <a:lnTo>
                                    <a:pt x="987" y="924"/>
                                  </a:lnTo>
                                  <a:lnTo>
                                    <a:pt x="952" y="952"/>
                                  </a:lnTo>
                                  <a:lnTo>
                                    <a:pt x="925" y="976"/>
                                  </a:lnTo>
                                  <a:lnTo>
                                    <a:pt x="916" y="985"/>
                                  </a:lnTo>
                                  <a:lnTo>
                                    <a:pt x="909" y="994"/>
                                  </a:lnTo>
                                  <a:lnTo>
                                    <a:pt x="904" y="1001"/>
                                  </a:lnTo>
                                  <a:lnTo>
                                    <a:pt x="902" y="1007"/>
                                  </a:lnTo>
                                  <a:lnTo>
                                    <a:pt x="925" y="1030"/>
                                  </a:lnTo>
                                  <a:lnTo>
                                    <a:pt x="951" y="1051"/>
                                  </a:lnTo>
                                  <a:lnTo>
                                    <a:pt x="978" y="1073"/>
                                  </a:lnTo>
                                  <a:lnTo>
                                    <a:pt x="1005" y="1093"/>
                                  </a:lnTo>
                                  <a:lnTo>
                                    <a:pt x="1035" y="1115"/>
                                  </a:lnTo>
                                  <a:lnTo>
                                    <a:pt x="1064" y="1136"/>
                                  </a:lnTo>
                                  <a:lnTo>
                                    <a:pt x="1095" y="1157"/>
                                  </a:lnTo>
                                  <a:lnTo>
                                    <a:pt x="1127" y="1178"/>
                                  </a:lnTo>
                                  <a:lnTo>
                                    <a:pt x="1161" y="1199"/>
                                  </a:lnTo>
                                  <a:lnTo>
                                    <a:pt x="1195" y="1220"/>
                                  </a:lnTo>
                                  <a:lnTo>
                                    <a:pt x="1229" y="1241"/>
                                  </a:lnTo>
                                  <a:lnTo>
                                    <a:pt x="1267" y="1261"/>
                                  </a:lnTo>
                                  <a:lnTo>
                                    <a:pt x="1304" y="1282"/>
                                  </a:lnTo>
                                  <a:lnTo>
                                    <a:pt x="1342" y="1302"/>
                                  </a:lnTo>
                                  <a:lnTo>
                                    <a:pt x="1381" y="1323"/>
                                  </a:lnTo>
                                  <a:lnTo>
                                    <a:pt x="1422" y="1342"/>
                                  </a:lnTo>
                                  <a:lnTo>
                                    <a:pt x="1433" y="1346"/>
                                  </a:lnTo>
                                  <a:lnTo>
                                    <a:pt x="1460" y="1357"/>
                                  </a:lnTo>
                                  <a:lnTo>
                                    <a:pt x="1503" y="1372"/>
                                  </a:lnTo>
                                  <a:lnTo>
                                    <a:pt x="1563" y="1394"/>
                                  </a:lnTo>
                                  <a:lnTo>
                                    <a:pt x="1581" y="1401"/>
                                  </a:lnTo>
                                  <a:lnTo>
                                    <a:pt x="1605" y="1410"/>
                                  </a:lnTo>
                                  <a:lnTo>
                                    <a:pt x="1636" y="1421"/>
                                  </a:lnTo>
                                  <a:lnTo>
                                    <a:pt x="1673" y="1435"/>
                                  </a:lnTo>
                                  <a:lnTo>
                                    <a:pt x="1676" y="1436"/>
                                  </a:lnTo>
                                  <a:lnTo>
                                    <a:pt x="1683" y="1441"/>
                                  </a:lnTo>
                                  <a:lnTo>
                                    <a:pt x="1685" y="1443"/>
                                  </a:lnTo>
                                  <a:lnTo>
                                    <a:pt x="1689" y="1444"/>
                                  </a:lnTo>
                                  <a:lnTo>
                                    <a:pt x="1690" y="1444"/>
                                  </a:lnTo>
                                  <a:lnTo>
                                    <a:pt x="1692" y="1443"/>
                                  </a:lnTo>
                                  <a:lnTo>
                                    <a:pt x="1695" y="1437"/>
                                  </a:lnTo>
                                  <a:lnTo>
                                    <a:pt x="1700" y="1429"/>
                                  </a:lnTo>
                                  <a:lnTo>
                                    <a:pt x="1708" y="1437"/>
                                  </a:lnTo>
                                  <a:lnTo>
                                    <a:pt x="1719" y="1442"/>
                                  </a:lnTo>
                                  <a:lnTo>
                                    <a:pt x="1732" y="1444"/>
                                  </a:lnTo>
                                  <a:lnTo>
                                    <a:pt x="1745" y="1447"/>
                                  </a:lnTo>
                                  <a:lnTo>
                                    <a:pt x="1760" y="1450"/>
                                  </a:lnTo>
                                  <a:lnTo>
                                    <a:pt x="1775" y="1452"/>
                                  </a:lnTo>
                                  <a:lnTo>
                                    <a:pt x="1792" y="1453"/>
                                  </a:lnTo>
                                  <a:lnTo>
                                    <a:pt x="1810" y="1453"/>
                                  </a:lnTo>
                                  <a:lnTo>
                                    <a:pt x="1829" y="1454"/>
                                  </a:lnTo>
                                  <a:lnTo>
                                    <a:pt x="1824" y="1459"/>
                                  </a:lnTo>
                                  <a:lnTo>
                                    <a:pt x="1826" y="1462"/>
                                  </a:lnTo>
                                  <a:lnTo>
                                    <a:pt x="1827" y="1464"/>
                                  </a:lnTo>
                                  <a:lnTo>
                                    <a:pt x="1829" y="1466"/>
                                  </a:lnTo>
                                  <a:lnTo>
                                    <a:pt x="1833" y="1464"/>
                                  </a:lnTo>
                                  <a:lnTo>
                                    <a:pt x="1775" y="1464"/>
                                  </a:lnTo>
                                  <a:lnTo>
                                    <a:pt x="1728" y="1462"/>
                                  </a:lnTo>
                                  <a:lnTo>
                                    <a:pt x="1709" y="1460"/>
                                  </a:lnTo>
                                  <a:lnTo>
                                    <a:pt x="1692" y="1459"/>
                                  </a:lnTo>
                                  <a:lnTo>
                                    <a:pt x="1677" y="1456"/>
                                  </a:lnTo>
                                  <a:lnTo>
                                    <a:pt x="1665" y="1454"/>
                                  </a:lnTo>
                                  <a:lnTo>
                                    <a:pt x="1654" y="1462"/>
                                  </a:lnTo>
                                  <a:lnTo>
                                    <a:pt x="1665" y="1464"/>
                                  </a:lnTo>
                                  <a:lnTo>
                                    <a:pt x="1674" y="1468"/>
                                  </a:lnTo>
                                  <a:lnTo>
                                    <a:pt x="1683" y="1471"/>
                                  </a:lnTo>
                                  <a:lnTo>
                                    <a:pt x="1690" y="1476"/>
                                  </a:lnTo>
                                  <a:lnTo>
                                    <a:pt x="1695" y="1479"/>
                                  </a:lnTo>
                                  <a:lnTo>
                                    <a:pt x="1700" y="1484"/>
                                  </a:lnTo>
                                  <a:lnTo>
                                    <a:pt x="1703" y="1489"/>
                                  </a:lnTo>
                                  <a:lnTo>
                                    <a:pt x="1706" y="1494"/>
                                  </a:lnTo>
                                  <a:lnTo>
                                    <a:pt x="1692" y="1497"/>
                                  </a:lnTo>
                                  <a:lnTo>
                                    <a:pt x="1683" y="1489"/>
                                  </a:lnTo>
                                  <a:lnTo>
                                    <a:pt x="1674" y="1481"/>
                                  </a:lnTo>
                                  <a:lnTo>
                                    <a:pt x="1664" y="1475"/>
                                  </a:lnTo>
                                  <a:lnTo>
                                    <a:pt x="1653" y="1469"/>
                                  </a:lnTo>
                                  <a:lnTo>
                                    <a:pt x="1641" y="1464"/>
                                  </a:lnTo>
                                  <a:lnTo>
                                    <a:pt x="1628" y="1461"/>
                                  </a:lnTo>
                                  <a:lnTo>
                                    <a:pt x="1614" y="1459"/>
                                  </a:lnTo>
                                  <a:lnTo>
                                    <a:pt x="1600" y="1456"/>
                                  </a:lnTo>
                                  <a:lnTo>
                                    <a:pt x="1581" y="1455"/>
                                  </a:lnTo>
                                  <a:lnTo>
                                    <a:pt x="1557" y="1453"/>
                                  </a:lnTo>
                                  <a:lnTo>
                                    <a:pt x="1529" y="1451"/>
                                  </a:lnTo>
                                  <a:lnTo>
                                    <a:pt x="1497" y="1449"/>
                                  </a:lnTo>
                                  <a:lnTo>
                                    <a:pt x="1522" y="1454"/>
                                  </a:lnTo>
                                  <a:lnTo>
                                    <a:pt x="1548" y="1462"/>
                                  </a:lnTo>
                                  <a:lnTo>
                                    <a:pt x="1576" y="1472"/>
                                  </a:lnTo>
                                  <a:lnTo>
                                    <a:pt x="1605" y="1484"/>
                                  </a:lnTo>
                                  <a:lnTo>
                                    <a:pt x="1532" y="1470"/>
                                  </a:lnTo>
                                  <a:lnTo>
                                    <a:pt x="1533" y="1475"/>
                                  </a:lnTo>
                                  <a:lnTo>
                                    <a:pt x="1535" y="1478"/>
                                  </a:lnTo>
                                  <a:lnTo>
                                    <a:pt x="1538" y="1483"/>
                                  </a:lnTo>
                                  <a:lnTo>
                                    <a:pt x="1541" y="1486"/>
                                  </a:lnTo>
                                  <a:lnTo>
                                    <a:pt x="1511" y="1486"/>
                                  </a:lnTo>
                                  <a:lnTo>
                                    <a:pt x="1532" y="1500"/>
                                  </a:lnTo>
                                  <a:lnTo>
                                    <a:pt x="1516" y="1508"/>
                                  </a:lnTo>
                                  <a:lnTo>
                                    <a:pt x="1541" y="1521"/>
                                  </a:lnTo>
                                  <a:lnTo>
                                    <a:pt x="1524" y="1525"/>
                                  </a:lnTo>
                                  <a:lnTo>
                                    <a:pt x="1535" y="1530"/>
                                  </a:lnTo>
                                  <a:lnTo>
                                    <a:pt x="1546" y="1536"/>
                                  </a:lnTo>
                                  <a:lnTo>
                                    <a:pt x="1559" y="1543"/>
                                  </a:lnTo>
                                  <a:lnTo>
                                    <a:pt x="1576" y="1548"/>
                                  </a:lnTo>
                                  <a:lnTo>
                                    <a:pt x="1546" y="1554"/>
                                  </a:lnTo>
                                  <a:lnTo>
                                    <a:pt x="1550" y="1554"/>
                                  </a:lnTo>
                                  <a:lnTo>
                                    <a:pt x="1553" y="1555"/>
                                  </a:lnTo>
                                  <a:lnTo>
                                    <a:pt x="1556" y="1558"/>
                                  </a:lnTo>
                                  <a:lnTo>
                                    <a:pt x="1557" y="1562"/>
                                  </a:lnTo>
                                  <a:lnTo>
                                    <a:pt x="1558" y="1568"/>
                                  </a:lnTo>
                                  <a:lnTo>
                                    <a:pt x="1557" y="1571"/>
                                  </a:lnTo>
                                  <a:lnTo>
                                    <a:pt x="1555" y="1572"/>
                                  </a:lnTo>
                                  <a:lnTo>
                                    <a:pt x="1551" y="1573"/>
                                  </a:lnTo>
                                  <a:lnTo>
                                    <a:pt x="1592" y="1585"/>
                                  </a:lnTo>
                                  <a:lnTo>
                                    <a:pt x="1578" y="1593"/>
                                  </a:lnTo>
                                  <a:lnTo>
                                    <a:pt x="1646" y="1606"/>
                                  </a:lnTo>
                                  <a:lnTo>
                                    <a:pt x="1667" y="1571"/>
                                  </a:lnTo>
                                  <a:lnTo>
                                    <a:pt x="1671" y="1601"/>
                                  </a:lnTo>
                                  <a:lnTo>
                                    <a:pt x="1704" y="1589"/>
                                  </a:lnTo>
                                  <a:lnTo>
                                    <a:pt x="1732" y="1580"/>
                                  </a:lnTo>
                                  <a:lnTo>
                                    <a:pt x="1754" y="1573"/>
                                  </a:lnTo>
                                  <a:lnTo>
                                    <a:pt x="1770" y="1568"/>
                                  </a:lnTo>
                                  <a:lnTo>
                                    <a:pt x="1797" y="1555"/>
                                  </a:lnTo>
                                  <a:lnTo>
                                    <a:pt x="1820" y="1543"/>
                                  </a:lnTo>
                                  <a:lnTo>
                                    <a:pt x="1842" y="1529"/>
                                  </a:lnTo>
                                  <a:lnTo>
                                    <a:pt x="1859" y="1517"/>
                                  </a:lnTo>
                                  <a:lnTo>
                                    <a:pt x="1864" y="1516"/>
                                  </a:lnTo>
                                  <a:lnTo>
                                    <a:pt x="1871" y="1513"/>
                                  </a:lnTo>
                                  <a:lnTo>
                                    <a:pt x="1877" y="1511"/>
                                  </a:lnTo>
                                  <a:lnTo>
                                    <a:pt x="1883" y="1508"/>
                                  </a:lnTo>
                                  <a:lnTo>
                                    <a:pt x="1898" y="1497"/>
                                  </a:lnTo>
                                  <a:lnTo>
                                    <a:pt x="1915" y="1485"/>
                                  </a:lnTo>
                                  <a:lnTo>
                                    <a:pt x="1931" y="1472"/>
                                  </a:lnTo>
                                  <a:lnTo>
                                    <a:pt x="1944" y="1462"/>
                                  </a:lnTo>
                                  <a:lnTo>
                                    <a:pt x="1957" y="1455"/>
                                  </a:lnTo>
                                  <a:lnTo>
                                    <a:pt x="1967" y="1451"/>
                                  </a:lnTo>
                                  <a:lnTo>
                                    <a:pt x="1985" y="1436"/>
                                  </a:lnTo>
                                  <a:lnTo>
                                    <a:pt x="1999" y="1420"/>
                                  </a:lnTo>
                                  <a:lnTo>
                                    <a:pt x="2013" y="1407"/>
                                  </a:lnTo>
                                  <a:lnTo>
                                    <a:pt x="2025" y="1393"/>
                                  </a:lnTo>
                                  <a:lnTo>
                                    <a:pt x="2035" y="1379"/>
                                  </a:lnTo>
                                  <a:lnTo>
                                    <a:pt x="2043" y="1367"/>
                                  </a:lnTo>
                                  <a:lnTo>
                                    <a:pt x="2049" y="1354"/>
                                  </a:lnTo>
                                  <a:lnTo>
                                    <a:pt x="2053" y="1342"/>
                                  </a:lnTo>
                                  <a:lnTo>
                                    <a:pt x="2051" y="1352"/>
                                  </a:lnTo>
                                  <a:lnTo>
                                    <a:pt x="2048" y="1363"/>
                                  </a:lnTo>
                                  <a:lnTo>
                                    <a:pt x="2052" y="1361"/>
                                  </a:lnTo>
                                  <a:lnTo>
                                    <a:pt x="2065" y="1353"/>
                                  </a:lnTo>
                                  <a:close/>
                                  <a:moveTo>
                                    <a:pt x="686" y="1462"/>
                                  </a:moveTo>
                                  <a:lnTo>
                                    <a:pt x="683" y="1462"/>
                                  </a:lnTo>
                                  <a:lnTo>
                                    <a:pt x="683" y="1456"/>
                                  </a:lnTo>
                                  <a:lnTo>
                                    <a:pt x="686" y="1456"/>
                                  </a:lnTo>
                                  <a:lnTo>
                                    <a:pt x="686" y="1462"/>
                                  </a:lnTo>
                                  <a:close/>
                                  <a:moveTo>
                                    <a:pt x="670" y="1454"/>
                                  </a:moveTo>
                                  <a:lnTo>
                                    <a:pt x="656" y="1445"/>
                                  </a:lnTo>
                                  <a:lnTo>
                                    <a:pt x="661" y="1447"/>
                                  </a:lnTo>
                                  <a:lnTo>
                                    <a:pt x="664" y="1449"/>
                                  </a:lnTo>
                                  <a:lnTo>
                                    <a:pt x="668" y="1451"/>
                                  </a:lnTo>
                                  <a:lnTo>
                                    <a:pt x="670" y="1454"/>
                                  </a:lnTo>
                                  <a:close/>
                                  <a:moveTo>
                                    <a:pt x="1333" y="578"/>
                                  </a:moveTo>
                                  <a:lnTo>
                                    <a:pt x="1323" y="559"/>
                                  </a:lnTo>
                                  <a:lnTo>
                                    <a:pt x="1315" y="544"/>
                                  </a:lnTo>
                                  <a:lnTo>
                                    <a:pt x="1310" y="534"/>
                                  </a:lnTo>
                                  <a:lnTo>
                                    <a:pt x="1309" y="529"/>
                                  </a:lnTo>
                                  <a:lnTo>
                                    <a:pt x="1307" y="530"/>
                                  </a:lnTo>
                                  <a:lnTo>
                                    <a:pt x="1306" y="530"/>
                                  </a:lnTo>
                                  <a:lnTo>
                                    <a:pt x="1305" y="530"/>
                                  </a:lnTo>
                                  <a:lnTo>
                                    <a:pt x="1304" y="529"/>
                                  </a:lnTo>
                                  <a:lnTo>
                                    <a:pt x="1300" y="545"/>
                                  </a:lnTo>
                                  <a:lnTo>
                                    <a:pt x="1287" y="531"/>
                                  </a:lnTo>
                                  <a:lnTo>
                                    <a:pt x="1290" y="543"/>
                                  </a:lnTo>
                                  <a:lnTo>
                                    <a:pt x="1286" y="543"/>
                                  </a:lnTo>
                                  <a:lnTo>
                                    <a:pt x="1282" y="545"/>
                                  </a:lnTo>
                                  <a:lnTo>
                                    <a:pt x="1278" y="544"/>
                                  </a:lnTo>
                                  <a:lnTo>
                                    <a:pt x="1274" y="540"/>
                                  </a:lnTo>
                                  <a:lnTo>
                                    <a:pt x="1271" y="536"/>
                                  </a:lnTo>
                                  <a:lnTo>
                                    <a:pt x="1269" y="529"/>
                                  </a:lnTo>
                                  <a:lnTo>
                                    <a:pt x="1263" y="515"/>
                                  </a:lnTo>
                                  <a:lnTo>
                                    <a:pt x="1260" y="510"/>
                                  </a:lnTo>
                                  <a:lnTo>
                                    <a:pt x="1265" y="547"/>
                                  </a:lnTo>
                                  <a:lnTo>
                                    <a:pt x="1262" y="547"/>
                                  </a:lnTo>
                                  <a:lnTo>
                                    <a:pt x="1258" y="544"/>
                                  </a:lnTo>
                                  <a:lnTo>
                                    <a:pt x="1252" y="540"/>
                                  </a:lnTo>
                                  <a:lnTo>
                                    <a:pt x="1244" y="534"/>
                                  </a:lnTo>
                                  <a:lnTo>
                                    <a:pt x="1236" y="528"/>
                                  </a:lnTo>
                                  <a:lnTo>
                                    <a:pt x="1229" y="523"/>
                                  </a:lnTo>
                                  <a:lnTo>
                                    <a:pt x="1223" y="521"/>
                                  </a:lnTo>
                                  <a:lnTo>
                                    <a:pt x="1217" y="520"/>
                                  </a:lnTo>
                                  <a:lnTo>
                                    <a:pt x="1204" y="520"/>
                                  </a:lnTo>
                                  <a:lnTo>
                                    <a:pt x="1192" y="522"/>
                                  </a:lnTo>
                                  <a:lnTo>
                                    <a:pt x="1189" y="523"/>
                                  </a:lnTo>
                                  <a:lnTo>
                                    <a:pt x="1184" y="526"/>
                                  </a:lnTo>
                                  <a:lnTo>
                                    <a:pt x="1182" y="528"/>
                                  </a:lnTo>
                                  <a:lnTo>
                                    <a:pt x="1180" y="531"/>
                                  </a:lnTo>
                                  <a:lnTo>
                                    <a:pt x="1171" y="520"/>
                                  </a:lnTo>
                                  <a:lnTo>
                                    <a:pt x="1160" y="509"/>
                                  </a:lnTo>
                                  <a:lnTo>
                                    <a:pt x="1144" y="496"/>
                                  </a:lnTo>
                                  <a:lnTo>
                                    <a:pt x="1126" y="482"/>
                                  </a:lnTo>
                                  <a:lnTo>
                                    <a:pt x="1120" y="498"/>
                                  </a:lnTo>
                                  <a:lnTo>
                                    <a:pt x="1098" y="478"/>
                                  </a:lnTo>
                                  <a:lnTo>
                                    <a:pt x="1075" y="460"/>
                                  </a:lnTo>
                                  <a:lnTo>
                                    <a:pt x="1053" y="443"/>
                                  </a:lnTo>
                                  <a:lnTo>
                                    <a:pt x="1028" y="428"/>
                                  </a:lnTo>
                                  <a:lnTo>
                                    <a:pt x="1023" y="442"/>
                                  </a:lnTo>
                                  <a:lnTo>
                                    <a:pt x="1041" y="455"/>
                                  </a:lnTo>
                                  <a:lnTo>
                                    <a:pt x="1058" y="470"/>
                                  </a:lnTo>
                                  <a:lnTo>
                                    <a:pt x="1073" y="482"/>
                                  </a:lnTo>
                                  <a:lnTo>
                                    <a:pt x="1086" y="496"/>
                                  </a:lnTo>
                                  <a:lnTo>
                                    <a:pt x="1099" y="509"/>
                                  </a:lnTo>
                                  <a:lnTo>
                                    <a:pt x="1110" y="521"/>
                                  </a:lnTo>
                                  <a:lnTo>
                                    <a:pt x="1120" y="534"/>
                                  </a:lnTo>
                                  <a:lnTo>
                                    <a:pt x="1128" y="545"/>
                                  </a:lnTo>
                                  <a:lnTo>
                                    <a:pt x="1129" y="547"/>
                                  </a:lnTo>
                                  <a:lnTo>
                                    <a:pt x="1129" y="551"/>
                                  </a:lnTo>
                                  <a:lnTo>
                                    <a:pt x="1129" y="554"/>
                                  </a:lnTo>
                                  <a:lnTo>
                                    <a:pt x="1129" y="556"/>
                                  </a:lnTo>
                                  <a:lnTo>
                                    <a:pt x="1126" y="563"/>
                                  </a:lnTo>
                                  <a:lnTo>
                                    <a:pt x="1120" y="570"/>
                                  </a:lnTo>
                                  <a:lnTo>
                                    <a:pt x="1109" y="554"/>
                                  </a:lnTo>
                                  <a:lnTo>
                                    <a:pt x="1098" y="540"/>
                                  </a:lnTo>
                                  <a:lnTo>
                                    <a:pt x="1086" y="528"/>
                                  </a:lnTo>
                                  <a:lnTo>
                                    <a:pt x="1075" y="517"/>
                                  </a:lnTo>
                                  <a:lnTo>
                                    <a:pt x="1065" y="506"/>
                                  </a:lnTo>
                                  <a:lnTo>
                                    <a:pt x="1054" y="497"/>
                                  </a:lnTo>
                                  <a:lnTo>
                                    <a:pt x="1044" y="489"/>
                                  </a:lnTo>
                                  <a:lnTo>
                                    <a:pt x="1034" y="482"/>
                                  </a:lnTo>
                                  <a:lnTo>
                                    <a:pt x="1080" y="531"/>
                                  </a:lnTo>
                                  <a:lnTo>
                                    <a:pt x="1076" y="545"/>
                                  </a:lnTo>
                                  <a:lnTo>
                                    <a:pt x="1067" y="535"/>
                                  </a:lnTo>
                                  <a:lnTo>
                                    <a:pt x="1055" y="524"/>
                                  </a:lnTo>
                                  <a:lnTo>
                                    <a:pt x="1040" y="513"/>
                                  </a:lnTo>
                                  <a:lnTo>
                                    <a:pt x="1023" y="502"/>
                                  </a:lnTo>
                                  <a:lnTo>
                                    <a:pt x="1032" y="509"/>
                                  </a:lnTo>
                                  <a:lnTo>
                                    <a:pt x="1041" y="518"/>
                                  </a:lnTo>
                                  <a:lnTo>
                                    <a:pt x="1052" y="530"/>
                                  </a:lnTo>
                                  <a:lnTo>
                                    <a:pt x="1061" y="545"/>
                                  </a:lnTo>
                                  <a:lnTo>
                                    <a:pt x="1053" y="543"/>
                                  </a:lnTo>
                                  <a:lnTo>
                                    <a:pt x="1050" y="538"/>
                                  </a:lnTo>
                                  <a:lnTo>
                                    <a:pt x="1048" y="534"/>
                                  </a:lnTo>
                                  <a:lnTo>
                                    <a:pt x="1046" y="529"/>
                                  </a:lnTo>
                                  <a:lnTo>
                                    <a:pt x="1041" y="526"/>
                                  </a:lnTo>
                                  <a:lnTo>
                                    <a:pt x="1032" y="519"/>
                                  </a:lnTo>
                                  <a:lnTo>
                                    <a:pt x="1020" y="512"/>
                                  </a:lnTo>
                                  <a:lnTo>
                                    <a:pt x="1000" y="504"/>
                                  </a:lnTo>
                                  <a:lnTo>
                                    <a:pt x="991" y="498"/>
                                  </a:lnTo>
                                  <a:lnTo>
                                    <a:pt x="987" y="504"/>
                                  </a:lnTo>
                                  <a:lnTo>
                                    <a:pt x="977" y="498"/>
                                  </a:lnTo>
                                  <a:lnTo>
                                    <a:pt x="976" y="494"/>
                                  </a:lnTo>
                                  <a:lnTo>
                                    <a:pt x="974" y="489"/>
                                  </a:lnTo>
                                  <a:lnTo>
                                    <a:pt x="971" y="485"/>
                                  </a:lnTo>
                                  <a:lnTo>
                                    <a:pt x="965" y="480"/>
                                  </a:lnTo>
                                  <a:lnTo>
                                    <a:pt x="958" y="475"/>
                                  </a:lnTo>
                                  <a:lnTo>
                                    <a:pt x="949" y="470"/>
                                  </a:lnTo>
                                  <a:lnTo>
                                    <a:pt x="940" y="465"/>
                                  </a:lnTo>
                                  <a:lnTo>
                                    <a:pt x="929" y="461"/>
                                  </a:lnTo>
                                  <a:lnTo>
                                    <a:pt x="906" y="463"/>
                                  </a:lnTo>
                                  <a:lnTo>
                                    <a:pt x="912" y="482"/>
                                  </a:lnTo>
                                  <a:lnTo>
                                    <a:pt x="902" y="485"/>
                                  </a:lnTo>
                                  <a:lnTo>
                                    <a:pt x="895" y="500"/>
                                  </a:lnTo>
                                  <a:lnTo>
                                    <a:pt x="891" y="513"/>
                                  </a:lnTo>
                                  <a:lnTo>
                                    <a:pt x="887" y="529"/>
                                  </a:lnTo>
                                  <a:lnTo>
                                    <a:pt x="885" y="545"/>
                                  </a:lnTo>
                                  <a:lnTo>
                                    <a:pt x="879" y="553"/>
                                  </a:lnTo>
                                  <a:lnTo>
                                    <a:pt x="876" y="561"/>
                                  </a:lnTo>
                                  <a:lnTo>
                                    <a:pt x="874" y="568"/>
                                  </a:lnTo>
                                  <a:lnTo>
                                    <a:pt x="875" y="574"/>
                                  </a:lnTo>
                                  <a:lnTo>
                                    <a:pt x="859" y="601"/>
                                  </a:lnTo>
                                  <a:lnTo>
                                    <a:pt x="844" y="624"/>
                                  </a:lnTo>
                                  <a:lnTo>
                                    <a:pt x="831" y="649"/>
                                  </a:lnTo>
                                  <a:lnTo>
                                    <a:pt x="819" y="674"/>
                                  </a:lnTo>
                                  <a:lnTo>
                                    <a:pt x="806" y="698"/>
                                  </a:lnTo>
                                  <a:lnTo>
                                    <a:pt x="795" y="723"/>
                                  </a:lnTo>
                                  <a:lnTo>
                                    <a:pt x="785" y="747"/>
                                  </a:lnTo>
                                  <a:lnTo>
                                    <a:pt x="775" y="771"/>
                                  </a:lnTo>
                                  <a:lnTo>
                                    <a:pt x="751" y="831"/>
                                  </a:lnTo>
                                  <a:lnTo>
                                    <a:pt x="733" y="875"/>
                                  </a:lnTo>
                                  <a:lnTo>
                                    <a:pt x="721" y="903"/>
                                  </a:lnTo>
                                  <a:lnTo>
                                    <a:pt x="715" y="915"/>
                                  </a:lnTo>
                                  <a:lnTo>
                                    <a:pt x="706" y="931"/>
                                  </a:lnTo>
                                  <a:lnTo>
                                    <a:pt x="696" y="949"/>
                                  </a:lnTo>
                                  <a:lnTo>
                                    <a:pt x="686" y="968"/>
                                  </a:lnTo>
                                  <a:lnTo>
                                    <a:pt x="674" y="991"/>
                                  </a:lnTo>
                                  <a:lnTo>
                                    <a:pt x="664" y="1014"/>
                                  </a:lnTo>
                                  <a:lnTo>
                                    <a:pt x="653" y="1040"/>
                                  </a:lnTo>
                                  <a:lnTo>
                                    <a:pt x="641" y="1067"/>
                                  </a:lnTo>
                                  <a:lnTo>
                                    <a:pt x="629" y="1098"/>
                                  </a:lnTo>
                                  <a:lnTo>
                                    <a:pt x="680" y="1064"/>
                                  </a:lnTo>
                                  <a:lnTo>
                                    <a:pt x="725" y="1035"/>
                                  </a:lnTo>
                                  <a:lnTo>
                                    <a:pt x="763" y="1011"/>
                                  </a:lnTo>
                                  <a:lnTo>
                                    <a:pt x="796" y="992"/>
                                  </a:lnTo>
                                  <a:lnTo>
                                    <a:pt x="822" y="976"/>
                                  </a:lnTo>
                                  <a:lnTo>
                                    <a:pt x="842" y="966"/>
                                  </a:lnTo>
                                  <a:lnTo>
                                    <a:pt x="856" y="960"/>
                                  </a:lnTo>
                                  <a:lnTo>
                                    <a:pt x="864" y="958"/>
                                  </a:lnTo>
                                  <a:lnTo>
                                    <a:pt x="878" y="948"/>
                                  </a:lnTo>
                                  <a:lnTo>
                                    <a:pt x="895" y="937"/>
                                  </a:lnTo>
                                  <a:lnTo>
                                    <a:pt x="914" y="924"/>
                                  </a:lnTo>
                                  <a:lnTo>
                                    <a:pt x="934" y="910"/>
                                  </a:lnTo>
                                  <a:lnTo>
                                    <a:pt x="957" y="896"/>
                                  </a:lnTo>
                                  <a:lnTo>
                                    <a:pt x="982" y="880"/>
                                  </a:lnTo>
                                  <a:lnTo>
                                    <a:pt x="1008" y="863"/>
                                  </a:lnTo>
                                  <a:lnTo>
                                    <a:pt x="1035" y="845"/>
                                  </a:lnTo>
                                  <a:lnTo>
                                    <a:pt x="1062" y="825"/>
                                  </a:lnTo>
                                  <a:lnTo>
                                    <a:pt x="1085" y="807"/>
                                  </a:lnTo>
                                  <a:lnTo>
                                    <a:pt x="1107" y="789"/>
                                  </a:lnTo>
                                  <a:lnTo>
                                    <a:pt x="1124" y="772"/>
                                  </a:lnTo>
                                  <a:lnTo>
                                    <a:pt x="1131" y="764"/>
                                  </a:lnTo>
                                  <a:lnTo>
                                    <a:pt x="1138" y="755"/>
                                  </a:lnTo>
                                  <a:lnTo>
                                    <a:pt x="1144" y="747"/>
                                  </a:lnTo>
                                  <a:lnTo>
                                    <a:pt x="1148" y="739"/>
                                  </a:lnTo>
                                  <a:lnTo>
                                    <a:pt x="1153" y="731"/>
                                  </a:lnTo>
                                  <a:lnTo>
                                    <a:pt x="1156" y="723"/>
                                  </a:lnTo>
                                  <a:lnTo>
                                    <a:pt x="1159" y="716"/>
                                  </a:lnTo>
                                  <a:lnTo>
                                    <a:pt x="1161" y="708"/>
                                  </a:lnTo>
                                  <a:lnTo>
                                    <a:pt x="1165" y="711"/>
                                  </a:lnTo>
                                  <a:lnTo>
                                    <a:pt x="1169" y="714"/>
                                  </a:lnTo>
                                  <a:lnTo>
                                    <a:pt x="1171" y="719"/>
                                  </a:lnTo>
                                  <a:lnTo>
                                    <a:pt x="1171" y="724"/>
                                  </a:lnTo>
                                  <a:lnTo>
                                    <a:pt x="1171" y="730"/>
                                  </a:lnTo>
                                  <a:lnTo>
                                    <a:pt x="1170" y="736"/>
                                  </a:lnTo>
                                  <a:lnTo>
                                    <a:pt x="1169" y="742"/>
                                  </a:lnTo>
                                  <a:lnTo>
                                    <a:pt x="1166" y="749"/>
                                  </a:lnTo>
                                  <a:lnTo>
                                    <a:pt x="1173" y="744"/>
                                  </a:lnTo>
                                  <a:lnTo>
                                    <a:pt x="1181" y="738"/>
                                  </a:lnTo>
                                  <a:lnTo>
                                    <a:pt x="1189" y="729"/>
                                  </a:lnTo>
                                  <a:lnTo>
                                    <a:pt x="1198" y="719"/>
                                  </a:lnTo>
                                  <a:lnTo>
                                    <a:pt x="1206" y="719"/>
                                  </a:lnTo>
                                  <a:lnTo>
                                    <a:pt x="1215" y="714"/>
                                  </a:lnTo>
                                  <a:lnTo>
                                    <a:pt x="1225" y="706"/>
                                  </a:lnTo>
                                  <a:lnTo>
                                    <a:pt x="1235" y="697"/>
                                  </a:lnTo>
                                  <a:lnTo>
                                    <a:pt x="1247" y="687"/>
                                  </a:lnTo>
                                  <a:lnTo>
                                    <a:pt x="1274" y="662"/>
                                  </a:lnTo>
                                  <a:lnTo>
                                    <a:pt x="1306" y="629"/>
                                  </a:lnTo>
                                  <a:lnTo>
                                    <a:pt x="1308" y="623"/>
                                  </a:lnTo>
                                  <a:lnTo>
                                    <a:pt x="1312" y="619"/>
                                  </a:lnTo>
                                  <a:lnTo>
                                    <a:pt x="1316" y="615"/>
                                  </a:lnTo>
                                  <a:lnTo>
                                    <a:pt x="1323" y="613"/>
                                  </a:lnTo>
                                  <a:lnTo>
                                    <a:pt x="1322" y="611"/>
                                  </a:lnTo>
                                  <a:lnTo>
                                    <a:pt x="1323" y="608"/>
                                  </a:lnTo>
                                  <a:lnTo>
                                    <a:pt x="1324" y="606"/>
                                  </a:lnTo>
                                  <a:lnTo>
                                    <a:pt x="1327" y="602"/>
                                  </a:lnTo>
                                  <a:lnTo>
                                    <a:pt x="1327" y="599"/>
                                  </a:lnTo>
                                  <a:lnTo>
                                    <a:pt x="1333" y="578"/>
                                  </a:lnTo>
                                  <a:close/>
                                  <a:moveTo>
                                    <a:pt x="1049" y="1546"/>
                                  </a:moveTo>
                                  <a:lnTo>
                                    <a:pt x="1049" y="1544"/>
                                  </a:lnTo>
                                  <a:lnTo>
                                    <a:pt x="1048" y="1542"/>
                                  </a:lnTo>
                                  <a:lnTo>
                                    <a:pt x="1047" y="1539"/>
                                  </a:lnTo>
                                  <a:lnTo>
                                    <a:pt x="1045" y="1538"/>
                                  </a:lnTo>
                                  <a:lnTo>
                                    <a:pt x="1032" y="1536"/>
                                  </a:lnTo>
                                  <a:lnTo>
                                    <a:pt x="1022" y="1533"/>
                                  </a:lnTo>
                                  <a:lnTo>
                                    <a:pt x="1012" y="1528"/>
                                  </a:lnTo>
                                  <a:lnTo>
                                    <a:pt x="1004" y="1521"/>
                                  </a:lnTo>
                                  <a:lnTo>
                                    <a:pt x="1012" y="1538"/>
                                  </a:lnTo>
                                  <a:lnTo>
                                    <a:pt x="1014" y="1533"/>
                                  </a:lnTo>
                                  <a:lnTo>
                                    <a:pt x="1019" y="1535"/>
                                  </a:lnTo>
                                  <a:lnTo>
                                    <a:pt x="1026" y="1538"/>
                                  </a:lnTo>
                                  <a:lnTo>
                                    <a:pt x="1023" y="1540"/>
                                  </a:lnTo>
                                  <a:lnTo>
                                    <a:pt x="1030" y="1545"/>
                                  </a:lnTo>
                                  <a:lnTo>
                                    <a:pt x="1038" y="1547"/>
                                  </a:lnTo>
                                  <a:lnTo>
                                    <a:pt x="1044" y="1548"/>
                                  </a:lnTo>
                                  <a:lnTo>
                                    <a:pt x="1049" y="1546"/>
                                  </a:lnTo>
                                  <a:close/>
                                  <a:moveTo>
                                    <a:pt x="906" y="1478"/>
                                  </a:moveTo>
                                  <a:lnTo>
                                    <a:pt x="891" y="1470"/>
                                  </a:lnTo>
                                  <a:lnTo>
                                    <a:pt x="894" y="1474"/>
                                  </a:lnTo>
                                  <a:lnTo>
                                    <a:pt x="897" y="1476"/>
                                  </a:lnTo>
                                  <a:lnTo>
                                    <a:pt x="902" y="1478"/>
                                  </a:lnTo>
                                  <a:lnTo>
                                    <a:pt x="906" y="1478"/>
                                  </a:lnTo>
                                  <a:close/>
                                  <a:moveTo>
                                    <a:pt x="850" y="1449"/>
                                  </a:moveTo>
                                  <a:lnTo>
                                    <a:pt x="835" y="1441"/>
                                  </a:lnTo>
                                  <a:lnTo>
                                    <a:pt x="829" y="1437"/>
                                  </a:lnTo>
                                  <a:lnTo>
                                    <a:pt x="835" y="1443"/>
                                  </a:lnTo>
                                  <a:lnTo>
                                    <a:pt x="841" y="1447"/>
                                  </a:lnTo>
                                  <a:lnTo>
                                    <a:pt x="846" y="1449"/>
                                  </a:lnTo>
                                  <a:lnTo>
                                    <a:pt x="850" y="1449"/>
                                  </a:lnTo>
                                  <a:close/>
                                  <a:moveTo>
                                    <a:pt x="823" y="1435"/>
                                  </a:moveTo>
                                  <a:lnTo>
                                    <a:pt x="822" y="1432"/>
                                  </a:lnTo>
                                  <a:lnTo>
                                    <a:pt x="817" y="1429"/>
                                  </a:lnTo>
                                  <a:lnTo>
                                    <a:pt x="819" y="1433"/>
                                  </a:lnTo>
                                  <a:lnTo>
                                    <a:pt x="820" y="1435"/>
                                  </a:lnTo>
                                  <a:lnTo>
                                    <a:pt x="821" y="1435"/>
                                  </a:lnTo>
                                  <a:lnTo>
                                    <a:pt x="823" y="1435"/>
                                  </a:lnTo>
                                  <a:close/>
                                  <a:moveTo>
                                    <a:pt x="100" y="722"/>
                                  </a:moveTo>
                                  <a:lnTo>
                                    <a:pt x="103" y="731"/>
                                  </a:lnTo>
                                  <a:lnTo>
                                    <a:pt x="104" y="736"/>
                                  </a:lnTo>
                                  <a:lnTo>
                                    <a:pt x="105" y="738"/>
                                  </a:lnTo>
                                  <a:lnTo>
                                    <a:pt x="106" y="737"/>
                                  </a:lnTo>
                                  <a:lnTo>
                                    <a:pt x="106" y="736"/>
                                  </a:lnTo>
                                  <a:lnTo>
                                    <a:pt x="106" y="730"/>
                                  </a:lnTo>
                                  <a:lnTo>
                                    <a:pt x="106" y="727"/>
                                  </a:lnTo>
                                  <a:lnTo>
                                    <a:pt x="104" y="723"/>
                                  </a:lnTo>
                                  <a:lnTo>
                                    <a:pt x="100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733"/>
                          <wps:cNvSpPr>
                            <a:spLocks noEditPoints="1"/>
                          </wps:cNvSpPr>
                          <wps:spPr bwMode="auto">
                            <a:xfrm>
                              <a:off x="3586" y="162"/>
                              <a:ext cx="482" cy="335"/>
                            </a:xfrm>
                            <a:custGeom>
                              <a:avLst/>
                              <a:gdLst>
                                <a:gd name="T0" fmla="*/ 2881 w 2893"/>
                                <a:gd name="T1" fmla="*/ 1388 h 2005"/>
                                <a:gd name="T2" fmla="*/ 2743 w 2893"/>
                                <a:gd name="T3" fmla="*/ 1612 h 2005"/>
                                <a:gd name="T4" fmla="*/ 2490 w 2893"/>
                                <a:gd name="T5" fmla="*/ 1819 h 2005"/>
                                <a:gd name="T6" fmla="*/ 2260 w 2893"/>
                                <a:gd name="T7" fmla="*/ 1900 h 2005"/>
                                <a:gd name="T8" fmla="*/ 2085 w 2893"/>
                                <a:gd name="T9" fmla="*/ 1851 h 2005"/>
                                <a:gd name="T10" fmla="*/ 1944 w 2893"/>
                                <a:gd name="T11" fmla="*/ 1671 h 2005"/>
                                <a:gd name="T12" fmla="*/ 1659 w 2893"/>
                                <a:gd name="T13" fmla="*/ 1378 h 2005"/>
                                <a:gd name="T14" fmla="*/ 948 w 2893"/>
                                <a:gd name="T15" fmla="*/ 1553 h 2005"/>
                                <a:gd name="T16" fmla="*/ 701 w 2893"/>
                                <a:gd name="T17" fmla="*/ 1790 h 2005"/>
                                <a:gd name="T18" fmla="*/ 469 w 2893"/>
                                <a:gd name="T19" fmla="*/ 1949 h 2005"/>
                                <a:gd name="T20" fmla="*/ 304 w 2893"/>
                                <a:gd name="T21" fmla="*/ 2002 h 2005"/>
                                <a:gd name="T22" fmla="*/ 160 w 2893"/>
                                <a:gd name="T23" fmla="*/ 1980 h 2005"/>
                                <a:gd name="T24" fmla="*/ 37 w 2893"/>
                                <a:gd name="T25" fmla="*/ 1841 h 2005"/>
                                <a:gd name="T26" fmla="*/ 1 w 2893"/>
                                <a:gd name="T27" fmla="*/ 1590 h 2005"/>
                                <a:gd name="T28" fmla="*/ 72 w 2893"/>
                                <a:gd name="T29" fmla="*/ 1284 h 2005"/>
                                <a:gd name="T30" fmla="*/ 152 w 2893"/>
                                <a:gd name="T31" fmla="*/ 1161 h 2005"/>
                                <a:gd name="T32" fmla="*/ 144 w 2893"/>
                                <a:gd name="T33" fmla="*/ 1210 h 2005"/>
                                <a:gd name="T34" fmla="*/ 50 w 2893"/>
                                <a:gd name="T35" fmla="*/ 1458 h 2005"/>
                                <a:gd name="T36" fmla="*/ 57 w 2893"/>
                                <a:gd name="T37" fmla="*/ 1742 h 2005"/>
                                <a:gd name="T38" fmla="*/ 163 w 2893"/>
                                <a:gd name="T39" fmla="*/ 1893 h 2005"/>
                                <a:gd name="T40" fmla="*/ 281 w 2893"/>
                                <a:gd name="T41" fmla="*/ 1937 h 2005"/>
                                <a:gd name="T42" fmla="*/ 500 w 2893"/>
                                <a:gd name="T43" fmla="*/ 1871 h 2005"/>
                                <a:gd name="T44" fmla="*/ 804 w 2893"/>
                                <a:gd name="T45" fmla="*/ 1652 h 2005"/>
                                <a:gd name="T46" fmla="*/ 938 w 2893"/>
                                <a:gd name="T47" fmla="*/ 1423 h 2005"/>
                                <a:gd name="T48" fmla="*/ 900 w 2893"/>
                                <a:gd name="T49" fmla="*/ 1358 h 2005"/>
                                <a:gd name="T50" fmla="*/ 1184 w 2893"/>
                                <a:gd name="T51" fmla="*/ 1200 h 2005"/>
                                <a:gd name="T52" fmla="*/ 1416 w 2893"/>
                                <a:gd name="T53" fmla="*/ 982 h 2005"/>
                                <a:gd name="T54" fmla="*/ 1500 w 2893"/>
                                <a:gd name="T55" fmla="*/ 590 h 2005"/>
                                <a:gd name="T56" fmla="*/ 1648 w 2893"/>
                                <a:gd name="T57" fmla="*/ 359 h 2005"/>
                                <a:gd name="T58" fmla="*/ 2272 w 2893"/>
                                <a:gd name="T59" fmla="*/ 108 h 2005"/>
                                <a:gd name="T60" fmla="*/ 2517 w 2893"/>
                                <a:gd name="T61" fmla="*/ 8 h 2005"/>
                                <a:gd name="T62" fmla="*/ 2645 w 2893"/>
                                <a:gd name="T63" fmla="*/ 12 h 2005"/>
                                <a:gd name="T64" fmla="*/ 2685 w 2893"/>
                                <a:gd name="T65" fmla="*/ 81 h 2005"/>
                                <a:gd name="T66" fmla="*/ 2632 w 2893"/>
                                <a:gd name="T67" fmla="*/ 91 h 2005"/>
                                <a:gd name="T68" fmla="*/ 2534 w 2893"/>
                                <a:gd name="T69" fmla="*/ 24 h 2005"/>
                                <a:gd name="T70" fmla="*/ 2312 w 2893"/>
                                <a:gd name="T71" fmla="*/ 124 h 2005"/>
                                <a:gd name="T72" fmla="*/ 2042 w 2893"/>
                                <a:gd name="T73" fmla="*/ 519 h 2005"/>
                                <a:gd name="T74" fmla="*/ 2302 w 2893"/>
                                <a:gd name="T75" fmla="*/ 1168 h 2005"/>
                                <a:gd name="T76" fmla="*/ 2491 w 2893"/>
                                <a:gd name="T77" fmla="*/ 1469 h 2005"/>
                                <a:gd name="T78" fmla="*/ 2509 w 2893"/>
                                <a:gd name="T79" fmla="*/ 1545 h 2005"/>
                                <a:gd name="T80" fmla="*/ 2514 w 2893"/>
                                <a:gd name="T81" fmla="*/ 1619 h 2005"/>
                                <a:gd name="T82" fmla="*/ 2492 w 2893"/>
                                <a:gd name="T83" fmla="*/ 1658 h 2005"/>
                                <a:gd name="T84" fmla="*/ 2471 w 2893"/>
                                <a:gd name="T85" fmla="*/ 1728 h 2005"/>
                                <a:gd name="T86" fmla="*/ 2597 w 2893"/>
                                <a:gd name="T87" fmla="*/ 1686 h 2005"/>
                                <a:gd name="T88" fmla="*/ 2824 w 2893"/>
                                <a:gd name="T89" fmla="*/ 1411 h 2005"/>
                                <a:gd name="T90" fmla="*/ 2472 w 2893"/>
                                <a:gd name="T91" fmla="*/ 1502 h 2005"/>
                                <a:gd name="T92" fmla="*/ 1584 w 2893"/>
                                <a:gd name="T93" fmla="*/ 834 h 2005"/>
                                <a:gd name="T94" fmla="*/ 1370 w 2893"/>
                                <a:gd name="T95" fmla="*/ 1125 h 2005"/>
                                <a:gd name="T96" fmla="*/ 1570 w 2893"/>
                                <a:gd name="T97" fmla="*/ 1161 h 2005"/>
                                <a:gd name="T98" fmla="*/ 1485 w 2893"/>
                                <a:gd name="T99" fmla="*/ 1169 h 2005"/>
                                <a:gd name="T100" fmla="*/ 1446 w 2893"/>
                                <a:gd name="T101" fmla="*/ 1188 h 2005"/>
                                <a:gd name="T102" fmla="*/ 1422 w 2893"/>
                                <a:gd name="T103" fmla="*/ 1210 h 2005"/>
                                <a:gd name="T104" fmla="*/ 1392 w 2893"/>
                                <a:gd name="T105" fmla="*/ 1226 h 2005"/>
                                <a:gd name="T106" fmla="*/ 1578 w 2893"/>
                                <a:gd name="T107" fmla="*/ 1278 h 2005"/>
                                <a:gd name="T108" fmla="*/ 1670 w 2893"/>
                                <a:gd name="T109" fmla="*/ 1297 h 2005"/>
                                <a:gd name="T110" fmla="*/ 1503 w 2893"/>
                                <a:gd name="T111" fmla="*/ 1191 h 2005"/>
                                <a:gd name="T112" fmla="*/ 1517 w 2893"/>
                                <a:gd name="T113" fmla="*/ 1187 h 20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93" h="2005">
                                  <a:moveTo>
                                    <a:pt x="2673" y="182"/>
                                  </a:moveTo>
                                  <a:lnTo>
                                    <a:pt x="2671" y="201"/>
                                  </a:lnTo>
                                  <a:lnTo>
                                    <a:pt x="2671" y="182"/>
                                  </a:lnTo>
                                  <a:lnTo>
                                    <a:pt x="2673" y="182"/>
                                  </a:lnTo>
                                  <a:close/>
                                  <a:moveTo>
                                    <a:pt x="2893" y="1294"/>
                                  </a:moveTo>
                                  <a:lnTo>
                                    <a:pt x="2893" y="1318"/>
                                  </a:lnTo>
                                  <a:lnTo>
                                    <a:pt x="2891" y="1342"/>
                                  </a:lnTo>
                                  <a:lnTo>
                                    <a:pt x="2887" y="1364"/>
                                  </a:lnTo>
                                  <a:lnTo>
                                    <a:pt x="2881" y="1388"/>
                                  </a:lnTo>
                                  <a:lnTo>
                                    <a:pt x="2874" y="1412"/>
                                  </a:lnTo>
                                  <a:lnTo>
                                    <a:pt x="2864" y="1437"/>
                                  </a:lnTo>
                                  <a:lnTo>
                                    <a:pt x="2852" y="1461"/>
                                  </a:lnTo>
                                  <a:lnTo>
                                    <a:pt x="2839" y="1486"/>
                                  </a:lnTo>
                                  <a:lnTo>
                                    <a:pt x="2823" y="1511"/>
                                  </a:lnTo>
                                  <a:lnTo>
                                    <a:pt x="2806" y="1536"/>
                                  </a:lnTo>
                                  <a:lnTo>
                                    <a:pt x="2787" y="1561"/>
                                  </a:lnTo>
                                  <a:lnTo>
                                    <a:pt x="2766" y="1587"/>
                                  </a:lnTo>
                                  <a:lnTo>
                                    <a:pt x="2743" y="1612"/>
                                  </a:lnTo>
                                  <a:lnTo>
                                    <a:pt x="2717" y="1638"/>
                                  </a:lnTo>
                                  <a:lnTo>
                                    <a:pt x="2690" y="1664"/>
                                  </a:lnTo>
                                  <a:lnTo>
                                    <a:pt x="2662" y="1690"/>
                                  </a:lnTo>
                                  <a:lnTo>
                                    <a:pt x="2632" y="1716"/>
                                  </a:lnTo>
                                  <a:lnTo>
                                    <a:pt x="2603" y="1740"/>
                                  </a:lnTo>
                                  <a:lnTo>
                                    <a:pt x="2574" y="1762"/>
                                  </a:lnTo>
                                  <a:lnTo>
                                    <a:pt x="2546" y="1782"/>
                                  </a:lnTo>
                                  <a:lnTo>
                                    <a:pt x="2518" y="1801"/>
                                  </a:lnTo>
                                  <a:lnTo>
                                    <a:pt x="2490" y="1819"/>
                                  </a:lnTo>
                                  <a:lnTo>
                                    <a:pt x="2463" y="1834"/>
                                  </a:lnTo>
                                  <a:lnTo>
                                    <a:pt x="2436" y="1848"/>
                                  </a:lnTo>
                                  <a:lnTo>
                                    <a:pt x="2410" y="1861"/>
                                  </a:lnTo>
                                  <a:lnTo>
                                    <a:pt x="2384" y="1872"/>
                                  </a:lnTo>
                                  <a:lnTo>
                                    <a:pt x="2358" y="1881"/>
                                  </a:lnTo>
                                  <a:lnTo>
                                    <a:pt x="2333" y="1888"/>
                                  </a:lnTo>
                                  <a:lnTo>
                                    <a:pt x="2309" y="1893"/>
                                  </a:lnTo>
                                  <a:lnTo>
                                    <a:pt x="2284" y="1898"/>
                                  </a:lnTo>
                                  <a:lnTo>
                                    <a:pt x="2260" y="1900"/>
                                  </a:lnTo>
                                  <a:lnTo>
                                    <a:pt x="2237" y="1901"/>
                                  </a:lnTo>
                                  <a:lnTo>
                                    <a:pt x="2216" y="1900"/>
                                  </a:lnTo>
                                  <a:lnTo>
                                    <a:pt x="2196" y="1898"/>
                                  </a:lnTo>
                                  <a:lnTo>
                                    <a:pt x="2177" y="1895"/>
                                  </a:lnTo>
                                  <a:lnTo>
                                    <a:pt x="2158" y="1889"/>
                                  </a:lnTo>
                                  <a:lnTo>
                                    <a:pt x="2139" y="1882"/>
                                  </a:lnTo>
                                  <a:lnTo>
                                    <a:pt x="2121" y="1873"/>
                                  </a:lnTo>
                                  <a:lnTo>
                                    <a:pt x="2103" y="1863"/>
                                  </a:lnTo>
                                  <a:lnTo>
                                    <a:pt x="2085" y="1851"/>
                                  </a:lnTo>
                                  <a:lnTo>
                                    <a:pt x="2068" y="1838"/>
                                  </a:lnTo>
                                  <a:lnTo>
                                    <a:pt x="2051" y="1823"/>
                                  </a:lnTo>
                                  <a:lnTo>
                                    <a:pt x="2035" y="1806"/>
                                  </a:lnTo>
                                  <a:lnTo>
                                    <a:pt x="2019" y="1788"/>
                                  </a:lnTo>
                                  <a:lnTo>
                                    <a:pt x="2004" y="1769"/>
                                  </a:lnTo>
                                  <a:lnTo>
                                    <a:pt x="1988" y="1747"/>
                                  </a:lnTo>
                                  <a:lnTo>
                                    <a:pt x="1973" y="1724"/>
                                  </a:lnTo>
                                  <a:lnTo>
                                    <a:pt x="1959" y="1700"/>
                                  </a:lnTo>
                                  <a:lnTo>
                                    <a:pt x="1944" y="1671"/>
                                  </a:lnTo>
                                  <a:lnTo>
                                    <a:pt x="1927" y="1638"/>
                                  </a:lnTo>
                                  <a:lnTo>
                                    <a:pt x="1909" y="1603"/>
                                  </a:lnTo>
                                  <a:lnTo>
                                    <a:pt x="1889" y="1563"/>
                                  </a:lnTo>
                                  <a:lnTo>
                                    <a:pt x="1867" y="1520"/>
                                  </a:lnTo>
                                  <a:lnTo>
                                    <a:pt x="1844" y="1473"/>
                                  </a:lnTo>
                                  <a:lnTo>
                                    <a:pt x="1819" y="1425"/>
                                  </a:lnTo>
                                  <a:lnTo>
                                    <a:pt x="1792" y="1371"/>
                                  </a:lnTo>
                                  <a:lnTo>
                                    <a:pt x="1729" y="1375"/>
                                  </a:lnTo>
                                  <a:lnTo>
                                    <a:pt x="1659" y="1378"/>
                                  </a:lnTo>
                                  <a:lnTo>
                                    <a:pt x="1581" y="1384"/>
                                  </a:lnTo>
                                  <a:lnTo>
                                    <a:pt x="1497" y="1388"/>
                                  </a:lnTo>
                                  <a:lnTo>
                                    <a:pt x="1405" y="1394"/>
                                  </a:lnTo>
                                  <a:lnTo>
                                    <a:pt x="1305" y="1401"/>
                                  </a:lnTo>
                                  <a:lnTo>
                                    <a:pt x="1198" y="1406"/>
                                  </a:lnTo>
                                  <a:lnTo>
                                    <a:pt x="1082" y="1414"/>
                                  </a:lnTo>
                                  <a:lnTo>
                                    <a:pt x="1032" y="1467"/>
                                  </a:lnTo>
                                  <a:lnTo>
                                    <a:pt x="987" y="1512"/>
                                  </a:lnTo>
                                  <a:lnTo>
                                    <a:pt x="948" y="1553"/>
                                  </a:lnTo>
                                  <a:lnTo>
                                    <a:pt x="915" y="1587"/>
                                  </a:lnTo>
                                  <a:lnTo>
                                    <a:pt x="887" y="1615"/>
                                  </a:lnTo>
                                  <a:lnTo>
                                    <a:pt x="865" y="1638"/>
                                  </a:lnTo>
                                  <a:lnTo>
                                    <a:pt x="850" y="1654"/>
                                  </a:lnTo>
                                  <a:lnTo>
                                    <a:pt x="840" y="1664"/>
                                  </a:lnTo>
                                  <a:lnTo>
                                    <a:pt x="804" y="1698"/>
                                  </a:lnTo>
                                  <a:lnTo>
                                    <a:pt x="769" y="1730"/>
                                  </a:lnTo>
                                  <a:lnTo>
                                    <a:pt x="735" y="1761"/>
                                  </a:lnTo>
                                  <a:lnTo>
                                    <a:pt x="701" y="1790"/>
                                  </a:lnTo>
                                  <a:lnTo>
                                    <a:pt x="667" y="1816"/>
                                  </a:lnTo>
                                  <a:lnTo>
                                    <a:pt x="636" y="1842"/>
                                  </a:lnTo>
                                  <a:lnTo>
                                    <a:pt x="603" y="1866"/>
                                  </a:lnTo>
                                  <a:lnTo>
                                    <a:pt x="572" y="1888"/>
                                  </a:lnTo>
                                  <a:lnTo>
                                    <a:pt x="551" y="1901"/>
                                  </a:lnTo>
                                  <a:lnTo>
                                    <a:pt x="530" y="1915"/>
                                  </a:lnTo>
                                  <a:lnTo>
                                    <a:pt x="510" y="1928"/>
                                  </a:lnTo>
                                  <a:lnTo>
                                    <a:pt x="489" y="1939"/>
                                  </a:lnTo>
                                  <a:lnTo>
                                    <a:pt x="469" y="1949"/>
                                  </a:lnTo>
                                  <a:lnTo>
                                    <a:pt x="450" y="1959"/>
                                  </a:lnTo>
                                  <a:lnTo>
                                    <a:pt x="431" y="1967"/>
                                  </a:lnTo>
                                  <a:lnTo>
                                    <a:pt x="412" y="1975"/>
                                  </a:lnTo>
                                  <a:lnTo>
                                    <a:pt x="393" y="1982"/>
                                  </a:lnTo>
                                  <a:lnTo>
                                    <a:pt x="375" y="1988"/>
                                  </a:lnTo>
                                  <a:lnTo>
                                    <a:pt x="357" y="1993"/>
                                  </a:lnTo>
                                  <a:lnTo>
                                    <a:pt x="339" y="1997"/>
                                  </a:lnTo>
                                  <a:lnTo>
                                    <a:pt x="321" y="2000"/>
                                  </a:lnTo>
                                  <a:lnTo>
                                    <a:pt x="304" y="2002"/>
                                  </a:lnTo>
                                  <a:lnTo>
                                    <a:pt x="287" y="2005"/>
                                  </a:lnTo>
                                  <a:lnTo>
                                    <a:pt x="270" y="2005"/>
                                  </a:lnTo>
                                  <a:lnTo>
                                    <a:pt x="253" y="2004"/>
                                  </a:lnTo>
                                  <a:lnTo>
                                    <a:pt x="236" y="2002"/>
                                  </a:lnTo>
                                  <a:lnTo>
                                    <a:pt x="219" y="2000"/>
                                  </a:lnTo>
                                  <a:lnTo>
                                    <a:pt x="204" y="1997"/>
                                  </a:lnTo>
                                  <a:lnTo>
                                    <a:pt x="189" y="1992"/>
                                  </a:lnTo>
                                  <a:lnTo>
                                    <a:pt x="174" y="1987"/>
                                  </a:lnTo>
                                  <a:lnTo>
                                    <a:pt x="160" y="1980"/>
                                  </a:lnTo>
                                  <a:lnTo>
                                    <a:pt x="146" y="1972"/>
                                  </a:lnTo>
                                  <a:lnTo>
                                    <a:pt x="128" y="1960"/>
                                  </a:lnTo>
                                  <a:lnTo>
                                    <a:pt x="111" y="1948"/>
                                  </a:lnTo>
                                  <a:lnTo>
                                    <a:pt x="97" y="1933"/>
                                  </a:lnTo>
                                  <a:lnTo>
                                    <a:pt x="82" y="1917"/>
                                  </a:lnTo>
                                  <a:lnTo>
                                    <a:pt x="70" y="1900"/>
                                  </a:lnTo>
                                  <a:lnTo>
                                    <a:pt x="57" y="1882"/>
                                  </a:lnTo>
                                  <a:lnTo>
                                    <a:pt x="46" y="1863"/>
                                  </a:lnTo>
                                  <a:lnTo>
                                    <a:pt x="37" y="1841"/>
                                  </a:lnTo>
                                  <a:lnTo>
                                    <a:pt x="28" y="1819"/>
                                  </a:lnTo>
                                  <a:lnTo>
                                    <a:pt x="21" y="1795"/>
                                  </a:lnTo>
                                  <a:lnTo>
                                    <a:pt x="14" y="1770"/>
                                  </a:lnTo>
                                  <a:lnTo>
                                    <a:pt x="9" y="1744"/>
                                  </a:lnTo>
                                  <a:lnTo>
                                    <a:pt x="5" y="1715"/>
                                  </a:lnTo>
                                  <a:lnTo>
                                    <a:pt x="2" y="1687"/>
                                  </a:lnTo>
                                  <a:lnTo>
                                    <a:pt x="1" y="1656"/>
                                  </a:lnTo>
                                  <a:lnTo>
                                    <a:pt x="0" y="1623"/>
                                  </a:lnTo>
                                  <a:lnTo>
                                    <a:pt x="1" y="1590"/>
                                  </a:lnTo>
                                  <a:lnTo>
                                    <a:pt x="3" y="1557"/>
                                  </a:lnTo>
                                  <a:lnTo>
                                    <a:pt x="7" y="1523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17" y="1458"/>
                                  </a:lnTo>
                                  <a:lnTo>
                                    <a:pt x="25" y="1423"/>
                                  </a:lnTo>
                                  <a:lnTo>
                                    <a:pt x="34" y="1391"/>
                                  </a:lnTo>
                                  <a:lnTo>
                                    <a:pt x="44" y="1358"/>
                                  </a:lnTo>
                                  <a:lnTo>
                                    <a:pt x="57" y="1319"/>
                                  </a:lnTo>
                                  <a:lnTo>
                                    <a:pt x="72" y="1284"/>
                                  </a:lnTo>
                                  <a:lnTo>
                                    <a:pt x="79" y="1268"/>
                                  </a:lnTo>
                                  <a:lnTo>
                                    <a:pt x="88" y="1252"/>
                                  </a:lnTo>
                                  <a:lnTo>
                                    <a:pt x="95" y="1236"/>
                                  </a:lnTo>
                                  <a:lnTo>
                                    <a:pt x="104" y="1223"/>
                                  </a:lnTo>
                                  <a:lnTo>
                                    <a:pt x="113" y="1209"/>
                                  </a:lnTo>
                                  <a:lnTo>
                                    <a:pt x="122" y="1196"/>
                                  </a:lnTo>
                                  <a:lnTo>
                                    <a:pt x="131" y="1184"/>
                                  </a:lnTo>
                                  <a:lnTo>
                                    <a:pt x="142" y="1173"/>
                                  </a:lnTo>
                                  <a:lnTo>
                                    <a:pt x="152" y="1161"/>
                                  </a:lnTo>
                                  <a:lnTo>
                                    <a:pt x="162" y="1152"/>
                                  </a:lnTo>
                                  <a:lnTo>
                                    <a:pt x="173" y="1143"/>
                                  </a:lnTo>
                                  <a:lnTo>
                                    <a:pt x="183" y="1134"/>
                                  </a:lnTo>
                                  <a:lnTo>
                                    <a:pt x="187" y="1134"/>
                                  </a:lnTo>
                                  <a:lnTo>
                                    <a:pt x="183" y="1148"/>
                                  </a:lnTo>
                                  <a:lnTo>
                                    <a:pt x="197" y="1140"/>
                                  </a:lnTo>
                                  <a:lnTo>
                                    <a:pt x="178" y="1162"/>
                                  </a:lnTo>
                                  <a:lnTo>
                                    <a:pt x="161" y="1186"/>
                                  </a:lnTo>
                                  <a:lnTo>
                                    <a:pt x="144" y="1210"/>
                                  </a:lnTo>
                                  <a:lnTo>
                                    <a:pt x="128" y="1235"/>
                                  </a:lnTo>
                                  <a:lnTo>
                                    <a:pt x="115" y="1261"/>
                                  </a:lnTo>
                                  <a:lnTo>
                                    <a:pt x="102" y="1287"/>
                                  </a:lnTo>
                                  <a:lnTo>
                                    <a:pt x="90" y="1314"/>
                                  </a:lnTo>
                                  <a:lnTo>
                                    <a:pt x="80" y="1342"/>
                                  </a:lnTo>
                                  <a:lnTo>
                                    <a:pt x="71" y="1369"/>
                                  </a:lnTo>
                                  <a:lnTo>
                                    <a:pt x="63" y="1399"/>
                                  </a:lnTo>
                                  <a:lnTo>
                                    <a:pt x="56" y="1427"/>
                                  </a:lnTo>
                                  <a:lnTo>
                                    <a:pt x="50" y="1458"/>
                                  </a:lnTo>
                                  <a:lnTo>
                                    <a:pt x="46" y="1488"/>
                                  </a:lnTo>
                                  <a:lnTo>
                                    <a:pt x="43" y="1519"/>
                                  </a:lnTo>
                                  <a:lnTo>
                                    <a:pt x="41" y="1551"/>
                                  </a:lnTo>
                                  <a:lnTo>
                                    <a:pt x="40" y="1582"/>
                                  </a:lnTo>
                                  <a:lnTo>
                                    <a:pt x="41" y="1612"/>
                                  </a:lnTo>
                                  <a:lnTo>
                                    <a:pt x="41" y="1646"/>
                                  </a:lnTo>
                                  <a:lnTo>
                                    <a:pt x="44" y="1685"/>
                                  </a:lnTo>
                                  <a:lnTo>
                                    <a:pt x="46" y="1727"/>
                                  </a:lnTo>
                                  <a:lnTo>
                                    <a:pt x="57" y="1742"/>
                                  </a:lnTo>
                                  <a:lnTo>
                                    <a:pt x="70" y="1763"/>
                                  </a:lnTo>
                                  <a:lnTo>
                                    <a:pt x="85" y="1790"/>
                                  </a:lnTo>
                                  <a:lnTo>
                                    <a:pt x="102" y="1822"/>
                                  </a:lnTo>
                                  <a:lnTo>
                                    <a:pt x="109" y="1834"/>
                                  </a:lnTo>
                                  <a:lnTo>
                                    <a:pt x="118" y="1846"/>
                                  </a:lnTo>
                                  <a:lnTo>
                                    <a:pt x="127" y="1857"/>
                                  </a:lnTo>
                                  <a:lnTo>
                                    <a:pt x="138" y="1870"/>
                                  </a:lnTo>
                                  <a:lnTo>
                                    <a:pt x="150" y="1881"/>
                                  </a:lnTo>
                                  <a:lnTo>
                                    <a:pt x="163" y="1893"/>
                                  </a:lnTo>
                                  <a:lnTo>
                                    <a:pt x="179" y="1905"/>
                                  </a:lnTo>
                                  <a:lnTo>
                                    <a:pt x="195" y="1917"/>
                                  </a:lnTo>
                                  <a:lnTo>
                                    <a:pt x="189" y="1921"/>
                                  </a:lnTo>
                                  <a:lnTo>
                                    <a:pt x="199" y="1924"/>
                                  </a:lnTo>
                                  <a:lnTo>
                                    <a:pt x="210" y="1928"/>
                                  </a:lnTo>
                                  <a:lnTo>
                                    <a:pt x="220" y="1930"/>
                                  </a:lnTo>
                                  <a:lnTo>
                                    <a:pt x="232" y="1932"/>
                                  </a:lnTo>
                                  <a:lnTo>
                                    <a:pt x="255" y="1935"/>
                                  </a:lnTo>
                                  <a:lnTo>
                                    <a:pt x="281" y="1937"/>
                                  </a:lnTo>
                                  <a:lnTo>
                                    <a:pt x="303" y="1935"/>
                                  </a:lnTo>
                                  <a:lnTo>
                                    <a:pt x="325" y="1933"/>
                                  </a:lnTo>
                                  <a:lnTo>
                                    <a:pt x="348" y="1930"/>
                                  </a:lnTo>
                                  <a:lnTo>
                                    <a:pt x="371" y="1924"/>
                                  </a:lnTo>
                                  <a:lnTo>
                                    <a:pt x="396" y="1916"/>
                                  </a:lnTo>
                                  <a:lnTo>
                                    <a:pt x="421" y="1907"/>
                                  </a:lnTo>
                                  <a:lnTo>
                                    <a:pt x="447" y="1897"/>
                                  </a:lnTo>
                                  <a:lnTo>
                                    <a:pt x="473" y="1884"/>
                                  </a:lnTo>
                                  <a:lnTo>
                                    <a:pt x="500" y="1871"/>
                                  </a:lnTo>
                                  <a:lnTo>
                                    <a:pt x="528" y="1856"/>
                                  </a:lnTo>
                                  <a:lnTo>
                                    <a:pt x="557" y="1839"/>
                                  </a:lnTo>
                                  <a:lnTo>
                                    <a:pt x="586" y="1821"/>
                                  </a:lnTo>
                                  <a:lnTo>
                                    <a:pt x="616" y="1800"/>
                                  </a:lnTo>
                                  <a:lnTo>
                                    <a:pt x="646" y="1779"/>
                                  </a:lnTo>
                                  <a:lnTo>
                                    <a:pt x="677" y="1755"/>
                                  </a:lnTo>
                                  <a:lnTo>
                                    <a:pt x="710" y="1730"/>
                                  </a:lnTo>
                                  <a:lnTo>
                                    <a:pt x="759" y="1690"/>
                                  </a:lnTo>
                                  <a:lnTo>
                                    <a:pt x="804" y="1652"/>
                                  </a:lnTo>
                                  <a:lnTo>
                                    <a:pt x="847" y="1613"/>
                                  </a:lnTo>
                                  <a:lnTo>
                                    <a:pt x="887" y="1574"/>
                                  </a:lnTo>
                                  <a:lnTo>
                                    <a:pt x="924" y="1537"/>
                                  </a:lnTo>
                                  <a:lnTo>
                                    <a:pt x="959" y="1500"/>
                                  </a:lnTo>
                                  <a:lnTo>
                                    <a:pt x="990" y="1462"/>
                                  </a:lnTo>
                                  <a:lnTo>
                                    <a:pt x="1020" y="1425"/>
                                  </a:lnTo>
                                  <a:lnTo>
                                    <a:pt x="990" y="1425"/>
                                  </a:lnTo>
                                  <a:lnTo>
                                    <a:pt x="962" y="1423"/>
                                  </a:lnTo>
                                  <a:lnTo>
                                    <a:pt x="938" y="1423"/>
                                  </a:lnTo>
                                  <a:lnTo>
                                    <a:pt x="915" y="1425"/>
                                  </a:lnTo>
                                  <a:lnTo>
                                    <a:pt x="895" y="1426"/>
                                  </a:lnTo>
                                  <a:lnTo>
                                    <a:pt x="877" y="1428"/>
                                  </a:lnTo>
                                  <a:lnTo>
                                    <a:pt x="861" y="1430"/>
                                  </a:lnTo>
                                  <a:lnTo>
                                    <a:pt x="847" y="1434"/>
                                  </a:lnTo>
                                  <a:lnTo>
                                    <a:pt x="842" y="1406"/>
                                  </a:lnTo>
                                  <a:lnTo>
                                    <a:pt x="859" y="1391"/>
                                  </a:lnTo>
                                  <a:lnTo>
                                    <a:pt x="878" y="1375"/>
                                  </a:lnTo>
                                  <a:lnTo>
                                    <a:pt x="900" y="1358"/>
                                  </a:lnTo>
                                  <a:lnTo>
                                    <a:pt x="925" y="1341"/>
                                  </a:lnTo>
                                  <a:lnTo>
                                    <a:pt x="952" y="1324"/>
                                  </a:lnTo>
                                  <a:lnTo>
                                    <a:pt x="983" y="1307"/>
                                  </a:lnTo>
                                  <a:lnTo>
                                    <a:pt x="1014" y="1288"/>
                                  </a:lnTo>
                                  <a:lnTo>
                                    <a:pt x="1050" y="1270"/>
                                  </a:lnTo>
                                  <a:lnTo>
                                    <a:pt x="1088" y="1251"/>
                                  </a:lnTo>
                                  <a:lnTo>
                                    <a:pt x="1123" y="1234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84" y="1200"/>
                                  </a:lnTo>
                                  <a:lnTo>
                                    <a:pt x="1210" y="1184"/>
                                  </a:lnTo>
                                  <a:lnTo>
                                    <a:pt x="1234" y="1169"/>
                                  </a:lnTo>
                                  <a:lnTo>
                                    <a:pt x="1253" y="1156"/>
                                  </a:lnTo>
                                  <a:lnTo>
                                    <a:pt x="1270" y="1142"/>
                                  </a:lnTo>
                                  <a:lnTo>
                                    <a:pt x="1288" y="1125"/>
                                  </a:lnTo>
                                  <a:lnTo>
                                    <a:pt x="1311" y="1101"/>
                                  </a:lnTo>
                                  <a:lnTo>
                                    <a:pt x="1341" y="1069"/>
                                  </a:lnTo>
                                  <a:lnTo>
                                    <a:pt x="1375" y="1030"/>
                                  </a:lnTo>
                                  <a:lnTo>
                                    <a:pt x="1416" y="982"/>
                                  </a:lnTo>
                                  <a:lnTo>
                                    <a:pt x="1462" y="927"/>
                                  </a:lnTo>
                                  <a:lnTo>
                                    <a:pt x="1513" y="864"/>
                                  </a:lnTo>
                                  <a:lnTo>
                                    <a:pt x="1570" y="793"/>
                                  </a:lnTo>
                                  <a:lnTo>
                                    <a:pt x="1561" y="759"/>
                                  </a:lnTo>
                                  <a:lnTo>
                                    <a:pt x="1550" y="725"/>
                                  </a:lnTo>
                                  <a:lnTo>
                                    <a:pt x="1539" y="691"/>
                                  </a:lnTo>
                                  <a:lnTo>
                                    <a:pt x="1526" y="657"/>
                                  </a:lnTo>
                                  <a:lnTo>
                                    <a:pt x="1514" y="623"/>
                                  </a:lnTo>
                                  <a:lnTo>
                                    <a:pt x="1500" y="590"/>
                                  </a:lnTo>
                                  <a:lnTo>
                                    <a:pt x="1486" y="557"/>
                                  </a:lnTo>
                                  <a:lnTo>
                                    <a:pt x="1471" y="524"/>
                                  </a:lnTo>
                                  <a:lnTo>
                                    <a:pt x="1490" y="502"/>
                                  </a:lnTo>
                                  <a:lnTo>
                                    <a:pt x="1512" y="478"/>
                                  </a:lnTo>
                                  <a:lnTo>
                                    <a:pt x="1534" y="454"/>
                                  </a:lnTo>
                                  <a:lnTo>
                                    <a:pt x="1560" y="430"/>
                                  </a:lnTo>
                                  <a:lnTo>
                                    <a:pt x="1587" y="406"/>
                                  </a:lnTo>
                                  <a:lnTo>
                                    <a:pt x="1616" y="382"/>
                                  </a:lnTo>
                                  <a:lnTo>
                                    <a:pt x="1648" y="359"/>
                                  </a:lnTo>
                                  <a:lnTo>
                                    <a:pt x="1681" y="334"/>
                                  </a:lnTo>
                                  <a:lnTo>
                                    <a:pt x="1914" y="168"/>
                                  </a:lnTo>
                                  <a:lnTo>
                                    <a:pt x="1935" y="179"/>
                                  </a:lnTo>
                                  <a:lnTo>
                                    <a:pt x="1991" y="343"/>
                                  </a:lnTo>
                                  <a:lnTo>
                                    <a:pt x="2210" y="149"/>
                                  </a:lnTo>
                                  <a:lnTo>
                                    <a:pt x="2222" y="140"/>
                                  </a:lnTo>
                                  <a:lnTo>
                                    <a:pt x="2236" y="129"/>
                                  </a:lnTo>
                                  <a:lnTo>
                                    <a:pt x="2252" y="119"/>
                                  </a:lnTo>
                                  <a:lnTo>
                                    <a:pt x="2272" y="108"/>
                                  </a:lnTo>
                                  <a:lnTo>
                                    <a:pt x="2292" y="96"/>
                                  </a:lnTo>
                                  <a:lnTo>
                                    <a:pt x="2315" y="84"/>
                                  </a:lnTo>
                                  <a:lnTo>
                                    <a:pt x="2341" y="73"/>
                                  </a:lnTo>
                                  <a:lnTo>
                                    <a:pt x="2369" y="59"/>
                                  </a:lnTo>
                                  <a:lnTo>
                                    <a:pt x="2402" y="45"/>
                                  </a:lnTo>
                                  <a:lnTo>
                                    <a:pt x="2434" y="33"/>
                                  </a:lnTo>
                                  <a:lnTo>
                                    <a:pt x="2463" y="23"/>
                                  </a:lnTo>
                                  <a:lnTo>
                                    <a:pt x="2490" y="15"/>
                                  </a:lnTo>
                                  <a:lnTo>
                                    <a:pt x="2517" y="8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564" y="0"/>
                                  </a:lnTo>
                                  <a:lnTo>
                                    <a:pt x="2585" y="0"/>
                                  </a:lnTo>
                                  <a:lnTo>
                                    <a:pt x="2597" y="0"/>
                                  </a:lnTo>
                                  <a:lnTo>
                                    <a:pt x="2608" y="1"/>
                                  </a:lnTo>
                                  <a:lnTo>
                                    <a:pt x="2619" y="2"/>
                                  </a:lnTo>
                                  <a:lnTo>
                                    <a:pt x="2628" y="6"/>
                                  </a:lnTo>
                                  <a:lnTo>
                                    <a:pt x="2637" y="9"/>
                                  </a:lnTo>
                                  <a:lnTo>
                                    <a:pt x="2645" y="12"/>
                                  </a:lnTo>
                                  <a:lnTo>
                                    <a:pt x="2653" y="17"/>
                                  </a:lnTo>
                                  <a:lnTo>
                                    <a:pt x="2660" y="23"/>
                                  </a:lnTo>
                                  <a:lnTo>
                                    <a:pt x="2666" y="28"/>
                                  </a:lnTo>
                                  <a:lnTo>
                                    <a:pt x="2671" y="35"/>
                                  </a:lnTo>
                                  <a:lnTo>
                                    <a:pt x="2675" y="43"/>
                                  </a:lnTo>
                                  <a:lnTo>
                                    <a:pt x="2679" y="51"/>
                                  </a:lnTo>
                                  <a:lnTo>
                                    <a:pt x="2681" y="60"/>
                                  </a:lnTo>
                                  <a:lnTo>
                                    <a:pt x="2684" y="70"/>
                                  </a:lnTo>
                                  <a:lnTo>
                                    <a:pt x="2685" y="81"/>
                                  </a:lnTo>
                                  <a:lnTo>
                                    <a:pt x="2685" y="92"/>
                                  </a:lnTo>
                                  <a:lnTo>
                                    <a:pt x="2684" y="109"/>
                                  </a:lnTo>
                                  <a:lnTo>
                                    <a:pt x="2682" y="127"/>
                                  </a:lnTo>
                                  <a:lnTo>
                                    <a:pt x="2679" y="145"/>
                                  </a:lnTo>
                                  <a:lnTo>
                                    <a:pt x="2673" y="166"/>
                                  </a:lnTo>
                                  <a:lnTo>
                                    <a:pt x="2663" y="121"/>
                                  </a:lnTo>
                                  <a:lnTo>
                                    <a:pt x="2653" y="115"/>
                                  </a:lnTo>
                                  <a:lnTo>
                                    <a:pt x="2643" y="104"/>
                                  </a:lnTo>
                                  <a:lnTo>
                                    <a:pt x="2632" y="91"/>
                                  </a:lnTo>
                                  <a:lnTo>
                                    <a:pt x="2621" y="73"/>
                                  </a:lnTo>
                                  <a:lnTo>
                                    <a:pt x="2608" y="56"/>
                                  </a:lnTo>
                                  <a:lnTo>
                                    <a:pt x="2598" y="42"/>
                                  </a:lnTo>
                                  <a:lnTo>
                                    <a:pt x="2590" y="31"/>
                                  </a:lnTo>
                                  <a:lnTo>
                                    <a:pt x="2582" y="24"/>
                                  </a:lnTo>
                                  <a:lnTo>
                                    <a:pt x="2571" y="23"/>
                                  </a:lnTo>
                                  <a:lnTo>
                                    <a:pt x="2559" y="23"/>
                                  </a:lnTo>
                                  <a:lnTo>
                                    <a:pt x="2547" y="23"/>
                                  </a:lnTo>
                                  <a:lnTo>
                                    <a:pt x="2534" y="24"/>
                                  </a:lnTo>
                                  <a:lnTo>
                                    <a:pt x="2521" y="26"/>
                                  </a:lnTo>
                                  <a:lnTo>
                                    <a:pt x="2508" y="29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0" y="37"/>
                                  </a:lnTo>
                                  <a:lnTo>
                                    <a:pt x="2449" y="48"/>
                                  </a:lnTo>
                                  <a:lnTo>
                                    <a:pt x="2418" y="62"/>
                                  </a:lnTo>
                                  <a:lnTo>
                                    <a:pt x="2384" y="79"/>
                                  </a:lnTo>
                                  <a:lnTo>
                                    <a:pt x="2349" y="100"/>
                                  </a:lnTo>
                                  <a:lnTo>
                                    <a:pt x="2312" y="124"/>
                                  </a:lnTo>
                                  <a:lnTo>
                                    <a:pt x="2273" y="151"/>
                                  </a:lnTo>
                                  <a:lnTo>
                                    <a:pt x="2233" y="180"/>
                                  </a:lnTo>
                                  <a:lnTo>
                                    <a:pt x="2190" y="213"/>
                                  </a:lnTo>
                                  <a:lnTo>
                                    <a:pt x="2147" y="250"/>
                                  </a:lnTo>
                                  <a:lnTo>
                                    <a:pt x="2102" y="289"/>
                                  </a:lnTo>
                                  <a:lnTo>
                                    <a:pt x="2054" y="331"/>
                                  </a:lnTo>
                                  <a:lnTo>
                                    <a:pt x="2005" y="378"/>
                                  </a:lnTo>
                                  <a:lnTo>
                                    <a:pt x="2023" y="448"/>
                                  </a:lnTo>
                                  <a:lnTo>
                                    <a:pt x="2042" y="519"/>
                                  </a:lnTo>
                                  <a:lnTo>
                                    <a:pt x="2063" y="589"/>
                                  </a:lnTo>
                                  <a:lnTo>
                                    <a:pt x="2087" y="659"/>
                                  </a:lnTo>
                                  <a:lnTo>
                                    <a:pt x="2112" y="731"/>
                                  </a:lnTo>
                                  <a:lnTo>
                                    <a:pt x="2138" y="803"/>
                                  </a:lnTo>
                                  <a:lnTo>
                                    <a:pt x="2166" y="874"/>
                                  </a:lnTo>
                                  <a:lnTo>
                                    <a:pt x="2196" y="947"/>
                                  </a:lnTo>
                                  <a:lnTo>
                                    <a:pt x="2231" y="1024"/>
                                  </a:lnTo>
                                  <a:lnTo>
                                    <a:pt x="2266" y="1098"/>
                                  </a:lnTo>
                                  <a:lnTo>
                                    <a:pt x="2302" y="1168"/>
                                  </a:lnTo>
                                  <a:lnTo>
                                    <a:pt x="2339" y="1235"/>
                                  </a:lnTo>
                                  <a:lnTo>
                                    <a:pt x="2357" y="1267"/>
                                  </a:lnTo>
                                  <a:lnTo>
                                    <a:pt x="2376" y="1299"/>
                                  </a:lnTo>
                                  <a:lnTo>
                                    <a:pt x="2394" y="1329"/>
                                  </a:lnTo>
                                  <a:lnTo>
                                    <a:pt x="2413" y="1359"/>
                                  </a:lnTo>
                                  <a:lnTo>
                                    <a:pt x="2433" y="1387"/>
                                  </a:lnTo>
                                  <a:lnTo>
                                    <a:pt x="2452" y="1416"/>
                                  </a:lnTo>
                                  <a:lnTo>
                                    <a:pt x="2471" y="1443"/>
                                  </a:lnTo>
                                  <a:lnTo>
                                    <a:pt x="2491" y="1469"/>
                                  </a:lnTo>
                                  <a:lnTo>
                                    <a:pt x="2482" y="1477"/>
                                  </a:lnTo>
                                  <a:lnTo>
                                    <a:pt x="2563" y="1547"/>
                                  </a:lnTo>
                                  <a:lnTo>
                                    <a:pt x="2485" y="1506"/>
                                  </a:lnTo>
                                  <a:lnTo>
                                    <a:pt x="2496" y="1517"/>
                                  </a:lnTo>
                                  <a:lnTo>
                                    <a:pt x="2503" y="1526"/>
                                  </a:lnTo>
                                  <a:lnTo>
                                    <a:pt x="2506" y="1530"/>
                                  </a:lnTo>
                                  <a:lnTo>
                                    <a:pt x="2508" y="1536"/>
                                  </a:lnTo>
                                  <a:lnTo>
                                    <a:pt x="2509" y="1540"/>
                                  </a:lnTo>
                                  <a:lnTo>
                                    <a:pt x="2509" y="1545"/>
                                  </a:lnTo>
                                  <a:lnTo>
                                    <a:pt x="2509" y="1551"/>
                                  </a:lnTo>
                                  <a:lnTo>
                                    <a:pt x="2508" y="1555"/>
                                  </a:lnTo>
                                  <a:lnTo>
                                    <a:pt x="2507" y="1561"/>
                                  </a:lnTo>
                                  <a:lnTo>
                                    <a:pt x="2503" y="1567"/>
                                  </a:lnTo>
                                  <a:lnTo>
                                    <a:pt x="2472" y="1553"/>
                                  </a:lnTo>
                                  <a:lnTo>
                                    <a:pt x="2526" y="1596"/>
                                  </a:lnTo>
                                  <a:lnTo>
                                    <a:pt x="2509" y="1596"/>
                                  </a:lnTo>
                                  <a:lnTo>
                                    <a:pt x="2511" y="1607"/>
                                  </a:lnTo>
                                  <a:lnTo>
                                    <a:pt x="2514" y="1619"/>
                                  </a:lnTo>
                                  <a:lnTo>
                                    <a:pt x="2518" y="1629"/>
                                  </a:lnTo>
                                  <a:lnTo>
                                    <a:pt x="2523" y="1640"/>
                                  </a:lnTo>
                                  <a:lnTo>
                                    <a:pt x="2482" y="1635"/>
                                  </a:lnTo>
                                  <a:lnTo>
                                    <a:pt x="2499" y="1646"/>
                                  </a:lnTo>
                                  <a:lnTo>
                                    <a:pt x="2506" y="1651"/>
                                  </a:lnTo>
                                  <a:lnTo>
                                    <a:pt x="2509" y="1656"/>
                                  </a:lnTo>
                                  <a:lnTo>
                                    <a:pt x="2507" y="1658"/>
                                  </a:lnTo>
                                  <a:lnTo>
                                    <a:pt x="2503" y="1660"/>
                                  </a:lnTo>
                                  <a:lnTo>
                                    <a:pt x="2492" y="1658"/>
                                  </a:lnTo>
                                  <a:lnTo>
                                    <a:pt x="2484" y="1657"/>
                                  </a:lnTo>
                                  <a:lnTo>
                                    <a:pt x="2479" y="1658"/>
                                  </a:lnTo>
                                  <a:lnTo>
                                    <a:pt x="2478" y="1660"/>
                                  </a:lnTo>
                                  <a:lnTo>
                                    <a:pt x="2499" y="1689"/>
                                  </a:lnTo>
                                  <a:lnTo>
                                    <a:pt x="2482" y="1691"/>
                                  </a:lnTo>
                                  <a:lnTo>
                                    <a:pt x="2499" y="1708"/>
                                  </a:lnTo>
                                  <a:lnTo>
                                    <a:pt x="2464" y="1719"/>
                                  </a:lnTo>
                                  <a:lnTo>
                                    <a:pt x="2466" y="1723"/>
                                  </a:lnTo>
                                  <a:lnTo>
                                    <a:pt x="2471" y="1728"/>
                                  </a:lnTo>
                                  <a:lnTo>
                                    <a:pt x="2476" y="1732"/>
                                  </a:lnTo>
                                  <a:lnTo>
                                    <a:pt x="2484" y="1737"/>
                                  </a:lnTo>
                                  <a:lnTo>
                                    <a:pt x="2492" y="1740"/>
                                  </a:lnTo>
                                  <a:lnTo>
                                    <a:pt x="2501" y="1745"/>
                                  </a:lnTo>
                                  <a:lnTo>
                                    <a:pt x="2511" y="1748"/>
                                  </a:lnTo>
                                  <a:lnTo>
                                    <a:pt x="2523" y="1752"/>
                                  </a:lnTo>
                                  <a:lnTo>
                                    <a:pt x="2547" y="1731"/>
                                  </a:lnTo>
                                  <a:lnTo>
                                    <a:pt x="2572" y="1710"/>
                                  </a:lnTo>
                                  <a:lnTo>
                                    <a:pt x="2597" y="1686"/>
                                  </a:lnTo>
                                  <a:lnTo>
                                    <a:pt x="2623" y="1661"/>
                                  </a:lnTo>
                                  <a:lnTo>
                                    <a:pt x="2649" y="1633"/>
                                  </a:lnTo>
                                  <a:lnTo>
                                    <a:pt x="2675" y="1606"/>
                                  </a:lnTo>
                                  <a:lnTo>
                                    <a:pt x="2702" y="1576"/>
                                  </a:lnTo>
                                  <a:lnTo>
                                    <a:pt x="2727" y="1545"/>
                                  </a:lnTo>
                                  <a:lnTo>
                                    <a:pt x="2756" y="1510"/>
                                  </a:lnTo>
                                  <a:lnTo>
                                    <a:pt x="2782" y="1476"/>
                                  </a:lnTo>
                                  <a:lnTo>
                                    <a:pt x="2804" y="1443"/>
                                  </a:lnTo>
                                  <a:lnTo>
                                    <a:pt x="2824" y="1411"/>
                                  </a:lnTo>
                                  <a:lnTo>
                                    <a:pt x="2842" y="1381"/>
                                  </a:lnTo>
                                  <a:lnTo>
                                    <a:pt x="2858" y="1353"/>
                                  </a:lnTo>
                                  <a:lnTo>
                                    <a:pt x="2872" y="1326"/>
                                  </a:lnTo>
                                  <a:lnTo>
                                    <a:pt x="2882" y="1300"/>
                                  </a:lnTo>
                                  <a:lnTo>
                                    <a:pt x="2893" y="1294"/>
                                  </a:lnTo>
                                  <a:close/>
                                  <a:moveTo>
                                    <a:pt x="2472" y="1502"/>
                                  </a:moveTo>
                                  <a:lnTo>
                                    <a:pt x="2464" y="1488"/>
                                  </a:lnTo>
                                  <a:lnTo>
                                    <a:pt x="2455" y="1485"/>
                                  </a:lnTo>
                                  <a:lnTo>
                                    <a:pt x="2472" y="1502"/>
                                  </a:lnTo>
                                  <a:close/>
                                  <a:moveTo>
                                    <a:pt x="1759" y="1294"/>
                                  </a:moveTo>
                                  <a:lnTo>
                                    <a:pt x="1744" y="1254"/>
                                  </a:lnTo>
                                  <a:lnTo>
                                    <a:pt x="1726" y="1209"/>
                                  </a:lnTo>
                                  <a:lnTo>
                                    <a:pt x="1706" y="1159"/>
                                  </a:lnTo>
                                  <a:lnTo>
                                    <a:pt x="1686" y="1103"/>
                                  </a:lnTo>
                                  <a:lnTo>
                                    <a:pt x="1663" y="1043"/>
                                  </a:lnTo>
                                  <a:lnTo>
                                    <a:pt x="1639" y="978"/>
                                  </a:lnTo>
                                  <a:lnTo>
                                    <a:pt x="1612" y="909"/>
                                  </a:lnTo>
                                  <a:lnTo>
                                    <a:pt x="1584" y="834"/>
                                  </a:lnTo>
                                  <a:lnTo>
                                    <a:pt x="1554" y="869"/>
                                  </a:lnTo>
                                  <a:lnTo>
                                    <a:pt x="1524" y="904"/>
                                  </a:lnTo>
                                  <a:lnTo>
                                    <a:pt x="1494" y="939"/>
                                  </a:lnTo>
                                  <a:lnTo>
                                    <a:pt x="1464" y="975"/>
                                  </a:lnTo>
                                  <a:lnTo>
                                    <a:pt x="1434" y="1011"/>
                                  </a:lnTo>
                                  <a:lnTo>
                                    <a:pt x="1402" y="1048"/>
                                  </a:lnTo>
                                  <a:lnTo>
                                    <a:pt x="1372" y="1085"/>
                                  </a:lnTo>
                                  <a:lnTo>
                                    <a:pt x="1342" y="1123"/>
                                  </a:lnTo>
                                  <a:lnTo>
                                    <a:pt x="1370" y="1125"/>
                                  </a:lnTo>
                                  <a:lnTo>
                                    <a:pt x="1400" y="1128"/>
                                  </a:lnTo>
                                  <a:lnTo>
                                    <a:pt x="1429" y="1132"/>
                                  </a:lnTo>
                                  <a:lnTo>
                                    <a:pt x="1461" y="1135"/>
                                  </a:lnTo>
                                  <a:lnTo>
                                    <a:pt x="1491" y="1139"/>
                                  </a:lnTo>
                                  <a:lnTo>
                                    <a:pt x="1523" y="1143"/>
                                  </a:lnTo>
                                  <a:lnTo>
                                    <a:pt x="1554" y="1148"/>
                                  </a:lnTo>
                                  <a:lnTo>
                                    <a:pt x="1587" y="1153"/>
                                  </a:lnTo>
                                  <a:lnTo>
                                    <a:pt x="1579" y="1158"/>
                                  </a:lnTo>
                                  <a:lnTo>
                                    <a:pt x="1570" y="1161"/>
                                  </a:lnTo>
                                  <a:lnTo>
                                    <a:pt x="1560" y="1164"/>
                                  </a:lnTo>
                                  <a:lnTo>
                                    <a:pt x="1548" y="1164"/>
                                  </a:lnTo>
                                  <a:lnTo>
                                    <a:pt x="1535" y="1165"/>
                                  </a:lnTo>
                                  <a:lnTo>
                                    <a:pt x="1525" y="1166"/>
                                  </a:lnTo>
                                  <a:lnTo>
                                    <a:pt x="1517" y="1167"/>
                                  </a:lnTo>
                                  <a:lnTo>
                                    <a:pt x="1512" y="1169"/>
                                  </a:lnTo>
                                  <a:lnTo>
                                    <a:pt x="1516" y="1175"/>
                                  </a:lnTo>
                                  <a:lnTo>
                                    <a:pt x="1495" y="1183"/>
                                  </a:lnTo>
                                  <a:lnTo>
                                    <a:pt x="1485" y="1169"/>
                                  </a:lnTo>
                                  <a:lnTo>
                                    <a:pt x="1458" y="1169"/>
                                  </a:lnTo>
                                  <a:lnTo>
                                    <a:pt x="1449" y="1170"/>
                                  </a:lnTo>
                                  <a:lnTo>
                                    <a:pt x="1442" y="1173"/>
                                  </a:lnTo>
                                  <a:lnTo>
                                    <a:pt x="1440" y="1175"/>
                                  </a:lnTo>
                                  <a:lnTo>
                                    <a:pt x="1437" y="1177"/>
                                  </a:lnTo>
                                  <a:lnTo>
                                    <a:pt x="1436" y="1179"/>
                                  </a:lnTo>
                                  <a:lnTo>
                                    <a:pt x="1435" y="1183"/>
                                  </a:lnTo>
                                  <a:lnTo>
                                    <a:pt x="1442" y="1186"/>
                                  </a:lnTo>
                                  <a:lnTo>
                                    <a:pt x="1446" y="1188"/>
                                  </a:lnTo>
                                  <a:lnTo>
                                    <a:pt x="1450" y="1191"/>
                                  </a:lnTo>
                                  <a:lnTo>
                                    <a:pt x="1452" y="1194"/>
                                  </a:lnTo>
                                  <a:lnTo>
                                    <a:pt x="1451" y="1195"/>
                                  </a:lnTo>
                                  <a:lnTo>
                                    <a:pt x="1450" y="1198"/>
                                  </a:lnTo>
                                  <a:lnTo>
                                    <a:pt x="1447" y="1199"/>
                                  </a:lnTo>
                                  <a:lnTo>
                                    <a:pt x="1444" y="1201"/>
                                  </a:lnTo>
                                  <a:lnTo>
                                    <a:pt x="1434" y="1203"/>
                                  </a:lnTo>
                                  <a:lnTo>
                                    <a:pt x="1419" y="1204"/>
                                  </a:lnTo>
                                  <a:lnTo>
                                    <a:pt x="1422" y="1210"/>
                                  </a:lnTo>
                                  <a:lnTo>
                                    <a:pt x="1422" y="1213"/>
                                  </a:lnTo>
                                  <a:lnTo>
                                    <a:pt x="1422" y="1215"/>
                                  </a:lnTo>
                                  <a:lnTo>
                                    <a:pt x="1418" y="1216"/>
                                  </a:lnTo>
                                  <a:lnTo>
                                    <a:pt x="1415" y="1217"/>
                                  </a:lnTo>
                                  <a:lnTo>
                                    <a:pt x="1408" y="1218"/>
                                  </a:lnTo>
                                  <a:lnTo>
                                    <a:pt x="1402" y="1220"/>
                                  </a:lnTo>
                                  <a:lnTo>
                                    <a:pt x="1398" y="1221"/>
                                  </a:lnTo>
                                  <a:lnTo>
                                    <a:pt x="1395" y="1224"/>
                                  </a:lnTo>
                                  <a:lnTo>
                                    <a:pt x="1392" y="1226"/>
                                  </a:lnTo>
                                  <a:lnTo>
                                    <a:pt x="1405" y="1234"/>
                                  </a:lnTo>
                                  <a:lnTo>
                                    <a:pt x="1423" y="1241"/>
                                  </a:lnTo>
                                  <a:lnTo>
                                    <a:pt x="1446" y="1249"/>
                                  </a:lnTo>
                                  <a:lnTo>
                                    <a:pt x="1476" y="1257"/>
                                  </a:lnTo>
                                  <a:lnTo>
                                    <a:pt x="1506" y="1263"/>
                                  </a:lnTo>
                                  <a:lnTo>
                                    <a:pt x="1531" y="1269"/>
                                  </a:lnTo>
                                  <a:lnTo>
                                    <a:pt x="1550" y="1271"/>
                                  </a:lnTo>
                                  <a:lnTo>
                                    <a:pt x="1565" y="1272"/>
                                  </a:lnTo>
                                  <a:lnTo>
                                    <a:pt x="1578" y="1278"/>
                                  </a:lnTo>
                                  <a:lnTo>
                                    <a:pt x="1611" y="1278"/>
                                  </a:lnTo>
                                  <a:lnTo>
                                    <a:pt x="1616" y="1283"/>
                                  </a:lnTo>
                                  <a:lnTo>
                                    <a:pt x="1622" y="1286"/>
                                  </a:lnTo>
                                  <a:lnTo>
                                    <a:pt x="1628" y="1290"/>
                                  </a:lnTo>
                                  <a:lnTo>
                                    <a:pt x="1636" y="1293"/>
                                  </a:lnTo>
                                  <a:lnTo>
                                    <a:pt x="1643" y="1294"/>
                                  </a:lnTo>
                                  <a:lnTo>
                                    <a:pt x="1651" y="1296"/>
                                  </a:lnTo>
                                  <a:lnTo>
                                    <a:pt x="1660" y="1297"/>
                                  </a:lnTo>
                                  <a:lnTo>
                                    <a:pt x="1670" y="1297"/>
                                  </a:lnTo>
                                  <a:lnTo>
                                    <a:pt x="1702" y="1297"/>
                                  </a:lnTo>
                                  <a:lnTo>
                                    <a:pt x="1723" y="1296"/>
                                  </a:lnTo>
                                  <a:lnTo>
                                    <a:pt x="1736" y="1295"/>
                                  </a:lnTo>
                                  <a:lnTo>
                                    <a:pt x="1738" y="1294"/>
                                  </a:lnTo>
                                  <a:lnTo>
                                    <a:pt x="1744" y="1300"/>
                                  </a:lnTo>
                                  <a:lnTo>
                                    <a:pt x="1759" y="1294"/>
                                  </a:lnTo>
                                  <a:close/>
                                  <a:moveTo>
                                    <a:pt x="1530" y="1188"/>
                                  </a:moveTo>
                                  <a:lnTo>
                                    <a:pt x="1517" y="1190"/>
                                  </a:lnTo>
                                  <a:lnTo>
                                    <a:pt x="1503" y="1191"/>
                                  </a:lnTo>
                                  <a:lnTo>
                                    <a:pt x="1484" y="1193"/>
                                  </a:lnTo>
                                  <a:lnTo>
                                    <a:pt x="1462" y="1194"/>
                                  </a:lnTo>
                                  <a:lnTo>
                                    <a:pt x="1468" y="1193"/>
                                  </a:lnTo>
                                  <a:lnTo>
                                    <a:pt x="1475" y="1192"/>
                                  </a:lnTo>
                                  <a:lnTo>
                                    <a:pt x="1480" y="1190"/>
                                  </a:lnTo>
                                  <a:lnTo>
                                    <a:pt x="1487" y="1186"/>
                                  </a:lnTo>
                                  <a:lnTo>
                                    <a:pt x="1496" y="1186"/>
                                  </a:lnTo>
                                  <a:lnTo>
                                    <a:pt x="1506" y="1186"/>
                                  </a:lnTo>
                                  <a:lnTo>
                                    <a:pt x="1517" y="1187"/>
                                  </a:lnTo>
                                  <a:lnTo>
                                    <a:pt x="1530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734"/>
                          <wps:cNvSpPr>
                            <a:spLocks noEditPoints="1"/>
                          </wps:cNvSpPr>
                          <wps:spPr bwMode="auto">
                            <a:xfrm>
                              <a:off x="4042" y="234"/>
                              <a:ext cx="472" cy="249"/>
                            </a:xfrm>
                            <a:custGeom>
                              <a:avLst/>
                              <a:gdLst>
                                <a:gd name="T0" fmla="*/ 936 w 2830"/>
                                <a:gd name="T1" fmla="*/ 198 h 1494"/>
                                <a:gd name="T2" fmla="*/ 2744 w 2830"/>
                                <a:gd name="T3" fmla="*/ 447 h 1494"/>
                                <a:gd name="T4" fmla="*/ 2400 w 2830"/>
                                <a:gd name="T5" fmla="*/ 883 h 1494"/>
                                <a:gd name="T6" fmla="*/ 1926 w 2830"/>
                                <a:gd name="T7" fmla="*/ 1174 h 1494"/>
                                <a:gd name="T8" fmla="*/ 1510 w 2830"/>
                                <a:gd name="T9" fmla="*/ 1303 h 1494"/>
                                <a:gd name="T10" fmla="*/ 1098 w 2830"/>
                                <a:gd name="T11" fmla="*/ 1443 h 1494"/>
                                <a:gd name="T12" fmla="*/ 731 w 2830"/>
                                <a:gd name="T13" fmla="*/ 1493 h 1494"/>
                                <a:gd name="T14" fmla="*/ 408 w 2830"/>
                                <a:gd name="T15" fmla="*/ 1441 h 1494"/>
                                <a:gd name="T16" fmla="*/ 308 w 2830"/>
                                <a:gd name="T17" fmla="*/ 1327 h 1494"/>
                                <a:gd name="T18" fmla="*/ 316 w 2830"/>
                                <a:gd name="T19" fmla="*/ 1170 h 1494"/>
                                <a:gd name="T20" fmla="*/ 601 w 2830"/>
                                <a:gd name="T21" fmla="*/ 809 h 1494"/>
                                <a:gd name="T22" fmla="*/ 1020 w 2830"/>
                                <a:gd name="T23" fmla="*/ 503 h 1494"/>
                                <a:gd name="T24" fmla="*/ 1436 w 2830"/>
                                <a:gd name="T25" fmla="*/ 377 h 1494"/>
                                <a:gd name="T26" fmla="*/ 1916 w 2830"/>
                                <a:gd name="T27" fmla="*/ 269 h 1494"/>
                                <a:gd name="T28" fmla="*/ 1798 w 2830"/>
                                <a:gd name="T29" fmla="*/ 219 h 1494"/>
                                <a:gd name="T30" fmla="*/ 1121 w 2830"/>
                                <a:gd name="T31" fmla="*/ 170 h 1494"/>
                                <a:gd name="T32" fmla="*/ 402 w 2830"/>
                                <a:gd name="T33" fmla="*/ 197 h 1494"/>
                                <a:gd name="T34" fmla="*/ 97 w 2830"/>
                                <a:gd name="T35" fmla="*/ 362 h 1494"/>
                                <a:gd name="T36" fmla="*/ 172 w 2830"/>
                                <a:gd name="T37" fmla="*/ 670 h 1494"/>
                                <a:gd name="T38" fmla="*/ 126 w 2830"/>
                                <a:gd name="T39" fmla="*/ 665 h 1494"/>
                                <a:gd name="T40" fmla="*/ 1 w 2830"/>
                                <a:gd name="T41" fmla="*/ 393 h 1494"/>
                                <a:gd name="T42" fmla="*/ 66 w 2830"/>
                                <a:gd name="T43" fmla="*/ 212 h 1494"/>
                                <a:gd name="T44" fmla="*/ 291 w 2830"/>
                                <a:gd name="T45" fmla="*/ 88 h 1494"/>
                                <a:gd name="T46" fmla="*/ 851 w 2830"/>
                                <a:gd name="T47" fmla="*/ 4 h 1494"/>
                                <a:gd name="T48" fmla="*/ 1496 w 2830"/>
                                <a:gd name="T49" fmla="*/ 15 h 1494"/>
                                <a:gd name="T50" fmla="*/ 2141 w 2830"/>
                                <a:gd name="T51" fmla="*/ 85 h 1494"/>
                                <a:gd name="T52" fmla="*/ 2600 w 2830"/>
                                <a:gd name="T53" fmla="*/ 217 h 1494"/>
                                <a:gd name="T54" fmla="*/ 2294 w 2830"/>
                                <a:gd name="T55" fmla="*/ 435 h 1494"/>
                                <a:gd name="T56" fmla="*/ 2161 w 2830"/>
                                <a:gd name="T57" fmla="*/ 407 h 1494"/>
                                <a:gd name="T58" fmla="*/ 1820 w 2830"/>
                                <a:gd name="T59" fmla="*/ 472 h 1494"/>
                                <a:gd name="T60" fmla="*/ 1272 w 2830"/>
                                <a:gd name="T61" fmla="*/ 564 h 1494"/>
                                <a:gd name="T62" fmla="*/ 749 w 2830"/>
                                <a:gd name="T63" fmla="*/ 752 h 1494"/>
                                <a:gd name="T64" fmla="*/ 621 w 2830"/>
                                <a:gd name="T65" fmla="*/ 884 h 1494"/>
                                <a:gd name="T66" fmla="*/ 647 w 2830"/>
                                <a:gd name="T67" fmla="*/ 1038 h 1494"/>
                                <a:gd name="T68" fmla="*/ 647 w 2830"/>
                                <a:gd name="T69" fmla="*/ 1096 h 1494"/>
                                <a:gd name="T70" fmla="*/ 677 w 2830"/>
                                <a:gd name="T71" fmla="*/ 1194 h 1494"/>
                                <a:gd name="T72" fmla="*/ 722 w 2830"/>
                                <a:gd name="T73" fmla="*/ 1251 h 1494"/>
                                <a:gd name="T74" fmla="*/ 867 w 2830"/>
                                <a:gd name="T75" fmla="*/ 1293 h 1494"/>
                                <a:gd name="T76" fmla="*/ 990 w 2830"/>
                                <a:gd name="T77" fmla="*/ 1344 h 1494"/>
                                <a:gd name="T78" fmla="*/ 1292 w 2830"/>
                                <a:gd name="T79" fmla="*/ 1336 h 1494"/>
                                <a:gd name="T80" fmla="*/ 1875 w 2830"/>
                                <a:gd name="T81" fmla="*/ 1145 h 1494"/>
                                <a:gd name="T82" fmla="*/ 2404 w 2830"/>
                                <a:gd name="T83" fmla="*/ 821 h 1494"/>
                                <a:gd name="T84" fmla="*/ 2769 w 2830"/>
                                <a:gd name="T85" fmla="*/ 377 h 1494"/>
                                <a:gd name="T86" fmla="*/ 525 w 2830"/>
                                <a:gd name="T87" fmla="*/ 226 h 1494"/>
                                <a:gd name="T88" fmla="*/ 431 w 2830"/>
                                <a:gd name="T89" fmla="*/ 222 h 1494"/>
                                <a:gd name="T90" fmla="*/ 629 w 2830"/>
                                <a:gd name="T91" fmla="*/ 212 h 1494"/>
                                <a:gd name="T92" fmla="*/ 423 w 2830"/>
                                <a:gd name="T93" fmla="*/ 242 h 1494"/>
                                <a:gd name="T94" fmla="*/ 405 w 2830"/>
                                <a:gd name="T95" fmla="*/ 247 h 1494"/>
                                <a:gd name="T96" fmla="*/ 1020 w 2830"/>
                                <a:gd name="T97" fmla="*/ 1352 h 1494"/>
                                <a:gd name="T98" fmla="*/ 666 w 2830"/>
                                <a:gd name="T99" fmla="*/ 1132 h 1494"/>
                                <a:gd name="T100" fmla="*/ 682 w 2830"/>
                                <a:gd name="T101" fmla="*/ 1155 h 1494"/>
                                <a:gd name="T102" fmla="*/ 728 w 2830"/>
                                <a:gd name="T103" fmla="*/ 1221 h 1494"/>
                                <a:gd name="T104" fmla="*/ 127 w 2830"/>
                                <a:gd name="T105" fmla="*/ 274 h 1494"/>
                                <a:gd name="T106" fmla="*/ 955 w 2830"/>
                                <a:gd name="T107" fmla="*/ 1350 h 1494"/>
                                <a:gd name="T108" fmla="*/ 966 w 2830"/>
                                <a:gd name="T109" fmla="*/ 1354 h 1494"/>
                                <a:gd name="T110" fmla="*/ 718 w 2830"/>
                                <a:gd name="T111" fmla="*/ 1264 h 1494"/>
                                <a:gd name="T112" fmla="*/ 749 w 2830"/>
                                <a:gd name="T113" fmla="*/ 1352 h 1494"/>
                                <a:gd name="T114" fmla="*/ 689 w 2830"/>
                                <a:gd name="T115" fmla="*/ 1346 h 1494"/>
                                <a:gd name="T116" fmla="*/ 583 w 2830"/>
                                <a:gd name="T117" fmla="*/ 1327 h 1494"/>
                                <a:gd name="T118" fmla="*/ 452 w 2830"/>
                                <a:gd name="T119" fmla="*/ 1228 h 1494"/>
                                <a:gd name="T120" fmla="*/ 402 w 2830"/>
                                <a:gd name="T121" fmla="*/ 1157 h 1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830" h="1494">
                                  <a:moveTo>
                                    <a:pt x="2196" y="495"/>
                                  </a:moveTo>
                                  <a:lnTo>
                                    <a:pt x="2194" y="494"/>
                                  </a:lnTo>
                                  <a:lnTo>
                                    <a:pt x="2190" y="492"/>
                                  </a:lnTo>
                                  <a:lnTo>
                                    <a:pt x="2194" y="489"/>
                                  </a:lnTo>
                                  <a:lnTo>
                                    <a:pt x="2198" y="487"/>
                                  </a:lnTo>
                                  <a:lnTo>
                                    <a:pt x="2202" y="487"/>
                                  </a:lnTo>
                                  <a:lnTo>
                                    <a:pt x="2201" y="490"/>
                                  </a:lnTo>
                                  <a:lnTo>
                                    <a:pt x="2196" y="495"/>
                                  </a:lnTo>
                                  <a:close/>
                                  <a:moveTo>
                                    <a:pt x="971" y="198"/>
                                  </a:moveTo>
                                  <a:lnTo>
                                    <a:pt x="919" y="198"/>
                                  </a:lnTo>
                                  <a:lnTo>
                                    <a:pt x="927" y="198"/>
                                  </a:lnTo>
                                  <a:lnTo>
                                    <a:pt x="936" y="198"/>
                                  </a:lnTo>
                                  <a:lnTo>
                                    <a:pt x="950" y="198"/>
                                  </a:lnTo>
                                  <a:lnTo>
                                    <a:pt x="958" y="198"/>
                                  </a:lnTo>
                                  <a:lnTo>
                                    <a:pt x="971" y="198"/>
                                  </a:lnTo>
                                  <a:close/>
                                  <a:moveTo>
                                    <a:pt x="2830" y="181"/>
                                  </a:moveTo>
                                  <a:lnTo>
                                    <a:pt x="2816" y="280"/>
                                  </a:lnTo>
                                  <a:lnTo>
                                    <a:pt x="2816" y="267"/>
                                  </a:lnTo>
                                  <a:lnTo>
                                    <a:pt x="2811" y="290"/>
                                  </a:lnTo>
                                  <a:lnTo>
                                    <a:pt x="2816" y="282"/>
                                  </a:lnTo>
                                  <a:lnTo>
                                    <a:pt x="2801" y="324"/>
                                  </a:lnTo>
                                  <a:lnTo>
                                    <a:pt x="2783" y="366"/>
                                  </a:lnTo>
                                  <a:lnTo>
                                    <a:pt x="2765" y="407"/>
                                  </a:lnTo>
                                  <a:lnTo>
                                    <a:pt x="2744" y="447"/>
                                  </a:lnTo>
                                  <a:lnTo>
                                    <a:pt x="2723" y="487"/>
                                  </a:lnTo>
                                  <a:lnTo>
                                    <a:pt x="2699" y="527"/>
                                  </a:lnTo>
                                  <a:lnTo>
                                    <a:pt x="2676" y="565"/>
                                  </a:lnTo>
                                  <a:lnTo>
                                    <a:pt x="2650" y="603"/>
                                  </a:lnTo>
                                  <a:lnTo>
                                    <a:pt x="2624" y="640"/>
                                  </a:lnTo>
                                  <a:lnTo>
                                    <a:pt x="2596" y="676"/>
                                  </a:lnTo>
                                  <a:lnTo>
                                    <a:pt x="2566" y="713"/>
                                  </a:lnTo>
                                  <a:lnTo>
                                    <a:pt x="2536" y="748"/>
                                  </a:lnTo>
                                  <a:lnTo>
                                    <a:pt x="2503" y="782"/>
                                  </a:lnTo>
                                  <a:lnTo>
                                    <a:pt x="2471" y="816"/>
                                  </a:lnTo>
                                  <a:lnTo>
                                    <a:pt x="2436" y="850"/>
                                  </a:lnTo>
                                  <a:lnTo>
                                    <a:pt x="2400" y="883"/>
                                  </a:lnTo>
                                  <a:lnTo>
                                    <a:pt x="2363" y="915"/>
                                  </a:lnTo>
                                  <a:lnTo>
                                    <a:pt x="2326" y="944"/>
                                  </a:lnTo>
                                  <a:lnTo>
                                    <a:pt x="2287" y="974"/>
                                  </a:lnTo>
                                  <a:lnTo>
                                    <a:pt x="2249" y="1001"/>
                                  </a:lnTo>
                                  <a:lnTo>
                                    <a:pt x="2211" y="1028"/>
                                  </a:lnTo>
                                  <a:lnTo>
                                    <a:pt x="2171" y="1053"/>
                                  </a:lnTo>
                                  <a:lnTo>
                                    <a:pt x="2132" y="1076"/>
                                  </a:lnTo>
                                  <a:lnTo>
                                    <a:pt x="2091" y="1099"/>
                                  </a:lnTo>
                                  <a:lnTo>
                                    <a:pt x="2051" y="1119"/>
                                  </a:lnTo>
                                  <a:lnTo>
                                    <a:pt x="2010" y="1138"/>
                                  </a:lnTo>
                                  <a:lnTo>
                                    <a:pt x="1969" y="1157"/>
                                  </a:lnTo>
                                  <a:lnTo>
                                    <a:pt x="1926" y="1174"/>
                                  </a:lnTo>
                                  <a:lnTo>
                                    <a:pt x="1884" y="1188"/>
                                  </a:lnTo>
                                  <a:lnTo>
                                    <a:pt x="1841" y="1203"/>
                                  </a:lnTo>
                                  <a:lnTo>
                                    <a:pt x="1798" y="1216"/>
                                  </a:lnTo>
                                  <a:lnTo>
                                    <a:pt x="1754" y="1227"/>
                                  </a:lnTo>
                                  <a:lnTo>
                                    <a:pt x="1748" y="1237"/>
                                  </a:lnTo>
                                  <a:lnTo>
                                    <a:pt x="1721" y="1242"/>
                                  </a:lnTo>
                                  <a:lnTo>
                                    <a:pt x="1692" y="1247"/>
                                  </a:lnTo>
                                  <a:lnTo>
                                    <a:pt x="1660" y="1255"/>
                                  </a:lnTo>
                                  <a:lnTo>
                                    <a:pt x="1626" y="1264"/>
                                  </a:lnTo>
                                  <a:lnTo>
                                    <a:pt x="1590" y="1276"/>
                                  </a:lnTo>
                                  <a:lnTo>
                                    <a:pt x="1552" y="1288"/>
                                  </a:lnTo>
                                  <a:lnTo>
                                    <a:pt x="1510" y="1303"/>
                                  </a:lnTo>
                                  <a:lnTo>
                                    <a:pt x="1468" y="1319"/>
                                  </a:lnTo>
                                  <a:lnTo>
                                    <a:pt x="1413" y="1339"/>
                                  </a:lnTo>
                                  <a:lnTo>
                                    <a:pt x="1364" y="1356"/>
                                  </a:lnTo>
                                  <a:lnTo>
                                    <a:pt x="1320" y="1372"/>
                                  </a:lnTo>
                                  <a:lnTo>
                                    <a:pt x="1282" y="1386"/>
                                  </a:lnTo>
                                  <a:lnTo>
                                    <a:pt x="1249" y="1397"/>
                                  </a:lnTo>
                                  <a:lnTo>
                                    <a:pt x="1222" y="1406"/>
                                  </a:lnTo>
                                  <a:lnTo>
                                    <a:pt x="1201" y="1413"/>
                                  </a:lnTo>
                                  <a:lnTo>
                                    <a:pt x="1184" y="1418"/>
                                  </a:lnTo>
                                  <a:lnTo>
                                    <a:pt x="1145" y="1429"/>
                                  </a:lnTo>
                                  <a:lnTo>
                                    <a:pt x="1115" y="1438"/>
                                  </a:lnTo>
                                  <a:lnTo>
                                    <a:pt x="1098" y="1443"/>
                                  </a:lnTo>
                                  <a:lnTo>
                                    <a:pt x="1093" y="1444"/>
                                  </a:lnTo>
                                  <a:lnTo>
                                    <a:pt x="1087" y="1444"/>
                                  </a:lnTo>
                                  <a:lnTo>
                                    <a:pt x="1084" y="1443"/>
                                  </a:lnTo>
                                  <a:lnTo>
                                    <a:pt x="1080" y="1441"/>
                                  </a:lnTo>
                                  <a:lnTo>
                                    <a:pt x="1079" y="1439"/>
                                  </a:lnTo>
                                  <a:lnTo>
                                    <a:pt x="1025" y="1452"/>
                                  </a:lnTo>
                                  <a:lnTo>
                                    <a:pt x="972" y="1463"/>
                                  </a:lnTo>
                                  <a:lnTo>
                                    <a:pt x="922" y="1472"/>
                                  </a:lnTo>
                                  <a:lnTo>
                                    <a:pt x="872" y="1480"/>
                                  </a:lnTo>
                                  <a:lnTo>
                                    <a:pt x="824" y="1486"/>
                                  </a:lnTo>
                                  <a:lnTo>
                                    <a:pt x="777" y="1490"/>
                                  </a:lnTo>
                                  <a:lnTo>
                                    <a:pt x="731" y="1493"/>
                                  </a:lnTo>
                                  <a:lnTo>
                                    <a:pt x="688" y="1494"/>
                                  </a:lnTo>
                                  <a:lnTo>
                                    <a:pt x="640" y="1493"/>
                                  </a:lnTo>
                                  <a:lnTo>
                                    <a:pt x="596" y="1489"/>
                                  </a:lnTo>
                                  <a:lnTo>
                                    <a:pt x="556" y="1485"/>
                                  </a:lnTo>
                                  <a:lnTo>
                                    <a:pt x="518" y="1479"/>
                                  </a:lnTo>
                                  <a:lnTo>
                                    <a:pt x="500" y="1474"/>
                                  </a:lnTo>
                                  <a:lnTo>
                                    <a:pt x="483" y="1471"/>
                                  </a:lnTo>
                                  <a:lnTo>
                                    <a:pt x="467" y="1465"/>
                                  </a:lnTo>
                                  <a:lnTo>
                                    <a:pt x="451" y="1461"/>
                                  </a:lnTo>
                                  <a:lnTo>
                                    <a:pt x="437" y="1455"/>
                                  </a:lnTo>
                                  <a:lnTo>
                                    <a:pt x="422" y="1448"/>
                                  </a:lnTo>
                                  <a:lnTo>
                                    <a:pt x="408" y="1441"/>
                                  </a:lnTo>
                                  <a:lnTo>
                                    <a:pt x="396" y="1435"/>
                                  </a:lnTo>
                                  <a:lnTo>
                                    <a:pt x="385" y="1427"/>
                                  </a:lnTo>
                                  <a:lnTo>
                                    <a:pt x="373" y="1419"/>
                                  </a:lnTo>
                                  <a:lnTo>
                                    <a:pt x="363" y="1411"/>
                                  </a:lnTo>
                                  <a:lnTo>
                                    <a:pt x="354" y="1402"/>
                                  </a:lnTo>
                                  <a:lnTo>
                                    <a:pt x="345" y="1393"/>
                                  </a:lnTo>
                                  <a:lnTo>
                                    <a:pt x="337" y="1382"/>
                                  </a:lnTo>
                                  <a:lnTo>
                                    <a:pt x="330" y="1372"/>
                                  </a:lnTo>
                                  <a:lnTo>
                                    <a:pt x="324" y="1362"/>
                                  </a:lnTo>
                                  <a:lnTo>
                                    <a:pt x="318" y="1351"/>
                                  </a:lnTo>
                                  <a:lnTo>
                                    <a:pt x="313" y="1339"/>
                                  </a:lnTo>
                                  <a:lnTo>
                                    <a:pt x="308" y="1327"/>
                                  </a:lnTo>
                                  <a:lnTo>
                                    <a:pt x="305" y="1314"/>
                                  </a:lnTo>
                                  <a:lnTo>
                                    <a:pt x="303" y="1301"/>
                                  </a:lnTo>
                                  <a:lnTo>
                                    <a:pt x="300" y="1287"/>
                                  </a:lnTo>
                                  <a:lnTo>
                                    <a:pt x="299" y="1273"/>
                                  </a:lnTo>
                                  <a:lnTo>
                                    <a:pt x="299" y="1260"/>
                                  </a:lnTo>
                                  <a:lnTo>
                                    <a:pt x="299" y="1247"/>
                                  </a:lnTo>
                                  <a:lnTo>
                                    <a:pt x="300" y="1235"/>
                                  </a:lnTo>
                                  <a:lnTo>
                                    <a:pt x="303" y="1222"/>
                                  </a:lnTo>
                                  <a:lnTo>
                                    <a:pt x="305" y="1210"/>
                                  </a:lnTo>
                                  <a:lnTo>
                                    <a:pt x="307" y="1196"/>
                                  </a:lnTo>
                                  <a:lnTo>
                                    <a:pt x="312" y="1184"/>
                                  </a:lnTo>
                                  <a:lnTo>
                                    <a:pt x="316" y="1170"/>
                                  </a:lnTo>
                                  <a:lnTo>
                                    <a:pt x="321" y="1157"/>
                                  </a:lnTo>
                                  <a:lnTo>
                                    <a:pt x="333" y="1129"/>
                                  </a:lnTo>
                                  <a:lnTo>
                                    <a:pt x="348" y="1100"/>
                                  </a:lnTo>
                                  <a:lnTo>
                                    <a:pt x="364" y="1071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407" y="1010"/>
                                  </a:lnTo>
                                  <a:lnTo>
                                    <a:pt x="433" y="978"/>
                                  </a:lnTo>
                                  <a:lnTo>
                                    <a:pt x="461" y="947"/>
                                  </a:lnTo>
                                  <a:lnTo>
                                    <a:pt x="492" y="912"/>
                                  </a:lnTo>
                                  <a:lnTo>
                                    <a:pt x="525" y="878"/>
                                  </a:lnTo>
                                  <a:lnTo>
                                    <a:pt x="561" y="844"/>
                                  </a:lnTo>
                                  <a:lnTo>
                                    <a:pt x="601" y="809"/>
                                  </a:lnTo>
                                  <a:lnTo>
                                    <a:pt x="641" y="773"/>
                                  </a:lnTo>
                                  <a:lnTo>
                                    <a:pt x="680" y="740"/>
                                  </a:lnTo>
                                  <a:lnTo>
                                    <a:pt x="717" y="709"/>
                                  </a:lnTo>
                                  <a:lnTo>
                                    <a:pt x="754" y="680"/>
                                  </a:lnTo>
                                  <a:lnTo>
                                    <a:pt x="790" y="651"/>
                                  </a:lnTo>
                                  <a:lnTo>
                                    <a:pt x="825" y="625"/>
                                  </a:lnTo>
                                  <a:lnTo>
                                    <a:pt x="860" y="601"/>
                                  </a:lnTo>
                                  <a:lnTo>
                                    <a:pt x="892" y="578"/>
                                  </a:lnTo>
                                  <a:lnTo>
                                    <a:pt x="926" y="557"/>
                                  </a:lnTo>
                                  <a:lnTo>
                                    <a:pt x="958" y="537"/>
                                  </a:lnTo>
                                  <a:lnTo>
                                    <a:pt x="989" y="519"/>
                                  </a:lnTo>
                                  <a:lnTo>
                                    <a:pt x="1020" y="503"/>
                                  </a:lnTo>
                                  <a:lnTo>
                                    <a:pt x="1050" y="487"/>
                                  </a:lnTo>
                                  <a:lnTo>
                                    <a:pt x="1079" y="474"/>
                                  </a:lnTo>
                                  <a:lnTo>
                                    <a:pt x="1107" y="462"/>
                                  </a:lnTo>
                                  <a:lnTo>
                                    <a:pt x="1136" y="452"/>
                                  </a:lnTo>
                                  <a:lnTo>
                                    <a:pt x="1163" y="444"/>
                                  </a:lnTo>
                                  <a:lnTo>
                                    <a:pt x="1168" y="441"/>
                                  </a:lnTo>
                                  <a:lnTo>
                                    <a:pt x="1186" y="438"/>
                                  </a:lnTo>
                                  <a:lnTo>
                                    <a:pt x="1214" y="431"/>
                                  </a:lnTo>
                                  <a:lnTo>
                                    <a:pt x="1253" y="421"/>
                                  </a:lnTo>
                                  <a:lnTo>
                                    <a:pt x="1303" y="410"/>
                                  </a:lnTo>
                                  <a:lnTo>
                                    <a:pt x="1364" y="394"/>
                                  </a:lnTo>
                                  <a:lnTo>
                                    <a:pt x="1436" y="377"/>
                                  </a:lnTo>
                                  <a:lnTo>
                                    <a:pt x="1518" y="356"/>
                                  </a:lnTo>
                                  <a:lnTo>
                                    <a:pt x="1587" y="339"/>
                                  </a:lnTo>
                                  <a:lnTo>
                                    <a:pt x="1648" y="324"/>
                                  </a:lnTo>
                                  <a:lnTo>
                                    <a:pt x="1698" y="311"/>
                                  </a:lnTo>
                                  <a:lnTo>
                                    <a:pt x="1742" y="298"/>
                                  </a:lnTo>
                                  <a:lnTo>
                                    <a:pt x="1776" y="288"/>
                                  </a:lnTo>
                                  <a:lnTo>
                                    <a:pt x="1802" y="279"/>
                                  </a:lnTo>
                                  <a:lnTo>
                                    <a:pt x="1820" y="272"/>
                                  </a:lnTo>
                                  <a:lnTo>
                                    <a:pt x="1829" y="267"/>
                                  </a:lnTo>
                                  <a:lnTo>
                                    <a:pt x="1885" y="267"/>
                                  </a:lnTo>
                                  <a:lnTo>
                                    <a:pt x="1883" y="269"/>
                                  </a:lnTo>
                                  <a:lnTo>
                                    <a:pt x="1916" y="269"/>
                                  </a:lnTo>
                                  <a:lnTo>
                                    <a:pt x="1912" y="259"/>
                                  </a:lnTo>
                                  <a:lnTo>
                                    <a:pt x="1850" y="236"/>
                                  </a:lnTo>
                                  <a:lnTo>
                                    <a:pt x="1885" y="226"/>
                                  </a:lnTo>
                                  <a:lnTo>
                                    <a:pt x="1872" y="214"/>
                                  </a:lnTo>
                                  <a:lnTo>
                                    <a:pt x="1837" y="212"/>
                                  </a:lnTo>
                                  <a:lnTo>
                                    <a:pt x="1834" y="215"/>
                                  </a:lnTo>
                                  <a:lnTo>
                                    <a:pt x="1829" y="220"/>
                                  </a:lnTo>
                                  <a:lnTo>
                                    <a:pt x="1830" y="225"/>
                                  </a:lnTo>
                                  <a:lnTo>
                                    <a:pt x="1834" y="227"/>
                                  </a:lnTo>
                                  <a:lnTo>
                                    <a:pt x="1836" y="227"/>
                                  </a:lnTo>
                                  <a:lnTo>
                                    <a:pt x="1840" y="226"/>
                                  </a:lnTo>
                                  <a:lnTo>
                                    <a:pt x="1798" y="219"/>
                                  </a:lnTo>
                                  <a:lnTo>
                                    <a:pt x="1754" y="212"/>
                                  </a:lnTo>
                                  <a:lnTo>
                                    <a:pt x="1707" y="206"/>
                                  </a:lnTo>
                                  <a:lnTo>
                                    <a:pt x="1659" y="201"/>
                                  </a:lnTo>
                                  <a:lnTo>
                                    <a:pt x="1607" y="195"/>
                                  </a:lnTo>
                                  <a:lnTo>
                                    <a:pt x="1554" y="190"/>
                                  </a:lnTo>
                                  <a:lnTo>
                                    <a:pt x="1499" y="186"/>
                                  </a:lnTo>
                                  <a:lnTo>
                                    <a:pt x="1442" y="183"/>
                                  </a:lnTo>
                                  <a:lnTo>
                                    <a:pt x="1382" y="179"/>
                                  </a:lnTo>
                                  <a:lnTo>
                                    <a:pt x="1320" y="177"/>
                                  </a:lnTo>
                                  <a:lnTo>
                                    <a:pt x="1256" y="173"/>
                                  </a:lnTo>
                                  <a:lnTo>
                                    <a:pt x="1190" y="172"/>
                                  </a:lnTo>
                                  <a:lnTo>
                                    <a:pt x="1121" y="170"/>
                                  </a:lnTo>
                                  <a:lnTo>
                                    <a:pt x="1050" y="169"/>
                                  </a:lnTo>
                                  <a:lnTo>
                                    <a:pt x="977" y="169"/>
                                  </a:lnTo>
                                  <a:lnTo>
                                    <a:pt x="901" y="168"/>
                                  </a:lnTo>
                                  <a:lnTo>
                                    <a:pt x="836" y="169"/>
                                  </a:lnTo>
                                  <a:lnTo>
                                    <a:pt x="774" y="170"/>
                                  </a:lnTo>
                                  <a:lnTo>
                                    <a:pt x="715" y="171"/>
                                  </a:lnTo>
                                  <a:lnTo>
                                    <a:pt x="657" y="175"/>
                                  </a:lnTo>
                                  <a:lnTo>
                                    <a:pt x="601" y="177"/>
                                  </a:lnTo>
                                  <a:lnTo>
                                    <a:pt x="548" y="181"/>
                                  </a:lnTo>
                                  <a:lnTo>
                                    <a:pt x="497" y="186"/>
                                  </a:lnTo>
                                  <a:lnTo>
                                    <a:pt x="448" y="192"/>
                                  </a:lnTo>
                                  <a:lnTo>
                                    <a:pt x="402" y="197"/>
                                  </a:lnTo>
                                  <a:lnTo>
                                    <a:pt x="358" y="204"/>
                                  </a:lnTo>
                                  <a:lnTo>
                                    <a:pt x="315" y="212"/>
                                  </a:lnTo>
                                  <a:lnTo>
                                    <a:pt x="276" y="220"/>
                                  </a:lnTo>
                                  <a:lnTo>
                                    <a:pt x="237" y="229"/>
                                  </a:lnTo>
                                  <a:lnTo>
                                    <a:pt x="201" y="239"/>
                                  </a:lnTo>
                                  <a:lnTo>
                                    <a:pt x="169" y="250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40" y="269"/>
                                  </a:lnTo>
                                  <a:lnTo>
                                    <a:pt x="218" y="259"/>
                                  </a:lnTo>
                                  <a:lnTo>
                                    <a:pt x="110" y="288"/>
                                  </a:lnTo>
                                  <a:lnTo>
                                    <a:pt x="102" y="331"/>
                                  </a:lnTo>
                                  <a:lnTo>
                                    <a:pt x="97" y="362"/>
                                  </a:lnTo>
                                  <a:lnTo>
                                    <a:pt x="93" y="380"/>
                                  </a:lnTo>
                                  <a:lnTo>
                                    <a:pt x="91" y="386"/>
                                  </a:lnTo>
                                  <a:lnTo>
                                    <a:pt x="92" y="413"/>
                                  </a:lnTo>
                                  <a:lnTo>
                                    <a:pt x="94" y="440"/>
                                  </a:lnTo>
                                  <a:lnTo>
                                    <a:pt x="99" y="467"/>
                                  </a:lnTo>
                                  <a:lnTo>
                                    <a:pt x="104" y="496"/>
                                  </a:lnTo>
                                  <a:lnTo>
                                    <a:pt x="112" y="524"/>
                                  </a:lnTo>
                                  <a:lnTo>
                                    <a:pt x="121" y="554"/>
                                  </a:lnTo>
                                  <a:lnTo>
                                    <a:pt x="131" y="583"/>
                                  </a:lnTo>
                                  <a:lnTo>
                                    <a:pt x="144" y="613"/>
                                  </a:lnTo>
                                  <a:lnTo>
                                    <a:pt x="157" y="642"/>
                                  </a:lnTo>
                                  <a:lnTo>
                                    <a:pt x="172" y="670"/>
                                  </a:lnTo>
                                  <a:lnTo>
                                    <a:pt x="187" y="696"/>
                                  </a:lnTo>
                                  <a:lnTo>
                                    <a:pt x="203" y="719"/>
                                  </a:lnTo>
                                  <a:lnTo>
                                    <a:pt x="220" y="742"/>
                                  </a:lnTo>
                                  <a:lnTo>
                                    <a:pt x="237" y="761"/>
                                  </a:lnTo>
                                  <a:lnTo>
                                    <a:pt x="255" y="781"/>
                                  </a:lnTo>
                                  <a:lnTo>
                                    <a:pt x="274" y="797"/>
                                  </a:lnTo>
                                  <a:lnTo>
                                    <a:pt x="274" y="802"/>
                                  </a:lnTo>
                                  <a:lnTo>
                                    <a:pt x="241" y="776"/>
                                  </a:lnTo>
                                  <a:lnTo>
                                    <a:pt x="209" y="750"/>
                                  </a:lnTo>
                                  <a:lnTo>
                                    <a:pt x="179" y="723"/>
                                  </a:lnTo>
                                  <a:lnTo>
                                    <a:pt x="152" y="695"/>
                                  </a:lnTo>
                                  <a:lnTo>
                                    <a:pt x="126" y="665"/>
                                  </a:lnTo>
                                  <a:lnTo>
                                    <a:pt x="102" y="634"/>
                                  </a:lnTo>
                                  <a:lnTo>
                                    <a:pt x="91" y="618"/>
                                  </a:lnTo>
                                  <a:lnTo>
                                    <a:pt x="81" y="604"/>
                                  </a:lnTo>
                                  <a:lnTo>
                                    <a:pt x="71" y="587"/>
                                  </a:lnTo>
                                  <a:lnTo>
                                    <a:pt x="62" y="571"/>
                                  </a:lnTo>
                                  <a:lnTo>
                                    <a:pt x="47" y="544"/>
                                  </a:lnTo>
                                  <a:lnTo>
                                    <a:pt x="35" y="517"/>
                                  </a:lnTo>
                                  <a:lnTo>
                                    <a:pt x="25" y="491"/>
                                  </a:lnTo>
                                  <a:lnTo>
                                    <a:pt x="15" y="466"/>
                                  </a:lnTo>
                                  <a:lnTo>
                                    <a:pt x="9" y="441"/>
                                  </a:lnTo>
                                  <a:lnTo>
                                    <a:pt x="3" y="416"/>
                                  </a:lnTo>
                                  <a:lnTo>
                                    <a:pt x="1" y="393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" y="338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13" y="293"/>
                                  </a:lnTo>
                                  <a:lnTo>
                                    <a:pt x="20" y="278"/>
                                  </a:lnTo>
                                  <a:lnTo>
                                    <a:pt x="27" y="264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45" y="237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66" y="212"/>
                                  </a:lnTo>
                                  <a:lnTo>
                                    <a:pt x="79" y="200"/>
                                  </a:lnTo>
                                  <a:lnTo>
                                    <a:pt x="93" y="187"/>
                                  </a:lnTo>
                                  <a:lnTo>
                                    <a:pt x="108" y="176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140" y="154"/>
                                  </a:lnTo>
                                  <a:lnTo>
                                    <a:pt x="158" y="144"/>
                                  </a:lnTo>
                                  <a:lnTo>
                                    <a:pt x="178" y="134"/>
                                  </a:lnTo>
                                  <a:lnTo>
                                    <a:pt x="199" y="124"/>
                                  </a:lnTo>
                                  <a:lnTo>
                                    <a:pt x="220" y="114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67" y="96"/>
                                  </a:lnTo>
                                  <a:lnTo>
                                    <a:pt x="291" y="88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44" y="72"/>
                                  </a:lnTo>
                                  <a:lnTo>
                                    <a:pt x="372" y="66"/>
                                  </a:lnTo>
                                  <a:lnTo>
                                    <a:pt x="402" y="59"/>
                                  </a:lnTo>
                                  <a:lnTo>
                                    <a:pt x="432" y="52"/>
                                  </a:lnTo>
                                  <a:lnTo>
                                    <a:pt x="495" y="41"/>
                                  </a:lnTo>
                                  <a:lnTo>
                                    <a:pt x="564" y="29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670" y="17"/>
                                  </a:lnTo>
                                  <a:lnTo>
                                    <a:pt x="727" y="11"/>
                                  </a:lnTo>
                                  <a:lnTo>
                                    <a:pt x="788" y="7"/>
                                  </a:lnTo>
                                  <a:lnTo>
                                    <a:pt x="851" y="4"/>
                                  </a:lnTo>
                                  <a:lnTo>
                                    <a:pt x="917" y="2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1060" y="0"/>
                                  </a:lnTo>
                                  <a:lnTo>
                                    <a:pt x="1107" y="0"/>
                                  </a:lnTo>
                                  <a:lnTo>
                                    <a:pt x="1155" y="1"/>
                                  </a:lnTo>
                                  <a:lnTo>
                                    <a:pt x="1203" y="1"/>
                                  </a:lnTo>
                                  <a:lnTo>
                                    <a:pt x="1252" y="2"/>
                                  </a:lnTo>
                                  <a:lnTo>
                                    <a:pt x="1300" y="4"/>
                                  </a:lnTo>
                                  <a:lnTo>
                                    <a:pt x="1348" y="7"/>
                                  </a:lnTo>
                                  <a:lnTo>
                                    <a:pt x="1397" y="9"/>
                                  </a:lnTo>
                                  <a:lnTo>
                                    <a:pt x="1446" y="11"/>
                                  </a:lnTo>
                                  <a:lnTo>
                                    <a:pt x="1496" y="15"/>
                                  </a:lnTo>
                                  <a:lnTo>
                                    <a:pt x="1545" y="18"/>
                                  </a:lnTo>
                                  <a:lnTo>
                                    <a:pt x="1596" y="21"/>
                                  </a:lnTo>
                                  <a:lnTo>
                                    <a:pt x="1647" y="26"/>
                                  </a:lnTo>
                                  <a:lnTo>
                                    <a:pt x="1697" y="30"/>
                                  </a:lnTo>
                                  <a:lnTo>
                                    <a:pt x="1748" y="35"/>
                                  </a:lnTo>
                                  <a:lnTo>
                                    <a:pt x="1799" y="41"/>
                                  </a:lnTo>
                                  <a:lnTo>
                                    <a:pt x="1850" y="46"/>
                                  </a:lnTo>
                                  <a:lnTo>
                                    <a:pt x="1912" y="53"/>
                                  </a:lnTo>
                                  <a:lnTo>
                                    <a:pt x="1972" y="60"/>
                                  </a:lnTo>
                                  <a:lnTo>
                                    <a:pt x="2031" y="68"/>
                                  </a:lnTo>
                                  <a:lnTo>
                                    <a:pt x="2087" y="76"/>
                                  </a:lnTo>
                                  <a:lnTo>
                                    <a:pt x="2141" y="85"/>
                                  </a:lnTo>
                                  <a:lnTo>
                                    <a:pt x="2193" y="93"/>
                                  </a:lnTo>
                                  <a:lnTo>
                                    <a:pt x="2243" y="102"/>
                                  </a:lnTo>
                                  <a:lnTo>
                                    <a:pt x="2292" y="112"/>
                                  </a:lnTo>
                                  <a:lnTo>
                                    <a:pt x="2338" y="121"/>
                                  </a:lnTo>
                                  <a:lnTo>
                                    <a:pt x="2383" y="131"/>
                                  </a:lnTo>
                                  <a:lnTo>
                                    <a:pt x="2426" y="143"/>
                                  </a:lnTo>
                                  <a:lnTo>
                                    <a:pt x="2466" y="153"/>
                                  </a:lnTo>
                                  <a:lnTo>
                                    <a:pt x="2506" y="164"/>
                                  </a:lnTo>
                                  <a:lnTo>
                                    <a:pt x="2543" y="177"/>
                                  </a:lnTo>
                                  <a:lnTo>
                                    <a:pt x="2578" y="188"/>
                                  </a:lnTo>
                                  <a:lnTo>
                                    <a:pt x="2611" y="201"/>
                                  </a:lnTo>
                                  <a:lnTo>
                                    <a:pt x="2600" y="217"/>
                                  </a:lnTo>
                                  <a:lnTo>
                                    <a:pt x="2586" y="234"/>
                                  </a:lnTo>
                                  <a:lnTo>
                                    <a:pt x="2569" y="252"/>
                                  </a:lnTo>
                                  <a:lnTo>
                                    <a:pt x="2547" y="271"/>
                                  </a:lnTo>
                                  <a:lnTo>
                                    <a:pt x="2524" y="290"/>
                                  </a:lnTo>
                                  <a:lnTo>
                                    <a:pt x="2496" y="312"/>
                                  </a:lnTo>
                                  <a:lnTo>
                                    <a:pt x="2465" y="334"/>
                                  </a:lnTo>
                                  <a:lnTo>
                                    <a:pt x="2430" y="356"/>
                                  </a:lnTo>
                                  <a:lnTo>
                                    <a:pt x="2403" y="372"/>
                                  </a:lnTo>
                                  <a:lnTo>
                                    <a:pt x="2375" y="387"/>
                                  </a:lnTo>
                                  <a:lnTo>
                                    <a:pt x="2348" y="403"/>
                                  </a:lnTo>
                                  <a:lnTo>
                                    <a:pt x="2321" y="419"/>
                                  </a:lnTo>
                                  <a:lnTo>
                                    <a:pt x="2294" y="435"/>
                                  </a:lnTo>
                                  <a:lnTo>
                                    <a:pt x="2266" y="450"/>
                                  </a:lnTo>
                                  <a:lnTo>
                                    <a:pt x="2239" y="465"/>
                                  </a:lnTo>
                                  <a:lnTo>
                                    <a:pt x="2212" y="481"/>
                                  </a:lnTo>
                                  <a:lnTo>
                                    <a:pt x="2202" y="448"/>
                                  </a:lnTo>
                                  <a:lnTo>
                                    <a:pt x="2217" y="446"/>
                                  </a:lnTo>
                                  <a:lnTo>
                                    <a:pt x="2215" y="407"/>
                                  </a:lnTo>
                                  <a:lnTo>
                                    <a:pt x="2256" y="391"/>
                                  </a:lnTo>
                                  <a:lnTo>
                                    <a:pt x="2220" y="378"/>
                                  </a:lnTo>
                                  <a:lnTo>
                                    <a:pt x="2207" y="386"/>
                                  </a:lnTo>
                                  <a:lnTo>
                                    <a:pt x="2194" y="393"/>
                                  </a:lnTo>
                                  <a:lnTo>
                                    <a:pt x="2178" y="400"/>
                                  </a:lnTo>
                                  <a:lnTo>
                                    <a:pt x="2161" y="407"/>
                                  </a:lnTo>
                                  <a:lnTo>
                                    <a:pt x="2125" y="423"/>
                                  </a:lnTo>
                                  <a:lnTo>
                                    <a:pt x="2082" y="438"/>
                                  </a:lnTo>
                                  <a:lnTo>
                                    <a:pt x="2034" y="453"/>
                                  </a:lnTo>
                                  <a:lnTo>
                                    <a:pt x="1993" y="466"/>
                                  </a:lnTo>
                                  <a:lnTo>
                                    <a:pt x="1963" y="478"/>
                                  </a:lnTo>
                                  <a:lnTo>
                                    <a:pt x="1943" y="487"/>
                                  </a:lnTo>
                                  <a:lnTo>
                                    <a:pt x="1921" y="480"/>
                                  </a:lnTo>
                                  <a:lnTo>
                                    <a:pt x="1906" y="474"/>
                                  </a:lnTo>
                                  <a:lnTo>
                                    <a:pt x="1897" y="471"/>
                                  </a:lnTo>
                                  <a:lnTo>
                                    <a:pt x="1893" y="470"/>
                                  </a:lnTo>
                                  <a:lnTo>
                                    <a:pt x="1857" y="471"/>
                                  </a:lnTo>
                                  <a:lnTo>
                                    <a:pt x="1820" y="472"/>
                                  </a:lnTo>
                                  <a:lnTo>
                                    <a:pt x="1782" y="474"/>
                                  </a:lnTo>
                                  <a:lnTo>
                                    <a:pt x="1742" y="478"/>
                                  </a:lnTo>
                                  <a:lnTo>
                                    <a:pt x="1701" y="482"/>
                                  </a:lnTo>
                                  <a:lnTo>
                                    <a:pt x="1658" y="488"/>
                                  </a:lnTo>
                                  <a:lnTo>
                                    <a:pt x="1614" y="494"/>
                                  </a:lnTo>
                                  <a:lnTo>
                                    <a:pt x="1569" y="500"/>
                                  </a:lnTo>
                                  <a:lnTo>
                                    <a:pt x="1523" y="509"/>
                                  </a:lnTo>
                                  <a:lnTo>
                                    <a:pt x="1476" y="519"/>
                                  </a:lnTo>
                                  <a:lnTo>
                                    <a:pt x="1426" y="528"/>
                                  </a:lnTo>
                                  <a:lnTo>
                                    <a:pt x="1377" y="539"/>
                                  </a:lnTo>
                                  <a:lnTo>
                                    <a:pt x="1325" y="551"/>
                                  </a:lnTo>
                                  <a:lnTo>
                                    <a:pt x="1272" y="564"/>
                                  </a:lnTo>
                                  <a:lnTo>
                                    <a:pt x="1218" y="578"/>
                                  </a:lnTo>
                                  <a:lnTo>
                                    <a:pt x="1163" y="592"/>
                                  </a:lnTo>
                                  <a:lnTo>
                                    <a:pt x="1096" y="612"/>
                                  </a:lnTo>
                                  <a:lnTo>
                                    <a:pt x="1033" y="631"/>
                                  </a:lnTo>
                                  <a:lnTo>
                                    <a:pt x="976" y="650"/>
                                  </a:lnTo>
                                  <a:lnTo>
                                    <a:pt x="922" y="670"/>
                                  </a:lnTo>
                                  <a:lnTo>
                                    <a:pt x="872" y="690"/>
                                  </a:lnTo>
                                  <a:lnTo>
                                    <a:pt x="827" y="710"/>
                                  </a:lnTo>
                                  <a:lnTo>
                                    <a:pt x="806" y="721"/>
                                  </a:lnTo>
                                  <a:lnTo>
                                    <a:pt x="787" y="731"/>
                                  </a:lnTo>
                                  <a:lnTo>
                                    <a:pt x="767" y="741"/>
                                  </a:lnTo>
                                  <a:lnTo>
                                    <a:pt x="749" y="752"/>
                                  </a:lnTo>
                                  <a:lnTo>
                                    <a:pt x="733" y="763"/>
                                  </a:lnTo>
                                  <a:lnTo>
                                    <a:pt x="718" y="773"/>
                                  </a:lnTo>
                                  <a:lnTo>
                                    <a:pt x="703" y="784"/>
                                  </a:lnTo>
                                  <a:lnTo>
                                    <a:pt x="690" y="794"/>
                                  </a:lnTo>
                                  <a:lnTo>
                                    <a:pt x="677" y="806"/>
                                  </a:lnTo>
                                  <a:lnTo>
                                    <a:pt x="666" y="816"/>
                                  </a:lnTo>
                                  <a:lnTo>
                                    <a:pt x="656" y="827"/>
                                  </a:lnTo>
                                  <a:lnTo>
                                    <a:pt x="647" y="839"/>
                                  </a:lnTo>
                                  <a:lnTo>
                                    <a:pt x="638" y="850"/>
                                  </a:lnTo>
                                  <a:lnTo>
                                    <a:pt x="631" y="861"/>
                                  </a:lnTo>
                                  <a:lnTo>
                                    <a:pt x="626" y="873"/>
                                  </a:lnTo>
                                  <a:lnTo>
                                    <a:pt x="621" y="884"/>
                                  </a:lnTo>
                                  <a:lnTo>
                                    <a:pt x="617" y="895"/>
                                  </a:lnTo>
                                  <a:lnTo>
                                    <a:pt x="614" y="907"/>
                                  </a:lnTo>
                                  <a:lnTo>
                                    <a:pt x="613" y="918"/>
                                  </a:lnTo>
                                  <a:lnTo>
                                    <a:pt x="612" y="931"/>
                                  </a:lnTo>
                                  <a:lnTo>
                                    <a:pt x="613" y="942"/>
                                  </a:lnTo>
                                  <a:lnTo>
                                    <a:pt x="614" y="954"/>
                                  </a:lnTo>
                                  <a:lnTo>
                                    <a:pt x="617" y="967"/>
                                  </a:lnTo>
                                  <a:lnTo>
                                    <a:pt x="621" y="981"/>
                                  </a:lnTo>
                                  <a:lnTo>
                                    <a:pt x="626" y="994"/>
                                  </a:lnTo>
                                  <a:lnTo>
                                    <a:pt x="632" y="1009"/>
                                  </a:lnTo>
                                  <a:lnTo>
                                    <a:pt x="639" y="1024"/>
                                  </a:lnTo>
                                  <a:lnTo>
                                    <a:pt x="647" y="1038"/>
                                  </a:lnTo>
                                  <a:lnTo>
                                    <a:pt x="612" y="1017"/>
                                  </a:lnTo>
                                  <a:lnTo>
                                    <a:pt x="620" y="1033"/>
                                  </a:lnTo>
                                  <a:lnTo>
                                    <a:pt x="629" y="1048"/>
                                  </a:lnTo>
                                  <a:lnTo>
                                    <a:pt x="638" y="1061"/>
                                  </a:lnTo>
                                  <a:lnTo>
                                    <a:pt x="648" y="1075"/>
                                  </a:lnTo>
                                  <a:lnTo>
                                    <a:pt x="659" y="1088"/>
                                  </a:lnTo>
                                  <a:lnTo>
                                    <a:pt x="672" y="1100"/>
                                  </a:lnTo>
                                  <a:lnTo>
                                    <a:pt x="685" y="1112"/>
                                  </a:lnTo>
                                  <a:lnTo>
                                    <a:pt x="699" y="1124"/>
                                  </a:lnTo>
                                  <a:lnTo>
                                    <a:pt x="680" y="1124"/>
                                  </a:lnTo>
                                  <a:lnTo>
                                    <a:pt x="645" y="1102"/>
                                  </a:lnTo>
                                  <a:lnTo>
                                    <a:pt x="647" y="1096"/>
                                  </a:lnTo>
                                  <a:lnTo>
                                    <a:pt x="612" y="1058"/>
                                  </a:lnTo>
                                  <a:lnTo>
                                    <a:pt x="601" y="1069"/>
                                  </a:lnTo>
                                  <a:lnTo>
                                    <a:pt x="579" y="1036"/>
                                  </a:lnTo>
                                  <a:lnTo>
                                    <a:pt x="626" y="1115"/>
                                  </a:lnTo>
                                  <a:lnTo>
                                    <a:pt x="626" y="1118"/>
                                  </a:lnTo>
                                  <a:lnTo>
                                    <a:pt x="627" y="1120"/>
                                  </a:lnTo>
                                  <a:lnTo>
                                    <a:pt x="629" y="1121"/>
                                  </a:lnTo>
                                  <a:lnTo>
                                    <a:pt x="631" y="1124"/>
                                  </a:lnTo>
                                  <a:lnTo>
                                    <a:pt x="583" y="1102"/>
                                  </a:lnTo>
                                  <a:lnTo>
                                    <a:pt x="579" y="1110"/>
                                  </a:lnTo>
                                  <a:lnTo>
                                    <a:pt x="682" y="1188"/>
                                  </a:lnTo>
                                  <a:lnTo>
                                    <a:pt x="677" y="1194"/>
                                  </a:lnTo>
                                  <a:lnTo>
                                    <a:pt x="682" y="1200"/>
                                  </a:lnTo>
                                  <a:lnTo>
                                    <a:pt x="666" y="1200"/>
                                  </a:lnTo>
                                  <a:lnTo>
                                    <a:pt x="672" y="1208"/>
                                  </a:lnTo>
                                  <a:lnTo>
                                    <a:pt x="591" y="1164"/>
                                  </a:lnTo>
                                  <a:lnTo>
                                    <a:pt x="610" y="1196"/>
                                  </a:lnTo>
                                  <a:lnTo>
                                    <a:pt x="620" y="1192"/>
                                  </a:lnTo>
                                  <a:lnTo>
                                    <a:pt x="618" y="1200"/>
                                  </a:lnTo>
                                  <a:lnTo>
                                    <a:pt x="674" y="1233"/>
                                  </a:lnTo>
                                  <a:lnTo>
                                    <a:pt x="650" y="1229"/>
                                  </a:lnTo>
                                  <a:lnTo>
                                    <a:pt x="701" y="1248"/>
                                  </a:lnTo>
                                  <a:lnTo>
                                    <a:pt x="677" y="1235"/>
                                  </a:lnTo>
                                  <a:lnTo>
                                    <a:pt x="722" y="1251"/>
                                  </a:lnTo>
                                  <a:lnTo>
                                    <a:pt x="709" y="1254"/>
                                  </a:lnTo>
                                  <a:lnTo>
                                    <a:pt x="790" y="1264"/>
                                  </a:lnTo>
                                  <a:lnTo>
                                    <a:pt x="788" y="1268"/>
                                  </a:lnTo>
                                  <a:lnTo>
                                    <a:pt x="788" y="1270"/>
                                  </a:lnTo>
                                  <a:lnTo>
                                    <a:pt x="789" y="1272"/>
                                  </a:lnTo>
                                  <a:lnTo>
                                    <a:pt x="791" y="1275"/>
                                  </a:lnTo>
                                  <a:lnTo>
                                    <a:pt x="795" y="1277"/>
                                  </a:lnTo>
                                  <a:lnTo>
                                    <a:pt x="802" y="1280"/>
                                  </a:lnTo>
                                  <a:lnTo>
                                    <a:pt x="814" y="1284"/>
                                  </a:lnTo>
                                  <a:lnTo>
                                    <a:pt x="827" y="1287"/>
                                  </a:lnTo>
                                  <a:lnTo>
                                    <a:pt x="845" y="1289"/>
                                  </a:lnTo>
                                  <a:lnTo>
                                    <a:pt x="867" y="1293"/>
                                  </a:lnTo>
                                  <a:lnTo>
                                    <a:pt x="890" y="1295"/>
                                  </a:lnTo>
                                  <a:lnTo>
                                    <a:pt x="879" y="1303"/>
                                  </a:lnTo>
                                  <a:lnTo>
                                    <a:pt x="901" y="1319"/>
                                  </a:lnTo>
                                  <a:lnTo>
                                    <a:pt x="960" y="1317"/>
                                  </a:lnTo>
                                  <a:lnTo>
                                    <a:pt x="1004" y="1325"/>
                                  </a:lnTo>
                                  <a:lnTo>
                                    <a:pt x="1001" y="1323"/>
                                  </a:lnTo>
                                  <a:lnTo>
                                    <a:pt x="998" y="1323"/>
                                  </a:lnTo>
                                  <a:lnTo>
                                    <a:pt x="997" y="1325"/>
                                  </a:lnTo>
                                  <a:lnTo>
                                    <a:pt x="995" y="1326"/>
                                  </a:lnTo>
                                  <a:lnTo>
                                    <a:pt x="994" y="1331"/>
                                  </a:lnTo>
                                  <a:lnTo>
                                    <a:pt x="993" y="1340"/>
                                  </a:lnTo>
                                  <a:lnTo>
                                    <a:pt x="990" y="1344"/>
                                  </a:lnTo>
                                  <a:lnTo>
                                    <a:pt x="985" y="1350"/>
                                  </a:lnTo>
                                  <a:lnTo>
                                    <a:pt x="978" y="1354"/>
                                  </a:lnTo>
                                  <a:lnTo>
                                    <a:pt x="977" y="1357"/>
                                  </a:lnTo>
                                  <a:lnTo>
                                    <a:pt x="985" y="1363"/>
                                  </a:lnTo>
                                  <a:lnTo>
                                    <a:pt x="1001" y="1363"/>
                                  </a:lnTo>
                                  <a:lnTo>
                                    <a:pt x="1040" y="1363"/>
                                  </a:lnTo>
                                  <a:lnTo>
                                    <a:pt x="1080" y="1362"/>
                                  </a:lnTo>
                                  <a:lnTo>
                                    <a:pt x="1121" y="1359"/>
                                  </a:lnTo>
                                  <a:lnTo>
                                    <a:pt x="1163" y="1355"/>
                                  </a:lnTo>
                                  <a:lnTo>
                                    <a:pt x="1205" y="1351"/>
                                  </a:lnTo>
                                  <a:lnTo>
                                    <a:pt x="1248" y="1344"/>
                                  </a:lnTo>
                                  <a:lnTo>
                                    <a:pt x="1292" y="1336"/>
                                  </a:lnTo>
                                  <a:lnTo>
                                    <a:pt x="1337" y="1327"/>
                                  </a:lnTo>
                                  <a:lnTo>
                                    <a:pt x="1382" y="1318"/>
                                  </a:lnTo>
                                  <a:lnTo>
                                    <a:pt x="1428" y="1305"/>
                                  </a:lnTo>
                                  <a:lnTo>
                                    <a:pt x="1476" y="1293"/>
                                  </a:lnTo>
                                  <a:lnTo>
                                    <a:pt x="1523" y="1279"/>
                                  </a:lnTo>
                                  <a:lnTo>
                                    <a:pt x="1571" y="1263"/>
                                  </a:lnTo>
                                  <a:lnTo>
                                    <a:pt x="1621" y="1247"/>
                                  </a:lnTo>
                                  <a:lnTo>
                                    <a:pt x="1670" y="1229"/>
                                  </a:lnTo>
                                  <a:lnTo>
                                    <a:pt x="1721" y="1210"/>
                                  </a:lnTo>
                                  <a:lnTo>
                                    <a:pt x="1774" y="1189"/>
                                  </a:lnTo>
                                  <a:lnTo>
                                    <a:pt x="1825" y="1168"/>
                                  </a:lnTo>
                                  <a:lnTo>
                                    <a:pt x="1875" y="1145"/>
                                  </a:lnTo>
                                  <a:lnTo>
                                    <a:pt x="1925" y="1121"/>
                                  </a:lnTo>
                                  <a:lnTo>
                                    <a:pt x="1973" y="1098"/>
                                  </a:lnTo>
                                  <a:lnTo>
                                    <a:pt x="2020" y="1074"/>
                                  </a:lnTo>
                                  <a:lnTo>
                                    <a:pt x="2068" y="1048"/>
                                  </a:lnTo>
                                  <a:lnTo>
                                    <a:pt x="2113" y="1021"/>
                                  </a:lnTo>
                                  <a:lnTo>
                                    <a:pt x="2158" y="995"/>
                                  </a:lnTo>
                                  <a:lnTo>
                                    <a:pt x="2201" y="968"/>
                                  </a:lnTo>
                                  <a:lnTo>
                                    <a:pt x="2243" y="940"/>
                                  </a:lnTo>
                                  <a:lnTo>
                                    <a:pt x="2285" y="911"/>
                                  </a:lnTo>
                                  <a:lnTo>
                                    <a:pt x="2326" y="882"/>
                                  </a:lnTo>
                                  <a:lnTo>
                                    <a:pt x="2365" y="851"/>
                                  </a:lnTo>
                                  <a:lnTo>
                                    <a:pt x="2404" y="821"/>
                                  </a:lnTo>
                                  <a:lnTo>
                                    <a:pt x="2441" y="789"/>
                                  </a:lnTo>
                                  <a:lnTo>
                                    <a:pt x="2482" y="752"/>
                                  </a:lnTo>
                                  <a:lnTo>
                                    <a:pt x="2520" y="715"/>
                                  </a:lnTo>
                                  <a:lnTo>
                                    <a:pt x="2557" y="679"/>
                                  </a:lnTo>
                                  <a:lnTo>
                                    <a:pt x="2591" y="641"/>
                                  </a:lnTo>
                                  <a:lnTo>
                                    <a:pt x="2623" y="605"/>
                                  </a:lnTo>
                                  <a:lnTo>
                                    <a:pt x="2653" y="567"/>
                                  </a:lnTo>
                                  <a:lnTo>
                                    <a:pt x="2680" y="529"/>
                                  </a:lnTo>
                                  <a:lnTo>
                                    <a:pt x="2706" y="491"/>
                                  </a:lnTo>
                                  <a:lnTo>
                                    <a:pt x="2729" y="454"/>
                                  </a:lnTo>
                                  <a:lnTo>
                                    <a:pt x="2750" y="415"/>
                                  </a:lnTo>
                                  <a:lnTo>
                                    <a:pt x="2769" y="377"/>
                                  </a:lnTo>
                                  <a:lnTo>
                                    <a:pt x="2786" y="338"/>
                                  </a:lnTo>
                                  <a:lnTo>
                                    <a:pt x="2799" y="299"/>
                                  </a:lnTo>
                                  <a:lnTo>
                                    <a:pt x="2812" y="261"/>
                                  </a:lnTo>
                                  <a:lnTo>
                                    <a:pt x="2822" y="221"/>
                                  </a:lnTo>
                                  <a:lnTo>
                                    <a:pt x="2830" y="181"/>
                                  </a:lnTo>
                                  <a:close/>
                                  <a:moveTo>
                                    <a:pt x="898" y="198"/>
                                  </a:moveTo>
                                  <a:lnTo>
                                    <a:pt x="852" y="201"/>
                                  </a:lnTo>
                                  <a:lnTo>
                                    <a:pt x="799" y="204"/>
                                  </a:lnTo>
                                  <a:lnTo>
                                    <a:pt x="740" y="209"/>
                                  </a:lnTo>
                                  <a:lnTo>
                                    <a:pt x="675" y="213"/>
                                  </a:lnTo>
                                  <a:lnTo>
                                    <a:pt x="603" y="219"/>
                                  </a:lnTo>
                                  <a:lnTo>
                                    <a:pt x="525" y="226"/>
                                  </a:lnTo>
                                  <a:lnTo>
                                    <a:pt x="441" y="234"/>
                                  </a:lnTo>
                                  <a:lnTo>
                                    <a:pt x="351" y="242"/>
                                  </a:lnTo>
                                  <a:lnTo>
                                    <a:pt x="342" y="236"/>
                                  </a:lnTo>
                                  <a:lnTo>
                                    <a:pt x="348" y="237"/>
                                  </a:lnTo>
                                  <a:lnTo>
                                    <a:pt x="353" y="236"/>
                                  </a:lnTo>
                                  <a:lnTo>
                                    <a:pt x="359" y="235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81" y="228"/>
                                  </a:lnTo>
                                  <a:lnTo>
                                    <a:pt x="399" y="220"/>
                                  </a:lnTo>
                                  <a:lnTo>
                                    <a:pt x="407" y="222"/>
                                  </a:lnTo>
                                  <a:lnTo>
                                    <a:pt x="425" y="222"/>
                                  </a:lnTo>
                                  <a:lnTo>
                                    <a:pt x="431" y="222"/>
                                  </a:lnTo>
                                  <a:lnTo>
                                    <a:pt x="434" y="221"/>
                                  </a:lnTo>
                                  <a:lnTo>
                                    <a:pt x="438" y="219"/>
                                  </a:lnTo>
                                  <a:lnTo>
                                    <a:pt x="443" y="218"/>
                                  </a:lnTo>
                                  <a:lnTo>
                                    <a:pt x="449" y="217"/>
                                  </a:lnTo>
                                  <a:lnTo>
                                    <a:pt x="465" y="215"/>
                                  </a:lnTo>
                                  <a:lnTo>
                                    <a:pt x="485" y="214"/>
                                  </a:lnTo>
                                  <a:lnTo>
                                    <a:pt x="505" y="214"/>
                                  </a:lnTo>
                                  <a:lnTo>
                                    <a:pt x="527" y="214"/>
                                  </a:lnTo>
                                  <a:lnTo>
                                    <a:pt x="549" y="214"/>
                                  </a:lnTo>
                                  <a:lnTo>
                                    <a:pt x="574" y="21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29" y="212"/>
                                  </a:lnTo>
                                  <a:lnTo>
                                    <a:pt x="659" y="211"/>
                                  </a:lnTo>
                                  <a:lnTo>
                                    <a:pt x="691" y="209"/>
                                  </a:lnTo>
                                  <a:lnTo>
                                    <a:pt x="726" y="206"/>
                                  </a:lnTo>
                                  <a:lnTo>
                                    <a:pt x="760" y="204"/>
                                  </a:lnTo>
                                  <a:lnTo>
                                    <a:pt x="789" y="203"/>
                                  </a:lnTo>
                                  <a:lnTo>
                                    <a:pt x="817" y="201"/>
                                  </a:lnTo>
                                  <a:lnTo>
                                    <a:pt x="841" y="200"/>
                                  </a:lnTo>
                                  <a:lnTo>
                                    <a:pt x="863" y="198"/>
                                  </a:lnTo>
                                  <a:lnTo>
                                    <a:pt x="882" y="198"/>
                                  </a:lnTo>
                                  <a:lnTo>
                                    <a:pt x="898" y="198"/>
                                  </a:lnTo>
                                  <a:close/>
                                  <a:moveTo>
                                    <a:pt x="426" y="242"/>
                                  </a:moveTo>
                                  <a:lnTo>
                                    <a:pt x="423" y="242"/>
                                  </a:lnTo>
                                  <a:lnTo>
                                    <a:pt x="423" y="236"/>
                                  </a:lnTo>
                                  <a:lnTo>
                                    <a:pt x="426" y="236"/>
                                  </a:lnTo>
                                  <a:lnTo>
                                    <a:pt x="426" y="242"/>
                                  </a:lnTo>
                                  <a:close/>
                                  <a:moveTo>
                                    <a:pt x="426" y="247"/>
                                  </a:moveTo>
                                  <a:lnTo>
                                    <a:pt x="423" y="247"/>
                                  </a:lnTo>
                                  <a:lnTo>
                                    <a:pt x="423" y="245"/>
                                  </a:lnTo>
                                  <a:lnTo>
                                    <a:pt x="426" y="245"/>
                                  </a:lnTo>
                                  <a:lnTo>
                                    <a:pt x="426" y="247"/>
                                  </a:lnTo>
                                  <a:close/>
                                  <a:moveTo>
                                    <a:pt x="405" y="250"/>
                                  </a:moveTo>
                                  <a:lnTo>
                                    <a:pt x="402" y="250"/>
                                  </a:lnTo>
                                  <a:lnTo>
                                    <a:pt x="402" y="247"/>
                                  </a:lnTo>
                                  <a:lnTo>
                                    <a:pt x="405" y="247"/>
                                  </a:lnTo>
                                  <a:lnTo>
                                    <a:pt x="405" y="250"/>
                                  </a:lnTo>
                                  <a:close/>
                                  <a:moveTo>
                                    <a:pt x="328" y="239"/>
                                  </a:moveTo>
                                  <a:lnTo>
                                    <a:pt x="322" y="240"/>
                                  </a:lnTo>
                                  <a:lnTo>
                                    <a:pt x="312" y="243"/>
                                  </a:lnTo>
                                  <a:lnTo>
                                    <a:pt x="299" y="247"/>
                                  </a:lnTo>
                                  <a:lnTo>
                                    <a:pt x="283" y="253"/>
                                  </a:lnTo>
                                  <a:lnTo>
                                    <a:pt x="240" y="253"/>
                                  </a:lnTo>
                                  <a:lnTo>
                                    <a:pt x="262" y="247"/>
                                  </a:lnTo>
                                  <a:lnTo>
                                    <a:pt x="283" y="244"/>
                                  </a:lnTo>
                                  <a:lnTo>
                                    <a:pt x="306" y="240"/>
                                  </a:lnTo>
                                  <a:lnTo>
                                    <a:pt x="328" y="239"/>
                                  </a:lnTo>
                                  <a:close/>
                                  <a:moveTo>
                                    <a:pt x="1020" y="1352"/>
                                  </a:moveTo>
                                  <a:lnTo>
                                    <a:pt x="1015" y="1354"/>
                                  </a:lnTo>
                                  <a:lnTo>
                                    <a:pt x="1012" y="1354"/>
                                  </a:lnTo>
                                  <a:lnTo>
                                    <a:pt x="1008" y="1354"/>
                                  </a:lnTo>
                                  <a:lnTo>
                                    <a:pt x="1012" y="1352"/>
                                  </a:lnTo>
                                  <a:lnTo>
                                    <a:pt x="1017" y="1350"/>
                                  </a:lnTo>
                                  <a:lnTo>
                                    <a:pt x="1019" y="1350"/>
                                  </a:lnTo>
                                  <a:lnTo>
                                    <a:pt x="1020" y="1352"/>
                                  </a:lnTo>
                                  <a:close/>
                                  <a:moveTo>
                                    <a:pt x="685" y="1145"/>
                                  </a:moveTo>
                                  <a:lnTo>
                                    <a:pt x="680" y="1143"/>
                                  </a:lnTo>
                                  <a:lnTo>
                                    <a:pt x="675" y="1141"/>
                                  </a:lnTo>
                                  <a:lnTo>
                                    <a:pt x="671" y="1136"/>
                                  </a:lnTo>
                                  <a:lnTo>
                                    <a:pt x="666" y="1132"/>
                                  </a:lnTo>
                                  <a:lnTo>
                                    <a:pt x="668" y="1132"/>
                                  </a:lnTo>
                                  <a:lnTo>
                                    <a:pt x="673" y="1132"/>
                                  </a:lnTo>
                                  <a:lnTo>
                                    <a:pt x="677" y="1134"/>
                                  </a:lnTo>
                                  <a:lnTo>
                                    <a:pt x="681" y="1136"/>
                                  </a:lnTo>
                                  <a:lnTo>
                                    <a:pt x="685" y="1140"/>
                                  </a:lnTo>
                                  <a:lnTo>
                                    <a:pt x="685" y="1145"/>
                                  </a:lnTo>
                                  <a:close/>
                                  <a:moveTo>
                                    <a:pt x="688" y="1155"/>
                                  </a:moveTo>
                                  <a:lnTo>
                                    <a:pt x="688" y="1158"/>
                                  </a:lnTo>
                                  <a:lnTo>
                                    <a:pt x="685" y="1159"/>
                                  </a:lnTo>
                                  <a:lnTo>
                                    <a:pt x="682" y="1159"/>
                                  </a:lnTo>
                                  <a:lnTo>
                                    <a:pt x="682" y="1155"/>
                                  </a:lnTo>
                                  <a:lnTo>
                                    <a:pt x="688" y="1155"/>
                                  </a:lnTo>
                                  <a:close/>
                                  <a:moveTo>
                                    <a:pt x="734" y="1229"/>
                                  </a:moveTo>
                                  <a:lnTo>
                                    <a:pt x="729" y="1229"/>
                                  </a:lnTo>
                                  <a:lnTo>
                                    <a:pt x="725" y="1228"/>
                                  </a:lnTo>
                                  <a:lnTo>
                                    <a:pt x="718" y="1226"/>
                                  </a:lnTo>
                                  <a:lnTo>
                                    <a:pt x="712" y="1222"/>
                                  </a:lnTo>
                                  <a:lnTo>
                                    <a:pt x="701" y="1218"/>
                                  </a:lnTo>
                                  <a:lnTo>
                                    <a:pt x="693" y="1216"/>
                                  </a:lnTo>
                                  <a:lnTo>
                                    <a:pt x="699" y="1217"/>
                                  </a:lnTo>
                                  <a:lnTo>
                                    <a:pt x="708" y="1219"/>
                                  </a:lnTo>
                                  <a:lnTo>
                                    <a:pt x="717" y="1220"/>
                                  </a:lnTo>
                                  <a:lnTo>
                                    <a:pt x="728" y="1221"/>
                                  </a:lnTo>
                                  <a:lnTo>
                                    <a:pt x="734" y="1229"/>
                                  </a:lnTo>
                                  <a:close/>
                                  <a:moveTo>
                                    <a:pt x="655" y="1210"/>
                                  </a:moveTo>
                                  <a:lnTo>
                                    <a:pt x="653" y="1210"/>
                                  </a:lnTo>
                                  <a:lnTo>
                                    <a:pt x="653" y="1205"/>
                                  </a:lnTo>
                                  <a:lnTo>
                                    <a:pt x="655" y="1205"/>
                                  </a:lnTo>
                                  <a:lnTo>
                                    <a:pt x="655" y="1210"/>
                                  </a:lnTo>
                                  <a:close/>
                                  <a:moveTo>
                                    <a:pt x="129" y="274"/>
                                  </a:moveTo>
                                  <a:lnTo>
                                    <a:pt x="131" y="273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29" y="267"/>
                                  </a:lnTo>
                                  <a:lnTo>
                                    <a:pt x="127" y="263"/>
                                  </a:lnTo>
                                  <a:lnTo>
                                    <a:pt x="127" y="274"/>
                                  </a:lnTo>
                                  <a:lnTo>
                                    <a:pt x="129" y="274"/>
                                  </a:lnTo>
                                  <a:close/>
                                  <a:moveTo>
                                    <a:pt x="960" y="1319"/>
                                  </a:moveTo>
                                  <a:lnTo>
                                    <a:pt x="941" y="1322"/>
                                  </a:lnTo>
                                  <a:lnTo>
                                    <a:pt x="944" y="1323"/>
                                  </a:lnTo>
                                  <a:lnTo>
                                    <a:pt x="946" y="1325"/>
                                  </a:lnTo>
                                  <a:lnTo>
                                    <a:pt x="950" y="1325"/>
                                  </a:lnTo>
                                  <a:lnTo>
                                    <a:pt x="954" y="1322"/>
                                  </a:lnTo>
                                  <a:lnTo>
                                    <a:pt x="960" y="1319"/>
                                  </a:lnTo>
                                  <a:close/>
                                  <a:moveTo>
                                    <a:pt x="966" y="1354"/>
                                  </a:moveTo>
                                  <a:lnTo>
                                    <a:pt x="962" y="1352"/>
                                  </a:lnTo>
                                  <a:lnTo>
                                    <a:pt x="960" y="1351"/>
                                  </a:lnTo>
                                  <a:lnTo>
                                    <a:pt x="955" y="1350"/>
                                  </a:lnTo>
                                  <a:lnTo>
                                    <a:pt x="952" y="1350"/>
                                  </a:lnTo>
                                  <a:lnTo>
                                    <a:pt x="950" y="1350"/>
                                  </a:lnTo>
                                  <a:lnTo>
                                    <a:pt x="945" y="1350"/>
                                  </a:lnTo>
                                  <a:lnTo>
                                    <a:pt x="939" y="1352"/>
                                  </a:lnTo>
                                  <a:lnTo>
                                    <a:pt x="942" y="1352"/>
                                  </a:lnTo>
                                  <a:lnTo>
                                    <a:pt x="944" y="1354"/>
                                  </a:lnTo>
                                  <a:lnTo>
                                    <a:pt x="949" y="1356"/>
                                  </a:lnTo>
                                  <a:lnTo>
                                    <a:pt x="952" y="1360"/>
                                  </a:lnTo>
                                  <a:lnTo>
                                    <a:pt x="958" y="1360"/>
                                  </a:lnTo>
                                  <a:lnTo>
                                    <a:pt x="962" y="1359"/>
                                  </a:lnTo>
                                  <a:lnTo>
                                    <a:pt x="965" y="1357"/>
                                  </a:lnTo>
                                  <a:lnTo>
                                    <a:pt x="966" y="1354"/>
                                  </a:lnTo>
                                  <a:close/>
                                  <a:moveTo>
                                    <a:pt x="838" y="1303"/>
                                  </a:moveTo>
                                  <a:lnTo>
                                    <a:pt x="815" y="1300"/>
                                  </a:lnTo>
                                  <a:lnTo>
                                    <a:pt x="824" y="1304"/>
                                  </a:lnTo>
                                  <a:lnTo>
                                    <a:pt x="831" y="1305"/>
                                  </a:lnTo>
                                  <a:lnTo>
                                    <a:pt x="834" y="1305"/>
                                  </a:lnTo>
                                  <a:lnTo>
                                    <a:pt x="836" y="1305"/>
                                  </a:lnTo>
                                  <a:lnTo>
                                    <a:pt x="838" y="1303"/>
                                  </a:lnTo>
                                  <a:close/>
                                  <a:moveTo>
                                    <a:pt x="784" y="1281"/>
                                  </a:moveTo>
                                  <a:lnTo>
                                    <a:pt x="773" y="1278"/>
                                  </a:lnTo>
                                  <a:lnTo>
                                    <a:pt x="757" y="1275"/>
                                  </a:lnTo>
                                  <a:lnTo>
                                    <a:pt x="739" y="1270"/>
                                  </a:lnTo>
                                  <a:lnTo>
                                    <a:pt x="718" y="1264"/>
                                  </a:lnTo>
                                  <a:lnTo>
                                    <a:pt x="729" y="1269"/>
                                  </a:lnTo>
                                  <a:lnTo>
                                    <a:pt x="744" y="1273"/>
                                  </a:lnTo>
                                  <a:lnTo>
                                    <a:pt x="763" y="1277"/>
                                  </a:lnTo>
                                  <a:lnTo>
                                    <a:pt x="784" y="1281"/>
                                  </a:lnTo>
                                  <a:close/>
                                  <a:moveTo>
                                    <a:pt x="666" y="1200"/>
                                  </a:moveTo>
                                  <a:lnTo>
                                    <a:pt x="666" y="1194"/>
                                  </a:lnTo>
                                  <a:lnTo>
                                    <a:pt x="664" y="1194"/>
                                  </a:lnTo>
                                  <a:lnTo>
                                    <a:pt x="664" y="1200"/>
                                  </a:lnTo>
                                  <a:lnTo>
                                    <a:pt x="666" y="1200"/>
                                  </a:lnTo>
                                  <a:close/>
                                  <a:moveTo>
                                    <a:pt x="769" y="1354"/>
                                  </a:moveTo>
                                  <a:lnTo>
                                    <a:pt x="761" y="1353"/>
                                  </a:lnTo>
                                  <a:lnTo>
                                    <a:pt x="749" y="1352"/>
                                  </a:lnTo>
                                  <a:lnTo>
                                    <a:pt x="739" y="1352"/>
                                  </a:lnTo>
                                  <a:lnTo>
                                    <a:pt x="749" y="1357"/>
                                  </a:lnTo>
                                  <a:lnTo>
                                    <a:pt x="761" y="1363"/>
                                  </a:lnTo>
                                  <a:lnTo>
                                    <a:pt x="763" y="1362"/>
                                  </a:lnTo>
                                  <a:lnTo>
                                    <a:pt x="764" y="1360"/>
                                  </a:lnTo>
                                  <a:lnTo>
                                    <a:pt x="766" y="1357"/>
                                  </a:lnTo>
                                  <a:lnTo>
                                    <a:pt x="769" y="1354"/>
                                  </a:lnTo>
                                  <a:close/>
                                  <a:moveTo>
                                    <a:pt x="709" y="1357"/>
                                  </a:moveTo>
                                  <a:lnTo>
                                    <a:pt x="699" y="1352"/>
                                  </a:lnTo>
                                  <a:lnTo>
                                    <a:pt x="697" y="1348"/>
                                  </a:lnTo>
                                  <a:lnTo>
                                    <a:pt x="693" y="1346"/>
                                  </a:lnTo>
                                  <a:lnTo>
                                    <a:pt x="689" y="1346"/>
                                  </a:lnTo>
                                  <a:lnTo>
                                    <a:pt x="682" y="1346"/>
                                  </a:lnTo>
                                  <a:lnTo>
                                    <a:pt x="676" y="1347"/>
                                  </a:lnTo>
                                  <a:lnTo>
                                    <a:pt x="672" y="1346"/>
                                  </a:lnTo>
                                  <a:lnTo>
                                    <a:pt x="668" y="1344"/>
                                  </a:lnTo>
                                  <a:lnTo>
                                    <a:pt x="666" y="1340"/>
                                  </a:lnTo>
                                  <a:lnTo>
                                    <a:pt x="650" y="1338"/>
                                  </a:lnTo>
                                  <a:lnTo>
                                    <a:pt x="623" y="1330"/>
                                  </a:lnTo>
                                  <a:lnTo>
                                    <a:pt x="583" y="1318"/>
                                  </a:lnTo>
                                  <a:lnTo>
                                    <a:pt x="531" y="1300"/>
                                  </a:lnTo>
                                  <a:lnTo>
                                    <a:pt x="547" y="1310"/>
                                  </a:lnTo>
                                  <a:lnTo>
                                    <a:pt x="564" y="1319"/>
                                  </a:lnTo>
                                  <a:lnTo>
                                    <a:pt x="583" y="1327"/>
                                  </a:lnTo>
                                  <a:lnTo>
                                    <a:pt x="604" y="1335"/>
                                  </a:lnTo>
                                  <a:lnTo>
                                    <a:pt x="628" y="1342"/>
                                  </a:lnTo>
                                  <a:lnTo>
                                    <a:pt x="653" y="1347"/>
                                  </a:lnTo>
                                  <a:lnTo>
                                    <a:pt x="680" y="1353"/>
                                  </a:lnTo>
                                  <a:lnTo>
                                    <a:pt x="709" y="1357"/>
                                  </a:lnTo>
                                  <a:close/>
                                  <a:moveTo>
                                    <a:pt x="504" y="1286"/>
                                  </a:moveTo>
                                  <a:lnTo>
                                    <a:pt x="494" y="1278"/>
                                  </a:lnTo>
                                  <a:lnTo>
                                    <a:pt x="485" y="1269"/>
                                  </a:lnTo>
                                  <a:lnTo>
                                    <a:pt x="476" y="1260"/>
                                  </a:lnTo>
                                  <a:lnTo>
                                    <a:pt x="468" y="1250"/>
                                  </a:lnTo>
                                  <a:lnTo>
                                    <a:pt x="459" y="1239"/>
                                  </a:lnTo>
                                  <a:lnTo>
                                    <a:pt x="452" y="1228"/>
                                  </a:lnTo>
                                  <a:lnTo>
                                    <a:pt x="444" y="1218"/>
                                  </a:lnTo>
                                  <a:lnTo>
                                    <a:pt x="438" y="1206"/>
                                  </a:lnTo>
                                  <a:lnTo>
                                    <a:pt x="432" y="1194"/>
                                  </a:lnTo>
                                  <a:lnTo>
                                    <a:pt x="426" y="1183"/>
                                  </a:lnTo>
                                  <a:lnTo>
                                    <a:pt x="421" y="1170"/>
                                  </a:lnTo>
                                  <a:lnTo>
                                    <a:pt x="416" y="1157"/>
                                  </a:lnTo>
                                  <a:lnTo>
                                    <a:pt x="408" y="1130"/>
                                  </a:lnTo>
                                  <a:lnTo>
                                    <a:pt x="402" y="1102"/>
                                  </a:lnTo>
                                  <a:lnTo>
                                    <a:pt x="399" y="1113"/>
                                  </a:lnTo>
                                  <a:lnTo>
                                    <a:pt x="399" y="1126"/>
                                  </a:lnTo>
                                  <a:lnTo>
                                    <a:pt x="399" y="1142"/>
                                  </a:lnTo>
                                  <a:lnTo>
                                    <a:pt x="402" y="1157"/>
                                  </a:lnTo>
                                  <a:lnTo>
                                    <a:pt x="405" y="1171"/>
                                  </a:lnTo>
                                  <a:lnTo>
                                    <a:pt x="410" y="1186"/>
                                  </a:lnTo>
                                  <a:lnTo>
                                    <a:pt x="415" y="1200"/>
                                  </a:lnTo>
                                  <a:lnTo>
                                    <a:pt x="422" y="1213"/>
                                  </a:lnTo>
                                  <a:lnTo>
                                    <a:pt x="430" y="1227"/>
                                  </a:lnTo>
                                  <a:lnTo>
                                    <a:pt x="440" y="1241"/>
                                  </a:lnTo>
                                  <a:lnTo>
                                    <a:pt x="448" y="1248"/>
                                  </a:lnTo>
                                  <a:lnTo>
                                    <a:pt x="461" y="1259"/>
                                  </a:lnTo>
                                  <a:lnTo>
                                    <a:pt x="480" y="1271"/>
                                  </a:lnTo>
                                  <a:lnTo>
                                    <a:pt x="504" y="1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735"/>
                          <wps:cNvSpPr>
                            <a:spLocks noEditPoints="1"/>
                          </wps:cNvSpPr>
                          <wps:spPr bwMode="auto">
                            <a:xfrm>
                              <a:off x="4497" y="211"/>
                              <a:ext cx="260" cy="270"/>
                            </a:xfrm>
                            <a:custGeom>
                              <a:avLst/>
                              <a:gdLst>
                                <a:gd name="T0" fmla="*/ 1388 w 1563"/>
                                <a:gd name="T1" fmla="*/ 799 h 1618"/>
                                <a:gd name="T2" fmla="*/ 1179 w 1563"/>
                                <a:gd name="T3" fmla="*/ 656 h 1618"/>
                                <a:gd name="T4" fmla="*/ 1119 w 1563"/>
                                <a:gd name="T5" fmla="*/ 617 h 1618"/>
                                <a:gd name="T6" fmla="*/ 1044 w 1563"/>
                                <a:gd name="T7" fmla="*/ 573 h 1618"/>
                                <a:gd name="T8" fmla="*/ 955 w 1563"/>
                                <a:gd name="T9" fmla="*/ 521 h 1618"/>
                                <a:gd name="T10" fmla="*/ 951 w 1563"/>
                                <a:gd name="T11" fmla="*/ 498 h 1618"/>
                                <a:gd name="T12" fmla="*/ 831 w 1563"/>
                                <a:gd name="T13" fmla="*/ 465 h 1618"/>
                                <a:gd name="T14" fmla="*/ 778 w 1563"/>
                                <a:gd name="T15" fmla="*/ 434 h 1618"/>
                                <a:gd name="T16" fmla="*/ 1501 w 1563"/>
                                <a:gd name="T17" fmla="*/ 1036 h 1618"/>
                                <a:gd name="T18" fmla="*/ 1430 w 1563"/>
                                <a:gd name="T19" fmla="*/ 1013 h 1618"/>
                                <a:gd name="T20" fmla="*/ 1476 w 1563"/>
                                <a:gd name="T21" fmla="*/ 1240 h 1618"/>
                                <a:gd name="T22" fmla="*/ 1385 w 1563"/>
                                <a:gd name="T23" fmla="*/ 1335 h 1618"/>
                                <a:gd name="T24" fmla="*/ 1097 w 1563"/>
                                <a:gd name="T25" fmla="*/ 1540 h 1618"/>
                                <a:gd name="T26" fmla="*/ 906 w 1563"/>
                                <a:gd name="T27" fmla="*/ 1601 h 1618"/>
                                <a:gd name="T28" fmla="*/ 532 w 1563"/>
                                <a:gd name="T29" fmla="*/ 1613 h 1618"/>
                                <a:gd name="T30" fmla="*/ 199 w 1563"/>
                                <a:gd name="T31" fmla="*/ 1580 h 1618"/>
                                <a:gd name="T32" fmla="*/ 69 w 1563"/>
                                <a:gd name="T33" fmla="*/ 1545 h 1618"/>
                                <a:gd name="T34" fmla="*/ 409 w 1563"/>
                                <a:gd name="T35" fmla="*/ 1555 h 1618"/>
                                <a:gd name="T36" fmla="*/ 560 w 1563"/>
                                <a:gd name="T37" fmla="*/ 1546 h 1618"/>
                                <a:gd name="T38" fmla="*/ 822 w 1563"/>
                                <a:gd name="T39" fmla="*/ 1513 h 1618"/>
                                <a:gd name="T40" fmla="*/ 1059 w 1563"/>
                                <a:gd name="T41" fmla="*/ 1480 h 1618"/>
                                <a:gd name="T42" fmla="*/ 1180 w 1563"/>
                                <a:gd name="T43" fmla="*/ 1354 h 1618"/>
                                <a:gd name="T44" fmla="*/ 980 w 1563"/>
                                <a:gd name="T45" fmla="*/ 1131 h 1618"/>
                                <a:gd name="T46" fmla="*/ 329 w 1563"/>
                                <a:gd name="T47" fmla="*/ 694 h 1618"/>
                                <a:gd name="T48" fmla="*/ 284 w 1563"/>
                                <a:gd name="T49" fmla="*/ 498 h 1618"/>
                                <a:gd name="T50" fmla="*/ 412 w 1563"/>
                                <a:gd name="T51" fmla="*/ 336 h 1618"/>
                                <a:gd name="T52" fmla="*/ 871 w 1563"/>
                                <a:gd name="T53" fmla="*/ 96 h 1618"/>
                                <a:gd name="T54" fmla="*/ 1304 w 1563"/>
                                <a:gd name="T55" fmla="*/ 0 h 1618"/>
                                <a:gd name="T56" fmla="*/ 1512 w 1563"/>
                                <a:gd name="T57" fmla="*/ 67 h 1618"/>
                                <a:gd name="T58" fmla="*/ 1206 w 1563"/>
                                <a:gd name="T59" fmla="*/ 44 h 1618"/>
                                <a:gd name="T60" fmla="*/ 718 w 1563"/>
                                <a:gd name="T61" fmla="*/ 211 h 1618"/>
                                <a:gd name="T62" fmla="*/ 748 w 1563"/>
                                <a:gd name="T63" fmla="*/ 380 h 1618"/>
                                <a:gd name="T64" fmla="*/ 759 w 1563"/>
                                <a:gd name="T65" fmla="*/ 420 h 1618"/>
                                <a:gd name="T66" fmla="*/ 956 w 1563"/>
                                <a:gd name="T67" fmla="*/ 556 h 1618"/>
                                <a:gd name="T68" fmla="*/ 1234 w 1563"/>
                                <a:gd name="T69" fmla="*/ 683 h 1618"/>
                                <a:gd name="T70" fmla="*/ 1273 w 1563"/>
                                <a:gd name="T71" fmla="*/ 754 h 1618"/>
                                <a:gd name="T72" fmla="*/ 1325 w 1563"/>
                                <a:gd name="T73" fmla="*/ 764 h 1618"/>
                                <a:gd name="T74" fmla="*/ 1511 w 1563"/>
                                <a:gd name="T75" fmla="*/ 978 h 1618"/>
                                <a:gd name="T76" fmla="*/ 1447 w 1563"/>
                                <a:gd name="T77" fmla="*/ 893 h 1618"/>
                                <a:gd name="T78" fmla="*/ 1492 w 1563"/>
                                <a:gd name="T79" fmla="*/ 1050 h 1618"/>
                                <a:gd name="T80" fmla="*/ 1162 w 1563"/>
                                <a:gd name="T81" fmla="*/ 714 h 1618"/>
                                <a:gd name="T82" fmla="*/ 1069 w 1563"/>
                                <a:gd name="T83" fmla="*/ 656 h 1618"/>
                                <a:gd name="T84" fmla="*/ 1318 w 1563"/>
                                <a:gd name="T85" fmla="*/ 905 h 1618"/>
                                <a:gd name="T86" fmla="*/ 1155 w 1563"/>
                                <a:gd name="T87" fmla="*/ 745 h 1618"/>
                                <a:gd name="T88" fmla="*/ 1279 w 1563"/>
                                <a:gd name="T89" fmla="*/ 873 h 1618"/>
                                <a:gd name="T90" fmla="*/ 1044 w 1563"/>
                                <a:gd name="T91" fmla="*/ 641 h 1618"/>
                                <a:gd name="T92" fmla="*/ 1180 w 1563"/>
                                <a:gd name="T93" fmla="*/ 803 h 1618"/>
                                <a:gd name="T94" fmla="*/ 971 w 1563"/>
                                <a:gd name="T95" fmla="*/ 584 h 1618"/>
                                <a:gd name="T96" fmla="*/ 1050 w 1563"/>
                                <a:gd name="T97" fmla="*/ 684 h 1618"/>
                                <a:gd name="T98" fmla="*/ 1119 w 1563"/>
                                <a:gd name="T99" fmla="*/ 758 h 1618"/>
                                <a:gd name="T100" fmla="*/ 1018 w 1563"/>
                                <a:gd name="T101" fmla="*/ 697 h 1618"/>
                                <a:gd name="T102" fmla="*/ 924 w 1563"/>
                                <a:gd name="T103" fmla="*/ 609 h 1618"/>
                                <a:gd name="T104" fmla="*/ 1207 w 1563"/>
                                <a:gd name="T105" fmla="*/ 1157 h 1618"/>
                                <a:gd name="T106" fmla="*/ 927 w 1563"/>
                                <a:gd name="T107" fmla="*/ 928 h 1618"/>
                                <a:gd name="T108" fmla="*/ 1096 w 1563"/>
                                <a:gd name="T109" fmla="*/ 1064 h 1618"/>
                                <a:gd name="T110" fmla="*/ 1285 w 1563"/>
                                <a:gd name="T111" fmla="*/ 1289 h 1618"/>
                                <a:gd name="T112" fmla="*/ 742 w 1563"/>
                                <a:gd name="T113" fmla="*/ 815 h 1618"/>
                                <a:gd name="T114" fmla="*/ 653 w 1563"/>
                                <a:gd name="T115" fmla="*/ 762 h 1618"/>
                                <a:gd name="T116" fmla="*/ 560 w 1563"/>
                                <a:gd name="T117" fmla="*/ 707 h 1618"/>
                                <a:gd name="T118" fmla="*/ 468 w 1563"/>
                                <a:gd name="T119" fmla="*/ 656 h 1618"/>
                                <a:gd name="T120" fmla="*/ 379 w 1563"/>
                                <a:gd name="T121" fmla="*/ 584 h 1618"/>
                                <a:gd name="T122" fmla="*/ 892 w 1563"/>
                                <a:gd name="T123" fmla="*/ 1528 h 16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63" h="1618">
                                  <a:moveTo>
                                    <a:pt x="1403" y="813"/>
                                  </a:moveTo>
                                  <a:lnTo>
                                    <a:pt x="1399" y="811"/>
                                  </a:lnTo>
                                  <a:lnTo>
                                    <a:pt x="1388" y="804"/>
                                  </a:lnTo>
                                  <a:lnTo>
                                    <a:pt x="1374" y="793"/>
                                  </a:lnTo>
                                  <a:lnTo>
                                    <a:pt x="1355" y="777"/>
                                  </a:lnTo>
                                  <a:lnTo>
                                    <a:pt x="1341" y="767"/>
                                  </a:lnTo>
                                  <a:lnTo>
                                    <a:pt x="1342" y="766"/>
                                  </a:lnTo>
                                  <a:lnTo>
                                    <a:pt x="1343" y="766"/>
                                  </a:lnTo>
                                  <a:lnTo>
                                    <a:pt x="1346" y="766"/>
                                  </a:lnTo>
                                  <a:lnTo>
                                    <a:pt x="1349" y="767"/>
                                  </a:lnTo>
                                  <a:lnTo>
                                    <a:pt x="1361" y="776"/>
                                  </a:lnTo>
                                  <a:lnTo>
                                    <a:pt x="1374" y="786"/>
                                  </a:lnTo>
                                  <a:lnTo>
                                    <a:pt x="1388" y="799"/>
                                  </a:lnTo>
                                  <a:lnTo>
                                    <a:pt x="1403" y="813"/>
                                  </a:lnTo>
                                  <a:close/>
                                  <a:moveTo>
                                    <a:pt x="1336" y="756"/>
                                  </a:moveTo>
                                  <a:lnTo>
                                    <a:pt x="1332" y="758"/>
                                  </a:lnTo>
                                  <a:lnTo>
                                    <a:pt x="1329" y="758"/>
                                  </a:lnTo>
                                  <a:lnTo>
                                    <a:pt x="1325" y="754"/>
                                  </a:lnTo>
                                  <a:lnTo>
                                    <a:pt x="1322" y="751"/>
                                  </a:lnTo>
                                  <a:lnTo>
                                    <a:pt x="1327" y="751"/>
                                  </a:lnTo>
                                  <a:lnTo>
                                    <a:pt x="1330" y="752"/>
                                  </a:lnTo>
                                  <a:lnTo>
                                    <a:pt x="1333" y="753"/>
                                  </a:lnTo>
                                  <a:lnTo>
                                    <a:pt x="1336" y="756"/>
                                  </a:lnTo>
                                  <a:close/>
                                  <a:moveTo>
                                    <a:pt x="1185" y="660"/>
                                  </a:moveTo>
                                  <a:lnTo>
                                    <a:pt x="1177" y="656"/>
                                  </a:lnTo>
                                  <a:lnTo>
                                    <a:pt x="1179" y="656"/>
                                  </a:lnTo>
                                  <a:lnTo>
                                    <a:pt x="1185" y="660"/>
                                  </a:lnTo>
                                  <a:close/>
                                  <a:moveTo>
                                    <a:pt x="1163" y="644"/>
                                  </a:moveTo>
                                  <a:lnTo>
                                    <a:pt x="1160" y="644"/>
                                  </a:lnTo>
                                  <a:lnTo>
                                    <a:pt x="1155" y="644"/>
                                  </a:lnTo>
                                  <a:lnTo>
                                    <a:pt x="1153" y="643"/>
                                  </a:lnTo>
                                  <a:lnTo>
                                    <a:pt x="1150" y="642"/>
                                  </a:lnTo>
                                  <a:lnTo>
                                    <a:pt x="1148" y="640"/>
                                  </a:lnTo>
                                  <a:lnTo>
                                    <a:pt x="1145" y="638"/>
                                  </a:lnTo>
                                  <a:lnTo>
                                    <a:pt x="1143" y="634"/>
                                  </a:lnTo>
                                  <a:lnTo>
                                    <a:pt x="1142" y="631"/>
                                  </a:lnTo>
                                  <a:lnTo>
                                    <a:pt x="1163" y="644"/>
                                  </a:lnTo>
                                  <a:close/>
                                  <a:moveTo>
                                    <a:pt x="1128" y="623"/>
                                  </a:moveTo>
                                  <a:lnTo>
                                    <a:pt x="1119" y="617"/>
                                  </a:lnTo>
                                  <a:lnTo>
                                    <a:pt x="1108" y="610"/>
                                  </a:lnTo>
                                  <a:lnTo>
                                    <a:pt x="1095" y="603"/>
                                  </a:lnTo>
                                  <a:lnTo>
                                    <a:pt x="1080" y="596"/>
                                  </a:lnTo>
                                  <a:lnTo>
                                    <a:pt x="1092" y="600"/>
                                  </a:lnTo>
                                  <a:lnTo>
                                    <a:pt x="1104" y="606"/>
                                  </a:lnTo>
                                  <a:lnTo>
                                    <a:pt x="1116" y="614"/>
                                  </a:lnTo>
                                  <a:lnTo>
                                    <a:pt x="1128" y="623"/>
                                  </a:lnTo>
                                  <a:close/>
                                  <a:moveTo>
                                    <a:pt x="1072" y="584"/>
                                  </a:moveTo>
                                  <a:lnTo>
                                    <a:pt x="1068" y="585"/>
                                  </a:lnTo>
                                  <a:lnTo>
                                    <a:pt x="1064" y="585"/>
                                  </a:lnTo>
                                  <a:lnTo>
                                    <a:pt x="1060" y="584"/>
                                  </a:lnTo>
                                  <a:lnTo>
                                    <a:pt x="1055" y="581"/>
                                  </a:lnTo>
                                  <a:lnTo>
                                    <a:pt x="1044" y="573"/>
                                  </a:lnTo>
                                  <a:lnTo>
                                    <a:pt x="1032" y="560"/>
                                  </a:lnTo>
                                  <a:lnTo>
                                    <a:pt x="1035" y="563"/>
                                  </a:lnTo>
                                  <a:lnTo>
                                    <a:pt x="1043" y="567"/>
                                  </a:lnTo>
                                  <a:lnTo>
                                    <a:pt x="1055" y="575"/>
                                  </a:lnTo>
                                  <a:lnTo>
                                    <a:pt x="1072" y="584"/>
                                  </a:lnTo>
                                  <a:close/>
                                  <a:moveTo>
                                    <a:pt x="1012" y="549"/>
                                  </a:moveTo>
                                  <a:lnTo>
                                    <a:pt x="1007" y="547"/>
                                  </a:lnTo>
                                  <a:lnTo>
                                    <a:pt x="1009" y="547"/>
                                  </a:lnTo>
                                  <a:lnTo>
                                    <a:pt x="1012" y="549"/>
                                  </a:lnTo>
                                  <a:close/>
                                  <a:moveTo>
                                    <a:pt x="999" y="541"/>
                                  </a:moveTo>
                                  <a:lnTo>
                                    <a:pt x="990" y="538"/>
                                  </a:lnTo>
                                  <a:lnTo>
                                    <a:pt x="975" y="531"/>
                                  </a:lnTo>
                                  <a:lnTo>
                                    <a:pt x="955" y="521"/>
                                  </a:lnTo>
                                  <a:lnTo>
                                    <a:pt x="930" y="507"/>
                                  </a:lnTo>
                                  <a:lnTo>
                                    <a:pt x="906" y="492"/>
                                  </a:lnTo>
                                  <a:lnTo>
                                    <a:pt x="886" y="481"/>
                                  </a:lnTo>
                                  <a:lnTo>
                                    <a:pt x="874" y="472"/>
                                  </a:lnTo>
                                  <a:lnTo>
                                    <a:pt x="866" y="465"/>
                                  </a:lnTo>
                                  <a:lnTo>
                                    <a:pt x="877" y="466"/>
                                  </a:lnTo>
                                  <a:lnTo>
                                    <a:pt x="885" y="466"/>
                                  </a:lnTo>
                                  <a:lnTo>
                                    <a:pt x="890" y="466"/>
                                  </a:lnTo>
                                  <a:lnTo>
                                    <a:pt x="891" y="465"/>
                                  </a:lnTo>
                                  <a:lnTo>
                                    <a:pt x="895" y="468"/>
                                  </a:lnTo>
                                  <a:lnTo>
                                    <a:pt x="907" y="475"/>
                                  </a:lnTo>
                                  <a:lnTo>
                                    <a:pt x="926" y="485"/>
                                  </a:lnTo>
                                  <a:lnTo>
                                    <a:pt x="951" y="498"/>
                                  </a:lnTo>
                                  <a:lnTo>
                                    <a:pt x="949" y="501"/>
                                  </a:lnTo>
                                  <a:lnTo>
                                    <a:pt x="947" y="508"/>
                                  </a:lnTo>
                                  <a:lnTo>
                                    <a:pt x="957" y="515"/>
                                  </a:lnTo>
                                  <a:lnTo>
                                    <a:pt x="969" y="522"/>
                                  </a:lnTo>
                                  <a:lnTo>
                                    <a:pt x="982" y="531"/>
                                  </a:lnTo>
                                  <a:lnTo>
                                    <a:pt x="999" y="541"/>
                                  </a:lnTo>
                                  <a:close/>
                                  <a:moveTo>
                                    <a:pt x="880" y="465"/>
                                  </a:moveTo>
                                  <a:lnTo>
                                    <a:pt x="875" y="459"/>
                                  </a:lnTo>
                                  <a:lnTo>
                                    <a:pt x="879" y="459"/>
                                  </a:lnTo>
                                  <a:lnTo>
                                    <a:pt x="880" y="460"/>
                                  </a:lnTo>
                                  <a:lnTo>
                                    <a:pt x="881" y="463"/>
                                  </a:lnTo>
                                  <a:lnTo>
                                    <a:pt x="880" y="465"/>
                                  </a:lnTo>
                                  <a:close/>
                                  <a:moveTo>
                                    <a:pt x="831" y="465"/>
                                  </a:moveTo>
                                  <a:lnTo>
                                    <a:pt x="829" y="468"/>
                                  </a:lnTo>
                                  <a:lnTo>
                                    <a:pt x="826" y="471"/>
                                  </a:lnTo>
                                  <a:lnTo>
                                    <a:pt x="823" y="468"/>
                                  </a:lnTo>
                                  <a:lnTo>
                                    <a:pt x="821" y="466"/>
                                  </a:lnTo>
                                  <a:lnTo>
                                    <a:pt x="820" y="463"/>
                                  </a:lnTo>
                                  <a:lnTo>
                                    <a:pt x="818" y="459"/>
                                  </a:lnTo>
                                  <a:lnTo>
                                    <a:pt x="831" y="465"/>
                                  </a:lnTo>
                                  <a:close/>
                                  <a:moveTo>
                                    <a:pt x="808" y="451"/>
                                  </a:moveTo>
                                  <a:lnTo>
                                    <a:pt x="802" y="450"/>
                                  </a:lnTo>
                                  <a:lnTo>
                                    <a:pt x="794" y="446"/>
                                  </a:lnTo>
                                  <a:lnTo>
                                    <a:pt x="784" y="439"/>
                                  </a:lnTo>
                                  <a:lnTo>
                                    <a:pt x="773" y="430"/>
                                  </a:lnTo>
                                  <a:lnTo>
                                    <a:pt x="778" y="434"/>
                                  </a:lnTo>
                                  <a:lnTo>
                                    <a:pt x="786" y="439"/>
                                  </a:lnTo>
                                  <a:lnTo>
                                    <a:pt x="796" y="445"/>
                                  </a:lnTo>
                                  <a:lnTo>
                                    <a:pt x="808" y="451"/>
                                  </a:lnTo>
                                  <a:close/>
                                  <a:moveTo>
                                    <a:pt x="1563" y="1058"/>
                                  </a:moveTo>
                                  <a:lnTo>
                                    <a:pt x="1554" y="1050"/>
                                  </a:lnTo>
                                  <a:lnTo>
                                    <a:pt x="1545" y="1039"/>
                                  </a:lnTo>
                                  <a:lnTo>
                                    <a:pt x="1535" y="1027"/>
                                  </a:lnTo>
                                  <a:lnTo>
                                    <a:pt x="1525" y="1012"/>
                                  </a:lnTo>
                                  <a:lnTo>
                                    <a:pt x="1525" y="1034"/>
                                  </a:lnTo>
                                  <a:lnTo>
                                    <a:pt x="1516" y="1031"/>
                                  </a:lnTo>
                                  <a:lnTo>
                                    <a:pt x="1503" y="1030"/>
                                  </a:lnTo>
                                  <a:lnTo>
                                    <a:pt x="1509" y="1036"/>
                                  </a:lnTo>
                                  <a:lnTo>
                                    <a:pt x="1501" y="1036"/>
                                  </a:lnTo>
                                  <a:lnTo>
                                    <a:pt x="1517" y="1085"/>
                                  </a:lnTo>
                                  <a:lnTo>
                                    <a:pt x="1501" y="1069"/>
                                  </a:lnTo>
                                  <a:lnTo>
                                    <a:pt x="1503" y="1088"/>
                                  </a:lnTo>
                                  <a:lnTo>
                                    <a:pt x="1504" y="1105"/>
                                  </a:lnTo>
                                  <a:lnTo>
                                    <a:pt x="1504" y="1118"/>
                                  </a:lnTo>
                                  <a:lnTo>
                                    <a:pt x="1503" y="1126"/>
                                  </a:lnTo>
                                  <a:lnTo>
                                    <a:pt x="1492" y="1105"/>
                                  </a:lnTo>
                                  <a:lnTo>
                                    <a:pt x="1482" y="1087"/>
                                  </a:lnTo>
                                  <a:lnTo>
                                    <a:pt x="1472" y="1069"/>
                                  </a:lnTo>
                                  <a:lnTo>
                                    <a:pt x="1461" y="1053"/>
                                  </a:lnTo>
                                  <a:lnTo>
                                    <a:pt x="1450" y="1038"/>
                                  </a:lnTo>
                                  <a:lnTo>
                                    <a:pt x="1440" y="1026"/>
                                  </a:lnTo>
                                  <a:lnTo>
                                    <a:pt x="1430" y="1013"/>
                                  </a:lnTo>
                                  <a:lnTo>
                                    <a:pt x="1420" y="1003"/>
                                  </a:lnTo>
                                  <a:lnTo>
                                    <a:pt x="1439" y="1041"/>
                                  </a:lnTo>
                                  <a:lnTo>
                                    <a:pt x="1456" y="1073"/>
                                  </a:lnTo>
                                  <a:lnTo>
                                    <a:pt x="1471" y="1104"/>
                                  </a:lnTo>
                                  <a:lnTo>
                                    <a:pt x="1482" y="1131"/>
                                  </a:lnTo>
                                  <a:lnTo>
                                    <a:pt x="1491" y="1155"/>
                                  </a:lnTo>
                                  <a:lnTo>
                                    <a:pt x="1497" y="1177"/>
                                  </a:lnTo>
                                  <a:lnTo>
                                    <a:pt x="1499" y="1187"/>
                                  </a:lnTo>
                                  <a:lnTo>
                                    <a:pt x="1500" y="1195"/>
                                  </a:lnTo>
                                  <a:lnTo>
                                    <a:pt x="1501" y="1203"/>
                                  </a:lnTo>
                                  <a:lnTo>
                                    <a:pt x="1501" y="1211"/>
                                  </a:lnTo>
                                  <a:lnTo>
                                    <a:pt x="1482" y="1219"/>
                                  </a:lnTo>
                                  <a:lnTo>
                                    <a:pt x="1476" y="1240"/>
                                  </a:lnTo>
                                  <a:lnTo>
                                    <a:pt x="1467" y="1244"/>
                                  </a:lnTo>
                                  <a:lnTo>
                                    <a:pt x="1458" y="1248"/>
                                  </a:lnTo>
                                  <a:lnTo>
                                    <a:pt x="1449" y="1253"/>
                                  </a:lnTo>
                                  <a:lnTo>
                                    <a:pt x="1440" y="1260"/>
                                  </a:lnTo>
                                  <a:lnTo>
                                    <a:pt x="1431" y="1266"/>
                                  </a:lnTo>
                                  <a:lnTo>
                                    <a:pt x="1422" y="1274"/>
                                  </a:lnTo>
                                  <a:lnTo>
                                    <a:pt x="1414" y="1285"/>
                                  </a:lnTo>
                                  <a:lnTo>
                                    <a:pt x="1406" y="1295"/>
                                  </a:lnTo>
                                  <a:lnTo>
                                    <a:pt x="1403" y="1305"/>
                                  </a:lnTo>
                                  <a:lnTo>
                                    <a:pt x="1400" y="1314"/>
                                  </a:lnTo>
                                  <a:lnTo>
                                    <a:pt x="1395" y="1322"/>
                                  </a:lnTo>
                                  <a:lnTo>
                                    <a:pt x="1391" y="1329"/>
                                  </a:lnTo>
                                  <a:lnTo>
                                    <a:pt x="1385" y="1335"/>
                                  </a:lnTo>
                                  <a:lnTo>
                                    <a:pt x="1379" y="1338"/>
                                  </a:lnTo>
                                  <a:lnTo>
                                    <a:pt x="1373" y="1341"/>
                                  </a:lnTo>
                                  <a:lnTo>
                                    <a:pt x="1366" y="1344"/>
                                  </a:lnTo>
                                  <a:lnTo>
                                    <a:pt x="1349" y="1361"/>
                                  </a:lnTo>
                                  <a:lnTo>
                                    <a:pt x="1329" y="1380"/>
                                  </a:lnTo>
                                  <a:lnTo>
                                    <a:pt x="1304" y="1400"/>
                                  </a:lnTo>
                                  <a:lnTo>
                                    <a:pt x="1277" y="1422"/>
                                  </a:lnTo>
                                  <a:lnTo>
                                    <a:pt x="1246" y="1447"/>
                                  </a:lnTo>
                                  <a:lnTo>
                                    <a:pt x="1209" y="1472"/>
                                  </a:lnTo>
                                  <a:lnTo>
                                    <a:pt x="1171" y="1499"/>
                                  </a:lnTo>
                                  <a:lnTo>
                                    <a:pt x="1128" y="1529"/>
                                  </a:lnTo>
                                  <a:lnTo>
                                    <a:pt x="1113" y="1533"/>
                                  </a:lnTo>
                                  <a:lnTo>
                                    <a:pt x="1097" y="1540"/>
                                  </a:lnTo>
                                  <a:lnTo>
                                    <a:pt x="1079" y="1549"/>
                                  </a:lnTo>
                                  <a:lnTo>
                                    <a:pt x="1061" y="1562"/>
                                  </a:lnTo>
                                  <a:lnTo>
                                    <a:pt x="1055" y="1560"/>
                                  </a:lnTo>
                                  <a:lnTo>
                                    <a:pt x="1049" y="1560"/>
                                  </a:lnTo>
                                  <a:lnTo>
                                    <a:pt x="1039" y="1562"/>
                                  </a:lnTo>
                                  <a:lnTo>
                                    <a:pt x="1029" y="1564"/>
                                  </a:lnTo>
                                  <a:lnTo>
                                    <a:pt x="1017" y="1568"/>
                                  </a:lnTo>
                                  <a:lnTo>
                                    <a:pt x="1003" y="1574"/>
                                  </a:lnTo>
                                  <a:lnTo>
                                    <a:pt x="989" y="1581"/>
                                  </a:lnTo>
                                  <a:lnTo>
                                    <a:pt x="972" y="1589"/>
                                  </a:lnTo>
                                  <a:lnTo>
                                    <a:pt x="952" y="1593"/>
                                  </a:lnTo>
                                  <a:lnTo>
                                    <a:pt x="930" y="1597"/>
                                  </a:lnTo>
                                  <a:lnTo>
                                    <a:pt x="906" y="1601"/>
                                  </a:lnTo>
                                  <a:lnTo>
                                    <a:pt x="880" y="1605"/>
                                  </a:lnTo>
                                  <a:lnTo>
                                    <a:pt x="851" y="1608"/>
                                  </a:lnTo>
                                  <a:lnTo>
                                    <a:pt x="821" y="1610"/>
                                  </a:lnTo>
                                  <a:lnTo>
                                    <a:pt x="788" y="1614"/>
                                  </a:lnTo>
                                  <a:lnTo>
                                    <a:pt x="754" y="1616"/>
                                  </a:lnTo>
                                  <a:lnTo>
                                    <a:pt x="722" y="1617"/>
                                  </a:lnTo>
                                  <a:lnTo>
                                    <a:pt x="691" y="1617"/>
                                  </a:lnTo>
                                  <a:lnTo>
                                    <a:pt x="661" y="1618"/>
                                  </a:lnTo>
                                  <a:lnTo>
                                    <a:pt x="633" y="1617"/>
                                  </a:lnTo>
                                  <a:lnTo>
                                    <a:pt x="606" y="1617"/>
                                  </a:lnTo>
                                  <a:lnTo>
                                    <a:pt x="580" y="1616"/>
                                  </a:lnTo>
                                  <a:lnTo>
                                    <a:pt x="555" y="1615"/>
                                  </a:lnTo>
                                  <a:lnTo>
                                    <a:pt x="532" y="1613"/>
                                  </a:lnTo>
                                  <a:lnTo>
                                    <a:pt x="524" y="1614"/>
                                  </a:lnTo>
                                  <a:lnTo>
                                    <a:pt x="515" y="1615"/>
                                  </a:lnTo>
                                  <a:lnTo>
                                    <a:pt x="503" y="1616"/>
                                  </a:lnTo>
                                  <a:lnTo>
                                    <a:pt x="489" y="1616"/>
                                  </a:lnTo>
                                  <a:lnTo>
                                    <a:pt x="466" y="1615"/>
                                  </a:lnTo>
                                  <a:lnTo>
                                    <a:pt x="441" y="1614"/>
                                  </a:lnTo>
                                  <a:lnTo>
                                    <a:pt x="414" y="1612"/>
                                  </a:lnTo>
                                  <a:lnTo>
                                    <a:pt x="383" y="1608"/>
                                  </a:lnTo>
                                  <a:lnTo>
                                    <a:pt x="351" y="1605"/>
                                  </a:lnTo>
                                  <a:lnTo>
                                    <a:pt x="316" y="1599"/>
                                  </a:lnTo>
                                  <a:lnTo>
                                    <a:pt x="277" y="1593"/>
                                  </a:lnTo>
                                  <a:lnTo>
                                    <a:pt x="238" y="1587"/>
                                  </a:lnTo>
                                  <a:lnTo>
                                    <a:pt x="199" y="1580"/>
                                  </a:lnTo>
                                  <a:lnTo>
                                    <a:pt x="161" y="1573"/>
                                  </a:lnTo>
                                  <a:lnTo>
                                    <a:pt x="128" y="1565"/>
                                  </a:lnTo>
                                  <a:lnTo>
                                    <a:pt x="96" y="1558"/>
                                  </a:lnTo>
                                  <a:lnTo>
                                    <a:pt x="68" y="1551"/>
                                  </a:lnTo>
                                  <a:lnTo>
                                    <a:pt x="43" y="1543"/>
                                  </a:lnTo>
                                  <a:lnTo>
                                    <a:pt x="21" y="1537"/>
                                  </a:lnTo>
                                  <a:lnTo>
                                    <a:pt x="0" y="1529"/>
                                  </a:lnTo>
                                  <a:lnTo>
                                    <a:pt x="0" y="1521"/>
                                  </a:lnTo>
                                  <a:lnTo>
                                    <a:pt x="11" y="1525"/>
                                  </a:lnTo>
                                  <a:lnTo>
                                    <a:pt x="22" y="1531"/>
                                  </a:lnTo>
                                  <a:lnTo>
                                    <a:pt x="35" y="1535"/>
                                  </a:lnTo>
                                  <a:lnTo>
                                    <a:pt x="51" y="1540"/>
                                  </a:lnTo>
                                  <a:lnTo>
                                    <a:pt x="69" y="1545"/>
                                  </a:lnTo>
                                  <a:lnTo>
                                    <a:pt x="88" y="1548"/>
                                  </a:lnTo>
                                  <a:lnTo>
                                    <a:pt x="110" y="1552"/>
                                  </a:lnTo>
                                  <a:lnTo>
                                    <a:pt x="133" y="1556"/>
                                  </a:lnTo>
                                  <a:lnTo>
                                    <a:pt x="174" y="1562"/>
                                  </a:lnTo>
                                  <a:lnTo>
                                    <a:pt x="210" y="1565"/>
                                  </a:lnTo>
                                  <a:lnTo>
                                    <a:pt x="242" y="1567"/>
                                  </a:lnTo>
                                  <a:lnTo>
                                    <a:pt x="271" y="1567"/>
                                  </a:lnTo>
                                  <a:lnTo>
                                    <a:pt x="273" y="1575"/>
                                  </a:lnTo>
                                  <a:lnTo>
                                    <a:pt x="375" y="1567"/>
                                  </a:lnTo>
                                  <a:lnTo>
                                    <a:pt x="394" y="1554"/>
                                  </a:lnTo>
                                  <a:lnTo>
                                    <a:pt x="400" y="1552"/>
                                  </a:lnTo>
                                  <a:lnTo>
                                    <a:pt x="406" y="1554"/>
                                  </a:lnTo>
                                  <a:lnTo>
                                    <a:pt x="409" y="1555"/>
                                  </a:lnTo>
                                  <a:lnTo>
                                    <a:pt x="412" y="1558"/>
                                  </a:lnTo>
                                  <a:lnTo>
                                    <a:pt x="416" y="1565"/>
                                  </a:lnTo>
                                  <a:lnTo>
                                    <a:pt x="419" y="1570"/>
                                  </a:lnTo>
                                  <a:lnTo>
                                    <a:pt x="429" y="1564"/>
                                  </a:lnTo>
                                  <a:lnTo>
                                    <a:pt x="441" y="1559"/>
                                  </a:lnTo>
                                  <a:lnTo>
                                    <a:pt x="454" y="1557"/>
                                  </a:lnTo>
                                  <a:lnTo>
                                    <a:pt x="470" y="1556"/>
                                  </a:lnTo>
                                  <a:lnTo>
                                    <a:pt x="491" y="1557"/>
                                  </a:lnTo>
                                  <a:lnTo>
                                    <a:pt x="508" y="1557"/>
                                  </a:lnTo>
                                  <a:lnTo>
                                    <a:pt x="518" y="1557"/>
                                  </a:lnTo>
                                  <a:lnTo>
                                    <a:pt x="524" y="1556"/>
                                  </a:lnTo>
                                  <a:lnTo>
                                    <a:pt x="532" y="1545"/>
                                  </a:lnTo>
                                  <a:lnTo>
                                    <a:pt x="560" y="1546"/>
                                  </a:lnTo>
                                  <a:lnTo>
                                    <a:pt x="591" y="1545"/>
                                  </a:lnTo>
                                  <a:lnTo>
                                    <a:pt x="626" y="1545"/>
                                  </a:lnTo>
                                  <a:lnTo>
                                    <a:pt x="665" y="1543"/>
                                  </a:lnTo>
                                  <a:lnTo>
                                    <a:pt x="706" y="1541"/>
                                  </a:lnTo>
                                  <a:lnTo>
                                    <a:pt x="752" y="1538"/>
                                  </a:lnTo>
                                  <a:lnTo>
                                    <a:pt x="801" y="1535"/>
                                  </a:lnTo>
                                  <a:lnTo>
                                    <a:pt x="853" y="1531"/>
                                  </a:lnTo>
                                  <a:lnTo>
                                    <a:pt x="802" y="1523"/>
                                  </a:lnTo>
                                  <a:lnTo>
                                    <a:pt x="805" y="1522"/>
                                  </a:lnTo>
                                  <a:lnTo>
                                    <a:pt x="809" y="1520"/>
                                  </a:lnTo>
                                  <a:lnTo>
                                    <a:pt x="811" y="1516"/>
                                  </a:lnTo>
                                  <a:lnTo>
                                    <a:pt x="812" y="1513"/>
                                  </a:lnTo>
                                  <a:lnTo>
                                    <a:pt x="822" y="1513"/>
                                  </a:lnTo>
                                  <a:lnTo>
                                    <a:pt x="837" y="1512"/>
                                  </a:lnTo>
                                  <a:lnTo>
                                    <a:pt x="858" y="1509"/>
                                  </a:lnTo>
                                  <a:lnTo>
                                    <a:pt x="884" y="1506"/>
                                  </a:lnTo>
                                  <a:lnTo>
                                    <a:pt x="910" y="1501"/>
                                  </a:lnTo>
                                  <a:lnTo>
                                    <a:pt x="931" y="1497"/>
                                  </a:lnTo>
                                  <a:lnTo>
                                    <a:pt x="947" y="1493"/>
                                  </a:lnTo>
                                  <a:lnTo>
                                    <a:pt x="958" y="1490"/>
                                  </a:lnTo>
                                  <a:lnTo>
                                    <a:pt x="966" y="1476"/>
                                  </a:lnTo>
                                  <a:lnTo>
                                    <a:pt x="996" y="1480"/>
                                  </a:lnTo>
                                  <a:lnTo>
                                    <a:pt x="969" y="1488"/>
                                  </a:lnTo>
                                  <a:lnTo>
                                    <a:pt x="1023" y="1482"/>
                                  </a:lnTo>
                                  <a:lnTo>
                                    <a:pt x="1026" y="1472"/>
                                  </a:lnTo>
                                  <a:lnTo>
                                    <a:pt x="1059" y="1480"/>
                                  </a:lnTo>
                                  <a:lnTo>
                                    <a:pt x="1073" y="1474"/>
                                  </a:lnTo>
                                  <a:lnTo>
                                    <a:pt x="1088" y="1468"/>
                                  </a:lnTo>
                                  <a:lnTo>
                                    <a:pt x="1104" y="1463"/>
                                  </a:lnTo>
                                  <a:lnTo>
                                    <a:pt x="1118" y="1455"/>
                                  </a:lnTo>
                                  <a:lnTo>
                                    <a:pt x="1150" y="1439"/>
                                  </a:lnTo>
                                  <a:lnTo>
                                    <a:pt x="1182" y="1420"/>
                                  </a:lnTo>
                                  <a:lnTo>
                                    <a:pt x="1185" y="1414"/>
                                  </a:lnTo>
                                  <a:lnTo>
                                    <a:pt x="1186" y="1407"/>
                                  </a:lnTo>
                                  <a:lnTo>
                                    <a:pt x="1187" y="1400"/>
                                  </a:lnTo>
                                  <a:lnTo>
                                    <a:pt x="1188" y="1392"/>
                                  </a:lnTo>
                                  <a:lnTo>
                                    <a:pt x="1187" y="1380"/>
                                  </a:lnTo>
                                  <a:lnTo>
                                    <a:pt x="1185" y="1367"/>
                                  </a:lnTo>
                                  <a:lnTo>
                                    <a:pt x="1180" y="1354"/>
                                  </a:lnTo>
                                  <a:lnTo>
                                    <a:pt x="1175" y="1339"/>
                                  </a:lnTo>
                                  <a:lnTo>
                                    <a:pt x="1168" y="1325"/>
                                  </a:lnTo>
                                  <a:lnTo>
                                    <a:pt x="1159" y="1310"/>
                                  </a:lnTo>
                                  <a:lnTo>
                                    <a:pt x="1148" y="1295"/>
                                  </a:lnTo>
                                  <a:lnTo>
                                    <a:pt x="1135" y="1278"/>
                                  </a:lnTo>
                                  <a:lnTo>
                                    <a:pt x="1122" y="1262"/>
                                  </a:lnTo>
                                  <a:lnTo>
                                    <a:pt x="1107" y="1245"/>
                                  </a:lnTo>
                                  <a:lnTo>
                                    <a:pt x="1089" y="1227"/>
                                  </a:lnTo>
                                  <a:lnTo>
                                    <a:pt x="1071" y="1209"/>
                                  </a:lnTo>
                                  <a:lnTo>
                                    <a:pt x="1051" y="1190"/>
                                  </a:lnTo>
                                  <a:lnTo>
                                    <a:pt x="1028" y="1171"/>
                                  </a:lnTo>
                                  <a:lnTo>
                                    <a:pt x="1005" y="1152"/>
                                  </a:lnTo>
                                  <a:lnTo>
                                    <a:pt x="980" y="1131"/>
                                  </a:lnTo>
                                  <a:lnTo>
                                    <a:pt x="947" y="1106"/>
                                  </a:lnTo>
                                  <a:lnTo>
                                    <a:pt x="910" y="1078"/>
                                  </a:lnTo>
                                  <a:lnTo>
                                    <a:pt x="866" y="1047"/>
                                  </a:lnTo>
                                  <a:lnTo>
                                    <a:pt x="818" y="1013"/>
                                  </a:lnTo>
                                  <a:lnTo>
                                    <a:pt x="763" y="977"/>
                                  </a:lnTo>
                                  <a:lnTo>
                                    <a:pt x="703" y="938"/>
                                  </a:lnTo>
                                  <a:lnTo>
                                    <a:pt x="638" y="896"/>
                                  </a:lnTo>
                                  <a:lnTo>
                                    <a:pt x="567" y="851"/>
                                  </a:lnTo>
                                  <a:lnTo>
                                    <a:pt x="507" y="812"/>
                                  </a:lnTo>
                                  <a:lnTo>
                                    <a:pt x="453" y="778"/>
                                  </a:lnTo>
                                  <a:lnTo>
                                    <a:pt x="406" y="747"/>
                                  </a:lnTo>
                                  <a:lnTo>
                                    <a:pt x="364" y="718"/>
                                  </a:lnTo>
                                  <a:lnTo>
                                    <a:pt x="329" y="694"/>
                                  </a:lnTo>
                                  <a:lnTo>
                                    <a:pt x="301" y="673"/>
                                  </a:lnTo>
                                  <a:lnTo>
                                    <a:pt x="278" y="656"/>
                                  </a:lnTo>
                                  <a:lnTo>
                                    <a:pt x="263" y="642"/>
                                  </a:lnTo>
                                  <a:lnTo>
                                    <a:pt x="263" y="609"/>
                                  </a:lnTo>
                                  <a:lnTo>
                                    <a:pt x="265" y="582"/>
                                  </a:lnTo>
                                  <a:lnTo>
                                    <a:pt x="266" y="558"/>
                                  </a:lnTo>
                                  <a:lnTo>
                                    <a:pt x="269" y="538"/>
                                  </a:lnTo>
                                  <a:lnTo>
                                    <a:pt x="272" y="522"/>
                                  </a:lnTo>
                                  <a:lnTo>
                                    <a:pt x="275" y="509"/>
                                  </a:lnTo>
                                  <a:lnTo>
                                    <a:pt x="277" y="505"/>
                                  </a:lnTo>
                                  <a:lnTo>
                                    <a:pt x="280" y="501"/>
                                  </a:lnTo>
                                  <a:lnTo>
                                    <a:pt x="282" y="499"/>
                                  </a:lnTo>
                                  <a:lnTo>
                                    <a:pt x="284" y="498"/>
                                  </a:lnTo>
                                  <a:lnTo>
                                    <a:pt x="296" y="491"/>
                                  </a:lnTo>
                                  <a:lnTo>
                                    <a:pt x="309" y="483"/>
                                  </a:lnTo>
                                  <a:lnTo>
                                    <a:pt x="320" y="475"/>
                                  </a:lnTo>
                                  <a:lnTo>
                                    <a:pt x="331" y="467"/>
                                  </a:lnTo>
                                  <a:lnTo>
                                    <a:pt x="340" y="457"/>
                                  </a:lnTo>
                                  <a:lnTo>
                                    <a:pt x="349" y="447"/>
                                  </a:lnTo>
                                  <a:lnTo>
                                    <a:pt x="357" y="435"/>
                                  </a:lnTo>
                                  <a:lnTo>
                                    <a:pt x="365" y="424"/>
                                  </a:lnTo>
                                  <a:lnTo>
                                    <a:pt x="348" y="395"/>
                                  </a:lnTo>
                                  <a:lnTo>
                                    <a:pt x="362" y="380"/>
                                  </a:lnTo>
                                  <a:lnTo>
                                    <a:pt x="378" y="365"/>
                                  </a:lnTo>
                                  <a:lnTo>
                                    <a:pt x="394" y="350"/>
                                  </a:lnTo>
                                  <a:lnTo>
                                    <a:pt x="412" y="336"/>
                                  </a:lnTo>
                                  <a:lnTo>
                                    <a:pt x="432" y="321"/>
                                  </a:lnTo>
                                  <a:lnTo>
                                    <a:pt x="453" y="306"/>
                                  </a:lnTo>
                                  <a:lnTo>
                                    <a:pt x="475" y="290"/>
                                  </a:lnTo>
                                  <a:lnTo>
                                    <a:pt x="500" y="275"/>
                                  </a:lnTo>
                                  <a:lnTo>
                                    <a:pt x="526" y="260"/>
                                  </a:lnTo>
                                  <a:lnTo>
                                    <a:pt x="553" y="244"/>
                                  </a:lnTo>
                                  <a:lnTo>
                                    <a:pt x="582" y="228"/>
                                  </a:lnTo>
                                  <a:lnTo>
                                    <a:pt x="613" y="212"/>
                                  </a:lnTo>
                                  <a:lnTo>
                                    <a:pt x="679" y="180"/>
                                  </a:lnTo>
                                  <a:lnTo>
                                    <a:pt x="750" y="146"/>
                                  </a:lnTo>
                                  <a:lnTo>
                                    <a:pt x="792" y="129"/>
                                  </a:lnTo>
                                  <a:lnTo>
                                    <a:pt x="831" y="112"/>
                                  </a:lnTo>
                                  <a:lnTo>
                                    <a:pt x="871" y="96"/>
                                  </a:lnTo>
                                  <a:lnTo>
                                    <a:pt x="909" y="82"/>
                                  </a:lnTo>
                                  <a:lnTo>
                                    <a:pt x="946" y="69"/>
                                  </a:lnTo>
                                  <a:lnTo>
                                    <a:pt x="982" y="57"/>
                                  </a:lnTo>
                                  <a:lnTo>
                                    <a:pt x="1018" y="46"/>
                                  </a:lnTo>
                                  <a:lnTo>
                                    <a:pt x="1053" y="36"/>
                                  </a:lnTo>
                                  <a:lnTo>
                                    <a:pt x="1088" y="28"/>
                                  </a:lnTo>
                                  <a:lnTo>
                                    <a:pt x="1121" y="20"/>
                                  </a:lnTo>
                                  <a:lnTo>
                                    <a:pt x="1153" y="14"/>
                                  </a:lnTo>
                                  <a:lnTo>
                                    <a:pt x="1185" y="9"/>
                                  </a:lnTo>
                                  <a:lnTo>
                                    <a:pt x="1216" y="5"/>
                                  </a:lnTo>
                                  <a:lnTo>
                                    <a:pt x="1246" y="2"/>
                                  </a:lnTo>
                                  <a:lnTo>
                                    <a:pt x="1275" y="1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1346" y="1"/>
                                  </a:lnTo>
                                  <a:lnTo>
                                    <a:pt x="1365" y="3"/>
                                  </a:lnTo>
                                  <a:lnTo>
                                    <a:pt x="1384" y="6"/>
                                  </a:lnTo>
                                  <a:lnTo>
                                    <a:pt x="1402" y="10"/>
                                  </a:lnTo>
                                  <a:lnTo>
                                    <a:pt x="1419" y="14"/>
                                  </a:lnTo>
                                  <a:lnTo>
                                    <a:pt x="1435" y="19"/>
                                  </a:lnTo>
                                  <a:lnTo>
                                    <a:pt x="1450" y="25"/>
                                  </a:lnTo>
                                  <a:lnTo>
                                    <a:pt x="1464" y="31"/>
                                  </a:lnTo>
                                  <a:lnTo>
                                    <a:pt x="1477" y="39"/>
                                  </a:lnTo>
                                  <a:lnTo>
                                    <a:pt x="1490" y="47"/>
                                  </a:lnTo>
                                  <a:lnTo>
                                    <a:pt x="1501" y="56"/>
                                  </a:lnTo>
                                  <a:lnTo>
                                    <a:pt x="1512" y="67"/>
                                  </a:lnTo>
                                  <a:lnTo>
                                    <a:pt x="1521" y="77"/>
                                  </a:lnTo>
                                  <a:lnTo>
                                    <a:pt x="1530" y="88"/>
                                  </a:lnTo>
                                  <a:lnTo>
                                    <a:pt x="1538" y="101"/>
                                  </a:lnTo>
                                  <a:lnTo>
                                    <a:pt x="1506" y="86"/>
                                  </a:lnTo>
                                  <a:lnTo>
                                    <a:pt x="1472" y="74"/>
                                  </a:lnTo>
                                  <a:lnTo>
                                    <a:pt x="1438" y="64"/>
                                  </a:lnTo>
                                  <a:lnTo>
                                    <a:pt x="1403" y="55"/>
                                  </a:lnTo>
                                  <a:lnTo>
                                    <a:pt x="1369" y="48"/>
                                  </a:lnTo>
                                  <a:lnTo>
                                    <a:pt x="1334" y="44"/>
                                  </a:lnTo>
                                  <a:lnTo>
                                    <a:pt x="1298" y="42"/>
                                  </a:lnTo>
                                  <a:lnTo>
                                    <a:pt x="1264" y="40"/>
                                  </a:lnTo>
                                  <a:lnTo>
                                    <a:pt x="1235" y="42"/>
                                  </a:lnTo>
                                  <a:lnTo>
                                    <a:pt x="1206" y="44"/>
                                  </a:lnTo>
                                  <a:lnTo>
                                    <a:pt x="1175" y="47"/>
                                  </a:lnTo>
                                  <a:lnTo>
                                    <a:pt x="1143" y="53"/>
                                  </a:lnTo>
                                  <a:lnTo>
                                    <a:pt x="1110" y="60"/>
                                  </a:lnTo>
                                  <a:lnTo>
                                    <a:pt x="1077" y="68"/>
                                  </a:lnTo>
                                  <a:lnTo>
                                    <a:pt x="1042" y="78"/>
                                  </a:lnTo>
                                  <a:lnTo>
                                    <a:pt x="1005" y="89"/>
                                  </a:lnTo>
                                  <a:lnTo>
                                    <a:pt x="967" y="102"/>
                                  </a:lnTo>
                                  <a:lnTo>
                                    <a:pt x="929" y="115"/>
                                  </a:lnTo>
                                  <a:lnTo>
                                    <a:pt x="889" y="131"/>
                                  </a:lnTo>
                                  <a:lnTo>
                                    <a:pt x="848" y="149"/>
                                  </a:lnTo>
                                  <a:lnTo>
                                    <a:pt x="805" y="168"/>
                                  </a:lnTo>
                                  <a:lnTo>
                                    <a:pt x="763" y="188"/>
                                  </a:lnTo>
                                  <a:lnTo>
                                    <a:pt x="718" y="211"/>
                                  </a:lnTo>
                                  <a:lnTo>
                                    <a:pt x="673" y="233"/>
                                  </a:lnTo>
                                  <a:lnTo>
                                    <a:pt x="671" y="244"/>
                                  </a:lnTo>
                                  <a:lnTo>
                                    <a:pt x="674" y="254"/>
                                  </a:lnTo>
                                  <a:lnTo>
                                    <a:pt x="677" y="265"/>
                                  </a:lnTo>
                                  <a:lnTo>
                                    <a:pt x="682" y="277"/>
                                  </a:lnTo>
                                  <a:lnTo>
                                    <a:pt x="688" y="290"/>
                                  </a:lnTo>
                                  <a:lnTo>
                                    <a:pt x="697" y="303"/>
                                  </a:lnTo>
                                  <a:lnTo>
                                    <a:pt x="709" y="317"/>
                                  </a:lnTo>
                                  <a:lnTo>
                                    <a:pt x="721" y="331"/>
                                  </a:lnTo>
                                  <a:lnTo>
                                    <a:pt x="715" y="337"/>
                                  </a:lnTo>
                                  <a:lnTo>
                                    <a:pt x="723" y="350"/>
                                  </a:lnTo>
                                  <a:lnTo>
                                    <a:pt x="734" y="365"/>
                                  </a:lnTo>
                                  <a:lnTo>
                                    <a:pt x="748" y="380"/>
                                  </a:lnTo>
                                  <a:lnTo>
                                    <a:pt x="764" y="395"/>
                                  </a:lnTo>
                                  <a:lnTo>
                                    <a:pt x="782" y="410"/>
                                  </a:lnTo>
                                  <a:lnTo>
                                    <a:pt x="803" y="426"/>
                                  </a:lnTo>
                                  <a:lnTo>
                                    <a:pt x="827" y="442"/>
                                  </a:lnTo>
                                  <a:lnTo>
                                    <a:pt x="853" y="459"/>
                                  </a:lnTo>
                                  <a:lnTo>
                                    <a:pt x="839" y="450"/>
                                  </a:lnTo>
                                  <a:lnTo>
                                    <a:pt x="814" y="435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34" y="386"/>
                                  </a:lnTo>
                                  <a:lnTo>
                                    <a:pt x="732" y="395"/>
                                  </a:lnTo>
                                  <a:lnTo>
                                    <a:pt x="759" y="410"/>
                                  </a:lnTo>
                                  <a:lnTo>
                                    <a:pt x="759" y="415"/>
                                  </a:lnTo>
                                  <a:lnTo>
                                    <a:pt x="759" y="420"/>
                                  </a:lnTo>
                                  <a:lnTo>
                                    <a:pt x="757" y="424"/>
                                  </a:lnTo>
                                  <a:lnTo>
                                    <a:pt x="754" y="426"/>
                                  </a:lnTo>
                                  <a:lnTo>
                                    <a:pt x="770" y="437"/>
                                  </a:lnTo>
                                  <a:lnTo>
                                    <a:pt x="791" y="450"/>
                                  </a:lnTo>
                                  <a:lnTo>
                                    <a:pt x="814" y="468"/>
                                  </a:lnTo>
                                  <a:lnTo>
                                    <a:pt x="839" y="489"/>
                                  </a:lnTo>
                                  <a:lnTo>
                                    <a:pt x="893" y="514"/>
                                  </a:lnTo>
                                  <a:lnTo>
                                    <a:pt x="897" y="512"/>
                                  </a:lnTo>
                                  <a:lnTo>
                                    <a:pt x="885" y="500"/>
                                  </a:lnTo>
                                  <a:lnTo>
                                    <a:pt x="893" y="502"/>
                                  </a:lnTo>
                                  <a:lnTo>
                                    <a:pt x="934" y="543"/>
                                  </a:lnTo>
                                  <a:lnTo>
                                    <a:pt x="939" y="547"/>
                                  </a:lnTo>
                                  <a:lnTo>
                                    <a:pt x="956" y="556"/>
                                  </a:lnTo>
                                  <a:lnTo>
                                    <a:pt x="978" y="567"/>
                                  </a:lnTo>
                                  <a:lnTo>
                                    <a:pt x="1003" y="583"/>
                                  </a:lnTo>
                                  <a:lnTo>
                                    <a:pt x="1034" y="601"/>
                                  </a:lnTo>
                                  <a:lnTo>
                                    <a:pt x="1069" y="622"/>
                                  </a:lnTo>
                                  <a:lnTo>
                                    <a:pt x="1109" y="647"/>
                                  </a:lnTo>
                                  <a:lnTo>
                                    <a:pt x="1154" y="674"/>
                                  </a:lnTo>
                                  <a:lnTo>
                                    <a:pt x="1204" y="705"/>
                                  </a:lnTo>
                                  <a:lnTo>
                                    <a:pt x="1206" y="697"/>
                                  </a:lnTo>
                                  <a:lnTo>
                                    <a:pt x="1233" y="701"/>
                                  </a:lnTo>
                                  <a:lnTo>
                                    <a:pt x="1198" y="672"/>
                                  </a:lnTo>
                                  <a:lnTo>
                                    <a:pt x="1211" y="674"/>
                                  </a:lnTo>
                                  <a:lnTo>
                                    <a:pt x="1223" y="678"/>
                                  </a:lnTo>
                                  <a:lnTo>
                                    <a:pt x="1234" y="683"/>
                                  </a:lnTo>
                                  <a:lnTo>
                                    <a:pt x="1246" y="690"/>
                                  </a:lnTo>
                                  <a:lnTo>
                                    <a:pt x="1256" y="697"/>
                                  </a:lnTo>
                                  <a:lnTo>
                                    <a:pt x="1265" y="706"/>
                                  </a:lnTo>
                                  <a:lnTo>
                                    <a:pt x="1274" y="715"/>
                                  </a:lnTo>
                                  <a:lnTo>
                                    <a:pt x="1283" y="726"/>
                                  </a:lnTo>
                                  <a:lnTo>
                                    <a:pt x="1256" y="718"/>
                                  </a:lnTo>
                                  <a:lnTo>
                                    <a:pt x="1309" y="745"/>
                                  </a:lnTo>
                                  <a:lnTo>
                                    <a:pt x="1285" y="745"/>
                                  </a:lnTo>
                                  <a:lnTo>
                                    <a:pt x="1278" y="747"/>
                                  </a:lnTo>
                                  <a:lnTo>
                                    <a:pt x="1274" y="749"/>
                                  </a:lnTo>
                                  <a:lnTo>
                                    <a:pt x="1273" y="751"/>
                                  </a:lnTo>
                                  <a:lnTo>
                                    <a:pt x="1273" y="752"/>
                                  </a:lnTo>
                                  <a:lnTo>
                                    <a:pt x="1273" y="754"/>
                                  </a:lnTo>
                                  <a:lnTo>
                                    <a:pt x="1274" y="756"/>
                                  </a:lnTo>
                                  <a:lnTo>
                                    <a:pt x="1284" y="760"/>
                                  </a:lnTo>
                                  <a:lnTo>
                                    <a:pt x="1295" y="766"/>
                                  </a:lnTo>
                                  <a:lnTo>
                                    <a:pt x="1306" y="773"/>
                                  </a:lnTo>
                                  <a:lnTo>
                                    <a:pt x="1318" y="779"/>
                                  </a:lnTo>
                                  <a:lnTo>
                                    <a:pt x="1341" y="798"/>
                                  </a:lnTo>
                                  <a:lnTo>
                                    <a:pt x="1366" y="818"/>
                                  </a:lnTo>
                                  <a:lnTo>
                                    <a:pt x="1348" y="801"/>
                                  </a:lnTo>
                                  <a:lnTo>
                                    <a:pt x="1336" y="786"/>
                                  </a:lnTo>
                                  <a:lnTo>
                                    <a:pt x="1331" y="779"/>
                                  </a:lnTo>
                                  <a:lnTo>
                                    <a:pt x="1328" y="774"/>
                                  </a:lnTo>
                                  <a:lnTo>
                                    <a:pt x="1325" y="768"/>
                                  </a:lnTo>
                                  <a:lnTo>
                                    <a:pt x="1325" y="764"/>
                                  </a:lnTo>
                                  <a:lnTo>
                                    <a:pt x="1343" y="781"/>
                                  </a:lnTo>
                                  <a:lnTo>
                                    <a:pt x="1364" y="799"/>
                                  </a:lnTo>
                                  <a:lnTo>
                                    <a:pt x="1385" y="818"/>
                                  </a:lnTo>
                                  <a:lnTo>
                                    <a:pt x="1408" y="841"/>
                                  </a:lnTo>
                                  <a:lnTo>
                                    <a:pt x="1432" y="866"/>
                                  </a:lnTo>
                                  <a:lnTo>
                                    <a:pt x="1458" y="892"/>
                                  </a:lnTo>
                                  <a:lnTo>
                                    <a:pt x="1485" y="921"/>
                                  </a:lnTo>
                                  <a:lnTo>
                                    <a:pt x="1515" y="952"/>
                                  </a:lnTo>
                                  <a:lnTo>
                                    <a:pt x="1468" y="909"/>
                                  </a:lnTo>
                                  <a:lnTo>
                                    <a:pt x="1474" y="919"/>
                                  </a:lnTo>
                                  <a:lnTo>
                                    <a:pt x="1471" y="922"/>
                                  </a:lnTo>
                                  <a:lnTo>
                                    <a:pt x="1490" y="946"/>
                                  </a:lnTo>
                                  <a:lnTo>
                                    <a:pt x="1511" y="978"/>
                                  </a:lnTo>
                                  <a:lnTo>
                                    <a:pt x="1536" y="1014"/>
                                  </a:lnTo>
                                  <a:lnTo>
                                    <a:pt x="1563" y="1058"/>
                                  </a:lnTo>
                                  <a:close/>
                                  <a:moveTo>
                                    <a:pt x="1465" y="905"/>
                                  </a:moveTo>
                                  <a:lnTo>
                                    <a:pt x="1455" y="894"/>
                                  </a:lnTo>
                                  <a:lnTo>
                                    <a:pt x="1441" y="879"/>
                                  </a:lnTo>
                                  <a:lnTo>
                                    <a:pt x="1423" y="863"/>
                                  </a:lnTo>
                                  <a:lnTo>
                                    <a:pt x="1401" y="845"/>
                                  </a:lnTo>
                                  <a:lnTo>
                                    <a:pt x="1399" y="849"/>
                                  </a:lnTo>
                                  <a:lnTo>
                                    <a:pt x="1406" y="853"/>
                                  </a:lnTo>
                                  <a:lnTo>
                                    <a:pt x="1415" y="861"/>
                                  </a:lnTo>
                                  <a:lnTo>
                                    <a:pt x="1426" y="871"/>
                                  </a:lnTo>
                                  <a:lnTo>
                                    <a:pt x="1436" y="884"/>
                                  </a:lnTo>
                                  <a:lnTo>
                                    <a:pt x="1447" y="893"/>
                                  </a:lnTo>
                                  <a:lnTo>
                                    <a:pt x="1465" y="905"/>
                                  </a:lnTo>
                                  <a:close/>
                                  <a:moveTo>
                                    <a:pt x="1482" y="1036"/>
                                  </a:moveTo>
                                  <a:lnTo>
                                    <a:pt x="1471" y="1022"/>
                                  </a:lnTo>
                                  <a:lnTo>
                                    <a:pt x="1457" y="1006"/>
                                  </a:lnTo>
                                  <a:lnTo>
                                    <a:pt x="1441" y="987"/>
                                  </a:lnTo>
                                  <a:lnTo>
                                    <a:pt x="1422" y="966"/>
                                  </a:lnTo>
                                  <a:lnTo>
                                    <a:pt x="1427" y="971"/>
                                  </a:lnTo>
                                  <a:lnTo>
                                    <a:pt x="1437" y="985"/>
                                  </a:lnTo>
                                  <a:lnTo>
                                    <a:pt x="1454" y="1006"/>
                                  </a:lnTo>
                                  <a:lnTo>
                                    <a:pt x="1476" y="1036"/>
                                  </a:lnTo>
                                  <a:lnTo>
                                    <a:pt x="1482" y="1036"/>
                                  </a:lnTo>
                                  <a:close/>
                                  <a:moveTo>
                                    <a:pt x="1492" y="1055"/>
                                  </a:moveTo>
                                  <a:lnTo>
                                    <a:pt x="1492" y="1050"/>
                                  </a:lnTo>
                                  <a:lnTo>
                                    <a:pt x="1490" y="1047"/>
                                  </a:lnTo>
                                  <a:lnTo>
                                    <a:pt x="1488" y="1047"/>
                                  </a:lnTo>
                                  <a:lnTo>
                                    <a:pt x="1488" y="1051"/>
                                  </a:lnTo>
                                  <a:lnTo>
                                    <a:pt x="1489" y="1053"/>
                                  </a:lnTo>
                                  <a:lnTo>
                                    <a:pt x="1490" y="1054"/>
                                  </a:lnTo>
                                  <a:lnTo>
                                    <a:pt x="1492" y="1055"/>
                                  </a:lnTo>
                                  <a:close/>
                                  <a:moveTo>
                                    <a:pt x="1414" y="999"/>
                                  </a:moveTo>
                                  <a:lnTo>
                                    <a:pt x="1412" y="994"/>
                                  </a:lnTo>
                                  <a:lnTo>
                                    <a:pt x="1409" y="993"/>
                                  </a:lnTo>
                                  <a:lnTo>
                                    <a:pt x="1414" y="999"/>
                                  </a:lnTo>
                                  <a:close/>
                                  <a:moveTo>
                                    <a:pt x="1179" y="732"/>
                                  </a:moveTo>
                                  <a:lnTo>
                                    <a:pt x="1171" y="722"/>
                                  </a:lnTo>
                                  <a:lnTo>
                                    <a:pt x="1162" y="714"/>
                                  </a:lnTo>
                                  <a:lnTo>
                                    <a:pt x="1154" y="707"/>
                                  </a:lnTo>
                                  <a:lnTo>
                                    <a:pt x="1144" y="701"/>
                                  </a:lnTo>
                                  <a:lnTo>
                                    <a:pt x="1131" y="694"/>
                                  </a:lnTo>
                                  <a:lnTo>
                                    <a:pt x="1121" y="687"/>
                                  </a:lnTo>
                                  <a:lnTo>
                                    <a:pt x="1113" y="683"/>
                                  </a:lnTo>
                                  <a:lnTo>
                                    <a:pt x="1107" y="680"/>
                                  </a:lnTo>
                                  <a:lnTo>
                                    <a:pt x="1109" y="677"/>
                                  </a:lnTo>
                                  <a:lnTo>
                                    <a:pt x="1105" y="672"/>
                                  </a:lnTo>
                                  <a:lnTo>
                                    <a:pt x="1099" y="667"/>
                                  </a:lnTo>
                                  <a:lnTo>
                                    <a:pt x="1092" y="663"/>
                                  </a:lnTo>
                                  <a:lnTo>
                                    <a:pt x="1086" y="659"/>
                                  </a:lnTo>
                                  <a:lnTo>
                                    <a:pt x="1078" y="657"/>
                                  </a:lnTo>
                                  <a:lnTo>
                                    <a:pt x="1069" y="656"/>
                                  </a:lnTo>
                                  <a:lnTo>
                                    <a:pt x="1060" y="655"/>
                                  </a:lnTo>
                                  <a:lnTo>
                                    <a:pt x="1050" y="656"/>
                                  </a:lnTo>
                                  <a:lnTo>
                                    <a:pt x="1072" y="670"/>
                                  </a:lnTo>
                                  <a:lnTo>
                                    <a:pt x="1100" y="690"/>
                                  </a:lnTo>
                                  <a:lnTo>
                                    <a:pt x="1132" y="712"/>
                                  </a:lnTo>
                                  <a:lnTo>
                                    <a:pt x="1169" y="740"/>
                                  </a:lnTo>
                                  <a:lnTo>
                                    <a:pt x="1170" y="740"/>
                                  </a:lnTo>
                                  <a:lnTo>
                                    <a:pt x="1172" y="739"/>
                                  </a:lnTo>
                                  <a:lnTo>
                                    <a:pt x="1176" y="736"/>
                                  </a:lnTo>
                                  <a:lnTo>
                                    <a:pt x="1179" y="732"/>
                                  </a:lnTo>
                                  <a:close/>
                                  <a:moveTo>
                                    <a:pt x="1328" y="917"/>
                                  </a:moveTo>
                                  <a:lnTo>
                                    <a:pt x="1324" y="911"/>
                                  </a:lnTo>
                                  <a:lnTo>
                                    <a:pt x="1318" y="905"/>
                                  </a:lnTo>
                                  <a:lnTo>
                                    <a:pt x="1320" y="910"/>
                                  </a:lnTo>
                                  <a:lnTo>
                                    <a:pt x="1322" y="913"/>
                                  </a:lnTo>
                                  <a:lnTo>
                                    <a:pt x="1325" y="916"/>
                                  </a:lnTo>
                                  <a:lnTo>
                                    <a:pt x="1328" y="917"/>
                                  </a:lnTo>
                                  <a:close/>
                                  <a:moveTo>
                                    <a:pt x="1304" y="895"/>
                                  </a:moveTo>
                                  <a:lnTo>
                                    <a:pt x="1301" y="886"/>
                                  </a:lnTo>
                                  <a:lnTo>
                                    <a:pt x="1287" y="882"/>
                                  </a:lnTo>
                                  <a:lnTo>
                                    <a:pt x="1304" y="895"/>
                                  </a:lnTo>
                                  <a:close/>
                                  <a:moveTo>
                                    <a:pt x="1175" y="761"/>
                                  </a:moveTo>
                                  <a:lnTo>
                                    <a:pt x="1172" y="759"/>
                                  </a:lnTo>
                                  <a:lnTo>
                                    <a:pt x="1164" y="752"/>
                                  </a:lnTo>
                                  <a:lnTo>
                                    <a:pt x="1160" y="748"/>
                                  </a:lnTo>
                                  <a:lnTo>
                                    <a:pt x="1155" y="745"/>
                                  </a:lnTo>
                                  <a:lnTo>
                                    <a:pt x="1151" y="744"/>
                                  </a:lnTo>
                                  <a:lnTo>
                                    <a:pt x="1148" y="745"/>
                                  </a:lnTo>
                                  <a:lnTo>
                                    <a:pt x="1175" y="761"/>
                                  </a:lnTo>
                                  <a:close/>
                                  <a:moveTo>
                                    <a:pt x="1279" y="873"/>
                                  </a:moveTo>
                                  <a:lnTo>
                                    <a:pt x="1256" y="857"/>
                                  </a:lnTo>
                                  <a:lnTo>
                                    <a:pt x="1258" y="857"/>
                                  </a:lnTo>
                                  <a:lnTo>
                                    <a:pt x="1260" y="859"/>
                                  </a:lnTo>
                                  <a:lnTo>
                                    <a:pt x="1264" y="861"/>
                                  </a:lnTo>
                                  <a:lnTo>
                                    <a:pt x="1266" y="865"/>
                                  </a:lnTo>
                                  <a:lnTo>
                                    <a:pt x="1269" y="868"/>
                                  </a:lnTo>
                                  <a:lnTo>
                                    <a:pt x="1273" y="871"/>
                                  </a:lnTo>
                                  <a:lnTo>
                                    <a:pt x="1276" y="873"/>
                                  </a:lnTo>
                                  <a:lnTo>
                                    <a:pt x="1279" y="873"/>
                                  </a:lnTo>
                                  <a:close/>
                                  <a:moveTo>
                                    <a:pt x="1237" y="837"/>
                                  </a:moveTo>
                                  <a:lnTo>
                                    <a:pt x="1231" y="835"/>
                                  </a:lnTo>
                                  <a:lnTo>
                                    <a:pt x="1229" y="835"/>
                                  </a:lnTo>
                                  <a:lnTo>
                                    <a:pt x="1237" y="837"/>
                                  </a:lnTo>
                                  <a:close/>
                                  <a:moveTo>
                                    <a:pt x="1047" y="639"/>
                                  </a:moveTo>
                                  <a:lnTo>
                                    <a:pt x="1012" y="617"/>
                                  </a:lnTo>
                                  <a:lnTo>
                                    <a:pt x="1009" y="628"/>
                                  </a:lnTo>
                                  <a:lnTo>
                                    <a:pt x="1005" y="628"/>
                                  </a:lnTo>
                                  <a:lnTo>
                                    <a:pt x="1018" y="636"/>
                                  </a:lnTo>
                                  <a:lnTo>
                                    <a:pt x="1029" y="640"/>
                                  </a:lnTo>
                                  <a:lnTo>
                                    <a:pt x="1035" y="641"/>
                                  </a:lnTo>
                                  <a:lnTo>
                                    <a:pt x="1039" y="641"/>
                                  </a:lnTo>
                                  <a:lnTo>
                                    <a:pt x="1044" y="641"/>
                                  </a:lnTo>
                                  <a:lnTo>
                                    <a:pt x="1047" y="639"/>
                                  </a:lnTo>
                                  <a:close/>
                                  <a:moveTo>
                                    <a:pt x="1220" y="827"/>
                                  </a:moveTo>
                                  <a:lnTo>
                                    <a:pt x="1209" y="816"/>
                                  </a:lnTo>
                                  <a:lnTo>
                                    <a:pt x="1195" y="804"/>
                                  </a:lnTo>
                                  <a:lnTo>
                                    <a:pt x="1178" y="793"/>
                                  </a:lnTo>
                                  <a:lnTo>
                                    <a:pt x="1158" y="781"/>
                                  </a:lnTo>
                                  <a:lnTo>
                                    <a:pt x="1159" y="783"/>
                                  </a:lnTo>
                                  <a:lnTo>
                                    <a:pt x="1160" y="785"/>
                                  </a:lnTo>
                                  <a:lnTo>
                                    <a:pt x="1162" y="787"/>
                                  </a:lnTo>
                                  <a:lnTo>
                                    <a:pt x="1164" y="790"/>
                                  </a:lnTo>
                                  <a:lnTo>
                                    <a:pt x="1170" y="794"/>
                                  </a:lnTo>
                                  <a:lnTo>
                                    <a:pt x="1171" y="796"/>
                                  </a:lnTo>
                                  <a:lnTo>
                                    <a:pt x="1180" y="803"/>
                                  </a:lnTo>
                                  <a:lnTo>
                                    <a:pt x="1191" y="811"/>
                                  </a:lnTo>
                                  <a:lnTo>
                                    <a:pt x="1205" y="819"/>
                                  </a:lnTo>
                                  <a:lnTo>
                                    <a:pt x="1220" y="827"/>
                                  </a:lnTo>
                                  <a:close/>
                                  <a:moveTo>
                                    <a:pt x="991" y="596"/>
                                  </a:moveTo>
                                  <a:lnTo>
                                    <a:pt x="989" y="591"/>
                                  </a:lnTo>
                                  <a:lnTo>
                                    <a:pt x="987" y="588"/>
                                  </a:lnTo>
                                  <a:lnTo>
                                    <a:pt x="983" y="586"/>
                                  </a:lnTo>
                                  <a:lnTo>
                                    <a:pt x="980" y="588"/>
                                  </a:lnTo>
                                  <a:lnTo>
                                    <a:pt x="976" y="588"/>
                                  </a:lnTo>
                                  <a:lnTo>
                                    <a:pt x="973" y="588"/>
                                  </a:lnTo>
                                  <a:lnTo>
                                    <a:pt x="971" y="586"/>
                                  </a:lnTo>
                                  <a:lnTo>
                                    <a:pt x="969" y="584"/>
                                  </a:lnTo>
                                  <a:lnTo>
                                    <a:pt x="971" y="584"/>
                                  </a:lnTo>
                                  <a:lnTo>
                                    <a:pt x="972" y="582"/>
                                  </a:lnTo>
                                  <a:lnTo>
                                    <a:pt x="964" y="581"/>
                                  </a:lnTo>
                                  <a:lnTo>
                                    <a:pt x="954" y="581"/>
                                  </a:lnTo>
                                  <a:lnTo>
                                    <a:pt x="943" y="582"/>
                                  </a:lnTo>
                                  <a:lnTo>
                                    <a:pt x="929" y="584"/>
                                  </a:lnTo>
                                  <a:lnTo>
                                    <a:pt x="985" y="615"/>
                                  </a:lnTo>
                                  <a:lnTo>
                                    <a:pt x="993" y="606"/>
                                  </a:lnTo>
                                  <a:lnTo>
                                    <a:pt x="993" y="600"/>
                                  </a:lnTo>
                                  <a:lnTo>
                                    <a:pt x="992" y="597"/>
                                  </a:lnTo>
                                  <a:lnTo>
                                    <a:pt x="992" y="596"/>
                                  </a:lnTo>
                                  <a:lnTo>
                                    <a:pt x="991" y="596"/>
                                  </a:lnTo>
                                  <a:close/>
                                  <a:moveTo>
                                    <a:pt x="1061" y="693"/>
                                  </a:moveTo>
                                  <a:lnTo>
                                    <a:pt x="1050" y="684"/>
                                  </a:lnTo>
                                  <a:lnTo>
                                    <a:pt x="1034" y="674"/>
                                  </a:lnTo>
                                  <a:lnTo>
                                    <a:pt x="1043" y="684"/>
                                  </a:lnTo>
                                  <a:lnTo>
                                    <a:pt x="1050" y="690"/>
                                  </a:lnTo>
                                  <a:lnTo>
                                    <a:pt x="1053" y="692"/>
                                  </a:lnTo>
                                  <a:lnTo>
                                    <a:pt x="1056" y="693"/>
                                  </a:lnTo>
                                  <a:lnTo>
                                    <a:pt x="1059" y="693"/>
                                  </a:lnTo>
                                  <a:lnTo>
                                    <a:pt x="1061" y="693"/>
                                  </a:lnTo>
                                  <a:close/>
                                  <a:moveTo>
                                    <a:pt x="1126" y="756"/>
                                  </a:moveTo>
                                  <a:lnTo>
                                    <a:pt x="1099" y="745"/>
                                  </a:lnTo>
                                  <a:lnTo>
                                    <a:pt x="1106" y="753"/>
                                  </a:lnTo>
                                  <a:lnTo>
                                    <a:pt x="1114" y="758"/>
                                  </a:lnTo>
                                  <a:lnTo>
                                    <a:pt x="1117" y="758"/>
                                  </a:lnTo>
                                  <a:lnTo>
                                    <a:pt x="1119" y="758"/>
                                  </a:lnTo>
                                  <a:lnTo>
                                    <a:pt x="1123" y="758"/>
                                  </a:lnTo>
                                  <a:lnTo>
                                    <a:pt x="1126" y="756"/>
                                  </a:lnTo>
                                  <a:close/>
                                  <a:moveTo>
                                    <a:pt x="1055" y="718"/>
                                  </a:moveTo>
                                  <a:lnTo>
                                    <a:pt x="1039" y="707"/>
                                  </a:lnTo>
                                  <a:lnTo>
                                    <a:pt x="1045" y="712"/>
                                  </a:lnTo>
                                  <a:lnTo>
                                    <a:pt x="1050" y="717"/>
                                  </a:lnTo>
                                  <a:lnTo>
                                    <a:pt x="1053" y="718"/>
                                  </a:lnTo>
                                  <a:lnTo>
                                    <a:pt x="1055" y="718"/>
                                  </a:lnTo>
                                  <a:close/>
                                  <a:moveTo>
                                    <a:pt x="1018" y="697"/>
                                  </a:moveTo>
                                  <a:lnTo>
                                    <a:pt x="1018" y="691"/>
                                  </a:lnTo>
                                  <a:lnTo>
                                    <a:pt x="1015" y="691"/>
                                  </a:lnTo>
                                  <a:lnTo>
                                    <a:pt x="1015" y="697"/>
                                  </a:lnTo>
                                  <a:lnTo>
                                    <a:pt x="1018" y="697"/>
                                  </a:lnTo>
                                  <a:close/>
                                  <a:moveTo>
                                    <a:pt x="951" y="625"/>
                                  </a:moveTo>
                                  <a:lnTo>
                                    <a:pt x="945" y="619"/>
                                  </a:lnTo>
                                  <a:lnTo>
                                    <a:pt x="937" y="617"/>
                                  </a:lnTo>
                                  <a:lnTo>
                                    <a:pt x="951" y="625"/>
                                  </a:lnTo>
                                  <a:close/>
                                  <a:moveTo>
                                    <a:pt x="1009" y="687"/>
                                  </a:moveTo>
                                  <a:lnTo>
                                    <a:pt x="1009" y="685"/>
                                  </a:lnTo>
                                  <a:lnTo>
                                    <a:pt x="1007" y="685"/>
                                  </a:lnTo>
                                  <a:lnTo>
                                    <a:pt x="1007" y="687"/>
                                  </a:lnTo>
                                  <a:lnTo>
                                    <a:pt x="1009" y="687"/>
                                  </a:lnTo>
                                  <a:close/>
                                  <a:moveTo>
                                    <a:pt x="926" y="609"/>
                                  </a:moveTo>
                                  <a:lnTo>
                                    <a:pt x="926" y="606"/>
                                  </a:lnTo>
                                  <a:lnTo>
                                    <a:pt x="924" y="606"/>
                                  </a:lnTo>
                                  <a:lnTo>
                                    <a:pt x="924" y="609"/>
                                  </a:lnTo>
                                  <a:lnTo>
                                    <a:pt x="926" y="609"/>
                                  </a:lnTo>
                                  <a:close/>
                                  <a:moveTo>
                                    <a:pt x="1001" y="685"/>
                                  </a:moveTo>
                                  <a:lnTo>
                                    <a:pt x="991" y="677"/>
                                  </a:lnTo>
                                  <a:lnTo>
                                    <a:pt x="992" y="682"/>
                                  </a:lnTo>
                                  <a:lnTo>
                                    <a:pt x="994" y="684"/>
                                  </a:lnTo>
                                  <a:lnTo>
                                    <a:pt x="998" y="685"/>
                                  </a:lnTo>
                                  <a:lnTo>
                                    <a:pt x="1001" y="685"/>
                                  </a:lnTo>
                                  <a:close/>
                                  <a:moveTo>
                                    <a:pt x="1285" y="1289"/>
                                  </a:moveTo>
                                  <a:lnTo>
                                    <a:pt x="1271" y="1260"/>
                                  </a:lnTo>
                                  <a:lnTo>
                                    <a:pt x="1256" y="1232"/>
                                  </a:lnTo>
                                  <a:lnTo>
                                    <a:pt x="1241" y="1206"/>
                                  </a:lnTo>
                                  <a:lnTo>
                                    <a:pt x="1224" y="1181"/>
                                  </a:lnTo>
                                  <a:lnTo>
                                    <a:pt x="1207" y="1157"/>
                                  </a:lnTo>
                                  <a:lnTo>
                                    <a:pt x="1189" y="1136"/>
                                  </a:lnTo>
                                  <a:lnTo>
                                    <a:pt x="1170" y="1115"/>
                                  </a:lnTo>
                                  <a:lnTo>
                                    <a:pt x="1150" y="1096"/>
                                  </a:lnTo>
                                  <a:lnTo>
                                    <a:pt x="1146" y="1094"/>
                                  </a:lnTo>
                                  <a:lnTo>
                                    <a:pt x="1139" y="1087"/>
                                  </a:lnTo>
                                  <a:lnTo>
                                    <a:pt x="1124" y="1076"/>
                                  </a:lnTo>
                                  <a:lnTo>
                                    <a:pt x="1104" y="1061"/>
                                  </a:lnTo>
                                  <a:lnTo>
                                    <a:pt x="1077" y="1041"/>
                                  </a:lnTo>
                                  <a:lnTo>
                                    <a:pt x="1045" y="1017"/>
                                  </a:lnTo>
                                  <a:lnTo>
                                    <a:pt x="1007" y="987"/>
                                  </a:lnTo>
                                  <a:lnTo>
                                    <a:pt x="964" y="954"/>
                                  </a:lnTo>
                                  <a:lnTo>
                                    <a:pt x="945" y="942"/>
                                  </a:lnTo>
                                  <a:lnTo>
                                    <a:pt x="927" y="928"/>
                                  </a:lnTo>
                                  <a:lnTo>
                                    <a:pt x="909" y="917"/>
                                  </a:lnTo>
                                  <a:lnTo>
                                    <a:pt x="891" y="905"/>
                                  </a:lnTo>
                                  <a:lnTo>
                                    <a:pt x="899" y="912"/>
                                  </a:lnTo>
                                  <a:lnTo>
                                    <a:pt x="910" y="921"/>
                                  </a:lnTo>
                                  <a:lnTo>
                                    <a:pt x="925" y="933"/>
                                  </a:lnTo>
                                  <a:lnTo>
                                    <a:pt x="943" y="946"/>
                                  </a:lnTo>
                                  <a:lnTo>
                                    <a:pt x="958" y="959"/>
                                  </a:lnTo>
                                  <a:lnTo>
                                    <a:pt x="976" y="972"/>
                                  </a:lnTo>
                                  <a:lnTo>
                                    <a:pt x="997" y="988"/>
                                  </a:lnTo>
                                  <a:lnTo>
                                    <a:pt x="1019" y="1005"/>
                                  </a:lnTo>
                                  <a:lnTo>
                                    <a:pt x="1043" y="1023"/>
                                  </a:lnTo>
                                  <a:lnTo>
                                    <a:pt x="1069" y="1043"/>
                                  </a:lnTo>
                                  <a:lnTo>
                                    <a:pt x="1096" y="1064"/>
                                  </a:lnTo>
                                  <a:lnTo>
                                    <a:pt x="1126" y="1088"/>
                                  </a:lnTo>
                                  <a:lnTo>
                                    <a:pt x="1150" y="1109"/>
                                  </a:lnTo>
                                  <a:lnTo>
                                    <a:pt x="1172" y="1130"/>
                                  </a:lnTo>
                                  <a:lnTo>
                                    <a:pt x="1193" y="1152"/>
                                  </a:lnTo>
                                  <a:lnTo>
                                    <a:pt x="1212" y="1173"/>
                                  </a:lnTo>
                                  <a:lnTo>
                                    <a:pt x="1230" y="1196"/>
                                  </a:lnTo>
                                  <a:lnTo>
                                    <a:pt x="1246" y="1220"/>
                                  </a:lnTo>
                                  <a:lnTo>
                                    <a:pt x="1259" y="1244"/>
                                  </a:lnTo>
                                  <a:lnTo>
                                    <a:pt x="1271" y="1268"/>
                                  </a:lnTo>
                                  <a:lnTo>
                                    <a:pt x="1274" y="1273"/>
                                  </a:lnTo>
                                  <a:lnTo>
                                    <a:pt x="1276" y="1278"/>
                                  </a:lnTo>
                                  <a:lnTo>
                                    <a:pt x="1280" y="1283"/>
                                  </a:lnTo>
                                  <a:lnTo>
                                    <a:pt x="1285" y="1289"/>
                                  </a:lnTo>
                                  <a:close/>
                                  <a:moveTo>
                                    <a:pt x="872" y="892"/>
                                  </a:moveTo>
                                  <a:lnTo>
                                    <a:pt x="865" y="886"/>
                                  </a:lnTo>
                                  <a:lnTo>
                                    <a:pt x="857" y="880"/>
                                  </a:lnTo>
                                  <a:lnTo>
                                    <a:pt x="849" y="876"/>
                                  </a:lnTo>
                                  <a:lnTo>
                                    <a:pt x="839" y="873"/>
                                  </a:lnTo>
                                  <a:lnTo>
                                    <a:pt x="842" y="877"/>
                                  </a:lnTo>
                                  <a:lnTo>
                                    <a:pt x="849" y="882"/>
                                  </a:lnTo>
                                  <a:lnTo>
                                    <a:pt x="859" y="886"/>
                                  </a:lnTo>
                                  <a:lnTo>
                                    <a:pt x="872" y="892"/>
                                  </a:lnTo>
                                  <a:close/>
                                  <a:moveTo>
                                    <a:pt x="786" y="837"/>
                                  </a:moveTo>
                                  <a:lnTo>
                                    <a:pt x="774" y="832"/>
                                  </a:lnTo>
                                  <a:lnTo>
                                    <a:pt x="759" y="824"/>
                                  </a:lnTo>
                                  <a:lnTo>
                                    <a:pt x="742" y="815"/>
                                  </a:lnTo>
                                  <a:lnTo>
                                    <a:pt x="723" y="804"/>
                                  </a:lnTo>
                                  <a:lnTo>
                                    <a:pt x="720" y="801"/>
                                  </a:lnTo>
                                  <a:lnTo>
                                    <a:pt x="715" y="796"/>
                                  </a:lnTo>
                                  <a:lnTo>
                                    <a:pt x="707" y="793"/>
                                  </a:lnTo>
                                  <a:lnTo>
                                    <a:pt x="700" y="789"/>
                                  </a:lnTo>
                                  <a:lnTo>
                                    <a:pt x="715" y="799"/>
                                  </a:lnTo>
                                  <a:lnTo>
                                    <a:pt x="734" y="810"/>
                                  </a:lnTo>
                                  <a:lnTo>
                                    <a:pt x="758" y="824"/>
                                  </a:lnTo>
                                  <a:lnTo>
                                    <a:pt x="786" y="837"/>
                                  </a:lnTo>
                                  <a:close/>
                                  <a:moveTo>
                                    <a:pt x="683" y="777"/>
                                  </a:moveTo>
                                  <a:lnTo>
                                    <a:pt x="676" y="774"/>
                                  </a:lnTo>
                                  <a:lnTo>
                                    <a:pt x="666" y="768"/>
                                  </a:lnTo>
                                  <a:lnTo>
                                    <a:pt x="653" y="762"/>
                                  </a:lnTo>
                                  <a:lnTo>
                                    <a:pt x="640" y="756"/>
                                  </a:lnTo>
                                  <a:lnTo>
                                    <a:pt x="648" y="760"/>
                                  </a:lnTo>
                                  <a:lnTo>
                                    <a:pt x="658" y="766"/>
                                  </a:lnTo>
                                  <a:lnTo>
                                    <a:pt x="669" y="771"/>
                                  </a:lnTo>
                                  <a:lnTo>
                                    <a:pt x="683" y="777"/>
                                  </a:lnTo>
                                  <a:close/>
                                  <a:moveTo>
                                    <a:pt x="618" y="742"/>
                                  </a:moveTo>
                                  <a:lnTo>
                                    <a:pt x="570" y="715"/>
                                  </a:lnTo>
                                  <a:lnTo>
                                    <a:pt x="591" y="726"/>
                                  </a:lnTo>
                                  <a:lnTo>
                                    <a:pt x="606" y="734"/>
                                  </a:lnTo>
                                  <a:lnTo>
                                    <a:pt x="615" y="740"/>
                                  </a:lnTo>
                                  <a:lnTo>
                                    <a:pt x="618" y="742"/>
                                  </a:lnTo>
                                  <a:close/>
                                  <a:moveTo>
                                    <a:pt x="562" y="710"/>
                                  </a:moveTo>
                                  <a:lnTo>
                                    <a:pt x="560" y="707"/>
                                  </a:lnTo>
                                  <a:lnTo>
                                    <a:pt x="557" y="705"/>
                                  </a:lnTo>
                                  <a:lnTo>
                                    <a:pt x="552" y="703"/>
                                  </a:lnTo>
                                  <a:lnTo>
                                    <a:pt x="545" y="701"/>
                                  </a:lnTo>
                                  <a:lnTo>
                                    <a:pt x="562" y="710"/>
                                  </a:lnTo>
                                  <a:close/>
                                  <a:moveTo>
                                    <a:pt x="530" y="693"/>
                                  </a:moveTo>
                                  <a:lnTo>
                                    <a:pt x="526" y="691"/>
                                  </a:lnTo>
                                  <a:lnTo>
                                    <a:pt x="524" y="691"/>
                                  </a:lnTo>
                                  <a:lnTo>
                                    <a:pt x="530" y="693"/>
                                  </a:lnTo>
                                  <a:close/>
                                  <a:moveTo>
                                    <a:pt x="491" y="674"/>
                                  </a:moveTo>
                                  <a:lnTo>
                                    <a:pt x="487" y="672"/>
                                  </a:lnTo>
                                  <a:lnTo>
                                    <a:pt x="478" y="664"/>
                                  </a:lnTo>
                                  <a:lnTo>
                                    <a:pt x="473" y="659"/>
                                  </a:lnTo>
                                  <a:lnTo>
                                    <a:pt x="468" y="656"/>
                                  </a:lnTo>
                                  <a:lnTo>
                                    <a:pt x="463" y="653"/>
                                  </a:lnTo>
                                  <a:lnTo>
                                    <a:pt x="460" y="652"/>
                                  </a:lnTo>
                                  <a:lnTo>
                                    <a:pt x="465" y="659"/>
                                  </a:lnTo>
                                  <a:lnTo>
                                    <a:pt x="472" y="665"/>
                                  </a:lnTo>
                                  <a:lnTo>
                                    <a:pt x="481" y="670"/>
                                  </a:lnTo>
                                  <a:lnTo>
                                    <a:pt x="491" y="674"/>
                                  </a:lnTo>
                                  <a:close/>
                                  <a:moveTo>
                                    <a:pt x="448" y="647"/>
                                  </a:moveTo>
                                  <a:lnTo>
                                    <a:pt x="446" y="639"/>
                                  </a:lnTo>
                                  <a:lnTo>
                                    <a:pt x="433" y="628"/>
                                  </a:lnTo>
                                  <a:lnTo>
                                    <a:pt x="417" y="615"/>
                                  </a:lnTo>
                                  <a:lnTo>
                                    <a:pt x="398" y="598"/>
                                  </a:lnTo>
                                  <a:lnTo>
                                    <a:pt x="375" y="580"/>
                                  </a:lnTo>
                                  <a:lnTo>
                                    <a:pt x="379" y="584"/>
                                  </a:lnTo>
                                  <a:lnTo>
                                    <a:pt x="383" y="590"/>
                                  </a:lnTo>
                                  <a:lnTo>
                                    <a:pt x="390" y="597"/>
                                  </a:lnTo>
                                  <a:lnTo>
                                    <a:pt x="398" y="605"/>
                                  </a:lnTo>
                                  <a:lnTo>
                                    <a:pt x="419" y="624"/>
                                  </a:lnTo>
                                  <a:lnTo>
                                    <a:pt x="448" y="647"/>
                                  </a:lnTo>
                                  <a:close/>
                                  <a:moveTo>
                                    <a:pt x="893" y="1526"/>
                                  </a:moveTo>
                                  <a:lnTo>
                                    <a:pt x="880" y="1528"/>
                                  </a:lnTo>
                                  <a:lnTo>
                                    <a:pt x="862" y="1531"/>
                                  </a:lnTo>
                                  <a:lnTo>
                                    <a:pt x="873" y="1532"/>
                                  </a:lnTo>
                                  <a:lnTo>
                                    <a:pt x="883" y="1531"/>
                                  </a:lnTo>
                                  <a:lnTo>
                                    <a:pt x="886" y="1531"/>
                                  </a:lnTo>
                                  <a:lnTo>
                                    <a:pt x="890" y="1530"/>
                                  </a:lnTo>
                                  <a:lnTo>
                                    <a:pt x="892" y="1528"/>
                                  </a:lnTo>
                                  <a:lnTo>
                                    <a:pt x="893" y="1526"/>
                                  </a:lnTo>
                                  <a:close/>
                                  <a:moveTo>
                                    <a:pt x="980" y="606"/>
                                  </a:moveTo>
                                  <a:lnTo>
                                    <a:pt x="975" y="606"/>
                                  </a:lnTo>
                                  <a:lnTo>
                                    <a:pt x="972" y="605"/>
                                  </a:lnTo>
                                  <a:lnTo>
                                    <a:pt x="971" y="603"/>
                                  </a:lnTo>
                                  <a:lnTo>
                                    <a:pt x="972" y="601"/>
                                  </a:lnTo>
                                  <a:lnTo>
                                    <a:pt x="973" y="600"/>
                                  </a:lnTo>
                                  <a:lnTo>
                                    <a:pt x="975" y="601"/>
                                  </a:lnTo>
                                  <a:lnTo>
                                    <a:pt x="978" y="603"/>
                                  </a:lnTo>
                                  <a:lnTo>
                                    <a:pt x="980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736"/>
                          <wps:cNvSpPr>
                            <a:spLocks noEditPoints="1"/>
                          </wps:cNvSpPr>
                          <wps:spPr bwMode="auto">
                            <a:xfrm>
                              <a:off x="4852" y="122"/>
                              <a:ext cx="104" cy="261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622 h 1563"/>
                                <a:gd name="T2" fmla="*/ 622 w 625"/>
                                <a:gd name="T3" fmla="*/ 665 h 1563"/>
                                <a:gd name="T4" fmla="*/ 593 w 625"/>
                                <a:gd name="T5" fmla="*/ 860 h 1563"/>
                                <a:gd name="T6" fmla="*/ 590 w 625"/>
                                <a:gd name="T7" fmla="*/ 922 h 1563"/>
                                <a:gd name="T8" fmla="*/ 581 w 625"/>
                                <a:gd name="T9" fmla="*/ 991 h 1563"/>
                                <a:gd name="T10" fmla="*/ 555 w 625"/>
                                <a:gd name="T11" fmla="*/ 1109 h 1563"/>
                                <a:gd name="T12" fmla="*/ 568 w 625"/>
                                <a:gd name="T13" fmla="*/ 1133 h 1563"/>
                                <a:gd name="T14" fmla="*/ 558 w 625"/>
                                <a:gd name="T15" fmla="*/ 1180 h 1563"/>
                                <a:gd name="T16" fmla="*/ 520 w 625"/>
                                <a:gd name="T17" fmla="*/ 1226 h 1563"/>
                                <a:gd name="T18" fmla="*/ 545 w 625"/>
                                <a:gd name="T19" fmla="*/ 266 h 1563"/>
                                <a:gd name="T20" fmla="*/ 470 w 625"/>
                                <a:gd name="T21" fmla="*/ 222 h 1563"/>
                                <a:gd name="T22" fmla="*/ 450 w 625"/>
                                <a:gd name="T23" fmla="*/ 240 h 1563"/>
                                <a:gd name="T24" fmla="*/ 315 w 625"/>
                                <a:gd name="T25" fmla="*/ 99 h 1563"/>
                                <a:gd name="T26" fmla="*/ 212 w 625"/>
                                <a:gd name="T27" fmla="*/ 51 h 1563"/>
                                <a:gd name="T28" fmla="*/ 4 w 625"/>
                                <a:gd name="T29" fmla="*/ 3 h 1563"/>
                                <a:gd name="T30" fmla="*/ 21 w 625"/>
                                <a:gd name="T31" fmla="*/ 32 h 1563"/>
                                <a:gd name="T32" fmla="*/ 52 w 625"/>
                                <a:gd name="T33" fmla="*/ 71 h 1563"/>
                                <a:gd name="T34" fmla="*/ 102 w 625"/>
                                <a:gd name="T35" fmla="*/ 191 h 1563"/>
                                <a:gd name="T36" fmla="*/ 121 w 625"/>
                                <a:gd name="T37" fmla="*/ 501 h 1563"/>
                                <a:gd name="T38" fmla="*/ 44 w 625"/>
                                <a:gd name="T39" fmla="*/ 1183 h 1563"/>
                                <a:gd name="T40" fmla="*/ 148 w 625"/>
                                <a:gd name="T41" fmla="*/ 1440 h 1563"/>
                                <a:gd name="T42" fmla="*/ 263 w 625"/>
                                <a:gd name="T43" fmla="*/ 1477 h 1563"/>
                                <a:gd name="T44" fmla="*/ 602 w 625"/>
                                <a:gd name="T45" fmla="*/ 1563 h 1563"/>
                                <a:gd name="T46" fmla="*/ 541 w 625"/>
                                <a:gd name="T47" fmla="*/ 1389 h 1563"/>
                                <a:gd name="T48" fmla="*/ 536 w 625"/>
                                <a:gd name="T49" fmla="*/ 1239 h 1563"/>
                                <a:gd name="T50" fmla="*/ 512 w 625"/>
                                <a:gd name="T51" fmla="*/ 1206 h 1563"/>
                                <a:gd name="T52" fmla="*/ 550 w 625"/>
                                <a:gd name="T53" fmla="*/ 963 h 1563"/>
                                <a:gd name="T54" fmla="*/ 617 w 625"/>
                                <a:gd name="T55" fmla="*/ 768 h 1563"/>
                                <a:gd name="T56" fmla="*/ 585 w 625"/>
                                <a:gd name="T57" fmla="*/ 686 h 1563"/>
                                <a:gd name="T58" fmla="*/ 609 w 625"/>
                                <a:gd name="T59" fmla="*/ 647 h 1563"/>
                                <a:gd name="T60" fmla="*/ 588 w 625"/>
                                <a:gd name="T61" fmla="*/ 423 h 1563"/>
                                <a:gd name="T62" fmla="*/ 596 w 625"/>
                                <a:gd name="T63" fmla="*/ 457 h 1563"/>
                                <a:gd name="T64" fmla="*/ 593 w 625"/>
                                <a:gd name="T65" fmla="*/ 452 h 1563"/>
                                <a:gd name="T66" fmla="*/ 507 w 625"/>
                                <a:gd name="T67" fmla="*/ 301 h 1563"/>
                                <a:gd name="T68" fmla="*/ 494 w 625"/>
                                <a:gd name="T69" fmla="*/ 382 h 1563"/>
                                <a:gd name="T70" fmla="*/ 541 w 625"/>
                                <a:gd name="T71" fmla="*/ 848 h 1563"/>
                                <a:gd name="T72" fmla="*/ 529 w 625"/>
                                <a:gd name="T73" fmla="*/ 801 h 1563"/>
                                <a:gd name="T74" fmla="*/ 498 w 625"/>
                                <a:gd name="T75" fmla="*/ 501 h 1563"/>
                                <a:gd name="T76" fmla="*/ 518 w 625"/>
                                <a:gd name="T77" fmla="*/ 760 h 1563"/>
                                <a:gd name="T78" fmla="*/ 500 w 625"/>
                                <a:gd name="T79" fmla="*/ 569 h 1563"/>
                                <a:gd name="T80" fmla="*/ 514 w 625"/>
                                <a:gd name="T81" fmla="*/ 936 h 1563"/>
                                <a:gd name="T82" fmla="*/ 495 w 625"/>
                                <a:gd name="T83" fmla="*/ 720 h 1563"/>
                                <a:gd name="T84" fmla="*/ 528 w 625"/>
                                <a:gd name="T85" fmla="*/ 990 h 1563"/>
                                <a:gd name="T86" fmla="*/ 521 w 625"/>
                                <a:gd name="T87" fmla="*/ 1017 h 1563"/>
                                <a:gd name="T88" fmla="*/ 498 w 625"/>
                                <a:gd name="T89" fmla="*/ 871 h 1563"/>
                                <a:gd name="T90" fmla="*/ 484 w 625"/>
                                <a:gd name="T91" fmla="*/ 767 h 1563"/>
                                <a:gd name="T92" fmla="*/ 469 w 625"/>
                                <a:gd name="T93" fmla="*/ 876 h 1563"/>
                                <a:gd name="T94" fmla="*/ 470 w 625"/>
                                <a:gd name="T95" fmla="*/ 891 h 1563"/>
                                <a:gd name="T96" fmla="*/ 464 w 625"/>
                                <a:gd name="T97" fmla="*/ 898 h 1563"/>
                                <a:gd name="T98" fmla="*/ 255 w 625"/>
                                <a:gd name="T99" fmla="*/ 409 h 1563"/>
                                <a:gd name="T100" fmla="*/ 237 w 625"/>
                                <a:gd name="T101" fmla="*/ 710 h 1563"/>
                                <a:gd name="T102" fmla="*/ 244 w 625"/>
                                <a:gd name="T103" fmla="*/ 503 h 1563"/>
                                <a:gd name="T104" fmla="*/ 201 w 625"/>
                                <a:gd name="T105" fmla="*/ 169 h 1563"/>
                                <a:gd name="T106" fmla="*/ 228 w 625"/>
                                <a:gd name="T107" fmla="*/ 765 h 1563"/>
                                <a:gd name="T108" fmla="*/ 203 w 625"/>
                                <a:gd name="T109" fmla="*/ 925 h 1563"/>
                                <a:gd name="T110" fmla="*/ 196 w 625"/>
                                <a:gd name="T111" fmla="*/ 977 h 1563"/>
                                <a:gd name="T112" fmla="*/ 173 w 625"/>
                                <a:gd name="T113" fmla="*/ 1104 h 1563"/>
                                <a:gd name="T114" fmla="*/ 156 w 625"/>
                                <a:gd name="T115" fmla="*/ 1193 h 1563"/>
                                <a:gd name="T116" fmla="*/ 155 w 625"/>
                                <a:gd name="T117" fmla="*/ 1286 h 1563"/>
                                <a:gd name="T118" fmla="*/ 513 w 625"/>
                                <a:gd name="T119" fmla="*/ 994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25" h="1563">
                                  <a:moveTo>
                                    <a:pt x="623" y="563"/>
                                  </a:moveTo>
                                  <a:lnTo>
                                    <a:pt x="622" y="569"/>
                                  </a:lnTo>
                                  <a:lnTo>
                                    <a:pt x="621" y="580"/>
                                  </a:lnTo>
                                  <a:lnTo>
                                    <a:pt x="620" y="599"/>
                                  </a:lnTo>
                                  <a:lnTo>
                                    <a:pt x="620" y="623"/>
                                  </a:lnTo>
                                  <a:lnTo>
                                    <a:pt x="620" y="642"/>
                                  </a:lnTo>
                                  <a:lnTo>
                                    <a:pt x="620" y="643"/>
                                  </a:lnTo>
                                  <a:lnTo>
                                    <a:pt x="622" y="642"/>
                                  </a:lnTo>
                                  <a:lnTo>
                                    <a:pt x="623" y="641"/>
                                  </a:lnTo>
                                  <a:lnTo>
                                    <a:pt x="625" y="637"/>
                                  </a:lnTo>
                                  <a:lnTo>
                                    <a:pt x="625" y="622"/>
                                  </a:lnTo>
                                  <a:lnTo>
                                    <a:pt x="625" y="605"/>
                                  </a:lnTo>
                                  <a:lnTo>
                                    <a:pt x="625" y="586"/>
                                  </a:lnTo>
                                  <a:lnTo>
                                    <a:pt x="623" y="563"/>
                                  </a:lnTo>
                                  <a:close/>
                                  <a:moveTo>
                                    <a:pt x="625" y="655"/>
                                  </a:moveTo>
                                  <a:lnTo>
                                    <a:pt x="622" y="655"/>
                                  </a:lnTo>
                                  <a:lnTo>
                                    <a:pt x="620" y="655"/>
                                  </a:lnTo>
                                  <a:lnTo>
                                    <a:pt x="619" y="656"/>
                                  </a:lnTo>
                                  <a:lnTo>
                                    <a:pt x="619" y="658"/>
                                  </a:lnTo>
                                  <a:lnTo>
                                    <a:pt x="618" y="661"/>
                                  </a:lnTo>
                                  <a:lnTo>
                                    <a:pt x="620" y="668"/>
                                  </a:lnTo>
                                  <a:lnTo>
                                    <a:pt x="622" y="665"/>
                                  </a:lnTo>
                                  <a:lnTo>
                                    <a:pt x="623" y="662"/>
                                  </a:lnTo>
                                  <a:lnTo>
                                    <a:pt x="625" y="659"/>
                                  </a:lnTo>
                                  <a:lnTo>
                                    <a:pt x="625" y="655"/>
                                  </a:lnTo>
                                  <a:close/>
                                  <a:moveTo>
                                    <a:pt x="601" y="827"/>
                                  </a:moveTo>
                                  <a:lnTo>
                                    <a:pt x="600" y="836"/>
                                  </a:lnTo>
                                  <a:lnTo>
                                    <a:pt x="601" y="835"/>
                                  </a:lnTo>
                                  <a:lnTo>
                                    <a:pt x="601" y="827"/>
                                  </a:lnTo>
                                  <a:close/>
                                  <a:moveTo>
                                    <a:pt x="599" y="854"/>
                                  </a:moveTo>
                                  <a:lnTo>
                                    <a:pt x="596" y="855"/>
                                  </a:lnTo>
                                  <a:lnTo>
                                    <a:pt x="594" y="857"/>
                                  </a:lnTo>
                                  <a:lnTo>
                                    <a:pt x="593" y="860"/>
                                  </a:lnTo>
                                  <a:lnTo>
                                    <a:pt x="592" y="863"/>
                                  </a:lnTo>
                                  <a:lnTo>
                                    <a:pt x="593" y="870"/>
                                  </a:lnTo>
                                  <a:lnTo>
                                    <a:pt x="595" y="878"/>
                                  </a:lnTo>
                                  <a:lnTo>
                                    <a:pt x="599" y="854"/>
                                  </a:lnTo>
                                  <a:close/>
                                  <a:moveTo>
                                    <a:pt x="593" y="894"/>
                                  </a:moveTo>
                                  <a:lnTo>
                                    <a:pt x="592" y="904"/>
                                  </a:lnTo>
                                  <a:lnTo>
                                    <a:pt x="590" y="915"/>
                                  </a:lnTo>
                                  <a:lnTo>
                                    <a:pt x="586" y="929"/>
                                  </a:lnTo>
                                  <a:lnTo>
                                    <a:pt x="583" y="945"/>
                                  </a:lnTo>
                                  <a:lnTo>
                                    <a:pt x="587" y="935"/>
                                  </a:lnTo>
                                  <a:lnTo>
                                    <a:pt x="590" y="922"/>
                                  </a:lnTo>
                                  <a:lnTo>
                                    <a:pt x="592" y="908"/>
                                  </a:lnTo>
                                  <a:lnTo>
                                    <a:pt x="593" y="894"/>
                                  </a:lnTo>
                                  <a:close/>
                                  <a:moveTo>
                                    <a:pt x="586" y="960"/>
                                  </a:moveTo>
                                  <a:lnTo>
                                    <a:pt x="583" y="961"/>
                                  </a:lnTo>
                                  <a:lnTo>
                                    <a:pt x="581" y="963"/>
                                  </a:lnTo>
                                  <a:lnTo>
                                    <a:pt x="579" y="966"/>
                                  </a:lnTo>
                                  <a:lnTo>
                                    <a:pt x="578" y="972"/>
                                  </a:lnTo>
                                  <a:lnTo>
                                    <a:pt x="577" y="986"/>
                                  </a:lnTo>
                                  <a:lnTo>
                                    <a:pt x="579" y="1005"/>
                                  </a:lnTo>
                                  <a:lnTo>
                                    <a:pt x="579" y="1000"/>
                                  </a:lnTo>
                                  <a:lnTo>
                                    <a:pt x="581" y="991"/>
                                  </a:lnTo>
                                  <a:lnTo>
                                    <a:pt x="583" y="978"/>
                                  </a:lnTo>
                                  <a:lnTo>
                                    <a:pt x="586" y="960"/>
                                  </a:lnTo>
                                  <a:close/>
                                  <a:moveTo>
                                    <a:pt x="575" y="1025"/>
                                  </a:moveTo>
                                  <a:lnTo>
                                    <a:pt x="574" y="1031"/>
                                  </a:lnTo>
                                  <a:lnTo>
                                    <a:pt x="576" y="1029"/>
                                  </a:lnTo>
                                  <a:lnTo>
                                    <a:pt x="575" y="1025"/>
                                  </a:lnTo>
                                  <a:close/>
                                  <a:moveTo>
                                    <a:pt x="573" y="1040"/>
                                  </a:moveTo>
                                  <a:lnTo>
                                    <a:pt x="569" y="1048"/>
                                  </a:lnTo>
                                  <a:lnTo>
                                    <a:pt x="565" y="1062"/>
                                  </a:lnTo>
                                  <a:lnTo>
                                    <a:pt x="560" y="1082"/>
                                  </a:lnTo>
                                  <a:lnTo>
                                    <a:pt x="555" y="1109"/>
                                  </a:lnTo>
                                  <a:lnTo>
                                    <a:pt x="550" y="1135"/>
                                  </a:lnTo>
                                  <a:lnTo>
                                    <a:pt x="547" y="1157"/>
                                  </a:lnTo>
                                  <a:lnTo>
                                    <a:pt x="546" y="1173"/>
                                  </a:lnTo>
                                  <a:lnTo>
                                    <a:pt x="547" y="1183"/>
                                  </a:lnTo>
                                  <a:lnTo>
                                    <a:pt x="552" y="1176"/>
                                  </a:lnTo>
                                  <a:lnTo>
                                    <a:pt x="557" y="1173"/>
                                  </a:lnTo>
                                  <a:lnTo>
                                    <a:pt x="560" y="1171"/>
                                  </a:lnTo>
                                  <a:lnTo>
                                    <a:pt x="561" y="1171"/>
                                  </a:lnTo>
                                  <a:lnTo>
                                    <a:pt x="561" y="1164"/>
                                  </a:lnTo>
                                  <a:lnTo>
                                    <a:pt x="564" y="1151"/>
                                  </a:lnTo>
                                  <a:lnTo>
                                    <a:pt x="568" y="1133"/>
                                  </a:lnTo>
                                  <a:lnTo>
                                    <a:pt x="575" y="1108"/>
                                  </a:lnTo>
                                  <a:lnTo>
                                    <a:pt x="572" y="1105"/>
                                  </a:lnTo>
                                  <a:lnTo>
                                    <a:pt x="565" y="1099"/>
                                  </a:lnTo>
                                  <a:lnTo>
                                    <a:pt x="566" y="1088"/>
                                  </a:lnTo>
                                  <a:lnTo>
                                    <a:pt x="568" y="1074"/>
                                  </a:lnTo>
                                  <a:lnTo>
                                    <a:pt x="570" y="1058"/>
                                  </a:lnTo>
                                  <a:lnTo>
                                    <a:pt x="573" y="1040"/>
                                  </a:lnTo>
                                  <a:close/>
                                  <a:moveTo>
                                    <a:pt x="555" y="1176"/>
                                  </a:moveTo>
                                  <a:lnTo>
                                    <a:pt x="556" y="1184"/>
                                  </a:lnTo>
                                  <a:lnTo>
                                    <a:pt x="558" y="1182"/>
                                  </a:lnTo>
                                  <a:lnTo>
                                    <a:pt x="558" y="1180"/>
                                  </a:lnTo>
                                  <a:lnTo>
                                    <a:pt x="557" y="1179"/>
                                  </a:lnTo>
                                  <a:lnTo>
                                    <a:pt x="555" y="1176"/>
                                  </a:lnTo>
                                  <a:close/>
                                  <a:moveTo>
                                    <a:pt x="524" y="1200"/>
                                  </a:moveTo>
                                  <a:lnTo>
                                    <a:pt x="520" y="1198"/>
                                  </a:lnTo>
                                  <a:lnTo>
                                    <a:pt x="518" y="1198"/>
                                  </a:lnTo>
                                  <a:lnTo>
                                    <a:pt x="518" y="1201"/>
                                  </a:lnTo>
                                  <a:lnTo>
                                    <a:pt x="518" y="1205"/>
                                  </a:lnTo>
                                  <a:lnTo>
                                    <a:pt x="519" y="1208"/>
                                  </a:lnTo>
                                  <a:lnTo>
                                    <a:pt x="521" y="1213"/>
                                  </a:lnTo>
                                  <a:lnTo>
                                    <a:pt x="524" y="1200"/>
                                  </a:lnTo>
                                  <a:close/>
                                  <a:moveTo>
                                    <a:pt x="520" y="1226"/>
                                  </a:moveTo>
                                  <a:lnTo>
                                    <a:pt x="518" y="1231"/>
                                  </a:lnTo>
                                  <a:lnTo>
                                    <a:pt x="515" y="1239"/>
                                  </a:lnTo>
                                  <a:lnTo>
                                    <a:pt x="514" y="1250"/>
                                  </a:lnTo>
                                  <a:lnTo>
                                    <a:pt x="514" y="1266"/>
                                  </a:lnTo>
                                  <a:lnTo>
                                    <a:pt x="514" y="1258"/>
                                  </a:lnTo>
                                  <a:lnTo>
                                    <a:pt x="515" y="1249"/>
                                  </a:lnTo>
                                  <a:lnTo>
                                    <a:pt x="518" y="1239"/>
                                  </a:lnTo>
                                  <a:lnTo>
                                    <a:pt x="520" y="1226"/>
                                  </a:lnTo>
                                  <a:close/>
                                  <a:moveTo>
                                    <a:pt x="541" y="239"/>
                                  </a:moveTo>
                                  <a:lnTo>
                                    <a:pt x="542" y="251"/>
                                  </a:lnTo>
                                  <a:lnTo>
                                    <a:pt x="545" y="266"/>
                                  </a:lnTo>
                                  <a:lnTo>
                                    <a:pt x="548" y="284"/>
                                  </a:lnTo>
                                  <a:lnTo>
                                    <a:pt x="552" y="305"/>
                                  </a:lnTo>
                                  <a:lnTo>
                                    <a:pt x="537" y="282"/>
                                  </a:lnTo>
                                  <a:lnTo>
                                    <a:pt x="532" y="289"/>
                                  </a:lnTo>
                                  <a:lnTo>
                                    <a:pt x="524" y="295"/>
                                  </a:lnTo>
                                  <a:lnTo>
                                    <a:pt x="524" y="287"/>
                                  </a:lnTo>
                                  <a:lnTo>
                                    <a:pt x="519" y="292"/>
                                  </a:lnTo>
                                  <a:lnTo>
                                    <a:pt x="493" y="234"/>
                                  </a:lnTo>
                                  <a:lnTo>
                                    <a:pt x="495" y="259"/>
                                  </a:lnTo>
                                  <a:lnTo>
                                    <a:pt x="482" y="239"/>
                                  </a:lnTo>
                                  <a:lnTo>
                                    <a:pt x="470" y="222"/>
                                  </a:lnTo>
                                  <a:lnTo>
                                    <a:pt x="461" y="209"/>
                                  </a:lnTo>
                                  <a:lnTo>
                                    <a:pt x="455" y="201"/>
                                  </a:lnTo>
                                  <a:lnTo>
                                    <a:pt x="470" y="251"/>
                                  </a:lnTo>
                                  <a:lnTo>
                                    <a:pt x="482" y="295"/>
                                  </a:lnTo>
                                  <a:lnTo>
                                    <a:pt x="486" y="315"/>
                                  </a:lnTo>
                                  <a:lnTo>
                                    <a:pt x="489" y="333"/>
                                  </a:lnTo>
                                  <a:lnTo>
                                    <a:pt x="492" y="350"/>
                                  </a:lnTo>
                                  <a:lnTo>
                                    <a:pt x="493" y="366"/>
                                  </a:lnTo>
                                  <a:lnTo>
                                    <a:pt x="478" y="319"/>
                                  </a:lnTo>
                                  <a:lnTo>
                                    <a:pt x="464" y="277"/>
                                  </a:lnTo>
                                  <a:lnTo>
                                    <a:pt x="450" y="240"/>
                                  </a:lnTo>
                                  <a:lnTo>
                                    <a:pt x="437" y="206"/>
                                  </a:lnTo>
                                  <a:lnTo>
                                    <a:pt x="424" y="177"/>
                                  </a:lnTo>
                                  <a:lnTo>
                                    <a:pt x="412" y="154"/>
                                  </a:lnTo>
                                  <a:lnTo>
                                    <a:pt x="400" y="133"/>
                                  </a:lnTo>
                                  <a:lnTo>
                                    <a:pt x="389" y="117"/>
                                  </a:lnTo>
                                  <a:lnTo>
                                    <a:pt x="372" y="119"/>
                                  </a:lnTo>
                                  <a:lnTo>
                                    <a:pt x="352" y="100"/>
                                  </a:lnTo>
                                  <a:lnTo>
                                    <a:pt x="344" y="101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25" y="101"/>
                                  </a:lnTo>
                                  <a:lnTo>
                                    <a:pt x="315" y="99"/>
                                  </a:lnTo>
                                  <a:lnTo>
                                    <a:pt x="305" y="97"/>
                                  </a:lnTo>
                                  <a:lnTo>
                                    <a:pt x="292" y="92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68" y="81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41" y="59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18" y="50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07" y="52"/>
                                  </a:lnTo>
                                  <a:lnTo>
                                    <a:pt x="189" y="46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67" y="106"/>
                                  </a:lnTo>
                                  <a:lnTo>
                                    <a:pt x="75" y="121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90" y="152"/>
                                  </a:lnTo>
                                  <a:lnTo>
                                    <a:pt x="97" y="172"/>
                                  </a:lnTo>
                                  <a:lnTo>
                                    <a:pt x="102" y="191"/>
                                  </a:lnTo>
                                  <a:lnTo>
                                    <a:pt x="107" y="211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5" y="257"/>
                                  </a:lnTo>
                                  <a:lnTo>
                                    <a:pt x="118" y="282"/>
                                  </a:lnTo>
                                  <a:lnTo>
                                    <a:pt x="120" y="308"/>
                                  </a:lnTo>
                                  <a:lnTo>
                                    <a:pt x="122" y="336"/>
                                  </a:lnTo>
                                  <a:lnTo>
                                    <a:pt x="124" y="365"/>
                                  </a:lnTo>
                                  <a:lnTo>
                                    <a:pt x="124" y="395"/>
                                  </a:lnTo>
                                  <a:lnTo>
                                    <a:pt x="124" y="426"/>
                                  </a:lnTo>
                                  <a:lnTo>
                                    <a:pt x="122" y="459"/>
                                  </a:lnTo>
                                  <a:lnTo>
                                    <a:pt x="121" y="501"/>
                                  </a:lnTo>
                                  <a:lnTo>
                                    <a:pt x="118" y="547"/>
                                  </a:lnTo>
                                  <a:lnTo>
                                    <a:pt x="113" y="601"/>
                                  </a:lnTo>
                                  <a:lnTo>
                                    <a:pt x="108" y="659"/>
                                  </a:lnTo>
                                  <a:lnTo>
                                    <a:pt x="101" y="722"/>
                                  </a:lnTo>
                                  <a:lnTo>
                                    <a:pt x="93" y="793"/>
                                  </a:lnTo>
                                  <a:lnTo>
                                    <a:pt x="83" y="868"/>
                                  </a:lnTo>
                                  <a:lnTo>
                                    <a:pt x="73" y="948"/>
                                  </a:lnTo>
                                  <a:lnTo>
                                    <a:pt x="64" y="1016"/>
                                  </a:lnTo>
                                  <a:lnTo>
                                    <a:pt x="56" y="1079"/>
                                  </a:lnTo>
                                  <a:lnTo>
                                    <a:pt x="49" y="1134"/>
                                  </a:lnTo>
                                  <a:lnTo>
                                    <a:pt x="44" y="1183"/>
                                  </a:lnTo>
                                  <a:lnTo>
                                    <a:pt x="40" y="1225"/>
                                  </a:lnTo>
                                  <a:lnTo>
                                    <a:pt x="38" y="1260"/>
                                  </a:lnTo>
                                  <a:lnTo>
                                    <a:pt x="37" y="1289"/>
                                  </a:lnTo>
                                  <a:lnTo>
                                    <a:pt x="38" y="1311"/>
                                  </a:lnTo>
                                  <a:lnTo>
                                    <a:pt x="62" y="1342"/>
                                  </a:lnTo>
                                  <a:lnTo>
                                    <a:pt x="83" y="1369"/>
                                  </a:lnTo>
                                  <a:lnTo>
                                    <a:pt x="102" y="1393"/>
                                  </a:lnTo>
                                  <a:lnTo>
                                    <a:pt x="119" y="1411"/>
                                  </a:lnTo>
                                  <a:lnTo>
                                    <a:pt x="133" y="1426"/>
                                  </a:lnTo>
                                  <a:lnTo>
                                    <a:pt x="144" y="1436"/>
                                  </a:lnTo>
                                  <a:lnTo>
                                    <a:pt x="148" y="1440"/>
                                  </a:lnTo>
                                  <a:lnTo>
                                    <a:pt x="152" y="1443"/>
                                  </a:lnTo>
                                  <a:lnTo>
                                    <a:pt x="155" y="1444"/>
                                  </a:lnTo>
                                  <a:lnTo>
                                    <a:pt x="158" y="1444"/>
                                  </a:lnTo>
                                  <a:lnTo>
                                    <a:pt x="171" y="1444"/>
                                  </a:lnTo>
                                  <a:lnTo>
                                    <a:pt x="184" y="1445"/>
                                  </a:lnTo>
                                  <a:lnTo>
                                    <a:pt x="197" y="1448"/>
                                  </a:lnTo>
                                  <a:lnTo>
                                    <a:pt x="210" y="1451"/>
                                  </a:lnTo>
                                  <a:lnTo>
                                    <a:pt x="224" y="1456"/>
                                  </a:lnTo>
                                  <a:lnTo>
                                    <a:pt x="236" y="1461"/>
                                  </a:lnTo>
                                  <a:lnTo>
                                    <a:pt x="250" y="1469"/>
                                  </a:lnTo>
                                  <a:lnTo>
                                    <a:pt x="263" y="1477"/>
                                  </a:lnTo>
                                  <a:lnTo>
                                    <a:pt x="276" y="1515"/>
                                  </a:lnTo>
                                  <a:lnTo>
                                    <a:pt x="290" y="1521"/>
                                  </a:lnTo>
                                  <a:lnTo>
                                    <a:pt x="307" y="1527"/>
                                  </a:lnTo>
                                  <a:lnTo>
                                    <a:pt x="323" y="1532"/>
                                  </a:lnTo>
                                  <a:lnTo>
                                    <a:pt x="341" y="1537"/>
                                  </a:lnTo>
                                  <a:lnTo>
                                    <a:pt x="377" y="1545"/>
                                  </a:lnTo>
                                  <a:lnTo>
                                    <a:pt x="417" y="1552"/>
                                  </a:lnTo>
                                  <a:lnTo>
                                    <a:pt x="459" y="1558"/>
                                  </a:lnTo>
                                  <a:lnTo>
                                    <a:pt x="504" y="1561"/>
                                  </a:lnTo>
                                  <a:lnTo>
                                    <a:pt x="552" y="1563"/>
                                  </a:lnTo>
                                  <a:lnTo>
                                    <a:pt x="602" y="1563"/>
                                  </a:lnTo>
                                  <a:lnTo>
                                    <a:pt x="594" y="1552"/>
                                  </a:lnTo>
                                  <a:lnTo>
                                    <a:pt x="587" y="1541"/>
                                  </a:lnTo>
                                  <a:lnTo>
                                    <a:pt x="581" y="1529"/>
                                  </a:lnTo>
                                  <a:lnTo>
                                    <a:pt x="574" y="1518"/>
                                  </a:lnTo>
                                  <a:lnTo>
                                    <a:pt x="568" y="1506"/>
                                  </a:lnTo>
                                  <a:lnTo>
                                    <a:pt x="564" y="1493"/>
                                  </a:lnTo>
                                  <a:lnTo>
                                    <a:pt x="559" y="1481"/>
                                  </a:lnTo>
                                  <a:lnTo>
                                    <a:pt x="555" y="1468"/>
                                  </a:lnTo>
                                  <a:lnTo>
                                    <a:pt x="548" y="1442"/>
                                  </a:lnTo>
                                  <a:lnTo>
                                    <a:pt x="543" y="1416"/>
                                  </a:lnTo>
                                  <a:lnTo>
                                    <a:pt x="541" y="1389"/>
                                  </a:lnTo>
                                  <a:lnTo>
                                    <a:pt x="540" y="1360"/>
                                  </a:lnTo>
                                  <a:lnTo>
                                    <a:pt x="537" y="1344"/>
                                  </a:lnTo>
                                  <a:lnTo>
                                    <a:pt x="536" y="1326"/>
                                  </a:lnTo>
                                  <a:lnTo>
                                    <a:pt x="534" y="1307"/>
                                  </a:lnTo>
                                  <a:lnTo>
                                    <a:pt x="534" y="1288"/>
                                  </a:lnTo>
                                  <a:lnTo>
                                    <a:pt x="534" y="1266"/>
                                  </a:lnTo>
                                  <a:lnTo>
                                    <a:pt x="537" y="1243"/>
                                  </a:lnTo>
                                  <a:lnTo>
                                    <a:pt x="539" y="1219"/>
                                  </a:lnTo>
                                  <a:lnTo>
                                    <a:pt x="542" y="1196"/>
                                  </a:lnTo>
                                  <a:lnTo>
                                    <a:pt x="540" y="1212"/>
                                  </a:lnTo>
                                  <a:lnTo>
                                    <a:pt x="536" y="1239"/>
                                  </a:lnTo>
                                  <a:lnTo>
                                    <a:pt x="530" y="1277"/>
                                  </a:lnTo>
                                  <a:lnTo>
                                    <a:pt x="523" y="1328"/>
                                  </a:lnTo>
                                  <a:lnTo>
                                    <a:pt x="515" y="1322"/>
                                  </a:lnTo>
                                  <a:lnTo>
                                    <a:pt x="520" y="1292"/>
                                  </a:lnTo>
                                  <a:lnTo>
                                    <a:pt x="516" y="1286"/>
                                  </a:lnTo>
                                  <a:lnTo>
                                    <a:pt x="513" y="1282"/>
                                  </a:lnTo>
                                  <a:lnTo>
                                    <a:pt x="509" y="1280"/>
                                  </a:lnTo>
                                  <a:lnTo>
                                    <a:pt x="504" y="1279"/>
                                  </a:lnTo>
                                  <a:lnTo>
                                    <a:pt x="507" y="1259"/>
                                  </a:lnTo>
                                  <a:lnTo>
                                    <a:pt x="510" y="1235"/>
                                  </a:lnTo>
                                  <a:lnTo>
                                    <a:pt x="512" y="1206"/>
                                  </a:lnTo>
                                  <a:lnTo>
                                    <a:pt x="512" y="1172"/>
                                  </a:lnTo>
                                  <a:lnTo>
                                    <a:pt x="528" y="1121"/>
                                  </a:lnTo>
                                  <a:lnTo>
                                    <a:pt x="531" y="1122"/>
                                  </a:lnTo>
                                  <a:lnTo>
                                    <a:pt x="532" y="1138"/>
                                  </a:lnTo>
                                  <a:lnTo>
                                    <a:pt x="536" y="1131"/>
                                  </a:lnTo>
                                  <a:lnTo>
                                    <a:pt x="530" y="1070"/>
                                  </a:lnTo>
                                  <a:lnTo>
                                    <a:pt x="532" y="1065"/>
                                  </a:lnTo>
                                  <a:lnTo>
                                    <a:pt x="536" y="1047"/>
                                  </a:lnTo>
                                  <a:lnTo>
                                    <a:pt x="540" y="1024"/>
                                  </a:lnTo>
                                  <a:lnTo>
                                    <a:pt x="545" y="996"/>
                                  </a:lnTo>
                                  <a:lnTo>
                                    <a:pt x="550" y="963"/>
                                  </a:lnTo>
                                  <a:lnTo>
                                    <a:pt x="557" y="923"/>
                                  </a:lnTo>
                                  <a:lnTo>
                                    <a:pt x="564" y="879"/>
                                  </a:lnTo>
                                  <a:lnTo>
                                    <a:pt x="572" y="829"/>
                                  </a:lnTo>
                                  <a:lnTo>
                                    <a:pt x="579" y="773"/>
                                  </a:lnTo>
                                  <a:lnTo>
                                    <a:pt x="587" y="780"/>
                                  </a:lnTo>
                                  <a:lnTo>
                                    <a:pt x="601" y="761"/>
                                  </a:lnTo>
                                  <a:lnTo>
                                    <a:pt x="601" y="809"/>
                                  </a:lnTo>
                                  <a:lnTo>
                                    <a:pt x="607" y="799"/>
                                  </a:lnTo>
                                  <a:lnTo>
                                    <a:pt x="611" y="790"/>
                                  </a:lnTo>
                                  <a:lnTo>
                                    <a:pt x="614" y="779"/>
                                  </a:lnTo>
                                  <a:lnTo>
                                    <a:pt x="617" y="768"/>
                                  </a:lnTo>
                                  <a:lnTo>
                                    <a:pt x="618" y="755"/>
                                  </a:lnTo>
                                  <a:lnTo>
                                    <a:pt x="617" y="742"/>
                                  </a:lnTo>
                                  <a:lnTo>
                                    <a:pt x="616" y="728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02" y="734"/>
                                  </a:lnTo>
                                  <a:lnTo>
                                    <a:pt x="616" y="679"/>
                                  </a:lnTo>
                                  <a:lnTo>
                                    <a:pt x="600" y="692"/>
                                  </a:lnTo>
                                  <a:lnTo>
                                    <a:pt x="595" y="694"/>
                                  </a:lnTo>
                                  <a:lnTo>
                                    <a:pt x="591" y="693"/>
                                  </a:lnTo>
                                  <a:lnTo>
                                    <a:pt x="587" y="690"/>
                                  </a:lnTo>
                                  <a:lnTo>
                                    <a:pt x="585" y="686"/>
                                  </a:lnTo>
                                  <a:lnTo>
                                    <a:pt x="588" y="677"/>
                                  </a:lnTo>
                                  <a:lnTo>
                                    <a:pt x="591" y="665"/>
                                  </a:lnTo>
                                  <a:lnTo>
                                    <a:pt x="593" y="654"/>
                                  </a:lnTo>
                                  <a:lnTo>
                                    <a:pt x="594" y="641"/>
                                  </a:lnTo>
                                  <a:lnTo>
                                    <a:pt x="596" y="611"/>
                                  </a:lnTo>
                                  <a:lnTo>
                                    <a:pt x="596" y="577"/>
                                  </a:lnTo>
                                  <a:lnTo>
                                    <a:pt x="599" y="604"/>
                                  </a:lnTo>
                                  <a:lnTo>
                                    <a:pt x="602" y="626"/>
                                  </a:lnTo>
                                  <a:lnTo>
                                    <a:pt x="603" y="634"/>
                                  </a:lnTo>
                                  <a:lnTo>
                                    <a:pt x="605" y="642"/>
                                  </a:lnTo>
                                  <a:lnTo>
                                    <a:pt x="609" y="647"/>
                                  </a:lnTo>
                                  <a:lnTo>
                                    <a:pt x="611" y="652"/>
                                  </a:lnTo>
                                  <a:lnTo>
                                    <a:pt x="611" y="627"/>
                                  </a:lnTo>
                                  <a:lnTo>
                                    <a:pt x="610" y="599"/>
                                  </a:lnTo>
                                  <a:lnTo>
                                    <a:pt x="608" y="568"/>
                                  </a:lnTo>
                                  <a:lnTo>
                                    <a:pt x="605" y="534"/>
                                  </a:lnTo>
                                  <a:lnTo>
                                    <a:pt x="603" y="497"/>
                                  </a:lnTo>
                                  <a:lnTo>
                                    <a:pt x="599" y="458"/>
                                  </a:lnTo>
                                  <a:lnTo>
                                    <a:pt x="595" y="415"/>
                                  </a:lnTo>
                                  <a:lnTo>
                                    <a:pt x="590" y="369"/>
                                  </a:lnTo>
                                  <a:lnTo>
                                    <a:pt x="594" y="436"/>
                                  </a:lnTo>
                                  <a:lnTo>
                                    <a:pt x="588" y="423"/>
                                  </a:lnTo>
                                  <a:lnTo>
                                    <a:pt x="585" y="421"/>
                                  </a:lnTo>
                                  <a:lnTo>
                                    <a:pt x="583" y="404"/>
                                  </a:lnTo>
                                  <a:lnTo>
                                    <a:pt x="578" y="386"/>
                                  </a:lnTo>
                                  <a:lnTo>
                                    <a:pt x="574" y="367"/>
                                  </a:lnTo>
                                  <a:lnTo>
                                    <a:pt x="569" y="345"/>
                                  </a:lnTo>
                                  <a:lnTo>
                                    <a:pt x="564" y="322"/>
                                  </a:lnTo>
                                  <a:lnTo>
                                    <a:pt x="557" y="295"/>
                                  </a:lnTo>
                                  <a:lnTo>
                                    <a:pt x="549" y="268"/>
                                  </a:lnTo>
                                  <a:lnTo>
                                    <a:pt x="541" y="239"/>
                                  </a:lnTo>
                                  <a:close/>
                                  <a:moveTo>
                                    <a:pt x="594" y="440"/>
                                  </a:moveTo>
                                  <a:lnTo>
                                    <a:pt x="596" y="457"/>
                                  </a:lnTo>
                                  <a:lnTo>
                                    <a:pt x="597" y="478"/>
                                  </a:lnTo>
                                  <a:lnTo>
                                    <a:pt x="599" y="503"/>
                                  </a:lnTo>
                                  <a:lnTo>
                                    <a:pt x="597" y="533"/>
                                  </a:lnTo>
                                  <a:lnTo>
                                    <a:pt x="594" y="532"/>
                                  </a:lnTo>
                                  <a:lnTo>
                                    <a:pt x="595" y="521"/>
                                  </a:lnTo>
                                  <a:lnTo>
                                    <a:pt x="595" y="510"/>
                                  </a:lnTo>
                                  <a:lnTo>
                                    <a:pt x="594" y="494"/>
                                  </a:lnTo>
                                  <a:lnTo>
                                    <a:pt x="592" y="477"/>
                                  </a:lnTo>
                                  <a:lnTo>
                                    <a:pt x="592" y="470"/>
                                  </a:lnTo>
                                  <a:lnTo>
                                    <a:pt x="592" y="461"/>
                                  </a:lnTo>
                                  <a:lnTo>
                                    <a:pt x="593" y="452"/>
                                  </a:lnTo>
                                  <a:lnTo>
                                    <a:pt x="594" y="440"/>
                                  </a:lnTo>
                                  <a:close/>
                                  <a:moveTo>
                                    <a:pt x="507" y="301"/>
                                  </a:moveTo>
                                  <a:lnTo>
                                    <a:pt x="511" y="320"/>
                                  </a:lnTo>
                                  <a:lnTo>
                                    <a:pt x="514" y="343"/>
                                  </a:lnTo>
                                  <a:lnTo>
                                    <a:pt x="519" y="370"/>
                                  </a:lnTo>
                                  <a:lnTo>
                                    <a:pt x="522" y="402"/>
                                  </a:lnTo>
                                  <a:lnTo>
                                    <a:pt x="521" y="394"/>
                                  </a:lnTo>
                                  <a:lnTo>
                                    <a:pt x="518" y="376"/>
                                  </a:lnTo>
                                  <a:lnTo>
                                    <a:pt x="512" y="345"/>
                                  </a:lnTo>
                                  <a:lnTo>
                                    <a:pt x="504" y="305"/>
                                  </a:lnTo>
                                  <a:lnTo>
                                    <a:pt x="507" y="301"/>
                                  </a:lnTo>
                                  <a:close/>
                                  <a:moveTo>
                                    <a:pt x="500" y="277"/>
                                  </a:moveTo>
                                  <a:lnTo>
                                    <a:pt x="504" y="282"/>
                                  </a:lnTo>
                                  <a:lnTo>
                                    <a:pt x="504" y="285"/>
                                  </a:lnTo>
                                  <a:lnTo>
                                    <a:pt x="503" y="287"/>
                                  </a:lnTo>
                                  <a:lnTo>
                                    <a:pt x="500" y="284"/>
                                  </a:lnTo>
                                  <a:lnTo>
                                    <a:pt x="498" y="281"/>
                                  </a:lnTo>
                                  <a:lnTo>
                                    <a:pt x="498" y="278"/>
                                  </a:lnTo>
                                  <a:lnTo>
                                    <a:pt x="500" y="277"/>
                                  </a:lnTo>
                                  <a:close/>
                                  <a:moveTo>
                                    <a:pt x="493" y="374"/>
                                  </a:moveTo>
                                  <a:lnTo>
                                    <a:pt x="495" y="379"/>
                                  </a:lnTo>
                                  <a:lnTo>
                                    <a:pt x="494" y="382"/>
                                  </a:lnTo>
                                  <a:lnTo>
                                    <a:pt x="493" y="374"/>
                                  </a:lnTo>
                                  <a:close/>
                                  <a:moveTo>
                                    <a:pt x="545" y="759"/>
                                  </a:moveTo>
                                  <a:lnTo>
                                    <a:pt x="547" y="772"/>
                                  </a:lnTo>
                                  <a:lnTo>
                                    <a:pt x="548" y="786"/>
                                  </a:lnTo>
                                  <a:lnTo>
                                    <a:pt x="547" y="796"/>
                                  </a:lnTo>
                                  <a:lnTo>
                                    <a:pt x="545" y="806"/>
                                  </a:lnTo>
                                  <a:lnTo>
                                    <a:pt x="542" y="820"/>
                                  </a:lnTo>
                                  <a:lnTo>
                                    <a:pt x="540" y="832"/>
                                  </a:lnTo>
                                  <a:lnTo>
                                    <a:pt x="538" y="840"/>
                                  </a:lnTo>
                                  <a:lnTo>
                                    <a:pt x="538" y="847"/>
                                  </a:lnTo>
                                  <a:lnTo>
                                    <a:pt x="541" y="848"/>
                                  </a:lnTo>
                                  <a:lnTo>
                                    <a:pt x="542" y="856"/>
                                  </a:lnTo>
                                  <a:lnTo>
                                    <a:pt x="542" y="864"/>
                                  </a:lnTo>
                                  <a:lnTo>
                                    <a:pt x="541" y="871"/>
                                  </a:lnTo>
                                  <a:lnTo>
                                    <a:pt x="539" y="878"/>
                                  </a:lnTo>
                                  <a:lnTo>
                                    <a:pt x="536" y="885"/>
                                  </a:lnTo>
                                  <a:lnTo>
                                    <a:pt x="531" y="890"/>
                                  </a:lnTo>
                                  <a:lnTo>
                                    <a:pt x="527" y="895"/>
                                  </a:lnTo>
                                  <a:lnTo>
                                    <a:pt x="520" y="900"/>
                                  </a:lnTo>
                                  <a:lnTo>
                                    <a:pt x="523" y="873"/>
                                  </a:lnTo>
                                  <a:lnTo>
                                    <a:pt x="525" y="840"/>
                                  </a:lnTo>
                                  <a:lnTo>
                                    <a:pt x="529" y="801"/>
                                  </a:lnTo>
                                  <a:lnTo>
                                    <a:pt x="532" y="756"/>
                                  </a:lnTo>
                                  <a:lnTo>
                                    <a:pt x="532" y="754"/>
                                  </a:lnTo>
                                  <a:lnTo>
                                    <a:pt x="534" y="754"/>
                                  </a:lnTo>
                                  <a:lnTo>
                                    <a:pt x="539" y="756"/>
                                  </a:lnTo>
                                  <a:lnTo>
                                    <a:pt x="545" y="759"/>
                                  </a:lnTo>
                                  <a:close/>
                                  <a:moveTo>
                                    <a:pt x="500" y="499"/>
                                  </a:moveTo>
                                  <a:lnTo>
                                    <a:pt x="502" y="507"/>
                                  </a:lnTo>
                                  <a:lnTo>
                                    <a:pt x="501" y="515"/>
                                  </a:lnTo>
                                  <a:lnTo>
                                    <a:pt x="500" y="509"/>
                                  </a:lnTo>
                                  <a:lnTo>
                                    <a:pt x="498" y="504"/>
                                  </a:lnTo>
                                  <a:lnTo>
                                    <a:pt x="498" y="501"/>
                                  </a:lnTo>
                                  <a:lnTo>
                                    <a:pt x="500" y="499"/>
                                  </a:lnTo>
                                  <a:close/>
                                  <a:moveTo>
                                    <a:pt x="501" y="533"/>
                                  </a:moveTo>
                                  <a:lnTo>
                                    <a:pt x="505" y="542"/>
                                  </a:lnTo>
                                  <a:lnTo>
                                    <a:pt x="501" y="554"/>
                                  </a:lnTo>
                                  <a:lnTo>
                                    <a:pt x="501" y="533"/>
                                  </a:lnTo>
                                  <a:close/>
                                  <a:moveTo>
                                    <a:pt x="519" y="731"/>
                                  </a:moveTo>
                                  <a:lnTo>
                                    <a:pt x="519" y="735"/>
                                  </a:lnTo>
                                  <a:lnTo>
                                    <a:pt x="520" y="746"/>
                                  </a:lnTo>
                                  <a:lnTo>
                                    <a:pt x="520" y="752"/>
                                  </a:lnTo>
                                  <a:lnTo>
                                    <a:pt x="519" y="756"/>
                                  </a:lnTo>
                                  <a:lnTo>
                                    <a:pt x="518" y="760"/>
                                  </a:lnTo>
                                  <a:lnTo>
                                    <a:pt x="514" y="761"/>
                                  </a:lnTo>
                                  <a:lnTo>
                                    <a:pt x="519" y="731"/>
                                  </a:lnTo>
                                  <a:close/>
                                  <a:moveTo>
                                    <a:pt x="502" y="567"/>
                                  </a:moveTo>
                                  <a:lnTo>
                                    <a:pt x="498" y="595"/>
                                  </a:lnTo>
                                  <a:lnTo>
                                    <a:pt x="500" y="593"/>
                                  </a:lnTo>
                                  <a:lnTo>
                                    <a:pt x="501" y="591"/>
                                  </a:lnTo>
                                  <a:lnTo>
                                    <a:pt x="501" y="586"/>
                                  </a:lnTo>
                                  <a:lnTo>
                                    <a:pt x="500" y="581"/>
                                  </a:lnTo>
                                  <a:lnTo>
                                    <a:pt x="498" y="577"/>
                                  </a:lnTo>
                                  <a:lnTo>
                                    <a:pt x="498" y="572"/>
                                  </a:lnTo>
                                  <a:lnTo>
                                    <a:pt x="500" y="569"/>
                                  </a:lnTo>
                                  <a:lnTo>
                                    <a:pt x="502" y="567"/>
                                  </a:lnTo>
                                  <a:close/>
                                  <a:moveTo>
                                    <a:pt x="501" y="623"/>
                                  </a:moveTo>
                                  <a:lnTo>
                                    <a:pt x="500" y="629"/>
                                  </a:lnTo>
                                  <a:lnTo>
                                    <a:pt x="498" y="630"/>
                                  </a:lnTo>
                                  <a:lnTo>
                                    <a:pt x="501" y="623"/>
                                  </a:lnTo>
                                  <a:close/>
                                  <a:moveTo>
                                    <a:pt x="530" y="918"/>
                                  </a:moveTo>
                                  <a:lnTo>
                                    <a:pt x="524" y="957"/>
                                  </a:lnTo>
                                  <a:lnTo>
                                    <a:pt x="515" y="948"/>
                                  </a:lnTo>
                                  <a:lnTo>
                                    <a:pt x="512" y="950"/>
                                  </a:lnTo>
                                  <a:lnTo>
                                    <a:pt x="513" y="942"/>
                                  </a:lnTo>
                                  <a:lnTo>
                                    <a:pt x="514" y="936"/>
                                  </a:lnTo>
                                  <a:lnTo>
                                    <a:pt x="516" y="930"/>
                                  </a:lnTo>
                                  <a:lnTo>
                                    <a:pt x="519" y="925"/>
                                  </a:lnTo>
                                  <a:lnTo>
                                    <a:pt x="521" y="922"/>
                                  </a:lnTo>
                                  <a:lnTo>
                                    <a:pt x="524" y="920"/>
                                  </a:lnTo>
                                  <a:lnTo>
                                    <a:pt x="527" y="918"/>
                                  </a:lnTo>
                                  <a:lnTo>
                                    <a:pt x="530" y="918"/>
                                  </a:lnTo>
                                  <a:close/>
                                  <a:moveTo>
                                    <a:pt x="500" y="643"/>
                                  </a:moveTo>
                                  <a:lnTo>
                                    <a:pt x="501" y="660"/>
                                  </a:lnTo>
                                  <a:lnTo>
                                    <a:pt x="501" y="678"/>
                                  </a:lnTo>
                                  <a:lnTo>
                                    <a:pt x="498" y="698"/>
                                  </a:lnTo>
                                  <a:lnTo>
                                    <a:pt x="495" y="720"/>
                                  </a:lnTo>
                                  <a:lnTo>
                                    <a:pt x="493" y="718"/>
                                  </a:lnTo>
                                  <a:lnTo>
                                    <a:pt x="492" y="714"/>
                                  </a:lnTo>
                                  <a:lnTo>
                                    <a:pt x="492" y="711"/>
                                  </a:lnTo>
                                  <a:lnTo>
                                    <a:pt x="492" y="708"/>
                                  </a:lnTo>
                                  <a:lnTo>
                                    <a:pt x="492" y="701"/>
                                  </a:lnTo>
                                  <a:lnTo>
                                    <a:pt x="491" y="697"/>
                                  </a:lnTo>
                                  <a:lnTo>
                                    <a:pt x="492" y="686"/>
                                  </a:lnTo>
                                  <a:lnTo>
                                    <a:pt x="493" y="672"/>
                                  </a:lnTo>
                                  <a:lnTo>
                                    <a:pt x="495" y="659"/>
                                  </a:lnTo>
                                  <a:lnTo>
                                    <a:pt x="500" y="643"/>
                                  </a:lnTo>
                                  <a:close/>
                                  <a:moveTo>
                                    <a:pt x="528" y="990"/>
                                  </a:moveTo>
                                  <a:lnTo>
                                    <a:pt x="530" y="995"/>
                                  </a:lnTo>
                                  <a:lnTo>
                                    <a:pt x="530" y="999"/>
                                  </a:lnTo>
                                  <a:lnTo>
                                    <a:pt x="529" y="1002"/>
                                  </a:lnTo>
                                  <a:lnTo>
                                    <a:pt x="527" y="1004"/>
                                  </a:lnTo>
                                  <a:lnTo>
                                    <a:pt x="523" y="1005"/>
                                  </a:lnTo>
                                  <a:lnTo>
                                    <a:pt x="522" y="1006"/>
                                  </a:lnTo>
                                  <a:lnTo>
                                    <a:pt x="521" y="1008"/>
                                  </a:lnTo>
                                  <a:lnTo>
                                    <a:pt x="522" y="1012"/>
                                  </a:lnTo>
                                  <a:lnTo>
                                    <a:pt x="523" y="1012"/>
                                  </a:lnTo>
                                  <a:lnTo>
                                    <a:pt x="525" y="1013"/>
                                  </a:lnTo>
                                  <a:lnTo>
                                    <a:pt x="521" y="1017"/>
                                  </a:lnTo>
                                  <a:lnTo>
                                    <a:pt x="515" y="1022"/>
                                  </a:lnTo>
                                  <a:lnTo>
                                    <a:pt x="507" y="1028"/>
                                  </a:lnTo>
                                  <a:lnTo>
                                    <a:pt x="496" y="1032"/>
                                  </a:lnTo>
                                  <a:lnTo>
                                    <a:pt x="510" y="973"/>
                                  </a:lnTo>
                                  <a:lnTo>
                                    <a:pt x="521" y="978"/>
                                  </a:lnTo>
                                  <a:lnTo>
                                    <a:pt x="525" y="983"/>
                                  </a:lnTo>
                                  <a:lnTo>
                                    <a:pt x="528" y="988"/>
                                  </a:lnTo>
                                  <a:lnTo>
                                    <a:pt x="529" y="989"/>
                                  </a:lnTo>
                                  <a:lnTo>
                                    <a:pt x="528" y="990"/>
                                  </a:lnTo>
                                  <a:close/>
                                  <a:moveTo>
                                    <a:pt x="498" y="856"/>
                                  </a:moveTo>
                                  <a:lnTo>
                                    <a:pt x="498" y="871"/>
                                  </a:lnTo>
                                  <a:lnTo>
                                    <a:pt x="496" y="889"/>
                                  </a:lnTo>
                                  <a:lnTo>
                                    <a:pt x="494" y="876"/>
                                  </a:lnTo>
                                  <a:lnTo>
                                    <a:pt x="494" y="865"/>
                                  </a:lnTo>
                                  <a:lnTo>
                                    <a:pt x="495" y="862"/>
                                  </a:lnTo>
                                  <a:lnTo>
                                    <a:pt x="496" y="858"/>
                                  </a:lnTo>
                                  <a:lnTo>
                                    <a:pt x="497" y="857"/>
                                  </a:lnTo>
                                  <a:lnTo>
                                    <a:pt x="498" y="856"/>
                                  </a:lnTo>
                                  <a:close/>
                                  <a:moveTo>
                                    <a:pt x="493" y="761"/>
                                  </a:moveTo>
                                  <a:lnTo>
                                    <a:pt x="484" y="786"/>
                                  </a:lnTo>
                                  <a:lnTo>
                                    <a:pt x="483" y="774"/>
                                  </a:lnTo>
                                  <a:lnTo>
                                    <a:pt x="484" y="767"/>
                                  </a:lnTo>
                                  <a:lnTo>
                                    <a:pt x="485" y="763"/>
                                  </a:lnTo>
                                  <a:lnTo>
                                    <a:pt x="487" y="762"/>
                                  </a:lnTo>
                                  <a:lnTo>
                                    <a:pt x="489" y="761"/>
                                  </a:lnTo>
                                  <a:lnTo>
                                    <a:pt x="493" y="761"/>
                                  </a:lnTo>
                                  <a:close/>
                                  <a:moveTo>
                                    <a:pt x="477" y="835"/>
                                  </a:moveTo>
                                  <a:lnTo>
                                    <a:pt x="475" y="854"/>
                                  </a:lnTo>
                                  <a:lnTo>
                                    <a:pt x="475" y="845"/>
                                  </a:lnTo>
                                  <a:lnTo>
                                    <a:pt x="475" y="839"/>
                                  </a:lnTo>
                                  <a:lnTo>
                                    <a:pt x="476" y="836"/>
                                  </a:lnTo>
                                  <a:lnTo>
                                    <a:pt x="477" y="835"/>
                                  </a:lnTo>
                                  <a:close/>
                                  <a:moveTo>
                                    <a:pt x="469" y="876"/>
                                  </a:moveTo>
                                  <a:lnTo>
                                    <a:pt x="474" y="881"/>
                                  </a:lnTo>
                                  <a:lnTo>
                                    <a:pt x="471" y="882"/>
                                  </a:lnTo>
                                  <a:lnTo>
                                    <a:pt x="468" y="877"/>
                                  </a:lnTo>
                                  <a:lnTo>
                                    <a:pt x="469" y="876"/>
                                  </a:lnTo>
                                  <a:close/>
                                  <a:moveTo>
                                    <a:pt x="479" y="980"/>
                                  </a:moveTo>
                                  <a:lnTo>
                                    <a:pt x="480" y="988"/>
                                  </a:lnTo>
                                  <a:lnTo>
                                    <a:pt x="477" y="995"/>
                                  </a:lnTo>
                                  <a:lnTo>
                                    <a:pt x="479" y="980"/>
                                  </a:lnTo>
                                  <a:close/>
                                  <a:moveTo>
                                    <a:pt x="470" y="888"/>
                                  </a:moveTo>
                                  <a:lnTo>
                                    <a:pt x="473" y="890"/>
                                  </a:lnTo>
                                  <a:lnTo>
                                    <a:pt x="470" y="891"/>
                                  </a:lnTo>
                                  <a:lnTo>
                                    <a:pt x="469" y="889"/>
                                  </a:lnTo>
                                  <a:lnTo>
                                    <a:pt x="470" y="888"/>
                                  </a:lnTo>
                                  <a:close/>
                                  <a:moveTo>
                                    <a:pt x="477" y="1008"/>
                                  </a:moveTo>
                                  <a:lnTo>
                                    <a:pt x="479" y="1012"/>
                                  </a:lnTo>
                                  <a:lnTo>
                                    <a:pt x="477" y="1013"/>
                                  </a:lnTo>
                                  <a:lnTo>
                                    <a:pt x="475" y="1011"/>
                                  </a:lnTo>
                                  <a:lnTo>
                                    <a:pt x="477" y="1008"/>
                                  </a:lnTo>
                                  <a:close/>
                                  <a:moveTo>
                                    <a:pt x="467" y="895"/>
                                  </a:moveTo>
                                  <a:lnTo>
                                    <a:pt x="467" y="908"/>
                                  </a:lnTo>
                                  <a:lnTo>
                                    <a:pt x="465" y="903"/>
                                  </a:lnTo>
                                  <a:lnTo>
                                    <a:pt x="464" y="898"/>
                                  </a:lnTo>
                                  <a:lnTo>
                                    <a:pt x="465" y="896"/>
                                  </a:lnTo>
                                  <a:lnTo>
                                    <a:pt x="467" y="895"/>
                                  </a:lnTo>
                                  <a:close/>
                                  <a:moveTo>
                                    <a:pt x="196" y="148"/>
                                  </a:moveTo>
                                  <a:lnTo>
                                    <a:pt x="209" y="184"/>
                                  </a:lnTo>
                                  <a:lnTo>
                                    <a:pt x="220" y="219"/>
                                  </a:lnTo>
                                  <a:lnTo>
                                    <a:pt x="231" y="253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5" y="318"/>
                                  </a:lnTo>
                                  <a:lnTo>
                                    <a:pt x="250" y="350"/>
                                  </a:lnTo>
                                  <a:lnTo>
                                    <a:pt x="253" y="379"/>
                                  </a:lnTo>
                                  <a:lnTo>
                                    <a:pt x="255" y="409"/>
                                  </a:lnTo>
                                  <a:lnTo>
                                    <a:pt x="255" y="412"/>
                                  </a:lnTo>
                                  <a:lnTo>
                                    <a:pt x="254" y="424"/>
                                  </a:lnTo>
                                  <a:lnTo>
                                    <a:pt x="254" y="442"/>
                                  </a:lnTo>
                                  <a:lnTo>
                                    <a:pt x="252" y="468"/>
                                  </a:lnTo>
                                  <a:lnTo>
                                    <a:pt x="251" y="501"/>
                                  </a:lnTo>
                                  <a:lnTo>
                                    <a:pt x="249" y="542"/>
                                  </a:lnTo>
                                  <a:lnTo>
                                    <a:pt x="246" y="589"/>
                                  </a:lnTo>
                                  <a:lnTo>
                                    <a:pt x="244" y="644"/>
                                  </a:lnTo>
                                  <a:lnTo>
                                    <a:pt x="242" y="667"/>
                                  </a:lnTo>
                                  <a:lnTo>
                                    <a:pt x="240" y="689"/>
                                  </a:lnTo>
                                  <a:lnTo>
                                    <a:pt x="237" y="710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5" y="719"/>
                                  </a:lnTo>
                                  <a:lnTo>
                                    <a:pt x="235" y="704"/>
                                  </a:lnTo>
                                  <a:lnTo>
                                    <a:pt x="236" y="686"/>
                                  </a:lnTo>
                                  <a:lnTo>
                                    <a:pt x="236" y="663"/>
                                  </a:lnTo>
                                  <a:lnTo>
                                    <a:pt x="237" y="643"/>
                                  </a:lnTo>
                                  <a:lnTo>
                                    <a:pt x="238" y="620"/>
                                  </a:lnTo>
                                  <a:lnTo>
                                    <a:pt x="240" y="594"/>
                                  </a:lnTo>
                                  <a:lnTo>
                                    <a:pt x="241" y="566"/>
                                  </a:lnTo>
                                  <a:lnTo>
                                    <a:pt x="242" y="536"/>
                                  </a:lnTo>
                                  <a:lnTo>
                                    <a:pt x="244" y="503"/>
                                  </a:lnTo>
                                  <a:lnTo>
                                    <a:pt x="245" y="467"/>
                                  </a:lnTo>
                                  <a:lnTo>
                                    <a:pt x="246" y="429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44" y="364"/>
                                  </a:lnTo>
                                  <a:lnTo>
                                    <a:pt x="241" y="332"/>
                                  </a:lnTo>
                                  <a:lnTo>
                                    <a:pt x="236" y="300"/>
                                  </a:lnTo>
                                  <a:lnTo>
                                    <a:pt x="231" y="268"/>
                                  </a:lnTo>
                                  <a:lnTo>
                                    <a:pt x="223" y="238"/>
                                  </a:lnTo>
                                  <a:lnTo>
                                    <a:pt x="214" y="207"/>
                                  </a:lnTo>
                                  <a:lnTo>
                                    <a:pt x="203" y="176"/>
                                  </a:lnTo>
                                  <a:lnTo>
                                    <a:pt x="201" y="169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197" y="156"/>
                                  </a:lnTo>
                                  <a:lnTo>
                                    <a:pt x="196" y="148"/>
                                  </a:lnTo>
                                  <a:close/>
                                  <a:moveTo>
                                    <a:pt x="233" y="753"/>
                                  </a:moveTo>
                                  <a:lnTo>
                                    <a:pt x="233" y="763"/>
                                  </a:lnTo>
                                  <a:lnTo>
                                    <a:pt x="233" y="772"/>
                                  </a:lnTo>
                                  <a:lnTo>
                                    <a:pt x="231" y="780"/>
                                  </a:lnTo>
                                  <a:lnTo>
                                    <a:pt x="227" y="788"/>
                                  </a:lnTo>
                                  <a:lnTo>
                                    <a:pt x="226" y="782"/>
                                  </a:lnTo>
                                  <a:lnTo>
                                    <a:pt x="226" y="774"/>
                                  </a:lnTo>
                                  <a:lnTo>
                                    <a:pt x="228" y="765"/>
                                  </a:lnTo>
                                  <a:lnTo>
                                    <a:pt x="233" y="753"/>
                                  </a:lnTo>
                                  <a:close/>
                                  <a:moveTo>
                                    <a:pt x="219" y="851"/>
                                  </a:moveTo>
                                  <a:lnTo>
                                    <a:pt x="216" y="863"/>
                                  </a:lnTo>
                                  <a:lnTo>
                                    <a:pt x="212" y="878"/>
                                  </a:lnTo>
                                  <a:lnTo>
                                    <a:pt x="209" y="895"/>
                                  </a:lnTo>
                                  <a:lnTo>
                                    <a:pt x="205" y="915"/>
                                  </a:lnTo>
                                  <a:lnTo>
                                    <a:pt x="206" y="921"/>
                                  </a:lnTo>
                                  <a:lnTo>
                                    <a:pt x="206" y="928"/>
                                  </a:lnTo>
                                  <a:lnTo>
                                    <a:pt x="203" y="936"/>
                                  </a:lnTo>
                                  <a:lnTo>
                                    <a:pt x="201" y="944"/>
                                  </a:lnTo>
                                  <a:lnTo>
                                    <a:pt x="203" y="925"/>
                                  </a:lnTo>
                                  <a:lnTo>
                                    <a:pt x="208" y="904"/>
                                  </a:lnTo>
                                  <a:lnTo>
                                    <a:pt x="212" y="879"/>
                                  </a:lnTo>
                                  <a:lnTo>
                                    <a:pt x="219" y="851"/>
                                  </a:lnTo>
                                  <a:close/>
                                  <a:moveTo>
                                    <a:pt x="200" y="963"/>
                                  </a:moveTo>
                                  <a:lnTo>
                                    <a:pt x="198" y="971"/>
                                  </a:lnTo>
                                  <a:lnTo>
                                    <a:pt x="196" y="981"/>
                                  </a:lnTo>
                                  <a:lnTo>
                                    <a:pt x="192" y="992"/>
                                  </a:lnTo>
                                  <a:lnTo>
                                    <a:pt x="189" y="1006"/>
                                  </a:lnTo>
                                  <a:lnTo>
                                    <a:pt x="190" y="998"/>
                                  </a:lnTo>
                                  <a:lnTo>
                                    <a:pt x="192" y="988"/>
                                  </a:lnTo>
                                  <a:lnTo>
                                    <a:pt x="196" y="977"/>
                                  </a:lnTo>
                                  <a:lnTo>
                                    <a:pt x="200" y="963"/>
                                  </a:lnTo>
                                  <a:close/>
                                  <a:moveTo>
                                    <a:pt x="185" y="1031"/>
                                  </a:moveTo>
                                  <a:lnTo>
                                    <a:pt x="175" y="1082"/>
                                  </a:lnTo>
                                  <a:lnTo>
                                    <a:pt x="181" y="1061"/>
                                  </a:lnTo>
                                  <a:lnTo>
                                    <a:pt x="184" y="1045"/>
                                  </a:lnTo>
                                  <a:lnTo>
                                    <a:pt x="185" y="1034"/>
                                  </a:lnTo>
                                  <a:lnTo>
                                    <a:pt x="185" y="1031"/>
                                  </a:lnTo>
                                  <a:close/>
                                  <a:moveTo>
                                    <a:pt x="174" y="1092"/>
                                  </a:moveTo>
                                  <a:lnTo>
                                    <a:pt x="175" y="1096"/>
                                  </a:lnTo>
                                  <a:lnTo>
                                    <a:pt x="174" y="1099"/>
                                  </a:lnTo>
                                  <a:lnTo>
                                    <a:pt x="173" y="1104"/>
                                  </a:lnTo>
                                  <a:lnTo>
                                    <a:pt x="170" y="1108"/>
                                  </a:lnTo>
                                  <a:lnTo>
                                    <a:pt x="174" y="1092"/>
                                  </a:lnTo>
                                  <a:close/>
                                  <a:moveTo>
                                    <a:pt x="166" y="1124"/>
                                  </a:moveTo>
                                  <a:lnTo>
                                    <a:pt x="166" y="1129"/>
                                  </a:lnTo>
                                  <a:lnTo>
                                    <a:pt x="165" y="1130"/>
                                  </a:lnTo>
                                  <a:lnTo>
                                    <a:pt x="166" y="1124"/>
                                  </a:lnTo>
                                  <a:close/>
                                  <a:moveTo>
                                    <a:pt x="156" y="1163"/>
                                  </a:moveTo>
                                  <a:lnTo>
                                    <a:pt x="156" y="1167"/>
                                  </a:lnTo>
                                  <a:lnTo>
                                    <a:pt x="156" y="1181"/>
                                  </a:lnTo>
                                  <a:lnTo>
                                    <a:pt x="156" y="1188"/>
                                  </a:lnTo>
                                  <a:lnTo>
                                    <a:pt x="156" y="1193"/>
                                  </a:lnTo>
                                  <a:lnTo>
                                    <a:pt x="155" y="1198"/>
                                  </a:lnTo>
                                  <a:lnTo>
                                    <a:pt x="153" y="1201"/>
                                  </a:lnTo>
                                  <a:lnTo>
                                    <a:pt x="152" y="1191"/>
                                  </a:lnTo>
                                  <a:lnTo>
                                    <a:pt x="152" y="1182"/>
                                  </a:lnTo>
                                  <a:lnTo>
                                    <a:pt x="154" y="1172"/>
                                  </a:lnTo>
                                  <a:lnTo>
                                    <a:pt x="156" y="1163"/>
                                  </a:lnTo>
                                  <a:close/>
                                  <a:moveTo>
                                    <a:pt x="149" y="1212"/>
                                  </a:moveTo>
                                  <a:lnTo>
                                    <a:pt x="154" y="1222"/>
                                  </a:lnTo>
                                  <a:lnTo>
                                    <a:pt x="154" y="1239"/>
                                  </a:lnTo>
                                  <a:lnTo>
                                    <a:pt x="155" y="1260"/>
                                  </a:lnTo>
                                  <a:lnTo>
                                    <a:pt x="155" y="1286"/>
                                  </a:lnTo>
                                  <a:lnTo>
                                    <a:pt x="155" y="1316"/>
                                  </a:lnTo>
                                  <a:lnTo>
                                    <a:pt x="152" y="1302"/>
                                  </a:lnTo>
                                  <a:lnTo>
                                    <a:pt x="151" y="1280"/>
                                  </a:lnTo>
                                  <a:lnTo>
                                    <a:pt x="149" y="1250"/>
                                  </a:lnTo>
                                  <a:lnTo>
                                    <a:pt x="149" y="1212"/>
                                  </a:lnTo>
                                  <a:close/>
                                  <a:moveTo>
                                    <a:pt x="513" y="984"/>
                                  </a:moveTo>
                                  <a:lnTo>
                                    <a:pt x="510" y="987"/>
                                  </a:lnTo>
                                  <a:lnTo>
                                    <a:pt x="509" y="989"/>
                                  </a:lnTo>
                                  <a:lnTo>
                                    <a:pt x="510" y="991"/>
                                  </a:lnTo>
                                  <a:lnTo>
                                    <a:pt x="512" y="994"/>
                                  </a:lnTo>
                                  <a:lnTo>
                                    <a:pt x="513" y="994"/>
                                  </a:lnTo>
                                  <a:lnTo>
                                    <a:pt x="514" y="992"/>
                                  </a:lnTo>
                                  <a:lnTo>
                                    <a:pt x="513" y="989"/>
                                  </a:lnTo>
                                  <a:lnTo>
                                    <a:pt x="513" y="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737"/>
                          <wps:cNvSpPr>
                            <a:spLocks noEditPoints="1"/>
                          </wps:cNvSpPr>
                          <wps:spPr bwMode="auto">
                            <a:xfrm>
                              <a:off x="4865" y="408"/>
                              <a:ext cx="119" cy="105"/>
                            </a:xfrm>
                            <a:custGeom>
                              <a:avLst/>
                              <a:gdLst>
                                <a:gd name="T0" fmla="*/ 354 w 714"/>
                                <a:gd name="T1" fmla="*/ 545 h 632"/>
                                <a:gd name="T2" fmla="*/ 335 w 714"/>
                                <a:gd name="T3" fmla="*/ 559 h 632"/>
                                <a:gd name="T4" fmla="*/ 245 w 714"/>
                                <a:gd name="T5" fmla="*/ 471 h 632"/>
                                <a:gd name="T6" fmla="*/ 184 w 714"/>
                                <a:gd name="T7" fmla="*/ 386 h 632"/>
                                <a:gd name="T8" fmla="*/ 153 w 714"/>
                                <a:gd name="T9" fmla="*/ 303 h 632"/>
                                <a:gd name="T10" fmla="*/ 132 w 714"/>
                                <a:gd name="T11" fmla="*/ 262 h 632"/>
                                <a:gd name="T12" fmla="*/ 111 w 714"/>
                                <a:gd name="T13" fmla="*/ 211 h 632"/>
                                <a:gd name="T14" fmla="*/ 192 w 714"/>
                                <a:gd name="T15" fmla="*/ 410 h 632"/>
                                <a:gd name="T16" fmla="*/ 278 w 714"/>
                                <a:gd name="T17" fmla="*/ 564 h 632"/>
                                <a:gd name="T18" fmla="*/ 246 w 714"/>
                                <a:gd name="T19" fmla="*/ 568 h 632"/>
                                <a:gd name="T20" fmla="*/ 200 w 714"/>
                                <a:gd name="T21" fmla="*/ 490 h 632"/>
                                <a:gd name="T22" fmla="*/ 228 w 714"/>
                                <a:gd name="T23" fmla="*/ 502 h 632"/>
                                <a:gd name="T24" fmla="*/ 260 w 714"/>
                                <a:gd name="T25" fmla="*/ 582 h 632"/>
                                <a:gd name="T26" fmla="*/ 269 w 714"/>
                                <a:gd name="T27" fmla="*/ 622 h 632"/>
                                <a:gd name="T28" fmla="*/ 168 w 714"/>
                                <a:gd name="T29" fmla="*/ 518 h 632"/>
                                <a:gd name="T30" fmla="*/ 77 w 714"/>
                                <a:gd name="T31" fmla="*/ 393 h 632"/>
                                <a:gd name="T32" fmla="*/ 81 w 714"/>
                                <a:gd name="T33" fmla="*/ 419 h 632"/>
                                <a:gd name="T34" fmla="*/ 60 w 714"/>
                                <a:gd name="T35" fmla="*/ 379 h 632"/>
                                <a:gd name="T36" fmla="*/ 33 w 714"/>
                                <a:gd name="T37" fmla="*/ 311 h 632"/>
                                <a:gd name="T38" fmla="*/ 0 w 714"/>
                                <a:gd name="T39" fmla="*/ 161 h 632"/>
                                <a:gd name="T40" fmla="*/ 9 w 714"/>
                                <a:gd name="T41" fmla="*/ 133 h 632"/>
                                <a:gd name="T42" fmla="*/ 70 w 714"/>
                                <a:gd name="T43" fmla="*/ 99 h 632"/>
                                <a:gd name="T44" fmla="*/ 223 w 714"/>
                                <a:gd name="T45" fmla="*/ 77 h 632"/>
                                <a:gd name="T46" fmla="*/ 269 w 714"/>
                                <a:gd name="T47" fmla="*/ 50 h 632"/>
                                <a:gd name="T48" fmla="*/ 323 w 714"/>
                                <a:gd name="T49" fmla="*/ 22 h 632"/>
                                <a:gd name="T50" fmla="*/ 385 w 714"/>
                                <a:gd name="T51" fmla="*/ 3 h 632"/>
                                <a:gd name="T52" fmla="*/ 458 w 714"/>
                                <a:gd name="T53" fmla="*/ 50 h 632"/>
                                <a:gd name="T54" fmla="*/ 489 w 714"/>
                                <a:gd name="T55" fmla="*/ 83 h 632"/>
                                <a:gd name="T56" fmla="*/ 615 w 714"/>
                                <a:gd name="T57" fmla="*/ 227 h 632"/>
                                <a:gd name="T58" fmla="*/ 673 w 714"/>
                                <a:gd name="T59" fmla="*/ 258 h 632"/>
                                <a:gd name="T60" fmla="*/ 714 w 714"/>
                                <a:gd name="T61" fmla="*/ 265 h 632"/>
                                <a:gd name="T62" fmla="*/ 643 w 714"/>
                                <a:gd name="T63" fmla="*/ 322 h 632"/>
                                <a:gd name="T64" fmla="*/ 567 w 714"/>
                                <a:gd name="T65" fmla="*/ 342 h 632"/>
                                <a:gd name="T66" fmla="*/ 494 w 714"/>
                                <a:gd name="T67" fmla="*/ 346 h 632"/>
                                <a:gd name="T68" fmla="*/ 415 w 714"/>
                                <a:gd name="T69" fmla="*/ 556 h 632"/>
                                <a:gd name="T70" fmla="*/ 359 w 714"/>
                                <a:gd name="T71" fmla="*/ 569 h 632"/>
                                <a:gd name="T72" fmla="*/ 39 w 714"/>
                                <a:gd name="T73" fmla="*/ 336 h 632"/>
                                <a:gd name="T74" fmla="*/ 37 w 714"/>
                                <a:gd name="T75" fmla="*/ 329 h 632"/>
                                <a:gd name="T76" fmla="*/ 302 w 714"/>
                                <a:gd name="T77" fmla="*/ 605 h 632"/>
                                <a:gd name="T78" fmla="*/ 308 w 714"/>
                                <a:gd name="T79" fmla="*/ 608 h 632"/>
                                <a:gd name="T80" fmla="*/ 116 w 714"/>
                                <a:gd name="T81" fmla="*/ 496 h 632"/>
                                <a:gd name="T82" fmla="*/ 91 w 714"/>
                                <a:gd name="T83" fmla="*/ 436 h 632"/>
                                <a:gd name="T84" fmla="*/ 183 w 714"/>
                                <a:gd name="T85" fmla="*/ 582 h 632"/>
                                <a:gd name="T86" fmla="*/ 177 w 714"/>
                                <a:gd name="T87" fmla="*/ 571 h 632"/>
                                <a:gd name="T88" fmla="*/ 216 w 714"/>
                                <a:gd name="T89" fmla="*/ 620 h 632"/>
                                <a:gd name="T90" fmla="*/ 321 w 714"/>
                                <a:gd name="T91" fmla="*/ 537 h 632"/>
                                <a:gd name="T92" fmla="*/ 73 w 714"/>
                                <a:gd name="T93" fmla="*/ 346 h 632"/>
                                <a:gd name="T94" fmla="*/ 53 w 714"/>
                                <a:gd name="T95" fmla="*/ 270 h 632"/>
                                <a:gd name="T96" fmla="*/ 35 w 714"/>
                                <a:gd name="T97" fmla="*/ 192 h 632"/>
                                <a:gd name="T98" fmla="*/ 45 w 714"/>
                                <a:gd name="T99" fmla="*/ 271 h 632"/>
                                <a:gd name="T100" fmla="*/ 61 w 714"/>
                                <a:gd name="T101" fmla="*/ 324 h 632"/>
                                <a:gd name="T102" fmla="*/ 73 w 714"/>
                                <a:gd name="T103" fmla="*/ 346 h 632"/>
                                <a:gd name="T104" fmla="*/ 35 w 714"/>
                                <a:gd name="T105" fmla="*/ 284 h 632"/>
                                <a:gd name="T106" fmla="*/ 165 w 714"/>
                                <a:gd name="T107" fmla="*/ 459 h 632"/>
                                <a:gd name="T108" fmla="*/ 150 w 714"/>
                                <a:gd name="T109" fmla="*/ 438 h 632"/>
                                <a:gd name="T110" fmla="*/ 144 w 714"/>
                                <a:gd name="T111" fmla="*/ 470 h 632"/>
                                <a:gd name="T112" fmla="*/ 143 w 714"/>
                                <a:gd name="T113" fmla="*/ 472 h 632"/>
                                <a:gd name="T114" fmla="*/ 165 w 714"/>
                                <a:gd name="T115" fmla="*/ 494 h 632"/>
                                <a:gd name="T116" fmla="*/ 230 w 714"/>
                                <a:gd name="T117" fmla="*/ 581 h 632"/>
                                <a:gd name="T118" fmla="*/ 230 w 714"/>
                                <a:gd name="T119" fmla="*/ 581 h 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14" h="632">
                                  <a:moveTo>
                                    <a:pt x="394" y="569"/>
                                  </a:moveTo>
                                  <a:lnTo>
                                    <a:pt x="385" y="563"/>
                                  </a:lnTo>
                                  <a:lnTo>
                                    <a:pt x="375" y="557"/>
                                  </a:lnTo>
                                  <a:lnTo>
                                    <a:pt x="365" y="552"/>
                                  </a:lnTo>
                                  <a:lnTo>
                                    <a:pt x="354" y="545"/>
                                  </a:lnTo>
                                  <a:lnTo>
                                    <a:pt x="348" y="556"/>
                                  </a:lnTo>
                                  <a:lnTo>
                                    <a:pt x="338" y="545"/>
                                  </a:lnTo>
                                  <a:lnTo>
                                    <a:pt x="344" y="545"/>
                                  </a:lnTo>
                                  <a:lnTo>
                                    <a:pt x="321" y="540"/>
                                  </a:lnTo>
                                  <a:lnTo>
                                    <a:pt x="335" y="559"/>
                                  </a:lnTo>
                                  <a:lnTo>
                                    <a:pt x="314" y="542"/>
                                  </a:lnTo>
                                  <a:lnTo>
                                    <a:pt x="295" y="523"/>
                                  </a:lnTo>
                                  <a:lnTo>
                                    <a:pt x="277" y="506"/>
                                  </a:lnTo>
                                  <a:lnTo>
                                    <a:pt x="260" y="489"/>
                                  </a:lnTo>
                                  <a:lnTo>
                                    <a:pt x="245" y="471"/>
                                  </a:lnTo>
                                  <a:lnTo>
                                    <a:pt x="230" y="454"/>
                                  </a:lnTo>
                                  <a:lnTo>
                                    <a:pt x="216" y="437"/>
                                  </a:lnTo>
                                  <a:lnTo>
                                    <a:pt x="204" y="420"/>
                                  </a:lnTo>
                                  <a:lnTo>
                                    <a:pt x="193" y="403"/>
                                  </a:lnTo>
                                  <a:lnTo>
                                    <a:pt x="184" y="386"/>
                                  </a:lnTo>
                                  <a:lnTo>
                                    <a:pt x="175" y="370"/>
                                  </a:lnTo>
                                  <a:lnTo>
                                    <a:pt x="168" y="353"/>
                                  </a:lnTo>
                                  <a:lnTo>
                                    <a:pt x="162" y="336"/>
                                  </a:lnTo>
                                  <a:lnTo>
                                    <a:pt x="158" y="320"/>
                                  </a:lnTo>
                                  <a:lnTo>
                                    <a:pt x="153" y="303"/>
                                  </a:lnTo>
                                  <a:lnTo>
                                    <a:pt x="151" y="287"/>
                                  </a:lnTo>
                                  <a:lnTo>
                                    <a:pt x="145" y="283"/>
                                  </a:lnTo>
                                  <a:lnTo>
                                    <a:pt x="141" y="277"/>
                                  </a:lnTo>
                                  <a:lnTo>
                                    <a:pt x="136" y="270"/>
                                  </a:lnTo>
                                  <a:lnTo>
                                    <a:pt x="132" y="262"/>
                                  </a:lnTo>
                                  <a:lnTo>
                                    <a:pt x="129" y="253"/>
                                  </a:lnTo>
                                  <a:lnTo>
                                    <a:pt x="125" y="243"/>
                                  </a:lnTo>
                                  <a:lnTo>
                                    <a:pt x="123" y="232"/>
                                  </a:lnTo>
                                  <a:lnTo>
                                    <a:pt x="122" y="219"/>
                                  </a:lnTo>
                                  <a:lnTo>
                                    <a:pt x="111" y="211"/>
                                  </a:lnTo>
                                  <a:lnTo>
                                    <a:pt x="122" y="249"/>
                                  </a:lnTo>
                                  <a:lnTo>
                                    <a:pt x="136" y="287"/>
                                  </a:lnTo>
                                  <a:lnTo>
                                    <a:pt x="152" y="327"/>
                                  </a:lnTo>
                                  <a:lnTo>
                                    <a:pt x="170" y="368"/>
                                  </a:lnTo>
                                  <a:lnTo>
                                    <a:pt x="192" y="410"/>
                                  </a:lnTo>
                                  <a:lnTo>
                                    <a:pt x="214" y="452"/>
                                  </a:lnTo>
                                  <a:lnTo>
                                    <a:pt x="240" y="495"/>
                                  </a:lnTo>
                                  <a:lnTo>
                                    <a:pt x="267" y="540"/>
                                  </a:lnTo>
                                  <a:lnTo>
                                    <a:pt x="259" y="540"/>
                                  </a:lnTo>
                                  <a:lnTo>
                                    <a:pt x="278" y="564"/>
                                  </a:lnTo>
                                  <a:lnTo>
                                    <a:pt x="273" y="570"/>
                                  </a:lnTo>
                                  <a:lnTo>
                                    <a:pt x="286" y="586"/>
                                  </a:lnTo>
                                  <a:lnTo>
                                    <a:pt x="263" y="570"/>
                                  </a:lnTo>
                                  <a:lnTo>
                                    <a:pt x="259" y="576"/>
                                  </a:lnTo>
                                  <a:lnTo>
                                    <a:pt x="246" y="568"/>
                                  </a:lnTo>
                                  <a:lnTo>
                                    <a:pt x="240" y="559"/>
                                  </a:lnTo>
                                  <a:lnTo>
                                    <a:pt x="231" y="547"/>
                                  </a:lnTo>
                                  <a:lnTo>
                                    <a:pt x="219" y="534"/>
                                  </a:lnTo>
                                  <a:lnTo>
                                    <a:pt x="203" y="518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06" y="489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18" y="493"/>
                                  </a:lnTo>
                                  <a:lnTo>
                                    <a:pt x="222" y="496"/>
                                  </a:lnTo>
                                  <a:lnTo>
                                    <a:pt x="228" y="502"/>
                                  </a:lnTo>
                                  <a:lnTo>
                                    <a:pt x="232" y="510"/>
                                  </a:lnTo>
                                  <a:lnTo>
                                    <a:pt x="237" y="519"/>
                                  </a:lnTo>
                                  <a:lnTo>
                                    <a:pt x="240" y="529"/>
                                  </a:lnTo>
                                  <a:lnTo>
                                    <a:pt x="251" y="560"/>
                                  </a:lnTo>
                                  <a:lnTo>
                                    <a:pt x="260" y="582"/>
                                  </a:lnTo>
                                  <a:lnTo>
                                    <a:pt x="268" y="599"/>
                                  </a:lnTo>
                                  <a:lnTo>
                                    <a:pt x="273" y="608"/>
                                  </a:lnTo>
                                  <a:lnTo>
                                    <a:pt x="270" y="612"/>
                                  </a:lnTo>
                                  <a:lnTo>
                                    <a:pt x="269" y="616"/>
                                  </a:lnTo>
                                  <a:lnTo>
                                    <a:pt x="269" y="622"/>
                                  </a:lnTo>
                                  <a:lnTo>
                                    <a:pt x="270" y="627"/>
                                  </a:lnTo>
                                  <a:lnTo>
                                    <a:pt x="238" y="605"/>
                                  </a:lnTo>
                                  <a:lnTo>
                                    <a:pt x="219" y="582"/>
                                  </a:lnTo>
                                  <a:lnTo>
                                    <a:pt x="195" y="553"/>
                                  </a:lnTo>
                                  <a:lnTo>
                                    <a:pt x="168" y="518"/>
                                  </a:lnTo>
                                  <a:lnTo>
                                    <a:pt x="138" y="477"/>
                                  </a:lnTo>
                                  <a:lnTo>
                                    <a:pt x="93" y="398"/>
                                  </a:lnTo>
                                  <a:lnTo>
                                    <a:pt x="87" y="379"/>
                                  </a:lnTo>
                                  <a:lnTo>
                                    <a:pt x="81" y="386"/>
                                  </a:lnTo>
                                  <a:lnTo>
                                    <a:pt x="77" y="393"/>
                                  </a:lnTo>
                                  <a:lnTo>
                                    <a:pt x="75" y="398"/>
                                  </a:lnTo>
                                  <a:lnTo>
                                    <a:pt x="73" y="404"/>
                                  </a:lnTo>
                                  <a:lnTo>
                                    <a:pt x="75" y="409"/>
                                  </a:lnTo>
                                  <a:lnTo>
                                    <a:pt x="77" y="414"/>
                                  </a:lnTo>
                                  <a:lnTo>
                                    <a:pt x="81" y="419"/>
                                  </a:lnTo>
                                  <a:lnTo>
                                    <a:pt x="87" y="423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73" y="405"/>
                                  </a:lnTo>
                                  <a:lnTo>
                                    <a:pt x="67" y="394"/>
                                  </a:lnTo>
                                  <a:lnTo>
                                    <a:pt x="60" y="379"/>
                                  </a:lnTo>
                                  <a:lnTo>
                                    <a:pt x="54" y="361"/>
                                  </a:lnTo>
                                  <a:lnTo>
                                    <a:pt x="48" y="342"/>
                                  </a:lnTo>
                                  <a:lnTo>
                                    <a:pt x="42" y="320"/>
                                  </a:lnTo>
                                  <a:lnTo>
                                    <a:pt x="35" y="295"/>
                                  </a:lnTo>
                                  <a:lnTo>
                                    <a:pt x="33" y="311"/>
                                  </a:lnTo>
                                  <a:lnTo>
                                    <a:pt x="22" y="293"/>
                                  </a:lnTo>
                                  <a:lnTo>
                                    <a:pt x="17" y="267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6" y="136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93" y="84"/>
                                  </a:lnTo>
                                  <a:lnTo>
                                    <a:pt x="223" y="77"/>
                                  </a:lnTo>
                                  <a:lnTo>
                                    <a:pt x="254" y="70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60" y="59"/>
                                  </a:lnTo>
                                  <a:lnTo>
                                    <a:pt x="265" y="55"/>
                                  </a:lnTo>
                                  <a:lnTo>
                                    <a:pt x="269" y="50"/>
                                  </a:lnTo>
                                  <a:lnTo>
                                    <a:pt x="281" y="43"/>
                                  </a:lnTo>
                                  <a:lnTo>
                                    <a:pt x="294" y="37"/>
                                  </a:lnTo>
                                  <a:lnTo>
                                    <a:pt x="306" y="32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23" y="22"/>
                                  </a:lnTo>
                                  <a:lnTo>
                                    <a:pt x="328" y="17"/>
                                  </a:lnTo>
                                  <a:lnTo>
                                    <a:pt x="331" y="11"/>
                                  </a:lnTo>
                                  <a:lnTo>
                                    <a:pt x="333" y="6"/>
                                  </a:lnTo>
                                  <a:lnTo>
                                    <a:pt x="359" y="5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5" y="19"/>
                                  </a:lnTo>
                                  <a:lnTo>
                                    <a:pt x="452" y="36"/>
                                  </a:lnTo>
                                  <a:lnTo>
                                    <a:pt x="458" y="50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73" y="72"/>
                                  </a:lnTo>
                                  <a:lnTo>
                                    <a:pt x="481" y="78"/>
                                  </a:lnTo>
                                  <a:lnTo>
                                    <a:pt x="484" y="82"/>
                                  </a:lnTo>
                                  <a:lnTo>
                                    <a:pt x="489" y="83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497" y="85"/>
                                  </a:lnTo>
                                  <a:lnTo>
                                    <a:pt x="508" y="129"/>
                                  </a:lnTo>
                                  <a:lnTo>
                                    <a:pt x="569" y="186"/>
                                  </a:lnTo>
                                  <a:lnTo>
                                    <a:pt x="615" y="227"/>
                                  </a:lnTo>
                                  <a:lnTo>
                                    <a:pt x="632" y="242"/>
                                  </a:lnTo>
                                  <a:lnTo>
                                    <a:pt x="645" y="252"/>
                                  </a:lnTo>
                                  <a:lnTo>
                                    <a:pt x="655" y="258"/>
                                  </a:lnTo>
                                  <a:lnTo>
                                    <a:pt x="661" y="260"/>
                                  </a:lnTo>
                                  <a:lnTo>
                                    <a:pt x="673" y="258"/>
                                  </a:lnTo>
                                  <a:lnTo>
                                    <a:pt x="686" y="255"/>
                                  </a:lnTo>
                                  <a:lnTo>
                                    <a:pt x="699" y="253"/>
                                  </a:lnTo>
                                  <a:lnTo>
                                    <a:pt x="713" y="250"/>
                                  </a:lnTo>
                                  <a:lnTo>
                                    <a:pt x="713" y="258"/>
                                  </a:lnTo>
                                  <a:lnTo>
                                    <a:pt x="714" y="265"/>
                                  </a:lnTo>
                                  <a:lnTo>
                                    <a:pt x="691" y="280"/>
                                  </a:lnTo>
                                  <a:lnTo>
                                    <a:pt x="668" y="297"/>
                                  </a:lnTo>
                                  <a:lnTo>
                                    <a:pt x="658" y="307"/>
                                  </a:lnTo>
                                  <a:lnTo>
                                    <a:pt x="650" y="314"/>
                                  </a:lnTo>
                                  <a:lnTo>
                                    <a:pt x="643" y="322"/>
                                  </a:lnTo>
                                  <a:lnTo>
                                    <a:pt x="640" y="329"/>
                                  </a:lnTo>
                                  <a:lnTo>
                                    <a:pt x="574" y="329"/>
                                  </a:lnTo>
                                  <a:lnTo>
                                    <a:pt x="573" y="334"/>
                                  </a:lnTo>
                                  <a:lnTo>
                                    <a:pt x="570" y="338"/>
                                  </a:lnTo>
                                  <a:lnTo>
                                    <a:pt x="567" y="342"/>
                                  </a:lnTo>
                                  <a:lnTo>
                                    <a:pt x="563" y="344"/>
                                  </a:lnTo>
                                  <a:lnTo>
                                    <a:pt x="554" y="346"/>
                                  </a:lnTo>
                                  <a:lnTo>
                                    <a:pt x="544" y="349"/>
                                  </a:lnTo>
                                  <a:lnTo>
                                    <a:pt x="519" y="347"/>
                                  </a:lnTo>
                                  <a:lnTo>
                                    <a:pt x="494" y="346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79" y="492"/>
                                  </a:lnTo>
                                  <a:lnTo>
                                    <a:pt x="446" y="507"/>
                                  </a:lnTo>
                                  <a:lnTo>
                                    <a:pt x="446" y="556"/>
                                  </a:lnTo>
                                  <a:lnTo>
                                    <a:pt x="415" y="556"/>
                                  </a:lnTo>
                                  <a:lnTo>
                                    <a:pt x="402" y="564"/>
                                  </a:lnTo>
                                  <a:lnTo>
                                    <a:pt x="394" y="569"/>
                                  </a:lnTo>
                                  <a:close/>
                                  <a:moveTo>
                                    <a:pt x="365" y="570"/>
                                  </a:moveTo>
                                  <a:lnTo>
                                    <a:pt x="362" y="570"/>
                                  </a:lnTo>
                                  <a:lnTo>
                                    <a:pt x="359" y="569"/>
                                  </a:lnTo>
                                  <a:lnTo>
                                    <a:pt x="358" y="566"/>
                                  </a:lnTo>
                                  <a:lnTo>
                                    <a:pt x="356" y="564"/>
                                  </a:lnTo>
                                  <a:lnTo>
                                    <a:pt x="365" y="570"/>
                                  </a:lnTo>
                                  <a:close/>
                                  <a:moveTo>
                                    <a:pt x="41" y="336"/>
                                  </a:moveTo>
                                  <a:lnTo>
                                    <a:pt x="39" y="336"/>
                                  </a:lnTo>
                                  <a:lnTo>
                                    <a:pt x="36" y="335"/>
                                  </a:lnTo>
                                  <a:lnTo>
                                    <a:pt x="34" y="333"/>
                                  </a:lnTo>
                                  <a:lnTo>
                                    <a:pt x="33" y="330"/>
                                  </a:lnTo>
                                  <a:lnTo>
                                    <a:pt x="35" y="329"/>
                                  </a:lnTo>
                                  <a:lnTo>
                                    <a:pt x="37" y="329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1" y="333"/>
                                  </a:lnTo>
                                  <a:lnTo>
                                    <a:pt x="41" y="336"/>
                                  </a:lnTo>
                                  <a:close/>
                                  <a:moveTo>
                                    <a:pt x="308" y="608"/>
                                  </a:moveTo>
                                  <a:lnTo>
                                    <a:pt x="302" y="605"/>
                                  </a:lnTo>
                                  <a:lnTo>
                                    <a:pt x="297" y="602"/>
                                  </a:lnTo>
                                  <a:lnTo>
                                    <a:pt x="295" y="598"/>
                                  </a:lnTo>
                                  <a:lnTo>
                                    <a:pt x="294" y="595"/>
                                  </a:lnTo>
                                  <a:lnTo>
                                    <a:pt x="301" y="599"/>
                                  </a:lnTo>
                                  <a:lnTo>
                                    <a:pt x="308" y="608"/>
                                  </a:lnTo>
                                  <a:close/>
                                  <a:moveTo>
                                    <a:pt x="133" y="510"/>
                                  </a:moveTo>
                                  <a:lnTo>
                                    <a:pt x="131" y="506"/>
                                  </a:lnTo>
                                  <a:lnTo>
                                    <a:pt x="127" y="503"/>
                                  </a:lnTo>
                                  <a:lnTo>
                                    <a:pt x="123" y="500"/>
                                  </a:lnTo>
                                  <a:lnTo>
                                    <a:pt x="116" y="496"/>
                                  </a:lnTo>
                                  <a:lnTo>
                                    <a:pt x="111" y="484"/>
                                  </a:lnTo>
                                  <a:lnTo>
                                    <a:pt x="104" y="469"/>
                                  </a:lnTo>
                                  <a:lnTo>
                                    <a:pt x="96" y="452"/>
                                  </a:lnTo>
                                  <a:lnTo>
                                    <a:pt x="87" y="431"/>
                                  </a:lnTo>
                                  <a:lnTo>
                                    <a:pt x="91" y="436"/>
                                  </a:lnTo>
                                  <a:lnTo>
                                    <a:pt x="100" y="451"/>
                                  </a:lnTo>
                                  <a:lnTo>
                                    <a:pt x="115" y="476"/>
                                  </a:lnTo>
                                  <a:lnTo>
                                    <a:pt x="133" y="510"/>
                                  </a:lnTo>
                                  <a:close/>
                                  <a:moveTo>
                                    <a:pt x="187" y="586"/>
                                  </a:moveTo>
                                  <a:lnTo>
                                    <a:pt x="183" y="582"/>
                                  </a:lnTo>
                                  <a:lnTo>
                                    <a:pt x="178" y="578"/>
                                  </a:lnTo>
                                  <a:lnTo>
                                    <a:pt x="173" y="572"/>
                                  </a:lnTo>
                                  <a:lnTo>
                                    <a:pt x="168" y="564"/>
                                  </a:lnTo>
                                  <a:lnTo>
                                    <a:pt x="171" y="566"/>
                                  </a:lnTo>
                                  <a:lnTo>
                                    <a:pt x="177" y="571"/>
                                  </a:lnTo>
                                  <a:lnTo>
                                    <a:pt x="182" y="578"/>
                                  </a:lnTo>
                                  <a:lnTo>
                                    <a:pt x="187" y="586"/>
                                  </a:lnTo>
                                  <a:close/>
                                  <a:moveTo>
                                    <a:pt x="232" y="632"/>
                                  </a:moveTo>
                                  <a:lnTo>
                                    <a:pt x="225" y="627"/>
                                  </a:lnTo>
                                  <a:lnTo>
                                    <a:pt x="216" y="620"/>
                                  </a:lnTo>
                                  <a:lnTo>
                                    <a:pt x="206" y="612"/>
                                  </a:lnTo>
                                  <a:lnTo>
                                    <a:pt x="195" y="603"/>
                                  </a:lnTo>
                                  <a:lnTo>
                                    <a:pt x="192" y="591"/>
                                  </a:lnTo>
                                  <a:lnTo>
                                    <a:pt x="232" y="632"/>
                                  </a:lnTo>
                                  <a:close/>
                                  <a:moveTo>
                                    <a:pt x="321" y="537"/>
                                  </a:moveTo>
                                  <a:lnTo>
                                    <a:pt x="321" y="535"/>
                                  </a:lnTo>
                                  <a:lnTo>
                                    <a:pt x="319" y="535"/>
                                  </a:lnTo>
                                  <a:lnTo>
                                    <a:pt x="319" y="537"/>
                                  </a:lnTo>
                                  <a:lnTo>
                                    <a:pt x="321" y="537"/>
                                  </a:lnTo>
                                  <a:close/>
                                  <a:moveTo>
                                    <a:pt x="73" y="346"/>
                                  </a:moveTo>
                                  <a:lnTo>
                                    <a:pt x="72" y="341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63" y="317"/>
                                  </a:lnTo>
                                  <a:lnTo>
                                    <a:pt x="59" y="295"/>
                                  </a:lnTo>
                                  <a:lnTo>
                                    <a:pt x="53" y="270"/>
                                  </a:lnTo>
                                  <a:lnTo>
                                    <a:pt x="46" y="241"/>
                                  </a:lnTo>
                                  <a:lnTo>
                                    <a:pt x="45" y="232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40" y="207"/>
                                  </a:lnTo>
                                  <a:lnTo>
                                    <a:pt x="35" y="192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39" y="225"/>
                                  </a:lnTo>
                                  <a:lnTo>
                                    <a:pt x="42" y="242"/>
                                  </a:lnTo>
                                  <a:lnTo>
                                    <a:pt x="46" y="260"/>
                                  </a:lnTo>
                                  <a:lnTo>
                                    <a:pt x="45" y="271"/>
                                  </a:lnTo>
                                  <a:lnTo>
                                    <a:pt x="46" y="284"/>
                                  </a:lnTo>
                                  <a:lnTo>
                                    <a:pt x="50" y="299"/>
                                  </a:lnTo>
                                  <a:lnTo>
                                    <a:pt x="54" y="314"/>
                                  </a:lnTo>
                                  <a:lnTo>
                                    <a:pt x="57" y="318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64" y="327"/>
                                  </a:lnTo>
                                  <a:lnTo>
                                    <a:pt x="66" y="330"/>
                                  </a:lnTo>
                                  <a:lnTo>
                                    <a:pt x="66" y="335"/>
                                  </a:lnTo>
                                  <a:lnTo>
                                    <a:pt x="66" y="338"/>
                                  </a:lnTo>
                                  <a:lnTo>
                                    <a:pt x="73" y="346"/>
                                  </a:lnTo>
                                  <a:close/>
                                  <a:moveTo>
                                    <a:pt x="35" y="284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33" y="282"/>
                                  </a:lnTo>
                                  <a:lnTo>
                                    <a:pt x="33" y="284"/>
                                  </a:lnTo>
                                  <a:lnTo>
                                    <a:pt x="35" y="284"/>
                                  </a:lnTo>
                                  <a:close/>
                                  <a:moveTo>
                                    <a:pt x="141" y="414"/>
                                  </a:moveTo>
                                  <a:lnTo>
                                    <a:pt x="135" y="406"/>
                                  </a:lnTo>
                                  <a:lnTo>
                                    <a:pt x="141" y="420"/>
                                  </a:lnTo>
                                  <a:lnTo>
                                    <a:pt x="141" y="414"/>
                                  </a:lnTo>
                                  <a:close/>
                                  <a:moveTo>
                                    <a:pt x="165" y="459"/>
                                  </a:moveTo>
                                  <a:lnTo>
                                    <a:pt x="164" y="453"/>
                                  </a:lnTo>
                                  <a:lnTo>
                                    <a:pt x="160" y="446"/>
                                  </a:lnTo>
                                  <a:lnTo>
                                    <a:pt x="155" y="439"/>
                                  </a:lnTo>
                                  <a:lnTo>
                                    <a:pt x="149" y="431"/>
                                  </a:lnTo>
                                  <a:lnTo>
                                    <a:pt x="150" y="438"/>
                                  </a:lnTo>
                                  <a:lnTo>
                                    <a:pt x="153" y="445"/>
                                  </a:lnTo>
                                  <a:lnTo>
                                    <a:pt x="158" y="452"/>
                                  </a:lnTo>
                                  <a:lnTo>
                                    <a:pt x="165" y="459"/>
                                  </a:lnTo>
                                  <a:close/>
                                  <a:moveTo>
                                    <a:pt x="143" y="472"/>
                                  </a:moveTo>
                                  <a:lnTo>
                                    <a:pt x="144" y="470"/>
                                  </a:lnTo>
                                  <a:lnTo>
                                    <a:pt x="144" y="469"/>
                                  </a:lnTo>
                                  <a:lnTo>
                                    <a:pt x="143" y="467"/>
                                  </a:lnTo>
                                  <a:lnTo>
                                    <a:pt x="141" y="464"/>
                                  </a:lnTo>
                                  <a:lnTo>
                                    <a:pt x="141" y="472"/>
                                  </a:lnTo>
                                  <a:lnTo>
                                    <a:pt x="143" y="472"/>
                                  </a:lnTo>
                                  <a:close/>
                                  <a:moveTo>
                                    <a:pt x="165" y="494"/>
                                  </a:moveTo>
                                  <a:lnTo>
                                    <a:pt x="165" y="490"/>
                                  </a:lnTo>
                                  <a:lnTo>
                                    <a:pt x="162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65" y="494"/>
                                  </a:lnTo>
                                  <a:close/>
                                  <a:moveTo>
                                    <a:pt x="182" y="523"/>
                                  </a:moveTo>
                                  <a:lnTo>
                                    <a:pt x="170" y="504"/>
                                  </a:lnTo>
                                  <a:lnTo>
                                    <a:pt x="176" y="518"/>
                                  </a:lnTo>
                                  <a:lnTo>
                                    <a:pt x="182" y="523"/>
                                  </a:lnTo>
                                  <a:close/>
                                  <a:moveTo>
                                    <a:pt x="230" y="581"/>
                                  </a:moveTo>
                                  <a:lnTo>
                                    <a:pt x="211" y="559"/>
                                  </a:lnTo>
                                  <a:lnTo>
                                    <a:pt x="213" y="563"/>
                                  </a:lnTo>
                                  <a:lnTo>
                                    <a:pt x="216" y="569"/>
                                  </a:lnTo>
                                  <a:lnTo>
                                    <a:pt x="222" y="574"/>
                                  </a:lnTo>
                                  <a:lnTo>
                                    <a:pt x="23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738"/>
                        <wpg:cNvGrpSpPr>
                          <a:grpSpLocks/>
                        </wpg:cNvGrpSpPr>
                        <wpg:grpSpPr bwMode="auto">
                          <a:xfrm>
                            <a:off x="1989" y="122"/>
                            <a:ext cx="2976" cy="473"/>
                            <a:chOff x="1989" y="122"/>
                            <a:chExt cx="2976" cy="473"/>
                          </a:xfrm>
                        </wpg:grpSpPr>
                        <wps:wsp>
                          <wps:cNvPr id="267" name="Freeform 1739"/>
                          <wps:cNvSpPr>
                            <a:spLocks noEditPoints="1"/>
                          </wps:cNvSpPr>
                          <wps:spPr bwMode="auto">
                            <a:xfrm>
                              <a:off x="1989" y="181"/>
                              <a:ext cx="241" cy="302"/>
                            </a:xfrm>
                            <a:custGeom>
                              <a:avLst/>
                              <a:gdLst>
                                <a:gd name="T0" fmla="*/ 1253 w 1445"/>
                                <a:gd name="T1" fmla="*/ 1526 h 1812"/>
                                <a:gd name="T2" fmla="*/ 1121 w 1445"/>
                                <a:gd name="T3" fmla="*/ 1640 h 1812"/>
                                <a:gd name="T4" fmla="*/ 960 w 1445"/>
                                <a:gd name="T5" fmla="*/ 1758 h 1812"/>
                                <a:gd name="T6" fmla="*/ 832 w 1445"/>
                                <a:gd name="T7" fmla="*/ 1803 h 1812"/>
                                <a:gd name="T8" fmla="*/ 694 w 1445"/>
                                <a:gd name="T9" fmla="*/ 1808 h 1812"/>
                                <a:gd name="T10" fmla="*/ 551 w 1445"/>
                                <a:gd name="T11" fmla="*/ 1766 h 1812"/>
                                <a:gd name="T12" fmla="*/ 396 w 1445"/>
                                <a:gd name="T13" fmla="*/ 1677 h 1812"/>
                                <a:gd name="T14" fmla="*/ 141 w 1445"/>
                                <a:gd name="T15" fmla="*/ 1466 h 1812"/>
                                <a:gd name="T16" fmla="*/ 83 w 1445"/>
                                <a:gd name="T17" fmla="*/ 1398 h 1812"/>
                                <a:gd name="T18" fmla="*/ 6 w 1445"/>
                                <a:gd name="T19" fmla="*/ 1115 h 1812"/>
                                <a:gd name="T20" fmla="*/ 6 w 1445"/>
                                <a:gd name="T21" fmla="*/ 966 h 1812"/>
                                <a:gd name="T22" fmla="*/ 56 w 1445"/>
                                <a:gd name="T23" fmla="*/ 814 h 1812"/>
                                <a:gd name="T24" fmla="*/ 168 w 1445"/>
                                <a:gd name="T25" fmla="*/ 672 h 1812"/>
                                <a:gd name="T26" fmla="*/ 529 w 1445"/>
                                <a:gd name="T27" fmla="*/ 400 h 1812"/>
                                <a:gd name="T28" fmla="*/ 744 w 1445"/>
                                <a:gd name="T29" fmla="*/ 289 h 1812"/>
                                <a:gd name="T30" fmla="*/ 879 w 1445"/>
                                <a:gd name="T31" fmla="*/ 201 h 1812"/>
                                <a:gd name="T32" fmla="*/ 947 w 1445"/>
                                <a:gd name="T33" fmla="*/ 174 h 1812"/>
                                <a:gd name="T34" fmla="*/ 936 w 1445"/>
                                <a:gd name="T35" fmla="*/ 192 h 1812"/>
                                <a:gd name="T36" fmla="*/ 1034 w 1445"/>
                                <a:gd name="T37" fmla="*/ 160 h 1812"/>
                                <a:gd name="T38" fmla="*/ 1271 w 1445"/>
                                <a:gd name="T39" fmla="*/ 3 h 1812"/>
                                <a:gd name="T40" fmla="*/ 1312 w 1445"/>
                                <a:gd name="T41" fmla="*/ 17 h 1812"/>
                                <a:gd name="T42" fmla="*/ 1253 w 1445"/>
                                <a:gd name="T43" fmla="*/ 63 h 1812"/>
                                <a:gd name="T44" fmla="*/ 1157 w 1445"/>
                                <a:gd name="T45" fmla="*/ 142 h 1812"/>
                                <a:gd name="T46" fmla="*/ 1064 w 1445"/>
                                <a:gd name="T47" fmla="*/ 281 h 1812"/>
                                <a:gd name="T48" fmla="*/ 1107 w 1445"/>
                                <a:gd name="T49" fmla="*/ 351 h 1812"/>
                                <a:gd name="T50" fmla="*/ 974 w 1445"/>
                                <a:gd name="T51" fmla="*/ 566 h 1812"/>
                                <a:gd name="T52" fmla="*/ 894 w 1445"/>
                                <a:gd name="T53" fmla="*/ 781 h 1812"/>
                                <a:gd name="T54" fmla="*/ 896 w 1445"/>
                                <a:gd name="T55" fmla="*/ 972 h 1812"/>
                                <a:gd name="T56" fmla="*/ 899 w 1445"/>
                                <a:gd name="T57" fmla="*/ 1022 h 1812"/>
                                <a:gd name="T58" fmla="*/ 857 w 1445"/>
                                <a:gd name="T59" fmla="*/ 916 h 1812"/>
                                <a:gd name="T60" fmla="*/ 846 w 1445"/>
                                <a:gd name="T61" fmla="*/ 811 h 1812"/>
                                <a:gd name="T62" fmla="*/ 873 w 1445"/>
                                <a:gd name="T63" fmla="*/ 636 h 1812"/>
                                <a:gd name="T64" fmla="*/ 784 w 1445"/>
                                <a:gd name="T65" fmla="*/ 549 h 1812"/>
                                <a:gd name="T66" fmla="*/ 527 w 1445"/>
                                <a:gd name="T67" fmla="*/ 468 h 1812"/>
                                <a:gd name="T68" fmla="*/ 468 w 1445"/>
                                <a:gd name="T69" fmla="*/ 535 h 1812"/>
                                <a:gd name="T70" fmla="*/ 414 w 1445"/>
                                <a:gd name="T71" fmla="*/ 710 h 1812"/>
                                <a:gd name="T72" fmla="*/ 418 w 1445"/>
                                <a:gd name="T73" fmla="*/ 872 h 1812"/>
                                <a:gd name="T74" fmla="*/ 514 w 1445"/>
                                <a:gd name="T75" fmla="*/ 1088 h 1812"/>
                                <a:gd name="T76" fmla="*/ 708 w 1445"/>
                                <a:gd name="T77" fmla="*/ 1284 h 1812"/>
                                <a:gd name="T78" fmla="*/ 917 w 1445"/>
                                <a:gd name="T79" fmla="*/ 1410 h 1812"/>
                                <a:gd name="T80" fmla="*/ 1115 w 1445"/>
                                <a:gd name="T81" fmla="*/ 1460 h 1812"/>
                                <a:gd name="T82" fmla="*/ 1232 w 1445"/>
                                <a:gd name="T83" fmla="*/ 1444 h 1812"/>
                                <a:gd name="T84" fmla="*/ 1280 w 1445"/>
                                <a:gd name="T85" fmla="*/ 1403 h 1812"/>
                                <a:gd name="T86" fmla="*/ 1333 w 1445"/>
                                <a:gd name="T87" fmla="*/ 1283 h 1812"/>
                                <a:gd name="T88" fmla="*/ 1368 w 1445"/>
                                <a:gd name="T89" fmla="*/ 1113 h 1812"/>
                                <a:gd name="T90" fmla="*/ 1378 w 1445"/>
                                <a:gd name="T91" fmla="*/ 1192 h 1812"/>
                                <a:gd name="T92" fmla="*/ 1315 w 1445"/>
                                <a:gd name="T93" fmla="*/ 1419 h 1812"/>
                                <a:gd name="T94" fmla="*/ 993 w 1445"/>
                                <a:gd name="T95" fmla="*/ 275 h 1812"/>
                                <a:gd name="T96" fmla="*/ 954 w 1445"/>
                                <a:gd name="T97" fmla="*/ 305 h 1812"/>
                                <a:gd name="T98" fmla="*/ 949 w 1445"/>
                                <a:gd name="T99" fmla="*/ 336 h 1812"/>
                                <a:gd name="T100" fmla="*/ 974 w 1445"/>
                                <a:gd name="T101" fmla="*/ 335 h 1812"/>
                                <a:gd name="T102" fmla="*/ 873 w 1445"/>
                                <a:gd name="T103" fmla="*/ 272 h 1812"/>
                                <a:gd name="T104" fmla="*/ 841 w 1445"/>
                                <a:gd name="T105" fmla="*/ 317 h 1812"/>
                                <a:gd name="T106" fmla="*/ 860 w 1445"/>
                                <a:gd name="T107" fmla="*/ 286 h 1812"/>
                                <a:gd name="T108" fmla="*/ 656 w 1445"/>
                                <a:gd name="T109" fmla="*/ 1692 h 1812"/>
                                <a:gd name="T110" fmla="*/ 747 w 1445"/>
                                <a:gd name="T111" fmla="*/ 1719 h 1812"/>
                                <a:gd name="T112" fmla="*/ 555 w 1445"/>
                                <a:gd name="T113" fmla="*/ 1641 h 1812"/>
                                <a:gd name="T114" fmla="*/ 573 w 1445"/>
                                <a:gd name="T115" fmla="*/ 1651 h 1812"/>
                                <a:gd name="T116" fmla="*/ 385 w 1445"/>
                                <a:gd name="T117" fmla="*/ 1534 h 1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445" h="1812">
                                  <a:moveTo>
                                    <a:pt x="1445" y="1339"/>
                                  </a:moveTo>
                                  <a:lnTo>
                                    <a:pt x="1420" y="1363"/>
                                  </a:lnTo>
                                  <a:lnTo>
                                    <a:pt x="1393" y="1390"/>
                                  </a:lnTo>
                                  <a:lnTo>
                                    <a:pt x="1362" y="1420"/>
                                  </a:lnTo>
                                  <a:lnTo>
                                    <a:pt x="1329" y="1452"/>
                                  </a:lnTo>
                                  <a:lnTo>
                                    <a:pt x="1293" y="1487"/>
                                  </a:lnTo>
                                  <a:lnTo>
                                    <a:pt x="1253" y="1526"/>
                                  </a:lnTo>
                                  <a:lnTo>
                                    <a:pt x="1211" y="1567"/>
                                  </a:lnTo>
                                  <a:lnTo>
                                    <a:pt x="1166" y="1610"/>
                                  </a:lnTo>
                                  <a:lnTo>
                                    <a:pt x="1172" y="1610"/>
                                  </a:lnTo>
                                  <a:lnTo>
                                    <a:pt x="1161" y="1616"/>
                                  </a:lnTo>
                                  <a:lnTo>
                                    <a:pt x="1148" y="1621"/>
                                  </a:lnTo>
                                  <a:lnTo>
                                    <a:pt x="1136" y="1629"/>
                                  </a:lnTo>
                                  <a:lnTo>
                                    <a:pt x="1121" y="1640"/>
                                  </a:lnTo>
                                  <a:lnTo>
                                    <a:pt x="1088" y="1663"/>
                                  </a:lnTo>
                                  <a:lnTo>
                                    <a:pt x="1051" y="1693"/>
                                  </a:lnTo>
                                  <a:lnTo>
                                    <a:pt x="1030" y="1709"/>
                                  </a:lnTo>
                                  <a:lnTo>
                                    <a:pt x="1011" y="1724"/>
                                  </a:lnTo>
                                  <a:lnTo>
                                    <a:pt x="994" y="1737"/>
                                  </a:lnTo>
                                  <a:lnTo>
                                    <a:pt x="976" y="1749"/>
                                  </a:lnTo>
                                  <a:lnTo>
                                    <a:pt x="960" y="1758"/>
                                  </a:lnTo>
                                  <a:lnTo>
                                    <a:pt x="946" y="1767"/>
                                  </a:lnTo>
                                  <a:lnTo>
                                    <a:pt x="931" y="1773"/>
                                  </a:lnTo>
                                  <a:lnTo>
                                    <a:pt x="918" y="1779"/>
                                  </a:lnTo>
                                  <a:lnTo>
                                    <a:pt x="896" y="1787"/>
                                  </a:lnTo>
                                  <a:lnTo>
                                    <a:pt x="875" y="1793"/>
                                  </a:lnTo>
                                  <a:lnTo>
                                    <a:pt x="854" y="1798"/>
                                  </a:lnTo>
                                  <a:lnTo>
                                    <a:pt x="832" y="1803"/>
                                  </a:lnTo>
                                  <a:lnTo>
                                    <a:pt x="812" y="1808"/>
                                  </a:lnTo>
                                  <a:lnTo>
                                    <a:pt x="792" y="1810"/>
                                  </a:lnTo>
                                  <a:lnTo>
                                    <a:pt x="772" y="1811"/>
                                  </a:lnTo>
                                  <a:lnTo>
                                    <a:pt x="753" y="1812"/>
                                  </a:lnTo>
                                  <a:lnTo>
                                    <a:pt x="734" y="1811"/>
                                  </a:lnTo>
                                  <a:lnTo>
                                    <a:pt x="714" y="1810"/>
                                  </a:lnTo>
                                  <a:lnTo>
                                    <a:pt x="694" y="1808"/>
                                  </a:lnTo>
                                  <a:lnTo>
                                    <a:pt x="675" y="1804"/>
                                  </a:lnTo>
                                  <a:lnTo>
                                    <a:pt x="654" y="1801"/>
                                  </a:lnTo>
                                  <a:lnTo>
                                    <a:pt x="634" y="1795"/>
                                  </a:lnTo>
                                  <a:lnTo>
                                    <a:pt x="613" y="1789"/>
                                  </a:lnTo>
                                  <a:lnTo>
                                    <a:pt x="592" y="1783"/>
                                  </a:lnTo>
                                  <a:lnTo>
                                    <a:pt x="571" y="1775"/>
                                  </a:lnTo>
                                  <a:lnTo>
                                    <a:pt x="551" y="1766"/>
                                  </a:lnTo>
                                  <a:lnTo>
                                    <a:pt x="529" y="1756"/>
                                  </a:lnTo>
                                  <a:lnTo>
                                    <a:pt x="508" y="1746"/>
                                  </a:lnTo>
                                  <a:lnTo>
                                    <a:pt x="487" y="1735"/>
                                  </a:lnTo>
                                  <a:lnTo>
                                    <a:pt x="465" y="1722"/>
                                  </a:lnTo>
                                  <a:lnTo>
                                    <a:pt x="444" y="1709"/>
                                  </a:lnTo>
                                  <a:lnTo>
                                    <a:pt x="421" y="1695"/>
                                  </a:lnTo>
                                  <a:lnTo>
                                    <a:pt x="396" y="1677"/>
                                  </a:lnTo>
                                  <a:lnTo>
                                    <a:pt x="368" y="1657"/>
                                  </a:lnTo>
                                  <a:lnTo>
                                    <a:pt x="338" y="1633"/>
                                  </a:lnTo>
                                  <a:lnTo>
                                    <a:pt x="304" y="1607"/>
                                  </a:lnTo>
                                  <a:lnTo>
                                    <a:pt x="268" y="1576"/>
                                  </a:lnTo>
                                  <a:lnTo>
                                    <a:pt x="229" y="1543"/>
                                  </a:lnTo>
                                  <a:lnTo>
                                    <a:pt x="186" y="1506"/>
                                  </a:lnTo>
                                  <a:lnTo>
                                    <a:pt x="141" y="1466"/>
                                  </a:lnTo>
                                  <a:lnTo>
                                    <a:pt x="139" y="1466"/>
                                  </a:lnTo>
                                  <a:lnTo>
                                    <a:pt x="95" y="1415"/>
                                  </a:lnTo>
                                  <a:lnTo>
                                    <a:pt x="91" y="1406"/>
                                  </a:lnTo>
                                  <a:lnTo>
                                    <a:pt x="88" y="1400"/>
                                  </a:lnTo>
                                  <a:lnTo>
                                    <a:pt x="86" y="1398"/>
                                  </a:lnTo>
                                  <a:lnTo>
                                    <a:pt x="85" y="1397"/>
                                  </a:lnTo>
                                  <a:lnTo>
                                    <a:pt x="83" y="1398"/>
                                  </a:lnTo>
                                  <a:lnTo>
                                    <a:pt x="81" y="1398"/>
                                  </a:lnTo>
                                  <a:lnTo>
                                    <a:pt x="63" y="1346"/>
                                  </a:lnTo>
                                  <a:lnTo>
                                    <a:pt x="46" y="1296"/>
                                  </a:lnTo>
                                  <a:lnTo>
                                    <a:pt x="33" y="1248"/>
                                  </a:lnTo>
                                  <a:lnTo>
                                    <a:pt x="20" y="1201"/>
                                  </a:lnTo>
                                  <a:lnTo>
                                    <a:pt x="13" y="1157"/>
                                  </a:lnTo>
                                  <a:lnTo>
                                    <a:pt x="6" y="1115"/>
                                  </a:lnTo>
                                  <a:lnTo>
                                    <a:pt x="4" y="1095"/>
                                  </a:lnTo>
                                  <a:lnTo>
                                    <a:pt x="2" y="1074"/>
                                  </a:lnTo>
                                  <a:lnTo>
                                    <a:pt x="1" y="1055"/>
                                  </a:lnTo>
                                  <a:lnTo>
                                    <a:pt x="0" y="1037"/>
                                  </a:lnTo>
                                  <a:lnTo>
                                    <a:pt x="1" y="1013"/>
                                  </a:lnTo>
                                  <a:lnTo>
                                    <a:pt x="2" y="989"/>
                                  </a:lnTo>
                                  <a:lnTo>
                                    <a:pt x="6" y="966"/>
                                  </a:lnTo>
                                  <a:lnTo>
                                    <a:pt x="9" y="944"/>
                                  </a:lnTo>
                                  <a:lnTo>
                                    <a:pt x="15" y="921"/>
                                  </a:lnTo>
                                  <a:lnTo>
                                    <a:pt x="20" y="899"/>
                                  </a:lnTo>
                                  <a:lnTo>
                                    <a:pt x="28" y="878"/>
                                  </a:lnTo>
                                  <a:lnTo>
                                    <a:pt x="36" y="856"/>
                                  </a:lnTo>
                                  <a:lnTo>
                                    <a:pt x="46" y="835"/>
                                  </a:lnTo>
                                  <a:lnTo>
                                    <a:pt x="56" y="814"/>
                                  </a:lnTo>
                                  <a:lnTo>
                                    <a:pt x="69" y="794"/>
                                  </a:lnTo>
                                  <a:lnTo>
                                    <a:pt x="81" y="773"/>
                                  </a:lnTo>
                                  <a:lnTo>
                                    <a:pt x="95" y="754"/>
                                  </a:lnTo>
                                  <a:lnTo>
                                    <a:pt x="111" y="735"/>
                                  </a:lnTo>
                                  <a:lnTo>
                                    <a:pt x="126" y="715"/>
                                  </a:lnTo>
                                  <a:lnTo>
                                    <a:pt x="144" y="696"/>
                                  </a:lnTo>
                                  <a:lnTo>
                                    <a:pt x="168" y="672"/>
                                  </a:lnTo>
                                  <a:lnTo>
                                    <a:pt x="199" y="644"/>
                                  </a:lnTo>
                                  <a:lnTo>
                                    <a:pt x="238" y="612"/>
                                  </a:lnTo>
                                  <a:lnTo>
                                    <a:pt x="282" y="577"/>
                                  </a:lnTo>
                                  <a:lnTo>
                                    <a:pt x="333" y="538"/>
                                  </a:lnTo>
                                  <a:lnTo>
                                    <a:pt x="392" y="495"/>
                                  </a:lnTo>
                                  <a:lnTo>
                                    <a:pt x="457" y="450"/>
                                  </a:lnTo>
                                  <a:lnTo>
                                    <a:pt x="529" y="400"/>
                                  </a:lnTo>
                                  <a:lnTo>
                                    <a:pt x="542" y="391"/>
                                  </a:lnTo>
                                  <a:lnTo>
                                    <a:pt x="557" y="382"/>
                                  </a:lnTo>
                                  <a:lnTo>
                                    <a:pt x="574" y="372"/>
                                  </a:lnTo>
                                  <a:lnTo>
                                    <a:pt x="593" y="361"/>
                                  </a:lnTo>
                                  <a:lnTo>
                                    <a:pt x="640" y="339"/>
                                  </a:lnTo>
                                  <a:lnTo>
                                    <a:pt x="694" y="312"/>
                                  </a:lnTo>
                                  <a:lnTo>
                                    <a:pt x="744" y="289"/>
                                  </a:lnTo>
                                  <a:lnTo>
                                    <a:pt x="788" y="266"/>
                                  </a:lnTo>
                                  <a:lnTo>
                                    <a:pt x="807" y="255"/>
                                  </a:lnTo>
                                  <a:lnTo>
                                    <a:pt x="824" y="243"/>
                                  </a:lnTo>
                                  <a:lnTo>
                                    <a:pt x="840" y="233"/>
                                  </a:lnTo>
                                  <a:lnTo>
                                    <a:pt x="854" y="223"/>
                                  </a:lnTo>
                                  <a:lnTo>
                                    <a:pt x="865" y="213"/>
                                  </a:lnTo>
                                  <a:lnTo>
                                    <a:pt x="879" y="201"/>
                                  </a:lnTo>
                                  <a:lnTo>
                                    <a:pt x="899" y="188"/>
                                  </a:lnTo>
                                  <a:lnTo>
                                    <a:pt x="921" y="174"/>
                                  </a:lnTo>
                                  <a:lnTo>
                                    <a:pt x="931" y="172"/>
                                  </a:lnTo>
                                  <a:lnTo>
                                    <a:pt x="940" y="171"/>
                                  </a:lnTo>
                                  <a:lnTo>
                                    <a:pt x="944" y="172"/>
                                  </a:lnTo>
                                  <a:lnTo>
                                    <a:pt x="946" y="173"/>
                                  </a:lnTo>
                                  <a:lnTo>
                                    <a:pt x="947" y="174"/>
                                  </a:lnTo>
                                  <a:lnTo>
                                    <a:pt x="948" y="176"/>
                                  </a:lnTo>
                                  <a:lnTo>
                                    <a:pt x="947" y="182"/>
                                  </a:lnTo>
                                  <a:lnTo>
                                    <a:pt x="947" y="185"/>
                                  </a:lnTo>
                                  <a:lnTo>
                                    <a:pt x="945" y="189"/>
                                  </a:lnTo>
                                  <a:lnTo>
                                    <a:pt x="942" y="191"/>
                                  </a:lnTo>
                                  <a:lnTo>
                                    <a:pt x="939" y="192"/>
                                  </a:lnTo>
                                  <a:lnTo>
                                    <a:pt x="936" y="192"/>
                                  </a:lnTo>
                                  <a:lnTo>
                                    <a:pt x="931" y="192"/>
                                  </a:lnTo>
                                  <a:lnTo>
                                    <a:pt x="927" y="190"/>
                                  </a:lnTo>
                                  <a:lnTo>
                                    <a:pt x="944" y="198"/>
                                  </a:lnTo>
                                  <a:lnTo>
                                    <a:pt x="956" y="204"/>
                                  </a:lnTo>
                                  <a:lnTo>
                                    <a:pt x="965" y="207"/>
                                  </a:lnTo>
                                  <a:lnTo>
                                    <a:pt x="969" y="207"/>
                                  </a:lnTo>
                                  <a:lnTo>
                                    <a:pt x="1034" y="160"/>
                                  </a:lnTo>
                                  <a:lnTo>
                                    <a:pt x="1090" y="121"/>
                                  </a:lnTo>
                                  <a:lnTo>
                                    <a:pt x="1139" y="85"/>
                                  </a:lnTo>
                                  <a:lnTo>
                                    <a:pt x="1181" y="57"/>
                                  </a:lnTo>
                                  <a:lnTo>
                                    <a:pt x="1215" y="34"/>
                                  </a:lnTo>
                                  <a:lnTo>
                                    <a:pt x="1242" y="18"/>
                                  </a:lnTo>
                                  <a:lnTo>
                                    <a:pt x="1260" y="7"/>
                                  </a:lnTo>
                                  <a:lnTo>
                                    <a:pt x="1271" y="3"/>
                                  </a:lnTo>
                                  <a:lnTo>
                                    <a:pt x="1281" y="1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1296" y="1"/>
                                  </a:lnTo>
                                  <a:lnTo>
                                    <a:pt x="1302" y="4"/>
                                  </a:lnTo>
                                  <a:lnTo>
                                    <a:pt x="1306" y="7"/>
                                  </a:lnTo>
                                  <a:lnTo>
                                    <a:pt x="1309" y="12"/>
                                  </a:lnTo>
                                  <a:lnTo>
                                    <a:pt x="1312" y="17"/>
                                  </a:lnTo>
                                  <a:lnTo>
                                    <a:pt x="1312" y="24"/>
                                  </a:lnTo>
                                  <a:lnTo>
                                    <a:pt x="1312" y="30"/>
                                  </a:lnTo>
                                  <a:lnTo>
                                    <a:pt x="1309" y="36"/>
                                  </a:lnTo>
                                  <a:lnTo>
                                    <a:pt x="1271" y="43"/>
                                  </a:lnTo>
                                  <a:lnTo>
                                    <a:pt x="1267" y="59"/>
                                  </a:lnTo>
                                  <a:lnTo>
                                    <a:pt x="1260" y="60"/>
                                  </a:lnTo>
                                  <a:lnTo>
                                    <a:pt x="1253" y="63"/>
                                  </a:lnTo>
                                  <a:lnTo>
                                    <a:pt x="1246" y="66"/>
                                  </a:lnTo>
                                  <a:lnTo>
                                    <a:pt x="1239" y="70"/>
                                  </a:lnTo>
                                  <a:lnTo>
                                    <a:pt x="1224" y="79"/>
                                  </a:lnTo>
                                  <a:lnTo>
                                    <a:pt x="1209" y="90"/>
                                  </a:lnTo>
                                  <a:lnTo>
                                    <a:pt x="1192" y="105"/>
                                  </a:lnTo>
                                  <a:lnTo>
                                    <a:pt x="1175" y="122"/>
                                  </a:lnTo>
                                  <a:lnTo>
                                    <a:pt x="1157" y="142"/>
                                  </a:lnTo>
                                  <a:lnTo>
                                    <a:pt x="1139" y="166"/>
                                  </a:lnTo>
                                  <a:lnTo>
                                    <a:pt x="1123" y="186"/>
                                  </a:lnTo>
                                  <a:lnTo>
                                    <a:pt x="1108" y="207"/>
                                  </a:lnTo>
                                  <a:lnTo>
                                    <a:pt x="1094" y="227"/>
                                  </a:lnTo>
                                  <a:lnTo>
                                    <a:pt x="1083" y="246"/>
                                  </a:lnTo>
                                  <a:lnTo>
                                    <a:pt x="1073" y="264"/>
                                  </a:lnTo>
                                  <a:lnTo>
                                    <a:pt x="1064" y="281"/>
                                  </a:lnTo>
                                  <a:lnTo>
                                    <a:pt x="1058" y="298"/>
                                  </a:lnTo>
                                  <a:lnTo>
                                    <a:pt x="1053" y="312"/>
                                  </a:lnTo>
                                  <a:lnTo>
                                    <a:pt x="1039" y="324"/>
                                  </a:lnTo>
                                  <a:lnTo>
                                    <a:pt x="1066" y="334"/>
                                  </a:lnTo>
                                  <a:lnTo>
                                    <a:pt x="1061" y="320"/>
                                  </a:lnTo>
                                  <a:lnTo>
                                    <a:pt x="1099" y="351"/>
                                  </a:lnTo>
                                  <a:lnTo>
                                    <a:pt x="1107" y="351"/>
                                  </a:lnTo>
                                  <a:lnTo>
                                    <a:pt x="1112" y="386"/>
                                  </a:lnTo>
                                  <a:lnTo>
                                    <a:pt x="1085" y="416"/>
                                  </a:lnTo>
                                  <a:lnTo>
                                    <a:pt x="1060" y="445"/>
                                  </a:lnTo>
                                  <a:lnTo>
                                    <a:pt x="1036" y="475"/>
                                  </a:lnTo>
                                  <a:lnTo>
                                    <a:pt x="1013" y="505"/>
                                  </a:lnTo>
                                  <a:lnTo>
                                    <a:pt x="993" y="535"/>
                                  </a:lnTo>
                                  <a:lnTo>
                                    <a:pt x="974" y="566"/>
                                  </a:lnTo>
                                  <a:lnTo>
                                    <a:pt x="957" y="596"/>
                                  </a:lnTo>
                                  <a:lnTo>
                                    <a:pt x="942" y="627"/>
                                  </a:lnTo>
                                  <a:lnTo>
                                    <a:pt x="929" y="658"/>
                                  </a:lnTo>
                                  <a:lnTo>
                                    <a:pt x="918" y="688"/>
                                  </a:lnTo>
                                  <a:lnTo>
                                    <a:pt x="908" y="719"/>
                                  </a:lnTo>
                                  <a:lnTo>
                                    <a:pt x="900" y="751"/>
                                  </a:lnTo>
                                  <a:lnTo>
                                    <a:pt x="894" y="781"/>
                                  </a:lnTo>
                                  <a:lnTo>
                                    <a:pt x="890" y="813"/>
                                  </a:lnTo>
                                  <a:lnTo>
                                    <a:pt x="886" y="844"/>
                                  </a:lnTo>
                                  <a:lnTo>
                                    <a:pt x="886" y="876"/>
                                  </a:lnTo>
                                  <a:lnTo>
                                    <a:pt x="886" y="901"/>
                                  </a:lnTo>
                                  <a:lnTo>
                                    <a:pt x="888" y="924"/>
                                  </a:lnTo>
                                  <a:lnTo>
                                    <a:pt x="892" y="948"/>
                                  </a:lnTo>
                                  <a:lnTo>
                                    <a:pt x="896" y="972"/>
                                  </a:lnTo>
                                  <a:lnTo>
                                    <a:pt x="902" y="996"/>
                                  </a:lnTo>
                                  <a:lnTo>
                                    <a:pt x="909" y="1020"/>
                                  </a:lnTo>
                                  <a:lnTo>
                                    <a:pt x="917" y="1042"/>
                                  </a:lnTo>
                                  <a:lnTo>
                                    <a:pt x="927" y="1066"/>
                                  </a:lnTo>
                                  <a:lnTo>
                                    <a:pt x="917" y="1052"/>
                                  </a:lnTo>
                                  <a:lnTo>
                                    <a:pt x="908" y="1037"/>
                                  </a:lnTo>
                                  <a:lnTo>
                                    <a:pt x="899" y="1022"/>
                                  </a:lnTo>
                                  <a:lnTo>
                                    <a:pt x="891" y="1007"/>
                                  </a:lnTo>
                                  <a:lnTo>
                                    <a:pt x="884" y="992"/>
                                  </a:lnTo>
                                  <a:lnTo>
                                    <a:pt x="877" y="978"/>
                                  </a:lnTo>
                                  <a:lnTo>
                                    <a:pt x="870" y="962"/>
                                  </a:lnTo>
                                  <a:lnTo>
                                    <a:pt x="866" y="947"/>
                                  </a:lnTo>
                                  <a:lnTo>
                                    <a:pt x="860" y="932"/>
                                  </a:lnTo>
                                  <a:lnTo>
                                    <a:pt x="857" y="916"/>
                                  </a:lnTo>
                                  <a:lnTo>
                                    <a:pt x="854" y="902"/>
                                  </a:lnTo>
                                  <a:lnTo>
                                    <a:pt x="850" y="886"/>
                                  </a:lnTo>
                                  <a:lnTo>
                                    <a:pt x="848" y="871"/>
                                  </a:lnTo>
                                  <a:lnTo>
                                    <a:pt x="847" y="855"/>
                                  </a:lnTo>
                                  <a:lnTo>
                                    <a:pt x="846" y="839"/>
                                  </a:lnTo>
                                  <a:lnTo>
                                    <a:pt x="846" y="824"/>
                                  </a:lnTo>
                                  <a:lnTo>
                                    <a:pt x="846" y="811"/>
                                  </a:lnTo>
                                  <a:lnTo>
                                    <a:pt x="847" y="794"/>
                                  </a:lnTo>
                                  <a:lnTo>
                                    <a:pt x="849" y="775"/>
                                  </a:lnTo>
                                  <a:lnTo>
                                    <a:pt x="852" y="753"/>
                                  </a:lnTo>
                                  <a:lnTo>
                                    <a:pt x="856" y="728"/>
                                  </a:lnTo>
                                  <a:lnTo>
                                    <a:pt x="860" y="700"/>
                                  </a:lnTo>
                                  <a:lnTo>
                                    <a:pt x="866" y="670"/>
                                  </a:lnTo>
                                  <a:lnTo>
                                    <a:pt x="873" y="636"/>
                                  </a:lnTo>
                                  <a:lnTo>
                                    <a:pt x="863" y="624"/>
                                  </a:lnTo>
                                  <a:lnTo>
                                    <a:pt x="852" y="612"/>
                                  </a:lnTo>
                                  <a:lnTo>
                                    <a:pt x="841" y="600"/>
                                  </a:lnTo>
                                  <a:lnTo>
                                    <a:pt x="829" y="587"/>
                                  </a:lnTo>
                                  <a:lnTo>
                                    <a:pt x="814" y="575"/>
                                  </a:lnTo>
                                  <a:lnTo>
                                    <a:pt x="799" y="562"/>
                                  </a:lnTo>
                                  <a:lnTo>
                                    <a:pt x="784" y="549"/>
                                  </a:lnTo>
                                  <a:lnTo>
                                    <a:pt x="767" y="536"/>
                                  </a:lnTo>
                                  <a:lnTo>
                                    <a:pt x="730" y="511"/>
                                  </a:lnTo>
                                  <a:lnTo>
                                    <a:pt x="688" y="485"/>
                                  </a:lnTo>
                                  <a:lnTo>
                                    <a:pt x="642" y="459"/>
                                  </a:lnTo>
                                  <a:lnTo>
                                    <a:pt x="591" y="433"/>
                                  </a:lnTo>
                                  <a:lnTo>
                                    <a:pt x="556" y="451"/>
                                  </a:lnTo>
                                  <a:lnTo>
                                    <a:pt x="527" y="468"/>
                                  </a:lnTo>
                                  <a:lnTo>
                                    <a:pt x="516" y="476"/>
                                  </a:lnTo>
                                  <a:lnTo>
                                    <a:pt x="506" y="483"/>
                                  </a:lnTo>
                                  <a:lnTo>
                                    <a:pt x="498" y="491"/>
                                  </a:lnTo>
                                  <a:lnTo>
                                    <a:pt x="492" y="498"/>
                                  </a:lnTo>
                                  <a:lnTo>
                                    <a:pt x="484" y="509"/>
                                  </a:lnTo>
                                  <a:lnTo>
                                    <a:pt x="476" y="521"/>
                                  </a:lnTo>
                                  <a:lnTo>
                                    <a:pt x="468" y="535"/>
                                  </a:lnTo>
                                  <a:lnTo>
                                    <a:pt x="461" y="551"/>
                                  </a:lnTo>
                                  <a:lnTo>
                                    <a:pt x="454" y="568"/>
                                  </a:lnTo>
                                  <a:lnTo>
                                    <a:pt x="447" y="586"/>
                                  </a:lnTo>
                                  <a:lnTo>
                                    <a:pt x="440" y="607"/>
                                  </a:lnTo>
                                  <a:lnTo>
                                    <a:pt x="434" y="628"/>
                                  </a:lnTo>
                                  <a:lnTo>
                                    <a:pt x="422" y="671"/>
                                  </a:lnTo>
                                  <a:lnTo>
                                    <a:pt x="414" y="710"/>
                                  </a:lnTo>
                                  <a:lnTo>
                                    <a:pt x="412" y="728"/>
                                  </a:lnTo>
                                  <a:lnTo>
                                    <a:pt x="410" y="745"/>
                                  </a:lnTo>
                                  <a:lnTo>
                                    <a:pt x="409" y="760"/>
                                  </a:lnTo>
                                  <a:lnTo>
                                    <a:pt x="408" y="775"/>
                                  </a:lnTo>
                                  <a:lnTo>
                                    <a:pt x="409" y="807"/>
                                  </a:lnTo>
                                  <a:lnTo>
                                    <a:pt x="412" y="840"/>
                                  </a:lnTo>
                                  <a:lnTo>
                                    <a:pt x="418" y="872"/>
                                  </a:lnTo>
                                  <a:lnTo>
                                    <a:pt x="425" y="904"/>
                                  </a:lnTo>
                                  <a:lnTo>
                                    <a:pt x="435" y="936"/>
                                  </a:lnTo>
                                  <a:lnTo>
                                    <a:pt x="446" y="966"/>
                                  </a:lnTo>
                                  <a:lnTo>
                                    <a:pt x="459" y="998"/>
                                  </a:lnTo>
                                  <a:lnTo>
                                    <a:pt x="475" y="1028"/>
                                  </a:lnTo>
                                  <a:lnTo>
                                    <a:pt x="493" y="1058"/>
                                  </a:lnTo>
                                  <a:lnTo>
                                    <a:pt x="514" y="1088"/>
                                  </a:lnTo>
                                  <a:lnTo>
                                    <a:pt x="536" y="1117"/>
                                  </a:lnTo>
                                  <a:lnTo>
                                    <a:pt x="560" y="1147"/>
                                  </a:lnTo>
                                  <a:lnTo>
                                    <a:pt x="587" y="1175"/>
                                  </a:lnTo>
                                  <a:lnTo>
                                    <a:pt x="615" y="1204"/>
                                  </a:lnTo>
                                  <a:lnTo>
                                    <a:pt x="645" y="1232"/>
                                  </a:lnTo>
                                  <a:lnTo>
                                    <a:pt x="678" y="1259"/>
                                  </a:lnTo>
                                  <a:lnTo>
                                    <a:pt x="708" y="1284"/>
                                  </a:lnTo>
                                  <a:lnTo>
                                    <a:pt x="739" y="1307"/>
                                  </a:lnTo>
                                  <a:lnTo>
                                    <a:pt x="769" y="1327"/>
                                  </a:lnTo>
                                  <a:lnTo>
                                    <a:pt x="799" y="1348"/>
                                  </a:lnTo>
                                  <a:lnTo>
                                    <a:pt x="829" y="1366"/>
                                  </a:lnTo>
                                  <a:lnTo>
                                    <a:pt x="858" y="1382"/>
                                  </a:lnTo>
                                  <a:lnTo>
                                    <a:pt x="887" y="1397"/>
                                  </a:lnTo>
                                  <a:lnTo>
                                    <a:pt x="917" y="1410"/>
                                  </a:lnTo>
                                  <a:lnTo>
                                    <a:pt x="946" y="1423"/>
                                  </a:lnTo>
                                  <a:lnTo>
                                    <a:pt x="974" y="1433"/>
                                  </a:lnTo>
                                  <a:lnTo>
                                    <a:pt x="1003" y="1441"/>
                                  </a:lnTo>
                                  <a:lnTo>
                                    <a:pt x="1031" y="1448"/>
                                  </a:lnTo>
                                  <a:lnTo>
                                    <a:pt x="1060" y="1453"/>
                                  </a:lnTo>
                                  <a:lnTo>
                                    <a:pt x="1087" y="1458"/>
                                  </a:lnTo>
                                  <a:lnTo>
                                    <a:pt x="1115" y="1460"/>
                                  </a:lnTo>
                                  <a:lnTo>
                                    <a:pt x="1142" y="1460"/>
                                  </a:lnTo>
                                  <a:lnTo>
                                    <a:pt x="1168" y="1460"/>
                                  </a:lnTo>
                                  <a:lnTo>
                                    <a:pt x="1191" y="1457"/>
                                  </a:lnTo>
                                  <a:lnTo>
                                    <a:pt x="1202" y="1455"/>
                                  </a:lnTo>
                                  <a:lnTo>
                                    <a:pt x="1213" y="1451"/>
                                  </a:lnTo>
                                  <a:lnTo>
                                    <a:pt x="1223" y="1448"/>
                                  </a:lnTo>
                                  <a:lnTo>
                                    <a:pt x="1232" y="1444"/>
                                  </a:lnTo>
                                  <a:lnTo>
                                    <a:pt x="1241" y="1440"/>
                                  </a:lnTo>
                                  <a:lnTo>
                                    <a:pt x="1249" y="1435"/>
                                  </a:lnTo>
                                  <a:lnTo>
                                    <a:pt x="1257" y="1430"/>
                                  </a:lnTo>
                                  <a:lnTo>
                                    <a:pt x="1263" y="1424"/>
                                  </a:lnTo>
                                  <a:lnTo>
                                    <a:pt x="1269" y="1417"/>
                                  </a:lnTo>
                                  <a:lnTo>
                                    <a:pt x="1276" y="1410"/>
                                  </a:lnTo>
                                  <a:lnTo>
                                    <a:pt x="1280" y="1403"/>
                                  </a:lnTo>
                                  <a:lnTo>
                                    <a:pt x="1285" y="1395"/>
                                  </a:lnTo>
                                  <a:lnTo>
                                    <a:pt x="1294" y="1377"/>
                                  </a:lnTo>
                                  <a:lnTo>
                                    <a:pt x="1303" y="1359"/>
                                  </a:lnTo>
                                  <a:lnTo>
                                    <a:pt x="1311" y="1341"/>
                                  </a:lnTo>
                                  <a:lnTo>
                                    <a:pt x="1318" y="1322"/>
                                  </a:lnTo>
                                  <a:lnTo>
                                    <a:pt x="1326" y="1302"/>
                                  </a:lnTo>
                                  <a:lnTo>
                                    <a:pt x="1333" y="1283"/>
                                  </a:lnTo>
                                  <a:lnTo>
                                    <a:pt x="1339" y="1263"/>
                                  </a:lnTo>
                                  <a:lnTo>
                                    <a:pt x="1344" y="1242"/>
                                  </a:lnTo>
                                  <a:lnTo>
                                    <a:pt x="1350" y="1222"/>
                                  </a:lnTo>
                                  <a:lnTo>
                                    <a:pt x="1354" y="1200"/>
                                  </a:lnTo>
                                  <a:lnTo>
                                    <a:pt x="1358" y="1179"/>
                                  </a:lnTo>
                                  <a:lnTo>
                                    <a:pt x="1362" y="1157"/>
                                  </a:lnTo>
                                  <a:lnTo>
                                    <a:pt x="1368" y="1113"/>
                                  </a:lnTo>
                                  <a:lnTo>
                                    <a:pt x="1371" y="1066"/>
                                  </a:lnTo>
                                  <a:lnTo>
                                    <a:pt x="1383" y="1074"/>
                                  </a:lnTo>
                                  <a:lnTo>
                                    <a:pt x="1383" y="1099"/>
                                  </a:lnTo>
                                  <a:lnTo>
                                    <a:pt x="1383" y="1124"/>
                                  </a:lnTo>
                                  <a:lnTo>
                                    <a:pt x="1383" y="1148"/>
                                  </a:lnTo>
                                  <a:lnTo>
                                    <a:pt x="1380" y="1171"/>
                                  </a:lnTo>
                                  <a:lnTo>
                                    <a:pt x="1378" y="1192"/>
                                  </a:lnTo>
                                  <a:lnTo>
                                    <a:pt x="1375" y="1213"/>
                                  </a:lnTo>
                                  <a:lnTo>
                                    <a:pt x="1371" y="1232"/>
                                  </a:lnTo>
                                  <a:lnTo>
                                    <a:pt x="1366" y="1251"/>
                                  </a:lnTo>
                                  <a:lnTo>
                                    <a:pt x="1361" y="1267"/>
                                  </a:lnTo>
                                  <a:lnTo>
                                    <a:pt x="1352" y="1300"/>
                                  </a:lnTo>
                                  <a:lnTo>
                                    <a:pt x="1336" y="1351"/>
                                  </a:lnTo>
                                  <a:lnTo>
                                    <a:pt x="1315" y="1419"/>
                                  </a:lnTo>
                                  <a:lnTo>
                                    <a:pt x="1338" y="1405"/>
                                  </a:lnTo>
                                  <a:lnTo>
                                    <a:pt x="1367" y="1385"/>
                                  </a:lnTo>
                                  <a:lnTo>
                                    <a:pt x="1403" y="1363"/>
                                  </a:lnTo>
                                  <a:lnTo>
                                    <a:pt x="1445" y="1335"/>
                                  </a:lnTo>
                                  <a:lnTo>
                                    <a:pt x="1445" y="1339"/>
                                  </a:lnTo>
                                  <a:close/>
                                  <a:moveTo>
                                    <a:pt x="996" y="275"/>
                                  </a:moveTo>
                                  <a:lnTo>
                                    <a:pt x="993" y="275"/>
                                  </a:lnTo>
                                  <a:lnTo>
                                    <a:pt x="989" y="276"/>
                                  </a:lnTo>
                                  <a:lnTo>
                                    <a:pt x="984" y="275"/>
                                  </a:lnTo>
                                  <a:lnTo>
                                    <a:pt x="977" y="275"/>
                                  </a:lnTo>
                                  <a:lnTo>
                                    <a:pt x="966" y="286"/>
                                  </a:lnTo>
                                  <a:lnTo>
                                    <a:pt x="958" y="295"/>
                                  </a:lnTo>
                                  <a:lnTo>
                                    <a:pt x="954" y="301"/>
                                  </a:lnTo>
                                  <a:lnTo>
                                    <a:pt x="954" y="305"/>
                                  </a:lnTo>
                                  <a:lnTo>
                                    <a:pt x="948" y="310"/>
                                  </a:lnTo>
                                  <a:lnTo>
                                    <a:pt x="950" y="311"/>
                                  </a:lnTo>
                                  <a:lnTo>
                                    <a:pt x="954" y="318"/>
                                  </a:lnTo>
                                  <a:lnTo>
                                    <a:pt x="949" y="320"/>
                                  </a:lnTo>
                                  <a:lnTo>
                                    <a:pt x="942" y="324"/>
                                  </a:lnTo>
                                  <a:lnTo>
                                    <a:pt x="942" y="332"/>
                                  </a:lnTo>
                                  <a:lnTo>
                                    <a:pt x="949" y="336"/>
                                  </a:lnTo>
                                  <a:lnTo>
                                    <a:pt x="955" y="340"/>
                                  </a:lnTo>
                                  <a:lnTo>
                                    <a:pt x="959" y="342"/>
                                  </a:lnTo>
                                  <a:lnTo>
                                    <a:pt x="964" y="342"/>
                                  </a:lnTo>
                                  <a:lnTo>
                                    <a:pt x="966" y="342"/>
                                  </a:lnTo>
                                  <a:lnTo>
                                    <a:pt x="969" y="341"/>
                                  </a:lnTo>
                                  <a:lnTo>
                                    <a:pt x="972" y="339"/>
                                  </a:lnTo>
                                  <a:lnTo>
                                    <a:pt x="974" y="335"/>
                                  </a:lnTo>
                                  <a:lnTo>
                                    <a:pt x="978" y="325"/>
                                  </a:lnTo>
                                  <a:lnTo>
                                    <a:pt x="983" y="311"/>
                                  </a:lnTo>
                                  <a:lnTo>
                                    <a:pt x="986" y="298"/>
                                  </a:lnTo>
                                  <a:lnTo>
                                    <a:pt x="990" y="286"/>
                                  </a:lnTo>
                                  <a:lnTo>
                                    <a:pt x="993" y="278"/>
                                  </a:lnTo>
                                  <a:lnTo>
                                    <a:pt x="996" y="275"/>
                                  </a:lnTo>
                                  <a:close/>
                                  <a:moveTo>
                                    <a:pt x="873" y="272"/>
                                  </a:moveTo>
                                  <a:lnTo>
                                    <a:pt x="864" y="274"/>
                                  </a:lnTo>
                                  <a:lnTo>
                                    <a:pt x="850" y="278"/>
                                  </a:lnTo>
                                  <a:lnTo>
                                    <a:pt x="833" y="288"/>
                                  </a:lnTo>
                                  <a:lnTo>
                                    <a:pt x="813" y="299"/>
                                  </a:lnTo>
                                  <a:lnTo>
                                    <a:pt x="822" y="307"/>
                                  </a:lnTo>
                                  <a:lnTo>
                                    <a:pt x="832" y="312"/>
                                  </a:lnTo>
                                  <a:lnTo>
                                    <a:pt x="841" y="317"/>
                                  </a:lnTo>
                                  <a:lnTo>
                                    <a:pt x="850" y="320"/>
                                  </a:lnTo>
                                  <a:lnTo>
                                    <a:pt x="854" y="317"/>
                                  </a:lnTo>
                                  <a:lnTo>
                                    <a:pt x="856" y="311"/>
                                  </a:lnTo>
                                  <a:lnTo>
                                    <a:pt x="855" y="307"/>
                                  </a:lnTo>
                                  <a:lnTo>
                                    <a:pt x="854" y="301"/>
                                  </a:lnTo>
                                  <a:lnTo>
                                    <a:pt x="857" y="293"/>
                                  </a:lnTo>
                                  <a:lnTo>
                                    <a:pt x="860" y="286"/>
                                  </a:lnTo>
                                  <a:lnTo>
                                    <a:pt x="866" y="278"/>
                                  </a:lnTo>
                                  <a:lnTo>
                                    <a:pt x="873" y="272"/>
                                  </a:lnTo>
                                  <a:close/>
                                  <a:moveTo>
                                    <a:pt x="757" y="1719"/>
                                  </a:moveTo>
                                  <a:lnTo>
                                    <a:pt x="736" y="1714"/>
                                  </a:lnTo>
                                  <a:lnTo>
                                    <a:pt x="714" y="1709"/>
                                  </a:lnTo>
                                  <a:lnTo>
                                    <a:pt x="687" y="1701"/>
                                  </a:lnTo>
                                  <a:lnTo>
                                    <a:pt x="656" y="1692"/>
                                  </a:lnTo>
                                  <a:lnTo>
                                    <a:pt x="672" y="1699"/>
                                  </a:lnTo>
                                  <a:lnTo>
                                    <a:pt x="687" y="1705"/>
                                  </a:lnTo>
                                  <a:lnTo>
                                    <a:pt x="700" y="1710"/>
                                  </a:lnTo>
                                  <a:lnTo>
                                    <a:pt x="714" y="1713"/>
                                  </a:lnTo>
                                  <a:lnTo>
                                    <a:pt x="725" y="1717"/>
                                  </a:lnTo>
                                  <a:lnTo>
                                    <a:pt x="736" y="1719"/>
                                  </a:lnTo>
                                  <a:lnTo>
                                    <a:pt x="747" y="1719"/>
                                  </a:lnTo>
                                  <a:lnTo>
                                    <a:pt x="757" y="1719"/>
                                  </a:lnTo>
                                  <a:close/>
                                  <a:moveTo>
                                    <a:pt x="610" y="1672"/>
                                  </a:moveTo>
                                  <a:lnTo>
                                    <a:pt x="610" y="1670"/>
                                  </a:lnTo>
                                  <a:lnTo>
                                    <a:pt x="587" y="1662"/>
                                  </a:lnTo>
                                  <a:lnTo>
                                    <a:pt x="610" y="1672"/>
                                  </a:lnTo>
                                  <a:close/>
                                  <a:moveTo>
                                    <a:pt x="573" y="1651"/>
                                  </a:moveTo>
                                  <a:lnTo>
                                    <a:pt x="555" y="1641"/>
                                  </a:lnTo>
                                  <a:lnTo>
                                    <a:pt x="534" y="1628"/>
                                  </a:lnTo>
                                  <a:lnTo>
                                    <a:pt x="509" y="1613"/>
                                  </a:lnTo>
                                  <a:lnTo>
                                    <a:pt x="479" y="1596"/>
                                  </a:lnTo>
                                  <a:lnTo>
                                    <a:pt x="497" y="1609"/>
                                  </a:lnTo>
                                  <a:lnTo>
                                    <a:pt x="518" y="1623"/>
                                  </a:lnTo>
                                  <a:lnTo>
                                    <a:pt x="544" y="1636"/>
                                  </a:lnTo>
                                  <a:lnTo>
                                    <a:pt x="573" y="1651"/>
                                  </a:lnTo>
                                  <a:close/>
                                  <a:moveTo>
                                    <a:pt x="430" y="1565"/>
                                  </a:moveTo>
                                  <a:lnTo>
                                    <a:pt x="419" y="1558"/>
                                  </a:lnTo>
                                  <a:lnTo>
                                    <a:pt x="407" y="1548"/>
                                  </a:lnTo>
                                  <a:lnTo>
                                    <a:pt x="392" y="1535"/>
                                  </a:lnTo>
                                  <a:lnTo>
                                    <a:pt x="376" y="1520"/>
                                  </a:lnTo>
                                  <a:lnTo>
                                    <a:pt x="380" y="1527"/>
                                  </a:lnTo>
                                  <a:lnTo>
                                    <a:pt x="385" y="1534"/>
                                  </a:lnTo>
                                  <a:lnTo>
                                    <a:pt x="393" y="1540"/>
                                  </a:lnTo>
                                  <a:lnTo>
                                    <a:pt x="403" y="1546"/>
                                  </a:lnTo>
                                  <a:lnTo>
                                    <a:pt x="420" y="1557"/>
                                  </a:lnTo>
                                  <a:lnTo>
                                    <a:pt x="430" y="1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740"/>
                          <wps:cNvSpPr>
                            <a:spLocks noEditPoints="1"/>
                          </wps:cNvSpPr>
                          <wps:spPr bwMode="auto">
                            <a:xfrm>
                              <a:off x="2251" y="208"/>
                              <a:ext cx="284" cy="270"/>
                            </a:xfrm>
                            <a:custGeom>
                              <a:avLst/>
                              <a:gdLst>
                                <a:gd name="T0" fmla="*/ 1416 w 1702"/>
                                <a:gd name="T1" fmla="*/ 265 h 1619"/>
                                <a:gd name="T2" fmla="*/ 718 w 1702"/>
                                <a:gd name="T3" fmla="*/ 1616 h 1619"/>
                                <a:gd name="T4" fmla="*/ 585 w 1702"/>
                                <a:gd name="T5" fmla="*/ 1606 h 1619"/>
                                <a:gd name="T6" fmla="*/ 815 w 1702"/>
                                <a:gd name="T7" fmla="*/ 1593 h 1619"/>
                                <a:gd name="T8" fmla="*/ 480 w 1702"/>
                                <a:gd name="T9" fmla="*/ 1512 h 1619"/>
                                <a:gd name="T10" fmla="*/ 874 w 1702"/>
                                <a:gd name="T11" fmla="*/ 1557 h 1619"/>
                                <a:gd name="T12" fmla="*/ 528 w 1702"/>
                                <a:gd name="T13" fmla="*/ 1505 h 1619"/>
                                <a:gd name="T14" fmla="*/ 321 w 1702"/>
                                <a:gd name="T15" fmla="*/ 1364 h 1619"/>
                                <a:gd name="T16" fmla="*/ 153 w 1702"/>
                                <a:gd name="T17" fmla="*/ 1126 h 1619"/>
                                <a:gd name="T18" fmla="*/ 214 w 1702"/>
                                <a:gd name="T19" fmla="*/ 1275 h 1619"/>
                                <a:gd name="T20" fmla="*/ 210 w 1702"/>
                                <a:gd name="T21" fmla="*/ 1314 h 1619"/>
                                <a:gd name="T22" fmla="*/ 217 w 1702"/>
                                <a:gd name="T23" fmla="*/ 1406 h 1619"/>
                                <a:gd name="T24" fmla="*/ 66 w 1702"/>
                                <a:gd name="T25" fmla="*/ 1217 h 1619"/>
                                <a:gd name="T26" fmla="*/ 9 w 1702"/>
                                <a:gd name="T27" fmla="*/ 955 h 1619"/>
                                <a:gd name="T28" fmla="*/ 57 w 1702"/>
                                <a:gd name="T29" fmla="*/ 543 h 1619"/>
                                <a:gd name="T30" fmla="*/ 349 w 1702"/>
                                <a:gd name="T31" fmla="*/ 321 h 1619"/>
                                <a:gd name="T32" fmla="*/ 865 w 1702"/>
                                <a:gd name="T33" fmla="*/ 72 h 1619"/>
                                <a:gd name="T34" fmla="*/ 1286 w 1702"/>
                                <a:gd name="T35" fmla="*/ 47 h 1619"/>
                                <a:gd name="T36" fmla="*/ 1208 w 1702"/>
                                <a:gd name="T37" fmla="*/ 201 h 1619"/>
                                <a:gd name="T38" fmla="*/ 1478 w 1702"/>
                                <a:gd name="T39" fmla="*/ 314 h 1619"/>
                                <a:gd name="T40" fmla="*/ 1538 w 1702"/>
                                <a:gd name="T41" fmla="*/ 363 h 1619"/>
                                <a:gd name="T42" fmla="*/ 1621 w 1702"/>
                                <a:gd name="T43" fmla="*/ 440 h 1619"/>
                                <a:gd name="T44" fmla="*/ 1701 w 1702"/>
                                <a:gd name="T45" fmla="*/ 742 h 1619"/>
                                <a:gd name="T46" fmla="*/ 1431 w 1702"/>
                                <a:gd name="T47" fmla="*/ 1302 h 1619"/>
                                <a:gd name="T48" fmla="*/ 364 w 1702"/>
                                <a:gd name="T49" fmla="*/ 1393 h 1619"/>
                                <a:gd name="T50" fmla="*/ 510 w 1702"/>
                                <a:gd name="T51" fmla="*/ 1574 h 1619"/>
                                <a:gd name="T52" fmla="*/ 453 w 1702"/>
                                <a:gd name="T53" fmla="*/ 1550 h 1619"/>
                                <a:gd name="T54" fmla="*/ 302 w 1702"/>
                                <a:gd name="T55" fmla="*/ 1428 h 1619"/>
                                <a:gd name="T56" fmla="*/ 100 w 1702"/>
                                <a:gd name="T57" fmla="*/ 1274 h 1619"/>
                                <a:gd name="T58" fmla="*/ 194 w 1702"/>
                                <a:gd name="T59" fmla="*/ 1426 h 1619"/>
                                <a:gd name="T60" fmla="*/ 935 w 1702"/>
                                <a:gd name="T61" fmla="*/ 269 h 1619"/>
                                <a:gd name="T62" fmla="*/ 541 w 1702"/>
                                <a:gd name="T63" fmla="*/ 358 h 1619"/>
                                <a:gd name="T64" fmla="*/ 744 w 1702"/>
                                <a:gd name="T65" fmla="*/ 330 h 1619"/>
                                <a:gd name="T66" fmla="*/ 573 w 1702"/>
                                <a:gd name="T67" fmla="*/ 377 h 1619"/>
                                <a:gd name="T68" fmla="*/ 412 w 1702"/>
                                <a:gd name="T69" fmla="*/ 482 h 1619"/>
                                <a:gd name="T70" fmla="*/ 392 w 1702"/>
                                <a:gd name="T71" fmla="*/ 532 h 1619"/>
                                <a:gd name="T72" fmla="*/ 430 w 1702"/>
                                <a:gd name="T73" fmla="*/ 792 h 1619"/>
                                <a:gd name="T74" fmla="*/ 645 w 1702"/>
                                <a:gd name="T75" fmla="*/ 1075 h 1619"/>
                                <a:gd name="T76" fmla="*/ 1049 w 1702"/>
                                <a:gd name="T77" fmla="*/ 905 h 1619"/>
                                <a:gd name="T78" fmla="*/ 1211 w 1702"/>
                                <a:gd name="T79" fmla="*/ 768 h 1619"/>
                                <a:gd name="T80" fmla="*/ 1341 w 1702"/>
                                <a:gd name="T81" fmla="*/ 683 h 1619"/>
                                <a:gd name="T82" fmla="*/ 1262 w 1702"/>
                                <a:gd name="T83" fmla="*/ 795 h 1619"/>
                                <a:gd name="T84" fmla="*/ 1006 w 1702"/>
                                <a:gd name="T85" fmla="*/ 993 h 1619"/>
                                <a:gd name="T86" fmla="*/ 728 w 1702"/>
                                <a:gd name="T87" fmla="*/ 1142 h 1619"/>
                                <a:gd name="T88" fmla="*/ 1123 w 1702"/>
                                <a:gd name="T89" fmla="*/ 1238 h 1619"/>
                                <a:gd name="T90" fmla="*/ 1528 w 1702"/>
                                <a:gd name="T91" fmla="*/ 1069 h 1619"/>
                                <a:gd name="T92" fmla="*/ 1612 w 1702"/>
                                <a:gd name="T93" fmla="*/ 688 h 1619"/>
                                <a:gd name="T94" fmla="*/ 1372 w 1702"/>
                                <a:gd name="T95" fmla="*/ 326 h 1619"/>
                                <a:gd name="T96" fmla="*/ 572 w 1702"/>
                                <a:gd name="T97" fmla="*/ 365 h 1619"/>
                                <a:gd name="T98" fmla="*/ 248 w 1702"/>
                                <a:gd name="T99" fmla="*/ 436 h 1619"/>
                                <a:gd name="T100" fmla="*/ 138 w 1702"/>
                                <a:gd name="T101" fmla="*/ 537 h 1619"/>
                                <a:gd name="T102" fmla="*/ 44 w 1702"/>
                                <a:gd name="T103" fmla="*/ 689 h 1619"/>
                                <a:gd name="T104" fmla="*/ 75 w 1702"/>
                                <a:gd name="T105" fmla="*/ 722 h 1619"/>
                                <a:gd name="T106" fmla="*/ 321 w 1702"/>
                                <a:gd name="T107" fmla="*/ 1358 h 1619"/>
                                <a:gd name="T108" fmla="*/ 37 w 1702"/>
                                <a:gd name="T109" fmla="*/ 1048 h 1619"/>
                                <a:gd name="T110" fmla="*/ 33 w 1702"/>
                                <a:gd name="T111" fmla="*/ 1105 h 1619"/>
                                <a:gd name="T112" fmla="*/ 143 w 1702"/>
                                <a:gd name="T113" fmla="*/ 1296 h 1619"/>
                                <a:gd name="T114" fmla="*/ 229 w 1702"/>
                                <a:gd name="T115" fmla="*/ 1405 h 1619"/>
                                <a:gd name="T116" fmla="*/ 1353 w 1702"/>
                                <a:gd name="T117" fmla="*/ 662 h 1619"/>
                                <a:gd name="T118" fmla="*/ 784 w 1702"/>
                                <a:gd name="T119" fmla="*/ 300 h 1619"/>
                                <a:gd name="T120" fmla="*/ 793 w 1702"/>
                                <a:gd name="T121" fmla="*/ 288 h 1619"/>
                                <a:gd name="T122" fmla="*/ 377 w 1702"/>
                                <a:gd name="T123" fmla="*/ 596 h 16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02" h="1619">
                                  <a:moveTo>
                                    <a:pt x="1573" y="384"/>
                                  </a:moveTo>
                                  <a:lnTo>
                                    <a:pt x="1570" y="370"/>
                                  </a:lnTo>
                                  <a:lnTo>
                                    <a:pt x="1574" y="372"/>
                                  </a:lnTo>
                                  <a:lnTo>
                                    <a:pt x="1577" y="374"/>
                                  </a:lnTo>
                                  <a:lnTo>
                                    <a:pt x="1581" y="377"/>
                                  </a:lnTo>
                                  <a:lnTo>
                                    <a:pt x="1584" y="381"/>
                                  </a:lnTo>
                                  <a:lnTo>
                                    <a:pt x="1581" y="385"/>
                                  </a:lnTo>
                                  <a:lnTo>
                                    <a:pt x="1578" y="386"/>
                                  </a:lnTo>
                                  <a:lnTo>
                                    <a:pt x="1575" y="386"/>
                                  </a:lnTo>
                                  <a:lnTo>
                                    <a:pt x="1573" y="384"/>
                                  </a:lnTo>
                                  <a:close/>
                                  <a:moveTo>
                                    <a:pt x="1427" y="275"/>
                                  </a:moveTo>
                                  <a:lnTo>
                                    <a:pt x="1421" y="273"/>
                                  </a:lnTo>
                                  <a:lnTo>
                                    <a:pt x="1417" y="271"/>
                                  </a:lnTo>
                                  <a:lnTo>
                                    <a:pt x="1414" y="268"/>
                                  </a:lnTo>
                                  <a:lnTo>
                                    <a:pt x="1414" y="264"/>
                                  </a:lnTo>
                                  <a:lnTo>
                                    <a:pt x="1416" y="265"/>
                                  </a:lnTo>
                                  <a:lnTo>
                                    <a:pt x="1420" y="266"/>
                                  </a:lnTo>
                                  <a:lnTo>
                                    <a:pt x="1423" y="268"/>
                                  </a:lnTo>
                                  <a:lnTo>
                                    <a:pt x="1427" y="273"/>
                                  </a:lnTo>
                                  <a:lnTo>
                                    <a:pt x="1427" y="275"/>
                                  </a:lnTo>
                                  <a:close/>
                                  <a:moveTo>
                                    <a:pt x="949" y="1613"/>
                                  </a:moveTo>
                                  <a:lnTo>
                                    <a:pt x="941" y="1606"/>
                                  </a:lnTo>
                                  <a:lnTo>
                                    <a:pt x="979" y="1589"/>
                                  </a:lnTo>
                                  <a:lnTo>
                                    <a:pt x="922" y="1600"/>
                                  </a:lnTo>
                                  <a:lnTo>
                                    <a:pt x="922" y="1606"/>
                                  </a:lnTo>
                                  <a:lnTo>
                                    <a:pt x="911" y="1606"/>
                                  </a:lnTo>
                                  <a:lnTo>
                                    <a:pt x="887" y="1608"/>
                                  </a:lnTo>
                                  <a:lnTo>
                                    <a:pt x="853" y="1610"/>
                                  </a:lnTo>
                                  <a:lnTo>
                                    <a:pt x="809" y="1613"/>
                                  </a:lnTo>
                                  <a:lnTo>
                                    <a:pt x="777" y="1616"/>
                                  </a:lnTo>
                                  <a:lnTo>
                                    <a:pt x="746" y="1616"/>
                                  </a:lnTo>
                                  <a:lnTo>
                                    <a:pt x="718" y="1616"/>
                                  </a:lnTo>
                                  <a:lnTo>
                                    <a:pt x="693" y="1613"/>
                                  </a:lnTo>
                                  <a:lnTo>
                                    <a:pt x="653" y="1609"/>
                                  </a:lnTo>
                                  <a:lnTo>
                                    <a:pt x="623" y="1607"/>
                                  </a:lnTo>
                                  <a:lnTo>
                                    <a:pt x="612" y="1607"/>
                                  </a:lnTo>
                                  <a:lnTo>
                                    <a:pt x="605" y="1607"/>
                                  </a:lnTo>
                                  <a:lnTo>
                                    <a:pt x="599" y="1607"/>
                                  </a:lnTo>
                                  <a:lnTo>
                                    <a:pt x="596" y="1608"/>
                                  </a:lnTo>
                                  <a:lnTo>
                                    <a:pt x="597" y="1611"/>
                                  </a:lnTo>
                                  <a:lnTo>
                                    <a:pt x="598" y="1613"/>
                                  </a:lnTo>
                                  <a:lnTo>
                                    <a:pt x="600" y="1616"/>
                                  </a:lnTo>
                                  <a:lnTo>
                                    <a:pt x="605" y="1619"/>
                                  </a:lnTo>
                                  <a:lnTo>
                                    <a:pt x="574" y="1613"/>
                                  </a:lnTo>
                                  <a:lnTo>
                                    <a:pt x="576" y="1611"/>
                                  </a:lnTo>
                                  <a:lnTo>
                                    <a:pt x="579" y="1609"/>
                                  </a:lnTo>
                                  <a:lnTo>
                                    <a:pt x="582" y="1607"/>
                                  </a:lnTo>
                                  <a:lnTo>
                                    <a:pt x="585" y="1606"/>
                                  </a:lnTo>
                                  <a:lnTo>
                                    <a:pt x="531" y="1581"/>
                                  </a:lnTo>
                                  <a:lnTo>
                                    <a:pt x="531" y="1576"/>
                                  </a:lnTo>
                                  <a:lnTo>
                                    <a:pt x="561" y="1583"/>
                                  </a:lnTo>
                                  <a:lnTo>
                                    <a:pt x="589" y="1590"/>
                                  </a:lnTo>
                                  <a:lnTo>
                                    <a:pt x="617" y="1595"/>
                                  </a:lnTo>
                                  <a:lnTo>
                                    <a:pt x="644" y="1600"/>
                                  </a:lnTo>
                                  <a:lnTo>
                                    <a:pt x="670" y="1603"/>
                                  </a:lnTo>
                                  <a:lnTo>
                                    <a:pt x="696" y="1606"/>
                                  </a:lnTo>
                                  <a:lnTo>
                                    <a:pt x="720" y="1608"/>
                                  </a:lnTo>
                                  <a:lnTo>
                                    <a:pt x="744" y="1608"/>
                                  </a:lnTo>
                                  <a:lnTo>
                                    <a:pt x="773" y="1608"/>
                                  </a:lnTo>
                                  <a:lnTo>
                                    <a:pt x="802" y="1604"/>
                                  </a:lnTo>
                                  <a:lnTo>
                                    <a:pt x="829" y="1601"/>
                                  </a:lnTo>
                                  <a:lnTo>
                                    <a:pt x="856" y="1594"/>
                                  </a:lnTo>
                                  <a:lnTo>
                                    <a:pt x="835" y="1594"/>
                                  </a:lnTo>
                                  <a:lnTo>
                                    <a:pt x="815" y="1593"/>
                                  </a:lnTo>
                                  <a:lnTo>
                                    <a:pt x="794" y="1592"/>
                                  </a:lnTo>
                                  <a:lnTo>
                                    <a:pt x="771" y="1591"/>
                                  </a:lnTo>
                                  <a:lnTo>
                                    <a:pt x="747" y="1590"/>
                                  </a:lnTo>
                                  <a:lnTo>
                                    <a:pt x="724" y="1589"/>
                                  </a:lnTo>
                                  <a:lnTo>
                                    <a:pt x="698" y="1587"/>
                                  </a:lnTo>
                                  <a:lnTo>
                                    <a:pt x="672" y="1586"/>
                                  </a:lnTo>
                                  <a:lnTo>
                                    <a:pt x="635" y="1582"/>
                                  </a:lnTo>
                                  <a:lnTo>
                                    <a:pt x="599" y="1575"/>
                                  </a:lnTo>
                                  <a:lnTo>
                                    <a:pt x="564" y="1566"/>
                                  </a:lnTo>
                                  <a:lnTo>
                                    <a:pt x="530" y="1556"/>
                                  </a:lnTo>
                                  <a:lnTo>
                                    <a:pt x="499" y="1543"/>
                                  </a:lnTo>
                                  <a:lnTo>
                                    <a:pt x="467" y="1528"/>
                                  </a:lnTo>
                                  <a:lnTo>
                                    <a:pt x="438" y="1512"/>
                                  </a:lnTo>
                                  <a:lnTo>
                                    <a:pt x="410" y="1494"/>
                                  </a:lnTo>
                                  <a:lnTo>
                                    <a:pt x="418" y="1491"/>
                                  </a:lnTo>
                                  <a:lnTo>
                                    <a:pt x="480" y="1512"/>
                                  </a:lnTo>
                                  <a:lnTo>
                                    <a:pt x="536" y="1531"/>
                                  </a:lnTo>
                                  <a:lnTo>
                                    <a:pt x="587" y="1545"/>
                                  </a:lnTo>
                                  <a:lnTo>
                                    <a:pt x="632" y="1559"/>
                                  </a:lnTo>
                                  <a:lnTo>
                                    <a:pt x="671" y="1568"/>
                                  </a:lnTo>
                                  <a:lnTo>
                                    <a:pt x="705" y="1575"/>
                                  </a:lnTo>
                                  <a:lnTo>
                                    <a:pt x="733" y="1579"/>
                                  </a:lnTo>
                                  <a:lnTo>
                                    <a:pt x="755" y="1581"/>
                                  </a:lnTo>
                                  <a:lnTo>
                                    <a:pt x="771" y="1581"/>
                                  </a:lnTo>
                                  <a:lnTo>
                                    <a:pt x="786" y="1579"/>
                                  </a:lnTo>
                                  <a:lnTo>
                                    <a:pt x="802" y="1578"/>
                                  </a:lnTo>
                                  <a:lnTo>
                                    <a:pt x="817" y="1576"/>
                                  </a:lnTo>
                                  <a:lnTo>
                                    <a:pt x="833" y="1574"/>
                                  </a:lnTo>
                                  <a:lnTo>
                                    <a:pt x="849" y="1570"/>
                                  </a:lnTo>
                                  <a:lnTo>
                                    <a:pt x="863" y="1566"/>
                                  </a:lnTo>
                                  <a:lnTo>
                                    <a:pt x="879" y="1562"/>
                                  </a:lnTo>
                                  <a:lnTo>
                                    <a:pt x="874" y="1557"/>
                                  </a:lnTo>
                                  <a:lnTo>
                                    <a:pt x="858" y="1558"/>
                                  </a:lnTo>
                                  <a:lnTo>
                                    <a:pt x="842" y="1559"/>
                                  </a:lnTo>
                                  <a:lnTo>
                                    <a:pt x="825" y="1559"/>
                                  </a:lnTo>
                                  <a:lnTo>
                                    <a:pt x="809" y="1559"/>
                                  </a:lnTo>
                                  <a:lnTo>
                                    <a:pt x="785" y="1559"/>
                                  </a:lnTo>
                                  <a:lnTo>
                                    <a:pt x="761" y="1558"/>
                                  </a:lnTo>
                                  <a:lnTo>
                                    <a:pt x="737" y="1556"/>
                                  </a:lnTo>
                                  <a:lnTo>
                                    <a:pt x="714" y="1553"/>
                                  </a:lnTo>
                                  <a:lnTo>
                                    <a:pt x="690" y="1550"/>
                                  </a:lnTo>
                                  <a:lnTo>
                                    <a:pt x="666" y="1545"/>
                                  </a:lnTo>
                                  <a:lnTo>
                                    <a:pt x="643" y="1541"/>
                                  </a:lnTo>
                                  <a:lnTo>
                                    <a:pt x="619" y="1535"/>
                                  </a:lnTo>
                                  <a:lnTo>
                                    <a:pt x="597" y="1528"/>
                                  </a:lnTo>
                                  <a:lnTo>
                                    <a:pt x="574" y="1520"/>
                                  </a:lnTo>
                                  <a:lnTo>
                                    <a:pt x="550" y="1512"/>
                                  </a:lnTo>
                                  <a:lnTo>
                                    <a:pt x="528" y="1505"/>
                                  </a:lnTo>
                                  <a:lnTo>
                                    <a:pt x="505" y="1494"/>
                                  </a:lnTo>
                                  <a:lnTo>
                                    <a:pt x="484" y="1484"/>
                                  </a:lnTo>
                                  <a:lnTo>
                                    <a:pt x="462" y="1473"/>
                                  </a:lnTo>
                                  <a:lnTo>
                                    <a:pt x="439" y="1461"/>
                                  </a:lnTo>
                                  <a:lnTo>
                                    <a:pt x="450" y="1450"/>
                                  </a:lnTo>
                                  <a:lnTo>
                                    <a:pt x="475" y="1453"/>
                                  </a:lnTo>
                                  <a:lnTo>
                                    <a:pt x="465" y="1443"/>
                                  </a:lnTo>
                                  <a:lnTo>
                                    <a:pt x="453" y="1433"/>
                                  </a:lnTo>
                                  <a:lnTo>
                                    <a:pt x="440" y="1423"/>
                                  </a:lnTo>
                                  <a:lnTo>
                                    <a:pt x="426" y="1413"/>
                                  </a:lnTo>
                                  <a:lnTo>
                                    <a:pt x="392" y="1391"/>
                                  </a:lnTo>
                                  <a:lnTo>
                                    <a:pt x="353" y="1368"/>
                                  </a:lnTo>
                                  <a:lnTo>
                                    <a:pt x="348" y="1380"/>
                                  </a:lnTo>
                                  <a:lnTo>
                                    <a:pt x="337" y="1368"/>
                                  </a:lnTo>
                                  <a:lnTo>
                                    <a:pt x="342" y="1368"/>
                                  </a:lnTo>
                                  <a:lnTo>
                                    <a:pt x="321" y="1364"/>
                                  </a:lnTo>
                                  <a:lnTo>
                                    <a:pt x="334" y="1382"/>
                                  </a:lnTo>
                                  <a:lnTo>
                                    <a:pt x="314" y="1365"/>
                                  </a:lnTo>
                                  <a:lnTo>
                                    <a:pt x="294" y="1347"/>
                                  </a:lnTo>
                                  <a:lnTo>
                                    <a:pt x="276" y="1330"/>
                                  </a:lnTo>
                                  <a:lnTo>
                                    <a:pt x="259" y="1313"/>
                                  </a:lnTo>
                                  <a:lnTo>
                                    <a:pt x="243" y="1295"/>
                                  </a:lnTo>
                                  <a:lnTo>
                                    <a:pt x="229" y="1277"/>
                                  </a:lnTo>
                                  <a:lnTo>
                                    <a:pt x="215" y="1260"/>
                                  </a:lnTo>
                                  <a:lnTo>
                                    <a:pt x="204" y="1243"/>
                                  </a:lnTo>
                                  <a:lnTo>
                                    <a:pt x="192" y="1226"/>
                                  </a:lnTo>
                                  <a:lnTo>
                                    <a:pt x="183" y="1209"/>
                                  </a:lnTo>
                                  <a:lnTo>
                                    <a:pt x="174" y="1193"/>
                                  </a:lnTo>
                                  <a:lnTo>
                                    <a:pt x="168" y="1176"/>
                                  </a:lnTo>
                                  <a:lnTo>
                                    <a:pt x="161" y="1159"/>
                                  </a:lnTo>
                                  <a:lnTo>
                                    <a:pt x="156" y="1144"/>
                                  </a:lnTo>
                                  <a:lnTo>
                                    <a:pt x="153" y="1126"/>
                                  </a:lnTo>
                                  <a:lnTo>
                                    <a:pt x="151" y="1111"/>
                                  </a:lnTo>
                                  <a:lnTo>
                                    <a:pt x="145" y="1106"/>
                                  </a:lnTo>
                                  <a:lnTo>
                                    <a:pt x="140" y="1100"/>
                                  </a:lnTo>
                                  <a:lnTo>
                                    <a:pt x="135" y="1094"/>
                                  </a:lnTo>
                                  <a:lnTo>
                                    <a:pt x="132" y="1086"/>
                                  </a:lnTo>
                                  <a:lnTo>
                                    <a:pt x="128" y="1077"/>
                                  </a:lnTo>
                                  <a:lnTo>
                                    <a:pt x="125" y="1066"/>
                                  </a:lnTo>
                                  <a:lnTo>
                                    <a:pt x="123" y="1055"/>
                                  </a:lnTo>
                                  <a:lnTo>
                                    <a:pt x="122" y="1042"/>
                                  </a:lnTo>
                                  <a:lnTo>
                                    <a:pt x="110" y="1035"/>
                                  </a:lnTo>
                                  <a:lnTo>
                                    <a:pt x="122" y="1072"/>
                                  </a:lnTo>
                                  <a:lnTo>
                                    <a:pt x="135" y="1111"/>
                                  </a:lnTo>
                                  <a:lnTo>
                                    <a:pt x="151" y="1150"/>
                                  </a:lnTo>
                                  <a:lnTo>
                                    <a:pt x="170" y="1191"/>
                                  </a:lnTo>
                                  <a:lnTo>
                                    <a:pt x="190" y="1233"/>
                                  </a:lnTo>
                                  <a:lnTo>
                                    <a:pt x="214" y="1275"/>
                                  </a:lnTo>
                                  <a:lnTo>
                                    <a:pt x="239" y="1318"/>
                                  </a:lnTo>
                                  <a:lnTo>
                                    <a:pt x="267" y="1364"/>
                                  </a:lnTo>
                                  <a:lnTo>
                                    <a:pt x="259" y="1364"/>
                                  </a:lnTo>
                                  <a:lnTo>
                                    <a:pt x="278" y="1388"/>
                                  </a:lnTo>
                                  <a:lnTo>
                                    <a:pt x="272" y="1393"/>
                                  </a:lnTo>
                                  <a:lnTo>
                                    <a:pt x="286" y="1409"/>
                                  </a:lnTo>
                                  <a:lnTo>
                                    <a:pt x="261" y="1393"/>
                                  </a:lnTo>
                                  <a:lnTo>
                                    <a:pt x="259" y="1399"/>
                                  </a:lnTo>
                                  <a:lnTo>
                                    <a:pt x="245" y="1391"/>
                                  </a:lnTo>
                                  <a:lnTo>
                                    <a:pt x="240" y="1381"/>
                                  </a:lnTo>
                                  <a:lnTo>
                                    <a:pt x="231" y="1371"/>
                                  </a:lnTo>
                                  <a:lnTo>
                                    <a:pt x="218" y="1357"/>
                                  </a:lnTo>
                                  <a:lnTo>
                                    <a:pt x="203" y="1341"/>
                                  </a:lnTo>
                                  <a:lnTo>
                                    <a:pt x="199" y="1314"/>
                                  </a:lnTo>
                                  <a:lnTo>
                                    <a:pt x="205" y="1313"/>
                                  </a:lnTo>
                                  <a:lnTo>
                                    <a:pt x="210" y="1314"/>
                                  </a:lnTo>
                                  <a:lnTo>
                                    <a:pt x="216" y="1316"/>
                                  </a:lnTo>
                                  <a:lnTo>
                                    <a:pt x="222" y="1319"/>
                                  </a:lnTo>
                                  <a:lnTo>
                                    <a:pt x="226" y="1325"/>
                                  </a:lnTo>
                                  <a:lnTo>
                                    <a:pt x="231" y="1333"/>
                                  </a:lnTo>
                                  <a:lnTo>
                                    <a:pt x="235" y="1342"/>
                                  </a:lnTo>
                                  <a:lnTo>
                                    <a:pt x="240" y="1352"/>
                                  </a:lnTo>
                                  <a:lnTo>
                                    <a:pt x="251" y="1383"/>
                                  </a:lnTo>
                                  <a:lnTo>
                                    <a:pt x="260" y="1406"/>
                                  </a:lnTo>
                                  <a:lnTo>
                                    <a:pt x="267" y="1423"/>
                                  </a:lnTo>
                                  <a:lnTo>
                                    <a:pt x="272" y="1431"/>
                                  </a:lnTo>
                                  <a:lnTo>
                                    <a:pt x="270" y="1435"/>
                                  </a:lnTo>
                                  <a:lnTo>
                                    <a:pt x="269" y="1440"/>
                                  </a:lnTo>
                                  <a:lnTo>
                                    <a:pt x="269" y="1445"/>
                                  </a:lnTo>
                                  <a:lnTo>
                                    <a:pt x="269" y="1450"/>
                                  </a:lnTo>
                                  <a:lnTo>
                                    <a:pt x="238" y="1428"/>
                                  </a:lnTo>
                                  <a:lnTo>
                                    <a:pt x="217" y="1406"/>
                                  </a:lnTo>
                                  <a:lnTo>
                                    <a:pt x="195" y="1376"/>
                                  </a:lnTo>
                                  <a:lnTo>
                                    <a:pt x="168" y="1341"/>
                                  </a:lnTo>
                                  <a:lnTo>
                                    <a:pt x="137" y="1300"/>
                                  </a:lnTo>
                                  <a:lnTo>
                                    <a:pt x="91" y="1222"/>
                                  </a:lnTo>
                                  <a:lnTo>
                                    <a:pt x="86" y="1203"/>
                                  </a:lnTo>
                                  <a:lnTo>
                                    <a:pt x="80" y="1209"/>
                                  </a:lnTo>
                                  <a:lnTo>
                                    <a:pt x="75" y="1216"/>
                                  </a:lnTo>
                                  <a:lnTo>
                                    <a:pt x="73" y="1222"/>
                                  </a:lnTo>
                                  <a:lnTo>
                                    <a:pt x="72" y="1228"/>
                                  </a:lnTo>
                                  <a:lnTo>
                                    <a:pt x="73" y="1232"/>
                                  </a:lnTo>
                                  <a:lnTo>
                                    <a:pt x="75" y="1238"/>
                                  </a:lnTo>
                                  <a:lnTo>
                                    <a:pt x="80" y="1242"/>
                                  </a:lnTo>
                                  <a:lnTo>
                                    <a:pt x="86" y="1247"/>
                                  </a:lnTo>
                                  <a:lnTo>
                                    <a:pt x="79" y="1239"/>
                                  </a:lnTo>
                                  <a:lnTo>
                                    <a:pt x="73" y="1229"/>
                                  </a:lnTo>
                                  <a:lnTo>
                                    <a:pt x="66" y="1217"/>
                                  </a:lnTo>
                                  <a:lnTo>
                                    <a:pt x="60" y="1203"/>
                                  </a:lnTo>
                                  <a:lnTo>
                                    <a:pt x="53" y="1184"/>
                                  </a:lnTo>
                                  <a:lnTo>
                                    <a:pt x="47" y="1165"/>
                                  </a:lnTo>
                                  <a:lnTo>
                                    <a:pt x="41" y="1144"/>
                                  </a:lnTo>
                                  <a:lnTo>
                                    <a:pt x="35" y="1119"/>
                                  </a:lnTo>
                                  <a:lnTo>
                                    <a:pt x="33" y="1134"/>
                                  </a:lnTo>
                                  <a:lnTo>
                                    <a:pt x="21" y="1115"/>
                                  </a:lnTo>
                                  <a:lnTo>
                                    <a:pt x="16" y="1090"/>
                                  </a:lnTo>
                                  <a:lnTo>
                                    <a:pt x="10" y="1060"/>
                                  </a:lnTo>
                                  <a:lnTo>
                                    <a:pt x="6" y="1024"/>
                                  </a:lnTo>
                                  <a:lnTo>
                                    <a:pt x="0" y="985"/>
                                  </a:lnTo>
                                  <a:lnTo>
                                    <a:pt x="1" y="972"/>
                                  </a:lnTo>
                                  <a:lnTo>
                                    <a:pt x="3" y="963"/>
                                  </a:lnTo>
                                  <a:lnTo>
                                    <a:pt x="6" y="960"/>
                                  </a:lnTo>
                                  <a:lnTo>
                                    <a:pt x="7" y="957"/>
                                  </a:lnTo>
                                  <a:lnTo>
                                    <a:pt x="9" y="955"/>
                                  </a:lnTo>
                                  <a:lnTo>
                                    <a:pt x="10" y="955"/>
                                  </a:lnTo>
                                  <a:lnTo>
                                    <a:pt x="6" y="911"/>
                                  </a:lnTo>
                                  <a:lnTo>
                                    <a:pt x="2" y="868"/>
                                  </a:lnTo>
                                  <a:lnTo>
                                    <a:pt x="0" y="829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1" y="739"/>
                                  </a:lnTo>
                                  <a:lnTo>
                                    <a:pt x="4" y="714"/>
                                  </a:lnTo>
                                  <a:lnTo>
                                    <a:pt x="8" y="691"/>
                                  </a:lnTo>
                                  <a:lnTo>
                                    <a:pt x="11" y="667"/>
                                  </a:lnTo>
                                  <a:lnTo>
                                    <a:pt x="17" y="644"/>
                                  </a:lnTo>
                                  <a:lnTo>
                                    <a:pt x="22" y="622"/>
                                  </a:lnTo>
                                  <a:lnTo>
                                    <a:pt x="30" y="602"/>
                                  </a:lnTo>
                                  <a:lnTo>
                                    <a:pt x="38" y="582"/>
                                  </a:lnTo>
                                  <a:lnTo>
                                    <a:pt x="47" y="561"/>
                                  </a:lnTo>
                                  <a:lnTo>
                                    <a:pt x="57" y="543"/>
                                  </a:lnTo>
                                  <a:lnTo>
                                    <a:pt x="68" y="525"/>
                                  </a:lnTo>
                                  <a:lnTo>
                                    <a:pt x="80" y="508"/>
                                  </a:lnTo>
                                  <a:lnTo>
                                    <a:pt x="92" y="491"/>
                                  </a:lnTo>
                                  <a:lnTo>
                                    <a:pt x="107" y="475"/>
                                  </a:lnTo>
                                  <a:lnTo>
                                    <a:pt x="122" y="460"/>
                                  </a:lnTo>
                                  <a:lnTo>
                                    <a:pt x="134" y="448"/>
                                  </a:lnTo>
                                  <a:lnTo>
                                    <a:pt x="149" y="435"/>
                                  </a:lnTo>
                                  <a:lnTo>
                                    <a:pt x="165" y="423"/>
                                  </a:lnTo>
                                  <a:lnTo>
                                    <a:pt x="183" y="410"/>
                                  </a:lnTo>
                                  <a:lnTo>
                                    <a:pt x="203" y="398"/>
                                  </a:lnTo>
                                  <a:lnTo>
                                    <a:pt x="223" y="385"/>
                                  </a:lnTo>
                                  <a:lnTo>
                                    <a:pt x="245" y="373"/>
                                  </a:lnTo>
                                  <a:lnTo>
                                    <a:pt x="269" y="359"/>
                                  </a:lnTo>
                                  <a:lnTo>
                                    <a:pt x="294" y="347"/>
                                  </a:lnTo>
                                  <a:lnTo>
                                    <a:pt x="321" y="333"/>
                                  </a:lnTo>
                                  <a:lnTo>
                                    <a:pt x="349" y="321"/>
                                  </a:lnTo>
                                  <a:lnTo>
                                    <a:pt x="378" y="307"/>
                                  </a:lnTo>
                                  <a:lnTo>
                                    <a:pt x="442" y="281"/>
                                  </a:lnTo>
                                  <a:lnTo>
                                    <a:pt x="512" y="254"/>
                                  </a:lnTo>
                                  <a:lnTo>
                                    <a:pt x="529" y="247"/>
                                  </a:lnTo>
                                  <a:lnTo>
                                    <a:pt x="547" y="239"/>
                                  </a:lnTo>
                                  <a:lnTo>
                                    <a:pt x="570" y="227"/>
                                  </a:lnTo>
                                  <a:lnTo>
                                    <a:pt x="594" y="215"/>
                                  </a:lnTo>
                                  <a:lnTo>
                                    <a:pt x="621" y="200"/>
                                  </a:lnTo>
                                  <a:lnTo>
                                    <a:pt x="652" y="184"/>
                                  </a:lnTo>
                                  <a:lnTo>
                                    <a:pt x="684" y="165"/>
                                  </a:lnTo>
                                  <a:lnTo>
                                    <a:pt x="720" y="145"/>
                                  </a:lnTo>
                                  <a:lnTo>
                                    <a:pt x="752" y="126"/>
                                  </a:lnTo>
                                  <a:lnTo>
                                    <a:pt x="782" y="109"/>
                                  </a:lnTo>
                                  <a:lnTo>
                                    <a:pt x="812" y="96"/>
                                  </a:lnTo>
                                  <a:lnTo>
                                    <a:pt x="839" y="82"/>
                                  </a:lnTo>
                                  <a:lnTo>
                                    <a:pt x="865" y="72"/>
                                  </a:lnTo>
                                  <a:lnTo>
                                    <a:pt x="890" y="63"/>
                                  </a:lnTo>
                                  <a:lnTo>
                                    <a:pt x="914" y="55"/>
                                  </a:lnTo>
                                  <a:lnTo>
                                    <a:pt x="935" y="49"/>
                                  </a:lnTo>
                                  <a:lnTo>
                                    <a:pt x="944" y="38"/>
                                  </a:lnTo>
                                  <a:lnTo>
                                    <a:pt x="999" y="37"/>
                                  </a:lnTo>
                                  <a:lnTo>
                                    <a:pt x="1049" y="34"/>
                                  </a:lnTo>
                                  <a:lnTo>
                                    <a:pt x="1096" y="30"/>
                                  </a:lnTo>
                                  <a:lnTo>
                                    <a:pt x="1139" y="26"/>
                                  </a:lnTo>
                                  <a:lnTo>
                                    <a:pt x="1180" y="21"/>
                                  </a:lnTo>
                                  <a:lnTo>
                                    <a:pt x="1216" y="15"/>
                                  </a:lnTo>
                                  <a:lnTo>
                                    <a:pt x="1250" y="8"/>
                                  </a:lnTo>
                                  <a:lnTo>
                                    <a:pt x="1279" y="0"/>
                                  </a:lnTo>
                                  <a:lnTo>
                                    <a:pt x="1306" y="11"/>
                                  </a:lnTo>
                                  <a:lnTo>
                                    <a:pt x="1300" y="30"/>
                                  </a:lnTo>
                                  <a:lnTo>
                                    <a:pt x="1293" y="39"/>
                                  </a:lnTo>
                                  <a:lnTo>
                                    <a:pt x="1286" y="47"/>
                                  </a:lnTo>
                                  <a:lnTo>
                                    <a:pt x="1279" y="54"/>
                                  </a:lnTo>
                                  <a:lnTo>
                                    <a:pt x="1271" y="58"/>
                                  </a:lnTo>
                                  <a:lnTo>
                                    <a:pt x="1262" y="63"/>
                                  </a:lnTo>
                                  <a:lnTo>
                                    <a:pt x="1254" y="66"/>
                                  </a:lnTo>
                                  <a:lnTo>
                                    <a:pt x="1245" y="67"/>
                                  </a:lnTo>
                                  <a:lnTo>
                                    <a:pt x="1235" y="68"/>
                                  </a:lnTo>
                                  <a:lnTo>
                                    <a:pt x="1232" y="73"/>
                                  </a:lnTo>
                                  <a:lnTo>
                                    <a:pt x="1225" y="81"/>
                                  </a:lnTo>
                                  <a:lnTo>
                                    <a:pt x="1215" y="91"/>
                                  </a:lnTo>
                                  <a:lnTo>
                                    <a:pt x="1201" y="105"/>
                                  </a:lnTo>
                                  <a:lnTo>
                                    <a:pt x="1164" y="137"/>
                                  </a:lnTo>
                                  <a:lnTo>
                                    <a:pt x="1114" y="180"/>
                                  </a:lnTo>
                                  <a:lnTo>
                                    <a:pt x="1130" y="182"/>
                                  </a:lnTo>
                                  <a:lnTo>
                                    <a:pt x="1152" y="187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208" y="201"/>
                                  </a:lnTo>
                                  <a:lnTo>
                                    <a:pt x="1235" y="208"/>
                                  </a:lnTo>
                                  <a:lnTo>
                                    <a:pt x="1259" y="214"/>
                                  </a:lnTo>
                                  <a:lnTo>
                                    <a:pt x="1282" y="217"/>
                                  </a:lnTo>
                                  <a:lnTo>
                                    <a:pt x="1302" y="218"/>
                                  </a:lnTo>
                                  <a:lnTo>
                                    <a:pt x="1308" y="229"/>
                                  </a:lnTo>
                                  <a:lnTo>
                                    <a:pt x="1322" y="234"/>
                                  </a:lnTo>
                                  <a:lnTo>
                                    <a:pt x="1344" y="246"/>
                                  </a:lnTo>
                                  <a:lnTo>
                                    <a:pt x="1377" y="261"/>
                                  </a:lnTo>
                                  <a:lnTo>
                                    <a:pt x="1418" y="283"/>
                                  </a:lnTo>
                                  <a:lnTo>
                                    <a:pt x="1423" y="284"/>
                                  </a:lnTo>
                                  <a:lnTo>
                                    <a:pt x="1427" y="283"/>
                                  </a:lnTo>
                                  <a:lnTo>
                                    <a:pt x="1431" y="281"/>
                                  </a:lnTo>
                                  <a:lnTo>
                                    <a:pt x="1435" y="277"/>
                                  </a:lnTo>
                                  <a:lnTo>
                                    <a:pt x="1481" y="310"/>
                                  </a:lnTo>
                                  <a:lnTo>
                                    <a:pt x="1486" y="316"/>
                                  </a:lnTo>
                                  <a:lnTo>
                                    <a:pt x="1478" y="314"/>
                                  </a:lnTo>
                                  <a:lnTo>
                                    <a:pt x="1465" y="308"/>
                                  </a:lnTo>
                                  <a:lnTo>
                                    <a:pt x="1462" y="310"/>
                                  </a:lnTo>
                                  <a:lnTo>
                                    <a:pt x="1492" y="340"/>
                                  </a:lnTo>
                                  <a:lnTo>
                                    <a:pt x="1495" y="338"/>
                                  </a:lnTo>
                                  <a:lnTo>
                                    <a:pt x="1498" y="335"/>
                                  </a:lnTo>
                                  <a:lnTo>
                                    <a:pt x="1503" y="334"/>
                                  </a:lnTo>
                                  <a:lnTo>
                                    <a:pt x="1508" y="332"/>
                                  </a:lnTo>
                                  <a:lnTo>
                                    <a:pt x="1514" y="333"/>
                                  </a:lnTo>
                                  <a:lnTo>
                                    <a:pt x="1520" y="333"/>
                                  </a:lnTo>
                                  <a:lnTo>
                                    <a:pt x="1525" y="335"/>
                                  </a:lnTo>
                                  <a:lnTo>
                                    <a:pt x="1530" y="338"/>
                                  </a:lnTo>
                                  <a:lnTo>
                                    <a:pt x="1534" y="341"/>
                                  </a:lnTo>
                                  <a:lnTo>
                                    <a:pt x="1538" y="344"/>
                                  </a:lnTo>
                                  <a:lnTo>
                                    <a:pt x="1541" y="349"/>
                                  </a:lnTo>
                                  <a:lnTo>
                                    <a:pt x="1543" y="353"/>
                                  </a:lnTo>
                                  <a:lnTo>
                                    <a:pt x="1538" y="363"/>
                                  </a:lnTo>
                                  <a:lnTo>
                                    <a:pt x="1551" y="384"/>
                                  </a:lnTo>
                                  <a:lnTo>
                                    <a:pt x="1555" y="382"/>
                                  </a:lnTo>
                                  <a:lnTo>
                                    <a:pt x="1559" y="381"/>
                                  </a:lnTo>
                                  <a:lnTo>
                                    <a:pt x="1566" y="383"/>
                                  </a:lnTo>
                                  <a:lnTo>
                                    <a:pt x="1575" y="387"/>
                                  </a:lnTo>
                                  <a:lnTo>
                                    <a:pt x="1587" y="397"/>
                                  </a:lnTo>
                                  <a:lnTo>
                                    <a:pt x="1602" y="408"/>
                                  </a:lnTo>
                                  <a:lnTo>
                                    <a:pt x="1595" y="405"/>
                                  </a:lnTo>
                                  <a:lnTo>
                                    <a:pt x="1588" y="403"/>
                                  </a:lnTo>
                                  <a:lnTo>
                                    <a:pt x="1588" y="406"/>
                                  </a:lnTo>
                                  <a:lnTo>
                                    <a:pt x="1590" y="410"/>
                                  </a:lnTo>
                                  <a:lnTo>
                                    <a:pt x="1594" y="418"/>
                                  </a:lnTo>
                                  <a:lnTo>
                                    <a:pt x="1600" y="427"/>
                                  </a:lnTo>
                                  <a:lnTo>
                                    <a:pt x="1608" y="439"/>
                                  </a:lnTo>
                                  <a:lnTo>
                                    <a:pt x="1611" y="425"/>
                                  </a:lnTo>
                                  <a:lnTo>
                                    <a:pt x="1621" y="440"/>
                                  </a:lnTo>
                                  <a:lnTo>
                                    <a:pt x="1632" y="456"/>
                                  </a:lnTo>
                                  <a:lnTo>
                                    <a:pt x="1641" y="471"/>
                                  </a:lnTo>
                                  <a:lnTo>
                                    <a:pt x="1650" y="489"/>
                                  </a:lnTo>
                                  <a:lnTo>
                                    <a:pt x="1659" y="504"/>
                                  </a:lnTo>
                                  <a:lnTo>
                                    <a:pt x="1666" y="521"/>
                                  </a:lnTo>
                                  <a:lnTo>
                                    <a:pt x="1673" y="540"/>
                                  </a:lnTo>
                                  <a:lnTo>
                                    <a:pt x="1680" y="557"/>
                                  </a:lnTo>
                                  <a:lnTo>
                                    <a:pt x="1684" y="575"/>
                                  </a:lnTo>
                                  <a:lnTo>
                                    <a:pt x="1690" y="593"/>
                                  </a:lnTo>
                                  <a:lnTo>
                                    <a:pt x="1693" y="611"/>
                                  </a:lnTo>
                                  <a:lnTo>
                                    <a:pt x="1696" y="629"/>
                                  </a:lnTo>
                                  <a:lnTo>
                                    <a:pt x="1699" y="649"/>
                                  </a:lnTo>
                                  <a:lnTo>
                                    <a:pt x="1701" y="668"/>
                                  </a:lnTo>
                                  <a:lnTo>
                                    <a:pt x="1702" y="687"/>
                                  </a:lnTo>
                                  <a:lnTo>
                                    <a:pt x="1702" y="708"/>
                                  </a:lnTo>
                                  <a:lnTo>
                                    <a:pt x="1701" y="742"/>
                                  </a:lnTo>
                                  <a:lnTo>
                                    <a:pt x="1699" y="777"/>
                                  </a:lnTo>
                                  <a:lnTo>
                                    <a:pt x="1694" y="811"/>
                                  </a:lnTo>
                                  <a:lnTo>
                                    <a:pt x="1687" y="846"/>
                                  </a:lnTo>
                                  <a:lnTo>
                                    <a:pt x="1678" y="880"/>
                                  </a:lnTo>
                                  <a:lnTo>
                                    <a:pt x="1668" y="915"/>
                                  </a:lnTo>
                                  <a:lnTo>
                                    <a:pt x="1656" y="951"/>
                                  </a:lnTo>
                                  <a:lnTo>
                                    <a:pt x="1641" y="985"/>
                                  </a:lnTo>
                                  <a:lnTo>
                                    <a:pt x="1626" y="1020"/>
                                  </a:lnTo>
                                  <a:lnTo>
                                    <a:pt x="1608" y="1055"/>
                                  </a:lnTo>
                                  <a:lnTo>
                                    <a:pt x="1588" y="1090"/>
                                  </a:lnTo>
                                  <a:lnTo>
                                    <a:pt x="1566" y="1125"/>
                                  </a:lnTo>
                                  <a:lnTo>
                                    <a:pt x="1542" y="1162"/>
                                  </a:lnTo>
                                  <a:lnTo>
                                    <a:pt x="1517" y="1197"/>
                                  </a:lnTo>
                                  <a:lnTo>
                                    <a:pt x="1490" y="1232"/>
                                  </a:lnTo>
                                  <a:lnTo>
                                    <a:pt x="1461" y="1268"/>
                                  </a:lnTo>
                                  <a:lnTo>
                                    <a:pt x="1431" y="1302"/>
                                  </a:lnTo>
                                  <a:lnTo>
                                    <a:pt x="1400" y="1337"/>
                                  </a:lnTo>
                                  <a:lnTo>
                                    <a:pt x="1369" y="1367"/>
                                  </a:lnTo>
                                  <a:lnTo>
                                    <a:pt x="1339" y="1397"/>
                                  </a:lnTo>
                                  <a:lnTo>
                                    <a:pt x="1307" y="1425"/>
                                  </a:lnTo>
                                  <a:lnTo>
                                    <a:pt x="1275" y="1450"/>
                                  </a:lnTo>
                                  <a:lnTo>
                                    <a:pt x="1244" y="1475"/>
                                  </a:lnTo>
                                  <a:lnTo>
                                    <a:pt x="1212" y="1498"/>
                                  </a:lnTo>
                                  <a:lnTo>
                                    <a:pt x="1180" y="1518"/>
                                  </a:lnTo>
                                  <a:lnTo>
                                    <a:pt x="1148" y="1537"/>
                                  </a:lnTo>
                                  <a:lnTo>
                                    <a:pt x="1116" y="1554"/>
                                  </a:lnTo>
                                  <a:lnTo>
                                    <a:pt x="1083" y="1569"/>
                                  </a:lnTo>
                                  <a:lnTo>
                                    <a:pt x="1049" y="1583"/>
                                  </a:lnTo>
                                  <a:lnTo>
                                    <a:pt x="1017" y="1595"/>
                                  </a:lnTo>
                                  <a:lnTo>
                                    <a:pt x="983" y="1606"/>
                                  </a:lnTo>
                                  <a:lnTo>
                                    <a:pt x="949" y="1613"/>
                                  </a:lnTo>
                                  <a:close/>
                                  <a:moveTo>
                                    <a:pt x="364" y="1393"/>
                                  </a:moveTo>
                                  <a:lnTo>
                                    <a:pt x="361" y="1393"/>
                                  </a:lnTo>
                                  <a:lnTo>
                                    <a:pt x="359" y="1392"/>
                                  </a:lnTo>
                                  <a:lnTo>
                                    <a:pt x="357" y="1390"/>
                                  </a:lnTo>
                                  <a:lnTo>
                                    <a:pt x="356" y="1388"/>
                                  </a:lnTo>
                                  <a:lnTo>
                                    <a:pt x="364" y="1393"/>
                                  </a:lnTo>
                                  <a:close/>
                                  <a:moveTo>
                                    <a:pt x="564" y="1613"/>
                                  </a:moveTo>
                                  <a:lnTo>
                                    <a:pt x="555" y="1612"/>
                                  </a:lnTo>
                                  <a:lnTo>
                                    <a:pt x="547" y="1611"/>
                                  </a:lnTo>
                                  <a:lnTo>
                                    <a:pt x="541" y="1608"/>
                                  </a:lnTo>
                                  <a:lnTo>
                                    <a:pt x="537" y="1602"/>
                                  </a:lnTo>
                                  <a:lnTo>
                                    <a:pt x="543" y="1603"/>
                                  </a:lnTo>
                                  <a:lnTo>
                                    <a:pt x="548" y="1606"/>
                                  </a:lnTo>
                                  <a:lnTo>
                                    <a:pt x="556" y="1609"/>
                                  </a:lnTo>
                                  <a:lnTo>
                                    <a:pt x="564" y="1613"/>
                                  </a:lnTo>
                                  <a:close/>
                                  <a:moveTo>
                                    <a:pt x="512" y="1573"/>
                                  </a:moveTo>
                                  <a:lnTo>
                                    <a:pt x="510" y="1574"/>
                                  </a:lnTo>
                                  <a:lnTo>
                                    <a:pt x="507" y="1574"/>
                                  </a:lnTo>
                                  <a:lnTo>
                                    <a:pt x="502" y="1573"/>
                                  </a:lnTo>
                                  <a:lnTo>
                                    <a:pt x="496" y="1570"/>
                                  </a:lnTo>
                                  <a:lnTo>
                                    <a:pt x="496" y="1567"/>
                                  </a:lnTo>
                                  <a:lnTo>
                                    <a:pt x="500" y="1567"/>
                                  </a:lnTo>
                                  <a:lnTo>
                                    <a:pt x="504" y="1567"/>
                                  </a:lnTo>
                                  <a:lnTo>
                                    <a:pt x="509" y="1569"/>
                                  </a:lnTo>
                                  <a:lnTo>
                                    <a:pt x="512" y="1573"/>
                                  </a:lnTo>
                                  <a:close/>
                                  <a:moveTo>
                                    <a:pt x="491" y="1565"/>
                                  </a:moveTo>
                                  <a:lnTo>
                                    <a:pt x="483" y="1559"/>
                                  </a:lnTo>
                                  <a:lnTo>
                                    <a:pt x="473" y="1556"/>
                                  </a:lnTo>
                                  <a:lnTo>
                                    <a:pt x="460" y="1551"/>
                                  </a:lnTo>
                                  <a:lnTo>
                                    <a:pt x="445" y="1549"/>
                                  </a:lnTo>
                                  <a:lnTo>
                                    <a:pt x="439" y="1543"/>
                                  </a:lnTo>
                                  <a:lnTo>
                                    <a:pt x="445" y="1547"/>
                                  </a:lnTo>
                                  <a:lnTo>
                                    <a:pt x="453" y="1550"/>
                                  </a:lnTo>
                                  <a:lnTo>
                                    <a:pt x="463" y="1552"/>
                                  </a:lnTo>
                                  <a:lnTo>
                                    <a:pt x="475" y="1553"/>
                                  </a:lnTo>
                                  <a:lnTo>
                                    <a:pt x="482" y="1558"/>
                                  </a:lnTo>
                                  <a:lnTo>
                                    <a:pt x="491" y="1565"/>
                                  </a:lnTo>
                                  <a:close/>
                                  <a:moveTo>
                                    <a:pt x="41" y="1159"/>
                                  </a:moveTo>
                                  <a:lnTo>
                                    <a:pt x="37" y="1159"/>
                                  </a:lnTo>
                                  <a:lnTo>
                                    <a:pt x="36" y="1158"/>
                                  </a:lnTo>
                                  <a:lnTo>
                                    <a:pt x="34" y="1156"/>
                                  </a:lnTo>
                                  <a:lnTo>
                                    <a:pt x="33" y="1154"/>
                                  </a:lnTo>
                                  <a:lnTo>
                                    <a:pt x="35" y="1153"/>
                                  </a:lnTo>
                                  <a:lnTo>
                                    <a:pt x="37" y="1153"/>
                                  </a:lnTo>
                                  <a:lnTo>
                                    <a:pt x="38" y="1154"/>
                                  </a:lnTo>
                                  <a:lnTo>
                                    <a:pt x="41" y="1156"/>
                                  </a:lnTo>
                                  <a:lnTo>
                                    <a:pt x="41" y="1159"/>
                                  </a:lnTo>
                                  <a:close/>
                                  <a:moveTo>
                                    <a:pt x="307" y="1431"/>
                                  </a:moveTo>
                                  <a:lnTo>
                                    <a:pt x="302" y="1428"/>
                                  </a:lnTo>
                                  <a:lnTo>
                                    <a:pt x="297" y="1425"/>
                                  </a:lnTo>
                                  <a:lnTo>
                                    <a:pt x="295" y="1422"/>
                                  </a:lnTo>
                                  <a:lnTo>
                                    <a:pt x="294" y="1418"/>
                                  </a:lnTo>
                                  <a:lnTo>
                                    <a:pt x="299" y="1423"/>
                                  </a:lnTo>
                                  <a:lnTo>
                                    <a:pt x="307" y="1431"/>
                                  </a:lnTo>
                                  <a:close/>
                                  <a:moveTo>
                                    <a:pt x="132" y="1333"/>
                                  </a:moveTo>
                                  <a:lnTo>
                                    <a:pt x="129" y="1330"/>
                                  </a:lnTo>
                                  <a:lnTo>
                                    <a:pt x="126" y="1326"/>
                                  </a:lnTo>
                                  <a:lnTo>
                                    <a:pt x="122" y="1323"/>
                                  </a:lnTo>
                                  <a:lnTo>
                                    <a:pt x="116" y="1319"/>
                                  </a:lnTo>
                                  <a:lnTo>
                                    <a:pt x="110" y="1307"/>
                                  </a:lnTo>
                                  <a:lnTo>
                                    <a:pt x="102" y="1292"/>
                                  </a:lnTo>
                                  <a:lnTo>
                                    <a:pt x="95" y="1275"/>
                                  </a:lnTo>
                                  <a:lnTo>
                                    <a:pt x="86" y="1255"/>
                                  </a:lnTo>
                                  <a:lnTo>
                                    <a:pt x="91" y="1259"/>
                                  </a:lnTo>
                                  <a:lnTo>
                                    <a:pt x="100" y="1274"/>
                                  </a:lnTo>
                                  <a:lnTo>
                                    <a:pt x="114" y="1299"/>
                                  </a:lnTo>
                                  <a:lnTo>
                                    <a:pt x="132" y="1333"/>
                                  </a:lnTo>
                                  <a:close/>
                                  <a:moveTo>
                                    <a:pt x="186" y="1409"/>
                                  </a:moveTo>
                                  <a:lnTo>
                                    <a:pt x="181" y="1406"/>
                                  </a:lnTo>
                                  <a:lnTo>
                                    <a:pt x="177" y="1401"/>
                                  </a:lnTo>
                                  <a:lnTo>
                                    <a:pt x="172" y="1396"/>
                                  </a:lnTo>
                                  <a:lnTo>
                                    <a:pt x="167" y="1388"/>
                                  </a:lnTo>
                                  <a:lnTo>
                                    <a:pt x="171" y="1390"/>
                                  </a:lnTo>
                                  <a:lnTo>
                                    <a:pt x="176" y="1394"/>
                                  </a:lnTo>
                                  <a:lnTo>
                                    <a:pt x="180" y="1401"/>
                                  </a:lnTo>
                                  <a:lnTo>
                                    <a:pt x="186" y="1409"/>
                                  </a:lnTo>
                                  <a:close/>
                                  <a:moveTo>
                                    <a:pt x="232" y="1456"/>
                                  </a:moveTo>
                                  <a:lnTo>
                                    <a:pt x="224" y="1450"/>
                                  </a:lnTo>
                                  <a:lnTo>
                                    <a:pt x="215" y="1443"/>
                                  </a:lnTo>
                                  <a:lnTo>
                                    <a:pt x="206" y="1435"/>
                                  </a:lnTo>
                                  <a:lnTo>
                                    <a:pt x="194" y="1426"/>
                                  </a:lnTo>
                                  <a:lnTo>
                                    <a:pt x="191" y="1415"/>
                                  </a:lnTo>
                                  <a:lnTo>
                                    <a:pt x="232" y="1456"/>
                                  </a:lnTo>
                                  <a:close/>
                                  <a:moveTo>
                                    <a:pt x="1033" y="226"/>
                                  </a:moveTo>
                                  <a:lnTo>
                                    <a:pt x="1019" y="238"/>
                                  </a:lnTo>
                                  <a:lnTo>
                                    <a:pt x="1006" y="249"/>
                                  </a:lnTo>
                                  <a:lnTo>
                                    <a:pt x="996" y="260"/>
                                  </a:lnTo>
                                  <a:lnTo>
                                    <a:pt x="987" y="273"/>
                                  </a:lnTo>
                                  <a:lnTo>
                                    <a:pt x="968" y="277"/>
                                  </a:lnTo>
                                  <a:lnTo>
                                    <a:pt x="963" y="291"/>
                                  </a:lnTo>
                                  <a:lnTo>
                                    <a:pt x="960" y="291"/>
                                  </a:lnTo>
                                  <a:lnTo>
                                    <a:pt x="957" y="288"/>
                                  </a:lnTo>
                                  <a:lnTo>
                                    <a:pt x="952" y="284"/>
                                  </a:lnTo>
                                  <a:lnTo>
                                    <a:pt x="948" y="277"/>
                                  </a:lnTo>
                                  <a:lnTo>
                                    <a:pt x="946" y="275"/>
                                  </a:lnTo>
                                  <a:lnTo>
                                    <a:pt x="941" y="272"/>
                                  </a:lnTo>
                                  <a:lnTo>
                                    <a:pt x="935" y="269"/>
                                  </a:lnTo>
                                  <a:lnTo>
                                    <a:pt x="930" y="267"/>
                                  </a:lnTo>
                                  <a:lnTo>
                                    <a:pt x="913" y="265"/>
                                  </a:lnTo>
                                  <a:lnTo>
                                    <a:pt x="893" y="264"/>
                                  </a:lnTo>
                                  <a:lnTo>
                                    <a:pt x="875" y="265"/>
                                  </a:lnTo>
                                  <a:lnTo>
                                    <a:pt x="854" y="267"/>
                                  </a:lnTo>
                                  <a:lnTo>
                                    <a:pt x="832" y="269"/>
                                  </a:lnTo>
                                  <a:lnTo>
                                    <a:pt x="808" y="274"/>
                                  </a:lnTo>
                                  <a:lnTo>
                                    <a:pt x="781" y="280"/>
                                  </a:lnTo>
                                  <a:lnTo>
                                    <a:pt x="752" y="288"/>
                                  </a:lnTo>
                                  <a:lnTo>
                                    <a:pt x="720" y="296"/>
                                  </a:lnTo>
                                  <a:lnTo>
                                    <a:pt x="688" y="305"/>
                                  </a:lnTo>
                                  <a:lnTo>
                                    <a:pt x="634" y="322"/>
                                  </a:lnTo>
                                  <a:lnTo>
                                    <a:pt x="590" y="336"/>
                                  </a:lnTo>
                                  <a:lnTo>
                                    <a:pt x="555" y="350"/>
                                  </a:lnTo>
                                  <a:lnTo>
                                    <a:pt x="529" y="363"/>
                                  </a:lnTo>
                                  <a:lnTo>
                                    <a:pt x="541" y="358"/>
                                  </a:lnTo>
                                  <a:lnTo>
                                    <a:pt x="573" y="349"/>
                                  </a:lnTo>
                                  <a:lnTo>
                                    <a:pt x="623" y="333"/>
                                  </a:lnTo>
                                  <a:lnTo>
                                    <a:pt x="690" y="313"/>
                                  </a:lnTo>
                                  <a:lnTo>
                                    <a:pt x="704" y="316"/>
                                  </a:lnTo>
                                  <a:lnTo>
                                    <a:pt x="725" y="302"/>
                                  </a:lnTo>
                                  <a:lnTo>
                                    <a:pt x="731" y="301"/>
                                  </a:lnTo>
                                  <a:lnTo>
                                    <a:pt x="737" y="302"/>
                                  </a:lnTo>
                                  <a:lnTo>
                                    <a:pt x="743" y="305"/>
                                  </a:lnTo>
                                  <a:lnTo>
                                    <a:pt x="750" y="308"/>
                                  </a:lnTo>
                                  <a:lnTo>
                                    <a:pt x="744" y="31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42" y="324"/>
                                  </a:lnTo>
                                  <a:lnTo>
                                    <a:pt x="742" y="326"/>
                                  </a:lnTo>
                                  <a:lnTo>
                                    <a:pt x="742" y="328"/>
                                  </a:lnTo>
                                  <a:lnTo>
                                    <a:pt x="743" y="330"/>
                                  </a:lnTo>
                                  <a:lnTo>
                                    <a:pt x="744" y="330"/>
                                  </a:lnTo>
                                  <a:lnTo>
                                    <a:pt x="704" y="340"/>
                                  </a:lnTo>
                                  <a:lnTo>
                                    <a:pt x="699" y="330"/>
                                  </a:lnTo>
                                  <a:lnTo>
                                    <a:pt x="677" y="334"/>
                                  </a:lnTo>
                                  <a:lnTo>
                                    <a:pt x="656" y="340"/>
                                  </a:lnTo>
                                  <a:lnTo>
                                    <a:pt x="635" y="347"/>
                                  </a:lnTo>
                                  <a:lnTo>
                                    <a:pt x="615" y="353"/>
                                  </a:lnTo>
                                  <a:lnTo>
                                    <a:pt x="623" y="357"/>
                                  </a:lnTo>
                                  <a:lnTo>
                                    <a:pt x="607" y="367"/>
                                  </a:lnTo>
                                  <a:lnTo>
                                    <a:pt x="603" y="365"/>
                                  </a:lnTo>
                                  <a:lnTo>
                                    <a:pt x="601" y="364"/>
                                  </a:lnTo>
                                  <a:lnTo>
                                    <a:pt x="597" y="363"/>
                                  </a:lnTo>
                                  <a:lnTo>
                                    <a:pt x="593" y="363"/>
                                  </a:lnTo>
                                  <a:lnTo>
                                    <a:pt x="599" y="365"/>
                                  </a:lnTo>
                                  <a:lnTo>
                                    <a:pt x="590" y="369"/>
                                  </a:lnTo>
                                  <a:lnTo>
                                    <a:pt x="582" y="374"/>
                                  </a:lnTo>
                                  <a:lnTo>
                                    <a:pt x="573" y="377"/>
                                  </a:lnTo>
                                  <a:lnTo>
                                    <a:pt x="565" y="380"/>
                                  </a:lnTo>
                                  <a:lnTo>
                                    <a:pt x="557" y="382"/>
                                  </a:lnTo>
                                  <a:lnTo>
                                    <a:pt x="549" y="382"/>
                                  </a:lnTo>
                                  <a:lnTo>
                                    <a:pt x="541" y="382"/>
                                  </a:lnTo>
                                  <a:lnTo>
                                    <a:pt x="534" y="381"/>
                                  </a:lnTo>
                                  <a:lnTo>
                                    <a:pt x="531" y="390"/>
                                  </a:lnTo>
                                  <a:lnTo>
                                    <a:pt x="523" y="393"/>
                                  </a:lnTo>
                                  <a:lnTo>
                                    <a:pt x="509" y="400"/>
                                  </a:lnTo>
                                  <a:lnTo>
                                    <a:pt x="490" y="408"/>
                                  </a:lnTo>
                                  <a:lnTo>
                                    <a:pt x="464" y="419"/>
                                  </a:lnTo>
                                  <a:lnTo>
                                    <a:pt x="458" y="423"/>
                                  </a:lnTo>
                                  <a:lnTo>
                                    <a:pt x="453" y="427"/>
                                  </a:lnTo>
                                  <a:lnTo>
                                    <a:pt x="447" y="433"/>
                                  </a:lnTo>
                                  <a:lnTo>
                                    <a:pt x="440" y="441"/>
                                  </a:lnTo>
                                  <a:lnTo>
                                    <a:pt x="427" y="459"/>
                                  </a:lnTo>
                                  <a:lnTo>
                                    <a:pt x="412" y="482"/>
                                  </a:lnTo>
                                  <a:lnTo>
                                    <a:pt x="410" y="460"/>
                                  </a:lnTo>
                                  <a:lnTo>
                                    <a:pt x="403" y="470"/>
                                  </a:lnTo>
                                  <a:lnTo>
                                    <a:pt x="396" y="483"/>
                                  </a:lnTo>
                                  <a:lnTo>
                                    <a:pt x="391" y="499"/>
                                  </a:lnTo>
                                  <a:lnTo>
                                    <a:pt x="386" y="518"/>
                                  </a:lnTo>
                                  <a:lnTo>
                                    <a:pt x="383" y="540"/>
                                  </a:lnTo>
                                  <a:lnTo>
                                    <a:pt x="379" y="563"/>
                                  </a:lnTo>
                                  <a:lnTo>
                                    <a:pt x="376" y="591"/>
                                  </a:lnTo>
                                  <a:lnTo>
                                    <a:pt x="375" y="620"/>
                                  </a:lnTo>
                                  <a:lnTo>
                                    <a:pt x="380" y="620"/>
                                  </a:lnTo>
                                  <a:lnTo>
                                    <a:pt x="380" y="611"/>
                                  </a:lnTo>
                                  <a:lnTo>
                                    <a:pt x="380" y="600"/>
                                  </a:lnTo>
                                  <a:lnTo>
                                    <a:pt x="382" y="587"/>
                                  </a:lnTo>
                                  <a:lnTo>
                                    <a:pt x="383" y="571"/>
                                  </a:lnTo>
                                  <a:lnTo>
                                    <a:pt x="387" y="550"/>
                                  </a:lnTo>
                                  <a:lnTo>
                                    <a:pt x="392" y="532"/>
                                  </a:lnTo>
                                  <a:lnTo>
                                    <a:pt x="398" y="516"/>
                                  </a:lnTo>
                                  <a:lnTo>
                                    <a:pt x="404" y="503"/>
                                  </a:lnTo>
                                  <a:lnTo>
                                    <a:pt x="410" y="509"/>
                                  </a:lnTo>
                                  <a:lnTo>
                                    <a:pt x="409" y="520"/>
                                  </a:lnTo>
                                  <a:lnTo>
                                    <a:pt x="408" y="534"/>
                                  </a:lnTo>
                                  <a:lnTo>
                                    <a:pt x="408" y="550"/>
                                  </a:lnTo>
                                  <a:lnTo>
                                    <a:pt x="408" y="569"/>
                                  </a:lnTo>
                                  <a:lnTo>
                                    <a:pt x="408" y="591"/>
                                  </a:lnTo>
                                  <a:lnTo>
                                    <a:pt x="409" y="613"/>
                                  </a:lnTo>
                                  <a:lnTo>
                                    <a:pt x="410" y="636"/>
                                  </a:lnTo>
                                  <a:lnTo>
                                    <a:pt x="411" y="659"/>
                                  </a:lnTo>
                                  <a:lnTo>
                                    <a:pt x="413" y="683"/>
                                  </a:lnTo>
                                  <a:lnTo>
                                    <a:pt x="417" y="708"/>
                                  </a:lnTo>
                                  <a:lnTo>
                                    <a:pt x="420" y="731"/>
                                  </a:lnTo>
                                  <a:lnTo>
                                    <a:pt x="423" y="756"/>
                                  </a:lnTo>
                                  <a:lnTo>
                                    <a:pt x="430" y="792"/>
                                  </a:lnTo>
                                  <a:lnTo>
                                    <a:pt x="438" y="821"/>
                                  </a:lnTo>
                                  <a:lnTo>
                                    <a:pt x="446" y="847"/>
                                  </a:lnTo>
                                  <a:lnTo>
                                    <a:pt x="455" y="868"/>
                                  </a:lnTo>
                                  <a:lnTo>
                                    <a:pt x="459" y="877"/>
                                  </a:lnTo>
                                  <a:lnTo>
                                    <a:pt x="465" y="885"/>
                                  </a:lnTo>
                                  <a:lnTo>
                                    <a:pt x="469" y="892"/>
                                  </a:lnTo>
                                  <a:lnTo>
                                    <a:pt x="474" y="897"/>
                                  </a:lnTo>
                                  <a:lnTo>
                                    <a:pt x="480" y="902"/>
                                  </a:lnTo>
                                  <a:lnTo>
                                    <a:pt x="485" y="905"/>
                                  </a:lnTo>
                                  <a:lnTo>
                                    <a:pt x="491" y="907"/>
                                  </a:lnTo>
                                  <a:lnTo>
                                    <a:pt x="496" y="909"/>
                                  </a:lnTo>
                                  <a:lnTo>
                                    <a:pt x="507" y="953"/>
                                  </a:lnTo>
                                  <a:lnTo>
                                    <a:pt x="568" y="1010"/>
                                  </a:lnTo>
                                  <a:lnTo>
                                    <a:pt x="615" y="1050"/>
                                  </a:lnTo>
                                  <a:lnTo>
                                    <a:pt x="632" y="1065"/>
                                  </a:lnTo>
                                  <a:lnTo>
                                    <a:pt x="645" y="1075"/>
                                  </a:lnTo>
                                  <a:lnTo>
                                    <a:pt x="655" y="1081"/>
                                  </a:lnTo>
                                  <a:lnTo>
                                    <a:pt x="661" y="1083"/>
                                  </a:lnTo>
                                  <a:lnTo>
                                    <a:pt x="684" y="1079"/>
                                  </a:lnTo>
                                  <a:lnTo>
                                    <a:pt x="710" y="1073"/>
                                  </a:lnTo>
                                  <a:lnTo>
                                    <a:pt x="737" y="1066"/>
                                  </a:lnTo>
                                  <a:lnTo>
                                    <a:pt x="764" y="1056"/>
                                  </a:lnTo>
                                  <a:lnTo>
                                    <a:pt x="794" y="1045"/>
                                  </a:lnTo>
                                  <a:lnTo>
                                    <a:pt x="824" y="1031"/>
                                  </a:lnTo>
                                  <a:lnTo>
                                    <a:pt x="854" y="1016"/>
                                  </a:lnTo>
                                  <a:lnTo>
                                    <a:pt x="887" y="998"/>
                                  </a:lnTo>
                                  <a:lnTo>
                                    <a:pt x="914" y="983"/>
                                  </a:lnTo>
                                  <a:lnTo>
                                    <a:pt x="941" y="968"/>
                                  </a:lnTo>
                                  <a:lnTo>
                                    <a:pt x="968" y="952"/>
                                  </a:lnTo>
                                  <a:lnTo>
                                    <a:pt x="995" y="936"/>
                                  </a:lnTo>
                                  <a:lnTo>
                                    <a:pt x="1022" y="921"/>
                                  </a:lnTo>
                                  <a:lnTo>
                                    <a:pt x="1049" y="905"/>
                                  </a:lnTo>
                                  <a:lnTo>
                                    <a:pt x="1076" y="889"/>
                                  </a:lnTo>
                                  <a:lnTo>
                                    <a:pt x="1103" y="873"/>
                                  </a:lnTo>
                                  <a:lnTo>
                                    <a:pt x="1104" y="869"/>
                                  </a:lnTo>
                                  <a:lnTo>
                                    <a:pt x="1107" y="863"/>
                                  </a:lnTo>
                                  <a:lnTo>
                                    <a:pt x="1110" y="859"/>
                                  </a:lnTo>
                                  <a:lnTo>
                                    <a:pt x="1114" y="854"/>
                                  </a:lnTo>
                                  <a:lnTo>
                                    <a:pt x="1120" y="850"/>
                                  </a:lnTo>
                                  <a:lnTo>
                                    <a:pt x="1127" y="845"/>
                                  </a:lnTo>
                                  <a:lnTo>
                                    <a:pt x="1135" y="842"/>
                                  </a:lnTo>
                                  <a:lnTo>
                                    <a:pt x="1144" y="838"/>
                                  </a:lnTo>
                                  <a:lnTo>
                                    <a:pt x="1157" y="827"/>
                                  </a:lnTo>
                                  <a:lnTo>
                                    <a:pt x="1172" y="814"/>
                                  </a:lnTo>
                                  <a:lnTo>
                                    <a:pt x="1185" y="801"/>
                                  </a:lnTo>
                                  <a:lnTo>
                                    <a:pt x="1200" y="786"/>
                                  </a:lnTo>
                                  <a:lnTo>
                                    <a:pt x="1206" y="789"/>
                                  </a:lnTo>
                                  <a:lnTo>
                                    <a:pt x="1211" y="768"/>
                                  </a:lnTo>
                                  <a:lnTo>
                                    <a:pt x="1248" y="746"/>
                                  </a:lnTo>
                                  <a:lnTo>
                                    <a:pt x="1254" y="746"/>
                                  </a:lnTo>
                                  <a:lnTo>
                                    <a:pt x="1259" y="746"/>
                                  </a:lnTo>
                                  <a:lnTo>
                                    <a:pt x="1263" y="744"/>
                                  </a:lnTo>
                                  <a:lnTo>
                                    <a:pt x="1266" y="742"/>
                                  </a:lnTo>
                                  <a:lnTo>
                                    <a:pt x="1270" y="737"/>
                                  </a:lnTo>
                                  <a:lnTo>
                                    <a:pt x="1272" y="733"/>
                                  </a:lnTo>
                                  <a:lnTo>
                                    <a:pt x="1274" y="726"/>
                                  </a:lnTo>
                                  <a:lnTo>
                                    <a:pt x="1275" y="719"/>
                                  </a:lnTo>
                                  <a:lnTo>
                                    <a:pt x="1279" y="719"/>
                                  </a:lnTo>
                                  <a:lnTo>
                                    <a:pt x="1282" y="717"/>
                                  </a:lnTo>
                                  <a:lnTo>
                                    <a:pt x="1287" y="714"/>
                                  </a:lnTo>
                                  <a:lnTo>
                                    <a:pt x="1292" y="710"/>
                                  </a:lnTo>
                                  <a:lnTo>
                                    <a:pt x="1308" y="696"/>
                                  </a:lnTo>
                                  <a:lnTo>
                                    <a:pt x="1327" y="678"/>
                                  </a:lnTo>
                                  <a:lnTo>
                                    <a:pt x="1341" y="683"/>
                                  </a:lnTo>
                                  <a:lnTo>
                                    <a:pt x="1334" y="693"/>
                                  </a:lnTo>
                                  <a:lnTo>
                                    <a:pt x="1319" y="709"/>
                                  </a:lnTo>
                                  <a:lnTo>
                                    <a:pt x="1311" y="719"/>
                                  </a:lnTo>
                                  <a:lnTo>
                                    <a:pt x="1306" y="728"/>
                                  </a:lnTo>
                                  <a:lnTo>
                                    <a:pt x="1304" y="731"/>
                                  </a:lnTo>
                                  <a:lnTo>
                                    <a:pt x="1302" y="736"/>
                                  </a:lnTo>
                                  <a:lnTo>
                                    <a:pt x="1302" y="739"/>
                                  </a:lnTo>
                                  <a:lnTo>
                                    <a:pt x="1302" y="743"/>
                                  </a:lnTo>
                                  <a:lnTo>
                                    <a:pt x="1292" y="746"/>
                                  </a:lnTo>
                                  <a:lnTo>
                                    <a:pt x="1292" y="751"/>
                                  </a:lnTo>
                                  <a:lnTo>
                                    <a:pt x="1291" y="755"/>
                                  </a:lnTo>
                                  <a:lnTo>
                                    <a:pt x="1288" y="762"/>
                                  </a:lnTo>
                                  <a:lnTo>
                                    <a:pt x="1283" y="769"/>
                                  </a:lnTo>
                                  <a:lnTo>
                                    <a:pt x="1278" y="777"/>
                                  </a:lnTo>
                                  <a:lnTo>
                                    <a:pt x="1271" y="786"/>
                                  </a:lnTo>
                                  <a:lnTo>
                                    <a:pt x="1262" y="795"/>
                                  </a:lnTo>
                                  <a:lnTo>
                                    <a:pt x="1251" y="805"/>
                                  </a:lnTo>
                                  <a:lnTo>
                                    <a:pt x="1225" y="829"/>
                                  </a:lnTo>
                                  <a:lnTo>
                                    <a:pt x="1193" y="856"/>
                                  </a:lnTo>
                                  <a:lnTo>
                                    <a:pt x="1155" y="886"/>
                                  </a:lnTo>
                                  <a:lnTo>
                                    <a:pt x="1111" y="920"/>
                                  </a:lnTo>
                                  <a:lnTo>
                                    <a:pt x="1104" y="922"/>
                                  </a:lnTo>
                                  <a:lnTo>
                                    <a:pt x="1095" y="927"/>
                                  </a:lnTo>
                                  <a:lnTo>
                                    <a:pt x="1086" y="934"/>
                                  </a:lnTo>
                                  <a:lnTo>
                                    <a:pt x="1076" y="943"/>
                                  </a:lnTo>
                                  <a:lnTo>
                                    <a:pt x="1066" y="952"/>
                                  </a:lnTo>
                                  <a:lnTo>
                                    <a:pt x="1057" y="958"/>
                                  </a:lnTo>
                                  <a:lnTo>
                                    <a:pt x="1048" y="963"/>
                                  </a:lnTo>
                                  <a:lnTo>
                                    <a:pt x="1041" y="966"/>
                                  </a:lnTo>
                                  <a:lnTo>
                                    <a:pt x="1032" y="974"/>
                                  </a:lnTo>
                                  <a:lnTo>
                                    <a:pt x="1021" y="982"/>
                                  </a:lnTo>
                                  <a:lnTo>
                                    <a:pt x="1006" y="993"/>
                                  </a:lnTo>
                                  <a:lnTo>
                                    <a:pt x="988" y="1003"/>
                                  </a:lnTo>
                                  <a:lnTo>
                                    <a:pt x="967" y="1014"/>
                                  </a:lnTo>
                                  <a:lnTo>
                                    <a:pt x="943" y="1027"/>
                                  </a:lnTo>
                                  <a:lnTo>
                                    <a:pt x="915" y="1039"/>
                                  </a:lnTo>
                                  <a:lnTo>
                                    <a:pt x="885" y="1053"/>
                                  </a:lnTo>
                                  <a:lnTo>
                                    <a:pt x="857" y="1065"/>
                                  </a:lnTo>
                                  <a:lnTo>
                                    <a:pt x="830" y="1077"/>
                                  </a:lnTo>
                                  <a:lnTo>
                                    <a:pt x="806" y="1087"/>
                                  </a:lnTo>
                                  <a:lnTo>
                                    <a:pt x="782" y="1096"/>
                                  </a:lnTo>
                                  <a:lnTo>
                                    <a:pt x="762" y="1104"/>
                                  </a:lnTo>
                                  <a:lnTo>
                                    <a:pt x="743" y="1111"/>
                                  </a:lnTo>
                                  <a:lnTo>
                                    <a:pt x="725" y="1116"/>
                                  </a:lnTo>
                                  <a:lnTo>
                                    <a:pt x="709" y="1121"/>
                                  </a:lnTo>
                                  <a:lnTo>
                                    <a:pt x="715" y="1129"/>
                                  </a:lnTo>
                                  <a:lnTo>
                                    <a:pt x="720" y="1136"/>
                                  </a:lnTo>
                                  <a:lnTo>
                                    <a:pt x="728" y="1142"/>
                                  </a:lnTo>
                                  <a:lnTo>
                                    <a:pt x="736" y="1149"/>
                                  </a:lnTo>
                                  <a:lnTo>
                                    <a:pt x="746" y="1156"/>
                                  </a:lnTo>
                                  <a:lnTo>
                                    <a:pt x="756" y="1162"/>
                                  </a:lnTo>
                                  <a:lnTo>
                                    <a:pt x="768" y="1169"/>
                                  </a:lnTo>
                                  <a:lnTo>
                                    <a:pt x="780" y="1174"/>
                                  </a:lnTo>
                                  <a:lnTo>
                                    <a:pt x="808" y="1186"/>
                                  </a:lnTo>
                                  <a:lnTo>
                                    <a:pt x="840" y="1196"/>
                                  </a:lnTo>
                                  <a:lnTo>
                                    <a:pt x="877" y="1205"/>
                                  </a:lnTo>
                                  <a:lnTo>
                                    <a:pt x="917" y="1214"/>
                                  </a:lnTo>
                                  <a:lnTo>
                                    <a:pt x="947" y="1220"/>
                                  </a:lnTo>
                                  <a:lnTo>
                                    <a:pt x="977" y="1224"/>
                                  </a:lnTo>
                                  <a:lnTo>
                                    <a:pt x="1008" y="1229"/>
                                  </a:lnTo>
                                  <a:lnTo>
                                    <a:pt x="1037" y="1232"/>
                                  </a:lnTo>
                                  <a:lnTo>
                                    <a:pt x="1066" y="1234"/>
                                  </a:lnTo>
                                  <a:lnTo>
                                    <a:pt x="1094" y="1237"/>
                                  </a:lnTo>
                                  <a:lnTo>
                                    <a:pt x="1123" y="1238"/>
                                  </a:lnTo>
                                  <a:lnTo>
                                    <a:pt x="1152" y="1238"/>
                                  </a:lnTo>
                                  <a:lnTo>
                                    <a:pt x="1180" y="1238"/>
                                  </a:lnTo>
                                  <a:lnTo>
                                    <a:pt x="1208" y="1235"/>
                                  </a:lnTo>
                                  <a:lnTo>
                                    <a:pt x="1235" y="1233"/>
                                  </a:lnTo>
                                  <a:lnTo>
                                    <a:pt x="1262" y="1230"/>
                                  </a:lnTo>
                                  <a:lnTo>
                                    <a:pt x="1289" y="1224"/>
                                  </a:lnTo>
                                  <a:lnTo>
                                    <a:pt x="1316" y="1218"/>
                                  </a:lnTo>
                                  <a:lnTo>
                                    <a:pt x="1342" y="1211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87" y="1197"/>
                                  </a:lnTo>
                                  <a:lnTo>
                                    <a:pt x="1408" y="1191"/>
                                  </a:lnTo>
                                  <a:lnTo>
                                    <a:pt x="1432" y="1184"/>
                                  </a:lnTo>
                                  <a:lnTo>
                                    <a:pt x="1459" y="1179"/>
                                  </a:lnTo>
                                  <a:lnTo>
                                    <a:pt x="1488" y="1133"/>
                                  </a:lnTo>
                                  <a:lnTo>
                                    <a:pt x="1511" y="1097"/>
                                  </a:lnTo>
                                  <a:lnTo>
                                    <a:pt x="1528" y="1069"/>
                                  </a:lnTo>
                                  <a:lnTo>
                                    <a:pt x="1540" y="1048"/>
                                  </a:lnTo>
                                  <a:lnTo>
                                    <a:pt x="1559" y="1012"/>
                                  </a:lnTo>
                                  <a:lnTo>
                                    <a:pt x="1575" y="976"/>
                                  </a:lnTo>
                                  <a:lnTo>
                                    <a:pt x="1588" y="941"/>
                                  </a:lnTo>
                                  <a:lnTo>
                                    <a:pt x="1600" y="907"/>
                                  </a:lnTo>
                                  <a:lnTo>
                                    <a:pt x="1604" y="890"/>
                                  </a:lnTo>
                                  <a:lnTo>
                                    <a:pt x="1608" y="874"/>
                                  </a:lnTo>
                                  <a:lnTo>
                                    <a:pt x="1611" y="857"/>
                                  </a:lnTo>
                                  <a:lnTo>
                                    <a:pt x="1614" y="840"/>
                                  </a:lnTo>
                                  <a:lnTo>
                                    <a:pt x="1615" y="823"/>
                                  </a:lnTo>
                                  <a:lnTo>
                                    <a:pt x="1618" y="806"/>
                                  </a:lnTo>
                                  <a:lnTo>
                                    <a:pt x="1619" y="789"/>
                                  </a:lnTo>
                                  <a:lnTo>
                                    <a:pt x="1619" y="772"/>
                                  </a:lnTo>
                                  <a:lnTo>
                                    <a:pt x="1618" y="744"/>
                                  </a:lnTo>
                                  <a:lnTo>
                                    <a:pt x="1615" y="717"/>
                                  </a:lnTo>
                                  <a:lnTo>
                                    <a:pt x="1612" y="688"/>
                                  </a:lnTo>
                                  <a:lnTo>
                                    <a:pt x="1608" y="662"/>
                                  </a:lnTo>
                                  <a:lnTo>
                                    <a:pt x="1601" y="635"/>
                                  </a:lnTo>
                                  <a:lnTo>
                                    <a:pt x="1594" y="609"/>
                                  </a:lnTo>
                                  <a:lnTo>
                                    <a:pt x="1585" y="584"/>
                                  </a:lnTo>
                                  <a:lnTo>
                                    <a:pt x="1574" y="559"/>
                                  </a:lnTo>
                                  <a:lnTo>
                                    <a:pt x="1563" y="535"/>
                                  </a:lnTo>
                                  <a:lnTo>
                                    <a:pt x="1549" y="511"/>
                                  </a:lnTo>
                                  <a:lnTo>
                                    <a:pt x="1534" y="489"/>
                                  </a:lnTo>
                                  <a:lnTo>
                                    <a:pt x="1519" y="466"/>
                                  </a:lnTo>
                                  <a:lnTo>
                                    <a:pt x="1501" y="444"/>
                                  </a:lnTo>
                                  <a:lnTo>
                                    <a:pt x="1483" y="423"/>
                                  </a:lnTo>
                                  <a:lnTo>
                                    <a:pt x="1462" y="401"/>
                                  </a:lnTo>
                                  <a:lnTo>
                                    <a:pt x="1441" y="381"/>
                                  </a:lnTo>
                                  <a:lnTo>
                                    <a:pt x="1418" y="361"/>
                                  </a:lnTo>
                                  <a:lnTo>
                                    <a:pt x="1395" y="343"/>
                                  </a:lnTo>
                                  <a:lnTo>
                                    <a:pt x="1372" y="326"/>
                                  </a:lnTo>
                                  <a:lnTo>
                                    <a:pt x="1349" y="311"/>
                                  </a:lnTo>
                                  <a:lnTo>
                                    <a:pt x="1324" y="297"/>
                                  </a:lnTo>
                                  <a:lnTo>
                                    <a:pt x="1300" y="284"/>
                                  </a:lnTo>
                                  <a:lnTo>
                                    <a:pt x="1274" y="273"/>
                                  </a:lnTo>
                                  <a:lnTo>
                                    <a:pt x="1250" y="263"/>
                                  </a:lnTo>
                                  <a:lnTo>
                                    <a:pt x="1224" y="254"/>
                                  </a:lnTo>
                                  <a:lnTo>
                                    <a:pt x="1198" y="246"/>
                                  </a:lnTo>
                                  <a:lnTo>
                                    <a:pt x="1172" y="239"/>
                                  </a:lnTo>
                                  <a:lnTo>
                                    <a:pt x="1145" y="234"/>
                                  </a:lnTo>
                                  <a:lnTo>
                                    <a:pt x="1117" y="230"/>
                                  </a:lnTo>
                                  <a:lnTo>
                                    <a:pt x="1090" y="227"/>
                                  </a:lnTo>
                                  <a:lnTo>
                                    <a:pt x="1062" y="226"/>
                                  </a:lnTo>
                                  <a:lnTo>
                                    <a:pt x="1033" y="226"/>
                                  </a:lnTo>
                                  <a:close/>
                                  <a:moveTo>
                                    <a:pt x="585" y="363"/>
                                  </a:moveTo>
                                  <a:lnTo>
                                    <a:pt x="579" y="363"/>
                                  </a:lnTo>
                                  <a:lnTo>
                                    <a:pt x="572" y="365"/>
                                  </a:lnTo>
                                  <a:lnTo>
                                    <a:pt x="577" y="370"/>
                                  </a:lnTo>
                                  <a:lnTo>
                                    <a:pt x="585" y="363"/>
                                  </a:lnTo>
                                  <a:close/>
                                  <a:moveTo>
                                    <a:pt x="516" y="367"/>
                                  </a:moveTo>
                                  <a:lnTo>
                                    <a:pt x="516" y="365"/>
                                  </a:lnTo>
                                  <a:lnTo>
                                    <a:pt x="510" y="370"/>
                                  </a:lnTo>
                                  <a:lnTo>
                                    <a:pt x="512" y="369"/>
                                  </a:lnTo>
                                  <a:lnTo>
                                    <a:pt x="516" y="367"/>
                                  </a:lnTo>
                                  <a:close/>
                                  <a:moveTo>
                                    <a:pt x="437" y="335"/>
                                  </a:moveTo>
                                  <a:lnTo>
                                    <a:pt x="423" y="335"/>
                                  </a:lnTo>
                                  <a:lnTo>
                                    <a:pt x="403" y="344"/>
                                  </a:lnTo>
                                  <a:lnTo>
                                    <a:pt x="380" y="355"/>
                                  </a:lnTo>
                                  <a:lnTo>
                                    <a:pt x="358" y="367"/>
                                  </a:lnTo>
                                  <a:lnTo>
                                    <a:pt x="332" y="382"/>
                                  </a:lnTo>
                                  <a:lnTo>
                                    <a:pt x="305" y="398"/>
                                  </a:lnTo>
                                  <a:lnTo>
                                    <a:pt x="277" y="416"/>
                                  </a:lnTo>
                                  <a:lnTo>
                                    <a:pt x="248" y="436"/>
                                  </a:lnTo>
                                  <a:lnTo>
                                    <a:pt x="216" y="457"/>
                                  </a:lnTo>
                                  <a:lnTo>
                                    <a:pt x="221" y="462"/>
                                  </a:lnTo>
                                  <a:lnTo>
                                    <a:pt x="216" y="466"/>
                                  </a:lnTo>
                                  <a:lnTo>
                                    <a:pt x="210" y="466"/>
                                  </a:lnTo>
                                  <a:lnTo>
                                    <a:pt x="203" y="468"/>
                                  </a:lnTo>
                                  <a:lnTo>
                                    <a:pt x="192" y="475"/>
                                  </a:lnTo>
                                  <a:lnTo>
                                    <a:pt x="180" y="483"/>
                                  </a:lnTo>
                                  <a:lnTo>
                                    <a:pt x="168" y="493"/>
                                  </a:lnTo>
                                  <a:lnTo>
                                    <a:pt x="159" y="501"/>
                                  </a:lnTo>
                                  <a:lnTo>
                                    <a:pt x="151" y="507"/>
                                  </a:lnTo>
                                  <a:lnTo>
                                    <a:pt x="145" y="511"/>
                                  </a:lnTo>
                                  <a:lnTo>
                                    <a:pt x="146" y="516"/>
                                  </a:lnTo>
                                  <a:lnTo>
                                    <a:pt x="145" y="520"/>
                                  </a:lnTo>
                                  <a:lnTo>
                                    <a:pt x="145" y="525"/>
                                  </a:lnTo>
                                  <a:lnTo>
                                    <a:pt x="143" y="528"/>
                                  </a:lnTo>
                                  <a:lnTo>
                                    <a:pt x="138" y="537"/>
                                  </a:lnTo>
                                  <a:lnTo>
                                    <a:pt x="132" y="548"/>
                                  </a:lnTo>
                                  <a:lnTo>
                                    <a:pt x="126" y="551"/>
                                  </a:lnTo>
                                  <a:lnTo>
                                    <a:pt x="118" y="558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98" y="577"/>
                                  </a:lnTo>
                                  <a:lnTo>
                                    <a:pt x="88" y="588"/>
                                  </a:lnTo>
                                  <a:lnTo>
                                    <a:pt x="82" y="597"/>
                                  </a:lnTo>
                                  <a:lnTo>
                                    <a:pt x="80" y="601"/>
                                  </a:lnTo>
                                  <a:lnTo>
                                    <a:pt x="78" y="604"/>
                                  </a:lnTo>
                                  <a:lnTo>
                                    <a:pt x="78" y="608"/>
                                  </a:lnTo>
                                  <a:lnTo>
                                    <a:pt x="78" y="610"/>
                                  </a:lnTo>
                                  <a:lnTo>
                                    <a:pt x="71" y="624"/>
                                  </a:lnTo>
                                  <a:lnTo>
                                    <a:pt x="63" y="639"/>
                                  </a:lnTo>
                                  <a:lnTo>
                                    <a:pt x="55" y="659"/>
                                  </a:lnTo>
                                  <a:lnTo>
                                    <a:pt x="46" y="680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41" y="700"/>
                                  </a:lnTo>
                                  <a:lnTo>
                                    <a:pt x="37" y="720"/>
                                  </a:lnTo>
                                  <a:lnTo>
                                    <a:pt x="34" y="739"/>
                                  </a:lnTo>
                                  <a:lnTo>
                                    <a:pt x="33" y="755"/>
                                  </a:lnTo>
                                  <a:lnTo>
                                    <a:pt x="33" y="770"/>
                                  </a:lnTo>
                                  <a:lnTo>
                                    <a:pt x="33" y="785"/>
                                  </a:lnTo>
                                  <a:lnTo>
                                    <a:pt x="35" y="795"/>
                                  </a:lnTo>
                                  <a:lnTo>
                                    <a:pt x="43" y="789"/>
                                  </a:lnTo>
                                  <a:lnTo>
                                    <a:pt x="41" y="783"/>
                                  </a:lnTo>
                                  <a:lnTo>
                                    <a:pt x="41" y="778"/>
                                  </a:lnTo>
                                  <a:lnTo>
                                    <a:pt x="41" y="773"/>
                                  </a:lnTo>
                                  <a:lnTo>
                                    <a:pt x="43" y="770"/>
                                  </a:lnTo>
                                  <a:lnTo>
                                    <a:pt x="46" y="768"/>
                                  </a:lnTo>
                                  <a:lnTo>
                                    <a:pt x="51" y="768"/>
                                  </a:lnTo>
                                  <a:lnTo>
                                    <a:pt x="63" y="745"/>
                                  </a:lnTo>
                                  <a:lnTo>
                                    <a:pt x="75" y="722"/>
                                  </a:lnTo>
                                  <a:lnTo>
                                    <a:pt x="91" y="699"/>
                                  </a:lnTo>
                                  <a:lnTo>
                                    <a:pt x="107" y="674"/>
                                  </a:lnTo>
                                  <a:lnTo>
                                    <a:pt x="126" y="650"/>
                                  </a:lnTo>
                                  <a:lnTo>
                                    <a:pt x="145" y="624"/>
                                  </a:lnTo>
                                  <a:lnTo>
                                    <a:pt x="168" y="597"/>
                                  </a:lnTo>
                                  <a:lnTo>
                                    <a:pt x="190" y="571"/>
                                  </a:lnTo>
                                  <a:lnTo>
                                    <a:pt x="215" y="543"/>
                                  </a:lnTo>
                                  <a:lnTo>
                                    <a:pt x="242" y="516"/>
                                  </a:lnTo>
                                  <a:lnTo>
                                    <a:pt x="270" y="487"/>
                                  </a:lnTo>
                                  <a:lnTo>
                                    <a:pt x="301" y="458"/>
                                  </a:lnTo>
                                  <a:lnTo>
                                    <a:pt x="332" y="428"/>
                                  </a:lnTo>
                                  <a:lnTo>
                                    <a:pt x="365" y="398"/>
                                  </a:lnTo>
                                  <a:lnTo>
                                    <a:pt x="401" y="367"/>
                                  </a:lnTo>
                                  <a:lnTo>
                                    <a:pt x="437" y="335"/>
                                  </a:lnTo>
                                  <a:close/>
                                  <a:moveTo>
                                    <a:pt x="321" y="1360"/>
                                  </a:moveTo>
                                  <a:lnTo>
                                    <a:pt x="321" y="1358"/>
                                  </a:lnTo>
                                  <a:lnTo>
                                    <a:pt x="319" y="1358"/>
                                  </a:lnTo>
                                  <a:lnTo>
                                    <a:pt x="319" y="1360"/>
                                  </a:lnTo>
                                  <a:lnTo>
                                    <a:pt x="321" y="1360"/>
                                  </a:lnTo>
                                  <a:close/>
                                  <a:moveTo>
                                    <a:pt x="72" y="1170"/>
                                  </a:moveTo>
                                  <a:lnTo>
                                    <a:pt x="71" y="1164"/>
                                  </a:lnTo>
                                  <a:lnTo>
                                    <a:pt x="68" y="1156"/>
                                  </a:lnTo>
                                  <a:lnTo>
                                    <a:pt x="63" y="1139"/>
                                  </a:lnTo>
                                  <a:lnTo>
                                    <a:pt x="57" y="1119"/>
                                  </a:lnTo>
                                  <a:lnTo>
                                    <a:pt x="52" y="1094"/>
                                  </a:lnTo>
                                  <a:lnTo>
                                    <a:pt x="46" y="1064"/>
                                  </a:lnTo>
                                  <a:lnTo>
                                    <a:pt x="45" y="1055"/>
                                  </a:lnTo>
                                  <a:lnTo>
                                    <a:pt x="43" y="1044"/>
                                  </a:lnTo>
                                  <a:lnTo>
                                    <a:pt x="39" y="1030"/>
                                  </a:lnTo>
                                  <a:lnTo>
                                    <a:pt x="35" y="1015"/>
                                  </a:lnTo>
                                  <a:lnTo>
                                    <a:pt x="36" y="1031"/>
                                  </a:lnTo>
                                  <a:lnTo>
                                    <a:pt x="37" y="1048"/>
                                  </a:lnTo>
                                  <a:lnTo>
                                    <a:pt x="41" y="1065"/>
                                  </a:lnTo>
                                  <a:lnTo>
                                    <a:pt x="46" y="1083"/>
                                  </a:lnTo>
                                  <a:lnTo>
                                    <a:pt x="45" y="1095"/>
                                  </a:lnTo>
                                  <a:lnTo>
                                    <a:pt x="46" y="1107"/>
                                  </a:lnTo>
                                  <a:lnTo>
                                    <a:pt x="50" y="1122"/>
                                  </a:lnTo>
                                  <a:lnTo>
                                    <a:pt x="54" y="1138"/>
                                  </a:lnTo>
                                  <a:lnTo>
                                    <a:pt x="55" y="1141"/>
                                  </a:lnTo>
                                  <a:lnTo>
                                    <a:pt x="61" y="1147"/>
                                  </a:lnTo>
                                  <a:lnTo>
                                    <a:pt x="63" y="1150"/>
                                  </a:lnTo>
                                  <a:lnTo>
                                    <a:pt x="65" y="1154"/>
                                  </a:lnTo>
                                  <a:lnTo>
                                    <a:pt x="65" y="1158"/>
                                  </a:lnTo>
                                  <a:lnTo>
                                    <a:pt x="64" y="1162"/>
                                  </a:lnTo>
                                  <a:lnTo>
                                    <a:pt x="72" y="1170"/>
                                  </a:lnTo>
                                  <a:close/>
                                  <a:moveTo>
                                    <a:pt x="35" y="1107"/>
                                  </a:moveTo>
                                  <a:lnTo>
                                    <a:pt x="35" y="1105"/>
                                  </a:lnTo>
                                  <a:lnTo>
                                    <a:pt x="33" y="1105"/>
                                  </a:lnTo>
                                  <a:lnTo>
                                    <a:pt x="33" y="1107"/>
                                  </a:lnTo>
                                  <a:lnTo>
                                    <a:pt x="35" y="1107"/>
                                  </a:lnTo>
                                  <a:close/>
                                  <a:moveTo>
                                    <a:pt x="140" y="1238"/>
                                  </a:moveTo>
                                  <a:lnTo>
                                    <a:pt x="135" y="1230"/>
                                  </a:lnTo>
                                  <a:lnTo>
                                    <a:pt x="140" y="1243"/>
                                  </a:lnTo>
                                  <a:lnTo>
                                    <a:pt x="140" y="1238"/>
                                  </a:lnTo>
                                  <a:close/>
                                  <a:moveTo>
                                    <a:pt x="164" y="1282"/>
                                  </a:moveTo>
                                  <a:lnTo>
                                    <a:pt x="162" y="1276"/>
                                  </a:lnTo>
                                  <a:lnTo>
                                    <a:pt x="159" y="1270"/>
                                  </a:lnTo>
                                  <a:lnTo>
                                    <a:pt x="154" y="1263"/>
                                  </a:lnTo>
                                  <a:lnTo>
                                    <a:pt x="149" y="1255"/>
                                  </a:lnTo>
                                  <a:lnTo>
                                    <a:pt x="149" y="1262"/>
                                  </a:lnTo>
                                  <a:lnTo>
                                    <a:pt x="152" y="1268"/>
                                  </a:lnTo>
                                  <a:lnTo>
                                    <a:pt x="158" y="1275"/>
                                  </a:lnTo>
                                  <a:lnTo>
                                    <a:pt x="164" y="1282"/>
                                  </a:lnTo>
                                  <a:close/>
                                  <a:moveTo>
                                    <a:pt x="143" y="1296"/>
                                  </a:moveTo>
                                  <a:lnTo>
                                    <a:pt x="144" y="1293"/>
                                  </a:lnTo>
                                  <a:lnTo>
                                    <a:pt x="143" y="1292"/>
                                  </a:lnTo>
                                  <a:lnTo>
                                    <a:pt x="142" y="1290"/>
                                  </a:lnTo>
                                  <a:lnTo>
                                    <a:pt x="140" y="1287"/>
                                  </a:lnTo>
                                  <a:lnTo>
                                    <a:pt x="140" y="1296"/>
                                  </a:lnTo>
                                  <a:lnTo>
                                    <a:pt x="143" y="1296"/>
                                  </a:lnTo>
                                  <a:close/>
                                  <a:moveTo>
                                    <a:pt x="164" y="1317"/>
                                  </a:moveTo>
                                  <a:lnTo>
                                    <a:pt x="164" y="1314"/>
                                  </a:lnTo>
                                  <a:lnTo>
                                    <a:pt x="162" y="1314"/>
                                  </a:lnTo>
                                  <a:lnTo>
                                    <a:pt x="162" y="1317"/>
                                  </a:lnTo>
                                  <a:lnTo>
                                    <a:pt x="164" y="1317"/>
                                  </a:lnTo>
                                  <a:close/>
                                  <a:moveTo>
                                    <a:pt x="180" y="1347"/>
                                  </a:moveTo>
                                  <a:lnTo>
                                    <a:pt x="170" y="1327"/>
                                  </a:lnTo>
                                  <a:lnTo>
                                    <a:pt x="176" y="1341"/>
                                  </a:lnTo>
                                  <a:lnTo>
                                    <a:pt x="180" y="1347"/>
                                  </a:lnTo>
                                  <a:close/>
                                  <a:moveTo>
                                    <a:pt x="229" y="1405"/>
                                  </a:moveTo>
                                  <a:lnTo>
                                    <a:pt x="210" y="1382"/>
                                  </a:lnTo>
                                  <a:lnTo>
                                    <a:pt x="213" y="1386"/>
                                  </a:lnTo>
                                  <a:lnTo>
                                    <a:pt x="216" y="1392"/>
                                  </a:lnTo>
                                  <a:lnTo>
                                    <a:pt x="222" y="1398"/>
                                  </a:lnTo>
                                  <a:lnTo>
                                    <a:pt x="229" y="1405"/>
                                  </a:lnTo>
                                  <a:close/>
                                  <a:moveTo>
                                    <a:pt x="1368" y="645"/>
                                  </a:moveTo>
                                  <a:lnTo>
                                    <a:pt x="1368" y="646"/>
                                  </a:lnTo>
                                  <a:lnTo>
                                    <a:pt x="1367" y="647"/>
                                  </a:lnTo>
                                  <a:lnTo>
                                    <a:pt x="1364" y="647"/>
                                  </a:lnTo>
                                  <a:lnTo>
                                    <a:pt x="1362" y="647"/>
                                  </a:lnTo>
                                  <a:lnTo>
                                    <a:pt x="1360" y="642"/>
                                  </a:lnTo>
                                  <a:lnTo>
                                    <a:pt x="1364" y="643"/>
                                  </a:lnTo>
                                  <a:lnTo>
                                    <a:pt x="1368" y="645"/>
                                  </a:lnTo>
                                  <a:close/>
                                  <a:moveTo>
                                    <a:pt x="1357" y="653"/>
                                  </a:moveTo>
                                  <a:lnTo>
                                    <a:pt x="1357" y="657"/>
                                  </a:lnTo>
                                  <a:lnTo>
                                    <a:pt x="1353" y="662"/>
                                  </a:lnTo>
                                  <a:lnTo>
                                    <a:pt x="1350" y="669"/>
                                  </a:lnTo>
                                  <a:lnTo>
                                    <a:pt x="1343" y="678"/>
                                  </a:lnTo>
                                  <a:lnTo>
                                    <a:pt x="1341" y="677"/>
                                  </a:lnTo>
                                  <a:lnTo>
                                    <a:pt x="1340" y="677"/>
                                  </a:lnTo>
                                  <a:lnTo>
                                    <a:pt x="1339" y="676"/>
                                  </a:lnTo>
                                  <a:lnTo>
                                    <a:pt x="1339" y="675"/>
                                  </a:lnTo>
                                  <a:lnTo>
                                    <a:pt x="1340" y="669"/>
                                  </a:lnTo>
                                  <a:lnTo>
                                    <a:pt x="1344" y="662"/>
                                  </a:lnTo>
                                  <a:lnTo>
                                    <a:pt x="1350" y="658"/>
                                  </a:lnTo>
                                  <a:lnTo>
                                    <a:pt x="1357" y="653"/>
                                  </a:lnTo>
                                  <a:close/>
                                  <a:moveTo>
                                    <a:pt x="887" y="291"/>
                                  </a:moveTo>
                                  <a:lnTo>
                                    <a:pt x="869" y="294"/>
                                  </a:lnTo>
                                  <a:lnTo>
                                    <a:pt x="847" y="297"/>
                                  </a:lnTo>
                                  <a:lnTo>
                                    <a:pt x="821" y="298"/>
                                  </a:lnTo>
                                  <a:lnTo>
                                    <a:pt x="790" y="297"/>
                                  </a:lnTo>
                                  <a:lnTo>
                                    <a:pt x="784" y="300"/>
                                  </a:lnTo>
                                  <a:lnTo>
                                    <a:pt x="776" y="302"/>
                                  </a:lnTo>
                                  <a:lnTo>
                                    <a:pt x="767" y="305"/>
                                  </a:lnTo>
                                  <a:lnTo>
                                    <a:pt x="755" y="305"/>
                                  </a:lnTo>
                                  <a:lnTo>
                                    <a:pt x="755" y="303"/>
                                  </a:lnTo>
                                  <a:lnTo>
                                    <a:pt x="758" y="302"/>
                                  </a:lnTo>
                                  <a:lnTo>
                                    <a:pt x="761" y="301"/>
                                  </a:lnTo>
                                  <a:lnTo>
                                    <a:pt x="764" y="299"/>
                                  </a:lnTo>
                                  <a:lnTo>
                                    <a:pt x="769" y="298"/>
                                  </a:lnTo>
                                  <a:lnTo>
                                    <a:pt x="771" y="296"/>
                                  </a:lnTo>
                                  <a:lnTo>
                                    <a:pt x="772" y="294"/>
                                  </a:lnTo>
                                  <a:lnTo>
                                    <a:pt x="771" y="291"/>
                                  </a:lnTo>
                                  <a:lnTo>
                                    <a:pt x="782" y="291"/>
                                  </a:lnTo>
                                  <a:lnTo>
                                    <a:pt x="782" y="294"/>
                                  </a:lnTo>
                                  <a:lnTo>
                                    <a:pt x="786" y="293"/>
                                  </a:lnTo>
                                  <a:lnTo>
                                    <a:pt x="789" y="291"/>
                                  </a:lnTo>
                                  <a:lnTo>
                                    <a:pt x="793" y="288"/>
                                  </a:lnTo>
                                  <a:lnTo>
                                    <a:pt x="796" y="283"/>
                                  </a:lnTo>
                                  <a:lnTo>
                                    <a:pt x="812" y="285"/>
                                  </a:lnTo>
                                  <a:lnTo>
                                    <a:pt x="832" y="288"/>
                                  </a:lnTo>
                                  <a:lnTo>
                                    <a:pt x="856" y="289"/>
                                  </a:lnTo>
                                  <a:lnTo>
                                    <a:pt x="881" y="289"/>
                                  </a:lnTo>
                                  <a:lnTo>
                                    <a:pt x="887" y="291"/>
                                  </a:lnTo>
                                  <a:close/>
                                  <a:moveTo>
                                    <a:pt x="639" y="357"/>
                                  </a:moveTo>
                                  <a:lnTo>
                                    <a:pt x="628" y="357"/>
                                  </a:lnTo>
                                  <a:lnTo>
                                    <a:pt x="628" y="353"/>
                                  </a:lnTo>
                                  <a:lnTo>
                                    <a:pt x="630" y="353"/>
                                  </a:lnTo>
                                  <a:lnTo>
                                    <a:pt x="633" y="353"/>
                                  </a:lnTo>
                                  <a:lnTo>
                                    <a:pt x="635" y="355"/>
                                  </a:lnTo>
                                  <a:lnTo>
                                    <a:pt x="639" y="357"/>
                                  </a:lnTo>
                                  <a:close/>
                                  <a:moveTo>
                                    <a:pt x="380" y="602"/>
                                  </a:moveTo>
                                  <a:lnTo>
                                    <a:pt x="377" y="602"/>
                                  </a:lnTo>
                                  <a:lnTo>
                                    <a:pt x="377" y="596"/>
                                  </a:lnTo>
                                  <a:lnTo>
                                    <a:pt x="380" y="596"/>
                                  </a:lnTo>
                                  <a:lnTo>
                                    <a:pt x="380" y="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741"/>
                          <wps:cNvSpPr>
                            <a:spLocks noEditPoints="1"/>
                          </wps:cNvSpPr>
                          <wps:spPr bwMode="auto">
                            <a:xfrm>
                              <a:off x="2555" y="201"/>
                              <a:ext cx="401" cy="279"/>
                            </a:xfrm>
                            <a:custGeom>
                              <a:avLst/>
                              <a:gdLst>
                                <a:gd name="T0" fmla="*/ 2345 w 2409"/>
                                <a:gd name="T1" fmla="*/ 170 h 1677"/>
                                <a:gd name="T2" fmla="*/ 2221 w 2409"/>
                                <a:gd name="T3" fmla="*/ 91 h 1677"/>
                                <a:gd name="T4" fmla="*/ 2061 w 2409"/>
                                <a:gd name="T5" fmla="*/ 160 h 1677"/>
                                <a:gd name="T6" fmla="*/ 1854 w 2409"/>
                                <a:gd name="T7" fmla="*/ 426 h 1677"/>
                                <a:gd name="T8" fmla="*/ 1795 w 2409"/>
                                <a:gd name="T9" fmla="*/ 588 h 1677"/>
                                <a:gd name="T10" fmla="*/ 1810 w 2409"/>
                                <a:gd name="T11" fmla="*/ 660 h 1677"/>
                                <a:gd name="T12" fmla="*/ 1724 w 2409"/>
                                <a:gd name="T13" fmla="*/ 1194 h 1677"/>
                                <a:gd name="T14" fmla="*/ 1684 w 2409"/>
                                <a:gd name="T15" fmla="*/ 1267 h 1677"/>
                                <a:gd name="T16" fmla="*/ 1631 w 2409"/>
                                <a:gd name="T17" fmla="*/ 1359 h 1677"/>
                                <a:gd name="T18" fmla="*/ 1554 w 2409"/>
                                <a:gd name="T19" fmla="*/ 1501 h 1677"/>
                                <a:gd name="T20" fmla="*/ 1474 w 2409"/>
                                <a:gd name="T21" fmla="*/ 1633 h 1677"/>
                                <a:gd name="T22" fmla="*/ 1405 w 2409"/>
                                <a:gd name="T23" fmla="*/ 1662 h 1677"/>
                                <a:gd name="T24" fmla="*/ 1296 w 2409"/>
                                <a:gd name="T25" fmla="*/ 1513 h 1677"/>
                                <a:gd name="T26" fmla="*/ 1045 w 2409"/>
                                <a:gd name="T27" fmla="*/ 1241 h 1677"/>
                                <a:gd name="T28" fmla="*/ 551 w 2409"/>
                                <a:gd name="T29" fmla="*/ 777 h 1677"/>
                                <a:gd name="T30" fmla="*/ 383 w 2409"/>
                                <a:gd name="T31" fmla="*/ 1097 h 1677"/>
                                <a:gd name="T32" fmla="*/ 357 w 2409"/>
                                <a:gd name="T33" fmla="*/ 1069 h 1677"/>
                                <a:gd name="T34" fmla="*/ 330 w 2409"/>
                                <a:gd name="T35" fmla="*/ 1109 h 1677"/>
                                <a:gd name="T36" fmla="*/ 340 w 2409"/>
                                <a:gd name="T37" fmla="*/ 1141 h 1677"/>
                                <a:gd name="T38" fmla="*/ 378 w 2409"/>
                                <a:gd name="T39" fmla="*/ 1136 h 1677"/>
                                <a:gd name="T40" fmla="*/ 341 w 2409"/>
                                <a:gd name="T41" fmla="*/ 1218 h 1677"/>
                                <a:gd name="T42" fmla="*/ 316 w 2409"/>
                                <a:gd name="T43" fmla="*/ 1217 h 1677"/>
                                <a:gd name="T44" fmla="*/ 305 w 2409"/>
                                <a:gd name="T45" fmla="*/ 1146 h 1677"/>
                                <a:gd name="T46" fmla="*/ 253 w 2409"/>
                                <a:gd name="T47" fmla="*/ 1190 h 1677"/>
                                <a:gd name="T48" fmla="*/ 83 w 2409"/>
                                <a:gd name="T49" fmla="*/ 1480 h 1677"/>
                                <a:gd name="T50" fmla="*/ 7 w 2409"/>
                                <a:gd name="T51" fmla="*/ 1598 h 1677"/>
                                <a:gd name="T52" fmla="*/ 33 w 2409"/>
                                <a:gd name="T53" fmla="*/ 1526 h 1677"/>
                                <a:gd name="T54" fmla="*/ 185 w 2409"/>
                                <a:gd name="T55" fmla="*/ 1245 h 1677"/>
                                <a:gd name="T56" fmla="*/ 265 w 2409"/>
                                <a:gd name="T57" fmla="*/ 1099 h 1677"/>
                                <a:gd name="T58" fmla="*/ 463 w 2409"/>
                                <a:gd name="T59" fmla="*/ 791 h 1677"/>
                                <a:gd name="T60" fmla="*/ 393 w 2409"/>
                                <a:gd name="T61" fmla="*/ 596 h 1677"/>
                                <a:gd name="T62" fmla="*/ 474 w 2409"/>
                                <a:gd name="T63" fmla="*/ 466 h 1677"/>
                                <a:gd name="T64" fmla="*/ 325 w 2409"/>
                                <a:gd name="T65" fmla="*/ 350 h 1677"/>
                                <a:gd name="T66" fmla="*/ 141 w 2409"/>
                                <a:gd name="T67" fmla="*/ 383 h 1677"/>
                                <a:gd name="T68" fmla="*/ 139 w 2409"/>
                                <a:gd name="T69" fmla="*/ 436 h 1677"/>
                                <a:gd name="T70" fmla="*/ 98 w 2409"/>
                                <a:gd name="T71" fmla="*/ 346 h 1677"/>
                                <a:gd name="T72" fmla="*/ 265 w 2409"/>
                                <a:gd name="T73" fmla="*/ 303 h 1677"/>
                                <a:gd name="T74" fmla="*/ 405 w 2409"/>
                                <a:gd name="T75" fmla="*/ 317 h 1677"/>
                                <a:gd name="T76" fmla="*/ 503 w 2409"/>
                                <a:gd name="T77" fmla="*/ 343 h 1677"/>
                                <a:gd name="T78" fmla="*/ 597 w 2409"/>
                                <a:gd name="T79" fmla="*/ 302 h 1677"/>
                                <a:gd name="T80" fmla="*/ 802 w 2409"/>
                                <a:gd name="T81" fmla="*/ 194 h 1677"/>
                                <a:gd name="T82" fmla="*/ 897 w 2409"/>
                                <a:gd name="T83" fmla="*/ 220 h 1677"/>
                                <a:gd name="T84" fmla="*/ 1127 w 2409"/>
                                <a:gd name="T85" fmla="*/ 525 h 1677"/>
                                <a:gd name="T86" fmla="*/ 1582 w 2409"/>
                                <a:gd name="T87" fmla="*/ 970 h 1677"/>
                                <a:gd name="T88" fmla="*/ 1814 w 2409"/>
                                <a:gd name="T89" fmla="*/ 407 h 1677"/>
                                <a:gd name="T90" fmla="*/ 2098 w 2409"/>
                                <a:gd name="T91" fmla="*/ 55 h 1677"/>
                                <a:gd name="T92" fmla="*/ 2324 w 2409"/>
                                <a:gd name="T93" fmla="*/ 80 h 1677"/>
                                <a:gd name="T94" fmla="*/ 2407 w 2409"/>
                                <a:gd name="T95" fmla="*/ 245 h 1677"/>
                                <a:gd name="T96" fmla="*/ 191 w 2409"/>
                                <a:gd name="T97" fmla="*/ 498 h 1677"/>
                                <a:gd name="T98" fmla="*/ 244 w 2409"/>
                                <a:gd name="T99" fmla="*/ 569 h 1677"/>
                                <a:gd name="T100" fmla="*/ 270 w 2409"/>
                                <a:gd name="T101" fmla="*/ 596 h 1677"/>
                                <a:gd name="T102" fmla="*/ 216 w 2409"/>
                                <a:gd name="T103" fmla="*/ 538 h 1677"/>
                                <a:gd name="T104" fmla="*/ 211 w 2409"/>
                                <a:gd name="T105" fmla="*/ 578 h 1677"/>
                                <a:gd name="T106" fmla="*/ 477 w 2409"/>
                                <a:gd name="T107" fmla="*/ 327 h 1677"/>
                                <a:gd name="T108" fmla="*/ 1238 w 2409"/>
                                <a:gd name="T109" fmla="*/ 1244 h 1677"/>
                                <a:gd name="T110" fmla="*/ 1108 w 2409"/>
                                <a:gd name="T111" fmla="*/ 1118 h 1677"/>
                                <a:gd name="T112" fmla="*/ 1088 w 2409"/>
                                <a:gd name="T113" fmla="*/ 1097 h 1677"/>
                                <a:gd name="T114" fmla="*/ 848 w 2409"/>
                                <a:gd name="T115" fmla="*/ 857 h 1677"/>
                                <a:gd name="T116" fmla="*/ 910 w 2409"/>
                                <a:gd name="T117" fmla="*/ 925 h 1677"/>
                                <a:gd name="T118" fmla="*/ 877 w 2409"/>
                                <a:gd name="T119" fmla="*/ 890 h 1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409" h="1677">
                                  <a:moveTo>
                                    <a:pt x="2409" y="270"/>
                                  </a:moveTo>
                                  <a:lnTo>
                                    <a:pt x="2399" y="276"/>
                                  </a:lnTo>
                                  <a:lnTo>
                                    <a:pt x="2399" y="253"/>
                                  </a:lnTo>
                                  <a:lnTo>
                                    <a:pt x="2397" y="252"/>
                                  </a:lnTo>
                                  <a:lnTo>
                                    <a:pt x="2393" y="250"/>
                                  </a:lnTo>
                                  <a:lnTo>
                                    <a:pt x="2390" y="245"/>
                                  </a:lnTo>
                                  <a:lnTo>
                                    <a:pt x="2387" y="238"/>
                                  </a:lnTo>
                                  <a:lnTo>
                                    <a:pt x="2378" y="223"/>
                                  </a:lnTo>
                                  <a:lnTo>
                                    <a:pt x="2366" y="199"/>
                                  </a:lnTo>
                                  <a:lnTo>
                                    <a:pt x="2355" y="184"/>
                                  </a:lnTo>
                                  <a:lnTo>
                                    <a:pt x="2345" y="170"/>
                                  </a:lnTo>
                                  <a:lnTo>
                                    <a:pt x="2334" y="158"/>
                                  </a:lnTo>
                                  <a:lnTo>
                                    <a:pt x="2322" y="145"/>
                                  </a:lnTo>
                                  <a:lnTo>
                                    <a:pt x="2311" y="135"/>
                                  </a:lnTo>
                                  <a:lnTo>
                                    <a:pt x="2301" y="126"/>
                                  </a:lnTo>
                                  <a:lnTo>
                                    <a:pt x="2290" y="117"/>
                                  </a:lnTo>
                                  <a:lnTo>
                                    <a:pt x="2279" y="110"/>
                                  </a:lnTo>
                                  <a:lnTo>
                                    <a:pt x="2266" y="105"/>
                                  </a:lnTo>
                                  <a:lnTo>
                                    <a:pt x="2255" y="99"/>
                                  </a:lnTo>
                                  <a:lnTo>
                                    <a:pt x="2244" y="95"/>
                                  </a:lnTo>
                                  <a:lnTo>
                                    <a:pt x="2232" y="93"/>
                                  </a:lnTo>
                                  <a:lnTo>
                                    <a:pt x="2221" y="91"/>
                                  </a:lnTo>
                                  <a:lnTo>
                                    <a:pt x="2209" y="91"/>
                                  </a:lnTo>
                                  <a:lnTo>
                                    <a:pt x="2198" y="91"/>
                                  </a:lnTo>
                                  <a:lnTo>
                                    <a:pt x="2185" y="93"/>
                                  </a:lnTo>
                                  <a:lnTo>
                                    <a:pt x="2153" y="107"/>
                                  </a:lnTo>
                                  <a:lnTo>
                                    <a:pt x="2124" y="122"/>
                                  </a:lnTo>
                                  <a:lnTo>
                                    <a:pt x="2112" y="128"/>
                                  </a:lnTo>
                                  <a:lnTo>
                                    <a:pt x="2101" y="135"/>
                                  </a:lnTo>
                                  <a:lnTo>
                                    <a:pt x="2089" y="143"/>
                                  </a:lnTo>
                                  <a:lnTo>
                                    <a:pt x="2080" y="150"/>
                                  </a:lnTo>
                                  <a:lnTo>
                                    <a:pt x="2071" y="154"/>
                                  </a:lnTo>
                                  <a:lnTo>
                                    <a:pt x="2061" y="160"/>
                                  </a:lnTo>
                                  <a:lnTo>
                                    <a:pt x="2050" y="169"/>
                                  </a:lnTo>
                                  <a:lnTo>
                                    <a:pt x="2038" y="181"/>
                                  </a:lnTo>
                                  <a:lnTo>
                                    <a:pt x="2021" y="201"/>
                                  </a:lnTo>
                                  <a:lnTo>
                                    <a:pt x="2001" y="224"/>
                                  </a:lnTo>
                                  <a:lnTo>
                                    <a:pt x="1976" y="248"/>
                                  </a:lnTo>
                                  <a:lnTo>
                                    <a:pt x="1949" y="273"/>
                                  </a:lnTo>
                                  <a:lnTo>
                                    <a:pt x="1927" y="304"/>
                                  </a:lnTo>
                                  <a:lnTo>
                                    <a:pt x="1906" y="338"/>
                                  </a:lnTo>
                                  <a:lnTo>
                                    <a:pt x="1885" y="375"/>
                                  </a:lnTo>
                                  <a:lnTo>
                                    <a:pt x="1862" y="414"/>
                                  </a:lnTo>
                                  <a:lnTo>
                                    <a:pt x="1854" y="426"/>
                                  </a:lnTo>
                                  <a:lnTo>
                                    <a:pt x="1845" y="438"/>
                                  </a:lnTo>
                                  <a:lnTo>
                                    <a:pt x="1837" y="454"/>
                                  </a:lnTo>
                                  <a:lnTo>
                                    <a:pt x="1829" y="471"/>
                                  </a:lnTo>
                                  <a:lnTo>
                                    <a:pt x="1822" y="489"/>
                                  </a:lnTo>
                                  <a:lnTo>
                                    <a:pt x="1814" y="511"/>
                                  </a:lnTo>
                                  <a:lnTo>
                                    <a:pt x="1806" y="534"/>
                                  </a:lnTo>
                                  <a:lnTo>
                                    <a:pt x="1797" y="559"/>
                                  </a:lnTo>
                                  <a:lnTo>
                                    <a:pt x="1795" y="564"/>
                                  </a:lnTo>
                                  <a:lnTo>
                                    <a:pt x="1793" y="571"/>
                                  </a:lnTo>
                                  <a:lnTo>
                                    <a:pt x="1793" y="579"/>
                                  </a:lnTo>
                                  <a:lnTo>
                                    <a:pt x="1795" y="588"/>
                                  </a:lnTo>
                                  <a:lnTo>
                                    <a:pt x="1807" y="570"/>
                                  </a:lnTo>
                                  <a:lnTo>
                                    <a:pt x="1819" y="550"/>
                                  </a:lnTo>
                                  <a:lnTo>
                                    <a:pt x="1829" y="528"/>
                                  </a:lnTo>
                                  <a:lnTo>
                                    <a:pt x="1837" y="504"/>
                                  </a:lnTo>
                                  <a:lnTo>
                                    <a:pt x="1843" y="510"/>
                                  </a:lnTo>
                                  <a:lnTo>
                                    <a:pt x="1840" y="528"/>
                                  </a:lnTo>
                                  <a:lnTo>
                                    <a:pt x="1835" y="550"/>
                                  </a:lnTo>
                                  <a:lnTo>
                                    <a:pt x="1829" y="573"/>
                                  </a:lnTo>
                                  <a:lnTo>
                                    <a:pt x="1824" y="599"/>
                                  </a:lnTo>
                                  <a:lnTo>
                                    <a:pt x="1818" y="629"/>
                                  </a:lnTo>
                                  <a:lnTo>
                                    <a:pt x="1810" y="660"/>
                                  </a:lnTo>
                                  <a:lnTo>
                                    <a:pt x="1802" y="694"/>
                                  </a:lnTo>
                                  <a:lnTo>
                                    <a:pt x="1795" y="730"/>
                                  </a:lnTo>
                                  <a:lnTo>
                                    <a:pt x="1780" y="795"/>
                                  </a:lnTo>
                                  <a:lnTo>
                                    <a:pt x="1766" y="857"/>
                                  </a:lnTo>
                                  <a:lnTo>
                                    <a:pt x="1755" y="916"/>
                                  </a:lnTo>
                                  <a:lnTo>
                                    <a:pt x="1746" y="973"/>
                                  </a:lnTo>
                                  <a:lnTo>
                                    <a:pt x="1739" y="1027"/>
                                  </a:lnTo>
                                  <a:lnTo>
                                    <a:pt x="1735" y="1080"/>
                                  </a:lnTo>
                                  <a:lnTo>
                                    <a:pt x="1733" y="1130"/>
                                  </a:lnTo>
                                  <a:lnTo>
                                    <a:pt x="1733" y="1176"/>
                                  </a:lnTo>
                                  <a:lnTo>
                                    <a:pt x="1724" y="1194"/>
                                  </a:lnTo>
                                  <a:lnTo>
                                    <a:pt x="1717" y="1208"/>
                                  </a:lnTo>
                                  <a:lnTo>
                                    <a:pt x="1713" y="1217"/>
                                  </a:lnTo>
                                  <a:lnTo>
                                    <a:pt x="1713" y="1223"/>
                                  </a:lnTo>
                                  <a:lnTo>
                                    <a:pt x="1709" y="1225"/>
                                  </a:lnTo>
                                  <a:lnTo>
                                    <a:pt x="1704" y="1228"/>
                                  </a:lnTo>
                                  <a:lnTo>
                                    <a:pt x="1700" y="1233"/>
                                  </a:lnTo>
                                  <a:lnTo>
                                    <a:pt x="1697" y="1237"/>
                                  </a:lnTo>
                                  <a:lnTo>
                                    <a:pt x="1693" y="1243"/>
                                  </a:lnTo>
                                  <a:lnTo>
                                    <a:pt x="1690" y="1251"/>
                                  </a:lnTo>
                                  <a:lnTo>
                                    <a:pt x="1686" y="1258"/>
                                  </a:lnTo>
                                  <a:lnTo>
                                    <a:pt x="1684" y="1267"/>
                                  </a:lnTo>
                                  <a:lnTo>
                                    <a:pt x="1681" y="1276"/>
                                  </a:lnTo>
                                  <a:lnTo>
                                    <a:pt x="1677" y="1284"/>
                                  </a:lnTo>
                                  <a:lnTo>
                                    <a:pt x="1674" y="1291"/>
                                  </a:lnTo>
                                  <a:lnTo>
                                    <a:pt x="1671" y="1298"/>
                                  </a:lnTo>
                                  <a:lnTo>
                                    <a:pt x="1666" y="1303"/>
                                  </a:lnTo>
                                  <a:lnTo>
                                    <a:pt x="1662" y="1308"/>
                                  </a:lnTo>
                                  <a:lnTo>
                                    <a:pt x="1657" y="1311"/>
                                  </a:lnTo>
                                  <a:lnTo>
                                    <a:pt x="1652" y="1315"/>
                                  </a:lnTo>
                                  <a:lnTo>
                                    <a:pt x="1652" y="1320"/>
                                  </a:lnTo>
                                  <a:lnTo>
                                    <a:pt x="1643" y="1337"/>
                                  </a:lnTo>
                                  <a:lnTo>
                                    <a:pt x="1631" y="1359"/>
                                  </a:lnTo>
                                  <a:lnTo>
                                    <a:pt x="1618" y="1385"/>
                                  </a:lnTo>
                                  <a:lnTo>
                                    <a:pt x="1603" y="1416"/>
                                  </a:lnTo>
                                  <a:lnTo>
                                    <a:pt x="1599" y="1423"/>
                                  </a:lnTo>
                                  <a:lnTo>
                                    <a:pt x="1592" y="1432"/>
                                  </a:lnTo>
                                  <a:lnTo>
                                    <a:pt x="1583" y="1442"/>
                                  </a:lnTo>
                                  <a:lnTo>
                                    <a:pt x="1570" y="1453"/>
                                  </a:lnTo>
                                  <a:lnTo>
                                    <a:pt x="1569" y="1461"/>
                                  </a:lnTo>
                                  <a:lnTo>
                                    <a:pt x="1568" y="1470"/>
                                  </a:lnTo>
                                  <a:lnTo>
                                    <a:pt x="1565" y="1479"/>
                                  </a:lnTo>
                                  <a:lnTo>
                                    <a:pt x="1559" y="1489"/>
                                  </a:lnTo>
                                  <a:lnTo>
                                    <a:pt x="1554" y="1501"/>
                                  </a:lnTo>
                                  <a:lnTo>
                                    <a:pt x="1546" y="1512"/>
                                  </a:lnTo>
                                  <a:lnTo>
                                    <a:pt x="1538" y="1525"/>
                                  </a:lnTo>
                                  <a:lnTo>
                                    <a:pt x="1528" y="1538"/>
                                  </a:lnTo>
                                  <a:lnTo>
                                    <a:pt x="1522" y="1546"/>
                                  </a:lnTo>
                                  <a:lnTo>
                                    <a:pt x="1518" y="1553"/>
                                  </a:lnTo>
                                  <a:lnTo>
                                    <a:pt x="1516" y="1558"/>
                                  </a:lnTo>
                                  <a:lnTo>
                                    <a:pt x="1516" y="1560"/>
                                  </a:lnTo>
                                  <a:lnTo>
                                    <a:pt x="1510" y="1573"/>
                                  </a:lnTo>
                                  <a:lnTo>
                                    <a:pt x="1501" y="1591"/>
                                  </a:lnTo>
                                  <a:lnTo>
                                    <a:pt x="1488" y="1610"/>
                                  </a:lnTo>
                                  <a:lnTo>
                                    <a:pt x="1474" y="1633"/>
                                  </a:lnTo>
                                  <a:lnTo>
                                    <a:pt x="1470" y="1642"/>
                                  </a:lnTo>
                                  <a:lnTo>
                                    <a:pt x="1467" y="1650"/>
                                  </a:lnTo>
                                  <a:lnTo>
                                    <a:pt x="1464" y="1657"/>
                                  </a:lnTo>
                                  <a:lnTo>
                                    <a:pt x="1459" y="1663"/>
                                  </a:lnTo>
                                  <a:lnTo>
                                    <a:pt x="1455" y="1668"/>
                                  </a:lnTo>
                                  <a:lnTo>
                                    <a:pt x="1450" y="1672"/>
                                  </a:lnTo>
                                  <a:lnTo>
                                    <a:pt x="1444" y="1675"/>
                                  </a:lnTo>
                                  <a:lnTo>
                                    <a:pt x="1439" y="1677"/>
                                  </a:lnTo>
                                  <a:lnTo>
                                    <a:pt x="1428" y="1673"/>
                                  </a:lnTo>
                                  <a:lnTo>
                                    <a:pt x="1416" y="1668"/>
                                  </a:lnTo>
                                  <a:lnTo>
                                    <a:pt x="1405" y="1662"/>
                                  </a:lnTo>
                                  <a:lnTo>
                                    <a:pt x="1395" y="1653"/>
                                  </a:lnTo>
                                  <a:lnTo>
                                    <a:pt x="1385" y="1644"/>
                                  </a:lnTo>
                                  <a:lnTo>
                                    <a:pt x="1376" y="1633"/>
                                  </a:lnTo>
                                  <a:lnTo>
                                    <a:pt x="1367" y="1620"/>
                                  </a:lnTo>
                                  <a:lnTo>
                                    <a:pt x="1358" y="1606"/>
                                  </a:lnTo>
                                  <a:lnTo>
                                    <a:pt x="1337" y="1571"/>
                                  </a:lnTo>
                                  <a:lnTo>
                                    <a:pt x="1321" y="1545"/>
                                  </a:lnTo>
                                  <a:lnTo>
                                    <a:pt x="1313" y="1534"/>
                                  </a:lnTo>
                                  <a:lnTo>
                                    <a:pt x="1306" y="1526"/>
                                  </a:lnTo>
                                  <a:lnTo>
                                    <a:pt x="1300" y="1518"/>
                                  </a:lnTo>
                                  <a:lnTo>
                                    <a:pt x="1296" y="1513"/>
                                  </a:lnTo>
                                  <a:lnTo>
                                    <a:pt x="1274" y="1489"/>
                                  </a:lnTo>
                                  <a:lnTo>
                                    <a:pt x="1250" y="1460"/>
                                  </a:lnTo>
                                  <a:lnTo>
                                    <a:pt x="1222" y="1425"/>
                                  </a:lnTo>
                                  <a:lnTo>
                                    <a:pt x="1190" y="1385"/>
                                  </a:lnTo>
                                  <a:lnTo>
                                    <a:pt x="1172" y="1369"/>
                                  </a:lnTo>
                                  <a:lnTo>
                                    <a:pt x="1153" y="1351"/>
                                  </a:lnTo>
                                  <a:lnTo>
                                    <a:pt x="1134" y="1332"/>
                                  </a:lnTo>
                                  <a:lnTo>
                                    <a:pt x="1112" y="1311"/>
                                  </a:lnTo>
                                  <a:lnTo>
                                    <a:pt x="1091" y="1290"/>
                                  </a:lnTo>
                                  <a:lnTo>
                                    <a:pt x="1068" y="1266"/>
                                  </a:lnTo>
                                  <a:lnTo>
                                    <a:pt x="1045" y="1241"/>
                                  </a:lnTo>
                                  <a:lnTo>
                                    <a:pt x="1020" y="1214"/>
                                  </a:lnTo>
                                  <a:lnTo>
                                    <a:pt x="986" y="1185"/>
                                  </a:lnTo>
                                  <a:lnTo>
                                    <a:pt x="950" y="1152"/>
                                  </a:lnTo>
                                  <a:lnTo>
                                    <a:pt x="912" y="1116"/>
                                  </a:lnTo>
                                  <a:lnTo>
                                    <a:pt x="871" y="1075"/>
                                  </a:lnTo>
                                  <a:lnTo>
                                    <a:pt x="659" y="861"/>
                                  </a:lnTo>
                                  <a:lnTo>
                                    <a:pt x="647" y="848"/>
                                  </a:lnTo>
                                  <a:lnTo>
                                    <a:pt x="627" y="827"/>
                                  </a:lnTo>
                                  <a:lnTo>
                                    <a:pt x="599" y="796"/>
                                  </a:lnTo>
                                  <a:lnTo>
                                    <a:pt x="562" y="757"/>
                                  </a:lnTo>
                                  <a:lnTo>
                                    <a:pt x="551" y="777"/>
                                  </a:lnTo>
                                  <a:lnTo>
                                    <a:pt x="538" y="800"/>
                                  </a:lnTo>
                                  <a:lnTo>
                                    <a:pt x="525" y="830"/>
                                  </a:lnTo>
                                  <a:lnTo>
                                    <a:pt x="508" y="864"/>
                                  </a:lnTo>
                                  <a:lnTo>
                                    <a:pt x="490" y="904"/>
                                  </a:lnTo>
                                  <a:lnTo>
                                    <a:pt x="470" y="948"/>
                                  </a:lnTo>
                                  <a:lnTo>
                                    <a:pt x="448" y="997"/>
                                  </a:lnTo>
                                  <a:lnTo>
                                    <a:pt x="423" y="1051"/>
                                  </a:lnTo>
                                  <a:lnTo>
                                    <a:pt x="417" y="1060"/>
                                  </a:lnTo>
                                  <a:lnTo>
                                    <a:pt x="406" y="1072"/>
                                  </a:lnTo>
                                  <a:lnTo>
                                    <a:pt x="396" y="1084"/>
                                  </a:lnTo>
                                  <a:lnTo>
                                    <a:pt x="383" y="1097"/>
                                  </a:lnTo>
                                  <a:lnTo>
                                    <a:pt x="383" y="1094"/>
                                  </a:lnTo>
                                  <a:lnTo>
                                    <a:pt x="381" y="1086"/>
                                  </a:lnTo>
                                  <a:lnTo>
                                    <a:pt x="379" y="1082"/>
                                  </a:lnTo>
                                  <a:lnTo>
                                    <a:pt x="376" y="1079"/>
                                  </a:lnTo>
                                  <a:lnTo>
                                    <a:pt x="374" y="1077"/>
                                  </a:lnTo>
                                  <a:lnTo>
                                    <a:pt x="369" y="1079"/>
                                  </a:lnTo>
                                  <a:lnTo>
                                    <a:pt x="364" y="1081"/>
                                  </a:lnTo>
                                  <a:lnTo>
                                    <a:pt x="360" y="1083"/>
                                  </a:lnTo>
                                  <a:lnTo>
                                    <a:pt x="357" y="1084"/>
                                  </a:lnTo>
                                  <a:lnTo>
                                    <a:pt x="357" y="1086"/>
                                  </a:lnTo>
                                  <a:lnTo>
                                    <a:pt x="357" y="1069"/>
                                  </a:lnTo>
                                  <a:lnTo>
                                    <a:pt x="355" y="1068"/>
                                  </a:lnTo>
                                  <a:lnTo>
                                    <a:pt x="352" y="1068"/>
                                  </a:lnTo>
                                  <a:lnTo>
                                    <a:pt x="350" y="1068"/>
                                  </a:lnTo>
                                  <a:lnTo>
                                    <a:pt x="347" y="1069"/>
                                  </a:lnTo>
                                  <a:lnTo>
                                    <a:pt x="342" y="1073"/>
                                  </a:lnTo>
                                  <a:lnTo>
                                    <a:pt x="337" y="1080"/>
                                  </a:lnTo>
                                  <a:lnTo>
                                    <a:pt x="331" y="1086"/>
                                  </a:lnTo>
                                  <a:lnTo>
                                    <a:pt x="327" y="1092"/>
                                  </a:lnTo>
                                  <a:lnTo>
                                    <a:pt x="324" y="1097"/>
                                  </a:lnTo>
                                  <a:lnTo>
                                    <a:pt x="324" y="1100"/>
                                  </a:lnTo>
                                  <a:lnTo>
                                    <a:pt x="330" y="1109"/>
                                  </a:lnTo>
                                  <a:lnTo>
                                    <a:pt x="337" y="1117"/>
                                  </a:lnTo>
                                  <a:lnTo>
                                    <a:pt x="340" y="1119"/>
                                  </a:lnTo>
                                  <a:lnTo>
                                    <a:pt x="343" y="1122"/>
                                  </a:lnTo>
                                  <a:lnTo>
                                    <a:pt x="347" y="1123"/>
                                  </a:lnTo>
                                  <a:lnTo>
                                    <a:pt x="351" y="1124"/>
                                  </a:lnTo>
                                  <a:lnTo>
                                    <a:pt x="350" y="1127"/>
                                  </a:lnTo>
                                  <a:lnTo>
                                    <a:pt x="346" y="1131"/>
                                  </a:lnTo>
                                  <a:lnTo>
                                    <a:pt x="343" y="1133"/>
                                  </a:lnTo>
                                  <a:lnTo>
                                    <a:pt x="341" y="1135"/>
                                  </a:lnTo>
                                  <a:lnTo>
                                    <a:pt x="340" y="1138"/>
                                  </a:lnTo>
                                  <a:lnTo>
                                    <a:pt x="340" y="1141"/>
                                  </a:lnTo>
                                  <a:lnTo>
                                    <a:pt x="351" y="1146"/>
                                  </a:lnTo>
                                  <a:lnTo>
                                    <a:pt x="354" y="1146"/>
                                  </a:lnTo>
                                  <a:lnTo>
                                    <a:pt x="356" y="1143"/>
                                  </a:lnTo>
                                  <a:lnTo>
                                    <a:pt x="358" y="1141"/>
                                  </a:lnTo>
                                  <a:lnTo>
                                    <a:pt x="360" y="1136"/>
                                  </a:lnTo>
                                  <a:lnTo>
                                    <a:pt x="363" y="1133"/>
                                  </a:lnTo>
                                  <a:lnTo>
                                    <a:pt x="366" y="1130"/>
                                  </a:lnTo>
                                  <a:lnTo>
                                    <a:pt x="369" y="1130"/>
                                  </a:lnTo>
                                  <a:lnTo>
                                    <a:pt x="373" y="1130"/>
                                  </a:lnTo>
                                  <a:lnTo>
                                    <a:pt x="376" y="1133"/>
                                  </a:lnTo>
                                  <a:lnTo>
                                    <a:pt x="378" y="1136"/>
                                  </a:lnTo>
                                  <a:lnTo>
                                    <a:pt x="381" y="1140"/>
                                  </a:lnTo>
                                  <a:lnTo>
                                    <a:pt x="381" y="1143"/>
                                  </a:lnTo>
                                  <a:lnTo>
                                    <a:pt x="379" y="1148"/>
                                  </a:lnTo>
                                  <a:lnTo>
                                    <a:pt x="374" y="1157"/>
                                  </a:lnTo>
                                  <a:lnTo>
                                    <a:pt x="372" y="1163"/>
                                  </a:lnTo>
                                  <a:lnTo>
                                    <a:pt x="369" y="1167"/>
                                  </a:lnTo>
                                  <a:lnTo>
                                    <a:pt x="369" y="1172"/>
                                  </a:lnTo>
                                  <a:lnTo>
                                    <a:pt x="369" y="1176"/>
                                  </a:lnTo>
                                  <a:lnTo>
                                    <a:pt x="361" y="1188"/>
                                  </a:lnTo>
                                  <a:lnTo>
                                    <a:pt x="351" y="1201"/>
                                  </a:lnTo>
                                  <a:lnTo>
                                    <a:pt x="341" y="1218"/>
                                  </a:lnTo>
                                  <a:lnTo>
                                    <a:pt x="330" y="1239"/>
                                  </a:lnTo>
                                  <a:lnTo>
                                    <a:pt x="311" y="1257"/>
                                  </a:lnTo>
                                  <a:lnTo>
                                    <a:pt x="305" y="1264"/>
                                  </a:lnTo>
                                  <a:lnTo>
                                    <a:pt x="305" y="1259"/>
                                  </a:lnTo>
                                  <a:lnTo>
                                    <a:pt x="306" y="1253"/>
                                  </a:lnTo>
                                  <a:lnTo>
                                    <a:pt x="309" y="1249"/>
                                  </a:lnTo>
                                  <a:lnTo>
                                    <a:pt x="312" y="1243"/>
                                  </a:lnTo>
                                  <a:lnTo>
                                    <a:pt x="316" y="1232"/>
                                  </a:lnTo>
                                  <a:lnTo>
                                    <a:pt x="319" y="1225"/>
                                  </a:lnTo>
                                  <a:lnTo>
                                    <a:pt x="318" y="1222"/>
                                  </a:lnTo>
                                  <a:lnTo>
                                    <a:pt x="316" y="1217"/>
                                  </a:lnTo>
                                  <a:lnTo>
                                    <a:pt x="313" y="1215"/>
                                  </a:lnTo>
                                  <a:lnTo>
                                    <a:pt x="307" y="1211"/>
                                  </a:lnTo>
                                  <a:lnTo>
                                    <a:pt x="309" y="1206"/>
                                  </a:lnTo>
                                  <a:lnTo>
                                    <a:pt x="307" y="1200"/>
                                  </a:lnTo>
                                  <a:lnTo>
                                    <a:pt x="304" y="1195"/>
                                  </a:lnTo>
                                  <a:lnTo>
                                    <a:pt x="300" y="1190"/>
                                  </a:lnTo>
                                  <a:lnTo>
                                    <a:pt x="304" y="1181"/>
                                  </a:lnTo>
                                  <a:lnTo>
                                    <a:pt x="307" y="1169"/>
                                  </a:lnTo>
                                  <a:lnTo>
                                    <a:pt x="309" y="1158"/>
                                  </a:lnTo>
                                  <a:lnTo>
                                    <a:pt x="307" y="1143"/>
                                  </a:lnTo>
                                  <a:lnTo>
                                    <a:pt x="305" y="1146"/>
                                  </a:lnTo>
                                  <a:lnTo>
                                    <a:pt x="297" y="1149"/>
                                  </a:lnTo>
                                  <a:lnTo>
                                    <a:pt x="287" y="1153"/>
                                  </a:lnTo>
                                  <a:lnTo>
                                    <a:pt x="273" y="1159"/>
                                  </a:lnTo>
                                  <a:lnTo>
                                    <a:pt x="268" y="1163"/>
                                  </a:lnTo>
                                  <a:lnTo>
                                    <a:pt x="265" y="1166"/>
                                  </a:lnTo>
                                  <a:lnTo>
                                    <a:pt x="261" y="1169"/>
                                  </a:lnTo>
                                  <a:lnTo>
                                    <a:pt x="259" y="1173"/>
                                  </a:lnTo>
                                  <a:lnTo>
                                    <a:pt x="257" y="1176"/>
                                  </a:lnTo>
                                  <a:lnTo>
                                    <a:pt x="254" y="1181"/>
                                  </a:lnTo>
                                  <a:lnTo>
                                    <a:pt x="254" y="1185"/>
                                  </a:lnTo>
                                  <a:lnTo>
                                    <a:pt x="253" y="1190"/>
                                  </a:lnTo>
                                  <a:lnTo>
                                    <a:pt x="243" y="1202"/>
                                  </a:lnTo>
                                  <a:lnTo>
                                    <a:pt x="233" y="1216"/>
                                  </a:lnTo>
                                  <a:lnTo>
                                    <a:pt x="222" y="1231"/>
                                  </a:lnTo>
                                  <a:lnTo>
                                    <a:pt x="212" y="1248"/>
                                  </a:lnTo>
                                  <a:lnTo>
                                    <a:pt x="188" y="1286"/>
                                  </a:lnTo>
                                  <a:lnTo>
                                    <a:pt x="164" y="1331"/>
                                  </a:lnTo>
                                  <a:lnTo>
                                    <a:pt x="139" y="1382"/>
                                  </a:lnTo>
                                  <a:lnTo>
                                    <a:pt x="116" y="1423"/>
                                  </a:lnTo>
                                  <a:lnTo>
                                    <a:pt x="97" y="1454"/>
                                  </a:lnTo>
                                  <a:lnTo>
                                    <a:pt x="81" y="1478"/>
                                  </a:lnTo>
                                  <a:lnTo>
                                    <a:pt x="83" y="1480"/>
                                  </a:lnTo>
                                  <a:lnTo>
                                    <a:pt x="75" y="1491"/>
                                  </a:lnTo>
                                  <a:lnTo>
                                    <a:pt x="66" y="1501"/>
                                  </a:lnTo>
                                  <a:lnTo>
                                    <a:pt x="57" y="1513"/>
                                  </a:lnTo>
                                  <a:lnTo>
                                    <a:pt x="48" y="1526"/>
                                  </a:lnTo>
                                  <a:lnTo>
                                    <a:pt x="39" y="1541"/>
                                  </a:lnTo>
                                  <a:lnTo>
                                    <a:pt x="32" y="1556"/>
                                  </a:lnTo>
                                  <a:lnTo>
                                    <a:pt x="23" y="1573"/>
                                  </a:lnTo>
                                  <a:lnTo>
                                    <a:pt x="14" y="1593"/>
                                  </a:lnTo>
                                  <a:lnTo>
                                    <a:pt x="11" y="1593"/>
                                  </a:lnTo>
                                  <a:lnTo>
                                    <a:pt x="8" y="1596"/>
                                  </a:lnTo>
                                  <a:lnTo>
                                    <a:pt x="7" y="1598"/>
                                  </a:lnTo>
                                  <a:lnTo>
                                    <a:pt x="5" y="1600"/>
                                  </a:lnTo>
                                  <a:lnTo>
                                    <a:pt x="2" y="1601"/>
                                  </a:lnTo>
                                  <a:lnTo>
                                    <a:pt x="0" y="1601"/>
                                  </a:lnTo>
                                  <a:lnTo>
                                    <a:pt x="1" y="1594"/>
                                  </a:lnTo>
                                  <a:lnTo>
                                    <a:pt x="2" y="1586"/>
                                  </a:lnTo>
                                  <a:lnTo>
                                    <a:pt x="6" y="1579"/>
                                  </a:lnTo>
                                  <a:lnTo>
                                    <a:pt x="10" y="1572"/>
                                  </a:lnTo>
                                  <a:lnTo>
                                    <a:pt x="17" y="1560"/>
                                  </a:lnTo>
                                  <a:lnTo>
                                    <a:pt x="20" y="1553"/>
                                  </a:lnTo>
                                  <a:lnTo>
                                    <a:pt x="24" y="1545"/>
                                  </a:lnTo>
                                  <a:lnTo>
                                    <a:pt x="33" y="1526"/>
                                  </a:lnTo>
                                  <a:lnTo>
                                    <a:pt x="46" y="1494"/>
                                  </a:lnTo>
                                  <a:lnTo>
                                    <a:pt x="65" y="1451"/>
                                  </a:lnTo>
                                  <a:lnTo>
                                    <a:pt x="73" y="1432"/>
                                  </a:lnTo>
                                  <a:lnTo>
                                    <a:pt x="87" y="1408"/>
                                  </a:lnTo>
                                  <a:lnTo>
                                    <a:pt x="104" y="1381"/>
                                  </a:lnTo>
                                  <a:lnTo>
                                    <a:pt x="124" y="1350"/>
                                  </a:lnTo>
                                  <a:lnTo>
                                    <a:pt x="134" y="1331"/>
                                  </a:lnTo>
                                  <a:lnTo>
                                    <a:pt x="145" y="1309"/>
                                  </a:lnTo>
                                  <a:lnTo>
                                    <a:pt x="159" y="1285"/>
                                  </a:lnTo>
                                  <a:lnTo>
                                    <a:pt x="176" y="1260"/>
                                  </a:lnTo>
                                  <a:lnTo>
                                    <a:pt x="185" y="1245"/>
                                  </a:lnTo>
                                  <a:lnTo>
                                    <a:pt x="195" y="1230"/>
                                  </a:lnTo>
                                  <a:lnTo>
                                    <a:pt x="204" y="1210"/>
                                  </a:lnTo>
                                  <a:lnTo>
                                    <a:pt x="213" y="1190"/>
                                  </a:lnTo>
                                  <a:lnTo>
                                    <a:pt x="217" y="1186"/>
                                  </a:lnTo>
                                  <a:lnTo>
                                    <a:pt x="222" y="1182"/>
                                  </a:lnTo>
                                  <a:lnTo>
                                    <a:pt x="225" y="1177"/>
                                  </a:lnTo>
                                  <a:lnTo>
                                    <a:pt x="230" y="1170"/>
                                  </a:lnTo>
                                  <a:lnTo>
                                    <a:pt x="239" y="1155"/>
                                  </a:lnTo>
                                  <a:lnTo>
                                    <a:pt x="247" y="1135"/>
                                  </a:lnTo>
                                  <a:lnTo>
                                    <a:pt x="256" y="1115"/>
                                  </a:lnTo>
                                  <a:lnTo>
                                    <a:pt x="265" y="1099"/>
                                  </a:lnTo>
                                  <a:lnTo>
                                    <a:pt x="269" y="1092"/>
                                  </a:lnTo>
                                  <a:lnTo>
                                    <a:pt x="274" y="1086"/>
                                  </a:lnTo>
                                  <a:lnTo>
                                    <a:pt x="279" y="1082"/>
                                  </a:lnTo>
                                  <a:lnTo>
                                    <a:pt x="284" y="1079"/>
                                  </a:lnTo>
                                  <a:lnTo>
                                    <a:pt x="303" y="1048"/>
                                  </a:lnTo>
                                  <a:lnTo>
                                    <a:pt x="325" y="1015"/>
                                  </a:lnTo>
                                  <a:lnTo>
                                    <a:pt x="349" y="978"/>
                                  </a:lnTo>
                                  <a:lnTo>
                                    <a:pt x="375" y="937"/>
                                  </a:lnTo>
                                  <a:lnTo>
                                    <a:pt x="402" y="892"/>
                                  </a:lnTo>
                                  <a:lnTo>
                                    <a:pt x="431" y="844"/>
                                  </a:lnTo>
                                  <a:lnTo>
                                    <a:pt x="463" y="791"/>
                                  </a:lnTo>
                                  <a:lnTo>
                                    <a:pt x="497" y="736"/>
                                  </a:lnTo>
                                  <a:lnTo>
                                    <a:pt x="500" y="724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504" y="704"/>
                                  </a:lnTo>
                                  <a:lnTo>
                                    <a:pt x="504" y="695"/>
                                  </a:lnTo>
                                  <a:lnTo>
                                    <a:pt x="488" y="680"/>
                                  </a:lnTo>
                                  <a:lnTo>
                                    <a:pt x="464" y="66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00" y="605"/>
                                  </a:lnTo>
                                  <a:lnTo>
                                    <a:pt x="396" y="601"/>
                                  </a:lnTo>
                                  <a:lnTo>
                                    <a:pt x="393" y="596"/>
                                  </a:lnTo>
                                  <a:lnTo>
                                    <a:pt x="392" y="593"/>
                                  </a:lnTo>
                                  <a:lnTo>
                                    <a:pt x="392" y="588"/>
                                  </a:lnTo>
                                  <a:lnTo>
                                    <a:pt x="392" y="585"/>
                                  </a:lnTo>
                                  <a:lnTo>
                                    <a:pt x="394" y="580"/>
                                  </a:lnTo>
                                  <a:lnTo>
                                    <a:pt x="396" y="575"/>
                                  </a:lnTo>
                                  <a:lnTo>
                                    <a:pt x="401" y="568"/>
                                  </a:lnTo>
                                  <a:lnTo>
                                    <a:pt x="409" y="555"/>
                                  </a:lnTo>
                                  <a:lnTo>
                                    <a:pt x="413" y="547"/>
                                  </a:lnTo>
                                  <a:lnTo>
                                    <a:pt x="430" y="526"/>
                                  </a:lnTo>
                                  <a:lnTo>
                                    <a:pt x="450" y="498"/>
                                  </a:lnTo>
                                  <a:lnTo>
                                    <a:pt x="474" y="466"/>
                                  </a:lnTo>
                                  <a:lnTo>
                                    <a:pt x="500" y="428"/>
                                  </a:lnTo>
                                  <a:lnTo>
                                    <a:pt x="488" y="417"/>
                                  </a:lnTo>
                                  <a:lnTo>
                                    <a:pt x="474" y="405"/>
                                  </a:lnTo>
                                  <a:lnTo>
                                    <a:pt x="459" y="396"/>
                                  </a:lnTo>
                                  <a:lnTo>
                                    <a:pt x="444" y="387"/>
                                  </a:lnTo>
                                  <a:lnTo>
                                    <a:pt x="427" y="378"/>
                                  </a:lnTo>
                                  <a:lnTo>
                                    <a:pt x="409" y="371"/>
                                  </a:lnTo>
                                  <a:lnTo>
                                    <a:pt x="390" y="365"/>
                                  </a:lnTo>
                                  <a:lnTo>
                                    <a:pt x="369" y="359"/>
                                  </a:lnTo>
                                  <a:lnTo>
                                    <a:pt x="348" y="354"/>
                                  </a:lnTo>
                                  <a:lnTo>
                                    <a:pt x="325" y="350"/>
                                  </a:lnTo>
                                  <a:lnTo>
                                    <a:pt x="302" y="347"/>
                                  </a:lnTo>
                                  <a:lnTo>
                                    <a:pt x="277" y="345"/>
                                  </a:lnTo>
                                  <a:lnTo>
                                    <a:pt x="251" y="343"/>
                                  </a:lnTo>
                                  <a:lnTo>
                                    <a:pt x="224" y="343"/>
                                  </a:lnTo>
                                  <a:lnTo>
                                    <a:pt x="197" y="343"/>
                                  </a:lnTo>
                                  <a:lnTo>
                                    <a:pt x="168" y="343"/>
                                  </a:lnTo>
                                  <a:lnTo>
                                    <a:pt x="160" y="346"/>
                                  </a:lnTo>
                                  <a:lnTo>
                                    <a:pt x="153" y="350"/>
                                  </a:lnTo>
                                  <a:lnTo>
                                    <a:pt x="144" y="357"/>
                                  </a:lnTo>
                                  <a:lnTo>
                                    <a:pt x="135" y="366"/>
                                  </a:lnTo>
                                  <a:lnTo>
                                    <a:pt x="141" y="383"/>
                                  </a:lnTo>
                                  <a:lnTo>
                                    <a:pt x="149" y="407"/>
                                  </a:lnTo>
                                  <a:lnTo>
                                    <a:pt x="160" y="435"/>
                                  </a:lnTo>
                                  <a:lnTo>
                                    <a:pt x="173" y="469"/>
                                  </a:lnTo>
                                  <a:lnTo>
                                    <a:pt x="171" y="469"/>
                                  </a:lnTo>
                                  <a:lnTo>
                                    <a:pt x="168" y="468"/>
                                  </a:lnTo>
                                  <a:lnTo>
                                    <a:pt x="164" y="467"/>
                                  </a:lnTo>
                                  <a:lnTo>
                                    <a:pt x="161" y="464"/>
                                  </a:lnTo>
                                  <a:lnTo>
                                    <a:pt x="152" y="455"/>
                                  </a:lnTo>
                                  <a:lnTo>
                                    <a:pt x="141" y="444"/>
                                  </a:lnTo>
                                  <a:lnTo>
                                    <a:pt x="140" y="441"/>
                                  </a:lnTo>
                                  <a:lnTo>
                                    <a:pt x="139" y="436"/>
                                  </a:lnTo>
                                  <a:lnTo>
                                    <a:pt x="136" y="431"/>
                                  </a:lnTo>
                                  <a:lnTo>
                                    <a:pt x="134" y="428"/>
                                  </a:lnTo>
                                  <a:lnTo>
                                    <a:pt x="128" y="420"/>
                                  </a:lnTo>
                                  <a:lnTo>
                                    <a:pt x="126" y="413"/>
                                  </a:lnTo>
                                  <a:lnTo>
                                    <a:pt x="122" y="402"/>
                                  </a:lnTo>
                                  <a:lnTo>
                                    <a:pt x="110" y="384"/>
                                  </a:lnTo>
                                  <a:lnTo>
                                    <a:pt x="105" y="374"/>
                                  </a:lnTo>
                                  <a:lnTo>
                                    <a:pt x="100" y="366"/>
                                  </a:lnTo>
                                  <a:lnTo>
                                    <a:pt x="98" y="358"/>
                                  </a:lnTo>
                                  <a:lnTo>
                                    <a:pt x="97" y="352"/>
                                  </a:lnTo>
                                  <a:lnTo>
                                    <a:pt x="98" y="346"/>
                                  </a:lnTo>
                                  <a:lnTo>
                                    <a:pt x="100" y="341"/>
                                  </a:lnTo>
                                  <a:lnTo>
                                    <a:pt x="104" y="335"/>
                                  </a:lnTo>
                                  <a:lnTo>
                                    <a:pt x="108" y="329"/>
                                  </a:lnTo>
                                  <a:lnTo>
                                    <a:pt x="124" y="324"/>
                                  </a:lnTo>
                                  <a:lnTo>
                                    <a:pt x="141" y="318"/>
                                  </a:lnTo>
                                  <a:lnTo>
                                    <a:pt x="159" y="313"/>
                                  </a:lnTo>
                                  <a:lnTo>
                                    <a:pt x="178" y="310"/>
                                  </a:lnTo>
                                  <a:lnTo>
                                    <a:pt x="198" y="307"/>
                                  </a:lnTo>
                                  <a:lnTo>
                                    <a:pt x="220" y="304"/>
                                  </a:lnTo>
                                  <a:lnTo>
                                    <a:pt x="241" y="303"/>
                                  </a:lnTo>
                                  <a:lnTo>
                                    <a:pt x="265" y="303"/>
                                  </a:lnTo>
                                  <a:lnTo>
                                    <a:pt x="288" y="303"/>
                                  </a:lnTo>
                                  <a:lnTo>
                                    <a:pt x="312" y="304"/>
                                  </a:lnTo>
                                  <a:lnTo>
                                    <a:pt x="337" y="305"/>
                                  </a:lnTo>
                                  <a:lnTo>
                                    <a:pt x="361" y="308"/>
                                  </a:lnTo>
                                  <a:lnTo>
                                    <a:pt x="366" y="310"/>
                                  </a:lnTo>
                                  <a:lnTo>
                                    <a:pt x="375" y="311"/>
                                  </a:lnTo>
                                  <a:lnTo>
                                    <a:pt x="377" y="310"/>
                                  </a:lnTo>
                                  <a:lnTo>
                                    <a:pt x="378" y="308"/>
                                  </a:lnTo>
                                  <a:lnTo>
                                    <a:pt x="385" y="309"/>
                                  </a:lnTo>
                                  <a:lnTo>
                                    <a:pt x="395" y="312"/>
                                  </a:lnTo>
                                  <a:lnTo>
                                    <a:pt x="405" y="317"/>
                                  </a:lnTo>
                                  <a:lnTo>
                                    <a:pt x="419" y="325"/>
                                  </a:lnTo>
                                  <a:lnTo>
                                    <a:pt x="421" y="324"/>
                                  </a:lnTo>
                                  <a:lnTo>
                                    <a:pt x="426" y="324"/>
                                  </a:lnTo>
                                  <a:lnTo>
                                    <a:pt x="430" y="325"/>
                                  </a:lnTo>
                                  <a:lnTo>
                                    <a:pt x="435" y="327"/>
                                  </a:lnTo>
                                  <a:lnTo>
                                    <a:pt x="449" y="327"/>
                                  </a:lnTo>
                                  <a:lnTo>
                                    <a:pt x="463" y="329"/>
                                  </a:lnTo>
                                  <a:lnTo>
                                    <a:pt x="475" y="330"/>
                                  </a:lnTo>
                                  <a:lnTo>
                                    <a:pt x="486" y="334"/>
                                  </a:lnTo>
                                  <a:lnTo>
                                    <a:pt x="495" y="337"/>
                                  </a:lnTo>
                                  <a:lnTo>
                                    <a:pt x="503" y="343"/>
                                  </a:lnTo>
                                  <a:lnTo>
                                    <a:pt x="510" y="347"/>
                                  </a:lnTo>
                                  <a:lnTo>
                                    <a:pt x="516" y="354"/>
                                  </a:lnTo>
                                  <a:lnTo>
                                    <a:pt x="518" y="353"/>
                                  </a:lnTo>
                                  <a:lnTo>
                                    <a:pt x="521" y="352"/>
                                  </a:lnTo>
                                  <a:lnTo>
                                    <a:pt x="525" y="352"/>
                                  </a:lnTo>
                                  <a:lnTo>
                                    <a:pt x="528" y="353"/>
                                  </a:lnTo>
                                  <a:lnTo>
                                    <a:pt x="536" y="358"/>
                                  </a:lnTo>
                                  <a:lnTo>
                                    <a:pt x="545" y="366"/>
                                  </a:lnTo>
                                  <a:lnTo>
                                    <a:pt x="561" y="346"/>
                                  </a:lnTo>
                                  <a:lnTo>
                                    <a:pt x="578" y="325"/>
                                  </a:lnTo>
                                  <a:lnTo>
                                    <a:pt x="597" y="302"/>
                                  </a:lnTo>
                                  <a:lnTo>
                                    <a:pt x="619" y="276"/>
                                  </a:lnTo>
                                  <a:lnTo>
                                    <a:pt x="643" y="248"/>
                                  </a:lnTo>
                                  <a:lnTo>
                                    <a:pt x="668" y="218"/>
                                  </a:lnTo>
                                  <a:lnTo>
                                    <a:pt x="696" y="185"/>
                                  </a:lnTo>
                                  <a:lnTo>
                                    <a:pt x="726" y="150"/>
                                  </a:lnTo>
                                  <a:lnTo>
                                    <a:pt x="732" y="150"/>
                                  </a:lnTo>
                                  <a:lnTo>
                                    <a:pt x="737" y="152"/>
                                  </a:lnTo>
                                  <a:lnTo>
                                    <a:pt x="745" y="156"/>
                                  </a:lnTo>
                                  <a:lnTo>
                                    <a:pt x="754" y="160"/>
                                  </a:lnTo>
                                  <a:lnTo>
                                    <a:pt x="776" y="174"/>
                                  </a:lnTo>
                                  <a:lnTo>
                                    <a:pt x="802" y="194"/>
                                  </a:lnTo>
                                  <a:lnTo>
                                    <a:pt x="808" y="191"/>
                                  </a:lnTo>
                                  <a:lnTo>
                                    <a:pt x="824" y="182"/>
                                  </a:lnTo>
                                  <a:lnTo>
                                    <a:pt x="841" y="172"/>
                                  </a:lnTo>
                                  <a:lnTo>
                                    <a:pt x="850" y="167"/>
                                  </a:lnTo>
                                  <a:lnTo>
                                    <a:pt x="859" y="174"/>
                                  </a:lnTo>
                                  <a:lnTo>
                                    <a:pt x="869" y="183"/>
                                  </a:lnTo>
                                  <a:lnTo>
                                    <a:pt x="882" y="195"/>
                                  </a:lnTo>
                                  <a:lnTo>
                                    <a:pt x="896" y="210"/>
                                  </a:lnTo>
                                  <a:lnTo>
                                    <a:pt x="897" y="214"/>
                                  </a:lnTo>
                                  <a:lnTo>
                                    <a:pt x="897" y="217"/>
                                  </a:lnTo>
                                  <a:lnTo>
                                    <a:pt x="897" y="220"/>
                                  </a:lnTo>
                                  <a:lnTo>
                                    <a:pt x="896" y="223"/>
                                  </a:lnTo>
                                  <a:lnTo>
                                    <a:pt x="894" y="229"/>
                                  </a:lnTo>
                                  <a:lnTo>
                                    <a:pt x="888" y="235"/>
                                  </a:lnTo>
                                  <a:lnTo>
                                    <a:pt x="871" y="250"/>
                                  </a:lnTo>
                                  <a:lnTo>
                                    <a:pt x="866" y="257"/>
                                  </a:lnTo>
                                  <a:lnTo>
                                    <a:pt x="896" y="287"/>
                                  </a:lnTo>
                                  <a:lnTo>
                                    <a:pt x="931" y="325"/>
                                  </a:lnTo>
                                  <a:lnTo>
                                    <a:pt x="972" y="367"/>
                                  </a:lnTo>
                                  <a:lnTo>
                                    <a:pt x="1018" y="413"/>
                                  </a:lnTo>
                                  <a:lnTo>
                                    <a:pt x="1070" y="467"/>
                                  </a:lnTo>
                                  <a:lnTo>
                                    <a:pt x="1127" y="525"/>
                                  </a:lnTo>
                                  <a:lnTo>
                                    <a:pt x="1190" y="588"/>
                                  </a:lnTo>
                                  <a:lnTo>
                                    <a:pt x="1258" y="656"/>
                                  </a:lnTo>
                                  <a:lnTo>
                                    <a:pt x="1281" y="680"/>
                                  </a:lnTo>
                                  <a:lnTo>
                                    <a:pt x="1309" y="707"/>
                                  </a:lnTo>
                                  <a:lnTo>
                                    <a:pt x="1341" y="738"/>
                                  </a:lnTo>
                                  <a:lnTo>
                                    <a:pt x="1378" y="774"/>
                                  </a:lnTo>
                                  <a:lnTo>
                                    <a:pt x="1419" y="814"/>
                                  </a:lnTo>
                                  <a:lnTo>
                                    <a:pt x="1462" y="858"/>
                                  </a:lnTo>
                                  <a:lnTo>
                                    <a:pt x="1512" y="906"/>
                                  </a:lnTo>
                                  <a:lnTo>
                                    <a:pt x="1565" y="958"/>
                                  </a:lnTo>
                                  <a:lnTo>
                                    <a:pt x="1582" y="970"/>
                                  </a:lnTo>
                                  <a:lnTo>
                                    <a:pt x="1585" y="962"/>
                                  </a:lnTo>
                                  <a:lnTo>
                                    <a:pt x="1590" y="948"/>
                                  </a:lnTo>
                                  <a:lnTo>
                                    <a:pt x="1612" y="879"/>
                                  </a:lnTo>
                                  <a:lnTo>
                                    <a:pt x="1635" y="812"/>
                                  </a:lnTo>
                                  <a:lnTo>
                                    <a:pt x="1658" y="747"/>
                                  </a:lnTo>
                                  <a:lnTo>
                                    <a:pt x="1682" y="685"/>
                                  </a:lnTo>
                                  <a:lnTo>
                                    <a:pt x="1708" y="624"/>
                                  </a:lnTo>
                                  <a:lnTo>
                                    <a:pt x="1733" y="567"/>
                                  </a:lnTo>
                                  <a:lnTo>
                                    <a:pt x="1760" y="511"/>
                                  </a:lnTo>
                                  <a:lnTo>
                                    <a:pt x="1787" y="458"/>
                                  </a:lnTo>
                                  <a:lnTo>
                                    <a:pt x="1814" y="407"/>
                                  </a:lnTo>
                                  <a:lnTo>
                                    <a:pt x="1842" y="358"/>
                                  </a:lnTo>
                                  <a:lnTo>
                                    <a:pt x="1871" y="311"/>
                                  </a:lnTo>
                                  <a:lnTo>
                                    <a:pt x="1901" y="266"/>
                                  </a:lnTo>
                                  <a:lnTo>
                                    <a:pt x="1932" y="224"/>
                                  </a:lnTo>
                                  <a:lnTo>
                                    <a:pt x="1962" y="183"/>
                                  </a:lnTo>
                                  <a:lnTo>
                                    <a:pt x="1994" y="145"/>
                                  </a:lnTo>
                                  <a:lnTo>
                                    <a:pt x="2026" y="109"/>
                                  </a:lnTo>
                                  <a:lnTo>
                                    <a:pt x="2041" y="95"/>
                                  </a:lnTo>
                                  <a:lnTo>
                                    <a:pt x="2057" y="82"/>
                                  </a:lnTo>
                                  <a:lnTo>
                                    <a:pt x="2076" y="68"/>
                                  </a:lnTo>
                                  <a:lnTo>
                                    <a:pt x="2098" y="55"/>
                                  </a:lnTo>
                                  <a:lnTo>
                                    <a:pt x="2122" y="41"/>
                                  </a:lnTo>
                                  <a:lnTo>
                                    <a:pt x="2149" y="27"/>
                                  </a:lnTo>
                                  <a:lnTo>
                                    <a:pt x="2178" y="14"/>
                                  </a:lnTo>
                                  <a:lnTo>
                                    <a:pt x="2210" y="0"/>
                                  </a:lnTo>
                                  <a:lnTo>
                                    <a:pt x="2231" y="0"/>
                                  </a:lnTo>
                                  <a:lnTo>
                                    <a:pt x="2240" y="10"/>
                                  </a:lnTo>
                                  <a:lnTo>
                                    <a:pt x="2250" y="25"/>
                                  </a:lnTo>
                                  <a:lnTo>
                                    <a:pt x="2271" y="41"/>
                                  </a:lnTo>
                                  <a:lnTo>
                                    <a:pt x="2289" y="55"/>
                                  </a:lnTo>
                                  <a:lnTo>
                                    <a:pt x="2307" y="68"/>
                                  </a:lnTo>
                                  <a:lnTo>
                                    <a:pt x="2324" y="80"/>
                                  </a:lnTo>
                                  <a:lnTo>
                                    <a:pt x="2330" y="91"/>
                                  </a:lnTo>
                                  <a:lnTo>
                                    <a:pt x="2341" y="105"/>
                                  </a:lnTo>
                                  <a:lnTo>
                                    <a:pt x="2353" y="120"/>
                                  </a:lnTo>
                                  <a:lnTo>
                                    <a:pt x="2369" y="136"/>
                                  </a:lnTo>
                                  <a:lnTo>
                                    <a:pt x="2379" y="158"/>
                                  </a:lnTo>
                                  <a:lnTo>
                                    <a:pt x="2387" y="177"/>
                                  </a:lnTo>
                                  <a:lnTo>
                                    <a:pt x="2393" y="194"/>
                                  </a:lnTo>
                                  <a:lnTo>
                                    <a:pt x="2399" y="209"/>
                                  </a:lnTo>
                                  <a:lnTo>
                                    <a:pt x="2402" y="224"/>
                                  </a:lnTo>
                                  <a:lnTo>
                                    <a:pt x="2406" y="235"/>
                                  </a:lnTo>
                                  <a:lnTo>
                                    <a:pt x="2407" y="245"/>
                                  </a:lnTo>
                                  <a:lnTo>
                                    <a:pt x="2407" y="253"/>
                                  </a:lnTo>
                                  <a:lnTo>
                                    <a:pt x="2406" y="258"/>
                                  </a:lnTo>
                                  <a:lnTo>
                                    <a:pt x="2406" y="260"/>
                                  </a:lnTo>
                                  <a:lnTo>
                                    <a:pt x="2406" y="262"/>
                                  </a:lnTo>
                                  <a:lnTo>
                                    <a:pt x="2407" y="265"/>
                                  </a:lnTo>
                                  <a:lnTo>
                                    <a:pt x="2405" y="263"/>
                                  </a:lnTo>
                                  <a:lnTo>
                                    <a:pt x="2405" y="262"/>
                                  </a:lnTo>
                                  <a:lnTo>
                                    <a:pt x="2407" y="262"/>
                                  </a:lnTo>
                                  <a:lnTo>
                                    <a:pt x="2409" y="262"/>
                                  </a:lnTo>
                                  <a:lnTo>
                                    <a:pt x="2409" y="270"/>
                                  </a:lnTo>
                                  <a:close/>
                                  <a:moveTo>
                                    <a:pt x="191" y="498"/>
                                  </a:moveTo>
                                  <a:lnTo>
                                    <a:pt x="188" y="500"/>
                                  </a:lnTo>
                                  <a:lnTo>
                                    <a:pt x="181" y="501"/>
                                  </a:lnTo>
                                  <a:lnTo>
                                    <a:pt x="184" y="485"/>
                                  </a:lnTo>
                                  <a:lnTo>
                                    <a:pt x="188" y="486"/>
                                  </a:lnTo>
                                  <a:lnTo>
                                    <a:pt x="191" y="488"/>
                                  </a:lnTo>
                                  <a:lnTo>
                                    <a:pt x="193" y="493"/>
                                  </a:lnTo>
                                  <a:lnTo>
                                    <a:pt x="191" y="498"/>
                                  </a:lnTo>
                                  <a:close/>
                                  <a:moveTo>
                                    <a:pt x="251" y="569"/>
                                  </a:moveTo>
                                  <a:lnTo>
                                    <a:pt x="249" y="570"/>
                                  </a:lnTo>
                                  <a:lnTo>
                                    <a:pt x="247" y="569"/>
                                  </a:lnTo>
                                  <a:lnTo>
                                    <a:pt x="244" y="569"/>
                                  </a:lnTo>
                                  <a:lnTo>
                                    <a:pt x="242" y="567"/>
                                  </a:lnTo>
                                  <a:lnTo>
                                    <a:pt x="236" y="561"/>
                                  </a:lnTo>
                                  <a:lnTo>
                                    <a:pt x="230" y="553"/>
                                  </a:lnTo>
                                  <a:lnTo>
                                    <a:pt x="232" y="551"/>
                                  </a:lnTo>
                                  <a:lnTo>
                                    <a:pt x="238" y="564"/>
                                  </a:lnTo>
                                  <a:lnTo>
                                    <a:pt x="244" y="562"/>
                                  </a:lnTo>
                                  <a:lnTo>
                                    <a:pt x="249" y="561"/>
                                  </a:lnTo>
                                  <a:lnTo>
                                    <a:pt x="250" y="564"/>
                                  </a:lnTo>
                                  <a:lnTo>
                                    <a:pt x="251" y="569"/>
                                  </a:lnTo>
                                  <a:close/>
                                  <a:moveTo>
                                    <a:pt x="273" y="596"/>
                                  </a:moveTo>
                                  <a:lnTo>
                                    <a:pt x="270" y="596"/>
                                  </a:lnTo>
                                  <a:lnTo>
                                    <a:pt x="270" y="592"/>
                                  </a:lnTo>
                                  <a:lnTo>
                                    <a:pt x="273" y="592"/>
                                  </a:lnTo>
                                  <a:lnTo>
                                    <a:pt x="273" y="596"/>
                                  </a:lnTo>
                                  <a:close/>
                                  <a:moveTo>
                                    <a:pt x="226" y="547"/>
                                  </a:moveTo>
                                  <a:lnTo>
                                    <a:pt x="218" y="559"/>
                                  </a:lnTo>
                                  <a:lnTo>
                                    <a:pt x="220" y="554"/>
                                  </a:lnTo>
                                  <a:lnTo>
                                    <a:pt x="218" y="548"/>
                                  </a:lnTo>
                                  <a:lnTo>
                                    <a:pt x="216" y="543"/>
                                  </a:lnTo>
                                  <a:lnTo>
                                    <a:pt x="213" y="537"/>
                                  </a:lnTo>
                                  <a:lnTo>
                                    <a:pt x="215" y="538"/>
                                  </a:lnTo>
                                  <a:lnTo>
                                    <a:pt x="216" y="538"/>
                                  </a:lnTo>
                                  <a:lnTo>
                                    <a:pt x="217" y="538"/>
                                  </a:lnTo>
                                  <a:lnTo>
                                    <a:pt x="218" y="537"/>
                                  </a:lnTo>
                                  <a:lnTo>
                                    <a:pt x="220" y="534"/>
                                  </a:lnTo>
                                  <a:lnTo>
                                    <a:pt x="222" y="528"/>
                                  </a:lnTo>
                                  <a:lnTo>
                                    <a:pt x="223" y="536"/>
                                  </a:lnTo>
                                  <a:lnTo>
                                    <a:pt x="226" y="547"/>
                                  </a:lnTo>
                                  <a:close/>
                                  <a:moveTo>
                                    <a:pt x="216" y="575"/>
                                  </a:moveTo>
                                  <a:lnTo>
                                    <a:pt x="216" y="576"/>
                                  </a:lnTo>
                                  <a:lnTo>
                                    <a:pt x="215" y="577"/>
                                  </a:lnTo>
                                  <a:lnTo>
                                    <a:pt x="213" y="577"/>
                                  </a:lnTo>
                                  <a:lnTo>
                                    <a:pt x="211" y="578"/>
                                  </a:lnTo>
                                  <a:lnTo>
                                    <a:pt x="211" y="572"/>
                                  </a:lnTo>
                                  <a:lnTo>
                                    <a:pt x="213" y="572"/>
                                  </a:lnTo>
                                  <a:lnTo>
                                    <a:pt x="214" y="575"/>
                                  </a:lnTo>
                                  <a:lnTo>
                                    <a:pt x="216" y="575"/>
                                  </a:lnTo>
                                  <a:close/>
                                  <a:moveTo>
                                    <a:pt x="305" y="1272"/>
                                  </a:moveTo>
                                  <a:lnTo>
                                    <a:pt x="303" y="1272"/>
                                  </a:lnTo>
                                  <a:lnTo>
                                    <a:pt x="303" y="1266"/>
                                  </a:lnTo>
                                  <a:lnTo>
                                    <a:pt x="305" y="1266"/>
                                  </a:lnTo>
                                  <a:lnTo>
                                    <a:pt x="305" y="1272"/>
                                  </a:lnTo>
                                  <a:close/>
                                  <a:moveTo>
                                    <a:pt x="477" y="333"/>
                                  </a:moveTo>
                                  <a:lnTo>
                                    <a:pt x="477" y="327"/>
                                  </a:lnTo>
                                  <a:lnTo>
                                    <a:pt x="475" y="327"/>
                                  </a:lnTo>
                                  <a:lnTo>
                                    <a:pt x="475" y="333"/>
                                  </a:lnTo>
                                  <a:lnTo>
                                    <a:pt x="477" y="333"/>
                                  </a:lnTo>
                                  <a:close/>
                                  <a:moveTo>
                                    <a:pt x="1228" y="1233"/>
                                  </a:moveTo>
                                  <a:lnTo>
                                    <a:pt x="1201" y="1206"/>
                                  </a:lnTo>
                                  <a:lnTo>
                                    <a:pt x="1206" y="1213"/>
                                  </a:lnTo>
                                  <a:lnTo>
                                    <a:pt x="1211" y="1219"/>
                                  </a:lnTo>
                                  <a:lnTo>
                                    <a:pt x="1219" y="1226"/>
                                  </a:lnTo>
                                  <a:lnTo>
                                    <a:pt x="1228" y="1233"/>
                                  </a:lnTo>
                                  <a:close/>
                                  <a:moveTo>
                                    <a:pt x="1255" y="1260"/>
                                  </a:moveTo>
                                  <a:lnTo>
                                    <a:pt x="1238" y="1244"/>
                                  </a:lnTo>
                                  <a:lnTo>
                                    <a:pt x="1238" y="1247"/>
                                  </a:lnTo>
                                  <a:lnTo>
                                    <a:pt x="1238" y="1250"/>
                                  </a:lnTo>
                                  <a:lnTo>
                                    <a:pt x="1241" y="1252"/>
                                  </a:lnTo>
                                  <a:lnTo>
                                    <a:pt x="1244" y="1255"/>
                                  </a:lnTo>
                                  <a:lnTo>
                                    <a:pt x="1251" y="1260"/>
                                  </a:lnTo>
                                  <a:lnTo>
                                    <a:pt x="1255" y="1264"/>
                                  </a:lnTo>
                                  <a:lnTo>
                                    <a:pt x="1255" y="1260"/>
                                  </a:lnTo>
                                  <a:close/>
                                  <a:moveTo>
                                    <a:pt x="1128" y="1138"/>
                                  </a:moveTo>
                                  <a:lnTo>
                                    <a:pt x="1124" y="1132"/>
                                  </a:lnTo>
                                  <a:lnTo>
                                    <a:pt x="1117" y="1126"/>
                                  </a:lnTo>
                                  <a:lnTo>
                                    <a:pt x="1108" y="1118"/>
                                  </a:lnTo>
                                  <a:lnTo>
                                    <a:pt x="1099" y="1110"/>
                                  </a:lnTo>
                                  <a:lnTo>
                                    <a:pt x="1111" y="1123"/>
                                  </a:lnTo>
                                  <a:lnTo>
                                    <a:pt x="1128" y="1138"/>
                                  </a:lnTo>
                                  <a:close/>
                                  <a:moveTo>
                                    <a:pt x="1088" y="1097"/>
                                  </a:moveTo>
                                  <a:lnTo>
                                    <a:pt x="1068" y="1081"/>
                                  </a:lnTo>
                                  <a:lnTo>
                                    <a:pt x="1073" y="1089"/>
                                  </a:lnTo>
                                  <a:lnTo>
                                    <a:pt x="1077" y="1094"/>
                                  </a:lnTo>
                                  <a:lnTo>
                                    <a:pt x="1080" y="1096"/>
                                  </a:lnTo>
                                  <a:lnTo>
                                    <a:pt x="1082" y="1097"/>
                                  </a:lnTo>
                                  <a:lnTo>
                                    <a:pt x="1085" y="1098"/>
                                  </a:lnTo>
                                  <a:lnTo>
                                    <a:pt x="1088" y="1097"/>
                                  </a:lnTo>
                                  <a:close/>
                                  <a:moveTo>
                                    <a:pt x="755" y="765"/>
                                  </a:moveTo>
                                  <a:lnTo>
                                    <a:pt x="753" y="763"/>
                                  </a:lnTo>
                                  <a:lnTo>
                                    <a:pt x="748" y="754"/>
                                  </a:lnTo>
                                  <a:lnTo>
                                    <a:pt x="745" y="757"/>
                                  </a:lnTo>
                                  <a:lnTo>
                                    <a:pt x="755" y="765"/>
                                  </a:lnTo>
                                  <a:close/>
                                  <a:moveTo>
                                    <a:pt x="840" y="853"/>
                                  </a:moveTo>
                                  <a:lnTo>
                                    <a:pt x="834" y="844"/>
                                  </a:lnTo>
                                  <a:lnTo>
                                    <a:pt x="837" y="847"/>
                                  </a:lnTo>
                                  <a:lnTo>
                                    <a:pt x="840" y="853"/>
                                  </a:lnTo>
                                  <a:close/>
                                  <a:moveTo>
                                    <a:pt x="850" y="863"/>
                                  </a:moveTo>
                                  <a:lnTo>
                                    <a:pt x="848" y="857"/>
                                  </a:lnTo>
                                  <a:lnTo>
                                    <a:pt x="848" y="863"/>
                                  </a:lnTo>
                                  <a:lnTo>
                                    <a:pt x="850" y="863"/>
                                  </a:lnTo>
                                  <a:close/>
                                  <a:moveTo>
                                    <a:pt x="802" y="812"/>
                                  </a:moveTo>
                                  <a:lnTo>
                                    <a:pt x="780" y="792"/>
                                  </a:lnTo>
                                  <a:lnTo>
                                    <a:pt x="777" y="792"/>
                                  </a:lnTo>
                                  <a:lnTo>
                                    <a:pt x="802" y="812"/>
                                  </a:lnTo>
                                  <a:close/>
                                  <a:moveTo>
                                    <a:pt x="1063" y="1075"/>
                                  </a:moveTo>
                                  <a:lnTo>
                                    <a:pt x="1018" y="1027"/>
                                  </a:lnTo>
                                  <a:lnTo>
                                    <a:pt x="976" y="987"/>
                                  </a:lnTo>
                                  <a:lnTo>
                                    <a:pt x="940" y="953"/>
                                  </a:lnTo>
                                  <a:lnTo>
                                    <a:pt x="910" y="925"/>
                                  </a:lnTo>
                                  <a:lnTo>
                                    <a:pt x="929" y="943"/>
                                  </a:lnTo>
                                  <a:lnTo>
                                    <a:pt x="950" y="966"/>
                                  </a:lnTo>
                                  <a:lnTo>
                                    <a:pt x="974" y="993"/>
                                  </a:lnTo>
                                  <a:lnTo>
                                    <a:pt x="1001" y="1026"/>
                                  </a:lnTo>
                                  <a:lnTo>
                                    <a:pt x="1012" y="1035"/>
                                  </a:lnTo>
                                  <a:lnTo>
                                    <a:pt x="1026" y="1047"/>
                                  </a:lnTo>
                                  <a:lnTo>
                                    <a:pt x="1044" y="1060"/>
                                  </a:lnTo>
                                  <a:lnTo>
                                    <a:pt x="1063" y="1075"/>
                                  </a:lnTo>
                                  <a:close/>
                                  <a:moveTo>
                                    <a:pt x="879" y="896"/>
                                  </a:moveTo>
                                  <a:lnTo>
                                    <a:pt x="879" y="894"/>
                                  </a:lnTo>
                                  <a:lnTo>
                                    <a:pt x="877" y="890"/>
                                  </a:lnTo>
                                  <a:lnTo>
                                    <a:pt x="879" y="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742"/>
                          <wps:cNvSpPr>
                            <a:spLocks noEditPoints="1"/>
                          </wps:cNvSpPr>
                          <wps:spPr bwMode="auto">
                            <a:xfrm>
                              <a:off x="2925" y="200"/>
                              <a:ext cx="305" cy="395"/>
                            </a:xfrm>
                            <a:custGeom>
                              <a:avLst/>
                              <a:gdLst>
                                <a:gd name="T0" fmla="*/ 1519 w 1830"/>
                                <a:gd name="T1" fmla="*/ 742 h 2367"/>
                                <a:gd name="T2" fmla="*/ 1503 w 1830"/>
                                <a:gd name="T3" fmla="*/ 810 h 2367"/>
                                <a:gd name="T4" fmla="*/ 1128 w 1830"/>
                                <a:gd name="T5" fmla="*/ 868 h 2367"/>
                                <a:gd name="T6" fmla="*/ 705 w 1830"/>
                                <a:gd name="T7" fmla="*/ 571 h 2367"/>
                                <a:gd name="T8" fmla="*/ 1763 w 1830"/>
                                <a:gd name="T9" fmla="*/ 513 h 2367"/>
                                <a:gd name="T10" fmla="*/ 1544 w 1830"/>
                                <a:gd name="T11" fmla="*/ 672 h 2367"/>
                                <a:gd name="T12" fmla="*/ 1488 w 1830"/>
                                <a:gd name="T13" fmla="*/ 827 h 2367"/>
                                <a:gd name="T14" fmla="*/ 1399 w 1830"/>
                                <a:gd name="T15" fmla="*/ 1077 h 2367"/>
                                <a:gd name="T16" fmla="*/ 1379 w 1830"/>
                                <a:gd name="T17" fmla="*/ 1065 h 2367"/>
                                <a:gd name="T18" fmla="*/ 1323 w 1830"/>
                                <a:gd name="T19" fmla="*/ 1255 h 2367"/>
                                <a:gd name="T20" fmla="*/ 1287 w 1830"/>
                                <a:gd name="T21" fmla="*/ 1388 h 2367"/>
                                <a:gd name="T22" fmla="*/ 1150 w 1830"/>
                                <a:gd name="T23" fmla="*/ 1864 h 2367"/>
                                <a:gd name="T24" fmla="*/ 845 w 1830"/>
                                <a:gd name="T25" fmla="*/ 2332 h 2367"/>
                                <a:gd name="T26" fmla="*/ 499 w 1830"/>
                                <a:gd name="T27" fmla="*/ 2288 h 2367"/>
                                <a:gd name="T28" fmla="*/ 847 w 1830"/>
                                <a:gd name="T29" fmla="*/ 2288 h 2367"/>
                                <a:gd name="T30" fmla="*/ 1126 w 1830"/>
                                <a:gd name="T31" fmla="*/ 1852 h 2367"/>
                                <a:gd name="T32" fmla="*/ 1199 w 1830"/>
                                <a:gd name="T33" fmla="*/ 1133 h 2367"/>
                                <a:gd name="T34" fmla="*/ 732 w 1830"/>
                                <a:gd name="T35" fmla="*/ 1507 h 2367"/>
                                <a:gd name="T36" fmla="*/ 448 w 1830"/>
                                <a:gd name="T37" fmla="*/ 1612 h 2367"/>
                                <a:gd name="T38" fmla="*/ 137 w 1830"/>
                                <a:gd name="T39" fmla="*/ 1549 h 2367"/>
                                <a:gd name="T40" fmla="*/ 3 w 1830"/>
                                <a:gd name="T41" fmla="*/ 1266 h 2367"/>
                                <a:gd name="T42" fmla="*/ 161 w 1830"/>
                                <a:gd name="T43" fmla="*/ 947 h 2367"/>
                                <a:gd name="T44" fmla="*/ 567 w 1830"/>
                                <a:gd name="T45" fmla="*/ 599 h 2367"/>
                                <a:gd name="T46" fmla="*/ 1125 w 1830"/>
                                <a:gd name="T47" fmla="*/ 225 h 2367"/>
                                <a:gd name="T48" fmla="*/ 1606 w 1830"/>
                                <a:gd name="T49" fmla="*/ 0 h 2367"/>
                                <a:gd name="T50" fmla="*/ 1311 w 1830"/>
                                <a:gd name="T51" fmla="*/ 367 h 2367"/>
                                <a:gd name="T52" fmla="*/ 1163 w 1830"/>
                                <a:gd name="T53" fmla="*/ 729 h 2367"/>
                                <a:gd name="T54" fmla="*/ 1155 w 1830"/>
                                <a:gd name="T55" fmla="*/ 653 h 2367"/>
                                <a:gd name="T56" fmla="*/ 1016 w 1830"/>
                                <a:gd name="T57" fmla="*/ 511 h 2367"/>
                                <a:gd name="T58" fmla="*/ 785 w 1830"/>
                                <a:gd name="T59" fmla="*/ 528 h 2367"/>
                                <a:gd name="T60" fmla="*/ 559 w 1830"/>
                                <a:gd name="T61" fmla="*/ 653 h 2367"/>
                                <a:gd name="T62" fmla="*/ 376 w 1830"/>
                                <a:gd name="T63" fmla="*/ 952 h 2367"/>
                                <a:gd name="T64" fmla="*/ 454 w 1830"/>
                                <a:gd name="T65" fmla="*/ 1137 h 2367"/>
                                <a:gd name="T66" fmla="*/ 488 w 1830"/>
                                <a:gd name="T67" fmla="*/ 1135 h 2367"/>
                                <a:gd name="T68" fmla="*/ 630 w 1830"/>
                                <a:gd name="T69" fmla="*/ 1203 h 2367"/>
                                <a:gd name="T70" fmla="*/ 651 w 1830"/>
                                <a:gd name="T71" fmla="*/ 1239 h 2367"/>
                                <a:gd name="T72" fmla="*/ 588 w 1830"/>
                                <a:gd name="T73" fmla="*/ 1244 h 2367"/>
                                <a:gd name="T74" fmla="*/ 684 w 1830"/>
                                <a:gd name="T75" fmla="*/ 1299 h 2367"/>
                                <a:gd name="T76" fmla="*/ 730 w 1830"/>
                                <a:gd name="T77" fmla="*/ 1371 h 2367"/>
                                <a:gd name="T78" fmla="*/ 803 w 1830"/>
                                <a:gd name="T79" fmla="*/ 1365 h 2367"/>
                                <a:gd name="T80" fmla="*/ 895 w 1830"/>
                                <a:gd name="T81" fmla="*/ 1347 h 2367"/>
                                <a:gd name="T82" fmla="*/ 1180 w 1830"/>
                                <a:gd name="T83" fmla="*/ 1079 h 2367"/>
                                <a:gd name="T84" fmla="*/ 1285 w 1830"/>
                                <a:gd name="T85" fmla="*/ 821 h 2367"/>
                                <a:gd name="T86" fmla="*/ 1342 w 1830"/>
                                <a:gd name="T87" fmla="*/ 674 h 2367"/>
                                <a:gd name="T88" fmla="*/ 1776 w 1830"/>
                                <a:gd name="T89" fmla="*/ 457 h 2367"/>
                                <a:gd name="T90" fmla="*/ 763 w 1830"/>
                                <a:gd name="T91" fmla="*/ 1271 h 2367"/>
                                <a:gd name="T92" fmla="*/ 707 w 1830"/>
                                <a:gd name="T93" fmla="*/ 1254 h 2367"/>
                                <a:gd name="T94" fmla="*/ 678 w 1830"/>
                                <a:gd name="T95" fmla="*/ 1249 h 2367"/>
                                <a:gd name="T96" fmla="*/ 454 w 1830"/>
                                <a:gd name="T97" fmla="*/ 1081 h 2367"/>
                                <a:gd name="T98" fmla="*/ 401 w 1830"/>
                                <a:gd name="T99" fmla="*/ 2200 h 2367"/>
                                <a:gd name="T100" fmla="*/ 445 w 1830"/>
                                <a:gd name="T101" fmla="*/ 2266 h 2367"/>
                                <a:gd name="T102" fmla="*/ 468 w 1830"/>
                                <a:gd name="T103" fmla="*/ 2263 h 2367"/>
                                <a:gd name="T104" fmla="*/ 1225 w 1830"/>
                                <a:gd name="T105" fmla="*/ 204 h 2367"/>
                                <a:gd name="T106" fmla="*/ 1232 w 1830"/>
                                <a:gd name="T107" fmla="*/ 311 h 2367"/>
                                <a:gd name="T108" fmla="*/ 1226 w 1830"/>
                                <a:gd name="T109" fmla="*/ 384 h 2367"/>
                                <a:gd name="T110" fmla="*/ 1492 w 1830"/>
                                <a:gd name="T111" fmla="*/ 756 h 2367"/>
                                <a:gd name="T112" fmla="*/ 510 w 1830"/>
                                <a:gd name="T113" fmla="*/ 1205 h 2367"/>
                                <a:gd name="T114" fmla="*/ 232 w 1830"/>
                                <a:gd name="T115" fmla="*/ 1453 h 2367"/>
                                <a:gd name="T116" fmla="*/ 185 w 1830"/>
                                <a:gd name="T117" fmla="*/ 1465 h 2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830" h="2367">
                                  <a:moveTo>
                                    <a:pt x="1749" y="544"/>
                                  </a:moveTo>
                                  <a:lnTo>
                                    <a:pt x="1743" y="533"/>
                                  </a:lnTo>
                                  <a:lnTo>
                                    <a:pt x="1749" y="536"/>
                                  </a:lnTo>
                                  <a:lnTo>
                                    <a:pt x="1749" y="544"/>
                                  </a:lnTo>
                                  <a:close/>
                                  <a:moveTo>
                                    <a:pt x="1522" y="732"/>
                                  </a:moveTo>
                                  <a:lnTo>
                                    <a:pt x="1519" y="732"/>
                                  </a:lnTo>
                                  <a:lnTo>
                                    <a:pt x="1519" y="724"/>
                                  </a:lnTo>
                                  <a:lnTo>
                                    <a:pt x="1522" y="724"/>
                                  </a:lnTo>
                                  <a:lnTo>
                                    <a:pt x="1522" y="732"/>
                                  </a:lnTo>
                                  <a:close/>
                                  <a:moveTo>
                                    <a:pt x="1519" y="742"/>
                                  </a:moveTo>
                                  <a:lnTo>
                                    <a:pt x="1517" y="742"/>
                                  </a:lnTo>
                                  <a:lnTo>
                                    <a:pt x="1517" y="738"/>
                                  </a:lnTo>
                                  <a:lnTo>
                                    <a:pt x="1519" y="738"/>
                                  </a:lnTo>
                                  <a:lnTo>
                                    <a:pt x="1519" y="742"/>
                                  </a:lnTo>
                                  <a:close/>
                                  <a:moveTo>
                                    <a:pt x="1509" y="781"/>
                                  </a:moveTo>
                                  <a:lnTo>
                                    <a:pt x="1506" y="781"/>
                                  </a:lnTo>
                                  <a:lnTo>
                                    <a:pt x="1506" y="775"/>
                                  </a:lnTo>
                                  <a:lnTo>
                                    <a:pt x="1509" y="775"/>
                                  </a:lnTo>
                                  <a:lnTo>
                                    <a:pt x="1509" y="781"/>
                                  </a:lnTo>
                                  <a:close/>
                                  <a:moveTo>
                                    <a:pt x="1506" y="794"/>
                                  </a:moveTo>
                                  <a:lnTo>
                                    <a:pt x="1506" y="800"/>
                                  </a:lnTo>
                                  <a:lnTo>
                                    <a:pt x="1503" y="806"/>
                                  </a:lnTo>
                                  <a:lnTo>
                                    <a:pt x="1501" y="804"/>
                                  </a:lnTo>
                                  <a:lnTo>
                                    <a:pt x="1501" y="801"/>
                                  </a:lnTo>
                                  <a:lnTo>
                                    <a:pt x="1503" y="798"/>
                                  </a:lnTo>
                                  <a:lnTo>
                                    <a:pt x="1506" y="794"/>
                                  </a:lnTo>
                                  <a:close/>
                                  <a:moveTo>
                                    <a:pt x="1506" y="810"/>
                                  </a:moveTo>
                                  <a:lnTo>
                                    <a:pt x="1503" y="810"/>
                                  </a:lnTo>
                                  <a:lnTo>
                                    <a:pt x="1503" y="806"/>
                                  </a:lnTo>
                                  <a:lnTo>
                                    <a:pt x="1506" y="806"/>
                                  </a:lnTo>
                                  <a:lnTo>
                                    <a:pt x="1506" y="810"/>
                                  </a:lnTo>
                                  <a:close/>
                                  <a:moveTo>
                                    <a:pt x="1139" y="734"/>
                                  </a:moveTo>
                                  <a:lnTo>
                                    <a:pt x="1136" y="734"/>
                                  </a:lnTo>
                                  <a:lnTo>
                                    <a:pt x="1136" y="732"/>
                                  </a:lnTo>
                                  <a:lnTo>
                                    <a:pt x="1139" y="732"/>
                                  </a:lnTo>
                                  <a:lnTo>
                                    <a:pt x="1139" y="734"/>
                                  </a:lnTo>
                                  <a:close/>
                                  <a:moveTo>
                                    <a:pt x="1134" y="759"/>
                                  </a:moveTo>
                                  <a:lnTo>
                                    <a:pt x="1133" y="762"/>
                                  </a:lnTo>
                                  <a:lnTo>
                                    <a:pt x="1131" y="765"/>
                                  </a:lnTo>
                                  <a:lnTo>
                                    <a:pt x="1131" y="759"/>
                                  </a:lnTo>
                                  <a:lnTo>
                                    <a:pt x="1134" y="759"/>
                                  </a:lnTo>
                                  <a:close/>
                                  <a:moveTo>
                                    <a:pt x="1128" y="868"/>
                                  </a:moveTo>
                                  <a:lnTo>
                                    <a:pt x="1127" y="873"/>
                                  </a:lnTo>
                                  <a:lnTo>
                                    <a:pt x="1125" y="877"/>
                                  </a:lnTo>
                                  <a:lnTo>
                                    <a:pt x="1122" y="881"/>
                                  </a:lnTo>
                                  <a:lnTo>
                                    <a:pt x="1117" y="884"/>
                                  </a:lnTo>
                                  <a:lnTo>
                                    <a:pt x="1128" y="868"/>
                                  </a:lnTo>
                                  <a:close/>
                                  <a:moveTo>
                                    <a:pt x="702" y="569"/>
                                  </a:moveTo>
                                  <a:lnTo>
                                    <a:pt x="700" y="569"/>
                                  </a:lnTo>
                                  <a:lnTo>
                                    <a:pt x="700" y="563"/>
                                  </a:lnTo>
                                  <a:lnTo>
                                    <a:pt x="702" y="563"/>
                                  </a:lnTo>
                                  <a:lnTo>
                                    <a:pt x="702" y="569"/>
                                  </a:lnTo>
                                  <a:close/>
                                  <a:moveTo>
                                    <a:pt x="705" y="577"/>
                                  </a:moveTo>
                                  <a:lnTo>
                                    <a:pt x="702" y="577"/>
                                  </a:lnTo>
                                  <a:lnTo>
                                    <a:pt x="702" y="571"/>
                                  </a:lnTo>
                                  <a:lnTo>
                                    <a:pt x="705" y="571"/>
                                  </a:lnTo>
                                  <a:lnTo>
                                    <a:pt x="705" y="577"/>
                                  </a:lnTo>
                                  <a:close/>
                                  <a:moveTo>
                                    <a:pt x="1077" y="1186"/>
                                  </a:moveTo>
                                  <a:lnTo>
                                    <a:pt x="1050" y="1197"/>
                                  </a:lnTo>
                                  <a:lnTo>
                                    <a:pt x="1074" y="1184"/>
                                  </a:lnTo>
                                  <a:lnTo>
                                    <a:pt x="1077" y="1186"/>
                                  </a:lnTo>
                                  <a:close/>
                                  <a:moveTo>
                                    <a:pt x="1830" y="514"/>
                                  </a:moveTo>
                                  <a:lnTo>
                                    <a:pt x="1822" y="512"/>
                                  </a:lnTo>
                                  <a:lnTo>
                                    <a:pt x="1816" y="508"/>
                                  </a:lnTo>
                                  <a:lnTo>
                                    <a:pt x="1819" y="498"/>
                                  </a:lnTo>
                                  <a:lnTo>
                                    <a:pt x="1797" y="525"/>
                                  </a:lnTo>
                                  <a:lnTo>
                                    <a:pt x="1784" y="498"/>
                                  </a:lnTo>
                                  <a:lnTo>
                                    <a:pt x="1778" y="516"/>
                                  </a:lnTo>
                                  <a:lnTo>
                                    <a:pt x="1776" y="506"/>
                                  </a:lnTo>
                                  <a:lnTo>
                                    <a:pt x="1763" y="513"/>
                                  </a:lnTo>
                                  <a:lnTo>
                                    <a:pt x="1750" y="520"/>
                                  </a:lnTo>
                                  <a:lnTo>
                                    <a:pt x="1736" y="527"/>
                                  </a:lnTo>
                                  <a:lnTo>
                                    <a:pt x="1722" y="532"/>
                                  </a:lnTo>
                                  <a:lnTo>
                                    <a:pt x="1707" y="538"/>
                                  </a:lnTo>
                                  <a:lnTo>
                                    <a:pt x="1691" y="544"/>
                                  </a:lnTo>
                                  <a:lnTo>
                                    <a:pt x="1674" y="548"/>
                                  </a:lnTo>
                                  <a:lnTo>
                                    <a:pt x="1658" y="553"/>
                                  </a:lnTo>
                                  <a:lnTo>
                                    <a:pt x="1645" y="571"/>
                                  </a:lnTo>
                                  <a:lnTo>
                                    <a:pt x="1631" y="594"/>
                                  </a:lnTo>
                                  <a:lnTo>
                                    <a:pt x="1610" y="617"/>
                                  </a:lnTo>
                                  <a:lnTo>
                                    <a:pt x="1587" y="645"/>
                                  </a:lnTo>
                                  <a:lnTo>
                                    <a:pt x="1573" y="631"/>
                                  </a:lnTo>
                                  <a:lnTo>
                                    <a:pt x="1571" y="645"/>
                                  </a:lnTo>
                                  <a:lnTo>
                                    <a:pt x="1544" y="672"/>
                                  </a:lnTo>
                                  <a:lnTo>
                                    <a:pt x="1533" y="710"/>
                                  </a:lnTo>
                                  <a:lnTo>
                                    <a:pt x="1530" y="693"/>
                                  </a:lnTo>
                                  <a:lnTo>
                                    <a:pt x="1509" y="713"/>
                                  </a:lnTo>
                                  <a:lnTo>
                                    <a:pt x="1495" y="783"/>
                                  </a:lnTo>
                                  <a:lnTo>
                                    <a:pt x="1492" y="785"/>
                                  </a:lnTo>
                                  <a:lnTo>
                                    <a:pt x="1490" y="789"/>
                                  </a:lnTo>
                                  <a:lnTo>
                                    <a:pt x="1488" y="796"/>
                                  </a:lnTo>
                                  <a:lnTo>
                                    <a:pt x="1484" y="806"/>
                                  </a:lnTo>
                                  <a:lnTo>
                                    <a:pt x="1483" y="815"/>
                                  </a:lnTo>
                                  <a:lnTo>
                                    <a:pt x="1484" y="822"/>
                                  </a:lnTo>
                                  <a:lnTo>
                                    <a:pt x="1484" y="824"/>
                                  </a:lnTo>
                                  <a:lnTo>
                                    <a:pt x="1485" y="825"/>
                                  </a:lnTo>
                                  <a:lnTo>
                                    <a:pt x="1486" y="826"/>
                                  </a:lnTo>
                                  <a:lnTo>
                                    <a:pt x="1488" y="827"/>
                                  </a:lnTo>
                                  <a:lnTo>
                                    <a:pt x="1457" y="884"/>
                                  </a:lnTo>
                                  <a:lnTo>
                                    <a:pt x="1461" y="886"/>
                                  </a:lnTo>
                                  <a:lnTo>
                                    <a:pt x="1455" y="916"/>
                                  </a:lnTo>
                                  <a:lnTo>
                                    <a:pt x="1449" y="951"/>
                                  </a:lnTo>
                                  <a:lnTo>
                                    <a:pt x="1441" y="993"/>
                                  </a:lnTo>
                                  <a:lnTo>
                                    <a:pt x="1434" y="1042"/>
                                  </a:lnTo>
                                  <a:lnTo>
                                    <a:pt x="1428" y="1064"/>
                                  </a:lnTo>
                                  <a:lnTo>
                                    <a:pt x="1425" y="1042"/>
                                  </a:lnTo>
                                  <a:lnTo>
                                    <a:pt x="1421" y="1049"/>
                                  </a:lnTo>
                                  <a:lnTo>
                                    <a:pt x="1417" y="1058"/>
                                  </a:lnTo>
                                  <a:lnTo>
                                    <a:pt x="1411" y="1067"/>
                                  </a:lnTo>
                                  <a:lnTo>
                                    <a:pt x="1406" y="1077"/>
                                  </a:lnTo>
                                  <a:lnTo>
                                    <a:pt x="1412" y="1085"/>
                                  </a:lnTo>
                                  <a:lnTo>
                                    <a:pt x="1399" y="1077"/>
                                  </a:lnTo>
                                  <a:lnTo>
                                    <a:pt x="1395" y="1067"/>
                                  </a:lnTo>
                                  <a:lnTo>
                                    <a:pt x="1393" y="1067"/>
                                  </a:lnTo>
                                  <a:lnTo>
                                    <a:pt x="1392" y="1068"/>
                                  </a:lnTo>
                                  <a:lnTo>
                                    <a:pt x="1390" y="1070"/>
                                  </a:lnTo>
                                  <a:lnTo>
                                    <a:pt x="1388" y="1074"/>
                                  </a:lnTo>
                                  <a:lnTo>
                                    <a:pt x="1385" y="1082"/>
                                  </a:lnTo>
                                  <a:lnTo>
                                    <a:pt x="1382" y="1094"/>
                                  </a:lnTo>
                                  <a:lnTo>
                                    <a:pt x="1381" y="1102"/>
                                  </a:lnTo>
                                  <a:lnTo>
                                    <a:pt x="1379" y="1104"/>
                                  </a:lnTo>
                                  <a:lnTo>
                                    <a:pt x="1378" y="1102"/>
                                  </a:lnTo>
                                  <a:lnTo>
                                    <a:pt x="1376" y="1094"/>
                                  </a:lnTo>
                                  <a:lnTo>
                                    <a:pt x="1377" y="1083"/>
                                  </a:lnTo>
                                  <a:lnTo>
                                    <a:pt x="1378" y="1074"/>
                                  </a:lnTo>
                                  <a:lnTo>
                                    <a:pt x="1379" y="1065"/>
                                  </a:lnTo>
                                  <a:lnTo>
                                    <a:pt x="1382" y="1056"/>
                                  </a:lnTo>
                                  <a:lnTo>
                                    <a:pt x="1374" y="1023"/>
                                  </a:lnTo>
                                  <a:lnTo>
                                    <a:pt x="1372" y="1041"/>
                                  </a:lnTo>
                                  <a:lnTo>
                                    <a:pt x="1368" y="1061"/>
                                  </a:lnTo>
                                  <a:lnTo>
                                    <a:pt x="1365" y="1083"/>
                                  </a:lnTo>
                                  <a:lnTo>
                                    <a:pt x="1361" y="1107"/>
                                  </a:lnTo>
                                  <a:lnTo>
                                    <a:pt x="1356" y="1133"/>
                                  </a:lnTo>
                                  <a:lnTo>
                                    <a:pt x="1351" y="1160"/>
                                  </a:lnTo>
                                  <a:lnTo>
                                    <a:pt x="1346" y="1190"/>
                                  </a:lnTo>
                                  <a:lnTo>
                                    <a:pt x="1339" y="1221"/>
                                  </a:lnTo>
                                  <a:lnTo>
                                    <a:pt x="1333" y="1219"/>
                                  </a:lnTo>
                                  <a:lnTo>
                                    <a:pt x="1329" y="1232"/>
                                  </a:lnTo>
                                  <a:lnTo>
                                    <a:pt x="1325" y="1244"/>
                                  </a:lnTo>
                                  <a:lnTo>
                                    <a:pt x="1323" y="1255"/>
                                  </a:lnTo>
                                  <a:lnTo>
                                    <a:pt x="1321" y="1267"/>
                                  </a:lnTo>
                                  <a:lnTo>
                                    <a:pt x="1320" y="1277"/>
                                  </a:lnTo>
                                  <a:lnTo>
                                    <a:pt x="1320" y="1287"/>
                                  </a:lnTo>
                                  <a:lnTo>
                                    <a:pt x="1321" y="1296"/>
                                  </a:lnTo>
                                  <a:lnTo>
                                    <a:pt x="1322" y="1305"/>
                                  </a:lnTo>
                                  <a:lnTo>
                                    <a:pt x="1320" y="1297"/>
                                  </a:lnTo>
                                  <a:lnTo>
                                    <a:pt x="1315" y="1302"/>
                                  </a:lnTo>
                                  <a:lnTo>
                                    <a:pt x="1312" y="1306"/>
                                  </a:lnTo>
                                  <a:lnTo>
                                    <a:pt x="1310" y="1311"/>
                                  </a:lnTo>
                                  <a:lnTo>
                                    <a:pt x="1309" y="1317"/>
                                  </a:lnTo>
                                  <a:lnTo>
                                    <a:pt x="1311" y="1326"/>
                                  </a:lnTo>
                                  <a:lnTo>
                                    <a:pt x="1314" y="1336"/>
                                  </a:lnTo>
                                  <a:lnTo>
                                    <a:pt x="1301" y="1361"/>
                                  </a:lnTo>
                                  <a:lnTo>
                                    <a:pt x="1287" y="1388"/>
                                  </a:lnTo>
                                  <a:lnTo>
                                    <a:pt x="1276" y="1417"/>
                                  </a:lnTo>
                                  <a:lnTo>
                                    <a:pt x="1264" y="1447"/>
                                  </a:lnTo>
                                  <a:lnTo>
                                    <a:pt x="1253" y="1479"/>
                                  </a:lnTo>
                                  <a:lnTo>
                                    <a:pt x="1243" y="1512"/>
                                  </a:lnTo>
                                  <a:lnTo>
                                    <a:pt x="1234" y="1547"/>
                                  </a:lnTo>
                                  <a:lnTo>
                                    <a:pt x="1225" y="1583"/>
                                  </a:lnTo>
                                  <a:lnTo>
                                    <a:pt x="1216" y="1628"/>
                                  </a:lnTo>
                                  <a:lnTo>
                                    <a:pt x="1206" y="1670"/>
                                  </a:lnTo>
                                  <a:lnTo>
                                    <a:pt x="1197" y="1708"/>
                                  </a:lnTo>
                                  <a:lnTo>
                                    <a:pt x="1188" y="1745"/>
                                  </a:lnTo>
                                  <a:lnTo>
                                    <a:pt x="1178" y="1779"/>
                                  </a:lnTo>
                                  <a:lnTo>
                                    <a:pt x="1169" y="1809"/>
                                  </a:lnTo>
                                  <a:lnTo>
                                    <a:pt x="1159" y="1838"/>
                                  </a:lnTo>
                                  <a:lnTo>
                                    <a:pt x="1150" y="1864"/>
                                  </a:lnTo>
                                  <a:lnTo>
                                    <a:pt x="1131" y="1914"/>
                                  </a:lnTo>
                                  <a:lnTo>
                                    <a:pt x="1108" y="1965"/>
                                  </a:lnTo>
                                  <a:lnTo>
                                    <a:pt x="1083" y="2016"/>
                                  </a:lnTo>
                                  <a:lnTo>
                                    <a:pt x="1055" y="2068"/>
                                  </a:lnTo>
                                  <a:lnTo>
                                    <a:pt x="1025" y="2122"/>
                                  </a:lnTo>
                                  <a:lnTo>
                                    <a:pt x="992" y="2175"/>
                                  </a:lnTo>
                                  <a:lnTo>
                                    <a:pt x="956" y="2231"/>
                                  </a:lnTo>
                                  <a:lnTo>
                                    <a:pt x="918" y="2285"/>
                                  </a:lnTo>
                                  <a:lnTo>
                                    <a:pt x="915" y="2286"/>
                                  </a:lnTo>
                                  <a:lnTo>
                                    <a:pt x="909" y="2288"/>
                                  </a:lnTo>
                                  <a:lnTo>
                                    <a:pt x="902" y="2292"/>
                                  </a:lnTo>
                                  <a:lnTo>
                                    <a:pt x="894" y="2296"/>
                                  </a:lnTo>
                                  <a:lnTo>
                                    <a:pt x="873" y="2311"/>
                                  </a:lnTo>
                                  <a:lnTo>
                                    <a:pt x="845" y="2332"/>
                                  </a:lnTo>
                                  <a:lnTo>
                                    <a:pt x="850" y="2334"/>
                                  </a:lnTo>
                                  <a:lnTo>
                                    <a:pt x="828" y="2342"/>
                                  </a:lnTo>
                                  <a:lnTo>
                                    <a:pt x="802" y="2347"/>
                                  </a:lnTo>
                                  <a:lnTo>
                                    <a:pt x="774" y="2353"/>
                                  </a:lnTo>
                                  <a:lnTo>
                                    <a:pt x="742" y="2357"/>
                                  </a:lnTo>
                                  <a:lnTo>
                                    <a:pt x="705" y="2359"/>
                                  </a:lnTo>
                                  <a:lnTo>
                                    <a:pt x="675" y="2361"/>
                                  </a:lnTo>
                                  <a:lnTo>
                                    <a:pt x="651" y="2364"/>
                                  </a:lnTo>
                                  <a:lnTo>
                                    <a:pt x="634" y="2367"/>
                                  </a:lnTo>
                                  <a:lnTo>
                                    <a:pt x="486" y="2293"/>
                                  </a:lnTo>
                                  <a:lnTo>
                                    <a:pt x="490" y="2294"/>
                                  </a:lnTo>
                                  <a:lnTo>
                                    <a:pt x="494" y="2293"/>
                                  </a:lnTo>
                                  <a:lnTo>
                                    <a:pt x="497" y="2292"/>
                                  </a:lnTo>
                                  <a:lnTo>
                                    <a:pt x="499" y="2288"/>
                                  </a:lnTo>
                                  <a:lnTo>
                                    <a:pt x="524" y="2299"/>
                                  </a:lnTo>
                                  <a:lnTo>
                                    <a:pt x="549" y="2307"/>
                                  </a:lnTo>
                                  <a:lnTo>
                                    <a:pt x="572" y="2315"/>
                                  </a:lnTo>
                                  <a:lnTo>
                                    <a:pt x="596" y="2320"/>
                                  </a:lnTo>
                                  <a:lnTo>
                                    <a:pt x="620" y="2326"/>
                                  </a:lnTo>
                                  <a:lnTo>
                                    <a:pt x="642" y="2329"/>
                                  </a:lnTo>
                                  <a:lnTo>
                                    <a:pt x="663" y="2330"/>
                                  </a:lnTo>
                                  <a:lnTo>
                                    <a:pt x="686" y="2332"/>
                                  </a:lnTo>
                                  <a:lnTo>
                                    <a:pt x="714" y="2330"/>
                                  </a:lnTo>
                                  <a:lnTo>
                                    <a:pt x="742" y="2327"/>
                                  </a:lnTo>
                                  <a:lnTo>
                                    <a:pt x="769" y="2321"/>
                                  </a:lnTo>
                                  <a:lnTo>
                                    <a:pt x="796" y="2312"/>
                                  </a:lnTo>
                                  <a:lnTo>
                                    <a:pt x="822" y="2302"/>
                                  </a:lnTo>
                                  <a:lnTo>
                                    <a:pt x="847" y="2288"/>
                                  </a:lnTo>
                                  <a:lnTo>
                                    <a:pt x="872" y="2273"/>
                                  </a:lnTo>
                                  <a:lnTo>
                                    <a:pt x="895" y="2254"/>
                                  </a:lnTo>
                                  <a:lnTo>
                                    <a:pt x="918" y="2235"/>
                                  </a:lnTo>
                                  <a:lnTo>
                                    <a:pt x="940" y="2211"/>
                                  </a:lnTo>
                                  <a:lnTo>
                                    <a:pt x="963" y="2186"/>
                                  </a:lnTo>
                                  <a:lnTo>
                                    <a:pt x="983" y="2159"/>
                                  </a:lnTo>
                                  <a:lnTo>
                                    <a:pt x="1003" y="2129"/>
                                  </a:lnTo>
                                  <a:lnTo>
                                    <a:pt x="1023" y="2097"/>
                                  </a:lnTo>
                                  <a:lnTo>
                                    <a:pt x="1042" y="2062"/>
                                  </a:lnTo>
                                  <a:lnTo>
                                    <a:pt x="1060" y="2025"/>
                                  </a:lnTo>
                                  <a:lnTo>
                                    <a:pt x="1078" y="1985"/>
                                  </a:lnTo>
                                  <a:lnTo>
                                    <a:pt x="1095" y="1943"/>
                                  </a:lnTo>
                                  <a:lnTo>
                                    <a:pt x="1110" y="1899"/>
                                  </a:lnTo>
                                  <a:lnTo>
                                    <a:pt x="1126" y="1852"/>
                                  </a:lnTo>
                                  <a:lnTo>
                                    <a:pt x="1141" y="1804"/>
                                  </a:lnTo>
                                  <a:lnTo>
                                    <a:pt x="1154" y="1751"/>
                                  </a:lnTo>
                                  <a:lnTo>
                                    <a:pt x="1168" y="1698"/>
                                  </a:lnTo>
                                  <a:lnTo>
                                    <a:pt x="1180" y="1641"/>
                                  </a:lnTo>
                                  <a:lnTo>
                                    <a:pt x="1191" y="1582"/>
                                  </a:lnTo>
                                  <a:lnTo>
                                    <a:pt x="1203" y="1521"/>
                                  </a:lnTo>
                                  <a:lnTo>
                                    <a:pt x="1213" y="1459"/>
                                  </a:lnTo>
                                  <a:lnTo>
                                    <a:pt x="1223" y="1392"/>
                                  </a:lnTo>
                                  <a:lnTo>
                                    <a:pt x="1232" y="1323"/>
                                  </a:lnTo>
                                  <a:lnTo>
                                    <a:pt x="1241" y="1253"/>
                                  </a:lnTo>
                                  <a:lnTo>
                                    <a:pt x="1248" y="1180"/>
                                  </a:lnTo>
                                  <a:lnTo>
                                    <a:pt x="1255" y="1104"/>
                                  </a:lnTo>
                                  <a:lnTo>
                                    <a:pt x="1227" y="1117"/>
                                  </a:lnTo>
                                  <a:lnTo>
                                    <a:pt x="1199" y="1133"/>
                                  </a:lnTo>
                                  <a:lnTo>
                                    <a:pt x="1169" y="1151"/>
                                  </a:lnTo>
                                  <a:lnTo>
                                    <a:pt x="1137" y="1172"/>
                                  </a:lnTo>
                                  <a:lnTo>
                                    <a:pt x="1104" y="1197"/>
                                  </a:lnTo>
                                  <a:lnTo>
                                    <a:pt x="1069" y="1225"/>
                                  </a:lnTo>
                                  <a:lnTo>
                                    <a:pt x="1032" y="1255"/>
                                  </a:lnTo>
                                  <a:lnTo>
                                    <a:pt x="993" y="1289"/>
                                  </a:lnTo>
                                  <a:lnTo>
                                    <a:pt x="949" y="1329"/>
                                  </a:lnTo>
                                  <a:lnTo>
                                    <a:pt x="908" y="1365"/>
                                  </a:lnTo>
                                  <a:lnTo>
                                    <a:pt x="871" y="1398"/>
                                  </a:lnTo>
                                  <a:lnTo>
                                    <a:pt x="836" y="1427"/>
                                  </a:lnTo>
                                  <a:lnTo>
                                    <a:pt x="805" y="1453"/>
                                  </a:lnTo>
                                  <a:lnTo>
                                    <a:pt x="777" y="1474"/>
                                  </a:lnTo>
                                  <a:lnTo>
                                    <a:pt x="752" y="1493"/>
                                  </a:lnTo>
                                  <a:lnTo>
                                    <a:pt x="732" y="1507"/>
                                  </a:lnTo>
                                  <a:lnTo>
                                    <a:pt x="712" y="1520"/>
                                  </a:lnTo>
                                  <a:lnTo>
                                    <a:pt x="692" y="1532"/>
                                  </a:lnTo>
                                  <a:lnTo>
                                    <a:pt x="671" y="1544"/>
                                  </a:lnTo>
                                  <a:lnTo>
                                    <a:pt x="651" y="1554"/>
                                  </a:lnTo>
                                  <a:lnTo>
                                    <a:pt x="631" y="1563"/>
                                  </a:lnTo>
                                  <a:lnTo>
                                    <a:pt x="611" y="1572"/>
                                  </a:lnTo>
                                  <a:lnTo>
                                    <a:pt x="590" y="1580"/>
                                  </a:lnTo>
                                  <a:lnTo>
                                    <a:pt x="570" y="1587"/>
                                  </a:lnTo>
                                  <a:lnTo>
                                    <a:pt x="550" y="1593"/>
                                  </a:lnTo>
                                  <a:lnTo>
                                    <a:pt x="530" y="1598"/>
                                  </a:lnTo>
                                  <a:lnTo>
                                    <a:pt x="509" y="1603"/>
                                  </a:lnTo>
                                  <a:lnTo>
                                    <a:pt x="489" y="1606"/>
                                  </a:lnTo>
                                  <a:lnTo>
                                    <a:pt x="469" y="1610"/>
                                  </a:lnTo>
                                  <a:lnTo>
                                    <a:pt x="448" y="1612"/>
                                  </a:lnTo>
                                  <a:lnTo>
                                    <a:pt x="428" y="1613"/>
                                  </a:lnTo>
                                  <a:lnTo>
                                    <a:pt x="408" y="1613"/>
                                  </a:lnTo>
                                  <a:lnTo>
                                    <a:pt x="388" y="1613"/>
                                  </a:lnTo>
                                  <a:lnTo>
                                    <a:pt x="367" y="1612"/>
                                  </a:lnTo>
                                  <a:lnTo>
                                    <a:pt x="347" y="1611"/>
                                  </a:lnTo>
                                  <a:lnTo>
                                    <a:pt x="326" y="1608"/>
                                  </a:lnTo>
                                  <a:lnTo>
                                    <a:pt x="306" y="1605"/>
                                  </a:lnTo>
                                  <a:lnTo>
                                    <a:pt x="285" y="1602"/>
                                  </a:lnTo>
                                  <a:lnTo>
                                    <a:pt x="264" y="1597"/>
                                  </a:lnTo>
                                  <a:lnTo>
                                    <a:pt x="244" y="1591"/>
                                  </a:lnTo>
                                  <a:lnTo>
                                    <a:pt x="214" y="1582"/>
                                  </a:lnTo>
                                  <a:lnTo>
                                    <a:pt x="186" y="1573"/>
                                  </a:lnTo>
                                  <a:lnTo>
                                    <a:pt x="160" y="1562"/>
                                  </a:lnTo>
                                  <a:lnTo>
                                    <a:pt x="137" y="1549"/>
                                  </a:lnTo>
                                  <a:lnTo>
                                    <a:pt x="115" y="1536"/>
                                  </a:lnTo>
                                  <a:lnTo>
                                    <a:pt x="95" y="1521"/>
                                  </a:lnTo>
                                  <a:lnTo>
                                    <a:pt x="77" y="1505"/>
                                  </a:lnTo>
                                  <a:lnTo>
                                    <a:pt x="61" y="1488"/>
                                  </a:lnTo>
                                  <a:lnTo>
                                    <a:pt x="47" y="1470"/>
                                  </a:lnTo>
                                  <a:lnTo>
                                    <a:pt x="34" y="1451"/>
                                  </a:lnTo>
                                  <a:lnTo>
                                    <a:pt x="24" y="1430"/>
                                  </a:lnTo>
                                  <a:lnTo>
                                    <a:pt x="16" y="1407"/>
                                  </a:lnTo>
                                  <a:lnTo>
                                    <a:pt x="9" y="1385"/>
                                  </a:lnTo>
                                  <a:lnTo>
                                    <a:pt x="4" y="1361"/>
                                  </a:lnTo>
                                  <a:lnTo>
                                    <a:pt x="2" y="1335"/>
                                  </a:lnTo>
                                  <a:lnTo>
                                    <a:pt x="0" y="1309"/>
                                  </a:lnTo>
                                  <a:lnTo>
                                    <a:pt x="2" y="1287"/>
                                  </a:lnTo>
                                  <a:lnTo>
                                    <a:pt x="3" y="1266"/>
                                  </a:lnTo>
                                  <a:lnTo>
                                    <a:pt x="6" y="1244"/>
                                  </a:lnTo>
                                  <a:lnTo>
                                    <a:pt x="11" y="1221"/>
                                  </a:lnTo>
                                  <a:lnTo>
                                    <a:pt x="16" y="1200"/>
                                  </a:lnTo>
                                  <a:lnTo>
                                    <a:pt x="23" y="1177"/>
                                  </a:lnTo>
                                  <a:lnTo>
                                    <a:pt x="31" y="1155"/>
                                  </a:lnTo>
                                  <a:lnTo>
                                    <a:pt x="41" y="1133"/>
                                  </a:lnTo>
                                  <a:lnTo>
                                    <a:pt x="51" y="1110"/>
                                  </a:lnTo>
                                  <a:lnTo>
                                    <a:pt x="63" y="1087"/>
                                  </a:lnTo>
                                  <a:lnTo>
                                    <a:pt x="77" y="1064"/>
                                  </a:lnTo>
                                  <a:lnTo>
                                    <a:pt x="92" y="1041"/>
                                  </a:lnTo>
                                  <a:lnTo>
                                    <a:pt x="107" y="1017"/>
                                  </a:lnTo>
                                  <a:lnTo>
                                    <a:pt x="124" y="994"/>
                                  </a:lnTo>
                                  <a:lnTo>
                                    <a:pt x="142" y="970"/>
                                  </a:lnTo>
                                  <a:lnTo>
                                    <a:pt x="161" y="947"/>
                                  </a:lnTo>
                                  <a:lnTo>
                                    <a:pt x="183" y="923"/>
                                  </a:lnTo>
                                  <a:lnTo>
                                    <a:pt x="204" y="899"/>
                                  </a:lnTo>
                                  <a:lnTo>
                                    <a:pt x="228" y="875"/>
                                  </a:lnTo>
                                  <a:lnTo>
                                    <a:pt x="253" y="850"/>
                                  </a:lnTo>
                                  <a:lnTo>
                                    <a:pt x="278" y="826"/>
                                  </a:lnTo>
                                  <a:lnTo>
                                    <a:pt x="306" y="801"/>
                                  </a:lnTo>
                                  <a:lnTo>
                                    <a:pt x="334" y="776"/>
                                  </a:lnTo>
                                  <a:lnTo>
                                    <a:pt x="363" y="751"/>
                                  </a:lnTo>
                                  <a:lnTo>
                                    <a:pt x="394" y="726"/>
                                  </a:lnTo>
                                  <a:lnTo>
                                    <a:pt x="426" y="701"/>
                                  </a:lnTo>
                                  <a:lnTo>
                                    <a:pt x="460" y="676"/>
                                  </a:lnTo>
                                  <a:lnTo>
                                    <a:pt x="495" y="650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67" y="599"/>
                                  </a:lnTo>
                                  <a:lnTo>
                                    <a:pt x="606" y="573"/>
                                  </a:lnTo>
                                  <a:lnTo>
                                    <a:pt x="645" y="547"/>
                                  </a:lnTo>
                                  <a:lnTo>
                                    <a:pt x="686" y="521"/>
                                  </a:lnTo>
                                  <a:lnTo>
                                    <a:pt x="730" y="493"/>
                                  </a:lnTo>
                                  <a:lnTo>
                                    <a:pt x="776" y="463"/>
                                  </a:lnTo>
                                  <a:lnTo>
                                    <a:pt x="826" y="432"/>
                                  </a:lnTo>
                                  <a:lnTo>
                                    <a:pt x="877" y="398"/>
                                  </a:lnTo>
                                  <a:lnTo>
                                    <a:pt x="934" y="364"/>
                                  </a:lnTo>
                                  <a:lnTo>
                                    <a:pt x="991" y="327"/>
                                  </a:lnTo>
                                  <a:lnTo>
                                    <a:pt x="1053" y="288"/>
                                  </a:lnTo>
                                  <a:lnTo>
                                    <a:pt x="1068" y="275"/>
                                  </a:lnTo>
                                  <a:lnTo>
                                    <a:pt x="1085" y="259"/>
                                  </a:lnTo>
                                  <a:lnTo>
                                    <a:pt x="1104" y="243"/>
                                  </a:lnTo>
                                  <a:lnTo>
                                    <a:pt x="1125" y="225"/>
                                  </a:lnTo>
                                  <a:lnTo>
                                    <a:pt x="1149" y="206"/>
                                  </a:lnTo>
                                  <a:lnTo>
                                    <a:pt x="1175" y="187"/>
                                  </a:lnTo>
                                  <a:lnTo>
                                    <a:pt x="1203" y="166"/>
                                  </a:lnTo>
                                  <a:lnTo>
                                    <a:pt x="1233" y="144"/>
                                  </a:lnTo>
                                  <a:lnTo>
                                    <a:pt x="1266" y="144"/>
                                  </a:lnTo>
                                  <a:lnTo>
                                    <a:pt x="1233" y="198"/>
                                  </a:lnTo>
                                  <a:lnTo>
                                    <a:pt x="1274" y="176"/>
                                  </a:lnTo>
                                  <a:lnTo>
                                    <a:pt x="1316" y="152"/>
                                  </a:lnTo>
                                  <a:lnTo>
                                    <a:pt x="1360" y="127"/>
                                  </a:lnTo>
                                  <a:lnTo>
                                    <a:pt x="1406" y="103"/>
                                  </a:lnTo>
                                  <a:lnTo>
                                    <a:pt x="1454" y="78"/>
                                  </a:lnTo>
                                  <a:lnTo>
                                    <a:pt x="1502" y="52"/>
                                  </a:lnTo>
                                  <a:lnTo>
                                    <a:pt x="1553" y="26"/>
                                  </a:lnTo>
                                  <a:lnTo>
                                    <a:pt x="1606" y="0"/>
                                  </a:lnTo>
                                  <a:lnTo>
                                    <a:pt x="1617" y="19"/>
                                  </a:lnTo>
                                  <a:lnTo>
                                    <a:pt x="1585" y="44"/>
                                  </a:lnTo>
                                  <a:lnTo>
                                    <a:pt x="1556" y="69"/>
                                  </a:lnTo>
                                  <a:lnTo>
                                    <a:pt x="1528" y="94"/>
                                  </a:lnTo>
                                  <a:lnTo>
                                    <a:pt x="1501" y="120"/>
                                  </a:lnTo>
                                  <a:lnTo>
                                    <a:pt x="1475" y="145"/>
                                  </a:lnTo>
                                  <a:lnTo>
                                    <a:pt x="1450" y="172"/>
                                  </a:lnTo>
                                  <a:lnTo>
                                    <a:pt x="1427" y="198"/>
                                  </a:lnTo>
                                  <a:lnTo>
                                    <a:pt x="1404" y="226"/>
                                  </a:lnTo>
                                  <a:lnTo>
                                    <a:pt x="1383" y="253"/>
                                  </a:lnTo>
                                  <a:lnTo>
                                    <a:pt x="1363" y="281"/>
                                  </a:lnTo>
                                  <a:lnTo>
                                    <a:pt x="1345" y="309"/>
                                  </a:lnTo>
                                  <a:lnTo>
                                    <a:pt x="1327" y="337"/>
                                  </a:lnTo>
                                  <a:lnTo>
                                    <a:pt x="1311" y="367"/>
                                  </a:lnTo>
                                  <a:lnTo>
                                    <a:pt x="1295" y="395"/>
                                  </a:lnTo>
                                  <a:lnTo>
                                    <a:pt x="1282" y="424"/>
                                  </a:lnTo>
                                  <a:lnTo>
                                    <a:pt x="1268" y="454"/>
                                  </a:lnTo>
                                  <a:lnTo>
                                    <a:pt x="1257" y="482"/>
                                  </a:lnTo>
                                  <a:lnTo>
                                    <a:pt x="1246" y="510"/>
                                  </a:lnTo>
                                  <a:lnTo>
                                    <a:pt x="1234" y="538"/>
                                  </a:lnTo>
                                  <a:lnTo>
                                    <a:pt x="1223" y="566"/>
                                  </a:lnTo>
                                  <a:lnTo>
                                    <a:pt x="1212" y="594"/>
                                  </a:lnTo>
                                  <a:lnTo>
                                    <a:pt x="1199" y="622"/>
                                  </a:lnTo>
                                  <a:lnTo>
                                    <a:pt x="1188" y="649"/>
                                  </a:lnTo>
                                  <a:lnTo>
                                    <a:pt x="1177" y="678"/>
                                  </a:lnTo>
                                  <a:lnTo>
                                    <a:pt x="1172" y="692"/>
                                  </a:lnTo>
                                  <a:lnTo>
                                    <a:pt x="1168" y="709"/>
                                  </a:lnTo>
                                  <a:lnTo>
                                    <a:pt x="1163" y="729"/>
                                  </a:lnTo>
                                  <a:lnTo>
                                    <a:pt x="1158" y="749"/>
                                  </a:lnTo>
                                  <a:lnTo>
                                    <a:pt x="1152" y="772"/>
                                  </a:lnTo>
                                  <a:lnTo>
                                    <a:pt x="1146" y="797"/>
                                  </a:lnTo>
                                  <a:lnTo>
                                    <a:pt x="1140" y="823"/>
                                  </a:lnTo>
                                  <a:lnTo>
                                    <a:pt x="1134" y="851"/>
                                  </a:lnTo>
                                  <a:lnTo>
                                    <a:pt x="1125" y="859"/>
                                  </a:lnTo>
                                  <a:lnTo>
                                    <a:pt x="1127" y="852"/>
                                  </a:lnTo>
                                  <a:lnTo>
                                    <a:pt x="1131" y="832"/>
                                  </a:lnTo>
                                  <a:lnTo>
                                    <a:pt x="1136" y="800"/>
                                  </a:lnTo>
                                  <a:lnTo>
                                    <a:pt x="1144" y="756"/>
                                  </a:lnTo>
                                  <a:lnTo>
                                    <a:pt x="1149" y="727"/>
                                  </a:lnTo>
                                  <a:lnTo>
                                    <a:pt x="1152" y="700"/>
                                  </a:lnTo>
                                  <a:lnTo>
                                    <a:pt x="1154" y="675"/>
                                  </a:lnTo>
                                  <a:lnTo>
                                    <a:pt x="1155" y="653"/>
                                  </a:lnTo>
                                  <a:lnTo>
                                    <a:pt x="1155" y="637"/>
                                  </a:lnTo>
                                  <a:lnTo>
                                    <a:pt x="1154" y="621"/>
                                  </a:lnTo>
                                  <a:lnTo>
                                    <a:pt x="1152" y="606"/>
                                  </a:lnTo>
                                  <a:lnTo>
                                    <a:pt x="1150" y="590"/>
                                  </a:lnTo>
                                  <a:lnTo>
                                    <a:pt x="1140" y="579"/>
                                  </a:lnTo>
                                  <a:lnTo>
                                    <a:pt x="1130" y="569"/>
                                  </a:lnTo>
                                  <a:lnTo>
                                    <a:pt x="1118" y="558"/>
                                  </a:lnTo>
                                  <a:lnTo>
                                    <a:pt x="1106" y="550"/>
                                  </a:lnTo>
                                  <a:lnTo>
                                    <a:pt x="1092" y="541"/>
                                  </a:lnTo>
                                  <a:lnTo>
                                    <a:pt x="1079" y="535"/>
                                  </a:lnTo>
                                  <a:lnTo>
                                    <a:pt x="1064" y="527"/>
                                  </a:lnTo>
                                  <a:lnTo>
                                    <a:pt x="1049" y="521"/>
                                  </a:lnTo>
                                  <a:lnTo>
                                    <a:pt x="1033" y="515"/>
                                  </a:lnTo>
                                  <a:lnTo>
                                    <a:pt x="1016" y="511"/>
                                  </a:lnTo>
                                  <a:lnTo>
                                    <a:pt x="998" y="507"/>
                                  </a:lnTo>
                                  <a:lnTo>
                                    <a:pt x="979" y="504"/>
                                  </a:lnTo>
                                  <a:lnTo>
                                    <a:pt x="960" y="502"/>
                                  </a:lnTo>
                                  <a:lnTo>
                                    <a:pt x="939" y="499"/>
                                  </a:lnTo>
                                  <a:lnTo>
                                    <a:pt x="918" y="498"/>
                                  </a:lnTo>
                                  <a:lnTo>
                                    <a:pt x="897" y="498"/>
                                  </a:lnTo>
                                  <a:lnTo>
                                    <a:pt x="879" y="498"/>
                                  </a:lnTo>
                                  <a:lnTo>
                                    <a:pt x="860" y="499"/>
                                  </a:lnTo>
                                  <a:lnTo>
                                    <a:pt x="845" y="502"/>
                                  </a:lnTo>
                                  <a:lnTo>
                                    <a:pt x="831" y="505"/>
                                  </a:lnTo>
                                  <a:lnTo>
                                    <a:pt x="818" y="510"/>
                                  </a:lnTo>
                                  <a:lnTo>
                                    <a:pt x="805" y="515"/>
                                  </a:lnTo>
                                  <a:lnTo>
                                    <a:pt x="795" y="521"/>
                                  </a:lnTo>
                                  <a:lnTo>
                                    <a:pt x="785" y="528"/>
                                  </a:lnTo>
                                  <a:lnTo>
                                    <a:pt x="783" y="522"/>
                                  </a:lnTo>
                                  <a:lnTo>
                                    <a:pt x="754" y="547"/>
                                  </a:lnTo>
                                  <a:lnTo>
                                    <a:pt x="750" y="530"/>
                                  </a:lnTo>
                                  <a:lnTo>
                                    <a:pt x="746" y="536"/>
                                  </a:lnTo>
                                  <a:lnTo>
                                    <a:pt x="732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689" y="553"/>
                                  </a:lnTo>
                                  <a:lnTo>
                                    <a:pt x="675" y="559"/>
                                  </a:lnTo>
                                  <a:lnTo>
                                    <a:pt x="659" y="567"/>
                                  </a:lnTo>
                                  <a:lnTo>
                                    <a:pt x="642" y="580"/>
                                  </a:lnTo>
                                  <a:lnTo>
                                    <a:pt x="623" y="594"/>
                                  </a:lnTo>
                                  <a:lnTo>
                                    <a:pt x="604" y="611"/>
                                  </a:lnTo>
                                  <a:lnTo>
                                    <a:pt x="581" y="631"/>
                                  </a:lnTo>
                                  <a:lnTo>
                                    <a:pt x="559" y="653"/>
                                  </a:lnTo>
                                  <a:lnTo>
                                    <a:pt x="551" y="653"/>
                                  </a:lnTo>
                                  <a:lnTo>
                                    <a:pt x="539" y="664"/>
                                  </a:lnTo>
                                  <a:lnTo>
                                    <a:pt x="527" y="675"/>
                                  </a:lnTo>
                                  <a:lnTo>
                                    <a:pt x="515" y="688"/>
                                  </a:lnTo>
                                  <a:lnTo>
                                    <a:pt x="504" y="700"/>
                                  </a:lnTo>
                                  <a:lnTo>
                                    <a:pt x="481" y="727"/>
                                  </a:lnTo>
                                  <a:lnTo>
                                    <a:pt x="460" y="757"/>
                                  </a:lnTo>
                                  <a:lnTo>
                                    <a:pt x="439" y="789"/>
                                  </a:lnTo>
                                  <a:lnTo>
                                    <a:pt x="419" y="824"/>
                                  </a:lnTo>
                                  <a:lnTo>
                                    <a:pt x="399" y="861"/>
                                  </a:lnTo>
                                  <a:lnTo>
                                    <a:pt x="381" y="900"/>
                                  </a:lnTo>
                                  <a:lnTo>
                                    <a:pt x="389" y="911"/>
                                  </a:lnTo>
                                  <a:lnTo>
                                    <a:pt x="382" y="933"/>
                                  </a:lnTo>
                                  <a:lnTo>
                                    <a:pt x="376" y="952"/>
                                  </a:lnTo>
                                  <a:lnTo>
                                    <a:pt x="374" y="970"/>
                                  </a:lnTo>
                                  <a:lnTo>
                                    <a:pt x="373" y="987"/>
                                  </a:lnTo>
                                  <a:lnTo>
                                    <a:pt x="373" y="1000"/>
                                  </a:lnTo>
                                  <a:lnTo>
                                    <a:pt x="375" y="1010"/>
                                  </a:lnTo>
                                  <a:lnTo>
                                    <a:pt x="379" y="1022"/>
                                  </a:lnTo>
                                  <a:lnTo>
                                    <a:pt x="383" y="1031"/>
                                  </a:lnTo>
                                  <a:lnTo>
                                    <a:pt x="375" y="1034"/>
                                  </a:lnTo>
                                  <a:lnTo>
                                    <a:pt x="389" y="1056"/>
                                  </a:lnTo>
                                  <a:lnTo>
                                    <a:pt x="402" y="1112"/>
                                  </a:lnTo>
                                  <a:lnTo>
                                    <a:pt x="406" y="1112"/>
                                  </a:lnTo>
                                  <a:lnTo>
                                    <a:pt x="400" y="1091"/>
                                  </a:lnTo>
                                  <a:lnTo>
                                    <a:pt x="414" y="1104"/>
                                  </a:lnTo>
                                  <a:lnTo>
                                    <a:pt x="462" y="1145"/>
                                  </a:lnTo>
                                  <a:lnTo>
                                    <a:pt x="454" y="1137"/>
                                  </a:lnTo>
                                  <a:lnTo>
                                    <a:pt x="447" y="1128"/>
                                  </a:lnTo>
                                  <a:lnTo>
                                    <a:pt x="441" y="1119"/>
                                  </a:lnTo>
                                  <a:lnTo>
                                    <a:pt x="434" y="1108"/>
                                  </a:lnTo>
                                  <a:lnTo>
                                    <a:pt x="427" y="1096"/>
                                  </a:lnTo>
                                  <a:lnTo>
                                    <a:pt x="420" y="1084"/>
                                  </a:lnTo>
                                  <a:lnTo>
                                    <a:pt x="414" y="1070"/>
                                  </a:lnTo>
                                  <a:lnTo>
                                    <a:pt x="408" y="1056"/>
                                  </a:lnTo>
                                  <a:lnTo>
                                    <a:pt x="416" y="1040"/>
                                  </a:lnTo>
                                  <a:lnTo>
                                    <a:pt x="451" y="1096"/>
                                  </a:lnTo>
                                  <a:lnTo>
                                    <a:pt x="459" y="1085"/>
                                  </a:lnTo>
                                  <a:lnTo>
                                    <a:pt x="489" y="1126"/>
                                  </a:lnTo>
                                  <a:lnTo>
                                    <a:pt x="483" y="1126"/>
                                  </a:lnTo>
                                  <a:lnTo>
                                    <a:pt x="486" y="1130"/>
                                  </a:lnTo>
                                  <a:lnTo>
                                    <a:pt x="488" y="1135"/>
                                  </a:lnTo>
                                  <a:lnTo>
                                    <a:pt x="491" y="1138"/>
                                  </a:lnTo>
                                  <a:lnTo>
                                    <a:pt x="495" y="1141"/>
                                  </a:lnTo>
                                  <a:lnTo>
                                    <a:pt x="498" y="1143"/>
                                  </a:lnTo>
                                  <a:lnTo>
                                    <a:pt x="501" y="1144"/>
                                  </a:lnTo>
                                  <a:lnTo>
                                    <a:pt x="506" y="1145"/>
                                  </a:lnTo>
                                  <a:lnTo>
                                    <a:pt x="510" y="1145"/>
                                  </a:lnTo>
                                  <a:lnTo>
                                    <a:pt x="503" y="1145"/>
                                  </a:lnTo>
                                  <a:lnTo>
                                    <a:pt x="536" y="1160"/>
                                  </a:lnTo>
                                  <a:lnTo>
                                    <a:pt x="562" y="1171"/>
                                  </a:lnTo>
                                  <a:lnTo>
                                    <a:pt x="580" y="1179"/>
                                  </a:lnTo>
                                  <a:lnTo>
                                    <a:pt x="591" y="1184"/>
                                  </a:lnTo>
                                  <a:lnTo>
                                    <a:pt x="605" y="1191"/>
                                  </a:lnTo>
                                  <a:lnTo>
                                    <a:pt x="618" y="1196"/>
                                  </a:lnTo>
                                  <a:lnTo>
                                    <a:pt x="630" y="1203"/>
                                  </a:lnTo>
                                  <a:lnTo>
                                    <a:pt x="640" y="1210"/>
                                  </a:lnTo>
                                  <a:lnTo>
                                    <a:pt x="649" y="1217"/>
                                  </a:lnTo>
                                  <a:lnTo>
                                    <a:pt x="656" y="1222"/>
                                  </a:lnTo>
                                  <a:lnTo>
                                    <a:pt x="662" y="1229"/>
                                  </a:lnTo>
                                  <a:lnTo>
                                    <a:pt x="667" y="1235"/>
                                  </a:lnTo>
                                  <a:lnTo>
                                    <a:pt x="675" y="1236"/>
                                  </a:lnTo>
                                  <a:lnTo>
                                    <a:pt x="680" y="1237"/>
                                  </a:lnTo>
                                  <a:lnTo>
                                    <a:pt x="686" y="1241"/>
                                  </a:lnTo>
                                  <a:lnTo>
                                    <a:pt x="689" y="1245"/>
                                  </a:lnTo>
                                  <a:lnTo>
                                    <a:pt x="695" y="1252"/>
                                  </a:lnTo>
                                  <a:lnTo>
                                    <a:pt x="700" y="1254"/>
                                  </a:lnTo>
                                  <a:lnTo>
                                    <a:pt x="672" y="1238"/>
                                  </a:lnTo>
                                  <a:lnTo>
                                    <a:pt x="661" y="1239"/>
                                  </a:lnTo>
                                  <a:lnTo>
                                    <a:pt x="651" y="1239"/>
                                  </a:lnTo>
                                  <a:lnTo>
                                    <a:pt x="641" y="1241"/>
                                  </a:lnTo>
                                  <a:lnTo>
                                    <a:pt x="632" y="1241"/>
                                  </a:lnTo>
                                  <a:lnTo>
                                    <a:pt x="620" y="1241"/>
                                  </a:lnTo>
                                  <a:lnTo>
                                    <a:pt x="608" y="1239"/>
                                  </a:lnTo>
                                  <a:lnTo>
                                    <a:pt x="598" y="1238"/>
                                  </a:lnTo>
                                  <a:lnTo>
                                    <a:pt x="587" y="1236"/>
                                  </a:lnTo>
                                  <a:lnTo>
                                    <a:pt x="578" y="1233"/>
                                  </a:lnTo>
                                  <a:lnTo>
                                    <a:pt x="568" y="1230"/>
                                  </a:lnTo>
                                  <a:lnTo>
                                    <a:pt x="559" y="1226"/>
                                  </a:lnTo>
                                  <a:lnTo>
                                    <a:pt x="551" y="1221"/>
                                  </a:lnTo>
                                  <a:lnTo>
                                    <a:pt x="545" y="1227"/>
                                  </a:lnTo>
                                  <a:lnTo>
                                    <a:pt x="555" y="1233"/>
                                  </a:lnTo>
                                  <a:lnTo>
                                    <a:pt x="570" y="1238"/>
                                  </a:lnTo>
                                  <a:lnTo>
                                    <a:pt x="588" y="1244"/>
                                  </a:lnTo>
                                  <a:lnTo>
                                    <a:pt x="611" y="1250"/>
                                  </a:lnTo>
                                  <a:lnTo>
                                    <a:pt x="636" y="1255"/>
                                  </a:lnTo>
                                  <a:lnTo>
                                    <a:pt x="667" y="1261"/>
                                  </a:lnTo>
                                  <a:lnTo>
                                    <a:pt x="702" y="1267"/>
                                  </a:lnTo>
                                  <a:lnTo>
                                    <a:pt x="740" y="1274"/>
                                  </a:lnTo>
                                  <a:lnTo>
                                    <a:pt x="648" y="1274"/>
                                  </a:lnTo>
                                  <a:lnTo>
                                    <a:pt x="696" y="1287"/>
                                  </a:lnTo>
                                  <a:lnTo>
                                    <a:pt x="692" y="1285"/>
                                  </a:lnTo>
                                  <a:lnTo>
                                    <a:pt x="688" y="1284"/>
                                  </a:lnTo>
                                  <a:lnTo>
                                    <a:pt x="686" y="1285"/>
                                  </a:lnTo>
                                  <a:lnTo>
                                    <a:pt x="685" y="1287"/>
                                  </a:lnTo>
                                  <a:lnTo>
                                    <a:pt x="684" y="1291"/>
                                  </a:lnTo>
                                  <a:lnTo>
                                    <a:pt x="683" y="1295"/>
                                  </a:lnTo>
                                  <a:lnTo>
                                    <a:pt x="684" y="1299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6" y="1303"/>
                                  </a:lnTo>
                                  <a:lnTo>
                                    <a:pt x="688" y="1303"/>
                                  </a:lnTo>
                                  <a:lnTo>
                                    <a:pt x="692" y="1303"/>
                                  </a:lnTo>
                                  <a:lnTo>
                                    <a:pt x="694" y="1301"/>
                                  </a:lnTo>
                                  <a:lnTo>
                                    <a:pt x="665" y="1309"/>
                                  </a:lnTo>
                                  <a:lnTo>
                                    <a:pt x="672" y="1317"/>
                                  </a:lnTo>
                                  <a:lnTo>
                                    <a:pt x="656" y="1328"/>
                                  </a:lnTo>
                                  <a:lnTo>
                                    <a:pt x="658" y="1333"/>
                                  </a:lnTo>
                                  <a:lnTo>
                                    <a:pt x="661" y="1337"/>
                                  </a:lnTo>
                                  <a:lnTo>
                                    <a:pt x="665" y="1341"/>
                                  </a:lnTo>
                                  <a:lnTo>
                                    <a:pt x="669" y="1344"/>
                                  </a:lnTo>
                                  <a:lnTo>
                                    <a:pt x="732" y="1365"/>
                                  </a:lnTo>
                                  <a:lnTo>
                                    <a:pt x="730" y="1371"/>
                                  </a:lnTo>
                                  <a:lnTo>
                                    <a:pt x="727" y="1376"/>
                                  </a:lnTo>
                                  <a:lnTo>
                                    <a:pt x="723" y="1379"/>
                                  </a:lnTo>
                                  <a:lnTo>
                                    <a:pt x="720" y="1383"/>
                                  </a:lnTo>
                                  <a:lnTo>
                                    <a:pt x="715" y="1386"/>
                                  </a:lnTo>
                                  <a:lnTo>
                                    <a:pt x="711" y="1388"/>
                                  </a:lnTo>
                                  <a:lnTo>
                                    <a:pt x="705" y="1389"/>
                                  </a:lnTo>
                                  <a:lnTo>
                                    <a:pt x="700" y="1390"/>
                                  </a:lnTo>
                                  <a:lnTo>
                                    <a:pt x="777" y="1377"/>
                                  </a:lnTo>
                                  <a:lnTo>
                                    <a:pt x="769" y="1369"/>
                                  </a:lnTo>
                                  <a:lnTo>
                                    <a:pt x="785" y="1360"/>
                                  </a:lnTo>
                                  <a:lnTo>
                                    <a:pt x="785" y="1377"/>
                                  </a:lnTo>
                                  <a:lnTo>
                                    <a:pt x="831" y="1358"/>
                                  </a:lnTo>
                                  <a:lnTo>
                                    <a:pt x="804" y="1365"/>
                                  </a:lnTo>
                                  <a:lnTo>
                                    <a:pt x="803" y="1365"/>
                                  </a:lnTo>
                                  <a:lnTo>
                                    <a:pt x="803" y="1363"/>
                                  </a:lnTo>
                                  <a:lnTo>
                                    <a:pt x="803" y="1361"/>
                                  </a:lnTo>
                                  <a:lnTo>
                                    <a:pt x="804" y="1358"/>
                                  </a:lnTo>
                                  <a:lnTo>
                                    <a:pt x="808" y="1352"/>
                                  </a:lnTo>
                                  <a:lnTo>
                                    <a:pt x="810" y="1350"/>
                                  </a:lnTo>
                                  <a:lnTo>
                                    <a:pt x="818" y="1352"/>
                                  </a:lnTo>
                                  <a:lnTo>
                                    <a:pt x="827" y="1355"/>
                                  </a:lnTo>
                                  <a:lnTo>
                                    <a:pt x="838" y="1358"/>
                                  </a:lnTo>
                                  <a:lnTo>
                                    <a:pt x="850" y="1360"/>
                                  </a:lnTo>
                                  <a:lnTo>
                                    <a:pt x="858" y="1360"/>
                                  </a:lnTo>
                                  <a:lnTo>
                                    <a:pt x="867" y="1358"/>
                                  </a:lnTo>
                                  <a:lnTo>
                                    <a:pt x="876" y="1355"/>
                                  </a:lnTo>
                                  <a:lnTo>
                                    <a:pt x="885" y="1352"/>
                                  </a:lnTo>
                                  <a:lnTo>
                                    <a:pt x="895" y="1347"/>
                                  </a:lnTo>
                                  <a:lnTo>
                                    <a:pt x="906" y="1342"/>
                                  </a:lnTo>
                                  <a:lnTo>
                                    <a:pt x="917" y="1336"/>
                                  </a:lnTo>
                                  <a:lnTo>
                                    <a:pt x="928" y="1328"/>
                                  </a:lnTo>
                                  <a:lnTo>
                                    <a:pt x="952" y="1311"/>
                                  </a:lnTo>
                                  <a:lnTo>
                                    <a:pt x="979" y="1291"/>
                                  </a:lnTo>
                                  <a:lnTo>
                                    <a:pt x="1007" y="1266"/>
                                  </a:lnTo>
                                  <a:lnTo>
                                    <a:pt x="1036" y="1238"/>
                                  </a:lnTo>
                                  <a:lnTo>
                                    <a:pt x="1061" y="1213"/>
                                  </a:lnTo>
                                  <a:lnTo>
                                    <a:pt x="1083" y="1190"/>
                                  </a:lnTo>
                                  <a:lnTo>
                                    <a:pt x="1106" y="1167"/>
                                  </a:lnTo>
                                  <a:lnTo>
                                    <a:pt x="1126" y="1144"/>
                                  </a:lnTo>
                                  <a:lnTo>
                                    <a:pt x="1145" y="1121"/>
                                  </a:lnTo>
                                  <a:lnTo>
                                    <a:pt x="1163" y="1100"/>
                                  </a:lnTo>
                                  <a:lnTo>
                                    <a:pt x="1180" y="1079"/>
                                  </a:lnTo>
                                  <a:lnTo>
                                    <a:pt x="1196" y="1058"/>
                                  </a:lnTo>
                                  <a:lnTo>
                                    <a:pt x="1198" y="1064"/>
                                  </a:lnTo>
                                  <a:lnTo>
                                    <a:pt x="1213" y="1042"/>
                                  </a:lnTo>
                                  <a:lnTo>
                                    <a:pt x="1226" y="1022"/>
                                  </a:lnTo>
                                  <a:lnTo>
                                    <a:pt x="1238" y="1002"/>
                                  </a:lnTo>
                                  <a:lnTo>
                                    <a:pt x="1249" y="984"/>
                                  </a:lnTo>
                                  <a:lnTo>
                                    <a:pt x="1257" y="967"/>
                                  </a:lnTo>
                                  <a:lnTo>
                                    <a:pt x="1265" y="952"/>
                                  </a:lnTo>
                                  <a:lnTo>
                                    <a:pt x="1270" y="938"/>
                                  </a:lnTo>
                                  <a:lnTo>
                                    <a:pt x="1274" y="925"/>
                                  </a:lnTo>
                                  <a:lnTo>
                                    <a:pt x="1275" y="906"/>
                                  </a:lnTo>
                                  <a:lnTo>
                                    <a:pt x="1277" y="881"/>
                                  </a:lnTo>
                                  <a:lnTo>
                                    <a:pt x="1280" y="852"/>
                                  </a:lnTo>
                                  <a:lnTo>
                                    <a:pt x="1285" y="821"/>
                                  </a:lnTo>
                                  <a:lnTo>
                                    <a:pt x="1289" y="788"/>
                                  </a:lnTo>
                                  <a:lnTo>
                                    <a:pt x="1293" y="762"/>
                                  </a:lnTo>
                                  <a:lnTo>
                                    <a:pt x="1296" y="739"/>
                                  </a:lnTo>
                                  <a:lnTo>
                                    <a:pt x="1297" y="722"/>
                                  </a:lnTo>
                                  <a:lnTo>
                                    <a:pt x="1297" y="715"/>
                                  </a:lnTo>
                                  <a:lnTo>
                                    <a:pt x="1300" y="709"/>
                                  </a:lnTo>
                                  <a:lnTo>
                                    <a:pt x="1301" y="705"/>
                                  </a:lnTo>
                                  <a:lnTo>
                                    <a:pt x="1304" y="700"/>
                                  </a:lnTo>
                                  <a:lnTo>
                                    <a:pt x="1307" y="697"/>
                                  </a:lnTo>
                                  <a:lnTo>
                                    <a:pt x="1312" y="693"/>
                                  </a:lnTo>
                                  <a:lnTo>
                                    <a:pt x="1316" y="692"/>
                                  </a:lnTo>
                                  <a:lnTo>
                                    <a:pt x="1322" y="691"/>
                                  </a:lnTo>
                                  <a:lnTo>
                                    <a:pt x="1330" y="684"/>
                                  </a:lnTo>
                                  <a:lnTo>
                                    <a:pt x="1342" y="674"/>
                                  </a:lnTo>
                                  <a:lnTo>
                                    <a:pt x="1360" y="663"/>
                                  </a:lnTo>
                                  <a:lnTo>
                                    <a:pt x="1384" y="649"/>
                                  </a:lnTo>
                                  <a:lnTo>
                                    <a:pt x="1413" y="634"/>
                                  </a:lnTo>
                                  <a:lnTo>
                                    <a:pt x="1448" y="616"/>
                                  </a:lnTo>
                                  <a:lnTo>
                                    <a:pt x="1490" y="596"/>
                                  </a:lnTo>
                                  <a:lnTo>
                                    <a:pt x="1536" y="574"/>
                                  </a:lnTo>
                                  <a:lnTo>
                                    <a:pt x="1589" y="548"/>
                                  </a:lnTo>
                                  <a:lnTo>
                                    <a:pt x="1636" y="525"/>
                                  </a:lnTo>
                                  <a:lnTo>
                                    <a:pt x="1676" y="506"/>
                                  </a:lnTo>
                                  <a:lnTo>
                                    <a:pt x="1709" y="490"/>
                                  </a:lnTo>
                                  <a:lnTo>
                                    <a:pt x="1735" y="478"/>
                                  </a:lnTo>
                                  <a:lnTo>
                                    <a:pt x="1755" y="468"/>
                                  </a:lnTo>
                                  <a:lnTo>
                                    <a:pt x="1769" y="461"/>
                                  </a:lnTo>
                                  <a:lnTo>
                                    <a:pt x="1776" y="457"/>
                                  </a:lnTo>
                                  <a:lnTo>
                                    <a:pt x="1830" y="468"/>
                                  </a:lnTo>
                                  <a:lnTo>
                                    <a:pt x="1830" y="514"/>
                                  </a:lnTo>
                                  <a:close/>
                                  <a:moveTo>
                                    <a:pt x="812" y="1243"/>
                                  </a:moveTo>
                                  <a:lnTo>
                                    <a:pt x="806" y="1245"/>
                                  </a:lnTo>
                                  <a:lnTo>
                                    <a:pt x="799" y="1246"/>
                                  </a:lnTo>
                                  <a:lnTo>
                                    <a:pt x="808" y="1244"/>
                                  </a:lnTo>
                                  <a:lnTo>
                                    <a:pt x="812" y="1243"/>
                                  </a:lnTo>
                                  <a:close/>
                                  <a:moveTo>
                                    <a:pt x="777" y="1246"/>
                                  </a:moveTo>
                                  <a:lnTo>
                                    <a:pt x="759" y="1246"/>
                                  </a:lnTo>
                                  <a:lnTo>
                                    <a:pt x="759" y="1243"/>
                                  </a:lnTo>
                                  <a:lnTo>
                                    <a:pt x="777" y="1246"/>
                                  </a:lnTo>
                                  <a:close/>
                                  <a:moveTo>
                                    <a:pt x="810" y="1270"/>
                                  </a:moveTo>
                                  <a:lnTo>
                                    <a:pt x="782" y="1270"/>
                                  </a:lnTo>
                                  <a:lnTo>
                                    <a:pt x="763" y="1271"/>
                                  </a:lnTo>
                                  <a:lnTo>
                                    <a:pt x="752" y="1272"/>
                                  </a:lnTo>
                                  <a:lnTo>
                                    <a:pt x="750" y="1274"/>
                                  </a:lnTo>
                                  <a:lnTo>
                                    <a:pt x="761" y="1270"/>
                                  </a:lnTo>
                                  <a:lnTo>
                                    <a:pt x="775" y="1269"/>
                                  </a:lnTo>
                                  <a:lnTo>
                                    <a:pt x="791" y="1269"/>
                                  </a:lnTo>
                                  <a:lnTo>
                                    <a:pt x="810" y="1270"/>
                                  </a:lnTo>
                                  <a:close/>
                                  <a:moveTo>
                                    <a:pt x="799" y="1297"/>
                                  </a:moveTo>
                                  <a:lnTo>
                                    <a:pt x="788" y="1300"/>
                                  </a:lnTo>
                                  <a:lnTo>
                                    <a:pt x="772" y="1301"/>
                                  </a:lnTo>
                                  <a:lnTo>
                                    <a:pt x="790" y="1296"/>
                                  </a:lnTo>
                                  <a:lnTo>
                                    <a:pt x="799" y="1295"/>
                                  </a:lnTo>
                                  <a:lnTo>
                                    <a:pt x="799" y="1297"/>
                                  </a:lnTo>
                                  <a:close/>
                                  <a:moveTo>
                                    <a:pt x="705" y="1254"/>
                                  </a:moveTo>
                                  <a:lnTo>
                                    <a:pt x="707" y="1254"/>
                                  </a:lnTo>
                                  <a:lnTo>
                                    <a:pt x="716" y="1254"/>
                                  </a:lnTo>
                                  <a:lnTo>
                                    <a:pt x="730" y="1254"/>
                                  </a:lnTo>
                                  <a:lnTo>
                                    <a:pt x="750" y="1254"/>
                                  </a:lnTo>
                                  <a:lnTo>
                                    <a:pt x="705" y="1254"/>
                                  </a:lnTo>
                                  <a:close/>
                                  <a:moveTo>
                                    <a:pt x="729" y="1243"/>
                                  </a:moveTo>
                                  <a:lnTo>
                                    <a:pt x="713" y="1243"/>
                                  </a:lnTo>
                                  <a:lnTo>
                                    <a:pt x="715" y="1241"/>
                                  </a:lnTo>
                                  <a:lnTo>
                                    <a:pt x="729" y="1243"/>
                                  </a:lnTo>
                                  <a:close/>
                                  <a:moveTo>
                                    <a:pt x="707" y="1241"/>
                                  </a:moveTo>
                                  <a:lnTo>
                                    <a:pt x="705" y="1241"/>
                                  </a:lnTo>
                                  <a:lnTo>
                                    <a:pt x="705" y="1235"/>
                                  </a:lnTo>
                                  <a:lnTo>
                                    <a:pt x="707" y="1235"/>
                                  </a:lnTo>
                                  <a:lnTo>
                                    <a:pt x="707" y="1241"/>
                                  </a:lnTo>
                                  <a:close/>
                                  <a:moveTo>
                                    <a:pt x="678" y="1249"/>
                                  </a:moveTo>
                                  <a:lnTo>
                                    <a:pt x="667" y="1249"/>
                                  </a:lnTo>
                                  <a:lnTo>
                                    <a:pt x="667" y="1246"/>
                                  </a:lnTo>
                                  <a:lnTo>
                                    <a:pt x="678" y="1249"/>
                                  </a:lnTo>
                                  <a:close/>
                                  <a:moveTo>
                                    <a:pt x="651" y="1246"/>
                                  </a:moveTo>
                                  <a:lnTo>
                                    <a:pt x="641" y="1246"/>
                                  </a:lnTo>
                                  <a:lnTo>
                                    <a:pt x="631" y="1245"/>
                                  </a:lnTo>
                                  <a:lnTo>
                                    <a:pt x="621" y="1241"/>
                                  </a:lnTo>
                                  <a:lnTo>
                                    <a:pt x="611" y="1235"/>
                                  </a:lnTo>
                                  <a:lnTo>
                                    <a:pt x="617" y="1237"/>
                                  </a:lnTo>
                                  <a:lnTo>
                                    <a:pt x="627" y="1239"/>
                                  </a:lnTo>
                                  <a:lnTo>
                                    <a:pt x="638" y="1242"/>
                                  </a:lnTo>
                                  <a:lnTo>
                                    <a:pt x="651" y="1243"/>
                                  </a:lnTo>
                                  <a:lnTo>
                                    <a:pt x="651" y="1246"/>
                                  </a:lnTo>
                                  <a:close/>
                                  <a:moveTo>
                                    <a:pt x="454" y="1081"/>
                                  </a:moveTo>
                                  <a:lnTo>
                                    <a:pt x="451" y="1083"/>
                                  </a:lnTo>
                                  <a:lnTo>
                                    <a:pt x="445" y="1069"/>
                                  </a:lnTo>
                                  <a:lnTo>
                                    <a:pt x="454" y="1081"/>
                                  </a:lnTo>
                                  <a:close/>
                                  <a:moveTo>
                                    <a:pt x="424" y="2217"/>
                                  </a:moveTo>
                                  <a:lnTo>
                                    <a:pt x="421" y="2217"/>
                                  </a:lnTo>
                                  <a:lnTo>
                                    <a:pt x="421" y="2212"/>
                                  </a:lnTo>
                                  <a:lnTo>
                                    <a:pt x="424" y="2212"/>
                                  </a:lnTo>
                                  <a:lnTo>
                                    <a:pt x="424" y="2217"/>
                                  </a:lnTo>
                                  <a:close/>
                                  <a:moveTo>
                                    <a:pt x="424" y="2209"/>
                                  </a:moveTo>
                                  <a:lnTo>
                                    <a:pt x="421" y="2212"/>
                                  </a:lnTo>
                                  <a:lnTo>
                                    <a:pt x="421" y="2209"/>
                                  </a:lnTo>
                                  <a:lnTo>
                                    <a:pt x="415" y="2208"/>
                                  </a:lnTo>
                                  <a:lnTo>
                                    <a:pt x="408" y="2206"/>
                                  </a:lnTo>
                                  <a:lnTo>
                                    <a:pt x="401" y="2200"/>
                                  </a:lnTo>
                                  <a:lnTo>
                                    <a:pt x="394" y="2193"/>
                                  </a:lnTo>
                                  <a:lnTo>
                                    <a:pt x="396" y="2191"/>
                                  </a:lnTo>
                                  <a:lnTo>
                                    <a:pt x="398" y="2191"/>
                                  </a:lnTo>
                                  <a:lnTo>
                                    <a:pt x="401" y="2191"/>
                                  </a:lnTo>
                                  <a:lnTo>
                                    <a:pt x="405" y="2193"/>
                                  </a:lnTo>
                                  <a:lnTo>
                                    <a:pt x="414" y="2199"/>
                                  </a:lnTo>
                                  <a:lnTo>
                                    <a:pt x="424" y="2209"/>
                                  </a:lnTo>
                                  <a:close/>
                                  <a:moveTo>
                                    <a:pt x="468" y="2263"/>
                                  </a:moveTo>
                                  <a:lnTo>
                                    <a:pt x="464" y="2265"/>
                                  </a:lnTo>
                                  <a:lnTo>
                                    <a:pt x="462" y="2267"/>
                                  </a:lnTo>
                                  <a:lnTo>
                                    <a:pt x="462" y="2271"/>
                                  </a:lnTo>
                                  <a:lnTo>
                                    <a:pt x="457" y="2271"/>
                                  </a:lnTo>
                                  <a:lnTo>
                                    <a:pt x="452" y="2269"/>
                                  </a:lnTo>
                                  <a:lnTo>
                                    <a:pt x="445" y="2266"/>
                                  </a:lnTo>
                                  <a:lnTo>
                                    <a:pt x="437" y="2261"/>
                                  </a:lnTo>
                                  <a:lnTo>
                                    <a:pt x="443" y="2255"/>
                                  </a:lnTo>
                                  <a:lnTo>
                                    <a:pt x="435" y="2251"/>
                                  </a:lnTo>
                                  <a:lnTo>
                                    <a:pt x="429" y="2244"/>
                                  </a:lnTo>
                                  <a:lnTo>
                                    <a:pt x="425" y="2237"/>
                                  </a:lnTo>
                                  <a:lnTo>
                                    <a:pt x="421" y="2228"/>
                                  </a:lnTo>
                                  <a:lnTo>
                                    <a:pt x="427" y="2226"/>
                                  </a:lnTo>
                                  <a:lnTo>
                                    <a:pt x="433" y="2226"/>
                                  </a:lnTo>
                                  <a:lnTo>
                                    <a:pt x="436" y="2226"/>
                                  </a:lnTo>
                                  <a:lnTo>
                                    <a:pt x="439" y="2228"/>
                                  </a:lnTo>
                                  <a:lnTo>
                                    <a:pt x="443" y="2231"/>
                                  </a:lnTo>
                                  <a:lnTo>
                                    <a:pt x="447" y="2235"/>
                                  </a:lnTo>
                                  <a:lnTo>
                                    <a:pt x="457" y="2246"/>
                                  </a:lnTo>
                                  <a:lnTo>
                                    <a:pt x="468" y="2263"/>
                                  </a:lnTo>
                                  <a:close/>
                                  <a:moveTo>
                                    <a:pt x="472" y="2279"/>
                                  </a:moveTo>
                                  <a:lnTo>
                                    <a:pt x="470" y="2279"/>
                                  </a:lnTo>
                                  <a:lnTo>
                                    <a:pt x="470" y="2275"/>
                                  </a:lnTo>
                                  <a:lnTo>
                                    <a:pt x="472" y="2275"/>
                                  </a:lnTo>
                                  <a:lnTo>
                                    <a:pt x="472" y="2279"/>
                                  </a:lnTo>
                                  <a:close/>
                                  <a:moveTo>
                                    <a:pt x="464" y="2277"/>
                                  </a:moveTo>
                                  <a:lnTo>
                                    <a:pt x="462" y="2277"/>
                                  </a:lnTo>
                                  <a:lnTo>
                                    <a:pt x="462" y="2271"/>
                                  </a:lnTo>
                                  <a:lnTo>
                                    <a:pt x="464" y="2271"/>
                                  </a:lnTo>
                                  <a:lnTo>
                                    <a:pt x="464" y="2277"/>
                                  </a:lnTo>
                                  <a:close/>
                                  <a:moveTo>
                                    <a:pt x="1229" y="204"/>
                                  </a:moveTo>
                                  <a:lnTo>
                                    <a:pt x="1229" y="198"/>
                                  </a:lnTo>
                                  <a:lnTo>
                                    <a:pt x="1225" y="198"/>
                                  </a:lnTo>
                                  <a:lnTo>
                                    <a:pt x="1225" y="204"/>
                                  </a:lnTo>
                                  <a:lnTo>
                                    <a:pt x="1229" y="204"/>
                                  </a:lnTo>
                                  <a:close/>
                                  <a:moveTo>
                                    <a:pt x="1295" y="264"/>
                                  </a:moveTo>
                                  <a:lnTo>
                                    <a:pt x="1295" y="268"/>
                                  </a:lnTo>
                                  <a:lnTo>
                                    <a:pt x="1294" y="270"/>
                                  </a:lnTo>
                                  <a:lnTo>
                                    <a:pt x="1291" y="271"/>
                                  </a:lnTo>
                                  <a:lnTo>
                                    <a:pt x="1287" y="272"/>
                                  </a:lnTo>
                                  <a:lnTo>
                                    <a:pt x="1282" y="271"/>
                                  </a:lnTo>
                                  <a:lnTo>
                                    <a:pt x="1274" y="269"/>
                                  </a:lnTo>
                                  <a:lnTo>
                                    <a:pt x="1274" y="275"/>
                                  </a:lnTo>
                                  <a:lnTo>
                                    <a:pt x="1271" y="278"/>
                                  </a:lnTo>
                                  <a:lnTo>
                                    <a:pt x="1269" y="281"/>
                                  </a:lnTo>
                                  <a:lnTo>
                                    <a:pt x="1266" y="283"/>
                                  </a:lnTo>
                                  <a:lnTo>
                                    <a:pt x="1239" y="310"/>
                                  </a:lnTo>
                                  <a:lnTo>
                                    <a:pt x="1232" y="311"/>
                                  </a:lnTo>
                                  <a:lnTo>
                                    <a:pt x="1226" y="310"/>
                                  </a:lnTo>
                                  <a:lnTo>
                                    <a:pt x="1225" y="309"/>
                                  </a:lnTo>
                                  <a:lnTo>
                                    <a:pt x="1224" y="306"/>
                                  </a:lnTo>
                                  <a:lnTo>
                                    <a:pt x="1223" y="304"/>
                                  </a:lnTo>
                                  <a:lnTo>
                                    <a:pt x="1223" y="302"/>
                                  </a:lnTo>
                                  <a:lnTo>
                                    <a:pt x="1220" y="305"/>
                                  </a:lnTo>
                                  <a:lnTo>
                                    <a:pt x="1223" y="310"/>
                                  </a:lnTo>
                                  <a:lnTo>
                                    <a:pt x="1226" y="315"/>
                                  </a:lnTo>
                                  <a:lnTo>
                                    <a:pt x="1227" y="323"/>
                                  </a:lnTo>
                                  <a:lnTo>
                                    <a:pt x="1229" y="331"/>
                                  </a:lnTo>
                                  <a:lnTo>
                                    <a:pt x="1229" y="359"/>
                                  </a:lnTo>
                                  <a:lnTo>
                                    <a:pt x="1229" y="367"/>
                                  </a:lnTo>
                                  <a:lnTo>
                                    <a:pt x="1229" y="374"/>
                                  </a:lnTo>
                                  <a:lnTo>
                                    <a:pt x="1226" y="384"/>
                                  </a:lnTo>
                                  <a:lnTo>
                                    <a:pt x="1223" y="395"/>
                                  </a:lnTo>
                                  <a:lnTo>
                                    <a:pt x="1220" y="412"/>
                                  </a:lnTo>
                                  <a:lnTo>
                                    <a:pt x="1216" y="432"/>
                                  </a:lnTo>
                                  <a:lnTo>
                                    <a:pt x="1212" y="457"/>
                                  </a:lnTo>
                                  <a:lnTo>
                                    <a:pt x="1206" y="487"/>
                                  </a:lnTo>
                                  <a:lnTo>
                                    <a:pt x="1214" y="468"/>
                                  </a:lnTo>
                                  <a:lnTo>
                                    <a:pt x="1223" y="446"/>
                                  </a:lnTo>
                                  <a:lnTo>
                                    <a:pt x="1233" y="421"/>
                                  </a:lnTo>
                                  <a:lnTo>
                                    <a:pt x="1243" y="395"/>
                                  </a:lnTo>
                                  <a:lnTo>
                                    <a:pt x="1256" y="365"/>
                                  </a:lnTo>
                                  <a:lnTo>
                                    <a:pt x="1268" y="334"/>
                                  </a:lnTo>
                                  <a:lnTo>
                                    <a:pt x="1282" y="300"/>
                                  </a:lnTo>
                                  <a:lnTo>
                                    <a:pt x="1295" y="264"/>
                                  </a:lnTo>
                                  <a:close/>
                                  <a:moveTo>
                                    <a:pt x="1492" y="756"/>
                                  </a:moveTo>
                                  <a:lnTo>
                                    <a:pt x="1492" y="751"/>
                                  </a:lnTo>
                                  <a:lnTo>
                                    <a:pt x="1490" y="751"/>
                                  </a:lnTo>
                                  <a:lnTo>
                                    <a:pt x="1490" y="756"/>
                                  </a:lnTo>
                                  <a:lnTo>
                                    <a:pt x="1492" y="756"/>
                                  </a:lnTo>
                                  <a:close/>
                                  <a:moveTo>
                                    <a:pt x="675" y="1293"/>
                                  </a:moveTo>
                                  <a:lnTo>
                                    <a:pt x="675" y="1287"/>
                                  </a:lnTo>
                                  <a:lnTo>
                                    <a:pt x="672" y="1287"/>
                                  </a:lnTo>
                                  <a:lnTo>
                                    <a:pt x="672" y="1293"/>
                                  </a:lnTo>
                                  <a:lnTo>
                                    <a:pt x="675" y="1293"/>
                                  </a:lnTo>
                                  <a:close/>
                                  <a:moveTo>
                                    <a:pt x="540" y="1225"/>
                                  </a:moveTo>
                                  <a:lnTo>
                                    <a:pt x="540" y="1221"/>
                                  </a:lnTo>
                                  <a:lnTo>
                                    <a:pt x="532" y="1216"/>
                                  </a:lnTo>
                                  <a:lnTo>
                                    <a:pt x="540" y="1225"/>
                                  </a:lnTo>
                                  <a:close/>
                                  <a:moveTo>
                                    <a:pt x="510" y="1205"/>
                                  </a:moveTo>
                                  <a:lnTo>
                                    <a:pt x="495" y="1200"/>
                                  </a:lnTo>
                                  <a:lnTo>
                                    <a:pt x="497" y="1203"/>
                                  </a:lnTo>
                                  <a:lnTo>
                                    <a:pt x="499" y="1205"/>
                                  </a:lnTo>
                                  <a:lnTo>
                                    <a:pt x="503" y="1208"/>
                                  </a:lnTo>
                                  <a:lnTo>
                                    <a:pt x="505" y="1208"/>
                                  </a:lnTo>
                                  <a:lnTo>
                                    <a:pt x="508" y="1208"/>
                                  </a:lnTo>
                                  <a:lnTo>
                                    <a:pt x="510" y="1205"/>
                                  </a:lnTo>
                                  <a:close/>
                                  <a:moveTo>
                                    <a:pt x="275" y="1474"/>
                                  </a:moveTo>
                                  <a:lnTo>
                                    <a:pt x="266" y="1468"/>
                                  </a:lnTo>
                                  <a:lnTo>
                                    <a:pt x="256" y="1462"/>
                                  </a:lnTo>
                                  <a:lnTo>
                                    <a:pt x="246" y="1460"/>
                                  </a:lnTo>
                                  <a:lnTo>
                                    <a:pt x="236" y="1459"/>
                                  </a:lnTo>
                                  <a:lnTo>
                                    <a:pt x="275" y="1474"/>
                                  </a:lnTo>
                                  <a:close/>
                                  <a:moveTo>
                                    <a:pt x="232" y="1453"/>
                                  </a:moveTo>
                                  <a:lnTo>
                                    <a:pt x="219" y="1443"/>
                                  </a:lnTo>
                                  <a:lnTo>
                                    <a:pt x="203" y="1430"/>
                                  </a:lnTo>
                                  <a:lnTo>
                                    <a:pt x="185" y="1415"/>
                                  </a:lnTo>
                                  <a:lnTo>
                                    <a:pt x="165" y="1398"/>
                                  </a:lnTo>
                                  <a:lnTo>
                                    <a:pt x="167" y="1403"/>
                                  </a:lnTo>
                                  <a:lnTo>
                                    <a:pt x="169" y="1407"/>
                                  </a:lnTo>
                                  <a:lnTo>
                                    <a:pt x="172" y="1412"/>
                                  </a:lnTo>
                                  <a:lnTo>
                                    <a:pt x="175" y="1415"/>
                                  </a:lnTo>
                                  <a:lnTo>
                                    <a:pt x="183" y="1422"/>
                                  </a:lnTo>
                                  <a:lnTo>
                                    <a:pt x="192" y="1428"/>
                                  </a:lnTo>
                                  <a:lnTo>
                                    <a:pt x="232" y="1453"/>
                                  </a:lnTo>
                                  <a:close/>
                                  <a:moveTo>
                                    <a:pt x="192" y="1474"/>
                                  </a:moveTo>
                                  <a:lnTo>
                                    <a:pt x="190" y="1470"/>
                                  </a:lnTo>
                                  <a:lnTo>
                                    <a:pt x="185" y="1465"/>
                                  </a:lnTo>
                                  <a:lnTo>
                                    <a:pt x="179" y="1461"/>
                                  </a:lnTo>
                                  <a:lnTo>
                                    <a:pt x="170" y="1459"/>
                                  </a:lnTo>
                                  <a:lnTo>
                                    <a:pt x="192" y="1474"/>
                                  </a:lnTo>
                                  <a:close/>
                                  <a:moveTo>
                                    <a:pt x="149" y="1445"/>
                                  </a:moveTo>
                                  <a:lnTo>
                                    <a:pt x="145" y="1440"/>
                                  </a:lnTo>
                                  <a:lnTo>
                                    <a:pt x="141" y="1439"/>
                                  </a:lnTo>
                                  <a:lnTo>
                                    <a:pt x="145" y="1442"/>
                                  </a:lnTo>
                                  <a:lnTo>
                                    <a:pt x="149" y="1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743"/>
                          <wps:cNvSpPr>
                            <a:spLocks noEditPoints="1"/>
                          </wps:cNvSpPr>
                          <wps:spPr bwMode="auto">
                            <a:xfrm>
                              <a:off x="3211" y="199"/>
                              <a:ext cx="344" cy="308"/>
                            </a:xfrm>
                            <a:custGeom>
                              <a:avLst/>
                              <a:gdLst>
                                <a:gd name="T0" fmla="*/ 1889 w 2063"/>
                                <a:gd name="T1" fmla="*/ 1557 h 1851"/>
                                <a:gd name="T2" fmla="*/ 1545 w 2063"/>
                                <a:gd name="T3" fmla="*/ 1682 h 1851"/>
                                <a:gd name="T4" fmla="*/ 1243 w 2063"/>
                                <a:gd name="T5" fmla="*/ 1680 h 1851"/>
                                <a:gd name="T6" fmla="*/ 963 w 2063"/>
                                <a:gd name="T7" fmla="*/ 1571 h 1851"/>
                                <a:gd name="T8" fmla="*/ 854 w 2063"/>
                                <a:gd name="T9" fmla="*/ 1530 h 1851"/>
                                <a:gd name="T10" fmla="*/ 798 w 2063"/>
                                <a:gd name="T11" fmla="*/ 1522 h 1851"/>
                                <a:gd name="T12" fmla="*/ 723 w 2063"/>
                                <a:gd name="T13" fmla="*/ 1456 h 1851"/>
                                <a:gd name="T14" fmla="*/ 574 w 2063"/>
                                <a:gd name="T15" fmla="*/ 1380 h 1851"/>
                                <a:gd name="T16" fmla="*/ 272 w 2063"/>
                                <a:gd name="T17" fmla="*/ 1581 h 1851"/>
                                <a:gd name="T18" fmla="*/ 2 w 2063"/>
                                <a:gd name="T19" fmla="*/ 1791 h 1851"/>
                                <a:gd name="T20" fmla="*/ 437 w 2063"/>
                                <a:gd name="T21" fmla="*/ 1251 h 1851"/>
                                <a:gd name="T22" fmla="*/ 591 w 2063"/>
                                <a:gd name="T23" fmla="*/ 1057 h 1851"/>
                                <a:gd name="T24" fmla="*/ 681 w 2063"/>
                                <a:gd name="T25" fmla="*/ 531 h 1851"/>
                                <a:gd name="T26" fmla="*/ 672 w 2063"/>
                                <a:gd name="T27" fmla="*/ 353 h 1851"/>
                                <a:gd name="T28" fmla="*/ 396 w 2063"/>
                                <a:gd name="T29" fmla="*/ 270 h 1851"/>
                                <a:gd name="T30" fmla="*/ 195 w 2063"/>
                                <a:gd name="T31" fmla="*/ 303 h 1851"/>
                                <a:gd name="T32" fmla="*/ 90 w 2063"/>
                                <a:gd name="T33" fmla="*/ 448 h 1851"/>
                                <a:gd name="T34" fmla="*/ 129 w 2063"/>
                                <a:gd name="T35" fmla="*/ 691 h 1851"/>
                                <a:gd name="T36" fmla="*/ 191 w 2063"/>
                                <a:gd name="T37" fmla="*/ 861 h 1851"/>
                                <a:gd name="T38" fmla="*/ 82 w 2063"/>
                                <a:gd name="T39" fmla="*/ 676 h 1851"/>
                                <a:gd name="T40" fmla="*/ 32 w 2063"/>
                                <a:gd name="T41" fmla="*/ 480 h 1851"/>
                                <a:gd name="T42" fmla="*/ 118 w 2063"/>
                                <a:gd name="T43" fmla="*/ 299 h 1851"/>
                                <a:gd name="T44" fmla="*/ 388 w 2063"/>
                                <a:gd name="T45" fmla="*/ 210 h 1851"/>
                                <a:gd name="T46" fmla="*/ 729 w 2063"/>
                                <a:gd name="T47" fmla="*/ 215 h 1851"/>
                                <a:gd name="T48" fmla="*/ 890 w 2063"/>
                                <a:gd name="T49" fmla="*/ 117 h 1851"/>
                                <a:gd name="T50" fmla="*/ 1029 w 2063"/>
                                <a:gd name="T51" fmla="*/ 8 h 1851"/>
                                <a:gd name="T52" fmla="*/ 1207 w 2063"/>
                                <a:gd name="T53" fmla="*/ 91 h 1851"/>
                                <a:gd name="T54" fmla="*/ 1409 w 2063"/>
                                <a:gd name="T55" fmla="*/ 215 h 1851"/>
                                <a:gd name="T56" fmla="*/ 1491 w 2063"/>
                                <a:gd name="T57" fmla="*/ 404 h 1851"/>
                                <a:gd name="T58" fmla="*/ 1389 w 2063"/>
                                <a:gd name="T59" fmla="*/ 613 h 1851"/>
                                <a:gd name="T60" fmla="*/ 1078 w 2063"/>
                                <a:gd name="T61" fmla="*/ 864 h 1851"/>
                                <a:gd name="T62" fmla="*/ 978 w 2063"/>
                                <a:gd name="T63" fmla="*/ 1073 h 1851"/>
                                <a:gd name="T64" fmla="*/ 1422 w 2063"/>
                                <a:gd name="T65" fmla="*/ 1342 h 1851"/>
                                <a:gd name="T66" fmla="*/ 1690 w 2063"/>
                                <a:gd name="T67" fmla="*/ 1444 h 1851"/>
                                <a:gd name="T68" fmla="*/ 1824 w 2063"/>
                                <a:gd name="T69" fmla="*/ 1460 h 1851"/>
                                <a:gd name="T70" fmla="*/ 1674 w 2063"/>
                                <a:gd name="T71" fmla="*/ 1468 h 1851"/>
                                <a:gd name="T72" fmla="*/ 1628 w 2063"/>
                                <a:gd name="T73" fmla="*/ 1461 h 1851"/>
                                <a:gd name="T74" fmla="*/ 1534 w 2063"/>
                                <a:gd name="T75" fmla="*/ 1478 h 1851"/>
                                <a:gd name="T76" fmla="*/ 1550 w 2063"/>
                                <a:gd name="T77" fmla="*/ 1554 h 1851"/>
                                <a:gd name="T78" fmla="*/ 1703 w 2063"/>
                                <a:gd name="T79" fmla="*/ 1589 h 1851"/>
                                <a:gd name="T80" fmla="*/ 1914 w 2063"/>
                                <a:gd name="T81" fmla="*/ 1485 h 1851"/>
                                <a:gd name="T82" fmla="*/ 2050 w 2063"/>
                                <a:gd name="T83" fmla="*/ 1352 h 1851"/>
                                <a:gd name="T84" fmla="*/ 667 w 2063"/>
                                <a:gd name="T85" fmla="*/ 1451 h 1851"/>
                                <a:gd name="T86" fmla="*/ 1290 w 2063"/>
                                <a:gd name="T87" fmla="*/ 542 h 1851"/>
                                <a:gd name="T88" fmla="*/ 1244 w 2063"/>
                                <a:gd name="T89" fmla="*/ 534 h 1851"/>
                                <a:gd name="T90" fmla="*/ 1144 w 2063"/>
                                <a:gd name="T91" fmla="*/ 496 h 1851"/>
                                <a:gd name="T92" fmla="*/ 1110 w 2063"/>
                                <a:gd name="T93" fmla="*/ 521 h 1851"/>
                                <a:gd name="T94" fmla="*/ 1064 w 2063"/>
                                <a:gd name="T95" fmla="*/ 506 h 1851"/>
                                <a:gd name="T96" fmla="*/ 1060 w 2063"/>
                                <a:gd name="T97" fmla="*/ 545 h 1851"/>
                                <a:gd name="T98" fmla="*/ 974 w 2063"/>
                                <a:gd name="T99" fmla="*/ 489 h 1851"/>
                                <a:gd name="T100" fmla="*/ 885 w 2063"/>
                                <a:gd name="T101" fmla="*/ 545 h 1851"/>
                                <a:gd name="T102" fmla="*/ 751 w 2063"/>
                                <a:gd name="T103" fmla="*/ 831 h 1851"/>
                                <a:gd name="T104" fmla="*/ 724 w 2063"/>
                                <a:gd name="T105" fmla="*/ 1035 h 1851"/>
                                <a:gd name="T106" fmla="*/ 1006 w 2063"/>
                                <a:gd name="T107" fmla="*/ 863 h 1851"/>
                                <a:gd name="T108" fmla="*/ 1160 w 2063"/>
                                <a:gd name="T109" fmla="*/ 708 h 1851"/>
                                <a:gd name="T110" fmla="*/ 1205 w 2063"/>
                                <a:gd name="T111" fmla="*/ 719 h 1851"/>
                                <a:gd name="T112" fmla="*/ 1324 w 2063"/>
                                <a:gd name="T113" fmla="*/ 606 h 1851"/>
                                <a:gd name="T114" fmla="*/ 1012 w 2063"/>
                                <a:gd name="T115" fmla="*/ 1538 h 1851"/>
                                <a:gd name="T116" fmla="*/ 902 w 2063"/>
                                <a:gd name="T117" fmla="*/ 1478 h 1851"/>
                                <a:gd name="T118" fmla="*/ 818 w 2063"/>
                                <a:gd name="T119" fmla="*/ 1435 h 1851"/>
                                <a:gd name="T120" fmla="*/ 100 w 2063"/>
                                <a:gd name="T121" fmla="*/ 722 h 1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63" h="1851">
                                  <a:moveTo>
                                    <a:pt x="2063" y="1353"/>
                                  </a:moveTo>
                                  <a:lnTo>
                                    <a:pt x="2058" y="1372"/>
                                  </a:lnTo>
                                  <a:lnTo>
                                    <a:pt x="2051" y="1392"/>
                                  </a:lnTo>
                                  <a:lnTo>
                                    <a:pt x="2042" y="1410"/>
                                  </a:lnTo>
                                  <a:lnTo>
                                    <a:pt x="2031" y="1428"/>
                                  </a:lnTo>
                                  <a:lnTo>
                                    <a:pt x="2018" y="1446"/>
                                  </a:lnTo>
                                  <a:lnTo>
                                    <a:pt x="2005" y="1463"/>
                                  </a:lnTo>
                                  <a:lnTo>
                                    <a:pt x="1990" y="1480"/>
                                  </a:lnTo>
                                  <a:lnTo>
                                    <a:pt x="1973" y="1496"/>
                                  </a:lnTo>
                                  <a:lnTo>
                                    <a:pt x="1954" y="1513"/>
                                  </a:lnTo>
                                  <a:lnTo>
                                    <a:pt x="1934" y="1528"/>
                                  </a:lnTo>
                                  <a:lnTo>
                                    <a:pt x="1912" y="1542"/>
                                  </a:lnTo>
                                  <a:lnTo>
                                    <a:pt x="1889" y="1557"/>
                                  </a:lnTo>
                                  <a:lnTo>
                                    <a:pt x="1864" y="1572"/>
                                  </a:lnTo>
                                  <a:lnTo>
                                    <a:pt x="1838" y="1586"/>
                                  </a:lnTo>
                                  <a:lnTo>
                                    <a:pt x="1810" y="1598"/>
                                  </a:lnTo>
                                  <a:lnTo>
                                    <a:pt x="1781" y="1612"/>
                                  </a:lnTo>
                                  <a:lnTo>
                                    <a:pt x="1755" y="1622"/>
                                  </a:lnTo>
                                  <a:lnTo>
                                    <a:pt x="1729" y="1632"/>
                                  </a:lnTo>
                                  <a:lnTo>
                                    <a:pt x="1702" y="1641"/>
                                  </a:lnTo>
                                  <a:lnTo>
                                    <a:pt x="1676" y="1649"/>
                                  </a:lnTo>
                                  <a:lnTo>
                                    <a:pt x="1650" y="1657"/>
                                  </a:lnTo>
                                  <a:lnTo>
                                    <a:pt x="1624" y="1664"/>
                                  </a:lnTo>
                                  <a:lnTo>
                                    <a:pt x="1597" y="1671"/>
                                  </a:lnTo>
                                  <a:lnTo>
                                    <a:pt x="1571" y="1676"/>
                                  </a:lnTo>
                                  <a:lnTo>
                                    <a:pt x="1545" y="1682"/>
                                  </a:lnTo>
                                  <a:lnTo>
                                    <a:pt x="1518" y="1687"/>
                                  </a:lnTo>
                                  <a:lnTo>
                                    <a:pt x="1493" y="1690"/>
                                  </a:lnTo>
                                  <a:lnTo>
                                    <a:pt x="1466" y="1693"/>
                                  </a:lnTo>
                                  <a:lnTo>
                                    <a:pt x="1440" y="1696"/>
                                  </a:lnTo>
                                  <a:lnTo>
                                    <a:pt x="1413" y="1697"/>
                                  </a:lnTo>
                                  <a:lnTo>
                                    <a:pt x="1387" y="1698"/>
                                  </a:lnTo>
                                  <a:lnTo>
                                    <a:pt x="1360" y="1698"/>
                                  </a:lnTo>
                                  <a:lnTo>
                                    <a:pt x="1343" y="1698"/>
                                  </a:lnTo>
                                  <a:lnTo>
                                    <a:pt x="1325" y="1697"/>
                                  </a:lnTo>
                                  <a:lnTo>
                                    <a:pt x="1306" y="1693"/>
                                  </a:lnTo>
                                  <a:lnTo>
                                    <a:pt x="1287" y="1690"/>
                                  </a:lnTo>
                                  <a:lnTo>
                                    <a:pt x="1265" y="1686"/>
                                  </a:lnTo>
                                  <a:lnTo>
                                    <a:pt x="1243" y="1680"/>
                                  </a:lnTo>
                                  <a:lnTo>
                                    <a:pt x="1219" y="1673"/>
                                  </a:lnTo>
                                  <a:lnTo>
                                    <a:pt x="1195" y="1666"/>
                                  </a:lnTo>
                                  <a:lnTo>
                                    <a:pt x="1141" y="1649"/>
                                  </a:lnTo>
                                  <a:lnTo>
                                    <a:pt x="1096" y="1636"/>
                                  </a:lnTo>
                                  <a:lnTo>
                                    <a:pt x="1060" y="1628"/>
                                  </a:lnTo>
                                  <a:lnTo>
                                    <a:pt x="1033" y="1622"/>
                                  </a:lnTo>
                                  <a:lnTo>
                                    <a:pt x="1030" y="1614"/>
                                  </a:lnTo>
                                  <a:lnTo>
                                    <a:pt x="1043" y="1614"/>
                                  </a:lnTo>
                                  <a:lnTo>
                                    <a:pt x="1031" y="1605"/>
                                  </a:lnTo>
                                  <a:lnTo>
                                    <a:pt x="1016" y="1596"/>
                                  </a:lnTo>
                                  <a:lnTo>
                                    <a:pt x="1001" y="1587"/>
                                  </a:lnTo>
                                  <a:lnTo>
                                    <a:pt x="983" y="1579"/>
                                  </a:lnTo>
                                  <a:lnTo>
                                    <a:pt x="963" y="1571"/>
                                  </a:lnTo>
                                  <a:lnTo>
                                    <a:pt x="942" y="1563"/>
                                  </a:lnTo>
                                  <a:lnTo>
                                    <a:pt x="920" y="1556"/>
                                  </a:lnTo>
                                  <a:lnTo>
                                    <a:pt x="896" y="1549"/>
                                  </a:lnTo>
                                  <a:lnTo>
                                    <a:pt x="900" y="1554"/>
                                  </a:lnTo>
                                  <a:lnTo>
                                    <a:pt x="894" y="1550"/>
                                  </a:lnTo>
                                  <a:lnTo>
                                    <a:pt x="889" y="1547"/>
                                  </a:lnTo>
                                  <a:lnTo>
                                    <a:pt x="889" y="1546"/>
                                  </a:lnTo>
                                  <a:lnTo>
                                    <a:pt x="889" y="1545"/>
                                  </a:lnTo>
                                  <a:lnTo>
                                    <a:pt x="890" y="1544"/>
                                  </a:lnTo>
                                  <a:lnTo>
                                    <a:pt x="893" y="1544"/>
                                  </a:lnTo>
                                  <a:lnTo>
                                    <a:pt x="880" y="1540"/>
                                  </a:lnTo>
                                  <a:lnTo>
                                    <a:pt x="868" y="1536"/>
                                  </a:lnTo>
                                  <a:lnTo>
                                    <a:pt x="854" y="1530"/>
                                  </a:lnTo>
                                  <a:lnTo>
                                    <a:pt x="842" y="1524"/>
                                  </a:lnTo>
                                  <a:lnTo>
                                    <a:pt x="829" y="1518"/>
                                  </a:lnTo>
                                  <a:lnTo>
                                    <a:pt x="817" y="1511"/>
                                  </a:lnTo>
                                  <a:lnTo>
                                    <a:pt x="805" y="1503"/>
                                  </a:lnTo>
                                  <a:lnTo>
                                    <a:pt x="793" y="1495"/>
                                  </a:lnTo>
                                  <a:lnTo>
                                    <a:pt x="780" y="1503"/>
                                  </a:lnTo>
                                  <a:lnTo>
                                    <a:pt x="809" y="1522"/>
                                  </a:lnTo>
                                  <a:lnTo>
                                    <a:pt x="809" y="1519"/>
                                  </a:lnTo>
                                  <a:lnTo>
                                    <a:pt x="808" y="1515"/>
                                  </a:lnTo>
                                  <a:lnTo>
                                    <a:pt x="806" y="1514"/>
                                  </a:lnTo>
                                  <a:lnTo>
                                    <a:pt x="804" y="1513"/>
                                  </a:lnTo>
                                  <a:lnTo>
                                    <a:pt x="801" y="1515"/>
                                  </a:lnTo>
                                  <a:lnTo>
                                    <a:pt x="798" y="1522"/>
                                  </a:lnTo>
                                  <a:lnTo>
                                    <a:pt x="801" y="1527"/>
                                  </a:lnTo>
                                  <a:lnTo>
                                    <a:pt x="807" y="1532"/>
                                  </a:lnTo>
                                  <a:lnTo>
                                    <a:pt x="777" y="1522"/>
                                  </a:lnTo>
                                  <a:lnTo>
                                    <a:pt x="771" y="1519"/>
                                  </a:lnTo>
                                  <a:lnTo>
                                    <a:pt x="766" y="1515"/>
                                  </a:lnTo>
                                  <a:lnTo>
                                    <a:pt x="764" y="1512"/>
                                  </a:lnTo>
                                  <a:lnTo>
                                    <a:pt x="763" y="1508"/>
                                  </a:lnTo>
                                  <a:lnTo>
                                    <a:pt x="764" y="1505"/>
                                  </a:lnTo>
                                  <a:lnTo>
                                    <a:pt x="769" y="1503"/>
                                  </a:lnTo>
                                  <a:lnTo>
                                    <a:pt x="715" y="1470"/>
                                  </a:lnTo>
                                  <a:lnTo>
                                    <a:pt x="774" y="1495"/>
                                  </a:lnTo>
                                  <a:lnTo>
                                    <a:pt x="747" y="1474"/>
                                  </a:lnTo>
                                  <a:lnTo>
                                    <a:pt x="723" y="1456"/>
                                  </a:lnTo>
                                  <a:lnTo>
                                    <a:pt x="699" y="1440"/>
                                  </a:lnTo>
                                  <a:lnTo>
                                    <a:pt x="678" y="1426"/>
                                  </a:lnTo>
                                  <a:lnTo>
                                    <a:pt x="655" y="1411"/>
                                  </a:lnTo>
                                  <a:lnTo>
                                    <a:pt x="635" y="1398"/>
                                  </a:lnTo>
                                  <a:lnTo>
                                    <a:pt x="613" y="1386"/>
                                  </a:lnTo>
                                  <a:lnTo>
                                    <a:pt x="593" y="1374"/>
                                  </a:lnTo>
                                  <a:lnTo>
                                    <a:pt x="599" y="1381"/>
                                  </a:lnTo>
                                  <a:lnTo>
                                    <a:pt x="607" y="1389"/>
                                  </a:lnTo>
                                  <a:lnTo>
                                    <a:pt x="617" y="1398"/>
                                  </a:lnTo>
                                  <a:lnTo>
                                    <a:pt x="629" y="1409"/>
                                  </a:lnTo>
                                  <a:lnTo>
                                    <a:pt x="662" y="1432"/>
                                  </a:lnTo>
                                  <a:lnTo>
                                    <a:pt x="703" y="1462"/>
                                  </a:lnTo>
                                  <a:lnTo>
                                    <a:pt x="574" y="1380"/>
                                  </a:lnTo>
                                  <a:lnTo>
                                    <a:pt x="647" y="1440"/>
                                  </a:lnTo>
                                  <a:lnTo>
                                    <a:pt x="611" y="1418"/>
                                  </a:lnTo>
                                  <a:lnTo>
                                    <a:pt x="576" y="1393"/>
                                  </a:lnTo>
                                  <a:lnTo>
                                    <a:pt x="541" y="1367"/>
                                  </a:lnTo>
                                  <a:lnTo>
                                    <a:pt x="508" y="1339"/>
                                  </a:lnTo>
                                  <a:lnTo>
                                    <a:pt x="483" y="1359"/>
                                  </a:lnTo>
                                  <a:lnTo>
                                    <a:pt x="458" y="1380"/>
                                  </a:lnTo>
                                  <a:lnTo>
                                    <a:pt x="431" y="1405"/>
                                  </a:lnTo>
                                  <a:lnTo>
                                    <a:pt x="403" y="1434"/>
                                  </a:lnTo>
                                  <a:lnTo>
                                    <a:pt x="372" y="1465"/>
                                  </a:lnTo>
                                  <a:lnTo>
                                    <a:pt x="341" y="1502"/>
                                  </a:lnTo>
                                  <a:lnTo>
                                    <a:pt x="307" y="1539"/>
                                  </a:lnTo>
                                  <a:lnTo>
                                    <a:pt x="272" y="1581"/>
                                  </a:lnTo>
                                  <a:lnTo>
                                    <a:pt x="253" y="1605"/>
                                  </a:lnTo>
                                  <a:lnTo>
                                    <a:pt x="231" y="1632"/>
                                  </a:lnTo>
                                  <a:lnTo>
                                    <a:pt x="207" y="1662"/>
                                  </a:lnTo>
                                  <a:lnTo>
                                    <a:pt x="181" y="1693"/>
                                  </a:lnTo>
                                  <a:lnTo>
                                    <a:pt x="152" y="1729"/>
                                  </a:lnTo>
                                  <a:lnTo>
                                    <a:pt x="120" y="1766"/>
                                  </a:lnTo>
                                  <a:lnTo>
                                    <a:pt x="87" y="1807"/>
                                  </a:lnTo>
                                  <a:lnTo>
                                    <a:pt x="50" y="1851"/>
                                  </a:lnTo>
                                  <a:lnTo>
                                    <a:pt x="2" y="1848"/>
                                  </a:lnTo>
                                  <a:lnTo>
                                    <a:pt x="1" y="1831"/>
                                  </a:lnTo>
                                  <a:lnTo>
                                    <a:pt x="0" y="1815"/>
                                  </a:lnTo>
                                  <a:lnTo>
                                    <a:pt x="0" y="1802"/>
                                  </a:lnTo>
                                  <a:lnTo>
                                    <a:pt x="2" y="1791"/>
                                  </a:lnTo>
                                  <a:lnTo>
                                    <a:pt x="4" y="1781"/>
                                  </a:lnTo>
                                  <a:lnTo>
                                    <a:pt x="8" y="1772"/>
                                  </a:lnTo>
                                  <a:lnTo>
                                    <a:pt x="35" y="1785"/>
                                  </a:lnTo>
                                  <a:lnTo>
                                    <a:pt x="71" y="1742"/>
                                  </a:lnTo>
                                  <a:lnTo>
                                    <a:pt x="111" y="1693"/>
                                  </a:lnTo>
                                  <a:lnTo>
                                    <a:pt x="156" y="1639"/>
                                  </a:lnTo>
                                  <a:lnTo>
                                    <a:pt x="204" y="1580"/>
                                  </a:lnTo>
                                  <a:lnTo>
                                    <a:pt x="256" y="1514"/>
                                  </a:lnTo>
                                  <a:lnTo>
                                    <a:pt x="313" y="1444"/>
                                  </a:lnTo>
                                  <a:lnTo>
                                    <a:pt x="372" y="1369"/>
                                  </a:lnTo>
                                  <a:lnTo>
                                    <a:pt x="437" y="1288"/>
                                  </a:lnTo>
                                  <a:lnTo>
                                    <a:pt x="423" y="1252"/>
                                  </a:lnTo>
                                  <a:lnTo>
                                    <a:pt x="437" y="1251"/>
                                  </a:lnTo>
                                  <a:lnTo>
                                    <a:pt x="449" y="1246"/>
                                  </a:lnTo>
                                  <a:lnTo>
                                    <a:pt x="463" y="1241"/>
                                  </a:lnTo>
                                  <a:lnTo>
                                    <a:pt x="475" y="1234"/>
                                  </a:lnTo>
                                  <a:lnTo>
                                    <a:pt x="487" y="1225"/>
                                  </a:lnTo>
                                  <a:lnTo>
                                    <a:pt x="500" y="1213"/>
                                  </a:lnTo>
                                  <a:lnTo>
                                    <a:pt x="511" y="1200"/>
                                  </a:lnTo>
                                  <a:lnTo>
                                    <a:pt x="523" y="1185"/>
                                  </a:lnTo>
                                  <a:lnTo>
                                    <a:pt x="535" y="1168"/>
                                  </a:lnTo>
                                  <a:lnTo>
                                    <a:pt x="547" y="1150"/>
                                  </a:lnTo>
                                  <a:lnTo>
                                    <a:pt x="558" y="1129"/>
                                  </a:lnTo>
                                  <a:lnTo>
                                    <a:pt x="569" y="1107"/>
                                  </a:lnTo>
                                  <a:lnTo>
                                    <a:pt x="580" y="1083"/>
                                  </a:lnTo>
                                  <a:lnTo>
                                    <a:pt x="591" y="1057"/>
                                  </a:lnTo>
                                  <a:lnTo>
                                    <a:pt x="602" y="1029"/>
                                  </a:lnTo>
                                  <a:lnTo>
                                    <a:pt x="612" y="999"/>
                                  </a:lnTo>
                                  <a:lnTo>
                                    <a:pt x="629" y="945"/>
                                  </a:lnTo>
                                  <a:lnTo>
                                    <a:pt x="644" y="892"/>
                                  </a:lnTo>
                                  <a:lnTo>
                                    <a:pt x="656" y="841"/>
                                  </a:lnTo>
                                  <a:lnTo>
                                    <a:pt x="667" y="790"/>
                                  </a:lnTo>
                                  <a:lnTo>
                                    <a:pt x="675" y="740"/>
                                  </a:lnTo>
                                  <a:lnTo>
                                    <a:pt x="681" y="691"/>
                                  </a:lnTo>
                                  <a:lnTo>
                                    <a:pt x="684" y="643"/>
                                  </a:lnTo>
                                  <a:lnTo>
                                    <a:pt x="685" y="597"/>
                                  </a:lnTo>
                                  <a:lnTo>
                                    <a:pt x="684" y="572"/>
                                  </a:lnTo>
                                  <a:lnTo>
                                    <a:pt x="683" y="550"/>
                                  </a:lnTo>
                                  <a:lnTo>
                                    <a:pt x="681" y="531"/>
                                  </a:lnTo>
                                  <a:lnTo>
                                    <a:pt x="678" y="515"/>
                                  </a:lnTo>
                                  <a:lnTo>
                                    <a:pt x="736" y="431"/>
                                  </a:lnTo>
                                  <a:lnTo>
                                    <a:pt x="725" y="423"/>
                                  </a:lnTo>
                                  <a:lnTo>
                                    <a:pt x="715" y="418"/>
                                  </a:lnTo>
                                  <a:lnTo>
                                    <a:pt x="703" y="413"/>
                                  </a:lnTo>
                                  <a:lnTo>
                                    <a:pt x="693" y="410"/>
                                  </a:lnTo>
                                  <a:lnTo>
                                    <a:pt x="684" y="407"/>
                                  </a:lnTo>
                                  <a:lnTo>
                                    <a:pt x="675" y="406"/>
                                  </a:lnTo>
                                  <a:lnTo>
                                    <a:pt x="666" y="405"/>
                                  </a:lnTo>
                                  <a:lnTo>
                                    <a:pt x="658" y="406"/>
                                  </a:lnTo>
                                  <a:lnTo>
                                    <a:pt x="651" y="381"/>
                                  </a:lnTo>
                                  <a:lnTo>
                                    <a:pt x="661" y="369"/>
                                  </a:lnTo>
                                  <a:lnTo>
                                    <a:pt x="672" y="353"/>
                                  </a:lnTo>
                                  <a:lnTo>
                                    <a:pt x="685" y="334"/>
                                  </a:lnTo>
                                  <a:lnTo>
                                    <a:pt x="701" y="311"/>
                                  </a:lnTo>
                                  <a:lnTo>
                                    <a:pt x="678" y="303"/>
                                  </a:lnTo>
                                  <a:lnTo>
                                    <a:pt x="637" y="292"/>
                                  </a:lnTo>
                                  <a:lnTo>
                                    <a:pt x="641" y="301"/>
                                  </a:lnTo>
                                  <a:lnTo>
                                    <a:pt x="607" y="293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40" y="281"/>
                                  </a:lnTo>
                                  <a:lnTo>
                                    <a:pt x="509" y="278"/>
                                  </a:lnTo>
                                  <a:lnTo>
                                    <a:pt x="479" y="274"/>
                                  </a:lnTo>
                                  <a:lnTo>
                                    <a:pt x="450" y="272"/>
                                  </a:lnTo>
                                  <a:lnTo>
                                    <a:pt x="423" y="271"/>
                                  </a:lnTo>
                                  <a:lnTo>
                                    <a:pt x="396" y="270"/>
                                  </a:lnTo>
                                  <a:lnTo>
                                    <a:pt x="371" y="270"/>
                                  </a:lnTo>
                                  <a:lnTo>
                                    <a:pt x="348" y="271"/>
                                  </a:lnTo>
                                  <a:lnTo>
                                    <a:pt x="325" y="273"/>
                                  </a:lnTo>
                                  <a:lnTo>
                                    <a:pt x="304" y="276"/>
                                  </a:lnTo>
                                  <a:lnTo>
                                    <a:pt x="284" y="279"/>
                                  </a:lnTo>
                                  <a:lnTo>
                                    <a:pt x="264" y="282"/>
                                  </a:lnTo>
                                  <a:lnTo>
                                    <a:pt x="246" y="287"/>
                                  </a:lnTo>
                                  <a:lnTo>
                                    <a:pt x="229" y="292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207" y="302"/>
                                  </a:lnTo>
                                  <a:lnTo>
                                    <a:pt x="201" y="304"/>
                                  </a:lnTo>
                                  <a:lnTo>
                                    <a:pt x="197" y="304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181" y="311"/>
                                  </a:lnTo>
                                  <a:lnTo>
                                    <a:pt x="169" y="319"/>
                                  </a:lnTo>
                                  <a:lnTo>
                                    <a:pt x="157" y="328"/>
                                  </a:lnTo>
                                  <a:lnTo>
                                    <a:pt x="147" y="337"/>
                                  </a:lnTo>
                                  <a:lnTo>
                                    <a:pt x="137" y="347"/>
                                  </a:lnTo>
                                  <a:lnTo>
                                    <a:pt x="128" y="358"/>
                                  </a:lnTo>
                                  <a:lnTo>
                                    <a:pt x="120" y="369"/>
                                  </a:lnTo>
                                  <a:lnTo>
                                    <a:pt x="114" y="381"/>
                                  </a:lnTo>
                                  <a:lnTo>
                                    <a:pt x="107" y="394"/>
                                  </a:lnTo>
                                  <a:lnTo>
                                    <a:pt x="101" y="406"/>
                                  </a:lnTo>
                                  <a:lnTo>
                                    <a:pt x="97" y="420"/>
                                  </a:lnTo>
                                  <a:lnTo>
                                    <a:pt x="93" y="433"/>
                                  </a:lnTo>
                                  <a:lnTo>
                                    <a:pt x="90" y="448"/>
                                  </a:lnTo>
                                  <a:lnTo>
                                    <a:pt x="88" y="464"/>
                                  </a:lnTo>
                                  <a:lnTo>
                                    <a:pt x="87" y="480"/>
                                  </a:lnTo>
                                  <a:lnTo>
                                    <a:pt x="87" y="496"/>
                                  </a:lnTo>
                                  <a:lnTo>
                                    <a:pt x="87" y="513"/>
                                  </a:lnTo>
                                  <a:lnTo>
                                    <a:pt x="88" y="530"/>
                                  </a:lnTo>
                                  <a:lnTo>
                                    <a:pt x="90" y="548"/>
                                  </a:lnTo>
                                  <a:lnTo>
                                    <a:pt x="93" y="566"/>
                                  </a:lnTo>
                                  <a:lnTo>
                                    <a:pt x="97" y="586"/>
                                  </a:lnTo>
                                  <a:lnTo>
                                    <a:pt x="101" y="606"/>
                                  </a:lnTo>
                                  <a:lnTo>
                                    <a:pt x="107" y="626"/>
                                  </a:lnTo>
                                  <a:lnTo>
                                    <a:pt x="114" y="647"/>
                                  </a:lnTo>
                                  <a:lnTo>
                                    <a:pt x="121" y="668"/>
                                  </a:lnTo>
                                  <a:lnTo>
                                    <a:pt x="129" y="691"/>
                                  </a:lnTo>
                                  <a:lnTo>
                                    <a:pt x="138" y="714"/>
                                  </a:lnTo>
                                  <a:lnTo>
                                    <a:pt x="148" y="738"/>
                                  </a:lnTo>
                                  <a:lnTo>
                                    <a:pt x="171" y="786"/>
                                  </a:lnTo>
                                  <a:lnTo>
                                    <a:pt x="197" y="839"/>
                                  </a:lnTo>
                                  <a:lnTo>
                                    <a:pt x="199" y="839"/>
                                  </a:lnTo>
                                  <a:lnTo>
                                    <a:pt x="229" y="899"/>
                                  </a:lnTo>
                                  <a:lnTo>
                                    <a:pt x="226" y="899"/>
                                  </a:lnTo>
                                  <a:lnTo>
                                    <a:pt x="224" y="898"/>
                                  </a:lnTo>
                                  <a:lnTo>
                                    <a:pt x="220" y="897"/>
                                  </a:lnTo>
                                  <a:lnTo>
                                    <a:pt x="217" y="894"/>
                                  </a:lnTo>
                                  <a:lnTo>
                                    <a:pt x="209" y="887"/>
                                  </a:lnTo>
                                  <a:lnTo>
                                    <a:pt x="200" y="876"/>
                                  </a:lnTo>
                                  <a:lnTo>
                                    <a:pt x="191" y="861"/>
                                  </a:lnTo>
                                  <a:lnTo>
                                    <a:pt x="180" y="844"/>
                                  </a:lnTo>
                                  <a:lnTo>
                                    <a:pt x="168" y="823"/>
                                  </a:lnTo>
                                  <a:lnTo>
                                    <a:pt x="154" y="798"/>
                                  </a:lnTo>
                                  <a:lnTo>
                                    <a:pt x="134" y="775"/>
                                  </a:lnTo>
                                  <a:lnTo>
                                    <a:pt x="119" y="760"/>
                                  </a:lnTo>
                                  <a:lnTo>
                                    <a:pt x="114" y="755"/>
                                  </a:lnTo>
                                  <a:lnTo>
                                    <a:pt x="109" y="751"/>
                                  </a:lnTo>
                                  <a:lnTo>
                                    <a:pt x="105" y="749"/>
                                  </a:lnTo>
                                  <a:lnTo>
                                    <a:pt x="102" y="749"/>
                                  </a:lnTo>
                                  <a:lnTo>
                                    <a:pt x="99" y="731"/>
                                  </a:lnTo>
                                  <a:lnTo>
                                    <a:pt x="94" y="713"/>
                                  </a:lnTo>
                                  <a:lnTo>
                                    <a:pt x="89" y="694"/>
                                  </a:lnTo>
                                  <a:lnTo>
                                    <a:pt x="82" y="676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67" y="640"/>
                                  </a:lnTo>
                                  <a:lnTo>
                                    <a:pt x="58" y="623"/>
                                  </a:lnTo>
                                  <a:lnTo>
                                    <a:pt x="48" y="605"/>
                                  </a:lnTo>
                                  <a:lnTo>
                                    <a:pt x="59" y="578"/>
                                  </a:lnTo>
                                  <a:lnTo>
                                    <a:pt x="53" y="566"/>
                                  </a:lnTo>
                                  <a:lnTo>
                                    <a:pt x="47" y="555"/>
                                  </a:lnTo>
                                  <a:lnTo>
                                    <a:pt x="43" y="544"/>
                                  </a:lnTo>
                                  <a:lnTo>
                                    <a:pt x="39" y="531"/>
                                  </a:lnTo>
                                  <a:lnTo>
                                    <a:pt x="36" y="519"/>
                                  </a:lnTo>
                                  <a:lnTo>
                                    <a:pt x="34" y="506"/>
                                  </a:lnTo>
                                  <a:lnTo>
                                    <a:pt x="32" y="494"/>
                                  </a:lnTo>
                                  <a:lnTo>
                                    <a:pt x="32" y="480"/>
                                  </a:lnTo>
                                  <a:lnTo>
                                    <a:pt x="32" y="463"/>
                                  </a:lnTo>
                                  <a:lnTo>
                                    <a:pt x="34" y="447"/>
                                  </a:lnTo>
                                  <a:lnTo>
                                    <a:pt x="37" y="431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5" y="402"/>
                                  </a:lnTo>
                                  <a:lnTo>
                                    <a:pt x="50" y="387"/>
                                  </a:lnTo>
                                  <a:lnTo>
                                    <a:pt x="57" y="373"/>
                                  </a:lnTo>
                                  <a:lnTo>
                                    <a:pt x="64" y="360"/>
                                  </a:lnTo>
                                  <a:lnTo>
                                    <a:pt x="73" y="347"/>
                                  </a:lnTo>
                                  <a:lnTo>
                                    <a:pt x="83" y="335"/>
                                  </a:lnTo>
                                  <a:lnTo>
                                    <a:pt x="93" y="322"/>
                                  </a:lnTo>
                                  <a:lnTo>
                                    <a:pt x="105" y="311"/>
                                  </a:lnTo>
                                  <a:lnTo>
                                    <a:pt x="118" y="299"/>
                                  </a:lnTo>
                                  <a:lnTo>
                                    <a:pt x="132" y="288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62" y="268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78" y="259"/>
                                  </a:lnTo>
                                  <a:lnTo>
                                    <a:pt x="201" y="254"/>
                                  </a:lnTo>
                                  <a:lnTo>
                                    <a:pt x="227" y="248"/>
                                  </a:lnTo>
                                  <a:lnTo>
                                    <a:pt x="255" y="243"/>
                                  </a:lnTo>
                                  <a:lnTo>
                                    <a:pt x="286" y="237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53" y="221"/>
                                  </a:lnTo>
                                  <a:lnTo>
                                    <a:pt x="390" y="213"/>
                                  </a:lnTo>
                                  <a:lnTo>
                                    <a:pt x="388" y="210"/>
                                  </a:lnTo>
                                  <a:lnTo>
                                    <a:pt x="412" y="207"/>
                                  </a:lnTo>
                                  <a:lnTo>
                                    <a:pt x="439" y="205"/>
                                  </a:lnTo>
                                  <a:lnTo>
                                    <a:pt x="468" y="205"/>
                                  </a:lnTo>
                                  <a:lnTo>
                                    <a:pt x="499" y="207"/>
                                  </a:lnTo>
                                  <a:lnTo>
                                    <a:pt x="538" y="211"/>
                                  </a:lnTo>
                                  <a:lnTo>
                                    <a:pt x="569" y="213"/>
                                  </a:lnTo>
                                  <a:lnTo>
                                    <a:pt x="592" y="213"/>
                                  </a:lnTo>
                                  <a:lnTo>
                                    <a:pt x="607" y="213"/>
                                  </a:lnTo>
                                  <a:lnTo>
                                    <a:pt x="604" y="210"/>
                                  </a:lnTo>
                                  <a:lnTo>
                                    <a:pt x="763" y="237"/>
                                  </a:lnTo>
                                  <a:lnTo>
                                    <a:pt x="763" y="235"/>
                                  </a:lnTo>
                                  <a:lnTo>
                                    <a:pt x="720" y="210"/>
                                  </a:lnTo>
                                  <a:lnTo>
                                    <a:pt x="729" y="215"/>
                                  </a:lnTo>
                                  <a:lnTo>
                                    <a:pt x="739" y="219"/>
                                  </a:lnTo>
                                  <a:lnTo>
                                    <a:pt x="748" y="220"/>
                                  </a:lnTo>
                                  <a:lnTo>
                                    <a:pt x="757" y="221"/>
                                  </a:lnTo>
                                  <a:lnTo>
                                    <a:pt x="764" y="221"/>
                                  </a:lnTo>
                                  <a:lnTo>
                                    <a:pt x="771" y="220"/>
                                  </a:lnTo>
                                  <a:lnTo>
                                    <a:pt x="778" y="218"/>
                                  </a:lnTo>
                                  <a:lnTo>
                                    <a:pt x="784" y="214"/>
                                  </a:lnTo>
                                  <a:lnTo>
                                    <a:pt x="799" y="206"/>
                                  </a:lnTo>
                                  <a:lnTo>
                                    <a:pt x="815" y="195"/>
                                  </a:lnTo>
                                  <a:lnTo>
                                    <a:pt x="832" y="180"/>
                                  </a:lnTo>
                                  <a:lnTo>
                                    <a:pt x="851" y="162"/>
                                  </a:lnTo>
                                  <a:lnTo>
                                    <a:pt x="870" y="141"/>
                                  </a:lnTo>
                                  <a:lnTo>
                                    <a:pt x="890" y="117"/>
                                  </a:lnTo>
                                  <a:lnTo>
                                    <a:pt x="911" y="92"/>
                                  </a:lnTo>
                                  <a:lnTo>
                                    <a:pt x="929" y="70"/>
                                  </a:lnTo>
                                  <a:lnTo>
                                    <a:pt x="945" y="51"/>
                                  </a:lnTo>
                                  <a:lnTo>
                                    <a:pt x="960" y="35"/>
                                  </a:lnTo>
                                  <a:lnTo>
                                    <a:pt x="974" y="22"/>
                                  </a:lnTo>
                                  <a:lnTo>
                                    <a:pt x="985" y="12"/>
                                  </a:lnTo>
                                  <a:lnTo>
                                    <a:pt x="995" y="5"/>
                                  </a:lnTo>
                                  <a:lnTo>
                                    <a:pt x="1004" y="1"/>
                                  </a:lnTo>
                                  <a:lnTo>
                                    <a:pt x="1007" y="0"/>
                                  </a:lnTo>
                                  <a:lnTo>
                                    <a:pt x="1011" y="0"/>
                                  </a:lnTo>
                                  <a:lnTo>
                                    <a:pt x="1015" y="1"/>
                                  </a:lnTo>
                                  <a:lnTo>
                                    <a:pt x="1019" y="2"/>
                                  </a:lnTo>
                                  <a:lnTo>
                                    <a:pt x="1029" y="8"/>
                                  </a:lnTo>
                                  <a:lnTo>
                                    <a:pt x="1039" y="16"/>
                                  </a:lnTo>
                                  <a:lnTo>
                                    <a:pt x="1049" y="25"/>
                                  </a:lnTo>
                                  <a:lnTo>
                                    <a:pt x="1057" y="32"/>
                                  </a:lnTo>
                                  <a:lnTo>
                                    <a:pt x="1065" y="35"/>
                                  </a:lnTo>
                                  <a:lnTo>
                                    <a:pt x="1070" y="36"/>
                                  </a:lnTo>
                                  <a:lnTo>
                                    <a:pt x="1077" y="35"/>
                                  </a:lnTo>
                                  <a:lnTo>
                                    <a:pt x="1084" y="34"/>
                                  </a:lnTo>
                                  <a:lnTo>
                                    <a:pt x="1103" y="43"/>
                                  </a:lnTo>
                                  <a:lnTo>
                                    <a:pt x="1127" y="54"/>
                                  </a:lnTo>
                                  <a:lnTo>
                                    <a:pt x="1156" y="66"/>
                                  </a:lnTo>
                                  <a:lnTo>
                                    <a:pt x="1190" y="77"/>
                                  </a:lnTo>
                                  <a:lnTo>
                                    <a:pt x="1196" y="84"/>
                                  </a:lnTo>
                                  <a:lnTo>
                                    <a:pt x="1207" y="91"/>
                                  </a:lnTo>
                                  <a:lnTo>
                                    <a:pt x="1219" y="99"/>
                                  </a:lnTo>
                                  <a:lnTo>
                                    <a:pt x="1234" y="106"/>
                                  </a:lnTo>
                                  <a:lnTo>
                                    <a:pt x="1272" y="125"/>
                                  </a:lnTo>
                                  <a:lnTo>
                                    <a:pt x="1319" y="145"/>
                                  </a:lnTo>
                                  <a:lnTo>
                                    <a:pt x="1329" y="150"/>
                                  </a:lnTo>
                                  <a:lnTo>
                                    <a:pt x="1341" y="155"/>
                                  </a:lnTo>
                                  <a:lnTo>
                                    <a:pt x="1351" y="162"/>
                                  </a:lnTo>
                                  <a:lnTo>
                                    <a:pt x="1361" y="169"/>
                                  </a:lnTo>
                                  <a:lnTo>
                                    <a:pt x="1371" y="177"/>
                                  </a:lnTo>
                                  <a:lnTo>
                                    <a:pt x="1381" y="185"/>
                                  </a:lnTo>
                                  <a:lnTo>
                                    <a:pt x="1390" y="194"/>
                                  </a:lnTo>
                                  <a:lnTo>
                                    <a:pt x="1400" y="204"/>
                                  </a:lnTo>
                                  <a:lnTo>
                                    <a:pt x="1409" y="215"/>
                                  </a:lnTo>
                                  <a:lnTo>
                                    <a:pt x="1418" y="227"/>
                                  </a:lnTo>
                                  <a:lnTo>
                                    <a:pt x="1427" y="238"/>
                                  </a:lnTo>
                                  <a:lnTo>
                                    <a:pt x="1436" y="252"/>
                                  </a:lnTo>
                                  <a:lnTo>
                                    <a:pt x="1453" y="280"/>
                                  </a:lnTo>
                                  <a:lnTo>
                                    <a:pt x="1470" y="311"/>
                                  </a:lnTo>
                                  <a:lnTo>
                                    <a:pt x="1476" y="322"/>
                                  </a:lnTo>
                                  <a:lnTo>
                                    <a:pt x="1480" y="334"/>
                                  </a:lnTo>
                                  <a:lnTo>
                                    <a:pt x="1484" y="345"/>
                                  </a:lnTo>
                                  <a:lnTo>
                                    <a:pt x="1487" y="356"/>
                                  </a:lnTo>
                                  <a:lnTo>
                                    <a:pt x="1489" y="368"/>
                                  </a:lnTo>
                                  <a:lnTo>
                                    <a:pt x="1490" y="379"/>
                                  </a:lnTo>
                                  <a:lnTo>
                                    <a:pt x="1491" y="391"/>
                                  </a:lnTo>
                                  <a:lnTo>
                                    <a:pt x="1491" y="404"/>
                                  </a:lnTo>
                                  <a:lnTo>
                                    <a:pt x="1491" y="419"/>
                                  </a:lnTo>
                                  <a:lnTo>
                                    <a:pt x="1489" y="435"/>
                                  </a:lnTo>
                                  <a:lnTo>
                                    <a:pt x="1486" y="450"/>
                                  </a:lnTo>
                                  <a:lnTo>
                                    <a:pt x="1482" y="466"/>
                                  </a:lnTo>
                                  <a:lnTo>
                                    <a:pt x="1477" y="482"/>
                                  </a:lnTo>
                                  <a:lnTo>
                                    <a:pt x="1470" y="498"/>
                                  </a:lnTo>
                                  <a:lnTo>
                                    <a:pt x="1462" y="514"/>
                                  </a:lnTo>
                                  <a:lnTo>
                                    <a:pt x="1453" y="531"/>
                                  </a:lnTo>
                                  <a:lnTo>
                                    <a:pt x="1442" y="547"/>
                                  </a:lnTo>
                                  <a:lnTo>
                                    <a:pt x="1431" y="563"/>
                                  </a:lnTo>
                                  <a:lnTo>
                                    <a:pt x="1418" y="580"/>
                                  </a:lnTo>
                                  <a:lnTo>
                                    <a:pt x="1404" y="596"/>
                                  </a:lnTo>
                                  <a:lnTo>
                                    <a:pt x="1389" y="613"/>
                                  </a:lnTo>
                                  <a:lnTo>
                                    <a:pt x="1372" y="629"/>
                                  </a:lnTo>
                                  <a:lnTo>
                                    <a:pt x="1354" y="646"/>
                                  </a:lnTo>
                                  <a:lnTo>
                                    <a:pt x="1335" y="662"/>
                                  </a:lnTo>
                                  <a:lnTo>
                                    <a:pt x="1323" y="673"/>
                                  </a:lnTo>
                                  <a:lnTo>
                                    <a:pt x="1305" y="688"/>
                                  </a:lnTo>
                                  <a:lnTo>
                                    <a:pt x="1282" y="706"/>
                                  </a:lnTo>
                                  <a:lnTo>
                                    <a:pt x="1255" y="729"/>
                                  </a:lnTo>
                                  <a:lnTo>
                                    <a:pt x="1222" y="755"/>
                                  </a:lnTo>
                                  <a:lnTo>
                                    <a:pt x="1185" y="785"/>
                                  </a:lnTo>
                                  <a:lnTo>
                                    <a:pt x="1142" y="819"/>
                                  </a:lnTo>
                                  <a:lnTo>
                                    <a:pt x="1095" y="858"/>
                                  </a:lnTo>
                                  <a:lnTo>
                                    <a:pt x="1087" y="860"/>
                                  </a:lnTo>
                                  <a:lnTo>
                                    <a:pt x="1078" y="864"/>
                                  </a:lnTo>
                                  <a:lnTo>
                                    <a:pt x="1067" y="869"/>
                                  </a:lnTo>
                                  <a:lnTo>
                                    <a:pt x="1055" y="877"/>
                                  </a:lnTo>
                                  <a:lnTo>
                                    <a:pt x="1024" y="898"/>
                                  </a:lnTo>
                                  <a:lnTo>
                                    <a:pt x="987" y="925"/>
                                  </a:lnTo>
                                  <a:lnTo>
                                    <a:pt x="951" y="952"/>
                                  </a:lnTo>
                                  <a:lnTo>
                                    <a:pt x="925" y="976"/>
                                  </a:lnTo>
                                  <a:lnTo>
                                    <a:pt x="915" y="985"/>
                                  </a:lnTo>
                                  <a:lnTo>
                                    <a:pt x="908" y="994"/>
                                  </a:lnTo>
                                  <a:lnTo>
                                    <a:pt x="904" y="1001"/>
                                  </a:lnTo>
                                  <a:lnTo>
                                    <a:pt x="900" y="1008"/>
                                  </a:lnTo>
                                  <a:lnTo>
                                    <a:pt x="925" y="1029"/>
                                  </a:lnTo>
                                  <a:lnTo>
                                    <a:pt x="951" y="1051"/>
                                  </a:lnTo>
                                  <a:lnTo>
                                    <a:pt x="978" y="1073"/>
                                  </a:lnTo>
                                  <a:lnTo>
                                    <a:pt x="1005" y="1094"/>
                                  </a:lnTo>
                                  <a:lnTo>
                                    <a:pt x="1034" y="1115"/>
                                  </a:lnTo>
                                  <a:lnTo>
                                    <a:pt x="1064" y="1136"/>
                                  </a:lnTo>
                                  <a:lnTo>
                                    <a:pt x="1095" y="1158"/>
                                  </a:lnTo>
                                  <a:lnTo>
                                    <a:pt x="1127" y="1178"/>
                                  </a:lnTo>
                                  <a:lnTo>
                                    <a:pt x="1160" y="1199"/>
                                  </a:lnTo>
                                  <a:lnTo>
                                    <a:pt x="1194" y="1220"/>
                                  </a:lnTo>
                                  <a:lnTo>
                                    <a:pt x="1229" y="1241"/>
                                  </a:lnTo>
                                  <a:lnTo>
                                    <a:pt x="1265" y="1261"/>
                                  </a:lnTo>
                                  <a:lnTo>
                                    <a:pt x="1303" y="1281"/>
                                  </a:lnTo>
                                  <a:lnTo>
                                    <a:pt x="1342" y="1302"/>
                                  </a:lnTo>
                                  <a:lnTo>
                                    <a:pt x="1381" y="1322"/>
                                  </a:lnTo>
                                  <a:lnTo>
                                    <a:pt x="1422" y="1342"/>
                                  </a:lnTo>
                                  <a:lnTo>
                                    <a:pt x="1433" y="1346"/>
                                  </a:lnTo>
                                  <a:lnTo>
                                    <a:pt x="1460" y="1356"/>
                                  </a:lnTo>
                                  <a:lnTo>
                                    <a:pt x="1503" y="1372"/>
                                  </a:lnTo>
                                  <a:lnTo>
                                    <a:pt x="1562" y="1394"/>
                                  </a:lnTo>
                                  <a:lnTo>
                                    <a:pt x="1580" y="1401"/>
                                  </a:lnTo>
                                  <a:lnTo>
                                    <a:pt x="1604" y="1410"/>
                                  </a:lnTo>
                                  <a:lnTo>
                                    <a:pt x="1636" y="1421"/>
                                  </a:lnTo>
                                  <a:lnTo>
                                    <a:pt x="1673" y="1435"/>
                                  </a:lnTo>
                                  <a:lnTo>
                                    <a:pt x="1676" y="1436"/>
                                  </a:lnTo>
                                  <a:lnTo>
                                    <a:pt x="1682" y="1440"/>
                                  </a:lnTo>
                                  <a:lnTo>
                                    <a:pt x="1685" y="1443"/>
                                  </a:lnTo>
                                  <a:lnTo>
                                    <a:pt x="1687" y="1444"/>
                                  </a:lnTo>
                                  <a:lnTo>
                                    <a:pt x="1690" y="1444"/>
                                  </a:lnTo>
                                  <a:lnTo>
                                    <a:pt x="1692" y="1443"/>
                                  </a:lnTo>
                                  <a:lnTo>
                                    <a:pt x="1695" y="1437"/>
                                  </a:lnTo>
                                  <a:lnTo>
                                    <a:pt x="1700" y="1429"/>
                                  </a:lnTo>
                                  <a:lnTo>
                                    <a:pt x="1708" y="1437"/>
                                  </a:lnTo>
                                  <a:lnTo>
                                    <a:pt x="1719" y="1441"/>
                                  </a:lnTo>
                                  <a:lnTo>
                                    <a:pt x="1731" y="1445"/>
                                  </a:lnTo>
                                  <a:lnTo>
                                    <a:pt x="1745" y="1447"/>
                                  </a:lnTo>
                                  <a:lnTo>
                                    <a:pt x="1759" y="1449"/>
                                  </a:lnTo>
                                  <a:lnTo>
                                    <a:pt x="1775" y="1452"/>
                                  </a:lnTo>
                                  <a:lnTo>
                                    <a:pt x="1792" y="1453"/>
                                  </a:lnTo>
                                  <a:lnTo>
                                    <a:pt x="1810" y="1454"/>
                                  </a:lnTo>
                                  <a:lnTo>
                                    <a:pt x="1829" y="1454"/>
                                  </a:lnTo>
                                  <a:lnTo>
                                    <a:pt x="1824" y="1460"/>
                                  </a:lnTo>
                                  <a:lnTo>
                                    <a:pt x="1825" y="1463"/>
                                  </a:lnTo>
                                  <a:lnTo>
                                    <a:pt x="1827" y="1464"/>
                                  </a:lnTo>
                                  <a:lnTo>
                                    <a:pt x="1829" y="1465"/>
                                  </a:lnTo>
                                  <a:lnTo>
                                    <a:pt x="1831" y="1464"/>
                                  </a:lnTo>
                                  <a:lnTo>
                                    <a:pt x="1775" y="1464"/>
                                  </a:lnTo>
                                  <a:lnTo>
                                    <a:pt x="1728" y="1462"/>
                                  </a:lnTo>
                                  <a:lnTo>
                                    <a:pt x="1709" y="1461"/>
                                  </a:lnTo>
                                  <a:lnTo>
                                    <a:pt x="1691" y="1458"/>
                                  </a:lnTo>
                                  <a:lnTo>
                                    <a:pt x="1676" y="1456"/>
                                  </a:lnTo>
                                  <a:lnTo>
                                    <a:pt x="1665" y="1454"/>
                                  </a:lnTo>
                                  <a:lnTo>
                                    <a:pt x="1654" y="1462"/>
                                  </a:lnTo>
                                  <a:lnTo>
                                    <a:pt x="1665" y="1464"/>
                                  </a:lnTo>
                                  <a:lnTo>
                                    <a:pt x="1674" y="1468"/>
                                  </a:lnTo>
                                  <a:lnTo>
                                    <a:pt x="1683" y="1471"/>
                                  </a:lnTo>
                                  <a:lnTo>
                                    <a:pt x="1690" y="1476"/>
                                  </a:lnTo>
                                  <a:lnTo>
                                    <a:pt x="1695" y="1480"/>
                                  </a:lnTo>
                                  <a:lnTo>
                                    <a:pt x="1700" y="1485"/>
                                  </a:lnTo>
                                  <a:lnTo>
                                    <a:pt x="1703" y="1489"/>
                                  </a:lnTo>
                                  <a:lnTo>
                                    <a:pt x="1705" y="1495"/>
                                  </a:lnTo>
                                  <a:lnTo>
                                    <a:pt x="1692" y="1497"/>
                                  </a:lnTo>
                                  <a:lnTo>
                                    <a:pt x="1683" y="1489"/>
                                  </a:lnTo>
                                  <a:lnTo>
                                    <a:pt x="1674" y="1481"/>
                                  </a:lnTo>
                                  <a:lnTo>
                                    <a:pt x="1664" y="1474"/>
                                  </a:lnTo>
                                  <a:lnTo>
                                    <a:pt x="1652" y="1470"/>
                                  </a:lnTo>
                                  <a:lnTo>
                                    <a:pt x="1640" y="1464"/>
                                  </a:lnTo>
                                  <a:lnTo>
                                    <a:pt x="1628" y="1461"/>
                                  </a:lnTo>
                                  <a:lnTo>
                                    <a:pt x="1614" y="1458"/>
                                  </a:lnTo>
                                  <a:lnTo>
                                    <a:pt x="1600" y="1456"/>
                                  </a:lnTo>
                                  <a:lnTo>
                                    <a:pt x="1580" y="1455"/>
                                  </a:lnTo>
                                  <a:lnTo>
                                    <a:pt x="1557" y="1453"/>
                                  </a:lnTo>
                                  <a:lnTo>
                                    <a:pt x="1529" y="1451"/>
                                  </a:lnTo>
                                  <a:lnTo>
                                    <a:pt x="1497" y="1448"/>
                                  </a:lnTo>
                                  <a:lnTo>
                                    <a:pt x="1521" y="1454"/>
                                  </a:lnTo>
                                  <a:lnTo>
                                    <a:pt x="1547" y="1463"/>
                                  </a:lnTo>
                                  <a:lnTo>
                                    <a:pt x="1575" y="1472"/>
                                  </a:lnTo>
                                  <a:lnTo>
                                    <a:pt x="1605" y="1483"/>
                                  </a:lnTo>
                                  <a:lnTo>
                                    <a:pt x="1532" y="1470"/>
                                  </a:lnTo>
                                  <a:lnTo>
                                    <a:pt x="1533" y="1474"/>
                                  </a:lnTo>
                                  <a:lnTo>
                                    <a:pt x="1534" y="1478"/>
                                  </a:lnTo>
                                  <a:lnTo>
                                    <a:pt x="1536" y="1482"/>
                                  </a:lnTo>
                                  <a:lnTo>
                                    <a:pt x="1540" y="1486"/>
                                  </a:lnTo>
                                  <a:lnTo>
                                    <a:pt x="1511" y="1486"/>
                                  </a:lnTo>
                                  <a:lnTo>
                                    <a:pt x="1532" y="1499"/>
                                  </a:lnTo>
                                  <a:lnTo>
                                    <a:pt x="1516" y="1508"/>
                                  </a:lnTo>
                                  <a:lnTo>
                                    <a:pt x="1540" y="1522"/>
                                  </a:lnTo>
                                  <a:lnTo>
                                    <a:pt x="1524" y="1524"/>
                                  </a:lnTo>
                                  <a:lnTo>
                                    <a:pt x="1533" y="1530"/>
                                  </a:lnTo>
                                  <a:lnTo>
                                    <a:pt x="1545" y="1536"/>
                                  </a:lnTo>
                                  <a:lnTo>
                                    <a:pt x="1559" y="1542"/>
                                  </a:lnTo>
                                  <a:lnTo>
                                    <a:pt x="1576" y="1549"/>
                                  </a:lnTo>
                                  <a:lnTo>
                                    <a:pt x="1545" y="1554"/>
                                  </a:lnTo>
                                  <a:lnTo>
                                    <a:pt x="1550" y="1554"/>
                                  </a:lnTo>
                                  <a:lnTo>
                                    <a:pt x="1552" y="1555"/>
                                  </a:lnTo>
                                  <a:lnTo>
                                    <a:pt x="1554" y="1558"/>
                                  </a:lnTo>
                                  <a:lnTo>
                                    <a:pt x="1557" y="1563"/>
                                  </a:lnTo>
                                  <a:lnTo>
                                    <a:pt x="1557" y="1567"/>
                                  </a:lnTo>
                                  <a:lnTo>
                                    <a:pt x="1557" y="1571"/>
                                  </a:lnTo>
                                  <a:lnTo>
                                    <a:pt x="1554" y="1573"/>
                                  </a:lnTo>
                                  <a:lnTo>
                                    <a:pt x="1551" y="1573"/>
                                  </a:lnTo>
                                  <a:lnTo>
                                    <a:pt x="1592" y="1584"/>
                                  </a:lnTo>
                                  <a:lnTo>
                                    <a:pt x="1578" y="1592"/>
                                  </a:lnTo>
                                  <a:lnTo>
                                    <a:pt x="1646" y="1606"/>
                                  </a:lnTo>
                                  <a:lnTo>
                                    <a:pt x="1667" y="1571"/>
                                  </a:lnTo>
                                  <a:lnTo>
                                    <a:pt x="1669" y="1600"/>
                                  </a:lnTo>
                                  <a:lnTo>
                                    <a:pt x="1703" y="1589"/>
                                  </a:lnTo>
                                  <a:lnTo>
                                    <a:pt x="1731" y="1580"/>
                                  </a:lnTo>
                                  <a:lnTo>
                                    <a:pt x="1754" y="1573"/>
                                  </a:lnTo>
                                  <a:lnTo>
                                    <a:pt x="1769" y="1567"/>
                                  </a:lnTo>
                                  <a:lnTo>
                                    <a:pt x="1797" y="1555"/>
                                  </a:lnTo>
                                  <a:lnTo>
                                    <a:pt x="1820" y="1542"/>
                                  </a:lnTo>
                                  <a:lnTo>
                                    <a:pt x="1842" y="1530"/>
                                  </a:lnTo>
                                  <a:lnTo>
                                    <a:pt x="1858" y="1516"/>
                                  </a:lnTo>
                                  <a:lnTo>
                                    <a:pt x="1864" y="1515"/>
                                  </a:lnTo>
                                  <a:lnTo>
                                    <a:pt x="1871" y="1513"/>
                                  </a:lnTo>
                                  <a:lnTo>
                                    <a:pt x="1876" y="1511"/>
                                  </a:lnTo>
                                  <a:lnTo>
                                    <a:pt x="1883" y="1507"/>
                                  </a:lnTo>
                                  <a:lnTo>
                                    <a:pt x="1898" y="1497"/>
                                  </a:lnTo>
                                  <a:lnTo>
                                    <a:pt x="1914" y="1485"/>
                                  </a:lnTo>
                                  <a:lnTo>
                                    <a:pt x="1930" y="1472"/>
                                  </a:lnTo>
                                  <a:lnTo>
                                    <a:pt x="1944" y="1462"/>
                                  </a:lnTo>
                                  <a:lnTo>
                                    <a:pt x="1956" y="1455"/>
                                  </a:lnTo>
                                  <a:lnTo>
                                    <a:pt x="1967" y="1451"/>
                                  </a:lnTo>
                                  <a:lnTo>
                                    <a:pt x="1983" y="1436"/>
                                  </a:lnTo>
                                  <a:lnTo>
                                    <a:pt x="1999" y="1421"/>
                                  </a:lnTo>
                                  <a:lnTo>
                                    <a:pt x="2013" y="1406"/>
                                  </a:lnTo>
                                  <a:lnTo>
                                    <a:pt x="2025" y="1393"/>
                                  </a:lnTo>
                                  <a:lnTo>
                                    <a:pt x="2034" y="1379"/>
                                  </a:lnTo>
                                  <a:lnTo>
                                    <a:pt x="2043" y="1367"/>
                                  </a:lnTo>
                                  <a:lnTo>
                                    <a:pt x="2049" y="1354"/>
                                  </a:lnTo>
                                  <a:lnTo>
                                    <a:pt x="2053" y="1342"/>
                                  </a:lnTo>
                                  <a:lnTo>
                                    <a:pt x="2050" y="1352"/>
                                  </a:lnTo>
                                  <a:lnTo>
                                    <a:pt x="2048" y="1364"/>
                                  </a:lnTo>
                                  <a:lnTo>
                                    <a:pt x="2052" y="1361"/>
                                  </a:lnTo>
                                  <a:lnTo>
                                    <a:pt x="2063" y="1353"/>
                                  </a:lnTo>
                                  <a:close/>
                                  <a:moveTo>
                                    <a:pt x="685" y="1462"/>
                                  </a:moveTo>
                                  <a:lnTo>
                                    <a:pt x="682" y="1462"/>
                                  </a:lnTo>
                                  <a:lnTo>
                                    <a:pt x="682" y="1456"/>
                                  </a:lnTo>
                                  <a:lnTo>
                                    <a:pt x="685" y="1456"/>
                                  </a:lnTo>
                                  <a:lnTo>
                                    <a:pt x="685" y="1462"/>
                                  </a:lnTo>
                                  <a:close/>
                                  <a:moveTo>
                                    <a:pt x="669" y="1454"/>
                                  </a:moveTo>
                                  <a:lnTo>
                                    <a:pt x="655" y="1446"/>
                                  </a:lnTo>
                                  <a:lnTo>
                                    <a:pt x="661" y="1447"/>
                                  </a:lnTo>
                                  <a:lnTo>
                                    <a:pt x="664" y="1449"/>
                                  </a:lnTo>
                                  <a:lnTo>
                                    <a:pt x="667" y="1451"/>
                                  </a:lnTo>
                                  <a:lnTo>
                                    <a:pt x="669" y="1454"/>
                                  </a:lnTo>
                                  <a:close/>
                                  <a:moveTo>
                                    <a:pt x="1333" y="578"/>
                                  </a:moveTo>
                                  <a:lnTo>
                                    <a:pt x="1321" y="558"/>
                                  </a:lnTo>
                                  <a:lnTo>
                                    <a:pt x="1315" y="544"/>
                                  </a:lnTo>
                                  <a:lnTo>
                                    <a:pt x="1310" y="533"/>
                                  </a:lnTo>
                                  <a:lnTo>
                                    <a:pt x="1308" y="529"/>
                                  </a:lnTo>
                                  <a:lnTo>
                                    <a:pt x="1307" y="530"/>
                                  </a:lnTo>
                                  <a:lnTo>
                                    <a:pt x="1306" y="530"/>
                                  </a:lnTo>
                                  <a:lnTo>
                                    <a:pt x="1305" y="530"/>
                                  </a:lnTo>
                                  <a:lnTo>
                                    <a:pt x="1303" y="529"/>
                                  </a:lnTo>
                                  <a:lnTo>
                                    <a:pt x="1300" y="545"/>
                                  </a:lnTo>
                                  <a:lnTo>
                                    <a:pt x="1287" y="531"/>
                                  </a:lnTo>
                                  <a:lnTo>
                                    <a:pt x="1290" y="542"/>
                                  </a:lnTo>
                                  <a:lnTo>
                                    <a:pt x="1284" y="542"/>
                                  </a:lnTo>
                                  <a:lnTo>
                                    <a:pt x="1281" y="545"/>
                                  </a:lnTo>
                                  <a:lnTo>
                                    <a:pt x="1278" y="544"/>
                                  </a:lnTo>
                                  <a:lnTo>
                                    <a:pt x="1274" y="541"/>
                                  </a:lnTo>
                                  <a:lnTo>
                                    <a:pt x="1271" y="536"/>
                                  </a:lnTo>
                                  <a:lnTo>
                                    <a:pt x="1267" y="529"/>
                                  </a:lnTo>
                                  <a:lnTo>
                                    <a:pt x="1263" y="515"/>
                                  </a:lnTo>
                                  <a:lnTo>
                                    <a:pt x="1260" y="509"/>
                                  </a:lnTo>
                                  <a:lnTo>
                                    <a:pt x="1265" y="548"/>
                                  </a:lnTo>
                                  <a:lnTo>
                                    <a:pt x="1262" y="547"/>
                                  </a:lnTo>
                                  <a:lnTo>
                                    <a:pt x="1257" y="545"/>
                                  </a:lnTo>
                                  <a:lnTo>
                                    <a:pt x="1251" y="540"/>
                                  </a:lnTo>
                                  <a:lnTo>
                                    <a:pt x="1244" y="534"/>
                                  </a:lnTo>
                                  <a:lnTo>
                                    <a:pt x="1236" y="528"/>
                                  </a:lnTo>
                                  <a:lnTo>
                                    <a:pt x="1229" y="524"/>
                                  </a:lnTo>
                                  <a:lnTo>
                                    <a:pt x="1222" y="521"/>
                                  </a:lnTo>
                                  <a:lnTo>
                                    <a:pt x="1217" y="521"/>
                                  </a:lnTo>
                                  <a:lnTo>
                                    <a:pt x="1203" y="520"/>
                                  </a:lnTo>
                                  <a:lnTo>
                                    <a:pt x="1192" y="522"/>
                                  </a:lnTo>
                                  <a:lnTo>
                                    <a:pt x="1187" y="523"/>
                                  </a:lnTo>
                                  <a:lnTo>
                                    <a:pt x="1184" y="525"/>
                                  </a:lnTo>
                                  <a:lnTo>
                                    <a:pt x="1181" y="528"/>
                                  </a:lnTo>
                                  <a:lnTo>
                                    <a:pt x="1178" y="531"/>
                                  </a:lnTo>
                                  <a:lnTo>
                                    <a:pt x="1171" y="520"/>
                                  </a:lnTo>
                                  <a:lnTo>
                                    <a:pt x="1158" y="508"/>
                                  </a:lnTo>
                                  <a:lnTo>
                                    <a:pt x="1144" y="496"/>
                                  </a:lnTo>
                                  <a:lnTo>
                                    <a:pt x="1124" y="482"/>
                                  </a:lnTo>
                                  <a:lnTo>
                                    <a:pt x="1120" y="498"/>
                                  </a:lnTo>
                                  <a:lnTo>
                                    <a:pt x="1097" y="478"/>
                                  </a:lnTo>
                                  <a:lnTo>
                                    <a:pt x="1075" y="460"/>
                                  </a:lnTo>
                                  <a:lnTo>
                                    <a:pt x="1051" y="442"/>
                                  </a:lnTo>
                                  <a:lnTo>
                                    <a:pt x="1028" y="428"/>
                                  </a:lnTo>
                                  <a:lnTo>
                                    <a:pt x="1022" y="441"/>
                                  </a:lnTo>
                                  <a:lnTo>
                                    <a:pt x="1040" y="456"/>
                                  </a:lnTo>
                                  <a:lnTo>
                                    <a:pt x="1057" y="470"/>
                                  </a:lnTo>
                                  <a:lnTo>
                                    <a:pt x="1073" y="483"/>
                                  </a:lnTo>
                                  <a:lnTo>
                                    <a:pt x="1086" y="496"/>
                                  </a:lnTo>
                                  <a:lnTo>
                                    <a:pt x="1099" y="508"/>
                                  </a:lnTo>
                                  <a:lnTo>
                                    <a:pt x="1110" y="521"/>
                                  </a:lnTo>
                                  <a:lnTo>
                                    <a:pt x="1120" y="533"/>
                                  </a:lnTo>
                                  <a:lnTo>
                                    <a:pt x="1128" y="545"/>
                                  </a:lnTo>
                                  <a:lnTo>
                                    <a:pt x="1129" y="548"/>
                                  </a:lnTo>
                                  <a:lnTo>
                                    <a:pt x="1129" y="550"/>
                                  </a:lnTo>
                                  <a:lnTo>
                                    <a:pt x="1129" y="554"/>
                                  </a:lnTo>
                                  <a:lnTo>
                                    <a:pt x="1128" y="556"/>
                                  </a:lnTo>
                                  <a:lnTo>
                                    <a:pt x="1126" y="563"/>
                                  </a:lnTo>
                                  <a:lnTo>
                                    <a:pt x="1120" y="570"/>
                                  </a:lnTo>
                                  <a:lnTo>
                                    <a:pt x="1108" y="555"/>
                                  </a:lnTo>
                                  <a:lnTo>
                                    <a:pt x="1096" y="540"/>
                                  </a:lnTo>
                                  <a:lnTo>
                                    <a:pt x="1086" y="528"/>
                                  </a:lnTo>
                                  <a:lnTo>
                                    <a:pt x="1075" y="516"/>
                                  </a:lnTo>
                                  <a:lnTo>
                                    <a:pt x="1064" y="506"/>
                                  </a:lnTo>
                                  <a:lnTo>
                                    <a:pt x="1054" y="497"/>
                                  </a:lnTo>
                                  <a:lnTo>
                                    <a:pt x="1043" y="489"/>
                                  </a:lnTo>
                                  <a:lnTo>
                                    <a:pt x="1033" y="482"/>
                                  </a:lnTo>
                                  <a:lnTo>
                                    <a:pt x="1079" y="531"/>
                                  </a:lnTo>
                                  <a:lnTo>
                                    <a:pt x="1076" y="545"/>
                                  </a:lnTo>
                                  <a:lnTo>
                                    <a:pt x="1067" y="536"/>
                                  </a:lnTo>
                                  <a:lnTo>
                                    <a:pt x="1055" y="524"/>
                                  </a:lnTo>
                                  <a:lnTo>
                                    <a:pt x="1040" y="513"/>
                                  </a:lnTo>
                                  <a:lnTo>
                                    <a:pt x="1022" y="502"/>
                                  </a:lnTo>
                                  <a:lnTo>
                                    <a:pt x="1032" y="508"/>
                                  </a:lnTo>
                                  <a:lnTo>
                                    <a:pt x="1041" y="517"/>
                                  </a:lnTo>
                                  <a:lnTo>
                                    <a:pt x="1050" y="530"/>
                                  </a:lnTo>
                                  <a:lnTo>
                                    <a:pt x="1060" y="545"/>
                                  </a:lnTo>
                                  <a:lnTo>
                                    <a:pt x="1052" y="542"/>
                                  </a:lnTo>
                                  <a:lnTo>
                                    <a:pt x="1050" y="538"/>
                                  </a:lnTo>
                                  <a:lnTo>
                                    <a:pt x="1048" y="533"/>
                                  </a:lnTo>
                                  <a:lnTo>
                                    <a:pt x="1045" y="529"/>
                                  </a:lnTo>
                                  <a:lnTo>
                                    <a:pt x="1041" y="525"/>
                                  </a:lnTo>
                                  <a:lnTo>
                                    <a:pt x="1032" y="519"/>
                                  </a:lnTo>
                                  <a:lnTo>
                                    <a:pt x="1020" y="512"/>
                                  </a:lnTo>
                                  <a:lnTo>
                                    <a:pt x="998" y="504"/>
                                  </a:lnTo>
                                  <a:lnTo>
                                    <a:pt x="990" y="498"/>
                                  </a:lnTo>
                                  <a:lnTo>
                                    <a:pt x="987" y="504"/>
                                  </a:lnTo>
                                  <a:lnTo>
                                    <a:pt x="977" y="498"/>
                                  </a:lnTo>
                                  <a:lnTo>
                                    <a:pt x="976" y="494"/>
                                  </a:lnTo>
                                  <a:lnTo>
                                    <a:pt x="974" y="489"/>
                                  </a:lnTo>
                                  <a:lnTo>
                                    <a:pt x="969" y="484"/>
                                  </a:lnTo>
                                  <a:lnTo>
                                    <a:pt x="965" y="480"/>
                                  </a:lnTo>
                                  <a:lnTo>
                                    <a:pt x="958" y="475"/>
                                  </a:lnTo>
                                  <a:lnTo>
                                    <a:pt x="949" y="470"/>
                                  </a:lnTo>
                                  <a:lnTo>
                                    <a:pt x="940" y="465"/>
                                  </a:lnTo>
                                  <a:lnTo>
                                    <a:pt x="927" y="461"/>
                                  </a:lnTo>
                                  <a:lnTo>
                                    <a:pt x="906" y="463"/>
                                  </a:lnTo>
                                  <a:lnTo>
                                    <a:pt x="912" y="482"/>
                                  </a:lnTo>
                                  <a:lnTo>
                                    <a:pt x="900" y="486"/>
                                  </a:lnTo>
                                  <a:lnTo>
                                    <a:pt x="895" y="499"/>
                                  </a:lnTo>
                                  <a:lnTo>
                                    <a:pt x="890" y="514"/>
                                  </a:lnTo>
                                  <a:lnTo>
                                    <a:pt x="887" y="529"/>
                                  </a:lnTo>
                                  <a:lnTo>
                                    <a:pt x="885" y="545"/>
                                  </a:lnTo>
                                  <a:lnTo>
                                    <a:pt x="879" y="553"/>
                                  </a:lnTo>
                                  <a:lnTo>
                                    <a:pt x="876" y="561"/>
                                  </a:lnTo>
                                  <a:lnTo>
                                    <a:pt x="873" y="567"/>
                                  </a:lnTo>
                                  <a:lnTo>
                                    <a:pt x="873" y="575"/>
                                  </a:lnTo>
                                  <a:lnTo>
                                    <a:pt x="859" y="600"/>
                                  </a:lnTo>
                                  <a:lnTo>
                                    <a:pt x="844" y="625"/>
                                  </a:lnTo>
                                  <a:lnTo>
                                    <a:pt x="831" y="649"/>
                                  </a:lnTo>
                                  <a:lnTo>
                                    <a:pt x="818" y="674"/>
                                  </a:lnTo>
                                  <a:lnTo>
                                    <a:pt x="806" y="699"/>
                                  </a:lnTo>
                                  <a:lnTo>
                                    <a:pt x="795" y="723"/>
                                  </a:lnTo>
                                  <a:lnTo>
                                    <a:pt x="784" y="747"/>
                                  </a:lnTo>
                                  <a:lnTo>
                                    <a:pt x="774" y="771"/>
                                  </a:lnTo>
                                  <a:lnTo>
                                    <a:pt x="751" y="831"/>
                                  </a:lnTo>
                                  <a:lnTo>
                                    <a:pt x="733" y="875"/>
                                  </a:lnTo>
                                  <a:lnTo>
                                    <a:pt x="720" y="903"/>
                                  </a:lnTo>
                                  <a:lnTo>
                                    <a:pt x="715" y="915"/>
                                  </a:lnTo>
                                  <a:lnTo>
                                    <a:pt x="706" y="931"/>
                                  </a:lnTo>
                                  <a:lnTo>
                                    <a:pt x="696" y="949"/>
                                  </a:lnTo>
                                  <a:lnTo>
                                    <a:pt x="685" y="968"/>
                                  </a:lnTo>
                                  <a:lnTo>
                                    <a:pt x="674" y="991"/>
                                  </a:lnTo>
                                  <a:lnTo>
                                    <a:pt x="663" y="1015"/>
                                  </a:lnTo>
                                  <a:lnTo>
                                    <a:pt x="652" y="1040"/>
                                  </a:lnTo>
                                  <a:lnTo>
                                    <a:pt x="640" y="1068"/>
                                  </a:lnTo>
                                  <a:lnTo>
                                    <a:pt x="628" y="1097"/>
                                  </a:lnTo>
                                  <a:lnTo>
                                    <a:pt x="680" y="1065"/>
                                  </a:lnTo>
                                  <a:lnTo>
                                    <a:pt x="724" y="1035"/>
                                  </a:lnTo>
                                  <a:lnTo>
                                    <a:pt x="763" y="1011"/>
                                  </a:lnTo>
                                  <a:lnTo>
                                    <a:pt x="795" y="992"/>
                                  </a:lnTo>
                                  <a:lnTo>
                                    <a:pt x="822" y="977"/>
                                  </a:lnTo>
                                  <a:lnTo>
                                    <a:pt x="842" y="966"/>
                                  </a:lnTo>
                                  <a:lnTo>
                                    <a:pt x="855" y="960"/>
                                  </a:lnTo>
                                  <a:lnTo>
                                    <a:pt x="863" y="959"/>
                                  </a:lnTo>
                                  <a:lnTo>
                                    <a:pt x="878" y="949"/>
                                  </a:lnTo>
                                  <a:lnTo>
                                    <a:pt x="895" y="937"/>
                                  </a:lnTo>
                                  <a:lnTo>
                                    <a:pt x="914" y="925"/>
                                  </a:lnTo>
                                  <a:lnTo>
                                    <a:pt x="934" y="911"/>
                                  </a:lnTo>
                                  <a:lnTo>
                                    <a:pt x="957" y="895"/>
                                  </a:lnTo>
                                  <a:lnTo>
                                    <a:pt x="980" y="880"/>
                                  </a:lnTo>
                                  <a:lnTo>
                                    <a:pt x="1006" y="863"/>
                                  </a:lnTo>
                                  <a:lnTo>
                                    <a:pt x="1034" y="844"/>
                                  </a:lnTo>
                                  <a:lnTo>
                                    <a:pt x="1061" y="825"/>
                                  </a:lnTo>
                                  <a:lnTo>
                                    <a:pt x="1085" y="807"/>
                                  </a:lnTo>
                                  <a:lnTo>
                                    <a:pt x="1105" y="790"/>
                                  </a:lnTo>
                                  <a:lnTo>
                                    <a:pt x="1123" y="772"/>
                                  </a:lnTo>
                                  <a:lnTo>
                                    <a:pt x="1130" y="764"/>
                                  </a:lnTo>
                                  <a:lnTo>
                                    <a:pt x="1137" y="756"/>
                                  </a:lnTo>
                                  <a:lnTo>
                                    <a:pt x="1142" y="747"/>
                                  </a:lnTo>
                                  <a:lnTo>
                                    <a:pt x="1148" y="739"/>
                                  </a:lnTo>
                                  <a:lnTo>
                                    <a:pt x="1153" y="731"/>
                                  </a:lnTo>
                                  <a:lnTo>
                                    <a:pt x="1156" y="723"/>
                                  </a:lnTo>
                                  <a:lnTo>
                                    <a:pt x="1158" y="716"/>
                                  </a:lnTo>
                                  <a:lnTo>
                                    <a:pt x="1160" y="708"/>
                                  </a:lnTo>
                                  <a:lnTo>
                                    <a:pt x="1165" y="710"/>
                                  </a:lnTo>
                                  <a:lnTo>
                                    <a:pt x="1168" y="714"/>
                                  </a:lnTo>
                                  <a:lnTo>
                                    <a:pt x="1171" y="718"/>
                                  </a:lnTo>
                                  <a:lnTo>
                                    <a:pt x="1171" y="724"/>
                                  </a:lnTo>
                                  <a:lnTo>
                                    <a:pt x="1171" y="730"/>
                                  </a:lnTo>
                                  <a:lnTo>
                                    <a:pt x="1169" y="736"/>
                                  </a:lnTo>
                                  <a:lnTo>
                                    <a:pt x="1167" y="742"/>
                                  </a:lnTo>
                                  <a:lnTo>
                                    <a:pt x="1165" y="749"/>
                                  </a:lnTo>
                                  <a:lnTo>
                                    <a:pt x="1173" y="744"/>
                                  </a:lnTo>
                                  <a:lnTo>
                                    <a:pt x="1180" y="738"/>
                                  </a:lnTo>
                                  <a:lnTo>
                                    <a:pt x="1189" y="729"/>
                                  </a:lnTo>
                                  <a:lnTo>
                                    <a:pt x="1198" y="719"/>
                                  </a:lnTo>
                                  <a:lnTo>
                                    <a:pt x="1205" y="719"/>
                                  </a:lnTo>
                                  <a:lnTo>
                                    <a:pt x="1215" y="714"/>
                                  </a:lnTo>
                                  <a:lnTo>
                                    <a:pt x="1225" y="706"/>
                                  </a:lnTo>
                                  <a:lnTo>
                                    <a:pt x="1235" y="698"/>
                                  </a:lnTo>
                                  <a:lnTo>
                                    <a:pt x="1247" y="687"/>
                                  </a:lnTo>
                                  <a:lnTo>
                                    <a:pt x="1274" y="662"/>
                                  </a:lnTo>
                                  <a:lnTo>
                                    <a:pt x="1306" y="630"/>
                                  </a:lnTo>
                                  <a:lnTo>
                                    <a:pt x="1308" y="623"/>
                                  </a:lnTo>
                                  <a:lnTo>
                                    <a:pt x="1311" y="618"/>
                                  </a:lnTo>
                                  <a:lnTo>
                                    <a:pt x="1316" y="615"/>
                                  </a:lnTo>
                                  <a:lnTo>
                                    <a:pt x="1321" y="613"/>
                                  </a:lnTo>
                                  <a:lnTo>
                                    <a:pt x="1321" y="612"/>
                                  </a:lnTo>
                                  <a:lnTo>
                                    <a:pt x="1321" y="609"/>
                                  </a:lnTo>
                                  <a:lnTo>
                                    <a:pt x="1324" y="606"/>
                                  </a:lnTo>
                                  <a:lnTo>
                                    <a:pt x="1327" y="603"/>
                                  </a:lnTo>
                                  <a:lnTo>
                                    <a:pt x="1327" y="599"/>
                                  </a:lnTo>
                                  <a:lnTo>
                                    <a:pt x="1333" y="578"/>
                                  </a:lnTo>
                                  <a:close/>
                                  <a:moveTo>
                                    <a:pt x="1049" y="1546"/>
                                  </a:moveTo>
                                  <a:lnTo>
                                    <a:pt x="1049" y="1544"/>
                                  </a:lnTo>
                                  <a:lnTo>
                                    <a:pt x="1048" y="1541"/>
                                  </a:lnTo>
                                  <a:lnTo>
                                    <a:pt x="1047" y="1539"/>
                                  </a:lnTo>
                                  <a:lnTo>
                                    <a:pt x="1043" y="1538"/>
                                  </a:lnTo>
                                  <a:lnTo>
                                    <a:pt x="1032" y="1536"/>
                                  </a:lnTo>
                                  <a:lnTo>
                                    <a:pt x="1022" y="1532"/>
                                  </a:lnTo>
                                  <a:lnTo>
                                    <a:pt x="1012" y="1528"/>
                                  </a:lnTo>
                                  <a:lnTo>
                                    <a:pt x="1004" y="1522"/>
                                  </a:lnTo>
                                  <a:lnTo>
                                    <a:pt x="1012" y="1538"/>
                                  </a:lnTo>
                                  <a:lnTo>
                                    <a:pt x="1014" y="1532"/>
                                  </a:lnTo>
                                  <a:lnTo>
                                    <a:pt x="1019" y="1536"/>
                                  </a:lnTo>
                                  <a:lnTo>
                                    <a:pt x="1025" y="1538"/>
                                  </a:lnTo>
                                  <a:lnTo>
                                    <a:pt x="1022" y="1540"/>
                                  </a:lnTo>
                                  <a:lnTo>
                                    <a:pt x="1030" y="1545"/>
                                  </a:lnTo>
                                  <a:lnTo>
                                    <a:pt x="1037" y="1547"/>
                                  </a:lnTo>
                                  <a:lnTo>
                                    <a:pt x="1043" y="1548"/>
                                  </a:lnTo>
                                  <a:lnTo>
                                    <a:pt x="1049" y="1546"/>
                                  </a:lnTo>
                                  <a:close/>
                                  <a:moveTo>
                                    <a:pt x="906" y="1478"/>
                                  </a:moveTo>
                                  <a:lnTo>
                                    <a:pt x="890" y="1470"/>
                                  </a:lnTo>
                                  <a:lnTo>
                                    <a:pt x="894" y="1473"/>
                                  </a:lnTo>
                                  <a:lnTo>
                                    <a:pt x="897" y="1477"/>
                                  </a:lnTo>
                                  <a:lnTo>
                                    <a:pt x="902" y="1478"/>
                                  </a:lnTo>
                                  <a:lnTo>
                                    <a:pt x="906" y="1478"/>
                                  </a:lnTo>
                                  <a:close/>
                                  <a:moveTo>
                                    <a:pt x="850" y="1448"/>
                                  </a:moveTo>
                                  <a:lnTo>
                                    <a:pt x="835" y="1440"/>
                                  </a:lnTo>
                                  <a:lnTo>
                                    <a:pt x="828" y="1437"/>
                                  </a:lnTo>
                                  <a:lnTo>
                                    <a:pt x="834" y="1443"/>
                                  </a:lnTo>
                                  <a:lnTo>
                                    <a:pt x="841" y="1447"/>
                                  </a:lnTo>
                                  <a:lnTo>
                                    <a:pt x="845" y="1448"/>
                                  </a:lnTo>
                                  <a:lnTo>
                                    <a:pt x="850" y="1448"/>
                                  </a:lnTo>
                                  <a:close/>
                                  <a:moveTo>
                                    <a:pt x="823" y="1435"/>
                                  </a:moveTo>
                                  <a:lnTo>
                                    <a:pt x="822" y="1432"/>
                                  </a:lnTo>
                                  <a:lnTo>
                                    <a:pt x="817" y="1429"/>
                                  </a:lnTo>
                                  <a:lnTo>
                                    <a:pt x="817" y="1432"/>
                                  </a:lnTo>
                                  <a:lnTo>
                                    <a:pt x="818" y="1435"/>
                                  </a:lnTo>
                                  <a:lnTo>
                                    <a:pt x="820" y="1436"/>
                                  </a:lnTo>
                                  <a:lnTo>
                                    <a:pt x="823" y="1435"/>
                                  </a:lnTo>
                                  <a:close/>
                                  <a:moveTo>
                                    <a:pt x="100" y="722"/>
                                  </a:moveTo>
                                  <a:lnTo>
                                    <a:pt x="102" y="731"/>
                                  </a:lnTo>
                                  <a:lnTo>
                                    <a:pt x="103" y="736"/>
                                  </a:lnTo>
                                  <a:lnTo>
                                    <a:pt x="105" y="738"/>
                                  </a:lnTo>
                                  <a:lnTo>
                                    <a:pt x="105" y="736"/>
                                  </a:lnTo>
                                  <a:lnTo>
                                    <a:pt x="105" y="735"/>
                                  </a:lnTo>
                                  <a:lnTo>
                                    <a:pt x="106" y="731"/>
                                  </a:lnTo>
                                  <a:lnTo>
                                    <a:pt x="105" y="726"/>
                                  </a:lnTo>
                                  <a:lnTo>
                                    <a:pt x="103" y="724"/>
                                  </a:lnTo>
                                  <a:lnTo>
                                    <a:pt x="100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744"/>
                          <wps:cNvSpPr>
                            <a:spLocks noEditPoints="1"/>
                          </wps:cNvSpPr>
                          <wps:spPr bwMode="auto">
                            <a:xfrm>
                              <a:off x="3567" y="162"/>
                              <a:ext cx="482" cy="334"/>
                            </a:xfrm>
                            <a:custGeom>
                              <a:avLst/>
                              <a:gdLst>
                                <a:gd name="T0" fmla="*/ 2881 w 2893"/>
                                <a:gd name="T1" fmla="*/ 1389 h 2004"/>
                                <a:gd name="T2" fmla="*/ 2743 w 2893"/>
                                <a:gd name="T3" fmla="*/ 1612 h 2004"/>
                                <a:gd name="T4" fmla="*/ 2491 w 2893"/>
                                <a:gd name="T5" fmla="*/ 1819 h 2004"/>
                                <a:gd name="T6" fmla="*/ 2261 w 2893"/>
                                <a:gd name="T7" fmla="*/ 1900 h 2004"/>
                                <a:gd name="T8" fmla="*/ 2085 w 2893"/>
                                <a:gd name="T9" fmla="*/ 1851 h 2004"/>
                                <a:gd name="T10" fmla="*/ 1945 w 2893"/>
                                <a:gd name="T11" fmla="*/ 1671 h 2004"/>
                                <a:gd name="T12" fmla="*/ 1660 w 2893"/>
                                <a:gd name="T13" fmla="*/ 1379 h 2004"/>
                                <a:gd name="T14" fmla="*/ 948 w 2893"/>
                                <a:gd name="T15" fmla="*/ 1553 h 2004"/>
                                <a:gd name="T16" fmla="*/ 702 w 2893"/>
                                <a:gd name="T17" fmla="*/ 1790 h 2004"/>
                                <a:gd name="T18" fmla="*/ 470 w 2893"/>
                                <a:gd name="T19" fmla="*/ 1949 h 2004"/>
                                <a:gd name="T20" fmla="*/ 304 w 2893"/>
                                <a:gd name="T21" fmla="*/ 2003 h 2004"/>
                                <a:gd name="T22" fmla="*/ 160 w 2893"/>
                                <a:gd name="T23" fmla="*/ 1979 h 2004"/>
                                <a:gd name="T24" fmla="*/ 37 w 2893"/>
                                <a:gd name="T25" fmla="*/ 1841 h 2004"/>
                                <a:gd name="T26" fmla="*/ 2 w 2893"/>
                                <a:gd name="T27" fmla="*/ 1590 h 2004"/>
                                <a:gd name="T28" fmla="*/ 71 w 2893"/>
                                <a:gd name="T29" fmla="*/ 1284 h 2004"/>
                                <a:gd name="T30" fmla="*/ 152 w 2893"/>
                                <a:gd name="T31" fmla="*/ 1162 h 2004"/>
                                <a:gd name="T32" fmla="*/ 145 w 2893"/>
                                <a:gd name="T33" fmla="*/ 1211 h 2004"/>
                                <a:gd name="T34" fmla="*/ 51 w 2893"/>
                                <a:gd name="T35" fmla="*/ 1457 h 2004"/>
                                <a:gd name="T36" fmla="*/ 57 w 2893"/>
                                <a:gd name="T37" fmla="*/ 1742 h 2004"/>
                                <a:gd name="T38" fmla="*/ 164 w 2893"/>
                                <a:gd name="T39" fmla="*/ 1893 h 2004"/>
                                <a:gd name="T40" fmla="*/ 281 w 2893"/>
                                <a:gd name="T41" fmla="*/ 1936 h 2004"/>
                                <a:gd name="T42" fmla="*/ 500 w 2893"/>
                                <a:gd name="T43" fmla="*/ 1872 h 2004"/>
                                <a:gd name="T44" fmla="*/ 804 w 2893"/>
                                <a:gd name="T45" fmla="*/ 1651 h 2004"/>
                                <a:gd name="T46" fmla="*/ 938 w 2893"/>
                                <a:gd name="T47" fmla="*/ 1423 h 2004"/>
                                <a:gd name="T48" fmla="*/ 901 w 2893"/>
                                <a:gd name="T49" fmla="*/ 1357 h 2004"/>
                                <a:gd name="T50" fmla="*/ 1185 w 2893"/>
                                <a:gd name="T51" fmla="*/ 1200 h 2004"/>
                                <a:gd name="T52" fmla="*/ 1416 w 2893"/>
                                <a:gd name="T53" fmla="*/ 982 h 2004"/>
                                <a:gd name="T54" fmla="*/ 1501 w 2893"/>
                                <a:gd name="T55" fmla="*/ 590 h 2004"/>
                                <a:gd name="T56" fmla="*/ 1649 w 2893"/>
                                <a:gd name="T57" fmla="*/ 358 h 2004"/>
                                <a:gd name="T58" fmla="*/ 2272 w 2893"/>
                                <a:gd name="T59" fmla="*/ 108 h 2004"/>
                                <a:gd name="T60" fmla="*/ 2517 w 2893"/>
                                <a:gd name="T61" fmla="*/ 8 h 2004"/>
                                <a:gd name="T62" fmla="*/ 2646 w 2893"/>
                                <a:gd name="T63" fmla="*/ 12 h 2004"/>
                                <a:gd name="T64" fmla="*/ 2684 w 2893"/>
                                <a:gd name="T65" fmla="*/ 80 h 2004"/>
                                <a:gd name="T66" fmla="*/ 2632 w 2893"/>
                                <a:gd name="T67" fmla="*/ 90 h 2004"/>
                                <a:gd name="T68" fmla="*/ 2535 w 2893"/>
                                <a:gd name="T69" fmla="*/ 25 h 2004"/>
                                <a:gd name="T70" fmla="*/ 2313 w 2893"/>
                                <a:gd name="T71" fmla="*/ 123 h 2004"/>
                                <a:gd name="T72" fmla="*/ 2043 w 2893"/>
                                <a:gd name="T73" fmla="*/ 518 h 2004"/>
                                <a:gd name="T74" fmla="*/ 2303 w 2893"/>
                                <a:gd name="T75" fmla="*/ 1168 h 2004"/>
                                <a:gd name="T76" fmla="*/ 2491 w 2893"/>
                                <a:gd name="T77" fmla="*/ 1469 h 2004"/>
                                <a:gd name="T78" fmla="*/ 2510 w 2893"/>
                                <a:gd name="T79" fmla="*/ 1545 h 2004"/>
                                <a:gd name="T80" fmla="*/ 2514 w 2893"/>
                                <a:gd name="T81" fmla="*/ 1618 h 2004"/>
                                <a:gd name="T82" fmla="*/ 2493 w 2893"/>
                                <a:gd name="T83" fmla="*/ 1658 h 2004"/>
                                <a:gd name="T84" fmla="*/ 2472 w 2893"/>
                                <a:gd name="T85" fmla="*/ 1729 h 2004"/>
                                <a:gd name="T86" fmla="*/ 2598 w 2893"/>
                                <a:gd name="T87" fmla="*/ 1685 h 2004"/>
                                <a:gd name="T88" fmla="*/ 2825 w 2893"/>
                                <a:gd name="T89" fmla="*/ 1412 h 2004"/>
                                <a:gd name="T90" fmla="*/ 2473 w 2893"/>
                                <a:gd name="T91" fmla="*/ 1502 h 2004"/>
                                <a:gd name="T92" fmla="*/ 1584 w 2893"/>
                                <a:gd name="T93" fmla="*/ 835 h 2004"/>
                                <a:gd name="T94" fmla="*/ 1371 w 2893"/>
                                <a:gd name="T95" fmla="*/ 1126 h 2004"/>
                                <a:gd name="T96" fmla="*/ 1571 w 2893"/>
                                <a:gd name="T97" fmla="*/ 1161 h 2004"/>
                                <a:gd name="T98" fmla="*/ 1484 w 2893"/>
                                <a:gd name="T99" fmla="*/ 1169 h 2004"/>
                                <a:gd name="T100" fmla="*/ 1447 w 2893"/>
                                <a:gd name="T101" fmla="*/ 1188 h 2004"/>
                                <a:gd name="T102" fmla="*/ 1422 w 2893"/>
                                <a:gd name="T103" fmla="*/ 1210 h 2004"/>
                                <a:gd name="T104" fmla="*/ 1393 w 2893"/>
                                <a:gd name="T105" fmla="*/ 1227 h 2004"/>
                                <a:gd name="T106" fmla="*/ 1579 w 2893"/>
                                <a:gd name="T107" fmla="*/ 1278 h 2004"/>
                                <a:gd name="T108" fmla="*/ 1671 w 2893"/>
                                <a:gd name="T109" fmla="*/ 1297 h 2004"/>
                                <a:gd name="T110" fmla="*/ 1502 w 2893"/>
                                <a:gd name="T111" fmla="*/ 1192 h 2004"/>
                                <a:gd name="T112" fmla="*/ 1518 w 2893"/>
                                <a:gd name="T113" fmla="*/ 1187 h 20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93" h="2004">
                                  <a:moveTo>
                                    <a:pt x="2674" y="181"/>
                                  </a:moveTo>
                                  <a:lnTo>
                                    <a:pt x="2672" y="201"/>
                                  </a:lnTo>
                                  <a:lnTo>
                                    <a:pt x="2672" y="181"/>
                                  </a:lnTo>
                                  <a:lnTo>
                                    <a:pt x="2674" y="181"/>
                                  </a:lnTo>
                                  <a:close/>
                                  <a:moveTo>
                                    <a:pt x="2893" y="1295"/>
                                  </a:moveTo>
                                  <a:lnTo>
                                    <a:pt x="2893" y="1318"/>
                                  </a:lnTo>
                                  <a:lnTo>
                                    <a:pt x="2891" y="1341"/>
                                  </a:lnTo>
                                  <a:lnTo>
                                    <a:pt x="2887" y="1365"/>
                                  </a:lnTo>
                                  <a:lnTo>
                                    <a:pt x="2881" y="1389"/>
                                  </a:lnTo>
                                  <a:lnTo>
                                    <a:pt x="2873" y="1413"/>
                                  </a:lnTo>
                                  <a:lnTo>
                                    <a:pt x="2864" y="1437"/>
                                  </a:lnTo>
                                  <a:lnTo>
                                    <a:pt x="2853" y="1462"/>
                                  </a:lnTo>
                                  <a:lnTo>
                                    <a:pt x="2840" y="1486"/>
                                  </a:lnTo>
                                  <a:lnTo>
                                    <a:pt x="2824" y="1511"/>
                                  </a:lnTo>
                                  <a:lnTo>
                                    <a:pt x="2807" y="1536"/>
                                  </a:lnTo>
                                  <a:lnTo>
                                    <a:pt x="2788" y="1561"/>
                                  </a:lnTo>
                                  <a:lnTo>
                                    <a:pt x="2766" y="1587"/>
                                  </a:lnTo>
                                  <a:lnTo>
                                    <a:pt x="2743" y="1612"/>
                                  </a:lnTo>
                                  <a:lnTo>
                                    <a:pt x="2718" y="1638"/>
                                  </a:lnTo>
                                  <a:lnTo>
                                    <a:pt x="2691" y="1664"/>
                                  </a:lnTo>
                                  <a:lnTo>
                                    <a:pt x="2662" y="1690"/>
                                  </a:lnTo>
                                  <a:lnTo>
                                    <a:pt x="2632" y="1716"/>
                                  </a:lnTo>
                                  <a:lnTo>
                                    <a:pt x="2603" y="1740"/>
                                  </a:lnTo>
                                  <a:lnTo>
                                    <a:pt x="2575" y="1761"/>
                                  </a:lnTo>
                                  <a:lnTo>
                                    <a:pt x="2546" y="1783"/>
                                  </a:lnTo>
                                  <a:lnTo>
                                    <a:pt x="2518" y="1801"/>
                                  </a:lnTo>
                                  <a:lnTo>
                                    <a:pt x="2491" y="1819"/>
                                  </a:lnTo>
                                  <a:lnTo>
                                    <a:pt x="2464" y="1834"/>
                                  </a:lnTo>
                                  <a:lnTo>
                                    <a:pt x="2437" y="1849"/>
                                  </a:lnTo>
                                  <a:lnTo>
                                    <a:pt x="2411" y="1861"/>
                                  </a:lnTo>
                                  <a:lnTo>
                                    <a:pt x="2385" y="1872"/>
                                  </a:lnTo>
                                  <a:lnTo>
                                    <a:pt x="2359" y="1881"/>
                                  </a:lnTo>
                                  <a:lnTo>
                                    <a:pt x="2334" y="1887"/>
                                  </a:lnTo>
                                  <a:lnTo>
                                    <a:pt x="2309" y="1894"/>
                                  </a:lnTo>
                                  <a:lnTo>
                                    <a:pt x="2285" y="1898"/>
                                  </a:lnTo>
                                  <a:lnTo>
                                    <a:pt x="2261" y="1900"/>
                                  </a:lnTo>
                                  <a:lnTo>
                                    <a:pt x="2237" y="1901"/>
                                  </a:lnTo>
                                  <a:lnTo>
                                    <a:pt x="2217" y="1900"/>
                                  </a:lnTo>
                                  <a:lnTo>
                                    <a:pt x="2197" y="1898"/>
                                  </a:lnTo>
                                  <a:lnTo>
                                    <a:pt x="2178" y="1894"/>
                                  </a:lnTo>
                                  <a:lnTo>
                                    <a:pt x="2159" y="1889"/>
                                  </a:lnTo>
                                  <a:lnTo>
                                    <a:pt x="2139" y="1882"/>
                                  </a:lnTo>
                                  <a:lnTo>
                                    <a:pt x="2121" y="1873"/>
                                  </a:lnTo>
                                  <a:lnTo>
                                    <a:pt x="2103" y="1863"/>
                                  </a:lnTo>
                                  <a:lnTo>
                                    <a:pt x="2085" y="1851"/>
                                  </a:lnTo>
                                  <a:lnTo>
                                    <a:pt x="2068" y="1838"/>
                                  </a:lnTo>
                                  <a:lnTo>
                                    <a:pt x="2052" y="1823"/>
                                  </a:lnTo>
                                  <a:lnTo>
                                    <a:pt x="2035" y="1806"/>
                                  </a:lnTo>
                                  <a:lnTo>
                                    <a:pt x="2019" y="1788"/>
                                  </a:lnTo>
                                  <a:lnTo>
                                    <a:pt x="2003" y="1768"/>
                                  </a:lnTo>
                                  <a:lnTo>
                                    <a:pt x="1989" y="1747"/>
                                  </a:lnTo>
                                  <a:lnTo>
                                    <a:pt x="1974" y="1724"/>
                                  </a:lnTo>
                                  <a:lnTo>
                                    <a:pt x="1959" y="1700"/>
                                  </a:lnTo>
                                  <a:lnTo>
                                    <a:pt x="1945" y="1671"/>
                                  </a:lnTo>
                                  <a:lnTo>
                                    <a:pt x="1928" y="1639"/>
                                  </a:lnTo>
                                  <a:lnTo>
                                    <a:pt x="1910" y="1603"/>
                                  </a:lnTo>
                                  <a:lnTo>
                                    <a:pt x="1890" y="1563"/>
                                  </a:lnTo>
                                  <a:lnTo>
                                    <a:pt x="1867" y="1520"/>
                                  </a:lnTo>
                                  <a:lnTo>
                                    <a:pt x="1844" y="1474"/>
                                  </a:lnTo>
                                  <a:lnTo>
                                    <a:pt x="1819" y="1424"/>
                                  </a:lnTo>
                                  <a:lnTo>
                                    <a:pt x="1793" y="1371"/>
                                  </a:lnTo>
                                  <a:lnTo>
                                    <a:pt x="1730" y="1374"/>
                                  </a:lnTo>
                                  <a:lnTo>
                                    <a:pt x="1660" y="1379"/>
                                  </a:lnTo>
                                  <a:lnTo>
                                    <a:pt x="1582" y="1383"/>
                                  </a:lnTo>
                                  <a:lnTo>
                                    <a:pt x="1498" y="1388"/>
                                  </a:lnTo>
                                  <a:lnTo>
                                    <a:pt x="1405" y="1394"/>
                                  </a:lnTo>
                                  <a:lnTo>
                                    <a:pt x="1305" y="1400"/>
                                  </a:lnTo>
                                  <a:lnTo>
                                    <a:pt x="1197" y="1407"/>
                                  </a:lnTo>
                                  <a:lnTo>
                                    <a:pt x="1082" y="1414"/>
                                  </a:lnTo>
                                  <a:lnTo>
                                    <a:pt x="1032" y="1466"/>
                                  </a:lnTo>
                                  <a:lnTo>
                                    <a:pt x="988" y="1513"/>
                                  </a:lnTo>
                                  <a:lnTo>
                                    <a:pt x="948" y="1553"/>
                                  </a:lnTo>
                                  <a:lnTo>
                                    <a:pt x="916" y="1587"/>
                                  </a:lnTo>
                                  <a:lnTo>
                                    <a:pt x="888" y="1615"/>
                                  </a:lnTo>
                                  <a:lnTo>
                                    <a:pt x="866" y="1638"/>
                                  </a:lnTo>
                                  <a:lnTo>
                                    <a:pt x="850" y="1654"/>
                                  </a:lnTo>
                                  <a:lnTo>
                                    <a:pt x="840" y="1665"/>
                                  </a:lnTo>
                                  <a:lnTo>
                                    <a:pt x="804" y="1698"/>
                                  </a:lnTo>
                                  <a:lnTo>
                                    <a:pt x="769" y="1731"/>
                                  </a:lnTo>
                                  <a:lnTo>
                                    <a:pt x="736" y="1760"/>
                                  </a:lnTo>
                                  <a:lnTo>
                                    <a:pt x="702" y="1790"/>
                                  </a:lnTo>
                                  <a:lnTo>
                                    <a:pt x="668" y="1817"/>
                                  </a:lnTo>
                                  <a:lnTo>
                                    <a:pt x="635" y="1842"/>
                                  </a:lnTo>
                                  <a:lnTo>
                                    <a:pt x="604" y="1866"/>
                                  </a:lnTo>
                                  <a:lnTo>
                                    <a:pt x="572" y="1887"/>
                                  </a:lnTo>
                                  <a:lnTo>
                                    <a:pt x="551" y="1902"/>
                                  </a:lnTo>
                                  <a:lnTo>
                                    <a:pt x="531" y="1915"/>
                                  </a:lnTo>
                                  <a:lnTo>
                                    <a:pt x="510" y="1927"/>
                                  </a:lnTo>
                                  <a:lnTo>
                                    <a:pt x="490" y="1939"/>
                                  </a:lnTo>
                                  <a:lnTo>
                                    <a:pt x="470" y="1949"/>
                                  </a:lnTo>
                                  <a:lnTo>
                                    <a:pt x="451" y="1959"/>
                                  </a:lnTo>
                                  <a:lnTo>
                                    <a:pt x="432" y="1968"/>
                                  </a:lnTo>
                                  <a:lnTo>
                                    <a:pt x="413" y="1975"/>
                                  </a:lnTo>
                                  <a:lnTo>
                                    <a:pt x="393" y="1982"/>
                                  </a:lnTo>
                                  <a:lnTo>
                                    <a:pt x="375" y="1989"/>
                                  </a:lnTo>
                                  <a:lnTo>
                                    <a:pt x="356" y="1993"/>
                                  </a:lnTo>
                                  <a:lnTo>
                                    <a:pt x="339" y="1998"/>
                                  </a:lnTo>
                                  <a:lnTo>
                                    <a:pt x="321" y="2001"/>
                                  </a:lnTo>
                                  <a:lnTo>
                                    <a:pt x="304" y="2003"/>
                                  </a:lnTo>
                                  <a:lnTo>
                                    <a:pt x="288" y="2004"/>
                                  </a:lnTo>
                                  <a:lnTo>
                                    <a:pt x="271" y="2004"/>
                                  </a:lnTo>
                                  <a:lnTo>
                                    <a:pt x="253" y="2004"/>
                                  </a:lnTo>
                                  <a:lnTo>
                                    <a:pt x="237" y="2002"/>
                                  </a:lnTo>
                                  <a:lnTo>
                                    <a:pt x="220" y="2000"/>
                                  </a:lnTo>
                                  <a:lnTo>
                                    <a:pt x="204" y="1996"/>
                                  </a:lnTo>
                                  <a:lnTo>
                                    <a:pt x="190" y="1992"/>
                                  </a:lnTo>
                                  <a:lnTo>
                                    <a:pt x="174" y="1986"/>
                                  </a:lnTo>
                                  <a:lnTo>
                                    <a:pt x="160" y="1979"/>
                                  </a:lnTo>
                                  <a:lnTo>
                                    <a:pt x="147" y="1972"/>
                                  </a:lnTo>
                                  <a:lnTo>
                                    <a:pt x="129" y="1960"/>
                                  </a:lnTo>
                                  <a:lnTo>
                                    <a:pt x="112" y="1948"/>
                                  </a:lnTo>
                                  <a:lnTo>
                                    <a:pt x="97" y="1933"/>
                                  </a:lnTo>
                                  <a:lnTo>
                                    <a:pt x="83" y="1917"/>
                                  </a:lnTo>
                                  <a:lnTo>
                                    <a:pt x="69" y="1900"/>
                                  </a:lnTo>
                                  <a:lnTo>
                                    <a:pt x="58" y="1882"/>
                                  </a:lnTo>
                                  <a:lnTo>
                                    <a:pt x="47" y="1863"/>
                                  </a:lnTo>
                                  <a:lnTo>
                                    <a:pt x="37" y="1841"/>
                                  </a:lnTo>
                                  <a:lnTo>
                                    <a:pt x="29" y="1819"/>
                                  </a:lnTo>
                                  <a:lnTo>
                                    <a:pt x="21" y="1796"/>
                                  </a:lnTo>
                                  <a:lnTo>
                                    <a:pt x="15" y="1769"/>
                                  </a:lnTo>
                                  <a:lnTo>
                                    <a:pt x="9" y="1743"/>
                                  </a:lnTo>
                                  <a:lnTo>
                                    <a:pt x="6" y="1715"/>
                                  </a:lnTo>
                                  <a:lnTo>
                                    <a:pt x="3" y="1687"/>
                                  </a:lnTo>
                                  <a:lnTo>
                                    <a:pt x="2" y="1656"/>
                                  </a:lnTo>
                                  <a:lnTo>
                                    <a:pt x="0" y="1624"/>
                                  </a:lnTo>
                                  <a:lnTo>
                                    <a:pt x="2" y="1590"/>
                                  </a:lnTo>
                                  <a:lnTo>
                                    <a:pt x="4" y="1557"/>
                                  </a:lnTo>
                                  <a:lnTo>
                                    <a:pt x="7" y="1524"/>
                                  </a:lnTo>
                                  <a:lnTo>
                                    <a:pt x="12" y="1490"/>
                                  </a:lnTo>
                                  <a:lnTo>
                                    <a:pt x="17" y="1457"/>
                                  </a:lnTo>
                                  <a:lnTo>
                                    <a:pt x="25" y="1423"/>
                                  </a:lnTo>
                                  <a:lnTo>
                                    <a:pt x="33" y="1390"/>
                                  </a:lnTo>
                                  <a:lnTo>
                                    <a:pt x="43" y="1357"/>
                                  </a:lnTo>
                                  <a:lnTo>
                                    <a:pt x="57" y="1319"/>
                                  </a:lnTo>
                                  <a:lnTo>
                                    <a:pt x="71" y="1284"/>
                                  </a:lnTo>
                                  <a:lnTo>
                                    <a:pt x="79" y="1268"/>
                                  </a:lnTo>
                                  <a:lnTo>
                                    <a:pt x="87" y="1252"/>
                                  </a:lnTo>
                                  <a:lnTo>
                                    <a:pt x="96" y="1237"/>
                                  </a:lnTo>
                                  <a:lnTo>
                                    <a:pt x="104" y="1222"/>
                                  </a:lnTo>
                                  <a:lnTo>
                                    <a:pt x="113" y="1209"/>
                                  </a:lnTo>
                                  <a:lnTo>
                                    <a:pt x="123" y="1196"/>
                                  </a:lnTo>
                                  <a:lnTo>
                                    <a:pt x="132" y="1184"/>
                                  </a:lnTo>
                                  <a:lnTo>
                                    <a:pt x="142" y="1172"/>
                                  </a:lnTo>
                                  <a:lnTo>
                                    <a:pt x="152" y="1162"/>
                                  </a:lnTo>
                                  <a:lnTo>
                                    <a:pt x="163" y="1152"/>
                                  </a:lnTo>
                                  <a:lnTo>
                                    <a:pt x="173" y="1143"/>
                                  </a:lnTo>
                                  <a:lnTo>
                                    <a:pt x="184" y="1134"/>
                                  </a:lnTo>
                                  <a:lnTo>
                                    <a:pt x="187" y="1134"/>
                                  </a:lnTo>
                                  <a:lnTo>
                                    <a:pt x="184" y="1147"/>
                                  </a:lnTo>
                                  <a:lnTo>
                                    <a:pt x="197" y="1139"/>
                                  </a:lnTo>
                                  <a:lnTo>
                                    <a:pt x="178" y="1162"/>
                                  </a:lnTo>
                                  <a:lnTo>
                                    <a:pt x="161" y="1186"/>
                                  </a:lnTo>
                                  <a:lnTo>
                                    <a:pt x="145" y="1211"/>
                                  </a:lnTo>
                                  <a:lnTo>
                                    <a:pt x="129" y="1236"/>
                                  </a:lnTo>
                                  <a:lnTo>
                                    <a:pt x="115" y="1261"/>
                                  </a:lnTo>
                                  <a:lnTo>
                                    <a:pt x="102" y="1287"/>
                                  </a:lnTo>
                                  <a:lnTo>
                                    <a:pt x="91" y="1314"/>
                                  </a:lnTo>
                                  <a:lnTo>
                                    <a:pt x="80" y="1341"/>
                                  </a:lnTo>
                                  <a:lnTo>
                                    <a:pt x="71" y="1370"/>
                                  </a:lnTo>
                                  <a:lnTo>
                                    <a:pt x="64" y="1398"/>
                                  </a:lnTo>
                                  <a:lnTo>
                                    <a:pt x="57" y="1428"/>
                                  </a:lnTo>
                                  <a:lnTo>
                                    <a:pt x="51" y="1457"/>
                                  </a:lnTo>
                                  <a:lnTo>
                                    <a:pt x="47" y="1488"/>
                                  </a:lnTo>
                                  <a:lnTo>
                                    <a:pt x="43" y="1519"/>
                                  </a:lnTo>
                                  <a:lnTo>
                                    <a:pt x="42" y="1550"/>
                                  </a:lnTo>
                                  <a:lnTo>
                                    <a:pt x="41" y="1583"/>
                                  </a:lnTo>
                                  <a:lnTo>
                                    <a:pt x="41" y="1613"/>
                                  </a:lnTo>
                                  <a:lnTo>
                                    <a:pt x="42" y="1646"/>
                                  </a:lnTo>
                                  <a:lnTo>
                                    <a:pt x="44" y="1684"/>
                                  </a:lnTo>
                                  <a:lnTo>
                                    <a:pt x="47" y="1727"/>
                                  </a:lnTo>
                                  <a:lnTo>
                                    <a:pt x="57" y="1742"/>
                                  </a:lnTo>
                                  <a:lnTo>
                                    <a:pt x="70" y="1763"/>
                                  </a:lnTo>
                                  <a:lnTo>
                                    <a:pt x="85" y="1790"/>
                                  </a:lnTo>
                                  <a:lnTo>
                                    <a:pt x="103" y="1823"/>
                                  </a:lnTo>
                                  <a:lnTo>
                                    <a:pt x="110" y="1834"/>
                                  </a:lnTo>
                                  <a:lnTo>
                                    <a:pt x="118" y="1845"/>
                                  </a:lnTo>
                                  <a:lnTo>
                                    <a:pt x="128" y="1857"/>
                                  </a:lnTo>
                                  <a:lnTo>
                                    <a:pt x="138" y="1869"/>
                                  </a:lnTo>
                                  <a:lnTo>
                                    <a:pt x="150" y="1881"/>
                                  </a:lnTo>
                                  <a:lnTo>
                                    <a:pt x="164" y="1893"/>
                                  </a:lnTo>
                                  <a:lnTo>
                                    <a:pt x="178" y="1906"/>
                                  </a:lnTo>
                                  <a:lnTo>
                                    <a:pt x="195" y="1917"/>
                                  </a:lnTo>
                                  <a:lnTo>
                                    <a:pt x="190" y="1920"/>
                                  </a:lnTo>
                                  <a:lnTo>
                                    <a:pt x="200" y="1924"/>
                                  </a:lnTo>
                                  <a:lnTo>
                                    <a:pt x="210" y="1927"/>
                                  </a:lnTo>
                                  <a:lnTo>
                                    <a:pt x="221" y="1931"/>
                                  </a:lnTo>
                                  <a:lnTo>
                                    <a:pt x="232" y="1933"/>
                                  </a:lnTo>
                                  <a:lnTo>
                                    <a:pt x="256" y="1935"/>
                                  </a:lnTo>
                                  <a:lnTo>
                                    <a:pt x="281" y="1936"/>
                                  </a:lnTo>
                                  <a:lnTo>
                                    <a:pt x="303" y="1935"/>
                                  </a:lnTo>
                                  <a:lnTo>
                                    <a:pt x="325" y="1933"/>
                                  </a:lnTo>
                                  <a:lnTo>
                                    <a:pt x="348" y="1930"/>
                                  </a:lnTo>
                                  <a:lnTo>
                                    <a:pt x="372" y="1924"/>
                                  </a:lnTo>
                                  <a:lnTo>
                                    <a:pt x="396" y="1916"/>
                                  </a:lnTo>
                                  <a:lnTo>
                                    <a:pt x="422" y="1908"/>
                                  </a:lnTo>
                                  <a:lnTo>
                                    <a:pt x="447" y="1897"/>
                                  </a:lnTo>
                                  <a:lnTo>
                                    <a:pt x="473" y="1885"/>
                                  </a:lnTo>
                                  <a:lnTo>
                                    <a:pt x="500" y="1872"/>
                                  </a:lnTo>
                                  <a:lnTo>
                                    <a:pt x="528" y="1856"/>
                                  </a:lnTo>
                                  <a:lnTo>
                                    <a:pt x="557" y="1839"/>
                                  </a:lnTo>
                                  <a:lnTo>
                                    <a:pt x="586" y="1821"/>
                                  </a:lnTo>
                                  <a:lnTo>
                                    <a:pt x="616" y="1800"/>
                                  </a:lnTo>
                                  <a:lnTo>
                                    <a:pt x="647" y="1779"/>
                                  </a:lnTo>
                                  <a:lnTo>
                                    <a:pt x="678" y="1755"/>
                                  </a:lnTo>
                                  <a:lnTo>
                                    <a:pt x="710" y="1730"/>
                                  </a:lnTo>
                                  <a:lnTo>
                                    <a:pt x="759" y="1690"/>
                                  </a:lnTo>
                                  <a:lnTo>
                                    <a:pt x="804" y="1651"/>
                                  </a:lnTo>
                                  <a:lnTo>
                                    <a:pt x="847" y="1613"/>
                                  </a:lnTo>
                                  <a:lnTo>
                                    <a:pt x="888" y="1574"/>
                                  </a:lnTo>
                                  <a:lnTo>
                                    <a:pt x="925" y="1537"/>
                                  </a:lnTo>
                                  <a:lnTo>
                                    <a:pt x="960" y="1499"/>
                                  </a:lnTo>
                                  <a:lnTo>
                                    <a:pt x="991" y="1462"/>
                                  </a:lnTo>
                                  <a:lnTo>
                                    <a:pt x="1020" y="1425"/>
                                  </a:lnTo>
                                  <a:lnTo>
                                    <a:pt x="991" y="1424"/>
                                  </a:lnTo>
                                  <a:lnTo>
                                    <a:pt x="963" y="1423"/>
                                  </a:lnTo>
                                  <a:lnTo>
                                    <a:pt x="938" y="1423"/>
                                  </a:lnTo>
                                  <a:lnTo>
                                    <a:pt x="916" y="1424"/>
                                  </a:lnTo>
                                  <a:lnTo>
                                    <a:pt x="894" y="1425"/>
                                  </a:lnTo>
                                  <a:lnTo>
                                    <a:pt x="876" y="1428"/>
                                  </a:lnTo>
                                  <a:lnTo>
                                    <a:pt x="862" y="1430"/>
                                  </a:lnTo>
                                  <a:lnTo>
                                    <a:pt x="848" y="1433"/>
                                  </a:lnTo>
                                  <a:lnTo>
                                    <a:pt x="843" y="1406"/>
                                  </a:lnTo>
                                  <a:lnTo>
                                    <a:pt x="859" y="1390"/>
                                  </a:lnTo>
                                  <a:lnTo>
                                    <a:pt x="879" y="1374"/>
                                  </a:lnTo>
                                  <a:lnTo>
                                    <a:pt x="901" y="1357"/>
                                  </a:lnTo>
                                  <a:lnTo>
                                    <a:pt x="926" y="1340"/>
                                  </a:lnTo>
                                  <a:lnTo>
                                    <a:pt x="953" y="1323"/>
                                  </a:lnTo>
                                  <a:lnTo>
                                    <a:pt x="982" y="1306"/>
                                  </a:lnTo>
                                  <a:lnTo>
                                    <a:pt x="1015" y="1288"/>
                                  </a:lnTo>
                                  <a:lnTo>
                                    <a:pt x="1050" y="1270"/>
                                  </a:lnTo>
                                  <a:lnTo>
                                    <a:pt x="1088" y="1252"/>
                                  </a:lnTo>
                                  <a:lnTo>
                                    <a:pt x="1124" y="1234"/>
                                  </a:lnTo>
                                  <a:lnTo>
                                    <a:pt x="1156" y="1217"/>
                                  </a:lnTo>
                                  <a:lnTo>
                                    <a:pt x="1185" y="1200"/>
                                  </a:lnTo>
                                  <a:lnTo>
                                    <a:pt x="1211" y="1185"/>
                                  </a:lnTo>
                                  <a:lnTo>
                                    <a:pt x="1233" y="1169"/>
                                  </a:lnTo>
                                  <a:lnTo>
                                    <a:pt x="1253" y="1155"/>
                                  </a:lnTo>
                                  <a:lnTo>
                                    <a:pt x="1270" y="1142"/>
                                  </a:lnTo>
                                  <a:lnTo>
                                    <a:pt x="1288" y="1126"/>
                                  </a:lnTo>
                                  <a:lnTo>
                                    <a:pt x="1312" y="1101"/>
                                  </a:lnTo>
                                  <a:lnTo>
                                    <a:pt x="1341" y="1069"/>
                                  </a:lnTo>
                                  <a:lnTo>
                                    <a:pt x="1376" y="1029"/>
                                  </a:lnTo>
                                  <a:lnTo>
                                    <a:pt x="1416" y="982"/>
                                  </a:lnTo>
                                  <a:lnTo>
                                    <a:pt x="1462" y="927"/>
                                  </a:lnTo>
                                  <a:lnTo>
                                    <a:pt x="1513" y="865"/>
                                  </a:lnTo>
                                  <a:lnTo>
                                    <a:pt x="1571" y="794"/>
                                  </a:lnTo>
                                  <a:lnTo>
                                    <a:pt x="1561" y="759"/>
                                  </a:lnTo>
                                  <a:lnTo>
                                    <a:pt x="1551" y="725"/>
                                  </a:lnTo>
                                  <a:lnTo>
                                    <a:pt x="1539" y="691"/>
                                  </a:lnTo>
                                  <a:lnTo>
                                    <a:pt x="1527" y="657"/>
                                  </a:lnTo>
                                  <a:lnTo>
                                    <a:pt x="1515" y="624"/>
                                  </a:lnTo>
                                  <a:lnTo>
                                    <a:pt x="1501" y="590"/>
                                  </a:lnTo>
                                  <a:lnTo>
                                    <a:pt x="1486" y="557"/>
                                  </a:lnTo>
                                  <a:lnTo>
                                    <a:pt x="1471" y="524"/>
                                  </a:lnTo>
                                  <a:lnTo>
                                    <a:pt x="1490" y="501"/>
                                  </a:lnTo>
                                  <a:lnTo>
                                    <a:pt x="1511" y="478"/>
                                  </a:lnTo>
                                  <a:lnTo>
                                    <a:pt x="1535" y="455"/>
                                  </a:lnTo>
                                  <a:lnTo>
                                    <a:pt x="1560" y="431"/>
                                  </a:lnTo>
                                  <a:lnTo>
                                    <a:pt x="1588" y="407"/>
                                  </a:lnTo>
                                  <a:lnTo>
                                    <a:pt x="1617" y="382"/>
                                  </a:lnTo>
                                  <a:lnTo>
                                    <a:pt x="1649" y="358"/>
                                  </a:lnTo>
                                  <a:lnTo>
                                    <a:pt x="1681" y="335"/>
                                  </a:lnTo>
                                  <a:lnTo>
                                    <a:pt x="1913" y="168"/>
                                  </a:lnTo>
                                  <a:lnTo>
                                    <a:pt x="1936" y="179"/>
                                  </a:lnTo>
                                  <a:lnTo>
                                    <a:pt x="1992" y="342"/>
                                  </a:lnTo>
                                  <a:lnTo>
                                    <a:pt x="2210" y="150"/>
                                  </a:lnTo>
                                  <a:lnTo>
                                    <a:pt x="2223" y="139"/>
                                  </a:lnTo>
                                  <a:lnTo>
                                    <a:pt x="2236" y="129"/>
                                  </a:lnTo>
                                  <a:lnTo>
                                    <a:pt x="2253" y="119"/>
                                  </a:lnTo>
                                  <a:lnTo>
                                    <a:pt x="2272" y="108"/>
                                  </a:lnTo>
                                  <a:lnTo>
                                    <a:pt x="2293" y="96"/>
                                  </a:lnTo>
                                  <a:lnTo>
                                    <a:pt x="2316" y="85"/>
                                  </a:lnTo>
                                  <a:lnTo>
                                    <a:pt x="2342" y="72"/>
                                  </a:lnTo>
                                  <a:lnTo>
                                    <a:pt x="2369" y="60"/>
                                  </a:lnTo>
                                  <a:lnTo>
                                    <a:pt x="2403" y="45"/>
                                  </a:lnTo>
                                  <a:lnTo>
                                    <a:pt x="2433" y="33"/>
                                  </a:lnTo>
                                  <a:lnTo>
                                    <a:pt x="2464" y="22"/>
                                  </a:lnTo>
                                  <a:lnTo>
                                    <a:pt x="2491" y="14"/>
                                  </a:lnTo>
                                  <a:lnTo>
                                    <a:pt x="2517" y="8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564" y="1"/>
                                  </a:lnTo>
                                  <a:lnTo>
                                    <a:pt x="2585" y="0"/>
                                  </a:lnTo>
                                  <a:lnTo>
                                    <a:pt x="2598" y="0"/>
                                  </a:lnTo>
                                  <a:lnTo>
                                    <a:pt x="2609" y="1"/>
                                  </a:lnTo>
                                  <a:lnTo>
                                    <a:pt x="2619" y="3"/>
                                  </a:lnTo>
                                  <a:lnTo>
                                    <a:pt x="2629" y="5"/>
                                  </a:lnTo>
                                  <a:lnTo>
                                    <a:pt x="2638" y="9"/>
                                  </a:lnTo>
                                  <a:lnTo>
                                    <a:pt x="2646" y="12"/>
                                  </a:lnTo>
                                  <a:lnTo>
                                    <a:pt x="2654" y="17"/>
                                  </a:lnTo>
                                  <a:lnTo>
                                    <a:pt x="2661" y="22"/>
                                  </a:lnTo>
                                  <a:lnTo>
                                    <a:pt x="2666" y="29"/>
                                  </a:lnTo>
                                  <a:lnTo>
                                    <a:pt x="2671" y="36"/>
                                  </a:lnTo>
                                  <a:lnTo>
                                    <a:pt x="2675" y="43"/>
                                  </a:lnTo>
                                  <a:lnTo>
                                    <a:pt x="2679" y="52"/>
                                  </a:lnTo>
                                  <a:lnTo>
                                    <a:pt x="2682" y="61"/>
                                  </a:lnTo>
                                  <a:lnTo>
                                    <a:pt x="2683" y="70"/>
                                  </a:lnTo>
                                  <a:lnTo>
                                    <a:pt x="2684" y="80"/>
                                  </a:lnTo>
                                  <a:lnTo>
                                    <a:pt x="2685" y="92"/>
                                  </a:lnTo>
                                  <a:lnTo>
                                    <a:pt x="2684" y="109"/>
                                  </a:lnTo>
                                  <a:lnTo>
                                    <a:pt x="2682" y="127"/>
                                  </a:lnTo>
                                  <a:lnTo>
                                    <a:pt x="2679" y="145"/>
                                  </a:lnTo>
                                  <a:lnTo>
                                    <a:pt x="2674" y="165"/>
                                  </a:lnTo>
                                  <a:lnTo>
                                    <a:pt x="2664" y="122"/>
                                  </a:lnTo>
                                  <a:lnTo>
                                    <a:pt x="2654" y="114"/>
                                  </a:lnTo>
                                  <a:lnTo>
                                    <a:pt x="2644" y="104"/>
                                  </a:lnTo>
                                  <a:lnTo>
                                    <a:pt x="2632" y="90"/>
                                  </a:lnTo>
                                  <a:lnTo>
                                    <a:pt x="2620" y="72"/>
                                  </a:lnTo>
                                  <a:lnTo>
                                    <a:pt x="2609" y="55"/>
                                  </a:lnTo>
                                  <a:lnTo>
                                    <a:pt x="2599" y="42"/>
                                  </a:lnTo>
                                  <a:lnTo>
                                    <a:pt x="2590" y="31"/>
                                  </a:lnTo>
                                  <a:lnTo>
                                    <a:pt x="2583" y="24"/>
                                  </a:lnTo>
                                  <a:lnTo>
                                    <a:pt x="2572" y="22"/>
                                  </a:lnTo>
                                  <a:lnTo>
                                    <a:pt x="2559" y="22"/>
                                  </a:lnTo>
                                  <a:lnTo>
                                    <a:pt x="2547" y="22"/>
                                  </a:lnTo>
                                  <a:lnTo>
                                    <a:pt x="2535" y="25"/>
                                  </a:lnTo>
                                  <a:lnTo>
                                    <a:pt x="2522" y="26"/>
                                  </a:lnTo>
                                  <a:lnTo>
                                    <a:pt x="2509" y="29"/>
                                  </a:lnTo>
                                  <a:lnTo>
                                    <a:pt x="2494" y="33"/>
                                  </a:lnTo>
                                  <a:lnTo>
                                    <a:pt x="2479" y="37"/>
                                  </a:lnTo>
                                  <a:lnTo>
                                    <a:pt x="2450" y="48"/>
                                  </a:lnTo>
                                  <a:lnTo>
                                    <a:pt x="2417" y="62"/>
                                  </a:lnTo>
                                  <a:lnTo>
                                    <a:pt x="2385" y="79"/>
                                  </a:lnTo>
                                  <a:lnTo>
                                    <a:pt x="2349" y="100"/>
                                  </a:lnTo>
                                  <a:lnTo>
                                    <a:pt x="2313" y="123"/>
                                  </a:lnTo>
                                  <a:lnTo>
                                    <a:pt x="2273" y="151"/>
                                  </a:lnTo>
                                  <a:lnTo>
                                    <a:pt x="2233" y="180"/>
                                  </a:lnTo>
                                  <a:lnTo>
                                    <a:pt x="2191" y="214"/>
                                  </a:lnTo>
                                  <a:lnTo>
                                    <a:pt x="2147" y="249"/>
                                  </a:lnTo>
                                  <a:lnTo>
                                    <a:pt x="2101" y="289"/>
                                  </a:lnTo>
                                  <a:lnTo>
                                    <a:pt x="2054" y="332"/>
                                  </a:lnTo>
                                  <a:lnTo>
                                    <a:pt x="2005" y="378"/>
                                  </a:lnTo>
                                  <a:lnTo>
                                    <a:pt x="2023" y="448"/>
                                  </a:lnTo>
                                  <a:lnTo>
                                    <a:pt x="2043" y="518"/>
                                  </a:lnTo>
                                  <a:lnTo>
                                    <a:pt x="2064" y="589"/>
                                  </a:lnTo>
                                  <a:lnTo>
                                    <a:pt x="2087" y="660"/>
                                  </a:lnTo>
                                  <a:lnTo>
                                    <a:pt x="2111" y="731"/>
                                  </a:lnTo>
                                  <a:lnTo>
                                    <a:pt x="2138" y="802"/>
                                  </a:lnTo>
                                  <a:lnTo>
                                    <a:pt x="2166" y="874"/>
                                  </a:lnTo>
                                  <a:lnTo>
                                    <a:pt x="2197" y="946"/>
                                  </a:lnTo>
                                  <a:lnTo>
                                    <a:pt x="2232" y="1024"/>
                                  </a:lnTo>
                                  <a:lnTo>
                                    <a:pt x="2267" y="1097"/>
                                  </a:lnTo>
                                  <a:lnTo>
                                    <a:pt x="2303" y="1168"/>
                                  </a:lnTo>
                                  <a:lnTo>
                                    <a:pt x="2339" y="1235"/>
                                  </a:lnTo>
                                  <a:lnTo>
                                    <a:pt x="2358" y="1267"/>
                                  </a:lnTo>
                                  <a:lnTo>
                                    <a:pt x="2376" y="1298"/>
                                  </a:lnTo>
                                  <a:lnTo>
                                    <a:pt x="2395" y="1329"/>
                                  </a:lnTo>
                                  <a:lnTo>
                                    <a:pt x="2414" y="1358"/>
                                  </a:lnTo>
                                  <a:lnTo>
                                    <a:pt x="2433" y="1387"/>
                                  </a:lnTo>
                                  <a:lnTo>
                                    <a:pt x="2452" y="1415"/>
                                  </a:lnTo>
                                  <a:lnTo>
                                    <a:pt x="2472" y="1443"/>
                                  </a:lnTo>
                                  <a:lnTo>
                                    <a:pt x="2491" y="1469"/>
                                  </a:lnTo>
                                  <a:lnTo>
                                    <a:pt x="2483" y="1477"/>
                                  </a:lnTo>
                                  <a:lnTo>
                                    <a:pt x="2564" y="1547"/>
                                  </a:lnTo>
                                  <a:lnTo>
                                    <a:pt x="2485" y="1507"/>
                                  </a:lnTo>
                                  <a:lnTo>
                                    <a:pt x="2496" y="1516"/>
                                  </a:lnTo>
                                  <a:lnTo>
                                    <a:pt x="2504" y="1525"/>
                                  </a:lnTo>
                                  <a:lnTo>
                                    <a:pt x="2506" y="1531"/>
                                  </a:lnTo>
                                  <a:lnTo>
                                    <a:pt x="2509" y="1536"/>
                                  </a:lnTo>
                                  <a:lnTo>
                                    <a:pt x="2510" y="1540"/>
                                  </a:lnTo>
                                  <a:lnTo>
                                    <a:pt x="2510" y="1545"/>
                                  </a:lnTo>
                                  <a:lnTo>
                                    <a:pt x="2510" y="1550"/>
                                  </a:lnTo>
                                  <a:lnTo>
                                    <a:pt x="2509" y="1556"/>
                                  </a:lnTo>
                                  <a:lnTo>
                                    <a:pt x="2506" y="1561"/>
                                  </a:lnTo>
                                  <a:lnTo>
                                    <a:pt x="2504" y="1566"/>
                                  </a:lnTo>
                                  <a:lnTo>
                                    <a:pt x="2473" y="1553"/>
                                  </a:lnTo>
                                  <a:lnTo>
                                    <a:pt x="2526" y="1597"/>
                                  </a:lnTo>
                                  <a:lnTo>
                                    <a:pt x="2510" y="1597"/>
                                  </a:lnTo>
                                  <a:lnTo>
                                    <a:pt x="2512" y="1607"/>
                                  </a:lnTo>
                                  <a:lnTo>
                                    <a:pt x="2514" y="1618"/>
                                  </a:lnTo>
                                  <a:lnTo>
                                    <a:pt x="2519" y="1629"/>
                                  </a:lnTo>
                                  <a:lnTo>
                                    <a:pt x="2523" y="1640"/>
                                  </a:lnTo>
                                  <a:lnTo>
                                    <a:pt x="2483" y="1634"/>
                                  </a:lnTo>
                                  <a:lnTo>
                                    <a:pt x="2499" y="1646"/>
                                  </a:lnTo>
                                  <a:lnTo>
                                    <a:pt x="2505" y="1651"/>
                                  </a:lnTo>
                                  <a:lnTo>
                                    <a:pt x="2510" y="1656"/>
                                  </a:lnTo>
                                  <a:lnTo>
                                    <a:pt x="2508" y="1658"/>
                                  </a:lnTo>
                                  <a:lnTo>
                                    <a:pt x="2504" y="1659"/>
                                  </a:lnTo>
                                  <a:lnTo>
                                    <a:pt x="2493" y="1658"/>
                                  </a:lnTo>
                                  <a:lnTo>
                                    <a:pt x="2484" y="1658"/>
                                  </a:lnTo>
                                  <a:lnTo>
                                    <a:pt x="2479" y="1658"/>
                                  </a:lnTo>
                                  <a:lnTo>
                                    <a:pt x="2477" y="1659"/>
                                  </a:lnTo>
                                  <a:lnTo>
                                    <a:pt x="2499" y="1689"/>
                                  </a:lnTo>
                                  <a:lnTo>
                                    <a:pt x="2483" y="1692"/>
                                  </a:lnTo>
                                  <a:lnTo>
                                    <a:pt x="2499" y="1708"/>
                                  </a:lnTo>
                                  <a:lnTo>
                                    <a:pt x="2464" y="1718"/>
                                  </a:lnTo>
                                  <a:lnTo>
                                    <a:pt x="2467" y="1724"/>
                                  </a:lnTo>
                                  <a:lnTo>
                                    <a:pt x="2472" y="1729"/>
                                  </a:lnTo>
                                  <a:lnTo>
                                    <a:pt x="2477" y="1732"/>
                                  </a:lnTo>
                                  <a:lnTo>
                                    <a:pt x="2484" y="1737"/>
                                  </a:lnTo>
                                  <a:lnTo>
                                    <a:pt x="2492" y="1741"/>
                                  </a:lnTo>
                                  <a:lnTo>
                                    <a:pt x="2502" y="1744"/>
                                  </a:lnTo>
                                  <a:lnTo>
                                    <a:pt x="2512" y="1748"/>
                                  </a:lnTo>
                                  <a:lnTo>
                                    <a:pt x="2523" y="1751"/>
                                  </a:lnTo>
                                  <a:lnTo>
                                    <a:pt x="2548" y="1731"/>
                                  </a:lnTo>
                                  <a:lnTo>
                                    <a:pt x="2573" y="1709"/>
                                  </a:lnTo>
                                  <a:lnTo>
                                    <a:pt x="2598" y="1685"/>
                                  </a:lnTo>
                                  <a:lnTo>
                                    <a:pt x="2623" y="1660"/>
                                  </a:lnTo>
                                  <a:lnTo>
                                    <a:pt x="2649" y="1634"/>
                                  </a:lnTo>
                                  <a:lnTo>
                                    <a:pt x="2675" y="1606"/>
                                  </a:lnTo>
                                  <a:lnTo>
                                    <a:pt x="2701" y="1576"/>
                                  </a:lnTo>
                                  <a:lnTo>
                                    <a:pt x="2728" y="1545"/>
                                  </a:lnTo>
                                  <a:lnTo>
                                    <a:pt x="2756" y="1509"/>
                                  </a:lnTo>
                                  <a:lnTo>
                                    <a:pt x="2781" y="1475"/>
                                  </a:lnTo>
                                  <a:lnTo>
                                    <a:pt x="2805" y="1443"/>
                                  </a:lnTo>
                                  <a:lnTo>
                                    <a:pt x="2825" y="1412"/>
                                  </a:lnTo>
                                  <a:lnTo>
                                    <a:pt x="2843" y="1381"/>
                                  </a:lnTo>
                                  <a:lnTo>
                                    <a:pt x="2859" y="1353"/>
                                  </a:lnTo>
                                  <a:lnTo>
                                    <a:pt x="2871" y="1326"/>
                                  </a:lnTo>
                                  <a:lnTo>
                                    <a:pt x="2882" y="1299"/>
                                  </a:lnTo>
                                  <a:lnTo>
                                    <a:pt x="2893" y="1295"/>
                                  </a:lnTo>
                                  <a:close/>
                                  <a:moveTo>
                                    <a:pt x="2473" y="1502"/>
                                  </a:moveTo>
                                  <a:lnTo>
                                    <a:pt x="2464" y="1488"/>
                                  </a:lnTo>
                                  <a:lnTo>
                                    <a:pt x="2456" y="1485"/>
                                  </a:lnTo>
                                  <a:lnTo>
                                    <a:pt x="2473" y="1502"/>
                                  </a:lnTo>
                                  <a:close/>
                                  <a:moveTo>
                                    <a:pt x="1760" y="1295"/>
                                  </a:moveTo>
                                  <a:lnTo>
                                    <a:pt x="1744" y="1254"/>
                                  </a:lnTo>
                                  <a:lnTo>
                                    <a:pt x="1726" y="1209"/>
                                  </a:lnTo>
                                  <a:lnTo>
                                    <a:pt x="1707" y="1159"/>
                                  </a:lnTo>
                                  <a:lnTo>
                                    <a:pt x="1686" y="1103"/>
                                  </a:lnTo>
                                  <a:lnTo>
                                    <a:pt x="1663" y="1043"/>
                                  </a:lnTo>
                                  <a:lnTo>
                                    <a:pt x="1638" y="978"/>
                                  </a:lnTo>
                                  <a:lnTo>
                                    <a:pt x="1613" y="909"/>
                                  </a:lnTo>
                                  <a:lnTo>
                                    <a:pt x="1584" y="835"/>
                                  </a:lnTo>
                                  <a:lnTo>
                                    <a:pt x="1555" y="869"/>
                                  </a:lnTo>
                                  <a:lnTo>
                                    <a:pt x="1525" y="903"/>
                                  </a:lnTo>
                                  <a:lnTo>
                                    <a:pt x="1494" y="938"/>
                                  </a:lnTo>
                                  <a:lnTo>
                                    <a:pt x="1464" y="975"/>
                                  </a:lnTo>
                                  <a:lnTo>
                                    <a:pt x="1434" y="1011"/>
                                  </a:lnTo>
                                  <a:lnTo>
                                    <a:pt x="1403" y="1047"/>
                                  </a:lnTo>
                                  <a:lnTo>
                                    <a:pt x="1373" y="1085"/>
                                  </a:lnTo>
                                  <a:lnTo>
                                    <a:pt x="1341" y="1124"/>
                                  </a:lnTo>
                                  <a:lnTo>
                                    <a:pt x="1371" y="1126"/>
                                  </a:lnTo>
                                  <a:lnTo>
                                    <a:pt x="1401" y="1128"/>
                                  </a:lnTo>
                                  <a:lnTo>
                                    <a:pt x="1430" y="1131"/>
                                  </a:lnTo>
                                  <a:lnTo>
                                    <a:pt x="1461" y="1135"/>
                                  </a:lnTo>
                                  <a:lnTo>
                                    <a:pt x="1492" y="1138"/>
                                  </a:lnTo>
                                  <a:lnTo>
                                    <a:pt x="1524" y="1143"/>
                                  </a:lnTo>
                                  <a:lnTo>
                                    <a:pt x="1555" y="1147"/>
                                  </a:lnTo>
                                  <a:lnTo>
                                    <a:pt x="1587" y="1153"/>
                                  </a:lnTo>
                                  <a:lnTo>
                                    <a:pt x="1580" y="1158"/>
                                  </a:lnTo>
                                  <a:lnTo>
                                    <a:pt x="1571" y="1161"/>
                                  </a:lnTo>
                                  <a:lnTo>
                                    <a:pt x="1560" y="1163"/>
                                  </a:lnTo>
                                  <a:lnTo>
                                    <a:pt x="1548" y="1164"/>
                                  </a:lnTo>
                                  <a:lnTo>
                                    <a:pt x="1536" y="1164"/>
                                  </a:lnTo>
                                  <a:lnTo>
                                    <a:pt x="1526" y="1166"/>
                                  </a:lnTo>
                                  <a:lnTo>
                                    <a:pt x="1518" y="1167"/>
                                  </a:lnTo>
                                  <a:lnTo>
                                    <a:pt x="1511" y="1169"/>
                                  </a:lnTo>
                                  <a:lnTo>
                                    <a:pt x="1517" y="1175"/>
                                  </a:lnTo>
                                  <a:lnTo>
                                    <a:pt x="1495" y="1183"/>
                                  </a:lnTo>
                                  <a:lnTo>
                                    <a:pt x="1484" y="1169"/>
                                  </a:lnTo>
                                  <a:lnTo>
                                    <a:pt x="1457" y="1169"/>
                                  </a:lnTo>
                                  <a:lnTo>
                                    <a:pt x="1449" y="1170"/>
                                  </a:lnTo>
                                  <a:lnTo>
                                    <a:pt x="1443" y="1172"/>
                                  </a:lnTo>
                                  <a:lnTo>
                                    <a:pt x="1440" y="1175"/>
                                  </a:lnTo>
                                  <a:lnTo>
                                    <a:pt x="1438" y="1177"/>
                                  </a:lnTo>
                                  <a:lnTo>
                                    <a:pt x="1437" y="1180"/>
                                  </a:lnTo>
                                  <a:lnTo>
                                    <a:pt x="1436" y="1183"/>
                                  </a:lnTo>
                                  <a:lnTo>
                                    <a:pt x="1443" y="1186"/>
                                  </a:lnTo>
                                  <a:lnTo>
                                    <a:pt x="1447" y="1188"/>
                                  </a:lnTo>
                                  <a:lnTo>
                                    <a:pt x="1450" y="1192"/>
                                  </a:lnTo>
                                  <a:lnTo>
                                    <a:pt x="1453" y="1194"/>
                                  </a:lnTo>
                                  <a:lnTo>
                                    <a:pt x="1452" y="1196"/>
                                  </a:lnTo>
                                  <a:lnTo>
                                    <a:pt x="1450" y="1197"/>
                                  </a:lnTo>
                                  <a:lnTo>
                                    <a:pt x="1448" y="1200"/>
                                  </a:lnTo>
                                  <a:lnTo>
                                    <a:pt x="1444" y="1201"/>
                                  </a:lnTo>
                                  <a:lnTo>
                                    <a:pt x="1434" y="1203"/>
                                  </a:lnTo>
                                  <a:lnTo>
                                    <a:pt x="1420" y="1204"/>
                                  </a:lnTo>
                                  <a:lnTo>
                                    <a:pt x="1422" y="1210"/>
                                  </a:lnTo>
                                  <a:lnTo>
                                    <a:pt x="1422" y="1213"/>
                                  </a:lnTo>
                                  <a:lnTo>
                                    <a:pt x="1421" y="1214"/>
                                  </a:lnTo>
                                  <a:lnTo>
                                    <a:pt x="1419" y="1215"/>
                                  </a:lnTo>
                                  <a:lnTo>
                                    <a:pt x="1414" y="1217"/>
                                  </a:lnTo>
                                  <a:lnTo>
                                    <a:pt x="1409" y="1218"/>
                                  </a:lnTo>
                                  <a:lnTo>
                                    <a:pt x="1403" y="1220"/>
                                  </a:lnTo>
                                  <a:lnTo>
                                    <a:pt x="1399" y="1221"/>
                                  </a:lnTo>
                                  <a:lnTo>
                                    <a:pt x="1395" y="1223"/>
                                  </a:lnTo>
                                  <a:lnTo>
                                    <a:pt x="1393" y="1227"/>
                                  </a:lnTo>
                                  <a:lnTo>
                                    <a:pt x="1405" y="1234"/>
                                  </a:lnTo>
                                  <a:lnTo>
                                    <a:pt x="1423" y="1240"/>
                                  </a:lnTo>
                                  <a:lnTo>
                                    <a:pt x="1447" y="1248"/>
                                  </a:lnTo>
                                  <a:lnTo>
                                    <a:pt x="1476" y="1256"/>
                                  </a:lnTo>
                                  <a:lnTo>
                                    <a:pt x="1507" y="1263"/>
                                  </a:lnTo>
                                  <a:lnTo>
                                    <a:pt x="1532" y="1269"/>
                                  </a:lnTo>
                                  <a:lnTo>
                                    <a:pt x="1551" y="1272"/>
                                  </a:lnTo>
                                  <a:lnTo>
                                    <a:pt x="1565" y="1272"/>
                                  </a:lnTo>
                                  <a:lnTo>
                                    <a:pt x="1579" y="1278"/>
                                  </a:lnTo>
                                  <a:lnTo>
                                    <a:pt x="1611" y="1278"/>
                                  </a:lnTo>
                                  <a:lnTo>
                                    <a:pt x="1616" y="1282"/>
                                  </a:lnTo>
                                  <a:lnTo>
                                    <a:pt x="1623" y="1287"/>
                                  </a:lnTo>
                                  <a:lnTo>
                                    <a:pt x="1628" y="1289"/>
                                  </a:lnTo>
                                  <a:lnTo>
                                    <a:pt x="1636" y="1293"/>
                                  </a:lnTo>
                                  <a:lnTo>
                                    <a:pt x="1643" y="1295"/>
                                  </a:lnTo>
                                  <a:lnTo>
                                    <a:pt x="1652" y="1296"/>
                                  </a:lnTo>
                                  <a:lnTo>
                                    <a:pt x="1661" y="1297"/>
                                  </a:lnTo>
                                  <a:lnTo>
                                    <a:pt x="1671" y="1297"/>
                                  </a:lnTo>
                                  <a:lnTo>
                                    <a:pt x="1703" y="1297"/>
                                  </a:lnTo>
                                  <a:lnTo>
                                    <a:pt x="1724" y="1296"/>
                                  </a:lnTo>
                                  <a:lnTo>
                                    <a:pt x="1736" y="1296"/>
                                  </a:lnTo>
                                  <a:lnTo>
                                    <a:pt x="1739" y="1295"/>
                                  </a:lnTo>
                                  <a:lnTo>
                                    <a:pt x="1743" y="1299"/>
                                  </a:lnTo>
                                  <a:lnTo>
                                    <a:pt x="1760" y="1295"/>
                                  </a:lnTo>
                                  <a:close/>
                                  <a:moveTo>
                                    <a:pt x="1530" y="1188"/>
                                  </a:moveTo>
                                  <a:lnTo>
                                    <a:pt x="1518" y="1189"/>
                                  </a:lnTo>
                                  <a:lnTo>
                                    <a:pt x="1502" y="1192"/>
                                  </a:lnTo>
                                  <a:lnTo>
                                    <a:pt x="1484" y="1193"/>
                                  </a:lnTo>
                                  <a:lnTo>
                                    <a:pt x="1463" y="1194"/>
                                  </a:lnTo>
                                  <a:lnTo>
                                    <a:pt x="1468" y="1193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81" y="1189"/>
                                  </a:lnTo>
                                  <a:lnTo>
                                    <a:pt x="1488" y="1186"/>
                                  </a:lnTo>
                                  <a:lnTo>
                                    <a:pt x="1495" y="1186"/>
                                  </a:lnTo>
                                  <a:lnTo>
                                    <a:pt x="1506" y="1186"/>
                                  </a:lnTo>
                                  <a:lnTo>
                                    <a:pt x="1518" y="1187"/>
                                  </a:lnTo>
                                  <a:lnTo>
                                    <a:pt x="1530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745"/>
                          <wps:cNvSpPr>
                            <a:spLocks noEditPoints="1"/>
                          </wps:cNvSpPr>
                          <wps:spPr bwMode="auto">
                            <a:xfrm>
                              <a:off x="4023" y="233"/>
                              <a:ext cx="472" cy="249"/>
                            </a:xfrm>
                            <a:custGeom>
                              <a:avLst/>
                              <a:gdLst>
                                <a:gd name="T0" fmla="*/ 936 w 2831"/>
                                <a:gd name="T1" fmla="*/ 199 h 1494"/>
                                <a:gd name="T2" fmla="*/ 2744 w 2831"/>
                                <a:gd name="T3" fmla="*/ 449 h 1494"/>
                                <a:gd name="T4" fmla="*/ 2401 w 2831"/>
                                <a:gd name="T5" fmla="*/ 884 h 1494"/>
                                <a:gd name="T6" fmla="*/ 1927 w 2831"/>
                                <a:gd name="T7" fmla="*/ 1174 h 1494"/>
                                <a:gd name="T8" fmla="*/ 1511 w 2831"/>
                                <a:gd name="T9" fmla="*/ 1304 h 1494"/>
                                <a:gd name="T10" fmla="*/ 1099 w 2831"/>
                                <a:gd name="T11" fmla="*/ 1443 h 1494"/>
                                <a:gd name="T12" fmla="*/ 732 w 2831"/>
                                <a:gd name="T13" fmla="*/ 1493 h 1494"/>
                                <a:gd name="T14" fmla="*/ 409 w 2831"/>
                                <a:gd name="T15" fmla="*/ 1443 h 1494"/>
                                <a:gd name="T16" fmla="*/ 309 w 2831"/>
                                <a:gd name="T17" fmla="*/ 1328 h 1494"/>
                                <a:gd name="T18" fmla="*/ 316 w 2831"/>
                                <a:gd name="T19" fmla="*/ 1171 h 1494"/>
                                <a:gd name="T20" fmla="*/ 600 w 2831"/>
                                <a:gd name="T21" fmla="*/ 810 h 1494"/>
                                <a:gd name="T22" fmla="*/ 1020 w 2831"/>
                                <a:gd name="T23" fmla="*/ 503 h 1494"/>
                                <a:gd name="T24" fmla="*/ 1436 w 2831"/>
                                <a:gd name="T25" fmla="*/ 377 h 1494"/>
                                <a:gd name="T26" fmla="*/ 1915 w 2831"/>
                                <a:gd name="T27" fmla="*/ 270 h 1494"/>
                                <a:gd name="T28" fmla="*/ 1798 w 2831"/>
                                <a:gd name="T29" fmla="*/ 220 h 1494"/>
                                <a:gd name="T30" fmla="*/ 1121 w 2831"/>
                                <a:gd name="T31" fmla="*/ 171 h 1494"/>
                                <a:gd name="T32" fmla="*/ 402 w 2831"/>
                                <a:gd name="T33" fmla="*/ 198 h 1494"/>
                                <a:gd name="T34" fmla="*/ 96 w 2831"/>
                                <a:gd name="T35" fmla="*/ 363 h 1494"/>
                                <a:gd name="T36" fmla="*/ 173 w 2831"/>
                                <a:gd name="T37" fmla="*/ 671 h 1494"/>
                                <a:gd name="T38" fmla="*/ 127 w 2831"/>
                                <a:gd name="T39" fmla="*/ 666 h 1494"/>
                                <a:gd name="T40" fmla="*/ 2 w 2831"/>
                                <a:gd name="T41" fmla="*/ 394 h 1494"/>
                                <a:gd name="T42" fmla="*/ 67 w 2831"/>
                                <a:gd name="T43" fmla="*/ 213 h 1494"/>
                                <a:gd name="T44" fmla="*/ 292 w 2831"/>
                                <a:gd name="T45" fmla="*/ 89 h 1494"/>
                                <a:gd name="T46" fmla="*/ 852 w 2831"/>
                                <a:gd name="T47" fmla="*/ 5 h 1494"/>
                                <a:gd name="T48" fmla="*/ 1497 w 2831"/>
                                <a:gd name="T49" fmla="*/ 15 h 1494"/>
                                <a:gd name="T50" fmla="*/ 2140 w 2831"/>
                                <a:gd name="T51" fmla="*/ 86 h 1494"/>
                                <a:gd name="T52" fmla="*/ 2601 w 2831"/>
                                <a:gd name="T53" fmla="*/ 218 h 1494"/>
                                <a:gd name="T54" fmla="*/ 2294 w 2831"/>
                                <a:gd name="T55" fmla="*/ 435 h 1494"/>
                                <a:gd name="T56" fmla="*/ 2162 w 2831"/>
                                <a:gd name="T57" fmla="*/ 409 h 1494"/>
                                <a:gd name="T58" fmla="*/ 1821 w 2831"/>
                                <a:gd name="T59" fmla="*/ 473 h 1494"/>
                                <a:gd name="T60" fmla="*/ 1273 w 2831"/>
                                <a:gd name="T61" fmla="*/ 565 h 1494"/>
                                <a:gd name="T62" fmla="*/ 750 w 2831"/>
                                <a:gd name="T63" fmla="*/ 753 h 1494"/>
                                <a:gd name="T64" fmla="*/ 621 w 2831"/>
                                <a:gd name="T65" fmla="*/ 885 h 1494"/>
                                <a:gd name="T66" fmla="*/ 648 w 2831"/>
                                <a:gd name="T67" fmla="*/ 1040 h 1494"/>
                                <a:gd name="T68" fmla="*/ 648 w 2831"/>
                                <a:gd name="T69" fmla="*/ 1097 h 1494"/>
                                <a:gd name="T70" fmla="*/ 677 w 2831"/>
                                <a:gd name="T71" fmla="*/ 1195 h 1494"/>
                                <a:gd name="T72" fmla="*/ 723 w 2831"/>
                                <a:gd name="T73" fmla="*/ 1253 h 1494"/>
                                <a:gd name="T74" fmla="*/ 866 w 2831"/>
                                <a:gd name="T75" fmla="*/ 1293 h 1494"/>
                                <a:gd name="T76" fmla="*/ 991 w 2831"/>
                                <a:gd name="T77" fmla="*/ 1346 h 1494"/>
                                <a:gd name="T78" fmla="*/ 1293 w 2831"/>
                                <a:gd name="T79" fmla="*/ 1337 h 1494"/>
                                <a:gd name="T80" fmla="*/ 1876 w 2831"/>
                                <a:gd name="T81" fmla="*/ 1146 h 1494"/>
                                <a:gd name="T82" fmla="*/ 2404 w 2831"/>
                                <a:gd name="T83" fmla="*/ 821 h 1494"/>
                                <a:gd name="T84" fmla="*/ 2770 w 2831"/>
                                <a:gd name="T85" fmla="*/ 377 h 1494"/>
                                <a:gd name="T86" fmla="*/ 526 w 2831"/>
                                <a:gd name="T87" fmla="*/ 226 h 1494"/>
                                <a:gd name="T88" fmla="*/ 432 w 2831"/>
                                <a:gd name="T89" fmla="*/ 224 h 1494"/>
                                <a:gd name="T90" fmla="*/ 630 w 2831"/>
                                <a:gd name="T91" fmla="*/ 213 h 1494"/>
                                <a:gd name="T92" fmla="*/ 424 w 2831"/>
                                <a:gd name="T93" fmla="*/ 242 h 1494"/>
                                <a:gd name="T94" fmla="*/ 405 w 2831"/>
                                <a:gd name="T95" fmla="*/ 248 h 1494"/>
                                <a:gd name="T96" fmla="*/ 1020 w 2831"/>
                                <a:gd name="T97" fmla="*/ 1353 h 1494"/>
                                <a:gd name="T98" fmla="*/ 667 w 2831"/>
                                <a:gd name="T99" fmla="*/ 1132 h 1494"/>
                                <a:gd name="T100" fmla="*/ 683 w 2831"/>
                                <a:gd name="T101" fmla="*/ 1157 h 1494"/>
                                <a:gd name="T102" fmla="*/ 729 w 2831"/>
                                <a:gd name="T103" fmla="*/ 1222 h 1494"/>
                                <a:gd name="T104" fmla="*/ 127 w 2831"/>
                                <a:gd name="T105" fmla="*/ 275 h 1494"/>
                                <a:gd name="T106" fmla="*/ 956 w 2831"/>
                                <a:gd name="T107" fmla="*/ 1350 h 1494"/>
                                <a:gd name="T108" fmla="*/ 966 w 2831"/>
                                <a:gd name="T109" fmla="*/ 1356 h 1494"/>
                                <a:gd name="T110" fmla="*/ 718 w 2831"/>
                                <a:gd name="T111" fmla="*/ 1266 h 1494"/>
                                <a:gd name="T112" fmla="*/ 750 w 2831"/>
                                <a:gd name="T113" fmla="*/ 1353 h 1494"/>
                                <a:gd name="T114" fmla="*/ 689 w 2831"/>
                                <a:gd name="T115" fmla="*/ 1347 h 1494"/>
                                <a:gd name="T116" fmla="*/ 584 w 2831"/>
                                <a:gd name="T117" fmla="*/ 1329 h 1494"/>
                                <a:gd name="T118" fmla="*/ 452 w 2831"/>
                                <a:gd name="T119" fmla="*/ 1230 h 1494"/>
                                <a:gd name="T120" fmla="*/ 402 w 2831"/>
                                <a:gd name="T121" fmla="*/ 1157 h 1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831" h="1494">
                                  <a:moveTo>
                                    <a:pt x="2197" y="495"/>
                                  </a:moveTo>
                                  <a:lnTo>
                                    <a:pt x="2193" y="495"/>
                                  </a:lnTo>
                                  <a:lnTo>
                                    <a:pt x="2191" y="493"/>
                                  </a:lnTo>
                                  <a:lnTo>
                                    <a:pt x="2195" y="490"/>
                                  </a:lnTo>
                                  <a:lnTo>
                                    <a:pt x="2199" y="487"/>
                                  </a:lnTo>
                                  <a:lnTo>
                                    <a:pt x="2202" y="487"/>
                                  </a:lnTo>
                                  <a:lnTo>
                                    <a:pt x="2200" y="491"/>
                                  </a:lnTo>
                                  <a:lnTo>
                                    <a:pt x="2197" y="495"/>
                                  </a:lnTo>
                                  <a:close/>
                                  <a:moveTo>
                                    <a:pt x="972" y="199"/>
                                  </a:moveTo>
                                  <a:lnTo>
                                    <a:pt x="920" y="199"/>
                                  </a:lnTo>
                                  <a:lnTo>
                                    <a:pt x="928" y="199"/>
                                  </a:lnTo>
                                  <a:lnTo>
                                    <a:pt x="936" y="199"/>
                                  </a:lnTo>
                                  <a:lnTo>
                                    <a:pt x="949" y="199"/>
                                  </a:lnTo>
                                  <a:lnTo>
                                    <a:pt x="958" y="199"/>
                                  </a:lnTo>
                                  <a:lnTo>
                                    <a:pt x="972" y="199"/>
                                  </a:lnTo>
                                  <a:close/>
                                  <a:moveTo>
                                    <a:pt x="2831" y="183"/>
                                  </a:moveTo>
                                  <a:lnTo>
                                    <a:pt x="2817" y="281"/>
                                  </a:lnTo>
                                  <a:lnTo>
                                    <a:pt x="2817" y="267"/>
                                  </a:lnTo>
                                  <a:lnTo>
                                    <a:pt x="2811" y="291"/>
                                  </a:lnTo>
                                  <a:lnTo>
                                    <a:pt x="2817" y="283"/>
                                  </a:lnTo>
                                  <a:lnTo>
                                    <a:pt x="2801" y="325"/>
                                  </a:lnTo>
                                  <a:lnTo>
                                    <a:pt x="2783" y="367"/>
                                  </a:lnTo>
                                  <a:lnTo>
                                    <a:pt x="2764" y="408"/>
                                  </a:lnTo>
                                  <a:lnTo>
                                    <a:pt x="2744" y="449"/>
                                  </a:lnTo>
                                  <a:lnTo>
                                    <a:pt x="2723" y="489"/>
                                  </a:lnTo>
                                  <a:lnTo>
                                    <a:pt x="2700" y="527"/>
                                  </a:lnTo>
                                  <a:lnTo>
                                    <a:pt x="2676" y="566"/>
                                  </a:lnTo>
                                  <a:lnTo>
                                    <a:pt x="2650" y="603"/>
                                  </a:lnTo>
                                  <a:lnTo>
                                    <a:pt x="2625" y="641"/>
                                  </a:lnTo>
                                  <a:lnTo>
                                    <a:pt x="2596" y="677"/>
                                  </a:lnTo>
                                  <a:lnTo>
                                    <a:pt x="2567" y="713"/>
                                  </a:lnTo>
                                  <a:lnTo>
                                    <a:pt x="2536" y="749"/>
                                  </a:lnTo>
                                  <a:lnTo>
                                    <a:pt x="2504" y="783"/>
                                  </a:lnTo>
                                  <a:lnTo>
                                    <a:pt x="2470" y="817"/>
                                  </a:lnTo>
                                  <a:lnTo>
                                    <a:pt x="2437" y="851"/>
                                  </a:lnTo>
                                  <a:lnTo>
                                    <a:pt x="2401" y="884"/>
                                  </a:lnTo>
                                  <a:lnTo>
                                    <a:pt x="2363" y="915"/>
                                  </a:lnTo>
                                  <a:lnTo>
                                    <a:pt x="2326" y="946"/>
                                  </a:lnTo>
                                  <a:lnTo>
                                    <a:pt x="2288" y="974"/>
                                  </a:lnTo>
                                  <a:lnTo>
                                    <a:pt x="2250" y="1003"/>
                                  </a:lnTo>
                                  <a:lnTo>
                                    <a:pt x="2211" y="1029"/>
                                  </a:lnTo>
                                  <a:lnTo>
                                    <a:pt x="2172" y="1054"/>
                                  </a:lnTo>
                                  <a:lnTo>
                                    <a:pt x="2133" y="1077"/>
                                  </a:lnTo>
                                  <a:lnTo>
                                    <a:pt x="2092" y="1099"/>
                                  </a:lnTo>
                                  <a:lnTo>
                                    <a:pt x="2052" y="1120"/>
                                  </a:lnTo>
                                  <a:lnTo>
                                    <a:pt x="2011" y="1139"/>
                                  </a:lnTo>
                                  <a:lnTo>
                                    <a:pt x="1969" y="1157"/>
                                  </a:lnTo>
                                  <a:lnTo>
                                    <a:pt x="1927" y="1174"/>
                                  </a:lnTo>
                                  <a:lnTo>
                                    <a:pt x="1884" y="1190"/>
                                  </a:lnTo>
                                  <a:lnTo>
                                    <a:pt x="1841" y="1204"/>
                                  </a:lnTo>
                                  <a:lnTo>
                                    <a:pt x="1798" y="1216"/>
                                  </a:lnTo>
                                  <a:lnTo>
                                    <a:pt x="1754" y="1228"/>
                                  </a:lnTo>
                                  <a:lnTo>
                                    <a:pt x="1749" y="1239"/>
                                  </a:lnTo>
                                  <a:lnTo>
                                    <a:pt x="1722" y="1242"/>
                                  </a:lnTo>
                                  <a:lnTo>
                                    <a:pt x="1692" y="1249"/>
                                  </a:lnTo>
                                  <a:lnTo>
                                    <a:pt x="1661" y="1256"/>
                                  </a:lnTo>
                                  <a:lnTo>
                                    <a:pt x="1627" y="1266"/>
                                  </a:lnTo>
                                  <a:lnTo>
                                    <a:pt x="1591" y="1276"/>
                                  </a:lnTo>
                                  <a:lnTo>
                                    <a:pt x="1552" y="1289"/>
                                  </a:lnTo>
                                  <a:lnTo>
                                    <a:pt x="1511" y="1304"/>
                                  </a:lnTo>
                                  <a:lnTo>
                                    <a:pt x="1468" y="1320"/>
                                  </a:lnTo>
                                  <a:lnTo>
                                    <a:pt x="1413" y="1340"/>
                                  </a:lnTo>
                                  <a:lnTo>
                                    <a:pt x="1364" y="1358"/>
                                  </a:lnTo>
                                  <a:lnTo>
                                    <a:pt x="1321" y="1373"/>
                                  </a:lnTo>
                                  <a:lnTo>
                                    <a:pt x="1283" y="1387"/>
                                  </a:lnTo>
                                  <a:lnTo>
                                    <a:pt x="1250" y="1398"/>
                                  </a:lnTo>
                                  <a:lnTo>
                                    <a:pt x="1223" y="1407"/>
                                  </a:lnTo>
                                  <a:lnTo>
                                    <a:pt x="1200" y="1414"/>
                                  </a:lnTo>
                                  <a:lnTo>
                                    <a:pt x="1185" y="1418"/>
                                  </a:lnTo>
                                  <a:lnTo>
                                    <a:pt x="1144" y="1430"/>
                                  </a:lnTo>
                                  <a:lnTo>
                                    <a:pt x="1116" y="1439"/>
                                  </a:lnTo>
                                  <a:lnTo>
                                    <a:pt x="1099" y="1443"/>
                                  </a:lnTo>
                                  <a:lnTo>
                                    <a:pt x="1092" y="1446"/>
                                  </a:lnTo>
                                  <a:lnTo>
                                    <a:pt x="1088" y="1444"/>
                                  </a:lnTo>
                                  <a:lnTo>
                                    <a:pt x="1085" y="1443"/>
                                  </a:lnTo>
                                  <a:lnTo>
                                    <a:pt x="1081" y="1442"/>
                                  </a:lnTo>
                                  <a:lnTo>
                                    <a:pt x="1079" y="1440"/>
                                  </a:lnTo>
                                  <a:lnTo>
                                    <a:pt x="1026" y="1452"/>
                                  </a:lnTo>
                                  <a:lnTo>
                                    <a:pt x="973" y="1464"/>
                                  </a:lnTo>
                                  <a:lnTo>
                                    <a:pt x="922" y="1473"/>
                                  </a:lnTo>
                                  <a:lnTo>
                                    <a:pt x="873" y="1481"/>
                                  </a:lnTo>
                                  <a:lnTo>
                                    <a:pt x="824" y="1486"/>
                                  </a:lnTo>
                                  <a:lnTo>
                                    <a:pt x="777" y="1491"/>
                                  </a:lnTo>
                                  <a:lnTo>
                                    <a:pt x="732" y="1493"/>
                                  </a:lnTo>
                                  <a:lnTo>
                                    <a:pt x="688" y="1494"/>
                                  </a:lnTo>
                                  <a:lnTo>
                                    <a:pt x="641" y="1493"/>
                                  </a:lnTo>
                                  <a:lnTo>
                                    <a:pt x="597" y="1491"/>
                                  </a:lnTo>
                                  <a:lnTo>
                                    <a:pt x="557" y="1486"/>
                                  </a:lnTo>
                                  <a:lnTo>
                                    <a:pt x="518" y="1480"/>
                                  </a:lnTo>
                                  <a:lnTo>
                                    <a:pt x="500" y="1476"/>
                                  </a:lnTo>
                                  <a:lnTo>
                                    <a:pt x="483" y="1472"/>
                                  </a:lnTo>
                                  <a:lnTo>
                                    <a:pt x="467" y="1466"/>
                                  </a:lnTo>
                                  <a:lnTo>
                                    <a:pt x="452" y="1461"/>
                                  </a:lnTo>
                                  <a:lnTo>
                                    <a:pt x="436" y="1456"/>
                                  </a:lnTo>
                                  <a:lnTo>
                                    <a:pt x="423" y="1449"/>
                                  </a:lnTo>
                                  <a:lnTo>
                                    <a:pt x="409" y="1443"/>
                                  </a:lnTo>
                                  <a:lnTo>
                                    <a:pt x="397" y="1435"/>
                                  </a:lnTo>
                                  <a:lnTo>
                                    <a:pt x="385" y="1429"/>
                                  </a:lnTo>
                                  <a:lnTo>
                                    <a:pt x="374" y="1421"/>
                                  </a:lnTo>
                                  <a:lnTo>
                                    <a:pt x="364" y="1412"/>
                                  </a:lnTo>
                                  <a:lnTo>
                                    <a:pt x="354" y="1402"/>
                                  </a:lnTo>
                                  <a:lnTo>
                                    <a:pt x="346" y="1393"/>
                                  </a:lnTo>
                                  <a:lnTo>
                                    <a:pt x="338" y="1383"/>
                                  </a:lnTo>
                                  <a:lnTo>
                                    <a:pt x="330" y="1373"/>
                                  </a:lnTo>
                                  <a:lnTo>
                                    <a:pt x="324" y="1363"/>
                                  </a:lnTo>
                                  <a:lnTo>
                                    <a:pt x="318" y="1351"/>
                                  </a:lnTo>
                                  <a:lnTo>
                                    <a:pt x="313" y="1340"/>
                                  </a:lnTo>
                                  <a:lnTo>
                                    <a:pt x="309" y="1328"/>
                                  </a:lnTo>
                                  <a:lnTo>
                                    <a:pt x="306" y="1315"/>
                                  </a:lnTo>
                                  <a:lnTo>
                                    <a:pt x="303" y="1303"/>
                                  </a:lnTo>
                                  <a:lnTo>
                                    <a:pt x="301" y="1289"/>
                                  </a:lnTo>
                                  <a:lnTo>
                                    <a:pt x="300" y="1274"/>
                                  </a:lnTo>
                                  <a:lnTo>
                                    <a:pt x="300" y="1261"/>
                                  </a:lnTo>
                                  <a:lnTo>
                                    <a:pt x="300" y="1248"/>
                                  </a:lnTo>
                                  <a:lnTo>
                                    <a:pt x="301" y="1236"/>
                                  </a:lnTo>
                                  <a:lnTo>
                                    <a:pt x="302" y="1223"/>
                                  </a:lnTo>
                                  <a:lnTo>
                                    <a:pt x="306" y="1211"/>
                                  </a:lnTo>
                                  <a:lnTo>
                                    <a:pt x="308" y="1197"/>
                                  </a:lnTo>
                                  <a:lnTo>
                                    <a:pt x="312" y="1185"/>
                                  </a:lnTo>
                                  <a:lnTo>
                                    <a:pt x="316" y="1171"/>
                                  </a:lnTo>
                                  <a:lnTo>
                                    <a:pt x="321" y="1157"/>
                                  </a:lnTo>
                                  <a:lnTo>
                                    <a:pt x="334" y="1130"/>
                                  </a:lnTo>
                                  <a:lnTo>
                                    <a:pt x="348" y="1102"/>
                                  </a:lnTo>
                                  <a:lnTo>
                                    <a:pt x="365" y="1072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408" y="1011"/>
                                  </a:lnTo>
                                  <a:lnTo>
                                    <a:pt x="434" y="979"/>
                                  </a:lnTo>
                                  <a:lnTo>
                                    <a:pt x="462" y="947"/>
                                  </a:lnTo>
                                  <a:lnTo>
                                    <a:pt x="492" y="914"/>
                                  </a:lnTo>
                                  <a:lnTo>
                                    <a:pt x="526" y="880"/>
                                  </a:lnTo>
                                  <a:lnTo>
                                    <a:pt x="562" y="845"/>
                                  </a:lnTo>
                                  <a:lnTo>
                                    <a:pt x="600" y="810"/>
                                  </a:lnTo>
                                  <a:lnTo>
                                    <a:pt x="642" y="774"/>
                                  </a:lnTo>
                                  <a:lnTo>
                                    <a:pt x="680" y="741"/>
                                  </a:lnTo>
                                  <a:lnTo>
                                    <a:pt x="718" y="710"/>
                                  </a:lnTo>
                                  <a:lnTo>
                                    <a:pt x="755" y="680"/>
                                  </a:lnTo>
                                  <a:lnTo>
                                    <a:pt x="791" y="653"/>
                                  </a:lnTo>
                                  <a:lnTo>
                                    <a:pt x="826" y="626"/>
                                  </a:lnTo>
                                  <a:lnTo>
                                    <a:pt x="859" y="602"/>
                                  </a:lnTo>
                                  <a:lnTo>
                                    <a:pt x="893" y="579"/>
                                  </a:lnTo>
                                  <a:lnTo>
                                    <a:pt x="926" y="558"/>
                                  </a:lnTo>
                                  <a:lnTo>
                                    <a:pt x="958" y="537"/>
                                  </a:lnTo>
                                  <a:lnTo>
                                    <a:pt x="990" y="519"/>
                                  </a:lnTo>
                                  <a:lnTo>
                                    <a:pt x="1020" y="503"/>
                                  </a:lnTo>
                                  <a:lnTo>
                                    <a:pt x="1051" y="489"/>
                                  </a:lnTo>
                                  <a:lnTo>
                                    <a:pt x="1080" y="475"/>
                                  </a:lnTo>
                                  <a:lnTo>
                                    <a:pt x="1108" y="463"/>
                                  </a:lnTo>
                                  <a:lnTo>
                                    <a:pt x="1136" y="452"/>
                                  </a:lnTo>
                                  <a:lnTo>
                                    <a:pt x="1163" y="444"/>
                                  </a:lnTo>
                                  <a:lnTo>
                                    <a:pt x="1169" y="443"/>
                                  </a:lnTo>
                                  <a:lnTo>
                                    <a:pt x="1186" y="439"/>
                                  </a:lnTo>
                                  <a:lnTo>
                                    <a:pt x="1214" y="432"/>
                                  </a:lnTo>
                                  <a:lnTo>
                                    <a:pt x="1253" y="423"/>
                                  </a:lnTo>
                                  <a:lnTo>
                                    <a:pt x="1303" y="410"/>
                                  </a:lnTo>
                                  <a:lnTo>
                                    <a:pt x="1365" y="396"/>
                                  </a:lnTo>
                                  <a:lnTo>
                                    <a:pt x="1436" y="377"/>
                                  </a:lnTo>
                                  <a:lnTo>
                                    <a:pt x="1519" y="357"/>
                                  </a:lnTo>
                                  <a:lnTo>
                                    <a:pt x="1588" y="340"/>
                                  </a:lnTo>
                                  <a:lnTo>
                                    <a:pt x="1647" y="325"/>
                                  </a:lnTo>
                                  <a:lnTo>
                                    <a:pt x="1699" y="312"/>
                                  </a:lnTo>
                                  <a:lnTo>
                                    <a:pt x="1742" y="299"/>
                                  </a:lnTo>
                                  <a:lnTo>
                                    <a:pt x="1777" y="289"/>
                                  </a:lnTo>
                                  <a:lnTo>
                                    <a:pt x="1803" y="280"/>
                                  </a:lnTo>
                                  <a:lnTo>
                                    <a:pt x="1821" y="273"/>
                                  </a:lnTo>
                                  <a:lnTo>
                                    <a:pt x="1830" y="267"/>
                                  </a:lnTo>
                                  <a:lnTo>
                                    <a:pt x="1886" y="267"/>
                                  </a:lnTo>
                                  <a:lnTo>
                                    <a:pt x="1884" y="270"/>
                                  </a:lnTo>
                                  <a:lnTo>
                                    <a:pt x="1915" y="270"/>
                                  </a:lnTo>
                                  <a:lnTo>
                                    <a:pt x="1913" y="259"/>
                                  </a:lnTo>
                                  <a:lnTo>
                                    <a:pt x="1851" y="238"/>
                                  </a:lnTo>
                                  <a:lnTo>
                                    <a:pt x="1886" y="226"/>
                                  </a:lnTo>
                                  <a:lnTo>
                                    <a:pt x="1873" y="215"/>
                                  </a:lnTo>
                                  <a:lnTo>
                                    <a:pt x="1838" y="213"/>
                                  </a:lnTo>
                                  <a:lnTo>
                                    <a:pt x="1834" y="216"/>
                                  </a:lnTo>
                                  <a:lnTo>
                                    <a:pt x="1830" y="221"/>
                                  </a:lnTo>
                                  <a:lnTo>
                                    <a:pt x="1831" y="225"/>
                                  </a:lnTo>
                                  <a:lnTo>
                                    <a:pt x="1833" y="228"/>
                                  </a:lnTo>
                                  <a:lnTo>
                                    <a:pt x="1837" y="228"/>
                                  </a:lnTo>
                                  <a:lnTo>
                                    <a:pt x="1840" y="226"/>
                                  </a:lnTo>
                                  <a:lnTo>
                                    <a:pt x="1798" y="220"/>
                                  </a:lnTo>
                                  <a:lnTo>
                                    <a:pt x="1754" y="213"/>
                                  </a:lnTo>
                                  <a:lnTo>
                                    <a:pt x="1708" y="207"/>
                                  </a:lnTo>
                                  <a:lnTo>
                                    <a:pt x="1659" y="201"/>
                                  </a:lnTo>
                                  <a:lnTo>
                                    <a:pt x="1608" y="196"/>
                                  </a:lnTo>
                                  <a:lnTo>
                                    <a:pt x="1555" y="191"/>
                                  </a:lnTo>
                                  <a:lnTo>
                                    <a:pt x="1500" y="188"/>
                                  </a:lnTo>
                                  <a:lnTo>
                                    <a:pt x="1443" y="183"/>
                                  </a:lnTo>
                                  <a:lnTo>
                                    <a:pt x="1383" y="180"/>
                                  </a:lnTo>
                                  <a:lnTo>
                                    <a:pt x="1321" y="178"/>
                                  </a:lnTo>
                                  <a:lnTo>
                                    <a:pt x="1256" y="175"/>
                                  </a:lnTo>
                                  <a:lnTo>
                                    <a:pt x="1189" y="173"/>
                                  </a:lnTo>
                                  <a:lnTo>
                                    <a:pt x="1121" y="171"/>
                                  </a:lnTo>
                                  <a:lnTo>
                                    <a:pt x="1050" y="170"/>
                                  </a:lnTo>
                                  <a:lnTo>
                                    <a:pt x="976" y="170"/>
                                  </a:lnTo>
                                  <a:lnTo>
                                    <a:pt x="901" y="170"/>
                                  </a:lnTo>
                                  <a:lnTo>
                                    <a:pt x="837" y="170"/>
                                  </a:lnTo>
                                  <a:lnTo>
                                    <a:pt x="775" y="171"/>
                                  </a:lnTo>
                                  <a:lnTo>
                                    <a:pt x="715" y="173"/>
                                  </a:lnTo>
                                  <a:lnTo>
                                    <a:pt x="658" y="175"/>
                                  </a:lnTo>
                                  <a:lnTo>
                                    <a:pt x="602" y="179"/>
                                  </a:lnTo>
                                  <a:lnTo>
                                    <a:pt x="549" y="182"/>
                                  </a:lnTo>
                                  <a:lnTo>
                                    <a:pt x="498" y="187"/>
                                  </a:lnTo>
                                  <a:lnTo>
                                    <a:pt x="448" y="192"/>
                                  </a:lnTo>
                                  <a:lnTo>
                                    <a:pt x="402" y="198"/>
                                  </a:lnTo>
                                  <a:lnTo>
                                    <a:pt x="357" y="205"/>
                                  </a:lnTo>
                                  <a:lnTo>
                                    <a:pt x="316" y="213"/>
                                  </a:lnTo>
                                  <a:lnTo>
                                    <a:pt x="275" y="221"/>
                                  </a:lnTo>
                                  <a:lnTo>
                                    <a:pt x="238" y="230"/>
                                  </a:lnTo>
                                  <a:lnTo>
                                    <a:pt x="202" y="240"/>
                                  </a:lnTo>
                                  <a:lnTo>
                                    <a:pt x="169" y="250"/>
                                  </a:lnTo>
                                  <a:lnTo>
                                    <a:pt x="138" y="262"/>
                                  </a:lnTo>
                                  <a:lnTo>
                                    <a:pt x="140" y="270"/>
                                  </a:lnTo>
                                  <a:lnTo>
                                    <a:pt x="219" y="259"/>
                                  </a:lnTo>
                                  <a:lnTo>
                                    <a:pt x="111" y="289"/>
                                  </a:lnTo>
                                  <a:lnTo>
                                    <a:pt x="103" y="332"/>
                                  </a:lnTo>
                                  <a:lnTo>
                                    <a:pt x="96" y="363"/>
                                  </a:lnTo>
                                  <a:lnTo>
                                    <a:pt x="93" y="381"/>
                                  </a:lnTo>
                                  <a:lnTo>
                                    <a:pt x="92" y="386"/>
                                  </a:lnTo>
                                  <a:lnTo>
                                    <a:pt x="93" y="414"/>
                                  </a:lnTo>
                                  <a:lnTo>
                                    <a:pt x="95" y="441"/>
                                  </a:lnTo>
                                  <a:lnTo>
                                    <a:pt x="100" y="468"/>
                                  </a:lnTo>
                                  <a:lnTo>
                                    <a:pt x="105" y="497"/>
                                  </a:lnTo>
                                  <a:lnTo>
                                    <a:pt x="113" y="525"/>
                                  </a:lnTo>
                                  <a:lnTo>
                                    <a:pt x="122" y="554"/>
                                  </a:lnTo>
                                  <a:lnTo>
                                    <a:pt x="132" y="584"/>
                                  </a:lnTo>
                                  <a:lnTo>
                                    <a:pt x="145" y="615"/>
                                  </a:lnTo>
                                  <a:lnTo>
                                    <a:pt x="158" y="643"/>
                                  </a:lnTo>
                                  <a:lnTo>
                                    <a:pt x="173" y="671"/>
                                  </a:lnTo>
                                  <a:lnTo>
                                    <a:pt x="187" y="696"/>
                                  </a:lnTo>
                                  <a:lnTo>
                                    <a:pt x="203" y="720"/>
                                  </a:lnTo>
                                  <a:lnTo>
                                    <a:pt x="220" y="743"/>
                                  </a:lnTo>
                                  <a:lnTo>
                                    <a:pt x="238" y="763"/>
                                  </a:lnTo>
                                  <a:lnTo>
                                    <a:pt x="256" y="782"/>
                                  </a:lnTo>
                                  <a:lnTo>
                                    <a:pt x="275" y="797"/>
                                  </a:lnTo>
                                  <a:lnTo>
                                    <a:pt x="275" y="803"/>
                                  </a:lnTo>
                                  <a:lnTo>
                                    <a:pt x="241" y="777"/>
                                  </a:lnTo>
                                  <a:lnTo>
                                    <a:pt x="210" y="751"/>
                                  </a:lnTo>
                                  <a:lnTo>
                                    <a:pt x="179" y="724"/>
                                  </a:lnTo>
                                  <a:lnTo>
                                    <a:pt x="152" y="695"/>
                                  </a:lnTo>
                                  <a:lnTo>
                                    <a:pt x="127" y="666"/>
                                  </a:lnTo>
                                  <a:lnTo>
                                    <a:pt x="103" y="635"/>
                                  </a:lnTo>
                                  <a:lnTo>
                                    <a:pt x="92" y="620"/>
                                  </a:lnTo>
                                  <a:lnTo>
                                    <a:pt x="81" y="604"/>
                                  </a:lnTo>
                                  <a:lnTo>
                                    <a:pt x="71" y="589"/>
                                  </a:lnTo>
                                  <a:lnTo>
                                    <a:pt x="62" y="572"/>
                                  </a:lnTo>
                                  <a:lnTo>
                                    <a:pt x="48" y="545"/>
                                  </a:lnTo>
                                  <a:lnTo>
                                    <a:pt x="35" y="518"/>
                                  </a:lnTo>
                                  <a:lnTo>
                                    <a:pt x="24" y="492"/>
                                  </a:lnTo>
                                  <a:lnTo>
                                    <a:pt x="16" y="467"/>
                                  </a:lnTo>
                                  <a:lnTo>
                                    <a:pt x="9" y="442"/>
                                  </a:lnTo>
                                  <a:lnTo>
                                    <a:pt x="4" y="418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5" y="323"/>
                                  </a:lnTo>
                                  <a:lnTo>
                                    <a:pt x="9" y="308"/>
                                  </a:lnTo>
                                  <a:lnTo>
                                    <a:pt x="14" y="293"/>
                                  </a:lnTo>
                                  <a:lnTo>
                                    <a:pt x="20" y="279"/>
                                  </a:lnTo>
                                  <a:lnTo>
                                    <a:pt x="27" y="265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44" y="238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67" y="213"/>
                                  </a:lnTo>
                                  <a:lnTo>
                                    <a:pt x="79" y="200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109" y="176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41" y="155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78" y="134"/>
                                  </a:lnTo>
                                  <a:lnTo>
                                    <a:pt x="199" y="124"/>
                                  </a:lnTo>
                                  <a:lnTo>
                                    <a:pt x="220" y="115"/>
                                  </a:lnTo>
                                  <a:lnTo>
                                    <a:pt x="242" y="106"/>
                                  </a:lnTo>
                                  <a:lnTo>
                                    <a:pt x="267" y="98"/>
                                  </a:lnTo>
                                  <a:lnTo>
                                    <a:pt x="292" y="89"/>
                                  </a:lnTo>
                                  <a:lnTo>
                                    <a:pt x="318" y="81"/>
                                  </a:lnTo>
                                  <a:lnTo>
                                    <a:pt x="345" y="74"/>
                                  </a:lnTo>
                                  <a:lnTo>
                                    <a:pt x="372" y="66"/>
                                  </a:lnTo>
                                  <a:lnTo>
                                    <a:pt x="401" y="60"/>
                                  </a:lnTo>
                                  <a:lnTo>
                                    <a:pt x="432" y="53"/>
                                  </a:lnTo>
                                  <a:lnTo>
                                    <a:pt x="496" y="41"/>
                                  </a:lnTo>
                                  <a:lnTo>
                                    <a:pt x="564" y="30"/>
                                  </a:lnTo>
                                  <a:lnTo>
                                    <a:pt x="615" y="23"/>
                                  </a:lnTo>
                                  <a:lnTo>
                                    <a:pt x="670" y="18"/>
                                  </a:lnTo>
                                  <a:lnTo>
                                    <a:pt x="728" y="12"/>
                                  </a:lnTo>
                                  <a:lnTo>
                                    <a:pt x="788" y="8"/>
                                  </a:lnTo>
                                  <a:lnTo>
                                    <a:pt x="852" y="5"/>
                                  </a:lnTo>
                                  <a:lnTo>
                                    <a:pt x="918" y="3"/>
                                  </a:lnTo>
                                  <a:lnTo>
                                    <a:pt x="988" y="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1155" y="2"/>
                                  </a:lnTo>
                                  <a:lnTo>
                                    <a:pt x="1204" y="3"/>
                                  </a:lnTo>
                                  <a:lnTo>
                                    <a:pt x="1251" y="4"/>
                                  </a:lnTo>
                                  <a:lnTo>
                                    <a:pt x="1300" y="5"/>
                                  </a:lnTo>
                                  <a:lnTo>
                                    <a:pt x="1349" y="7"/>
                                  </a:lnTo>
                                  <a:lnTo>
                                    <a:pt x="1397" y="10"/>
                                  </a:lnTo>
                                  <a:lnTo>
                                    <a:pt x="1447" y="12"/>
                                  </a:lnTo>
                                  <a:lnTo>
                                    <a:pt x="1497" y="15"/>
                                  </a:lnTo>
                                  <a:lnTo>
                                    <a:pt x="1546" y="19"/>
                                  </a:lnTo>
                                  <a:lnTo>
                                    <a:pt x="1597" y="22"/>
                                  </a:lnTo>
                                  <a:lnTo>
                                    <a:pt x="1647" y="27"/>
                                  </a:lnTo>
                                  <a:lnTo>
                                    <a:pt x="1698" y="31"/>
                                  </a:lnTo>
                                  <a:lnTo>
                                    <a:pt x="1749" y="36"/>
                                  </a:lnTo>
                                  <a:lnTo>
                                    <a:pt x="1799" y="41"/>
                                  </a:lnTo>
                                  <a:lnTo>
                                    <a:pt x="1851" y="47"/>
                                  </a:lnTo>
                                  <a:lnTo>
                                    <a:pt x="1913" y="54"/>
                                  </a:lnTo>
                                  <a:lnTo>
                                    <a:pt x="1973" y="61"/>
                                  </a:lnTo>
                                  <a:lnTo>
                                    <a:pt x="2031" y="69"/>
                                  </a:lnTo>
                                  <a:lnTo>
                                    <a:pt x="2086" y="77"/>
                                  </a:lnTo>
                                  <a:lnTo>
                                    <a:pt x="2140" y="86"/>
                                  </a:lnTo>
                                  <a:lnTo>
                                    <a:pt x="2193" y="94"/>
                                  </a:lnTo>
                                  <a:lnTo>
                                    <a:pt x="2244" y="104"/>
                                  </a:lnTo>
                                  <a:lnTo>
                                    <a:pt x="2292" y="113"/>
                                  </a:lnTo>
                                  <a:lnTo>
                                    <a:pt x="2339" y="123"/>
                                  </a:lnTo>
                                  <a:lnTo>
                                    <a:pt x="2384" y="133"/>
                                  </a:lnTo>
                                  <a:lnTo>
                                    <a:pt x="2426" y="144"/>
                                  </a:lnTo>
                                  <a:lnTo>
                                    <a:pt x="2467" y="155"/>
                                  </a:lnTo>
                                  <a:lnTo>
                                    <a:pt x="2506" y="166"/>
                                  </a:lnTo>
                                  <a:lnTo>
                                    <a:pt x="2544" y="178"/>
                                  </a:lnTo>
                                  <a:lnTo>
                                    <a:pt x="2578" y="189"/>
                                  </a:lnTo>
                                  <a:lnTo>
                                    <a:pt x="2612" y="201"/>
                                  </a:lnTo>
                                  <a:lnTo>
                                    <a:pt x="2601" y="218"/>
                                  </a:lnTo>
                                  <a:lnTo>
                                    <a:pt x="2586" y="235"/>
                                  </a:lnTo>
                                  <a:lnTo>
                                    <a:pt x="2568" y="253"/>
                                  </a:lnTo>
                                  <a:lnTo>
                                    <a:pt x="2548" y="272"/>
                                  </a:lnTo>
                                  <a:lnTo>
                                    <a:pt x="2523" y="292"/>
                                  </a:lnTo>
                                  <a:lnTo>
                                    <a:pt x="2496" y="313"/>
                                  </a:lnTo>
                                  <a:lnTo>
                                    <a:pt x="2466" y="334"/>
                                  </a:lnTo>
                                  <a:lnTo>
                                    <a:pt x="2431" y="357"/>
                                  </a:lnTo>
                                  <a:lnTo>
                                    <a:pt x="2404" y="373"/>
                                  </a:lnTo>
                                  <a:lnTo>
                                    <a:pt x="2376" y="389"/>
                                  </a:lnTo>
                                  <a:lnTo>
                                    <a:pt x="2349" y="403"/>
                                  </a:lnTo>
                                  <a:lnTo>
                                    <a:pt x="2322" y="419"/>
                                  </a:lnTo>
                                  <a:lnTo>
                                    <a:pt x="2294" y="435"/>
                                  </a:lnTo>
                                  <a:lnTo>
                                    <a:pt x="2267" y="451"/>
                                  </a:lnTo>
                                  <a:lnTo>
                                    <a:pt x="2240" y="466"/>
                                  </a:lnTo>
                                  <a:lnTo>
                                    <a:pt x="2213" y="482"/>
                                  </a:lnTo>
                                  <a:lnTo>
                                    <a:pt x="2202" y="450"/>
                                  </a:lnTo>
                                  <a:lnTo>
                                    <a:pt x="2218" y="447"/>
                                  </a:lnTo>
                                  <a:lnTo>
                                    <a:pt x="2215" y="409"/>
                                  </a:lnTo>
                                  <a:lnTo>
                                    <a:pt x="2255" y="392"/>
                                  </a:lnTo>
                                  <a:lnTo>
                                    <a:pt x="2220" y="379"/>
                                  </a:lnTo>
                                  <a:lnTo>
                                    <a:pt x="2208" y="386"/>
                                  </a:lnTo>
                                  <a:lnTo>
                                    <a:pt x="2193" y="393"/>
                                  </a:lnTo>
                                  <a:lnTo>
                                    <a:pt x="2179" y="401"/>
                                  </a:lnTo>
                                  <a:lnTo>
                                    <a:pt x="2162" y="409"/>
                                  </a:lnTo>
                                  <a:lnTo>
                                    <a:pt x="2125" y="424"/>
                                  </a:lnTo>
                                  <a:lnTo>
                                    <a:pt x="2083" y="439"/>
                                  </a:lnTo>
                                  <a:lnTo>
                                    <a:pt x="2034" y="453"/>
                                  </a:lnTo>
                                  <a:lnTo>
                                    <a:pt x="1994" y="467"/>
                                  </a:lnTo>
                                  <a:lnTo>
                                    <a:pt x="1964" y="478"/>
                                  </a:lnTo>
                                  <a:lnTo>
                                    <a:pt x="1942" y="487"/>
                                  </a:lnTo>
                                  <a:lnTo>
                                    <a:pt x="1922" y="481"/>
                                  </a:lnTo>
                                  <a:lnTo>
                                    <a:pt x="1906" y="475"/>
                                  </a:lnTo>
                                  <a:lnTo>
                                    <a:pt x="1897" y="473"/>
                                  </a:lnTo>
                                  <a:lnTo>
                                    <a:pt x="1894" y="472"/>
                                  </a:lnTo>
                                  <a:lnTo>
                                    <a:pt x="1858" y="472"/>
                                  </a:lnTo>
                                  <a:lnTo>
                                    <a:pt x="1821" y="473"/>
                                  </a:lnTo>
                                  <a:lnTo>
                                    <a:pt x="1783" y="475"/>
                                  </a:lnTo>
                                  <a:lnTo>
                                    <a:pt x="1742" y="478"/>
                                  </a:lnTo>
                                  <a:lnTo>
                                    <a:pt x="1701" y="483"/>
                                  </a:lnTo>
                                  <a:lnTo>
                                    <a:pt x="1659" y="489"/>
                                  </a:lnTo>
                                  <a:lnTo>
                                    <a:pt x="1615" y="494"/>
                                  </a:lnTo>
                                  <a:lnTo>
                                    <a:pt x="1570" y="502"/>
                                  </a:lnTo>
                                  <a:lnTo>
                                    <a:pt x="1524" y="510"/>
                                  </a:lnTo>
                                  <a:lnTo>
                                    <a:pt x="1476" y="519"/>
                                  </a:lnTo>
                                  <a:lnTo>
                                    <a:pt x="1427" y="529"/>
                                  </a:lnTo>
                                  <a:lnTo>
                                    <a:pt x="1377" y="540"/>
                                  </a:lnTo>
                                  <a:lnTo>
                                    <a:pt x="1325" y="552"/>
                                  </a:lnTo>
                                  <a:lnTo>
                                    <a:pt x="1273" y="565"/>
                                  </a:lnTo>
                                  <a:lnTo>
                                    <a:pt x="1219" y="578"/>
                                  </a:lnTo>
                                  <a:lnTo>
                                    <a:pt x="1163" y="594"/>
                                  </a:lnTo>
                                  <a:lnTo>
                                    <a:pt x="1097" y="612"/>
                                  </a:lnTo>
                                  <a:lnTo>
                                    <a:pt x="1034" y="632"/>
                                  </a:lnTo>
                                  <a:lnTo>
                                    <a:pt x="976" y="651"/>
                                  </a:lnTo>
                                  <a:lnTo>
                                    <a:pt x="922" y="671"/>
                                  </a:lnTo>
                                  <a:lnTo>
                                    <a:pt x="873" y="691"/>
                                  </a:lnTo>
                                  <a:lnTo>
                                    <a:pt x="828" y="711"/>
                                  </a:lnTo>
                                  <a:lnTo>
                                    <a:pt x="806" y="721"/>
                                  </a:lnTo>
                                  <a:lnTo>
                                    <a:pt x="787" y="732"/>
                                  </a:lnTo>
                                  <a:lnTo>
                                    <a:pt x="768" y="742"/>
                                  </a:lnTo>
                                  <a:lnTo>
                                    <a:pt x="750" y="753"/>
                                  </a:lnTo>
                                  <a:lnTo>
                                    <a:pt x="733" y="763"/>
                                  </a:lnTo>
                                  <a:lnTo>
                                    <a:pt x="718" y="774"/>
                                  </a:lnTo>
                                  <a:lnTo>
                                    <a:pt x="704" y="785"/>
                                  </a:lnTo>
                                  <a:lnTo>
                                    <a:pt x="691" y="795"/>
                                  </a:lnTo>
                                  <a:lnTo>
                                    <a:pt x="678" y="806"/>
                                  </a:lnTo>
                                  <a:lnTo>
                                    <a:pt x="667" y="818"/>
                                  </a:lnTo>
                                  <a:lnTo>
                                    <a:pt x="656" y="828"/>
                                  </a:lnTo>
                                  <a:lnTo>
                                    <a:pt x="647" y="839"/>
                                  </a:lnTo>
                                  <a:lnTo>
                                    <a:pt x="639" y="851"/>
                                  </a:lnTo>
                                  <a:lnTo>
                                    <a:pt x="632" y="862"/>
                                  </a:lnTo>
                                  <a:lnTo>
                                    <a:pt x="626" y="873"/>
                                  </a:lnTo>
                                  <a:lnTo>
                                    <a:pt x="621" y="885"/>
                                  </a:lnTo>
                                  <a:lnTo>
                                    <a:pt x="617" y="896"/>
                                  </a:lnTo>
                                  <a:lnTo>
                                    <a:pt x="615" y="908"/>
                                  </a:lnTo>
                                  <a:lnTo>
                                    <a:pt x="613" y="919"/>
                                  </a:lnTo>
                                  <a:lnTo>
                                    <a:pt x="613" y="931"/>
                                  </a:lnTo>
                                  <a:lnTo>
                                    <a:pt x="613" y="943"/>
                                  </a:lnTo>
                                  <a:lnTo>
                                    <a:pt x="615" y="955"/>
                                  </a:lnTo>
                                  <a:lnTo>
                                    <a:pt x="617" y="968"/>
                                  </a:lnTo>
                                  <a:lnTo>
                                    <a:pt x="622" y="981"/>
                                  </a:lnTo>
                                  <a:lnTo>
                                    <a:pt x="626" y="995"/>
                                  </a:lnTo>
                                  <a:lnTo>
                                    <a:pt x="632" y="1010"/>
                                  </a:lnTo>
                                  <a:lnTo>
                                    <a:pt x="640" y="1024"/>
                                  </a:lnTo>
                                  <a:lnTo>
                                    <a:pt x="648" y="1040"/>
                                  </a:lnTo>
                                  <a:lnTo>
                                    <a:pt x="613" y="1018"/>
                                  </a:lnTo>
                                  <a:lnTo>
                                    <a:pt x="621" y="1034"/>
                                  </a:lnTo>
                                  <a:lnTo>
                                    <a:pt x="630" y="1048"/>
                                  </a:lnTo>
                                  <a:lnTo>
                                    <a:pt x="639" y="1062"/>
                                  </a:lnTo>
                                  <a:lnTo>
                                    <a:pt x="649" y="1076"/>
                                  </a:lnTo>
                                  <a:lnTo>
                                    <a:pt x="660" y="1089"/>
                                  </a:lnTo>
                                  <a:lnTo>
                                    <a:pt x="673" y="1102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700" y="1124"/>
                                  </a:lnTo>
                                  <a:lnTo>
                                    <a:pt x="680" y="1124"/>
                                  </a:lnTo>
                                  <a:lnTo>
                                    <a:pt x="645" y="1103"/>
                                  </a:lnTo>
                                  <a:lnTo>
                                    <a:pt x="648" y="1097"/>
                                  </a:lnTo>
                                  <a:lnTo>
                                    <a:pt x="613" y="1059"/>
                                  </a:lnTo>
                                  <a:lnTo>
                                    <a:pt x="602" y="1070"/>
                                  </a:lnTo>
                                  <a:lnTo>
                                    <a:pt x="580" y="1037"/>
                                  </a:lnTo>
                                  <a:lnTo>
                                    <a:pt x="626" y="1116"/>
                                  </a:lnTo>
                                  <a:lnTo>
                                    <a:pt x="626" y="1119"/>
                                  </a:lnTo>
                                  <a:lnTo>
                                    <a:pt x="627" y="1121"/>
                                  </a:lnTo>
                                  <a:lnTo>
                                    <a:pt x="630" y="1123"/>
                                  </a:lnTo>
                                  <a:lnTo>
                                    <a:pt x="632" y="1124"/>
                                  </a:lnTo>
                                  <a:lnTo>
                                    <a:pt x="582" y="1103"/>
                                  </a:lnTo>
                                  <a:lnTo>
                                    <a:pt x="580" y="1111"/>
                                  </a:lnTo>
                                  <a:lnTo>
                                    <a:pt x="683" y="1189"/>
                                  </a:lnTo>
                                  <a:lnTo>
                                    <a:pt x="677" y="1195"/>
                                  </a:lnTo>
                                  <a:lnTo>
                                    <a:pt x="683" y="1200"/>
                                  </a:lnTo>
                                  <a:lnTo>
                                    <a:pt x="667" y="1200"/>
                                  </a:lnTo>
                                  <a:lnTo>
                                    <a:pt x="673" y="1208"/>
                                  </a:lnTo>
                                  <a:lnTo>
                                    <a:pt x="591" y="1165"/>
                                  </a:lnTo>
                                  <a:lnTo>
                                    <a:pt x="609" y="1198"/>
                                  </a:lnTo>
                                  <a:lnTo>
                                    <a:pt x="621" y="1192"/>
                                  </a:lnTo>
                                  <a:lnTo>
                                    <a:pt x="618" y="1200"/>
                                  </a:lnTo>
                                  <a:lnTo>
                                    <a:pt x="675" y="1233"/>
                                  </a:lnTo>
                                  <a:lnTo>
                                    <a:pt x="650" y="1230"/>
                                  </a:lnTo>
                                  <a:lnTo>
                                    <a:pt x="702" y="1249"/>
                                  </a:lnTo>
                                  <a:lnTo>
                                    <a:pt x="677" y="1236"/>
                                  </a:lnTo>
                                  <a:lnTo>
                                    <a:pt x="723" y="1253"/>
                                  </a:lnTo>
                                  <a:lnTo>
                                    <a:pt x="710" y="1255"/>
                                  </a:lnTo>
                                  <a:lnTo>
                                    <a:pt x="791" y="1266"/>
                                  </a:lnTo>
                                  <a:lnTo>
                                    <a:pt x="788" y="1269"/>
                                  </a:lnTo>
                                  <a:lnTo>
                                    <a:pt x="788" y="1271"/>
                                  </a:lnTo>
                                  <a:lnTo>
                                    <a:pt x="790" y="1273"/>
                                  </a:lnTo>
                                  <a:lnTo>
                                    <a:pt x="792" y="1275"/>
                                  </a:lnTo>
                                  <a:lnTo>
                                    <a:pt x="794" y="1278"/>
                                  </a:lnTo>
                                  <a:lnTo>
                                    <a:pt x="802" y="1281"/>
                                  </a:lnTo>
                                  <a:lnTo>
                                    <a:pt x="813" y="1284"/>
                                  </a:lnTo>
                                  <a:lnTo>
                                    <a:pt x="828" y="1288"/>
                                  </a:lnTo>
                                  <a:lnTo>
                                    <a:pt x="846" y="1291"/>
                                  </a:lnTo>
                                  <a:lnTo>
                                    <a:pt x="866" y="1293"/>
                                  </a:lnTo>
                                  <a:lnTo>
                                    <a:pt x="891" y="1296"/>
                                  </a:lnTo>
                                  <a:lnTo>
                                    <a:pt x="880" y="1304"/>
                                  </a:lnTo>
                                  <a:lnTo>
                                    <a:pt x="901" y="1320"/>
                                  </a:lnTo>
                                  <a:lnTo>
                                    <a:pt x="961" y="1317"/>
                                  </a:lnTo>
                                  <a:lnTo>
                                    <a:pt x="1003" y="1325"/>
                                  </a:lnTo>
                                  <a:lnTo>
                                    <a:pt x="1001" y="1324"/>
                                  </a:lnTo>
                                  <a:lnTo>
                                    <a:pt x="999" y="1324"/>
                                  </a:lnTo>
                                  <a:lnTo>
                                    <a:pt x="998" y="1325"/>
                                  </a:lnTo>
                                  <a:lnTo>
                                    <a:pt x="996" y="1326"/>
                                  </a:lnTo>
                                  <a:lnTo>
                                    <a:pt x="993" y="1333"/>
                                  </a:lnTo>
                                  <a:lnTo>
                                    <a:pt x="993" y="1342"/>
                                  </a:lnTo>
                                  <a:lnTo>
                                    <a:pt x="991" y="1346"/>
                                  </a:lnTo>
                                  <a:lnTo>
                                    <a:pt x="985" y="1350"/>
                                  </a:lnTo>
                                  <a:lnTo>
                                    <a:pt x="979" y="1355"/>
                                  </a:lnTo>
                                  <a:lnTo>
                                    <a:pt x="976" y="1358"/>
                                  </a:lnTo>
                                  <a:lnTo>
                                    <a:pt x="985" y="1364"/>
                                  </a:lnTo>
                                  <a:lnTo>
                                    <a:pt x="1001" y="1364"/>
                                  </a:lnTo>
                                  <a:lnTo>
                                    <a:pt x="1041" y="1364"/>
                                  </a:lnTo>
                                  <a:lnTo>
                                    <a:pt x="1081" y="1363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1163" y="1356"/>
                                  </a:lnTo>
                                  <a:lnTo>
                                    <a:pt x="1206" y="1351"/>
                                  </a:lnTo>
                                  <a:lnTo>
                                    <a:pt x="1249" y="1345"/>
                                  </a:lnTo>
                                  <a:lnTo>
                                    <a:pt x="1293" y="1337"/>
                                  </a:lnTo>
                                  <a:lnTo>
                                    <a:pt x="1338" y="1329"/>
                                  </a:lnTo>
                                  <a:lnTo>
                                    <a:pt x="1383" y="1318"/>
                                  </a:lnTo>
                                  <a:lnTo>
                                    <a:pt x="1429" y="1307"/>
                                  </a:lnTo>
                                  <a:lnTo>
                                    <a:pt x="1476" y="1293"/>
                                  </a:lnTo>
                                  <a:lnTo>
                                    <a:pt x="1524" y="1280"/>
                                  </a:lnTo>
                                  <a:lnTo>
                                    <a:pt x="1572" y="1265"/>
                                  </a:lnTo>
                                  <a:lnTo>
                                    <a:pt x="1622" y="1248"/>
                                  </a:lnTo>
                                  <a:lnTo>
                                    <a:pt x="1671" y="1230"/>
                                  </a:lnTo>
                                  <a:lnTo>
                                    <a:pt x="1722" y="1212"/>
                                  </a:lnTo>
                                  <a:lnTo>
                                    <a:pt x="1773" y="1190"/>
                                  </a:lnTo>
                                  <a:lnTo>
                                    <a:pt x="1825" y="1169"/>
                                  </a:lnTo>
                                  <a:lnTo>
                                    <a:pt x="1876" y="1146"/>
                                  </a:lnTo>
                                  <a:lnTo>
                                    <a:pt x="1925" y="1123"/>
                                  </a:lnTo>
                                  <a:lnTo>
                                    <a:pt x="1974" y="1098"/>
                                  </a:lnTo>
                                  <a:lnTo>
                                    <a:pt x="2021" y="1074"/>
                                  </a:lnTo>
                                  <a:lnTo>
                                    <a:pt x="2068" y="1049"/>
                                  </a:lnTo>
                                  <a:lnTo>
                                    <a:pt x="2113" y="1023"/>
                                  </a:lnTo>
                                  <a:lnTo>
                                    <a:pt x="2159" y="996"/>
                                  </a:lnTo>
                                  <a:lnTo>
                                    <a:pt x="2201" y="969"/>
                                  </a:lnTo>
                                  <a:lnTo>
                                    <a:pt x="2244" y="940"/>
                                  </a:lnTo>
                                  <a:lnTo>
                                    <a:pt x="2286" y="912"/>
                                  </a:lnTo>
                                  <a:lnTo>
                                    <a:pt x="2326" y="883"/>
                                  </a:lnTo>
                                  <a:lnTo>
                                    <a:pt x="2366" y="852"/>
                                  </a:lnTo>
                                  <a:lnTo>
                                    <a:pt x="2404" y="821"/>
                                  </a:lnTo>
                                  <a:lnTo>
                                    <a:pt x="2442" y="789"/>
                                  </a:lnTo>
                                  <a:lnTo>
                                    <a:pt x="2483" y="753"/>
                                  </a:lnTo>
                                  <a:lnTo>
                                    <a:pt x="2521" y="717"/>
                                  </a:lnTo>
                                  <a:lnTo>
                                    <a:pt x="2557" y="679"/>
                                  </a:lnTo>
                                  <a:lnTo>
                                    <a:pt x="2592" y="643"/>
                                  </a:lnTo>
                                  <a:lnTo>
                                    <a:pt x="2623" y="606"/>
                                  </a:lnTo>
                                  <a:lnTo>
                                    <a:pt x="2654" y="568"/>
                                  </a:lnTo>
                                  <a:lnTo>
                                    <a:pt x="2681" y="531"/>
                                  </a:lnTo>
                                  <a:lnTo>
                                    <a:pt x="2707" y="492"/>
                                  </a:lnTo>
                                  <a:lnTo>
                                    <a:pt x="2729" y="455"/>
                                  </a:lnTo>
                                  <a:lnTo>
                                    <a:pt x="2751" y="416"/>
                                  </a:lnTo>
                                  <a:lnTo>
                                    <a:pt x="2770" y="377"/>
                                  </a:lnTo>
                                  <a:lnTo>
                                    <a:pt x="2786" y="339"/>
                                  </a:lnTo>
                                  <a:lnTo>
                                    <a:pt x="2800" y="300"/>
                                  </a:lnTo>
                                  <a:lnTo>
                                    <a:pt x="2813" y="262"/>
                                  </a:lnTo>
                                  <a:lnTo>
                                    <a:pt x="2823" y="222"/>
                                  </a:lnTo>
                                  <a:lnTo>
                                    <a:pt x="2831" y="183"/>
                                  </a:lnTo>
                                  <a:close/>
                                  <a:moveTo>
                                    <a:pt x="899" y="199"/>
                                  </a:moveTo>
                                  <a:lnTo>
                                    <a:pt x="853" y="201"/>
                                  </a:lnTo>
                                  <a:lnTo>
                                    <a:pt x="800" y="205"/>
                                  </a:lnTo>
                                  <a:lnTo>
                                    <a:pt x="741" y="209"/>
                                  </a:lnTo>
                                  <a:lnTo>
                                    <a:pt x="676" y="214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526" y="226"/>
                                  </a:lnTo>
                                  <a:lnTo>
                                    <a:pt x="442" y="234"/>
                                  </a:lnTo>
                                  <a:lnTo>
                                    <a:pt x="351" y="242"/>
                                  </a:lnTo>
                                  <a:lnTo>
                                    <a:pt x="343" y="238"/>
                                  </a:lnTo>
                                  <a:lnTo>
                                    <a:pt x="348" y="238"/>
                                  </a:lnTo>
                                  <a:lnTo>
                                    <a:pt x="354" y="238"/>
                                  </a:lnTo>
                                  <a:lnTo>
                                    <a:pt x="360" y="237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82" y="229"/>
                                  </a:lnTo>
                                  <a:lnTo>
                                    <a:pt x="399" y="221"/>
                                  </a:lnTo>
                                  <a:lnTo>
                                    <a:pt x="408" y="224"/>
                                  </a:lnTo>
                                  <a:lnTo>
                                    <a:pt x="426" y="224"/>
                                  </a:lnTo>
                                  <a:lnTo>
                                    <a:pt x="432" y="224"/>
                                  </a:lnTo>
                                  <a:lnTo>
                                    <a:pt x="435" y="222"/>
                                  </a:lnTo>
                                  <a:lnTo>
                                    <a:pt x="438" y="220"/>
                                  </a:lnTo>
                                  <a:lnTo>
                                    <a:pt x="443" y="218"/>
                                  </a:lnTo>
                                  <a:lnTo>
                                    <a:pt x="450" y="217"/>
                                  </a:lnTo>
                                  <a:lnTo>
                                    <a:pt x="465" y="216"/>
                                  </a:lnTo>
                                  <a:lnTo>
                                    <a:pt x="486" y="215"/>
                                  </a:lnTo>
                                  <a:lnTo>
                                    <a:pt x="506" y="215"/>
                                  </a:lnTo>
                                  <a:lnTo>
                                    <a:pt x="527" y="215"/>
                                  </a:lnTo>
                                  <a:lnTo>
                                    <a:pt x="550" y="215"/>
                                  </a:lnTo>
                                  <a:lnTo>
                                    <a:pt x="575" y="214"/>
                                  </a:lnTo>
                                  <a:lnTo>
                                    <a:pt x="602" y="214"/>
                                  </a:lnTo>
                                  <a:lnTo>
                                    <a:pt x="630" y="213"/>
                                  </a:lnTo>
                                  <a:lnTo>
                                    <a:pt x="659" y="212"/>
                                  </a:lnTo>
                                  <a:lnTo>
                                    <a:pt x="691" y="211"/>
                                  </a:lnTo>
                                  <a:lnTo>
                                    <a:pt x="727" y="207"/>
                                  </a:lnTo>
                                  <a:lnTo>
                                    <a:pt x="759" y="205"/>
                                  </a:lnTo>
                                  <a:lnTo>
                                    <a:pt x="790" y="204"/>
                                  </a:lnTo>
                                  <a:lnTo>
                                    <a:pt x="817" y="201"/>
                                  </a:lnTo>
                                  <a:lnTo>
                                    <a:pt x="841" y="200"/>
                                  </a:lnTo>
                                  <a:lnTo>
                                    <a:pt x="864" y="200"/>
                                  </a:lnTo>
                                  <a:lnTo>
                                    <a:pt x="882" y="199"/>
                                  </a:lnTo>
                                  <a:lnTo>
                                    <a:pt x="899" y="199"/>
                                  </a:lnTo>
                                  <a:close/>
                                  <a:moveTo>
                                    <a:pt x="426" y="242"/>
                                  </a:moveTo>
                                  <a:lnTo>
                                    <a:pt x="424" y="242"/>
                                  </a:lnTo>
                                  <a:lnTo>
                                    <a:pt x="424" y="238"/>
                                  </a:lnTo>
                                  <a:lnTo>
                                    <a:pt x="426" y="238"/>
                                  </a:lnTo>
                                  <a:lnTo>
                                    <a:pt x="426" y="242"/>
                                  </a:lnTo>
                                  <a:close/>
                                  <a:moveTo>
                                    <a:pt x="426" y="248"/>
                                  </a:moveTo>
                                  <a:lnTo>
                                    <a:pt x="424" y="248"/>
                                  </a:lnTo>
                                  <a:lnTo>
                                    <a:pt x="424" y="246"/>
                                  </a:lnTo>
                                  <a:lnTo>
                                    <a:pt x="426" y="246"/>
                                  </a:lnTo>
                                  <a:lnTo>
                                    <a:pt x="426" y="248"/>
                                  </a:lnTo>
                                  <a:close/>
                                  <a:moveTo>
                                    <a:pt x="405" y="251"/>
                                  </a:moveTo>
                                  <a:lnTo>
                                    <a:pt x="402" y="251"/>
                                  </a:lnTo>
                                  <a:lnTo>
                                    <a:pt x="402" y="248"/>
                                  </a:lnTo>
                                  <a:lnTo>
                                    <a:pt x="405" y="248"/>
                                  </a:lnTo>
                                  <a:lnTo>
                                    <a:pt x="405" y="251"/>
                                  </a:lnTo>
                                  <a:close/>
                                  <a:moveTo>
                                    <a:pt x="329" y="240"/>
                                  </a:moveTo>
                                  <a:lnTo>
                                    <a:pt x="322" y="241"/>
                                  </a:lnTo>
                                  <a:lnTo>
                                    <a:pt x="312" y="243"/>
                                  </a:lnTo>
                                  <a:lnTo>
                                    <a:pt x="300" y="248"/>
                                  </a:lnTo>
                                  <a:lnTo>
                                    <a:pt x="283" y="254"/>
                                  </a:lnTo>
                                  <a:lnTo>
                                    <a:pt x="240" y="254"/>
                                  </a:lnTo>
                                  <a:lnTo>
                                    <a:pt x="262" y="249"/>
                                  </a:lnTo>
                                  <a:lnTo>
                                    <a:pt x="284" y="245"/>
                                  </a:lnTo>
                                  <a:lnTo>
                                    <a:pt x="307" y="242"/>
                                  </a:lnTo>
                                  <a:lnTo>
                                    <a:pt x="329" y="240"/>
                                  </a:lnTo>
                                  <a:close/>
                                  <a:moveTo>
                                    <a:pt x="1020" y="1353"/>
                                  </a:moveTo>
                                  <a:lnTo>
                                    <a:pt x="1016" y="1355"/>
                                  </a:lnTo>
                                  <a:lnTo>
                                    <a:pt x="1012" y="1356"/>
                                  </a:lnTo>
                                  <a:lnTo>
                                    <a:pt x="1009" y="1356"/>
                                  </a:lnTo>
                                  <a:lnTo>
                                    <a:pt x="1012" y="1353"/>
                                  </a:lnTo>
                                  <a:lnTo>
                                    <a:pt x="1017" y="1350"/>
                                  </a:lnTo>
                                  <a:lnTo>
                                    <a:pt x="1019" y="1350"/>
                                  </a:lnTo>
                                  <a:lnTo>
                                    <a:pt x="1020" y="1353"/>
                                  </a:lnTo>
                                  <a:close/>
                                  <a:moveTo>
                                    <a:pt x="686" y="1146"/>
                                  </a:moveTo>
                                  <a:lnTo>
                                    <a:pt x="680" y="1144"/>
                                  </a:lnTo>
                                  <a:lnTo>
                                    <a:pt x="676" y="1141"/>
                                  </a:lnTo>
                                  <a:lnTo>
                                    <a:pt x="671" y="1137"/>
                                  </a:lnTo>
                                  <a:lnTo>
                                    <a:pt x="667" y="1132"/>
                                  </a:lnTo>
                                  <a:lnTo>
                                    <a:pt x="669" y="1132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7" y="1135"/>
                                  </a:lnTo>
                                  <a:lnTo>
                                    <a:pt x="682" y="1137"/>
                                  </a:lnTo>
                                  <a:lnTo>
                                    <a:pt x="686" y="1140"/>
                                  </a:lnTo>
                                  <a:lnTo>
                                    <a:pt x="686" y="1146"/>
                                  </a:lnTo>
                                  <a:close/>
                                  <a:moveTo>
                                    <a:pt x="688" y="1157"/>
                                  </a:moveTo>
                                  <a:lnTo>
                                    <a:pt x="687" y="1158"/>
                                  </a:lnTo>
                                  <a:lnTo>
                                    <a:pt x="686" y="1160"/>
                                  </a:lnTo>
                                  <a:lnTo>
                                    <a:pt x="683" y="1160"/>
                                  </a:lnTo>
                                  <a:lnTo>
                                    <a:pt x="683" y="1157"/>
                                  </a:lnTo>
                                  <a:lnTo>
                                    <a:pt x="688" y="1157"/>
                                  </a:lnTo>
                                  <a:close/>
                                  <a:moveTo>
                                    <a:pt x="734" y="1230"/>
                                  </a:moveTo>
                                  <a:lnTo>
                                    <a:pt x="730" y="1230"/>
                                  </a:lnTo>
                                  <a:lnTo>
                                    <a:pt x="724" y="1229"/>
                                  </a:lnTo>
                                  <a:lnTo>
                                    <a:pt x="719" y="1227"/>
                                  </a:lnTo>
                                  <a:lnTo>
                                    <a:pt x="713" y="1223"/>
                                  </a:lnTo>
                                  <a:lnTo>
                                    <a:pt x="701" y="1219"/>
                                  </a:lnTo>
                                  <a:lnTo>
                                    <a:pt x="694" y="1216"/>
                                  </a:lnTo>
                                  <a:lnTo>
                                    <a:pt x="700" y="1219"/>
                                  </a:lnTo>
                                  <a:lnTo>
                                    <a:pt x="707" y="1220"/>
                                  </a:lnTo>
                                  <a:lnTo>
                                    <a:pt x="718" y="1221"/>
                                  </a:lnTo>
                                  <a:lnTo>
                                    <a:pt x="729" y="1222"/>
                                  </a:lnTo>
                                  <a:lnTo>
                                    <a:pt x="734" y="1230"/>
                                  </a:lnTo>
                                  <a:close/>
                                  <a:moveTo>
                                    <a:pt x="656" y="1212"/>
                                  </a:moveTo>
                                  <a:lnTo>
                                    <a:pt x="653" y="1212"/>
                                  </a:lnTo>
                                  <a:lnTo>
                                    <a:pt x="653" y="1206"/>
                                  </a:lnTo>
                                  <a:lnTo>
                                    <a:pt x="656" y="1206"/>
                                  </a:lnTo>
                                  <a:lnTo>
                                    <a:pt x="656" y="1212"/>
                                  </a:lnTo>
                                  <a:close/>
                                  <a:moveTo>
                                    <a:pt x="130" y="275"/>
                                  </a:moveTo>
                                  <a:lnTo>
                                    <a:pt x="132" y="275"/>
                                  </a:lnTo>
                                  <a:lnTo>
                                    <a:pt x="132" y="273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27" y="265"/>
                                  </a:lnTo>
                                  <a:lnTo>
                                    <a:pt x="127" y="275"/>
                                  </a:lnTo>
                                  <a:lnTo>
                                    <a:pt x="130" y="275"/>
                                  </a:lnTo>
                                  <a:close/>
                                  <a:moveTo>
                                    <a:pt x="961" y="1320"/>
                                  </a:moveTo>
                                  <a:lnTo>
                                    <a:pt x="942" y="1323"/>
                                  </a:lnTo>
                                  <a:lnTo>
                                    <a:pt x="945" y="1325"/>
                                  </a:lnTo>
                                  <a:lnTo>
                                    <a:pt x="947" y="1325"/>
                                  </a:lnTo>
                                  <a:lnTo>
                                    <a:pt x="949" y="1325"/>
                                  </a:lnTo>
                                  <a:lnTo>
                                    <a:pt x="955" y="1323"/>
                                  </a:lnTo>
                                  <a:lnTo>
                                    <a:pt x="961" y="1320"/>
                                  </a:lnTo>
                                  <a:close/>
                                  <a:moveTo>
                                    <a:pt x="966" y="1356"/>
                                  </a:moveTo>
                                  <a:lnTo>
                                    <a:pt x="963" y="1354"/>
                                  </a:lnTo>
                                  <a:lnTo>
                                    <a:pt x="960" y="1351"/>
                                  </a:lnTo>
                                  <a:lnTo>
                                    <a:pt x="956" y="1350"/>
                                  </a:lnTo>
                                  <a:lnTo>
                                    <a:pt x="953" y="1350"/>
                                  </a:lnTo>
                                  <a:lnTo>
                                    <a:pt x="949" y="1350"/>
                                  </a:lnTo>
                                  <a:lnTo>
                                    <a:pt x="946" y="1350"/>
                                  </a:lnTo>
                                  <a:lnTo>
                                    <a:pt x="939" y="1353"/>
                                  </a:lnTo>
                                  <a:lnTo>
                                    <a:pt x="942" y="1354"/>
                                  </a:lnTo>
                                  <a:lnTo>
                                    <a:pt x="945" y="1355"/>
                                  </a:lnTo>
                                  <a:lnTo>
                                    <a:pt x="948" y="1357"/>
                                  </a:lnTo>
                                  <a:lnTo>
                                    <a:pt x="953" y="1360"/>
                                  </a:lnTo>
                                  <a:lnTo>
                                    <a:pt x="958" y="1360"/>
                                  </a:lnTo>
                                  <a:lnTo>
                                    <a:pt x="963" y="1359"/>
                                  </a:lnTo>
                                  <a:lnTo>
                                    <a:pt x="965" y="1358"/>
                                  </a:lnTo>
                                  <a:lnTo>
                                    <a:pt x="966" y="1356"/>
                                  </a:lnTo>
                                  <a:close/>
                                  <a:moveTo>
                                    <a:pt x="839" y="1304"/>
                                  </a:moveTo>
                                  <a:lnTo>
                                    <a:pt x="815" y="1301"/>
                                  </a:lnTo>
                                  <a:lnTo>
                                    <a:pt x="824" y="1305"/>
                                  </a:lnTo>
                                  <a:lnTo>
                                    <a:pt x="831" y="1306"/>
                                  </a:lnTo>
                                  <a:lnTo>
                                    <a:pt x="833" y="1306"/>
                                  </a:lnTo>
                                  <a:lnTo>
                                    <a:pt x="837" y="1306"/>
                                  </a:lnTo>
                                  <a:lnTo>
                                    <a:pt x="839" y="1304"/>
                                  </a:lnTo>
                                  <a:close/>
                                  <a:moveTo>
                                    <a:pt x="785" y="1282"/>
                                  </a:moveTo>
                                  <a:lnTo>
                                    <a:pt x="773" y="1279"/>
                                  </a:lnTo>
                                  <a:lnTo>
                                    <a:pt x="758" y="1275"/>
                                  </a:lnTo>
                                  <a:lnTo>
                                    <a:pt x="739" y="1271"/>
                                  </a:lnTo>
                                  <a:lnTo>
                                    <a:pt x="718" y="1266"/>
                                  </a:lnTo>
                                  <a:lnTo>
                                    <a:pt x="729" y="1270"/>
                                  </a:lnTo>
                                  <a:lnTo>
                                    <a:pt x="745" y="1274"/>
                                  </a:lnTo>
                                  <a:lnTo>
                                    <a:pt x="763" y="1278"/>
                                  </a:lnTo>
                                  <a:lnTo>
                                    <a:pt x="785" y="1282"/>
                                  </a:lnTo>
                                  <a:close/>
                                  <a:moveTo>
                                    <a:pt x="667" y="1200"/>
                                  </a:moveTo>
                                  <a:lnTo>
                                    <a:pt x="667" y="1195"/>
                                  </a:lnTo>
                                  <a:lnTo>
                                    <a:pt x="664" y="1195"/>
                                  </a:lnTo>
                                  <a:lnTo>
                                    <a:pt x="664" y="1200"/>
                                  </a:lnTo>
                                  <a:lnTo>
                                    <a:pt x="667" y="1200"/>
                                  </a:lnTo>
                                  <a:close/>
                                  <a:moveTo>
                                    <a:pt x="769" y="1356"/>
                                  </a:moveTo>
                                  <a:lnTo>
                                    <a:pt x="761" y="1354"/>
                                  </a:lnTo>
                                  <a:lnTo>
                                    <a:pt x="750" y="1353"/>
                                  </a:lnTo>
                                  <a:lnTo>
                                    <a:pt x="739" y="1353"/>
                                  </a:lnTo>
                                  <a:lnTo>
                                    <a:pt x="750" y="1358"/>
                                  </a:lnTo>
                                  <a:lnTo>
                                    <a:pt x="761" y="1364"/>
                                  </a:lnTo>
                                  <a:lnTo>
                                    <a:pt x="764" y="1363"/>
                                  </a:lnTo>
                                  <a:lnTo>
                                    <a:pt x="765" y="1360"/>
                                  </a:lnTo>
                                  <a:lnTo>
                                    <a:pt x="767" y="1358"/>
                                  </a:lnTo>
                                  <a:lnTo>
                                    <a:pt x="769" y="1356"/>
                                  </a:lnTo>
                                  <a:close/>
                                  <a:moveTo>
                                    <a:pt x="710" y="1358"/>
                                  </a:moveTo>
                                  <a:lnTo>
                                    <a:pt x="700" y="1353"/>
                                  </a:lnTo>
                                  <a:lnTo>
                                    <a:pt x="697" y="1349"/>
                                  </a:lnTo>
                                  <a:lnTo>
                                    <a:pt x="694" y="1347"/>
                                  </a:lnTo>
                                  <a:lnTo>
                                    <a:pt x="689" y="1347"/>
                                  </a:lnTo>
                                  <a:lnTo>
                                    <a:pt x="683" y="1347"/>
                                  </a:lnTo>
                                  <a:lnTo>
                                    <a:pt x="677" y="1348"/>
                                  </a:lnTo>
                                  <a:lnTo>
                                    <a:pt x="673" y="1347"/>
                                  </a:lnTo>
                                  <a:lnTo>
                                    <a:pt x="669" y="1346"/>
                                  </a:lnTo>
                                  <a:lnTo>
                                    <a:pt x="667" y="1342"/>
                                  </a:lnTo>
                                  <a:lnTo>
                                    <a:pt x="651" y="1339"/>
                                  </a:lnTo>
                                  <a:lnTo>
                                    <a:pt x="623" y="1332"/>
                                  </a:lnTo>
                                  <a:lnTo>
                                    <a:pt x="584" y="1318"/>
                                  </a:lnTo>
                                  <a:lnTo>
                                    <a:pt x="532" y="1301"/>
                                  </a:lnTo>
                                  <a:lnTo>
                                    <a:pt x="546" y="1311"/>
                                  </a:lnTo>
                                  <a:lnTo>
                                    <a:pt x="564" y="1320"/>
                                  </a:lnTo>
                                  <a:lnTo>
                                    <a:pt x="584" y="1329"/>
                                  </a:lnTo>
                                  <a:lnTo>
                                    <a:pt x="605" y="1335"/>
                                  </a:lnTo>
                                  <a:lnTo>
                                    <a:pt x="627" y="1342"/>
                                  </a:lnTo>
                                  <a:lnTo>
                                    <a:pt x="653" y="1348"/>
                                  </a:lnTo>
                                  <a:lnTo>
                                    <a:pt x="680" y="1354"/>
                                  </a:lnTo>
                                  <a:lnTo>
                                    <a:pt x="710" y="1358"/>
                                  </a:lnTo>
                                  <a:close/>
                                  <a:moveTo>
                                    <a:pt x="505" y="1288"/>
                                  </a:moveTo>
                                  <a:lnTo>
                                    <a:pt x="495" y="1279"/>
                                  </a:lnTo>
                                  <a:lnTo>
                                    <a:pt x="486" y="1270"/>
                                  </a:lnTo>
                                  <a:lnTo>
                                    <a:pt x="477" y="1261"/>
                                  </a:lnTo>
                                  <a:lnTo>
                                    <a:pt x="468" y="1250"/>
                                  </a:lnTo>
                                  <a:lnTo>
                                    <a:pt x="460" y="1240"/>
                                  </a:lnTo>
                                  <a:lnTo>
                                    <a:pt x="452" y="1230"/>
                                  </a:lnTo>
                                  <a:lnTo>
                                    <a:pt x="445" y="1219"/>
                                  </a:lnTo>
                                  <a:lnTo>
                                    <a:pt x="438" y="1207"/>
                                  </a:lnTo>
                                  <a:lnTo>
                                    <a:pt x="433" y="1196"/>
                                  </a:lnTo>
                                  <a:lnTo>
                                    <a:pt x="427" y="1183"/>
                                  </a:lnTo>
                                  <a:lnTo>
                                    <a:pt x="421" y="1171"/>
                                  </a:lnTo>
                                  <a:lnTo>
                                    <a:pt x="417" y="1158"/>
                                  </a:lnTo>
                                  <a:lnTo>
                                    <a:pt x="409" y="1131"/>
                                  </a:lnTo>
                                  <a:lnTo>
                                    <a:pt x="402" y="1103"/>
                                  </a:lnTo>
                                  <a:lnTo>
                                    <a:pt x="400" y="1114"/>
                                  </a:lnTo>
                                  <a:lnTo>
                                    <a:pt x="399" y="1127"/>
                                  </a:lnTo>
                                  <a:lnTo>
                                    <a:pt x="400" y="1143"/>
                                  </a:lnTo>
                                  <a:lnTo>
                                    <a:pt x="402" y="1157"/>
                                  </a:lnTo>
                                  <a:lnTo>
                                    <a:pt x="406" y="1172"/>
                                  </a:lnTo>
                                  <a:lnTo>
                                    <a:pt x="409" y="1187"/>
                                  </a:lnTo>
                                  <a:lnTo>
                                    <a:pt x="416" y="1200"/>
                                  </a:lnTo>
                                  <a:lnTo>
                                    <a:pt x="423" y="1215"/>
                                  </a:lnTo>
                                  <a:lnTo>
                                    <a:pt x="430" y="1228"/>
                                  </a:lnTo>
                                  <a:lnTo>
                                    <a:pt x="439" y="1241"/>
                                  </a:lnTo>
                                  <a:lnTo>
                                    <a:pt x="448" y="1249"/>
                                  </a:lnTo>
                                  <a:lnTo>
                                    <a:pt x="462" y="1259"/>
                                  </a:lnTo>
                                  <a:lnTo>
                                    <a:pt x="480" y="1272"/>
                                  </a:lnTo>
                                  <a:lnTo>
                                    <a:pt x="505" y="1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746"/>
                          <wps:cNvSpPr>
                            <a:spLocks noEditPoints="1"/>
                          </wps:cNvSpPr>
                          <wps:spPr bwMode="auto">
                            <a:xfrm>
                              <a:off x="4478" y="211"/>
                              <a:ext cx="260" cy="269"/>
                            </a:xfrm>
                            <a:custGeom>
                              <a:avLst/>
                              <a:gdLst>
                                <a:gd name="T0" fmla="*/ 1387 w 1563"/>
                                <a:gd name="T1" fmla="*/ 799 h 1619"/>
                                <a:gd name="T2" fmla="*/ 1179 w 1563"/>
                                <a:gd name="T3" fmla="*/ 656 h 1619"/>
                                <a:gd name="T4" fmla="*/ 1119 w 1563"/>
                                <a:gd name="T5" fmla="*/ 618 h 1619"/>
                                <a:gd name="T6" fmla="*/ 1044 w 1563"/>
                                <a:gd name="T7" fmla="*/ 574 h 1619"/>
                                <a:gd name="T8" fmla="*/ 955 w 1563"/>
                                <a:gd name="T9" fmla="*/ 521 h 1619"/>
                                <a:gd name="T10" fmla="*/ 949 w 1563"/>
                                <a:gd name="T11" fmla="*/ 499 h 1619"/>
                                <a:gd name="T12" fmla="*/ 831 w 1563"/>
                                <a:gd name="T13" fmla="*/ 466 h 1619"/>
                                <a:gd name="T14" fmla="*/ 778 w 1563"/>
                                <a:gd name="T15" fmla="*/ 435 h 1619"/>
                                <a:gd name="T16" fmla="*/ 1500 w 1563"/>
                                <a:gd name="T17" fmla="*/ 1037 h 1619"/>
                                <a:gd name="T18" fmla="*/ 1430 w 1563"/>
                                <a:gd name="T19" fmla="*/ 1015 h 1619"/>
                                <a:gd name="T20" fmla="*/ 1476 w 1563"/>
                                <a:gd name="T21" fmla="*/ 1241 h 1619"/>
                                <a:gd name="T22" fmla="*/ 1385 w 1563"/>
                                <a:gd name="T23" fmla="*/ 1335 h 1619"/>
                                <a:gd name="T24" fmla="*/ 1097 w 1563"/>
                                <a:gd name="T25" fmla="*/ 1541 h 1619"/>
                                <a:gd name="T26" fmla="*/ 905 w 1563"/>
                                <a:gd name="T27" fmla="*/ 1602 h 1619"/>
                                <a:gd name="T28" fmla="*/ 531 w 1563"/>
                                <a:gd name="T29" fmla="*/ 1613 h 1619"/>
                                <a:gd name="T30" fmla="*/ 197 w 1563"/>
                                <a:gd name="T31" fmla="*/ 1580 h 1619"/>
                                <a:gd name="T32" fmla="*/ 68 w 1563"/>
                                <a:gd name="T33" fmla="*/ 1545 h 1619"/>
                                <a:gd name="T34" fmla="*/ 409 w 1563"/>
                                <a:gd name="T35" fmla="*/ 1557 h 1619"/>
                                <a:gd name="T36" fmla="*/ 560 w 1563"/>
                                <a:gd name="T37" fmla="*/ 1546 h 1619"/>
                                <a:gd name="T38" fmla="*/ 822 w 1563"/>
                                <a:gd name="T39" fmla="*/ 1513 h 1619"/>
                                <a:gd name="T40" fmla="*/ 1057 w 1563"/>
                                <a:gd name="T41" fmla="*/ 1481 h 1619"/>
                                <a:gd name="T42" fmla="*/ 1180 w 1563"/>
                                <a:gd name="T43" fmla="*/ 1355 h 1619"/>
                                <a:gd name="T44" fmla="*/ 980 w 1563"/>
                                <a:gd name="T45" fmla="*/ 1132 h 1619"/>
                                <a:gd name="T46" fmla="*/ 329 w 1563"/>
                                <a:gd name="T47" fmla="*/ 695 h 1619"/>
                                <a:gd name="T48" fmla="*/ 284 w 1563"/>
                                <a:gd name="T49" fmla="*/ 499 h 1619"/>
                                <a:gd name="T50" fmla="*/ 411 w 1563"/>
                                <a:gd name="T51" fmla="*/ 336 h 1619"/>
                                <a:gd name="T52" fmla="*/ 869 w 1563"/>
                                <a:gd name="T53" fmla="*/ 98 h 1619"/>
                                <a:gd name="T54" fmla="*/ 1303 w 1563"/>
                                <a:gd name="T55" fmla="*/ 0 h 1619"/>
                                <a:gd name="T56" fmla="*/ 1512 w 1563"/>
                                <a:gd name="T57" fmla="*/ 67 h 1619"/>
                                <a:gd name="T58" fmla="*/ 1205 w 1563"/>
                                <a:gd name="T59" fmla="*/ 45 h 1619"/>
                                <a:gd name="T60" fmla="*/ 717 w 1563"/>
                                <a:gd name="T61" fmla="*/ 211 h 1619"/>
                                <a:gd name="T62" fmla="*/ 747 w 1563"/>
                                <a:gd name="T63" fmla="*/ 381 h 1619"/>
                                <a:gd name="T64" fmla="*/ 758 w 1563"/>
                                <a:gd name="T65" fmla="*/ 421 h 1619"/>
                                <a:gd name="T66" fmla="*/ 956 w 1563"/>
                                <a:gd name="T67" fmla="*/ 557 h 1619"/>
                                <a:gd name="T68" fmla="*/ 1234 w 1563"/>
                                <a:gd name="T69" fmla="*/ 684 h 1619"/>
                                <a:gd name="T70" fmla="*/ 1272 w 1563"/>
                                <a:gd name="T71" fmla="*/ 755 h 1619"/>
                                <a:gd name="T72" fmla="*/ 1325 w 1563"/>
                                <a:gd name="T73" fmla="*/ 765 h 1619"/>
                                <a:gd name="T74" fmla="*/ 1511 w 1563"/>
                                <a:gd name="T75" fmla="*/ 979 h 1619"/>
                                <a:gd name="T76" fmla="*/ 1447 w 1563"/>
                                <a:gd name="T77" fmla="*/ 895 h 1619"/>
                                <a:gd name="T78" fmla="*/ 1492 w 1563"/>
                                <a:gd name="T79" fmla="*/ 1050 h 1619"/>
                                <a:gd name="T80" fmla="*/ 1162 w 1563"/>
                                <a:gd name="T81" fmla="*/ 714 h 1619"/>
                                <a:gd name="T82" fmla="*/ 1068 w 1563"/>
                                <a:gd name="T83" fmla="*/ 656 h 1619"/>
                                <a:gd name="T84" fmla="*/ 1316 w 1563"/>
                                <a:gd name="T85" fmla="*/ 906 h 1619"/>
                                <a:gd name="T86" fmla="*/ 1155 w 1563"/>
                                <a:gd name="T87" fmla="*/ 746 h 1619"/>
                                <a:gd name="T88" fmla="*/ 1279 w 1563"/>
                                <a:gd name="T89" fmla="*/ 874 h 1619"/>
                                <a:gd name="T90" fmla="*/ 1044 w 1563"/>
                                <a:gd name="T91" fmla="*/ 642 h 1619"/>
                                <a:gd name="T92" fmla="*/ 1180 w 1563"/>
                                <a:gd name="T93" fmla="*/ 805 h 1619"/>
                                <a:gd name="T94" fmla="*/ 971 w 1563"/>
                                <a:gd name="T95" fmla="*/ 585 h 1619"/>
                                <a:gd name="T96" fmla="*/ 1049 w 1563"/>
                                <a:gd name="T97" fmla="*/ 686 h 1619"/>
                                <a:gd name="T98" fmla="*/ 1119 w 1563"/>
                                <a:gd name="T99" fmla="*/ 760 h 1619"/>
                                <a:gd name="T100" fmla="*/ 1017 w 1563"/>
                                <a:gd name="T101" fmla="*/ 697 h 1619"/>
                                <a:gd name="T102" fmla="*/ 923 w 1563"/>
                                <a:gd name="T103" fmla="*/ 610 h 1619"/>
                                <a:gd name="T104" fmla="*/ 1206 w 1563"/>
                                <a:gd name="T105" fmla="*/ 1158 h 1619"/>
                                <a:gd name="T106" fmla="*/ 927 w 1563"/>
                                <a:gd name="T107" fmla="*/ 930 h 1619"/>
                                <a:gd name="T108" fmla="*/ 1095 w 1563"/>
                                <a:gd name="T109" fmla="*/ 1066 h 1619"/>
                                <a:gd name="T110" fmla="*/ 1285 w 1563"/>
                                <a:gd name="T111" fmla="*/ 1290 h 1619"/>
                                <a:gd name="T112" fmla="*/ 742 w 1563"/>
                                <a:gd name="T113" fmla="*/ 816 h 1619"/>
                                <a:gd name="T114" fmla="*/ 653 w 1563"/>
                                <a:gd name="T115" fmla="*/ 763 h 1619"/>
                                <a:gd name="T116" fmla="*/ 560 w 1563"/>
                                <a:gd name="T117" fmla="*/ 709 h 1619"/>
                                <a:gd name="T118" fmla="*/ 467 w 1563"/>
                                <a:gd name="T119" fmla="*/ 656 h 1619"/>
                                <a:gd name="T120" fmla="*/ 378 w 1563"/>
                                <a:gd name="T121" fmla="*/ 585 h 1619"/>
                                <a:gd name="T122" fmla="*/ 892 w 1563"/>
                                <a:gd name="T123" fmla="*/ 1528 h 16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63" h="1619">
                                  <a:moveTo>
                                    <a:pt x="1403" y="814"/>
                                  </a:moveTo>
                                  <a:lnTo>
                                    <a:pt x="1398" y="812"/>
                                  </a:lnTo>
                                  <a:lnTo>
                                    <a:pt x="1388" y="805"/>
                                  </a:lnTo>
                                  <a:lnTo>
                                    <a:pt x="1374" y="794"/>
                                  </a:lnTo>
                                  <a:lnTo>
                                    <a:pt x="1354" y="779"/>
                                  </a:lnTo>
                                  <a:lnTo>
                                    <a:pt x="1341" y="768"/>
                                  </a:lnTo>
                                  <a:lnTo>
                                    <a:pt x="1341" y="767"/>
                                  </a:lnTo>
                                  <a:lnTo>
                                    <a:pt x="1343" y="767"/>
                                  </a:lnTo>
                                  <a:lnTo>
                                    <a:pt x="1345" y="767"/>
                                  </a:lnTo>
                                  <a:lnTo>
                                    <a:pt x="1349" y="768"/>
                                  </a:lnTo>
                                  <a:lnTo>
                                    <a:pt x="1360" y="777"/>
                                  </a:lnTo>
                                  <a:lnTo>
                                    <a:pt x="1374" y="787"/>
                                  </a:lnTo>
                                  <a:lnTo>
                                    <a:pt x="1387" y="799"/>
                                  </a:lnTo>
                                  <a:lnTo>
                                    <a:pt x="1403" y="814"/>
                                  </a:lnTo>
                                  <a:close/>
                                  <a:moveTo>
                                    <a:pt x="1335" y="756"/>
                                  </a:moveTo>
                                  <a:lnTo>
                                    <a:pt x="1332" y="759"/>
                                  </a:lnTo>
                                  <a:lnTo>
                                    <a:pt x="1329" y="759"/>
                                  </a:lnTo>
                                  <a:lnTo>
                                    <a:pt x="1325" y="756"/>
                                  </a:lnTo>
                                  <a:lnTo>
                                    <a:pt x="1322" y="752"/>
                                  </a:lnTo>
                                  <a:lnTo>
                                    <a:pt x="1326" y="752"/>
                                  </a:lnTo>
                                  <a:lnTo>
                                    <a:pt x="1330" y="753"/>
                                  </a:lnTo>
                                  <a:lnTo>
                                    <a:pt x="1333" y="754"/>
                                  </a:lnTo>
                                  <a:lnTo>
                                    <a:pt x="1335" y="756"/>
                                  </a:lnTo>
                                  <a:close/>
                                  <a:moveTo>
                                    <a:pt x="1184" y="662"/>
                                  </a:moveTo>
                                  <a:lnTo>
                                    <a:pt x="1177" y="656"/>
                                  </a:lnTo>
                                  <a:lnTo>
                                    <a:pt x="1179" y="656"/>
                                  </a:lnTo>
                                  <a:lnTo>
                                    <a:pt x="1184" y="662"/>
                                  </a:lnTo>
                                  <a:close/>
                                  <a:moveTo>
                                    <a:pt x="1163" y="645"/>
                                  </a:moveTo>
                                  <a:lnTo>
                                    <a:pt x="1159" y="646"/>
                                  </a:lnTo>
                                  <a:lnTo>
                                    <a:pt x="1155" y="645"/>
                                  </a:lnTo>
                                  <a:lnTo>
                                    <a:pt x="1152" y="645"/>
                                  </a:lnTo>
                                  <a:lnTo>
                                    <a:pt x="1150" y="643"/>
                                  </a:lnTo>
                                  <a:lnTo>
                                    <a:pt x="1147" y="642"/>
                                  </a:lnTo>
                                  <a:lnTo>
                                    <a:pt x="1145" y="638"/>
                                  </a:lnTo>
                                  <a:lnTo>
                                    <a:pt x="1143" y="636"/>
                                  </a:lnTo>
                                  <a:lnTo>
                                    <a:pt x="1142" y="631"/>
                                  </a:lnTo>
                                  <a:lnTo>
                                    <a:pt x="1163" y="645"/>
                                  </a:lnTo>
                                  <a:close/>
                                  <a:moveTo>
                                    <a:pt x="1128" y="623"/>
                                  </a:moveTo>
                                  <a:lnTo>
                                    <a:pt x="1119" y="618"/>
                                  </a:lnTo>
                                  <a:lnTo>
                                    <a:pt x="1108" y="611"/>
                                  </a:lnTo>
                                  <a:lnTo>
                                    <a:pt x="1094" y="604"/>
                                  </a:lnTo>
                                  <a:lnTo>
                                    <a:pt x="1080" y="596"/>
                                  </a:lnTo>
                                  <a:lnTo>
                                    <a:pt x="1091" y="601"/>
                                  </a:lnTo>
                                  <a:lnTo>
                                    <a:pt x="1103" y="608"/>
                                  </a:lnTo>
                                  <a:lnTo>
                                    <a:pt x="1116" y="614"/>
                                  </a:lnTo>
                                  <a:lnTo>
                                    <a:pt x="1128" y="623"/>
                                  </a:lnTo>
                                  <a:close/>
                                  <a:moveTo>
                                    <a:pt x="1071" y="586"/>
                                  </a:moveTo>
                                  <a:lnTo>
                                    <a:pt x="1067" y="586"/>
                                  </a:lnTo>
                                  <a:lnTo>
                                    <a:pt x="1064" y="586"/>
                                  </a:lnTo>
                                  <a:lnTo>
                                    <a:pt x="1059" y="585"/>
                                  </a:lnTo>
                                  <a:lnTo>
                                    <a:pt x="1054" y="583"/>
                                  </a:lnTo>
                                  <a:lnTo>
                                    <a:pt x="1044" y="574"/>
                                  </a:lnTo>
                                  <a:lnTo>
                                    <a:pt x="1030" y="561"/>
                                  </a:lnTo>
                                  <a:lnTo>
                                    <a:pt x="1035" y="563"/>
                                  </a:lnTo>
                                  <a:lnTo>
                                    <a:pt x="1043" y="569"/>
                                  </a:lnTo>
                                  <a:lnTo>
                                    <a:pt x="1055" y="576"/>
                                  </a:lnTo>
                                  <a:lnTo>
                                    <a:pt x="1071" y="586"/>
                                  </a:lnTo>
                                  <a:close/>
                                  <a:moveTo>
                                    <a:pt x="1012" y="550"/>
                                  </a:moveTo>
                                  <a:lnTo>
                                    <a:pt x="1007" y="547"/>
                                  </a:lnTo>
                                  <a:lnTo>
                                    <a:pt x="1009" y="547"/>
                                  </a:lnTo>
                                  <a:lnTo>
                                    <a:pt x="1012" y="550"/>
                                  </a:lnTo>
                                  <a:close/>
                                  <a:moveTo>
                                    <a:pt x="999" y="542"/>
                                  </a:moveTo>
                                  <a:lnTo>
                                    <a:pt x="989" y="538"/>
                                  </a:lnTo>
                                  <a:lnTo>
                                    <a:pt x="974" y="532"/>
                                  </a:lnTo>
                                  <a:lnTo>
                                    <a:pt x="955" y="521"/>
                                  </a:lnTo>
                                  <a:lnTo>
                                    <a:pt x="930" y="508"/>
                                  </a:lnTo>
                                  <a:lnTo>
                                    <a:pt x="905" y="494"/>
                                  </a:lnTo>
                                  <a:lnTo>
                                    <a:pt x="886" y="482"/>
                                  </a:lnTo>
                                  <a:lnTo>
                                    <a:pt x="873" y="473"/>
                                  </a:lnTo>
                                  <a:lnTo>
                                    <a:pt x="866" y="466"/>
                                  </a:lnTo>
                                  <a:lnTo>
                                    <a:pt x="877" y="467"/>
                                  </a:lnTo>
                                  <a:lnTo>
                                    <a:pt x="884" y="467"/>
                                  </a:lnTo>
                                  <a:lnTo>
                                    <a:pt x="888" y="467"/>
                                  </a:lnTo>
                                  <a:lnTo>
                                    <a:pt x="891" y="466"/>
                                  </a:lnTo>
                                  <a:lnTo>
                                    <a:pt x="895" y="470"/>
                                  </a:lnTo>
                                  <a:lnTo>
                                    <a:pt x="906" y="477"/>
                                  </a:lnTo>
                                  <a:lnTo>
                                    <a:pt x="924" y="486"/>
                                  </a:lnTo>
                                  <a:lnTo>
                                    <a:pt x="949" y="499"/>
                                  </a:lnTo>
                                  <a:lnTo>
                                    <a:pt x="949" y="502"/>
                                  </a:lnTo>
                                  <a:lnTo>
                                    <a:pt x="947" y="509"/>
                                  </a:lnTo>
                                  <a:lnTo>
                                    <a:pt x="956" y="516"/>
                                  </a:lnTo>
                                  <a:lnTo>
                                    <a:pt x="968" y="522"/>
                                  </a:lnTo>
                                  <a:lnTo>
                                    <a:pt x="982" y="532"/>
                                  </a:lnTo>
                                  <a:lnTo>
                                    <a:pt x="999" y="542"/>
                                  </a:lnTo>
                                  <a:close/>
                                  <a:moveTo>
                                    <a:pt x="879" y="466"/>
                                  </a:moveTo>
                                  <a:lnTo>
                                    <a:pt x="874" y="460"/>
                                  </a:lnTo>
                                  <a:lnTo>
                                    <a:pt x="877" y="461"/>
                                  </a:lnTo>
                                  <a:lnTo>
                                    <a:pt x="879" y="461"/>
                                  </a:lnTo>
                                  <a:lnTo>
                                    <a:pt x="880" y="463"/>
                                  </a:lnTo>
                                  <a:lnTo>
                                    <a:pt x="879" y="466"/>
                                  </a:lnTo>
                                  <a:close/>
                                  <a:moveTo>
                                    <a:pt x="831" y="466"/>
                                  </a:moveTo>
                                  <a:lnTo>
                                    <a:pt x="829" y="470"/>
                                  </a:lnTo>
                                  <a:lnTo>
                                    <a:pt x="825" y="471"/>
                                  </a:lnTo>
                                  <a:lnTo>
                                    <a:pt x="823" y="469"/>
                                  </a:lnTo>
                                  <a:lnTo>
                                    <a:pt x="821" y="467"/>
                                  </a:lnTo>
                                  <a:lnTo>
                                    <a:pt x="819" y="465"/>
                                  </a:lnTo>
                                  <a:lnTo>
                                    <a:pt x="817" y="460"/>
                                  </a:lnTo>
                                  <a:lnTo>
                                    <a:pt x="831" y="466"/>
                                  </a:lnTo>
                                  <a:close/>
                                  <a:moveTo>
                                    <a:pt x="806" y="452"/>
                                  </a:moveTo>
                                  <a:lnTo>
                                    <a:pt x="802" y="451"/>
                                  </a:lnTo>
                                  <a:lnTo>
                                    <a:pt x="794" y="446"/>
                                  </a:lnTo>
                                  <a:lnTo>
                                    <a:pt x="784" y="440"/>
                                  </a:lnTo>
                                  <a:lnTo>
                                    <a:pt x="771" y="431"/>
                                  </a:lnTo>
                                  <a:lnTo>
                                    <a:pt x="778" y="435"/>
                                  </a:lnTo>
                                  <a:lnTo>
                                    <a:pt x="786" y="440"/>
                                  </a:lnTo>
                                  <a:lnTo>
                                    <a:pt x="795" y="445"/>
                                  </a:lnTo>
                                  <a:lnTo>
                                    <a:pt x="806" y="452"/>
                                  </a:lnTo>
                                  <a:close/>
                                  <a:moveTo>
                                    <a:pt x="1563" y="1059"/>
                                  </a:moveTo>
                                  <a:lnTo>
                                    <a:pt x="1554" y="1050"/>
                                  </a:lnTo>
                                  <a:lnTo>
                                    <a:pt x="1545" y="1040"/>
                                  </a:lnTo>
                                  <a:lnTo>
                                    <a:pt x="1535" y="1028"/>
                                  </a:lnTo>
                                  <a:lnTo>
                                    <a:pt x="1524" y="1013"/>
                                  </a:lnTo>
                                  <a:lnTo>
                                    <a:pt x="1524" y="1034"/>
                                  </a:lnTo>
                                  <a:lnTo>
                                    <a:pt x="1515" y="1032"/>
                                  </a:lnTo>
                                  <a:lnTo>
                                    <a:pt x="1503" y="1032"/>
                                  </a:lnTo>
                                  <a:lnTo>
                                    <a:pt x="1509" y="1037"/>
                                  </a:lnTo>
                                  <a:lnTo>
                                    <a:pt x="1500" y="1037"/>
                                  </a:lnTo>
                                  <a:lnTo>
                                    <a:pt x="1517" y="1086"/>
                                  </a:lnTo>
                                  <a:lnTo>
                                    <a:pt x="1500" y="1070"/>
                                  </a:lnTo>
                                  <a:lnTo>
                                    <a:pt x="1502" y="1090"/>
                                  </a:lnTo>
                                  <a:lnTo>
                                    <a:pt x="1503" y="1106"/>
                                  </a:lnTo>
                                  <a:lnTo>
                                    <a:pt x="1504" y="1118"/>
                                  </a:lnTo>
                                  <a:lnTo>
                                    <a:pt x="1503" y="1126"/>
                                  </a:lnTo>
                                  <a:lnTo>
                                    <a:pt x="1492" y="1107"/>
                                  </a:lnTo>
                                  <a:lnTo>
                                    <a:pt x="1482" y="1088"/>
                                  </a:lnTo>
                                  <a:lnTo>
                                    <a:pt x="1470" y="1070"/>
                                  </a:lnTo>
                                  <a:lnTo>
                                    <a:pt x="1460" y="1054"/>
                                  </a:lnTo>
                                  <a:lnTo>
                                    <a:pt x="1450" y="1039"/>
                                  </a:lnTo>
                                  <a:lnTo>
                                    <a:pt x="1440" y="1026"/>
                                  </a:lnTo>
                                  <a:lnTo>
                                    <a:pt x="1430" y="1015"/>
                                  </a:lnTo>
                                  <a:lnTo>
                                    <a:pt x="1420" y="1005"/>
                                  </a:lnTo>
                                  <a:lnTo>
                                    <a:pt x="1439" y="1041"/>
                                  </a:lnTo>
                                  <a:lnTo>
                                    <a:pt x="1456" y="1074"/>
                                  </a:lnTo>
                                  <a:lnTo>
                                    <a:pt x="1469" y="1105"/>
                                  </a:lnTo>
                                  <a:lnTo>
                                    <a:pt x="1482" y="1132"/>
                                  </a:lnTo>
                                  <a:lnTo>
                                    <a:pt x="1490" y="1157"/>
                                  </a:lnTo>
                                  <a:lnTo>
                                    <a:pt x="1496" y="1177"/>
                                  </a:lnTo>
                                  <a:lnTo>
                                    <a:pt x="1499" y="1188"/>
                                  </a:lnTo>
                                  <a:lnTo>
                                    <a:pt x="1500" y="1196"/>
                                  </a:lnTo>
                                  <a:lnTo>
                                    <a:pt x="1500" y="1204"/>
                                  </a:lnTo>
                                  <a:lnTo>
                                    <a:pt x="1500" y="1212"/>
                                  </a:lnTo>
                                  <a:lnTo>
                                    <a:pt x="1482" y="1219"/>
                                  </a:lnTo>
                                  <a:lnTo>
                                    <a:pt x="1476" y="1241"/>
                                  </a:lnTo>
                                  <a:lnTo>
                                    <a:pt x="1467" y="1244"/>
                                  </a:lnTo>
                                  <a:lnTo>
                                    <a:pt x="1457" y="1249"/>
                                  </a:lnTo>
                                  <a:lnTo>
                                    <a:pt x="1448" y="1254"/>
                                  </a:lnTo>
                                  <a:lnTo>
                                    <a:pt x="1439" y="1260"/>
                                  </a:lnTo>
                                  <a:lnTo>
                                    <a:pt x="1431" y="1267"/>
                                  </a:lnTo>
                                  <a:lnTo>
                                    <a:pt x="1422" y="1276"/>
                                  </a:lnTo>
                                  <a:lnTo>
                                    <a:pt x="1414" y="1285"/>
                                  </a:lnTo>
                                  <a:lnTo>
                                    <a:pt x="1406" y="1296"/>
                                  </a:lnTo>
                                  <a:lnTo>
                                    <a:pt x="1403" y="1306"/>
                                  </a:lnTo>
                                  <a:lnTo>
                                    <a:pt x="1399" y="1315"/>
                                  </a:lnTo>
                                  <a:lnTo>
                                    <a:pt x="1395" y="1323"/>
                                  </a:lnTo>
                                  <a:lnTo>
                                    <a:pt x="1390" y="1330"/>
                                  </a:lnTo>
                                  <a:lnTo>
                                    <a:pt x="1385" y="1335"/>
                                  </a:lnTo>
                                  <a:lnTo>
                                    <a:pt x="1379" y="1340"/>
                                  </a:lnTo>
                                  <a:lnTo>
                                    <a:pt x="1372" y="1342"/>
                                  </a:lnTo>
                                  <a:lnTo>
                                    <a:pt x="1366" y="1344"/>
                                  </a:lnTo>
                                  <a:lnTo>
                                    <a:pt x="1349" y="1361"/>
                                  </a:lnTo>
                                  <a:lnTo>
                                    <a:pt x="1329" y="1381"/>
                                  </a:lnTo>
                                  <a:lnTo>
                                    <a:pt x="1304" y="1401"/>
                                  </a:lnTo>
                                  <a:lnTo>
                                    <a:pt x="1276" y="1424"/>
                                  </a:lnTo>
                                  <a:lnTo>
                                    <a:pt x="1244" y="1448"/>
                                  </a:lnTo>
                                  <a:lnTo>
                                    <a:pt x="1209" y="1473"/>
                                  </a:lnTo>
                                  <a:lnTo>
                                    <a:pt x="1171" y="1501"/>
                                  </a:lnTo>
                                  <a:lnTo>
                                    <a:pt x="1128" y="1529"/>
                                  </a:lnTo>
                                  <a:lnTo>
                                    <a:pt x="1112" y="1534"/>
                                  </a:lnTo>
                                  <a:lnTo>
                                    <a:pt x="1097" y="1541"/>
                                  </a:lnTo>
                                  <a:lnTo>
                                    <a:pt x="1079" y="1550"/>
                                  </a:lnTo>
                                  <a:lnTo>
                                    <a:pt x="1061" y="1562"/>
                                  </a:lnTo>
                                  <a:lnTo>
                                    <a:pt x="1055" y="1561"/>
                                  </a:lnTo>
                                  <a:lnTo>
                                    <a:pt x="1048" y="1561"/>
                                  </a:lnTo>
                                  <a:lnTo>
                                    <a:pt x="1039" y="1562"/>
                                  </a:lnTo>
                                  <a:lnTo>
                                    <a:pt x="1029" y="1565"/>
                                  </a:lnTo>
                                  <a:lnTo>
                                    <a:pt x="1017" y="1569"/>
                                  </a:lnTo>
                                  <a:lnTo>
                                    <a:pt x="1003" y="1575"/>
                                  </a:lnTo>
                                  <a:lnTo>
                                    <a:pt x="989" y="1582"/>
                                  </a:lnTo>
                                  <a:lnTo>
                                    <a:pt x="972" y="1590"/>
                                  </a:lnTo>
                                  <a:lnTo>
                                    <a:pt x="951" y="1594"/>
                                  </a:lnTo>
                                  <a:lnTo>
                                    <a:pt x="929" y="1599"/>
                                  </a:lnTo>
                                  <a:lnTo>
                                    <a:pt x="905" y="1602"/>
                                  </a:lnTo>
                                  <a:lnTo>
                                    <a:pt x="879" y="1605"/>
                                  </a:lnTo>
                                  <a:lnTo>
                                    <a:pt x="850" y="1609"/>
                                  </a:lnTo>
                                  <a:lnTo>
                                    <a:pt x="820" y="1612"/>
                                  </a:lnTo>
                                  <a:lnTo>
                                    <a:pt x="787" y="1615"/>
                                  </a:lnTo>
                                  <a:lnTo>
                                    <a:pt x="753" y="1617"/>
                                  </a:lnTo>
                                  <a:lnTo>
                                    <a:pt x="721" y="1618"/>
                                  </a:lnTo>
                                  <a:lnTo>
                                    <a:pt x="690" y="1618"/>
                                  </a:lnTo>
                                  <a:lnTo>
                                    <a:pt x="661" y="1619"/>
                                  </a:lnTo>
                                  <a:lnTo>
                                    <a:pt x="633" y="1619"/>
                                  </a:lnTo>
                                  <a:lnTo>
                                    <a:pt x="606" y="1618"/>
                                  </a:lnTo>
                                  <a:lnTo>
                                    <a:pt x="580" y="1617"/>
                                  </a:lnTo>
                                  <a:lnTo>
                                    <a:pt x="555" y="1616"/>
                                  </a:lnTo>
                                  <a:lnTo>
                                    <a:pt x="531" y="1613"/>
                                  </a:lnTo>
                                  <a:lnTo>
                                    <a:pt x="524" y="1615"/>
                                  </a:lnTo>
                                  <a:lnTo>
                                    <a:pt x="513" y="1616"/>
                                  </a:lnTo>
                                  <a:lnTo>
                                    <a:pt x="502" y="1617"/>
                                  </a:lnTo>
                                  <a:lnTo>
                                    <a:pt x="489" y="1617"/>
                                  </a:lnTo>
                                  <a:lnTo>
                                    <a:pt x="465" y="1616"/>
                                  </a:lnTo>
                                  <a:lnTo>
                                    <a:pt x="440" y="1615"/>
                                  </a:lnTo>
                                  <a:lnTo>
                                    <a:pt x="412" y="1612"/>
                                  </a:lnTo>
                                  <a:lnTo>
                                    <a:pt x="383" y="1610"/>
                                  </a:lnTo>
                                  <a:lnTo>
                                    <a:pt x="350" y="1605"/>
                                  </a:lnTo>
                                  <a:lnTo>
                                    <a:pt x="315" y="1601"/>
                                  </a:lnTo>
                                  <a:lnTo>
                                    <a:pt x="277" y="1595"/>
                                  </a:lnTo>
                                  <a:lnTo>
                                    <a:pt x="238" y="1588"/>
                                  </a:lnTo>
                                  <a:lnTo>
                                    <a:pt x="197" y="1580"/>
                                  </a:lnTo>
                                  <a:lnTo>
                                    <a:pt x="161" y="1574"/>
                                  </a:lnTo>
                                  <a:lnTo>
                                    <a:pt x="127" y="1567"/>
                                  </a:lnTo>
                                  <a:lnTo>
                                    <a:pt x="96" y="1559"/>
                                  </a:lnTo>
                                  <a:lnTo>
                                    <a:pt x="68" y="1552"/>
                                  </a:lnTo>
                                  <a:lnTo>
                                    <a:pt x="42" y="1544"/>
                                  </a:lnTo>
                                  <a:lnTo>
                                    <a:pt x="19" y="1537"/>
                                  </a:lnTo>
                                  <a:lnTo>
                                    <a:pt x="0" y="1529"/>
                                  </a:lnTo>
                                  <a:lnTo>
                                    <a:pt x="0" y="1521"/>
                                  </a:lnTo>
                                  <a:lnTo>
                                    <a:pt x="9" y="1527"/>
                                  </a:lnTo>
                                  <a:lnTo>
                                    <a:pt x="22" y="1532"/>
                                  </a:lnTo>
                                  <a:lnTo>
                                    <a:pt x="35" y="1536"/>
                                  </a:lnTo>
                                  <a:lnTo>
                                    <a:pt x="51" y="1541"/>
                                  </a:lnTo>
                                  <a:lnTo>
                                    <a:pt x="68" y="1545"/>
                                  </a:lnTo>
                                  <a:lnTo>
                                    <a:pt x="88" y="1550"/>
                                  </a:lnTo>
                                  <a:lnTo>
                                    <a:pt x="109" y="1553"/>
                                  </a:lnTo>
                                  <a:lnTo>
                                    <a:pt x="132" y="1557"/>
                                  </a:lnTo>
                                  <a:lnTo>
                                    <a:pt x="173" y="1562"/>
                                  </a:lnTo>
                                  <a:lnTo>
                                    <a:pt x="210" y="1566"/>
                                  </a:lnTo>
                                  <a:lnTo>
                                    <a:pt x="242" y="1568"/>
                                  </a:lnTo>
                                  <a:lnTo>
                                    <a:pt x="270" y="1568"/>
                                  </a:lnTo>
                                  <a:lnTo>
                                    <a:pt x="273" y="1576"/>
                                  </a:lnTo>
                                  <a:lnTo>
                                    <a:pt x="375" y="1568"/>
                                  </a:lnTo>
                                  <a:lnTo>
                                    <a:pt x="394" y="1554"/>
                                  </a:lnTo>
                                  <a:lnTo>
                                    <a:pt x="400" y="1553"/>
                                  </a:lnTo>
                                  <a:lnTo>
                                    <a:pt x="405" y="1554"/>
                                  </a:lnTo>
                                  <a:lnTo>
                                    <a:pt x="409" y="1557"/>
                                  </a:lnTo>
                                  <a:lnTo>
                                    <a:pt x="411" y="1560"/>
                                  </a:lnTo>
                                  <a:lnTo>
                                    <a:pt x="416" y="1567"/>
                                  </a:lnTo>
                                  <a:lnTo>
                                    <a:pt x="418" y="1570"/>
                                  </a:lnTo>
                                  <a:lnTo>
                                    <a:pt x="428" y="1565"/>
                                  </a:lnTo>
                                  <a:lnTo>
                                    <a:pt x="440" y="1560"/>
                                  </a:lnTo>
                                  <a:lnTo>
                                    <a:pt x="454" y="1558"/>
                                  </a:lnTo>
                                  <a:lnTo>
                                    <a:pt x="470" y="1557"/>
                                  </a:lnTo>
                                  <a:lnTo>
                                    <a:pt x="491" y="1558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18" y="1558"/>
                                  </a:lnTo>
                                  <a:lnTo>
                                    <a:pt x="524" y="1557"/>
                                  </a:lnTo>
                                  <a:lnTo>
                                    <a:pt x="531" y="1546"/>
                                  </a:lnTo>
                                  <a:lnTo>
                                    <a:pt x="560" y="1546"/>
                                  </a:lnTo>
                                  <a:lnTo>
                                    <a:pt x="591" y="1546"/>
                                  </a:lnTo>
                                  <a:lnTo>
                                    <a:pt x="626" y="1545"/>
                                  </a:lnTo>
                                  <a:lnTo>
                                    <a:pt x="664" y="1544"/>
                                  </a:lnTo>
                                  <a:lnTo>
                                    <a:pt x="706" y="1542"/>
                                  </a:lnTo>
                                  <a:lnTo>
                                    <a:pt x="751" y="1540"/>
                                  </a:lnTo>
                                  <a:lnTo>
                                    <a:pt x="801" y="1536"/>
                                  </a:lnTo>
                                  <a:lnTo>
                                    <a:pt x="852" y="1533"/>
                                  </a:lnTo>
                                  <a:lnTo>
                                    <a:pt x="802" y="1524"/>
                                  </a:lnTo>
                                  <a:lnTo>
                                    <a:pt x="805" y="1523"/>
                                  </a:lnTo>
                                  <a:lnTo>
                                    <a:pt x="808" y="1520"/>
                                  </a:lnTo>
                                  <a:lnTo>
                                    <a:pt x="811" y="1517"/>
                                  </a:lnTo>
                                  <a:lnTo>
                                    <a:pt x="812" y="1513"/>
                                  </a:lnTo>
                                  <a:lnTo>
                                    <a:pt x="822" y="1513"/>
                                  </a:lnTo>
                                  <a:lnTo>
                                    <a:pt x="837" y="1512"/>
                                  </a:lnTo>
                                  <a:lnTo>
                                    <a:pt x="857" y="1510"/>
                                  </a:lnTo>
                                  <a:lnTo>
                                    <a:pt x="884" y="1507"/>
                                  </a:lnTo>
                                  <a:lnTo>
                                    <a:pt x="910" y="1502"/>
                                  </a:lnTo>
                                  <a:lnTo>
                                    <a:pt x="931" y="1498"/>
                                  </a:lnTo>
                                  <a:lnTo>
                                    <a:pt x="947" y="1494"/>
                                  </a:lnTo>
                                  <a:lnTo>
                                    <a:pt x="958" y="1492"/>
                                  </a:lnTo>
                                  <a:lnTo>
                                    <a:pt x="966" y="1478"/>
                                  </a:lnTo>
                                  <a:lnTo>
                                    <a:pt x="995" y="1481"/>
                                  </a:lnTo>
                                  <a:lnTo>
                                    <a:pt x="968" y="1489"/>
                                  </a:lnTo>
                                  <a:lnTo>
                                    <a:pt x="1022" y="1483"/>
                                  </a:lnTo>
                                  <a:lnTo>
                                    <a:pt x="1026" y="1473"/>
                                  </a:lnTo>
                                  <a:lnTo>
                                    <a:pt x="1057" y="1481"/>
                                  </a:lnTo>
                                  <a:lnTo>
                                    <a:pt x="1073" y="1476"/>
                                  </a:lnTo>
                                  <a:lnTo>
                                    <a:pt x="1088" y="1469"/>
                                  </a:lnTo>
                                  <a:lnTo>
                                    <a:pt x="1103" y="1464"/>
                                  </a:lnTo>
                                  <a:lnTo>
                                    <a:pt x="1118" y="1456"/>
                                  </a:lnTo>
                                  <a:lnTo>
                                    <a:pt x="1150" y="1440"/>
                                  </a:lnTo>
                                  <a:lnTo>
                                    <a:pt x="1182" y="1420"/>
                                  </a:lnTo>
                                  <a:lnTo>
                                    <a:pt x="1184" y="1415"/>
                                  </a:lnTo>
                                  <a:lnTo>
                                    <a:pt x="1186" y="1409"/>
                                  </a:lnTo>
                                  <a:lnTo>
                                    <a:pt x="1187" y="1401"/>
                                  </a:lnTo>
                                  <a:lnTo>
                                    <a:pt x="1187" y="1393"/>
                                  </a:lnTo>
                                  <a:lnTo>
                                    <a:pt x="1187" y="1381"/>
                                  </a:lnTo>
                                  <a:lnTo>
                                    <a:pt x="1184" y="1368"/>
                                  </a:lnTo>
                                  <a:lnTo>
                                    <a:pt x="1180" y="1355"/>
                                  </a:lnTo>
                                  <a:lnTo>
                                    <a:pt x="1174" y="1341"/>
                                  </a:lnTo>
                                  <a:lnTo>
                                    <a:pt x="1166" y="1326"/>
                                  </a:lnTo>
                                  <a:lnTo>
                                    <a:pt x="1157" y="1311"/>
                                  </a:lnTo>
                                  <a:lnTo>
                                    <a:pt x="1147" y="1296"/>
                                  </a:lnTo>
                                  <a:lnTo>
                                    <a:pt x="1135" y="1280"/>
                                  </a:lnTo>
                                  <a:lnTo>
                                    <a:pt x="1121" y="1263"/>
                                  </a:lnTo>
                                  <a:lnTo>
                                    <a:pt x="1106" y="1246"/>
                                  </a:lnTo>
                                  <a:lnTo>
                                    <a:pt x="1089" y="1229"/>
                                  </a:lnTo>
                                  <a:lnTo>
                                    <a:pt x="1071" y="1210"/>
                                  </a:lnTo>
                                  <a:lnTo>
                                    <a:pt x="1050" y="1191"/>
                                  </a:lnTo>
                                  <a:lnTo>
                                    <a:pt x="1028" y="1172"/>
                                  </a:lnTo>
                                  <a:lnTo>
                                    <a:pt x="1004" y="1153"/>
                                  </a:lnTo>
                                  <a:lnTo>
                                    <a:pt x="980" y="1132"/>
                                  </a:lnTo>
                                  <a:lnTo>
                                    <a:pt x="947" y="1107"/>
                                  </a:lnTo>
                                  <a:lnTo>
                                    <a:pt x="909" y="1079"/>
                                  </a:lnTo>
                                  <a:lnTo>
                                    <a:pt x="866" y="1048"/>
                                  </a:lnTo>
                                  <a:lnTo>
                                    <a:pt x="816" y="1015"/>
                                  </a:lnTo>
                                  <a:lnTo>
                                    <a:pt x="762" y="978"/>
                                  </a:lnTo>
                                  <a:lnTo>
                                    <a:pt x="703" y="939"/>
                                  </a:lnTo>
                                  <a:lnTo>
                                    <a:pt x="637" y="897"/>
                                  </a:lnTo>
                                  <a:lnTo>
                                    <a:pt x="566" y="852"/>
                                  </a:lnTo>
                                  <a:lnTo>
                                    <a:pt x="507" y="814"/>
                                  </a:lnTo>
                                  <a:lnTo>
                                    <a:pt x="453" y="779"/>
                                  </a:lnTo>
                                  <a:lnTo>
                                    <a:pt x="404" y="747"/>
                                  </a:lnTo>
                                  <a:lnTo>
                                    <a:pt x="364" y="720"/>
                                  </a:lnTo>
                                  <a:lnTo>
                                    <a:pt x="329" y="695"/>
                                  </a:lnTo>
                                  <a:lnTo>
                                    <a:pt x="300" y="675"/>
                                  </a:lnTo>
                                  <a:lnTo>
                                    <a:pt x="278" y="656"/>
                                  </a:lnTo>
                                  <a:lnTo>
                                    <a:pt x="261" y="643"/>
                                  </a:lnTo>
                                  <a:lnTo>
                                    <a:pt x="262" y="611"/>
                                  </a:lnTo>
                                  <a:lnTo>
                                    <a:pt x="264" y="583"/>
                                  </a:lnTo>
                                  <a:lnTo>
                                    <a:pt x="266" y="559"/>
                                  </a:lnTo>
                                  <a:lnTo>
                                    <a:pt x="268" y="538"/>
                                  </a:lnTo>
                                  <a:lnTo>
                                    <a:pt x="271" y="522"/>
                                  </a:lnTo>
                                  <a:lnTo>
                                    <a:pt x="275" y="510"/>
                                  </a:lnTo>
                                  <a:lnTo>
                                    <a:pt x="277" y="505"/>
                                  </a:lnTo>
                                  <a:lnTo>
                                    <a:pt x="279" y="502"/>
                                  </a:lnTo>
                                  <a:lnTo>
                                    <a:pt x="280" y="500"/>
                                  </a:lnTo>
                                  <a:lnTo>
                                    <a:pt x="284" y="499"/>
                                  </a:lnTo>
                                  <a:lnTo>
                                    <a:pt x="296" y="492"/>
                                  </a:lnTo>
                                  <a:lnTo>
                                    <a:pt x="309" y="485"/>
                                  </a:lnTo>
                                  <a:lnTo>
                                    <a:pt x="320" y="477"/>
                                  </a:lnTo>
                                  <a:lnTo>
                                    <a:pt x="330" y="468"/>
                                  </a:lnTo>
                                  <a:lnTo>
                                    <a:pt x="340" y="458"/>
                                  </a:lnTo>
                                  <a:lnTo>
                                    <a:pt x="349" y="448"/>
                                  </a:lnTo>
                                  <a:lnTo>
                                    <a:pt x="357" y="437"/>
                                  </a:lnTo>
                                  <a:lnTo>
                                    <a:pt x="364" y="425"/>
                                  </a:lnTo>
                                  <a:lnTo>
                                    <a:pt x="348" y="395"/>
                                  </a:lnTo>
                                  <a:lnTo>
                                    <a:pt x="361" y="381"/>
                                  </a:lnTo>
                                  <a:lnTo>
                                    <a:pt x="377" y="366"/>
                                  </a:lnTo>
                                  <a:lnTo>
                                    <a:pt x="393" y="351"/>
                                  </a:lnTo>
                                  <a:lnTo>
                                    <a:pt x="411" y="336"/>
                                  </a:lnTo>
                                  <a:lnTo>
                                    <a:pt x="431" y="322"/>
                                  </a:lnTo>
                                  <a:lnTo>
                                    <a:pt x="453" y="307"/>
                                  </a:lnTo>
                                  <a:lnTo>
                                    <a:pt x="475" y="291"/>
                                  </a:lnTo>
                                  <a:lnTo>
                                    <a:pt x="500" y="276"/>
                                  </a:lnTo>
                                  <a:lnTo>
                                    <a:pt x="526" y="260"/>
                                  </a:lnTo>
                                  <a:lnTo>
                                    <a:pt x="553" y="244"/>
                                  </a:lnTo>
                                  <a:lnTo>
                                    <a:pt x="582" y="228"/>
                                  </a:lnTo>
                                  <a:lnTo>
                                    <a:pt x="613" y="213"/>
                                  </a:lnTo>
                                  <a:lnTo>
                                    <a:pt x="678" y="181"/>
                                  </a:lnTo>
                                  <a:lnTo>
                                    <a:pt x="750" y="148"/>
                                  </a:lnTo>
                                  <a:lnTo>
                                    <a:pt x="790" y="130"/>
                                  </a:lnTo>
                                  <a:lnTo>
                                    <a:pt x="831" y="113"/>
                                  </a:lnTo>
                                  <a:lnTo>
                                    <a:pt x="869" y="98"/>
                                  </a:lnTo>
                                  <a:lnTo>
                                    <a:pt x="907" y="83"/>
                                  </a:lnTo>
                                  <a:lnTo>
                                    <a:pt x="946" y="70"/>
                                  </a:lnTo>
                                  <a:lnTo>
                                    <a:pt x="982" y="58"/>
                                  </a:lnTo>
                                  <a:lnTo>
                                    <a:pt x="1018" y="47"/>
                                  </a:lnTo>
                                  <a:lnTo>
                                    <a:pt x="1053" y="38"/>
                                  </a:lnTo>
                                  <a:lnTo>
                                    <a:pt x="1088" y="29"/>
                                  </a:lnTo>
                                  <a:lnTo>
                                    <a:pt x="1120" y="21"/>
                                  </a:lnTo>
                                  <a:lnTo>
                                    <a:pt x="1153" y="15"/>
                                  </a:lnTo>
                                  <a:lnTo>
                                    <a:pt x="1184" y="9"/>
                                  </a:lnTo>
                                  <a:lnTo>
                                    <a:pt x="1216" y="6"/>
                                  </a:lnTo>
                                  <a:lnTo>
                                    <a:pt x="1245" y="3"/>
                                  </a:lnTo>
                                  <a:lnTo>
                                    <a:pt x="1274" y="1"/>
                                  </a:lnTo>
                                  <a:lnTo>
                                    <a:pt x="1303" y="0"/>
                                  </a:lnTo>
                                  <a:lnTo>
                                    <a:pt x="1325" y="1"/>
                                  </a:lnTo>
                                  <a:lnTo>
                                    <a:pt x="1345" y="3"/>
                                  </a:lnTo>
                                  <a:lnTo>
                                    <a:pt x="1365" y="4"/>
                                  </a:lnTo>
                                  <a:lnTo>
                                    <a:pt x="1384" y="7"/>
                                  </a:lnTo>
                                  <a:lnTo>
                                    <a:pt x="1402" y="10"/>
                                  </a:lnTo>
                                  <a:lnTo>
                                    <a:pt x="1419" y="15"/>
                                  </a:lnTo>
                                  <a:lnTo>
                                    <a:pt x="1434" y="20"/>
                                  </a:lnTo>
                                  <a:lnTo>
                                    <a:pt x="1449" y="25"/>
                                  </a:lnTo>
                                  <a:lnTo>
                                    <a:pt x="1464" y="32"/>
                                  </a:lnTo>
                                  <a:lnTo>
                                    <a:pt x="1477" y="40"/>
                                  </a:lnTo>
                                  <a:lnTo>
                                    <a:pt x="1490" y="48"/>
                                  </a:lnTo>
                                  <a:lnTo>
                                    <a:pt x="1501" y="57"/>
                                  </a:lnTo>
                                  <a:lnTo>
                                    <a:pt x="1512" y="67"/>
                                  </a:lnTo>
                                  <a:lnTo>
                                    <a:pt x="1521" y="77"/>
                                  </a:lnTo>
                                  <a:lnTo>
                                    <a:pt x="1530" y="89"/>
                                  </a:lnTo>
                                  <a:lnTo>
                                    <a:pt x="1538" y="101"/>
                                  </a:lnTo>
                                  <a:lnTo>
                                    <a:pt x="1504" y="88"/>
                                  </a:lnTo>
                                  <a:lnTo>
                                    <a:pt x="1471" y="75"/>
                                  </a:lnTo>
                                  <a:lnTo>
                                    <a:pt x="1438" y="65"/>
                                  </a:lnTo>
                                  <a:lnTo>
                                    <a:pt x="1403" y="56"/>
                                  </a:lnTo>
                                  <a:lnTo>
                                    <a:pt x="1368" y="50"/>
                                  </a:lnTo>
                                  <a:lnTo>
                                    <a:pt x="1333" y="45"/>
                                  </a:lnTo>
                                  <a:lnTo>
                                    <a:pt x="1298" y="42"/>
                                  </a:lnTo>
                                  <a:lnTo>
                                    <a:pt x="1263" y="41"/>
                                  </a:lnTo>
                                  <a:lnTo>
                                    <a:pt x="1234" y="42"/>
                                  </a:lnTo>
                                  <a:lnTo>
                                    <a:pt x="1205" y="45"/>
                                  </a:lnTo>
                                  <a:lnTo>
                                    <a:pt x="1174" y="48"/>
                                  </a:lnTo>
                                  <a:lnTo>
                                    <a:pt x="1143" y="54"/>
                                  </a:lnTo>
                                  <a:lnTo>
                                    <a:pt x="1110" y="60"/>
                                  </a:lnTo>
                                  <a:lnTo>
                                    <a:pt x="1076" y="68"/>
                                  </a:lnTo>
                                  <a:lnTo>
                                    <a:pt x="1040" y="79"/>
                                  </a:lnTo>
                                  <a:lnTo>
                                    <a:pt x="1004" y="90"/>
                                  </a:lnTo>
                                  <a:lnTo>
                                    <a:pt x="967" y="102"/>
                                  </a:lnTo>
                                  <a:lnTo>
                                    <a:pt x="928" y="117"/>
                                  </a:lnTo>
                                  <a:lnTo>
                                    <a:pt x="888" y="133"/>
                                  </a:lnTo>
                                  <a:lnTo>
                                    <a:pt x="848" y="150"/>
                                  </a:lnTo>
                                  <a:lnTo>
                                    <a:pt x="805" y="169"/>
                                  </a:lnTo>
                                  <a:lnTo>
                                    <a:pt x="762" y="189"/>
                                  </a:lnTo>
                                  <a:lnTo>
                                    <a:pt x="717" y="211"/>
                                  </a:lnTo>
                                  <a:lnTo>
                                    <a:pt x="672" y="234"/>
                                  </a:lnTo>
                                  <a:lnTo>
                                    <a:pt x="671" y="244"/>
                                  </a:lnTo>
                                  <a:lnTo>
                                    <a:pt x="673" y="255"/>
                                  </a:lnTo>
                                  <a:lnTo>
                                    <a:pt x="676" y="266"/>
                                  </a:lnTo>
                                  <a:lnTo>
                                    <a:pt x="681" y="278"/>
                                  </a:lnTo>
                                  <a:lnTo>
                                    <a:pt x="688" y="291"/>
                                  </a:lnTo>
                                  <a:lnTo>
                                    <a:pt x="697" y="303"/>
                                  </a:lnTo>
                                  <a:lnTo>
                                    <a:pt x="708" y="318"/>
                                  </a:lnTo>
                                  <a:lnTo>
                                    <a:pt x="721" y="333"/>
                                  </a:lnTo>
                                  <a:lnTo>
                                    <a:pt x="715" y="337"/>
                                  </a:lnTo>
                                  <a:lnTo>
                                    <a:pt x="723" y="352"/>
                                  </a:lnTo>
                                  <a:lnTo>
                                    <a:pt x="734" y="366"/>
                                  </a:lnTo>
                                  <a:lnTo>
                                    <a:pt x="747" y="381"/>
                                  </a:lnTo>
                                  <a:lnTo>
                                    <a:pt x="763" y="395"/>
                                  </a:lnTo>
                                  <a:lnTo>
                                    <a:pt x="781" y="411"/>
                                  </a:lnTo>
                                  <a:lnTo>
                                    <a:pt x="803" y="427"/>
                                  </a:lnTo>
                                  <a:lnTo>
                                    <a:pt x="826" y="443"/>
                                  </a:lnTo>
                                  <a:lnTo>
                                    <a:pt x="852" y="460"/>
                                  </a:lnTo>
                                  <a:lnTo>
                                    <a:pt x="838" y="452"/>
                                  </a:lnTo>
                                  <a:lnTo>
                                    <a:pt x="813" y="436"/>
                                  </a:lnTo>
                                  <a:lnTo>
                                    <a:pt x="779" y="415"/>
                                  </a:lnTo>
                                  <a:lnTo>
                                    <a:pt x="734" y="387"/>
                                  </a:lnTo>
                                  <a:lnTo>
                                    <a:pt x="731" y="395"/>
                                  </a:lnTo>
                                  <a:lnTo>
                                    <a:pt x="758" y="411"/>
                                  </a:lnTo>
                                  <a:lnTo>
                                    <a:pt x="759" y="417"/>
                                  </a:lnTo>
                                  <a:lnTo>
                                    <a:pt x="758" y="421"/>
                                  </a:lnTo>
                                  <a:lnTo>
                                    <a:pt x="757" y="425"/>
                                  </a:lnTo>
                                  <a:lnTo>
                                    <a:pt x="753" y="427"/>
                                  </a:lnTo>
                                  <a:lnTo>
                                    <a:pt x="770" y="437"/>
                                  </a:lnTo>
                                  <a:lnTo>
                                    <a:pt x="790" y="451"/>
                                  </a:lnTo>
                                  <a:lnTo>
                                    <a:pt x="813" y="469"/>
                                  </a:lnTo>
                                  <a:lnTo>
                                    <a:pt x="839" y="491"/>
                                  </a:lnTo>
                                  <a:lnTo>
                                    <a:pt x="893" y="515"/>
                                  </a:lnTo>
                                  <a:lnTo>
                                    <a:pt x="896" y="512"/>
                                  </a:lnTo>
                                  <a:lnTo>
                                    <a:pt x="885" y="501"/>
                                  </a:lnTo>
                                  <a:lnTo>
                                    <a:pt x="893" y="504"/>
                                  </a:lnTo>
                                  <a:lnTo>
                                    <a:pt x="933" y="545"/>
                                  </a:lnTo>
                                  <a:lnTo>
                                    <a:pt x="939" y="547"/>
                                  </a:lnTo>
                                  <a:lnTo>
                                    <a:pt x="956" y="557"/>
                                  </a:lnTo>
                                  <a:lnTo>
                                    <a:pt x="976" y="569"/>
                                  </a:lnTo>
                                  <a:lnTo>
                                    <a:pt x="1003" y="584"/>
                                  </a:lnTo>
                                  <a:lnTo>
                                    <a:pt x="1034" y="602"/>
                                  </a:lnTo>
                                  <a:lnTo>
                                    <a:pt x="1068" y="623"/>
                                  </a:lnTo>
                                  <a:lnTo>
                                    <a:pt x="1109" y="647"/>
                                  </a:lnTo>
                                  <a:lnTo>
                                    <a:pt x="1154" y="675"/>
                                  </a:lnTo>
                                  <a:lnTo>
                                    <a:pt x="1204" y="705"/>
                                  </a:lnTo>
                                  <a:lnTo>
                                    <a:pt x="1206" y="697"/>
                                  </a:lnTo>
                                  <a:lnTo>
                                    <a:pt x="1233" y="703"/>
                                  </a:lnTo>
                                  <a:lnTo>
                                    <a:pt x="1198" y="672"/>
                                  </a:lnTo>
                                  <a:lnTo>
                                    <a:pt x="1210" y="676"/>
                                  </a:lnTo>
                                  <a:lnTo>
                                    <a:pt x="1223" y="679"/>
                                  </a:lnTo>
                                  <a:lnTo>
                                    <a:pt x="1234" y="684"/>
                                  </a:lnTo>
                                  <a:lnTo>
                                    <a:pt x="1244" y="690"/>
                                  </a:lnTo>
                                  <a:lnTo>
                                    <a:pt x="1254" y="697"/>
                                  </a:lnTo>
                                  <a:lnTo>
                                    <a:pt x="1264" y="706"/>
                                  </a:lnTo>
                                  <a:lnTo>
                                    <a:pt x="1273" y="715"/>
                                  </a:lnTo>
                                  <a:lnTo>
                                    <a:pt x="1281" y="727"/>
                                  </a:lnTo>
                                  <a:lnTo>
                                    <a:pt x="1254" y="719"/>
                                  </a:lnTo>
                                  <a:lnTo>
                                    <a:pt x="1308" y="746"/>
                                  </a:lnTo>
                                  <a:lnTo>
                                    <a:pt x="1285" y="746"/>
                                  </a:lnTo>
                                  <a:lnTo>
                                    <a:pt x="1278" y="747"/>
                                  </a:lnTo>
                                  <a:lnTo>
                                    <a:pt x="1273" y="751"/>
                                  </a:lnTo>
                                  <a:lnTo>
                                    <a:pt x="1272" y="752"/>
                                  </a:lnTo>
                                  <a:lnTo>
                                    <a:pt x="1272" y="753"/>
                                  </a:lnTo>
                                  <a:lnTo>
                                    <a:pt x="1272" y="755"/>
                                  </a:lnTo>
                                  <a:lnTo>
                                    <a:pt x="1273" y="756"/>
                                  </a:lnTo>
                                  <a:lnTo>
                                    <a:pt x="1283" y="762"/>
                                  </a:lnTo>
                                  <a:lnTo>
                                    <a:pt x="1295" y="767"/>
                                  </a:lnTo>
                                  <a:lnTo>
                                    <a:pt x="1305" y="773"/>
                                  </a:lnTo>
                                  <a:lnTo>
                                    <a:pt x="1316" y="780"/>
                                  </a:lnTo>
                                  <a:lnTo>
                                    <a:pt x="1340" y="798"/>
                                  </a:lnTo>
                                  <a:lnTo>
                                    <a:pt x="1366" y="820"/>
                                  </a:lnTo>
                                  <a:lnTo>
                                    <a:pt x="1348" y="802"/>
                                  </a:lnTo>
                                  <a:lnTo>
                                    <a:pt x="1335" y="787"/>
                                  </a:lnTo>
                                  <a:lnTo>
                                    <a:pt x="1331" y="780"/>
                                  </a:lnTo>
                                  <a:lnTo>
                                    <a:pt x="1327" y="774"/>
                                  </a:lnTo>
                                  <a:lnTo>
                                    <a:pt x="1325" y="770"/>
                                  </a:lnTo>
                                  <a:lnTo>
                                    <a:pt x="1325" y="765"/>
                                  </a:lnTo>
                                  <a:lnTo>
                                    <a:pt x="1343" y="781"/>
                                  </a:lnTo>
                                  <a:lnTo>
                                    <a:pt x="1362" y="799"/>
                                  </a:lnTo>
                                  <a:lnTo>
                                    <a:pt x="1384" y="820"/>
                                  </a:lnTo>
                                  <a:lnTo>
                                    <a:pt x="1407" y="841"/>
                                  </a:lnTo>
                                  <a:lnTo>
                                    <a:pt x="1431" y="866"/>
                                  </a:lnTo>
                                  <a:lnTo>
                                    <a:pt x="1457" y="893"/>
                                  </a:lnTo>
                                  <a:lnTo>
                                    <a:pt x="1485" y="922"/>
                                  </a:lnTo>
                                  <a:lnTo>
                                    <a:pt x="1513" y="953"/>
                                  </a:lnTo>
                                  <a:lnTo>
                                    <a:pt x="1468" y="910"/>
                                  </a:lnTo>
                                  <a:lnTo>
                                    <a:pt x="1473" y="920"/>
                                  </a:lnTo>
                                  <a:lnTo>
                                    <a:pt x="1470" y="923"/>
                                  </a:lnTo>
                                  <a:lnTo>
                                    <a:pt x="1490" y="948"/>
                                  </a:lnTo>
                                  <a:lnTo>
                                    <a:pt x="1511" y="979"/>
                                  </a:lnTo>
                                  <a:lnTo>
                                    <a:pt x="1536" y="1015"/>
                                  </a:lnTo>
                                  <a:lnTo>
                                    <a:pt x="1563" y="1059"/>
                                  </a:lnTo>
                                  <a:close/>
                                  <a:moveTo>
                                    <a:pt x="1465" y="906"/>
                                  </a:moveTo>
                                  <a:lnTo>
                                    <a:pt x="1455" y="895"/>
                                  </a:lnTo>
                                  <a:lnTo>
                                    <a:pt x="1441" y="881"/>
                                  </a:lnTo>
                                  <a:lnTo>
                                    <a:pt x="1423" y="864"/>
                                  </a:lnTo>
                                  <a:lnTo>
                                    <a:pt x="1401" y="847"/>
                                  </a:lnTo>
                                  <a:lnTo>
                                    <a:pt x="1397" y="849"/>
                                  </a:lnTo>
                                  <a:lnTo>
                                    <a:pt x="1406" y="855"/>
                                  </a:lnTo>
                                  <a:lnTo>
                                    <a:pt x="1415" y="862"/>
                                  </a:lnTo>
                                  <a:lnTo>
                                    <a:pt x="1425" y="872"/>
                                  </a:lnTo>
                                  <a:lnTo>
                                    <a:pt x="1435" y="885"/>
                                  </a:lnTo>
                                  <a:lnTo>
                                    <a:pt x="1447" y="895"/>
                                  </a:lnTo>
                                  <a:lnTo>
                                    <a:pt x="1465" y="906"/>
                                  </a:lnTo>
                                  <a:close/>
                                  <a:moveTo>
                                    <a:pt x="1482" y="1037"/>
                                  </a:moveTo>
                                  <a:lnTo>
                                    <a:pt x="1470" y="1023"/>
                                  </a:lnTo>
                                  <a:lnTo>
                                    <a:pt x="1457" y="1007"/>
                                  </a:lnTo>
                                  <a:lnTo>
                                    <a:pt x="1441" y="988"/>
                                  </a:lnTo>
                                  <a:lnTo>
                                    <a:pt x="1422" y="966"/>
                                  </a:lnTo>
                                  <a:lnTo>
                                    <a:pt x="1426" y="972"/>
                                  </a:lnTo>
                                  <a:lnTo>
                                    <a:pt x="1437" y="986"/>
                                  </a:lnTo>
                                  <a:lnTo>
                                    <a:pt x="1453" y="1007"/>
                                  </a:lnTo>
                                  <a:lnTo>
                                    <a:pt x="1476" y="1037"/>
                                  </a:lnTo>
                                  <a:lnTo>
                                    <a:pt x="1482" y="1037"/>
                                  </a:lnTo>
                                  <a:close/>
                                  <a:moveTo>
                                    <a:pt x="1492" y="1056"/>
                                  </a:moveTo>
                                  <a:lnTo>
                                    <a:pt x="1492" y="1050"/>
                                  </a:lnTo>
                                  <a:lnTo>
                                    <a:pt x="1490" y="1049"/>
                                  </a:lnTo>
                                  <a:lnTo>
                                    <a:pt x="1486" y="1048"/>
                                  </a:lnTo>
                                  <a:lnTo>
                                    <a:pt x="1487" y="1051"/>
                                  </a:lnTo>
                                  <a:lnTo>
                                    <a:pt x="1488" y="1054"/>
                                  </a:lnTo>
                                  <a:lnTo>
                                    <a:pt x="1490" y="1056"/>
                                  </a:lnTo>
                                  <a:lnTo>
                                    <a:pt x="1492" y="1056"/>
                                  </a:lnTo>
                                  <a:close/>
                                  <a:moveTo>
                                    <a:pt x="1414" y="999"/>
                                  </a:moveTo>
                                  <a:lnTo>
                                    <a:pt x="1411" y="995"/>
                                  </a:lnTo>
                                  <a:lnTo>
                                    <a:pt x="1408" y="994"/>
                                  </a:lnTo>
                                  <a:lnTo>
                                    <a:pt x="1414" y="999"/>
                                  </a:lnTo>
                                  <a:close/>
                                  <a:moveTo>
                                    <a:pt x="1179" y="732"/>
                                  </a:moveTo>
                                  <a:lnTo>
                                    <a:pt x="1171" y="722"/>
                                  </a:lnTo>
                                  <a:lnTo>
                                    <a:pt x="1162" y="714"/>
                                  </a:lnTo>
                                  <a:lnTo>
                                    <a:pt x="1153" y="708"/>
                                  </a:lnTo>
                                  <a:lnTo>
                                    <a:pt x="1144" y="703"/>
                                  </a:lnTo>
                                  <a:lnTo>
                                    <a:pt x="1130" y="695"/>
                                  </a:lnTo>
                                  <a:lnTo>
                                    <a:pt x="1119" y="689"/>
                                  </a:lnTo>
                                  <a:lnTo>
                                    <a:pt x="1111" y="684"/>
                                  </a:lnTo>
                                  <a:lnTo>
                                    <a:pt x="1107" y="680"/>
                                  </a:lnTo>
                                  <a:lnTo>
                                    <a:pt x="1109" y="678"/>
                                  </a:lnTo>
                                  <a:lnTo>
                                    <a:pt x="1103" y="672"/>
                                  </a:lnTo>
                                  <a:lnTo>
                                    <a:pt x="1098" y="668"/>
                                  </a:lnTo>
                                  <a:lnTo>
                                    <a:pt x="1092" y="663"/>
                                  </a:lnTo>
                                  <a:lnTo>
                                    <a:pt x="1084" y="660"/>
                                  </a:lnTo>
                                  <a:lnTo>
                                    <a:pt x="1076" y="658"/>
                                  </a:lnTo>
                                  <a:lnTo>
                                    <a:pt x="1068" y="656"/>
                                  </a:lnTo>
                                  <a:lnTo>
                                    <a:pt x="1059" y="656"/>
                                  </a:lnTo>
                                  <a:lnTo>
                                    <a:pt x="1049" y="656"/>
                                  </a:lnTo>
                                  <a:lnTo>
                                    <a:pt x="1072" y="671"/>
                                  </a:lnTo>
                                  <a:lnTo>
                                    <a:pt x="1100" y="690"/>
                                  </a:lnTo>
                                  <a:lnTo>
                                    <a:pt x="1132" y="714"/>
                                  </a:lnTo>
                                  <a:lnTo>
                                    <a:pt x="1169" y="740"/>
                                  </a:lnTo>
                                  <a:lnTo>
                                    <a:pt x="1170" y="742"/>
                                  </a:lnTo>
                                  <a:lnTo>
                                    <a:pt x="1172" y="740"/>
                                  </a:lnTo>
                                  <a:lnTo>
                                    <a:pt x="1175" y="737"/>
                                  </a:lnTo>
                                  <a:lnTo>
                                    <a:pt x="1179" y="732"/>
                                  </a:lnTo>
                                  <a:close/>
                                  <a:moveTo>
                                    <a:pt x="1327" y="918"/>
                                  </a:moveTo>
                                  <a:lnTo>
                                    <a:pt x="1323" y="912"/>
                                  </a:lnTo>
                                  <a:lnTo>
                                    <a:pt x="1316" y="906"/>
                                  </a:lnTo>
                                  <a:lnTo>
                                    <a:pt x="1320" y="912"/>
                                  </a:lnTo>
                                  <a:lnTo>
                                    <a:pt x="1322" y="914"/>
                                  </a:lnTo>
                                  <a:lnTo>
                                    <a:pt x="1325" y="916"/>
                                  </a:lnTo>
                                  <a:lnTo>
                                    <a:pt x="1327" y="918"/>
                                  </a:lnTo>
                                  <a:close/>
                                  <a:moveTo>
                                    <a:pt x="1303" y="896"/>
                                  </a:moveTo>
                                  <a:lnTo>
                                    <a:pt x="1300" y="888"/>
                                  </a:lnTo>
                                  <a:lnTo>
                                    <a:pt x="1287" y="882"/>
                                  </a:lnTo>
                                  <a:lnTo>
                                    <a:pt x="1303" y="896"/>
                                  </a:lnTo>
                                  <a:close/>
                                  <a:moveTo>
                                    <a:pt x="1173" y="762"/>
                                  </a:moveTo>
                                  <a:lnTo>
                                    <a:pt x="1171" y="760"/>
                                  </a:lnTo>
                                  <a:lnTo>
                                    <a:pt x="1164" y="753"/>
                                  </a:lnTo>
                                  <a:lnTo>
                                    <a:pt x="1160" y="748"/>
                                  </a:lnTo>
                                  <a:lnTo>
                                    <a:pt x="1155" y="746"/>
                                  </a:lnTo>
                                  <a:lnTo>
                                    <a:pt x="1151" y="745"/>
                                  </a:lnTo>
                                  <a:lnTo>
                                    <a:pt x="1146" y="746"/>
                                  </a:lnTo>
                                  <a:lnTo>
                                    <a:pt x="1173" y="762"/>
                                  </a:lnTo>
                                  <a:close/>
                                  <a:moveTo>
                                    <a:pt x="1279" y="874"/>
                                  </a:moveTo>
                                  <a:lnTo>
                                    <a:pt x="1254" y="857"/>
                                  </a:lnTo>
                                  <a:lnTo>
                                    <a:pt x="1258" y="858"/>
                                  </a:lnTo>
                                  <a:lnTo>
                                    <a:pt x="1260" y="860"/>
                                  </a:lnTo>
                                  <a:lnTo>
                                    <a:pt x="1263" y="862"/>
                                  </a:lnTo>
                                  <a:lnTo>
                                    <a:pt x="1265" y="865"/>
                                  </a:lnTo>
                                  <a:lnTo>
                                    <a:pt x="1268" y="870"/>
                                  </a:lnTo>
                                  <a:lnTo>
                                    <a:pt x="1271" y="872"/>
                                  </a:lnTo>
                                  <a:lnTo>
                                    <a:pt x="1274" y="873"/>
                                  </a:lnTo>
                                  <a:lnTo>
                                    <a:pt x="1279" y="874"/>
                                  </a:lnTo>
                                  <a:close/>
                                  <a:moveTo>
                                    <a:pt x="1236" y="838"/>
                                  </a:moveTo>
                                  <a:lnTo>
                                    <a:pt x="1231" y="836"/>
                                  </a:lnTo>
                                  <a:lnTo>
                                    <a:pt x="1227" y="836"/>
                                  </a:lnTo>
                                  <a:lnTo>
                                    <a:pt x="1236" y="838"/>
                                  </a:lnTo>
                                  <a:close/>
                                  <a:moveTo>
                                    <a:pt x="1047" y="639"/>
                                  </a:moveTo>
                                  <a:lnTo>
                                    <a:pt x="1012" y="618"/>
                                  </a:lnTo>
                                  <a:lnTo>
                                    <a:pt x="1009" y="629"/>
                                  </a:lnTo>
                                  <a:lnTo>
                                    <a:pt x="1003" y="629"/>
                                  </a:lnTo>
                                  <a:lnTo>
                                    <a:pt x="1018" y="637"/>
                                  </a:lnTo>
                                  <a:lnTo>
                                    <a:pt x="1029" y="642"/>
                                  </a:lnTo>
                                  <a:lnTo>
                                    <a:pt x="1035" y="642"/>
                                  </a:lnTo>
                                  <a:lnTo>
                                    <a:pt x="1039" y="643"/>
                                  </a:lnTo>
                                  <a:lnTo>
                                    <a:pt x="1044" y="642"/>
                                  </a:lnTo>
                                  <a:lnTo>
                                    <a:pt x="1047" y="639"/>
                                  </a:lnTo>
                                  <a:close/>
                                  <a:moveTo>
                                    <a:pt x="1219" y="828"/>
                                  </a:moveTo>
                                  <a:lnTo>
                                    <a:pt x="1208" y="816"/>
                                  </a:lnTo>
                                  <a:lnTo>
                                    <a:pt x="1195" y="805"/>
                                  </a:lnTo>
                                  <a:lnTo>
                                    <a:pt x="1178" y="794"/>
                                  </a:lnTo>
                                  <a:lnTo>
                                    <a:pt x="1157" y="781"/>
                                  </a:lnTo>
                                  <a:lnTo>
                                    <a:pt x="1157" y="784"/>
                                  </a:lnTo>
                                  <a:lnTo>
                                    <a:pt x="1160" y="787"/>
                                  </a:lnTo>
                                  <a:lnTo>
                                    <a:pt x="1161" y="789"/>
                                  </a:lnTo>
                                  <a:lnTo>
                                    <a:pt x="1164" y="790"/>
                                  </a:lnTo>
                                  <a:lnTo>
                                    <a:pt x="1170" y="795"/>
                                  </a:lnTo>
                                  <a:lnTo>
                                    <a:pt x="1171" y="797"/>
                                  </a:lnTo>
                                  <a:lnTo>
                                    <a:pt x="1180" y="805"/>
                                  </a:lnTo>
                                  <a:lnTo>
                                    <a:pt x="1191" y="812"/>
                                  </a:lnTo>
                                  <a:lnTo>
                                    <a:pt x="1205" y="820"/>
                                  </a:lnTo>
                                  <a:lnTo>
                                    <a:pt x="1219" y="828"/>
                                  </a:lnTo>
                                  <a:close/>
                                  <a:moveTo>
                                    <a:pt x="990" y="596"/>
                                  </a:moveTo>
                                  <a:lnTo>
                                    <a:pt x="989" y="592"/>
                                  </a:lnTo>
                                  <a:lnTo>
                                    <a:pt x="986" y="589"/>
                                  </a:lnTo>
                                  <a:lnTo>
                                    <a:pt x="983" y="587"/>
                                  </a:lnTo>
                                  <a:lnTo>
                                    <a:pt x="980" y="588"/>
                                  </a:lnTo>
                                  <a:lnTo>
                                    <a:pt x="976" y="589"/>
                                  </a:lnTo>
                                  <a:lnTo>
                                    <a:pt x="973" y="589"/>
                                  </a:lnTo>
                                  <a:lnTo>
                                    <a:pt x="971" y="587"/>
                                  </a:lnTo>
                                  <a:lnTo>
                                    <a:pt x="968" y="586"/>
                                  </a:lnTo>
                                  <a:lnTo>
                                    <a:pt x="971" y="585"/>
                                  </a:lnTo>
                                  <a:lnTo>
                                    <a:pt x="972" y="583"/>
                                  </a:lnTo>
                                  <a:lnTo>
                                    <a:pt x="964" y="581"/>
                                  </a:lnTo>
                                  <a:lnTo>
                                    <a:pt x="954" y="583"/>
                                  </a:lnTo>
                                  <a:lnTo>
                                    <a:pt x="942" y="584"/>
                                  </a:lnTo>
                                  <a:lnTo>
                                    <a:pt x="928" y="586"/>
                                  </a:lnTo>
                                  <a:lnTo>
                                    <a:pt x="985" y="616"/>
                                  </a:lnTo>
                                  <a:lnTo>
                                    <a:pt x="993" y="608"/>
                                  </a:lnTo>
                                  <a:lnTo>
                                    <a:pt x="993" y="602"/>
                                  </a:lnTo>
                                  <a:lnTo>
                                    <a:pt x="992" y="597"/>
                                  </a:lnTo>
                                  <a:lnTo>
                                    <a:pt x="991" y="596"/>
                                  </a:lnTo>
                                  <a:lnTo>
                                    <a:pt x="990" y="596"/>
                                  </a:lnTo>
                                  <a:close/>
                                  <a:moveTo>
                                    <a:pt x="1061" y="694"/>
                                  </a:moveTo>
                                  <a:lnTo>
                                    <a:pt x="1049" y="686"/>
                                  </a:lnTo>
                                  <a:lnTo>
                                    <a:pt x="1034" y="676"/>
                                  </a:lnTo>
                                  <a:lnTo>
                                    <a:pt x="1043" y="685"/>
                                  </a:lnTo>
                                  <a:lnTo>
                                    <a:pt x="1049" y="690"/>
                                  </a:lnTo>
                                  <a:lnTo>
                                    <a:pt x="1053" y="693"/>
                                  </a:lnTo>
                                  <a:lnTo>
                                    <a:pt x="1056" y="694"/>
                                  </a:lnTo>
                                  <a:lnTo>
                                    <a:pt x="1058" y="695"/>
                                  </a:lnTo>
                                  <a:lnTo>
                                    <a:pt x="1061" y="694"/>
                                  </a:lnTo>
                                  <a:close/>
                                  <a:moveTo>
                                    <a:pt x="1125" y="756"/>
                                  </a:moveTo>
                                  <a:lnTo>
                                    <a:pt x="1098" y="746"/>
                                  </a:lnTo>
                                  <a:lnTo>
                                    <a:pt x="1106" y="754"/>
                                  </a:lnTo>
                                  <a:lnTo>
                                    <a:pt x="1112" y="759"/>
                                  </a:lnTo>
                                  <a:lnTo>
                                    <a:pt x="1116" y="760"/>
                                  </a:lnTo>
                                  <a:lnTo>
                                    <a:pt x="1119" y="760"/>
                                  </a:lnTo>
                                  <a:lnTo>
                                    <a:pt x="1123" y="759"/>
                                  </a:lnTo>
                                  <a:lnTo>
                                    <a:pt x="1125" y="756"/>
                                  </a:lnTo>
                                  <a:close/>
                                  <a:moveTo>
                                    <a:pt x="1055" y="719"/>
                                  </a:moveTo>
                                  <a:lnTo>
                                    <a:pt x="1039" y="708"/>
                                  </a:lnTo>
                                  <a:lnTo>
                                    <a:pt x="1045" y="713"/>
                                  </a:lnTo>
                                  <a:lnTo>
                                    <a:pt x="1049" y="718"/>
                                  </a:lnTo>
                                  <a:lnTo>
                                    <a:pt x="1053" y="719"/>
                                  </a:lnTo>
                                  <a:lnTo>
                                    <a:pt x="1055" y="719"/>
                                  </a:lnTo>
                                  <a:close/>
                                  <a:moveTo>
                                    <a:pt x="1017" y="697"/>
                                  </a:moveTo>
                                  <a:lnTo>
                                    <a:pt x="1017" y="692"/>
                                  </a:lnTo>
                                  <a:lnTo>
                                    <a:pt x="1014" y="692"/>
                                  </a:lnTo>
                                  <a:lnTo>
                                    <a:pt x="1014" y="697"/>
                                  </a:lnTo>
                                  <a:lnTo>
                                    <a:pt x="1017" y="697"/>
                                  </a:lnTo>
                                  <a:close/>
                                  <a:moveTo>
                                    <a:pt x="949" y="626"/>
                                  </a:moveTo>
                                  <a:lnTo>
                                    <a:pt x="945" y="621"/>
                                  </a:lnTo>
                                  <a:lnTo>
                                    <a:pt x="937" y="618"/>
                                  </a:lnTo>
                                  <a:lnTo>
                                    <a:pt x="949" y="626"/>
                                  </a:lnTo>
                                  <a:close/>
                                  <a:moveTo>
                                    <a:pt x="1009" y="689"/>
                                  </a:moveTo>
                                  <a:lnTo>
                                    <a:pt x="1009" y="686"/>
                                  </a:lnTo>
                                  <a:lnTo>
                                    <a:pt x="1007" y="686"/>
                                  </a:lnTo>
                                  <a:lnTo>
                                    <a:pt x="1007" y="689"/>
                                  </a:lnTo>
                                  <a:lnTo>
                                    <a:pt x="1009" y="689"/>
                                  </a:lnTo>
                                  <a:close/>
                                  <a:moveTo>
                                    <a:pt x="926" y="610"/>
                                  </a:moveTo>
                                  <a:lnTo>
                                    <a:pt x="926" y="608"/>
                                  </a:lnTo>
                                  <a:lnTo>
                                    <a:pt x="923" y="608"/>
                                  </a:lnTo>
                                  <a:lnTo>
                                    <a:pt x="923" y="610"/>
                                  </a:lnTo>
                                  <a:lnTo>
                                    <a:pt x="926" y="610"/>
                                  </a:lnTo>
                                  <a:close/>
                                  <a:moveTo>
                                    <a:pt x="1001" y="686"/>
                                  </a:moveTo>
                                  <a:lnTo>
                                    <a:pt x="990" y="678"/>
                                  </a:lnTo>
                                  <a:lnTo>
                                    <a:pt x="992" y="683"/>
                                  </a:lnTo>
                                  <a:lnTo>
                                    <a:pt x="994" y="686"/>
                                  </a:lnTo>
                                  <a:lnTo>
                                    <a:pt x="998" y="687"/>
                                  </a:lnTo>
                                  <a:lnTo>
                                    <a:pt x="1001" y="686"/>
                                  </a:lnTo>
                                  <a:close/>
                                  <a:moveTo>
                                    <a:pt x="1285" y="1290"/>
                                  </a:moveTo>
                                  <a:lnTo>
                                    <a:pt x="1270" y="1261"/>
                                  </a:lnTo>
                                  <a:lnTo>
                                    <a:pt x="1255" y="1233"/>
                                  </a:lnTo>
                                  <a:lnTo>
                                    <a:pt x="1240" y="1207"/>
                                  </a:lnTo>
                                  <a:lnTo>
                                    <a:pt x="1224" y="1182"/>
                                  </a:lnTo>
                                  <a:lnTo>
                                    <a:pt x="1206" y="1158"/>
                                  </a:lnTo>
                                  <a:lnTo>
                                    <a:pt x="1188" y="1137"/>
                                  </a:lnTo>
                                  <a:lnTo>
                                    <a:pt x="1169" y="1116"/>
                                  </a:lnTo>
                                  <a:lnTo>
                                    <a:pt x="1150" y="1097"/>
                                  </a:lnTo>
                                  <a:lnTo>
                                    <a:pt x="1146" y="1095"/>
                                  </a:lnTo>
                                  <a:lnTo>
                                    <a:pt x="1138" y="1088"/>
                                  </a:lnTo>
                                  <a:lnTo>
                                    <a:pt x="1124" y="1078"/>
                                  </a:lnTo>
                                  <a:lnTo>
                                    <a:pt x="1103" y="1062"/>
                                  </a:lnTo>
                                  <a:lnTo>
                                    <a:pt x="1076" y="1041"/>
                                  </a:lnTo>
                                  <a:lnTo>
                                    <a:pt x="1045" y="1017"/>
                                  </a:lnTo>
                                  <a:lnTo>
                                    <a:pt x="1007" y="989"/>
                                  </a:lnTo>
                                  <a:lnTo>
                                    <a:pt x="963" y="955"/>
                                  </a:lnTo>
                                  <a:lnTo>
                                    <a:pt x="945" y="942"/>
                                  </a:lnTo>
                                  <a:lnTo>
                                    <a:pt x="927" y="930"/>
                                  </a:lnTo>
                                  <a:lnTo>
                                    <a:pt x="907" y="918"/>
                                  </a:lnTo>
                                  <a:lnTo>
                                    <a:pt x="891" y="906"/>
                                  </a:lnTo>
                                  <a:lnTo>
                                    <a:pt x="898" y="913"/>
                                  </a:lnTo>
                                  <a:lnTo>
                                    <a:pt x="910" y="922"/>
                                  </a:lnTo>
                                  <a:lnTo>
                                    <a:pt x="924" y="933"/>
                                  </a:lnTo>
                                  <a:lnTo>
                                    <a:pt x="941" y="947"/>
                                  </a:lnTo>
                                  <a:lnTo>
                                    <a:pt x="958" y="960"/>
                                  </a:lnTo>
                                  <a:lnTo>
                                    <a:pt x="976" y="973"/>
                                  </a:lnTo>
                                  <a:lnTo>
                                    <a:pt x="996" y="989"/>
                                  </a:lnTo>
                                  <a:lnTo>
                                    <a:pt x="1019" y="1006"/>
                                  </a:lnTo>
                                  <a:lnTo>
                                    <a:pt x="1043" y="1024"/>
                                  </a:lnTo>
                                  <a:lnTo>
                                    <a:pt x="1068" y="1045"/>
                                  </a:lnTo>
                                  <a:lnTo>
                                    <a:pt x="1095" y="1066"/>
                                  </a:lnTo>
                                  <a:lnTo>
                                    <a:pt x="1125" y="1089"/>
                                  </a:lnTo>
                                  <a:lnTo>
                                    <a:pt x="1150" y="1109"/>
                                  </a:lnTo>
                                  <a:lnTo>
                                    <a:pt x="1172" y="1131"/>
                                  </a:lnTo>
                                  <a:lnTo>
                                    <a:pt x="1192" y="1153"/>
                                  </a:lnTo>
                                  <a:lnTo>
                                    <a:pt x="1211" y="1174"/>
                                  </a:lnTo>
                                  <a:lnTo>
                                    <a:pt x="1228" y="1197"/>
                                  </a:lnTo>
                                  <a:lnTo>
                                    <a:pt x="1244" y="1221"/>
                                  </a:lnTo>
                                  <a:lnTo>
                                    <a:pt x="1259" y="1244"/>
                                  </a:lnTo>
                                  <a:lnTo>
                                    <a:pt x="1271" y="1268"/>
                                  </a:lnTo>
                                  <a:lnTo>
                                    <a:pt x="1272" y="1274"/>
                                  </a:lnTo>
                                  <a:lnTo>
                                    <a:pt x="1276" y="1280"/>
                                  </a:lnTo>
                                  <a:lnTo>
                                    <a:pt x="1279" y="1284"/>
                                  </a:lnTo>
                                  <a:lnTo>
                                    <a:pt x="1285" y="1290"/>
                                  </a:lnTo>
                                  <a:close/>
                                  <a:moveTo>
                                    <a:pt x="871" y="893"/>
                                  </a:moveTo>
                                  <a:lnTo>
                                    <a:pt x="865" y="887"/>
                                  </a:lnTo>
                                  <a:lnTo>
                                    <a:pt x="857" y="881"/>
                                  </a:lnTo>
                                  <a:lnTo>
                                    <a:pt x="848" y="877"/>
                                  </a:lnTo>
                                  <a:lnTo>
                                    <a:pt x="839" y="874"/>
                                  </a:lnTo>
                                  <a:lnTo>
                                    <a:pt x="842" y="878"/>
                                  </a:lnTo>
                                  <a:lnTo>
                                    <a:pt x="849" y="882"/>
                                  </a:lnTo>
                                  <a:lnTo>
                                    <a:pt x="858" y="888"/>
                                  </a:lnTo>
                                  <a:lnTo>
                                    <a:pt x="871" y="893"/>
                                  </a:lnTo>
                                  <a:close/>
                                  <a:moveTo>
                                    <a:pt x="785" y="838"/>
                                  </a:moveTo>
                                  <a:lnTo>
                                    <a:pt x="774" y="832"/>
                                  </a:lnTo>
                                  <a:lnTo>
                                    <a:pt x="759" y="824"/>
                                  </a:lnTo>
                                  <a:lnTo>
                                    <a:pt x="742" y="816"/>
                                  </a:lnTo>
                                  <a:lnTo>
                                    <a:pt x="723" y="806"/>
                                  </a:lnTo>
                                  <a:lnTo>
                                    <a:pt x="719" y="802"/>
                                  </a:lnTo>
                                  <a:lnTo>
                                    <a:pt x="714" y="797"/>
                                  </a:lnTo>
                                  <a:lnTo>
                                    <a:pt x="707" y="794"/>
                                  </a:lnTo>
                                  <a:lnTo>
                                    <a:pt x="699" y="789"/>
                                  </a:lnTo>
                                  <a:lnTo>
                                    <a:pt x="714" y="799"/>
                                  </a:lnTo>
                                  <a:lnTo>
                                    <a:pt x="734" y="811"/>
                                  </a:lnTo>
                                  <a:lnTo>
                                    <a:pt x="758" y="824"/>
                                  </a:lnTo>
                                  <a:lnTo>
                                    <a:pt x="785" y="838"/>
                                  </a:lnTo>
                                  <a:close/>
                                  <a:moveTo>
                                    <a:pt x="682" y="779"/>
                                  </a:moveTo>
                                  <a:lnTo>
                                    <a:pt x="674" y="774"/>
                                  </a:lnTo>
                                  <a:lnTo>
                                    <a:pt x="665" y="769"/>
                                  </a:lnTo>
                                  <a:lnTo>
                                    <a:pt x="653" y="763"/>
                                  </a:lnTo>
                                  <a:lnTo>
                                    <a:pt x="640" y="756"/>
                                  </a:lnTo>
                                  <a:lnTo>
                                    <a:pt x="647" y="761"/>
                                  </a:lnTo>
                                  <a:lnTo>
                                    <a:pt x="656" y="767"/>
                                  </a:lnTo>
                                  <a:lnTo>
                                    <a:pt x="669" y="772"/>
                                  </a:lnTo>
                                  <a:lnTo>
                                    <a:pt x="682" y="779"/>
                                  </a:lnTo>
                                  <a:close/>
                                  <a:moveTo>
                                    <a:pt x="618" y="744"/>
                                  </a:moveTo>
                                  <a:lnTo>
                                    <a:pt x="570" y="717"/>
                                  </a:lnTo>
                                  <a:lnTo>
                                    <a:pt x="590" y="727"/>
                                  </a:lnTo>
                                  <a:lnTo>
                                    <a:pt x="606" y="735"/>
                                  </a:lnTo>
                                  <a:lnTo>
                                    <a:pt x="615" y="740"/>
                                  </a:lnTo>
                                  <a:lnTo>
                                    <a:pt x="618" y="744"/>
                                  </a:lnTo>
                                  <a:close/>
                                  <a:moveTo>
                                    <a:pt x="561" y="711"/>
                                  </a:moveTo>
                                  <a:lnTo>
                                    <a:pt x="560" y="709"/>
                                  </a:lnTo>
                                  <a:lnTo>
                                    <a:pt x="556" y="706"/>
                                  </a:lnTo>
                                  <a:lnTo>
                                    <a:pt x="551" y="704"/>
                                  </a:lnTo>
                                  <a:lnTo>
                                    <a:pt x="545" y="703"/>
                                  </a:lnTo>
                                  <a:lnTo>
                                    <a:pt x="561" y="711"/>
                                  </a:lnTo>
                                  <a:close/>
                                  <a:moveTo>
                                    <a:pt x="529" y="694"/>
                                  </a:moveTo>
                                  <a:lnTo>
                                    <a:pt x="526" y="692"/>
                                  </a:lnTo>
                                  <a:lnTo>
                                    <a:pt x="524" y="692"/>
                                  </a:lnTo>
                                  <a:lnTo>
                                    <a:pt x="529" y="694"/>
                                  </a:lnTo>
                                  <a:close/>
                                  <a:moveTo>
                                    <a:pt x="491" y="676"/>
                                  </a:moveTo>
                                  <a:lnTo>
                                    <a:pt x="486" y="672"/>
                                  </a:lnTo>
                                  <a:lnTo>
                                    <a:pt x="477" y="664"/>
                                  </a:lnTo>
                                  <a:lnTo>
                                    <a:pt x="472" y="660"/>
                                  </a:lnTo>
                                  <a:lnTo>
                                    <a:pt x="467" y="656"/>
                                  </a:lnTo>
                                  <a:lnTo>
                                    <a:pt x="463" y="654"/>
                                  </a:lnTo>
                                  <a:lnTo>
                                    <a:pt x="458" y="653"/>
                                  </a:lnTo>
                                  <a:lnTo>
                                    <a:pt x="465" y="660"/>
                                  </a:lnTo>
                                  <a:lnTo>
                                    <a:pt x="472" y="665"/>
                                  </a:lnTo>
                                  <a:lnTo>
                                    <a:pt x="481" y="671"/>
                                  </a:lnTo>
                                  <a:lnTo>
                                    <a:pt x="491" y="676"/>
                                  </a:lnTo>
                                  <a:close/>
                                  <a:moveTo>
                                    <a:pt x="448" y="648"/>
                                  </a:moveTo>
                                  <a:lnTo>
                                    <a:pt x="445" y="639"/>
                                  </a:lnTo>
                                  <a:lnTo>
                                    <a:pt x="432" y="629"/>
                                  </a:lnTo>
                                  <a:lnTo>
                                    <a:pt x="417" y="616"/>
                                  </a:lnTo>
                                  <a:lnTo>
                                    <a:pt x="398" y="599"/>
                                  </a:lnTo>
                                  <a:lnTo>
                                    <a:pt x="375" y="580"/>
                                  </a:lnTo>
                                  <a:lnTo>
                                    <a:pt x="378" y="585"/>
                                  </a:lnTo>
                                  <a:lnTo>
                                    <a:pt x="383" y="591"/>
                                  </a:lnTo>
                                  <a:lnTo>
                                    <a:pt x="389" y="597"/>
                                  </a:lnTo>
                                  <a:lnTo>
                                    <a:pt x="398" y="605"/>
                                  </a:lnTo>
                                  <a:lnTo>
                                    <a:pt x="419" y="625"/>
                                  </a:lnTo>
                                  <a:lnTo>
                                    <a:pt x="448" y="648"/>
                                  </a:lnTo>
                                  <a:close/>
                                  <a:moveTo>
                                    <a:pt x="893" y="1527"/>
                                  </a:moveTo>
                                  <a:lnTo>
                                    <a:pt x="879" y="1528"/>
                                  </a:lnTo>
                                  <a:lnTo>
                                    <a:pt x="860" y="1533"/>
                                  </a:lnTo>
                                  <a:lnTo>
                                    <a:pt x="873" y="1533"/>
                                  </a:lnTo>
                                  <a:lnTo>
                                    <a:pt x="883" y="1533"/>
                                  </a:lnTo>
                                  <a:lnTo>
                                    <a:pt x="886" y="1532"/>
                                  </a:lnTo>
                                  <a:lnTo>
                                    <a:pt x="889" y="1531"/>
                                  </a:lnTo>
                                  <a:lnTo>
                                    <a:pt x="892" y="1528"/>
                                  </a:lnTo>
                                  <a:lnTo>
                                    <a:pt x="893" y="1527"/>
                                  </a:lnTo>
                                  <a:close/>
                                  <a:moveTo>
                                    <a:pt x="980" y="608"/>
                                  </a:moveTo>
                                  <a:lnTo>
                                    <a:pt x="975" y="606"/>
                                  </a:lnTo>
                                  <a:lnTo>
                                    <a:pt x="972" y="605"/>
                                  </a:lnTo>
                                  <a:lnTo>
                                    <a:pt x="971" y="604"/>
                                  </a:lnTo>
                                  <a:lnTo>
                                    <a:pt x="972" y="602"/>
                                  </a:lnTo>
                                  <a:lnTo>
                                    <a:pt x="973" y="601"/>
                                  </a:lnTo>
                                  <a:lnTo>
                                    <a:pt x="975" y="602"/>
                                  </a:lnTo>
                                  <a:lnTo>
                                    <a:pt x="977" y="604"/>
                                  </a:lnTo>
                                  <a:lnTo>
                                    <a:pt x="980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747"/>
                          <wps:cNvSpPr>
                            <a:spLocks noEditPoints="1"/>
                          </wps:cNvSpPr>
                          <wps:spPr bwMode="auto">
                            <a:xfrm>
                              <a:off x="4833" y="122"/>
                              <a:ext cx="105" cy="261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622 h 1563"/>
                                <a:gd name="T2" fmla="*/ 622 w 625"/>
                                <a:gd name="T3" fmla="*/ 665 h 1563"/>
                                <a:gd name="T4" fmla="*/ 594 w 625"/>
                                <a:gd name="T5" fmla="*/ 859 h 1563"/>
                                <a:gd name="T6" fmla="*/ 590 w 625"/>
                                <a:gd name="T7" fmla="*/ 922 h 1563"/>
                                <a:gd name="T8" fmla="*/ 581 w 625"/>
                                <a:gd name="T9" fmla="*/ 991 h 1563"/>
                                <a:gd name="T10" fmla="*/ 555 w 625"/>
                                <a:gd name="T11" fmla="*/ 1109 h 1563"/>
                                <a:gd name="T12" fmla="*/ 569 w 625"/>
                                <a:gd name="T13" fmla="*/ 1133 h 1563"/>
                                <a:gd name="T14" fmla="*/ 559 w 625"/>
                                <a:gd name="T15" fmla="*/ 1181 h 1563"/>
                                <a:gd name="T16" fmla="*/ 521 w 625"/>
                                <a:gd name="T17" fmla="*/ 1226 h 1563"/>
                                <a:gd name="T18" fmla="*/ 545 w 625"/>
                                <a:gd name="T19" fmla="*/ 266 h 1563"/>
                                <a:gd name="T20" fmla="*/ 471 w 625"/>
                                <a:gd name="T21" fmla="*/ 221 h 1563"/>
                                <a:gd name="T22" fmla="*/ 450 w 625"/>
                                <a:gd name="T23" fmla="*/ 240 h 1563"/>
                                <a:gd name="T24" fmla="*/ 316 w 625"/>
                                <a:gd name="T25" fmla="*/ 99 h 1563"/>
                                <a:gd name="T26" fmla="*/ 213 w 625"/>
                                <a:gd name="T27" fmla="*/ 51 h 1563"/>
                                <a:gd name="T28" fmla="*/ 5 w 625"/>
                                <a:gd name="T29" fmla="*/ 2 h 1563"/>
                                <a:gd name="T30" fmla="*/ 22 w 625"/>
                                <a:gd name="T31" fmla="*/ 33 h 1563"/>
                                <a:gd name="T32" fmla="*/ 52 w 625"/>
                                <a:gd name="T33" fmla="*/ 70 h 1563"/>
                                <a:gd name="T34" fmla="*/ 102 w 625"/>
                                <a:gd name="T35" fmla="*/ 191 h 1563"/>
                                <a:gd name="T36" fmla="*/ 122 w 625"/>
                                <a:gd name="T37" fmla="*/ 501 h 1563"/>
                                <a:gd name="T38" fmla="*/ 44 w 625"/>
                                <a:gd name="T39" fmla="*/ 1183 h 1563"/>
                                <a:gd name="T40" fmla="*/ 149 w 625"/>
                                <a:gd name="T41" fmla="*/ 1441 h 1563"/>
                                <a:gd name="T42" fmla="*/ 264 w 625"/>
                                <a:gd name="T43" fmla="*/ 1477 h 1563"/>
                                <a:gd name="T44" fmla="*/ 603 w 625"/>
                                <a:gd name="T45" fmla="*/ 1563 h 1563"/>
                                <a:gd name="T46" fmla="*/ 542 w 625"/>
                                <a:gd name="T47" fmla="*/ 1388 h 1563"/>
                                <a:gd name="T48" fmla="*/ 536 w 625"/>
                                <a:gd name="T49" fmla="*/ 1239 h 1563"/>
                                <a:gd name="T50" fmla="*/ 512 w 625"/>
                                <a:gd name="T51" fmla="*/ 1207 h 1563"/>
                                <a:gd name="T52" fmla="*/ 551 w 625"/>
                                <a:gd name="T53" fmla="*/ 963 h 1563"/>
                                <a:gd name="T54" fmla="*/ 617 w 625"/>
                                <a:gd name="T55" fmla="*/ 767 h 1563"/>
                                <a:gd name="T56" fmla="*/ 586 w 625"/>
                                <a:gd name="T57" fmla="*/ 687 h 1563"/>
                                <a:gd name="T58" fmla="*/ 609 w 625"/>
                                <a:gd name="T59" fmla="*/ 647 h 1563"/>
                                <a:gd name="T60" fmla="*/ 589 w 625"/>
                                <a:gd name="T61" fmla="*/ 422 h 1563"/>
                                <a:gd name="T62" fmla="*/ 597 w 625"/>
                                <a:gd name="T63" fmla="*/ 457 h 1563"/>
                                <a:gd name="T64" fmla="*/ 593 w 625"/>
                                <a:gd name="T65" fmla="*/ 452 h 1563"/>
                                <a:gd name="T66" fmla="*/ 508 w 625"/>
                                <a:gd name="T67" fmla="*/ 301 h 1563"/>
                                <a:gd name="T68" fmla="*/ 495 w 625"/>
                                <a:gd name="T69" fmla="*/ 381 h 1563"/>
                                <a:gd name="T70" fmla="*/ 542 w 625"/>
                                <a:gd name="T71" fmla="*/ 848 h 1563"/>
                                <a:gd name="T72" fmla="*/ 528 w 625"/>
                                <a:gd name="T73" fmla="*/ 801 h 1563"/>
                                <a:gd name="T74" fmla="*/ 499 w 625"/>
                                <a:gd name="T75" fmla="*/ 501 h 1563"/>
                                <a:gd name="T76" fmla="*/ 517 w 625"/>
                                <a:gd name="T77" fmla="*/ 759 h 1563"/>
                                <a:gd name="T78" fmla="*/ 500 w 625"/>
                                <a:gd name="T79" fmla="*/ 569 h 1563"/>
                                <a:gd name="T80" fmla="*/ 515 w 625"/>
                                <a:gd name="T81" fmla="*/ 935 h 1563"/>
                                <a:gd name="T82" fmla="*/ 495 w 625"/>
                                <a:gd name="T83" fmla="*/ 721 h 1563"/>
                                <a:gd name="T84" fmla="*/ 528 w 625"/>
                                <a:gd name="T85" fmla="*/ 990 h 1563"/>
                                <a:gd name="T86" fmla="*/ 522 w 625"/>
                                <a:gd name="T87" fmla="*/ 1017 h 1563"/>
                                <a:gd name="T88" fmla="*/ 499 w 625"/>
                                <a:gd name="T89" fmla="*/ 871 h 1563"/>
                                <a:gd name="T90" fmla="*/ 485 w 625"/>
                                <a:gd name="T91" fmla="*/ 766 h 1563"/>
                                <a:gd name="T92" fmla="*/ 470 w 625"/>
                                <a:gd name="T93" fmla="*/ 875 h 1563"/>
                                <a:gd name="T94" fmla="*/ 471 w 625"/>
                                <a:gd name="T95" fmla="*/ 892 h 1563"/>
                                <a:gd name="T96" fmla="*/ 464 w 625"/>
                                <a:gd name="T97" fmla="*/ 899 h 1563"/>
                                <a:gd name="T98" fmla="*/ 256 w 625"/>
                                <a:gd name="T99" fmla="*/ 409 h 1563"/>
                                <a:gd name="T100" fmla="*/ 238 w 625"/>
                                <a:gd name="T101" fmla="*/ 709 h 1563"/>
                                <a:gd name="T102" fmla="*/ 244 w 625"/>
                                <a:gd name="T103" fmla="*/ 503 h 1563"/>
                                <a:gd name="T104" fmla="*/ 202 w 625"/>
                                <a:gd name="T105" fmla="*/ 170 h 1563"/>
                                <a:gd name="T106" fmla="*/ 229 w 625"/>
                                <a:gd name="T107" fmla="*/ 765 h 1563"/>
                                <a:gd name="T108" fmla="*/ 204 w 625"/>
                                <a:gd name="T109" fmla="*/ 925 h 1563"/>
                                <a:gd name="T110" fmla="*/ 196 w 625"/>
                                <a:gd name="T111" fmla="*/ 976 h 1563"/>
                                <a:gd name="T112" fmla="*/ 174 w 625"/>
                                <a:gd name="T113" fmla="*/ 1103 h 1563"/>
                                <a:gd name="T114" fmla="*/ 157 w 625"/>
                                <a:gd name="T115" fmla="*/ 1193 h 1563"/>
                                <a:gd name="T116" fmla="*/ 156 w 625"/>
                                <a:gd name="T117" fmla="*/ 1286 h 1563"/>
                                <a:gd name="T118" fmla="*/ 514 w 625"/>
                                <a:gd name="T119" fmla="*/ 993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25" h="1563">
                                  <a:moveTo>
                                    <a:pt x="624" y="564"/>
                                  </a:moveTo>
                                  <a:lnTo>
                                    <a:pt x="623" y="569"/>
                                  </a:lnTo>
                                  <a:lnTo>
                                    <a:pt x="622" y="580"/>
                                  </a:lnTo>
                                  <a:lnTo>
                                    <a:pt x="621" y="598"/>
                                  </a:lnTo>
                                  <a:lnTo>
                                    <a:pt x="621" y="623"/>
                                  </a:lnTo>
                                  <a:lnTo>
                                    <a:pt x="620" y="641"/>
                                  </a:lnTo>
                                  <a:lnTo>
                                    <a:pt x="621" y="643"/>
                                  </a:lnTo>
                                  <a:lnTo>
                                    <a:pt x="622" y="641"/>
                                  </a:lnTo>
                                  <a:lnTo>
                                    <a:pt x="623" y="640"/>
                                  </a:lnTo>
                                  <a:lnTo>
                                    <a:pt x="625" y="637"/>
                                  </a:lnTo>
                                  <a:lnTo>
                                    <a:pt x="625" y="622"/>
                                  </a:lnTo>
                                  <a:lnTo>
                                    <a:pt x="625" y="605"/>
                                  </a:lnTo>
                                  <a:lnTo>
                                    <a:pt x="625" y="586"/>
                                  </a:lnTo>
                                  <a:lnTo>
                                    <a:pt x="624" y="564"/>
                                  </a:lnTo>
                                  <a:close/>
                                  <a:moveTo>
                                    <a:pt x="624" y="655"/>
                                  </a:moveTo>
                                  <a:lnTo>
                                    <a:pt x="623" y="655"/>
                                  </a:lnTo>
                                  <a:lnTo>
                                    <a:pt x="621" y="655"/>
                                  </a:lnTo>
                                  <a:lnTo>
                                    <a:pt x="620" y="656"/>
                                  </a:lnTo>
                                  <a:lnTo>
                                    <a:pt x="618" y="657"/>
                                  </a:lnTo>
                                  <a:lnTo>
                                    <a:pt x="618" y="662"/>
                                  </a:lnTo>
                                  <a:lnTo>
                                    <a:pt x="621" y="667"/>
                                  </a:lnTo>
                                  <a:lnTo>
                                    <a:pt x="622" y="665"/>
                                  </a:lnTo>
                                  <a:lnTo>
                                    <a:pt x="624" y="662"/>
                                  </a:lnTo>
                                  <a:lnTo>
                                    <a:pt x="624" y="658"/>
                                  </a:lnTo>
                                  <a:lnTo>
                                    <a:pt x="624" y="655"/>
                                  </a:lnTo>
                                  <a:close/>
                                  <a:moveTo>
                                    <a:pt x="600" y="826"/>
                                  </a:moveTo>
                                  <a:lnTo>
                                    <a:pt x="599" y="836"/>
                                  </a:lnTo>
                                  <a:lnTo>
                                    <a:pt x="602" y="834"/>
                                  </a:lnTo>
                                  <a:lnTo>
                                    <a:pt x="600" y="826"/>
                                  </a:lnTo>
                                  <a:close/>
                                  <a:moveTo>
                                    <a:pt x="599" y="854"/>
                                  </a:moveTo>
                                  <a:lnTo>
                                    <a:pt x="597" y="855"/>
                                  </a:lnTo>
                                  <a:lnTo>
                                    <a:pt x="595" y="857"/>
                                  </a:lnTo>
                                  <a:lnTo>
                                    <a:pt x="594" y="859"/>
                                  </a:lnTo>
                                  <a:lnTo>
                                    <a:pt x="593" y="863"/>
                                  </a:lnTo>
                                  <a:lnTo>
                                    <a:pt x="593" y="870"/>
                                  </a:lnTo>
                                  <a:lnTo>
                                    <a:pt x="596" y="879"/>
                                  </a:lnTo>
                                  <a:lnTo>
                                    <a:pt x="599" y="854"/>
                                  </a:lnTo>
                                  <a:close/>
                                  <a:moveTo>
                                    <a:pt x="594" y="893"/>
                                  </a:moveTo>
                                  <a:lnTo>
                                    <a:pt x="593" y="904"/>
                                  </a:lnTo>
                                  <a:lnTo>
                                    <a:pt x="590" y="916"/>
                                  </a:lnTo>
                                  <a:lnTo>
                                    <a:pt x="587" y="930"/>
                                  </a:lnTo>
                                  <a:lnTo>
                                    <a:pt x="584" y="944"/>
                                  </a:lnTo>
                                  <a:lnTo>
                                    <a:pt x="588" y="934"/>
                                  </a:lnTo>
                                  <a:lnTo>
                                    <a:pt x="590" y="922"/>
                                  </a:lnTo>
                                  <a:lnTo>
                                    <a:pt x="593" y="908"/>
                                  </a:lnTo>
                                  <a:lnTo>
                                    <a:pt x="594" y="893"/>
                                  </a:lnTo>
                                  <a:close/>
                                  <a:moveTo>
                                    <a:pt x="587" y="959"/>
                                  </a:moveTo>
                                  <a:lnTo>
                                    <a:pt x="584" y="960"/>
                                  </a:lnTo>
                                  <a:lnTo>
                                    <a:pt x="581" y="963"/>
                                  </a:lnTo>
                                  <a:lnTo>
                                    <a:pt x="580" y="967"/>
                                  </a:lnTo>
                                  <a:lnTo>
                                    <a:pt x="579" y="972"/>
                                  </a:lnTo>
                                  <a:lnTo>
                                    <a:pt x="578" y="985"/>
                                  </a:lnTo>
                                  <a:lnTo>
                                    <a:pt x="579" y="1005"/>
                                  </a:lnTo>
                                  <a:lnTo>
                                    <a:pt x="580" y="1000"/>
                                  </a:lnTo>
                                  <a:lnTo>
                                    <a:pt x="581" y="991"/>
                                  </a:lnTo>
                                  <a:lnTo>
                                    <a:pt x="584" y="977"/>
                                  </a:lnTo>
                                  <a:lnTo>
                                    <a:pt x="587" y="959"/>
                                  </a:lnTo>
                                  <a:close/>
                                  <a:moveTo>
                                    <a:pt x="576" y="1025"/>
                                  </a:moveTo>
                                  <a:lnTo>
                                    <a:pt x="575" y="1031"/>
                                  </a:lnTo>
                                  <a:lnTo>
                                    <a:pt x="576" y="1030"/>
                                  </a:lnTo>
                                  <a:lnTo>
                                    <a:pt x="576" y="1025"/>
                                  </a:lnTo>
                                  <a:close/>
                                  <a:moveTo>
                                    <a:pt x="573" y="1040"/>
                                  </a:moveTo>
                                  <a:lnTo>
                                    <a:pt x="570" y="1048"/>
                                  </a:lnTo>
                                  <a:lnTo>
                                    <a:pt x="566" y="1063"/>
                                  </a:lnTo>
                                  <a:lnTo>
                                    <a:pt x="561" y="1082"/>
                                  </a:lnTo>
                                  <a:lnTo>
                                    <a:pt x="555" y="1109"/>
                                  </a:lnTo>
                                  <a:lnTo>
                                    <a:pt x="551" y="1135"/>
                                  </a:lnTo>
                                  <a:lnTo>
                                    <a:pt x="548" y="1157"/>
                                  </a:lnTo>
                                  <a:lnTo>
                                    <a:pt x="546" y="1173"/>
                                  </a:lnTo>
                                  <a:lnTo>
                                    <a:pt x="548" y="1183"/>
                                  </a:lnTo>
                                  <a:lnTo>
                                    <a:pt x="553" y="1176"/>
                                  </a:lnTo>
                                  <a:lnTo>
                                    <a:pt x="558" y="1173"/>
                                  </a:lnTo>
                                  <a:lnTo>
                                    <a:pt x="561" y="1170"/>
                                  </a:lnTo>
                                  <a:lnTo>
                                    <a:pt x="562" y="1170"/>
                                  </a:lnTo>
                                  <a:lnTo>
                                    <a:pt x="562" y="1165"/>
                                  </a:lnTo>
                                  <a:lnTo>
                                    <a:pt x="564" y="1151"/>
                                  </a:lnTo>
                                  <a:lnTo>
                                    <a:pt x="569" y="1133"/>
                                  </a:lnTo>
                                  <a:lnTo>
                                    <a:pt x="576" y="1108"/>
                                  </a:lnTo>
                                  <a:lnTo>
                                    <a:pt x="572" y="1105"/>
                                  </a:lnTo>
                                  <a:lnTo>
                                    <a:pt x="566" y="1099"/>
                                  </a:lnTo>
                                  <a:lnTo>
                                    <a:pt x="567" y="1088"/>
                                  </a:lnTo>
                                  <a:lnTo>
                                    <a:pt x="569" y="1074"/>
                                  </a:lnTo>
                                  <a:lnTo>
                                    <a:pt x="571" y="1058"/>
                                  </a:lnTo>
                                  <a:lnTo>
                                    <a:pt x="573" y="1040"/>
                                  </a:lnTo>
                                  <a:close/>
                                  <a:moveTo>
                                    <a:pt x="555" y="1176"/>
                                  </a:moveTo>
                                  <a:lnTo>
                                    <a:pt x="557" y="1184"/>
                                  </a:lnTo>
                                  <a:lnTo>
                                    <a:pt x="558" y="1182"/>
                                  </a:lnTo>
                                  <a:lnTo>
                                    <a:pt x="559" y="1181"/>
                                  </a:lnTo>
                                  <a:lnTo>
                                    <a:pt x="558" y="1178"/>
                                  </a:lnTo>
                                  <a:lnTo>
                                    <a:pt x="555" y="1176"/>
                                  </a:lnTo>
                                  <a:close/>
                                  <a:moveTo>
                                    <a:pt x="525" y="1201"/>
                                  </a:moveTo>
                                  <a:lnTo>
                                    <a:pt x="521" y="1198"/>
                                  </a:lnTo>
                                  <a:lnTo>
                                    <a:pt x="518" y="1198"/>
                                  </a:lnTo>
                                  <a:lnTo>
                                    <a:pt x="517" y="1201"/>
                                  </a:lnTo>
                                  <a:lnTo>
                                    <a:pt x="518" y="1204"/>
                                  </a:lnTo>
                                  <a:lnTo>
                                    <a:pt x="519" y="1208"/>
                                  </a:lnTo>
                                  <a:lnTo>
                                    <a:pt x="521" y="1212"/>
                                  </a:lnTo>
                                  <a:lnTo>
                                    <a:pt x="525" y="1201"/>
                                  </a:lnTo>
                                  <a:close/>
                                  <a:moveTo>
                                    <a:pt x="521" y="1226"/>
                                  </a:moveTo>
                                  <a:lnTo>
                                    <a:pt x="518" y="1231"/>
                                  </a:lnTo>
                                  <a:lnTo>
                                    <a:pt x="516" y="1239"/>
                                  </a:lnTo>
                                  <a:lnTo>
                                    <a:pt x="515" y="1250"/>
                                  </a:lnTo>
                                  <a:lnTo>
                                    <a:pt x="515" y="1266"/>
                                  </a:lnTo>
                                  <a:lnTo>
                                    <a:pt x="515" y="1259"/>
                                  </a:lnTo>
                                  <a:lnTo>
                                    <a:pt x="516" y="1250"/>
                                  </a:lnTo>
                                  <a:lnTo>
                                    <a:pt x="518" y="1239"/>
                                  </a:lnTo>
                                  <a:lnTo>
                                    <a:pt x="521" y="1226"/>
                                  </a:lnTo>
                                  <a:close/>
                                  <a:moveTo>
                                    <a:pt x="542" y="238"/>
                                  </a:moveTo>
                                  <a:lnTo>
                                    <a:pt x="543" y="251"/>
                                  </a:lnTo>
                                  <a:lnTo>
                                    <a:pt x="545" y="266"/>
                                  </a:lnTo>
                                  <a:lnTo>
                                    <a:pt x="549" y="284"/>
                                  </a:lnTo>
                                  <a:lnTo>
                                    <a:pt x="553" y="304"/>
                                  </a:lnTo>
                                  <a:lnTo>
                                    <a:pt x="536" y="283"/>
                                  </a:lnTo>
                                  <a:lnTo>
                                    <a:pt x="532" y="289"/>
                                  </a:lnTo>
                                  <a:lnTo>
                                    <a:pt x="525" y="296"/>
                                  </a:lnTo>
                                  <a:lnTo>
                                    <a:pt x="525" y="287"/>
                                  </a:lnTo>
                                  <a:lnTo>
                                    <a:pt x="519" y="292"/>
                                  </a:lnTo>
                                  <a:lnTo>
                                    <a:pt x="494" y="235"/>
                                  </a:lnTo>
                                  <a:lnTo>
                                    <a:pt x="496" y="259"/>
                                  </a:lnTo>
                                  <a:lnTo>
                                    <a:pt x="482" y="238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62" y="209"/>
                                  </a:lnTo>
                                  <a:lnTo>
                                    <a:pt x="454" y="201"/>
                                  </a:lnTo>
                                  <a:lnTo>
                                    <a:pt x="470" y="251"/>
                                  </a:lnTo>
                                  <a:lnTo>
                                    <a:pt x="482" y="295"/>
                                  </a:lnTo>
                                  <a:lnTo>
                                    <a:pt x="487" y="314"/>
                                  </a:lnTo>
                                  <a:lnTo>
                                    <a:pt x="489" y="333"/>
                                  </a:lnTo>
                                  <a:lnTo>
                                    <a:pt x="491" y="350"/>
                                  </a:lnTo>
                                  <a:lnTo>
                                    <a:pt x="494" y="366"/>
                                  </a:lnTo>
                                  <a:lnTo>
                                    <a:pt x="478" y="319"/>
                                  </a:lnTo>
                                  <a:lnTo>
                                    <a:pt x="464" y="277"/>
                                  </a:lnTo>
                                  <a:lnTo>
                                    <a:pt x="450" y="240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25" y="177"/>
                                  </a:lnTo>
                                  <a:lnTo>
                                    <a:pt x="412" y="153"/>
                                  </a:lnTo>
                                  <a:lnTo>
                                    <a:pt x="401" y="133"/>
                                  </a:lnTo>
                                  <a:lnTo>
                                    <a:pt x="390" y="118"/>
                                  </a:lnTo>
                                  <a:lnTo>
                                    <a:pt x="372" y="119"/>
                                  </a:lnTo>
                                  <a:lnTo>
                                    <a:pt x="353" y="100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36" y="102"/>
                                  </a:lnTo>
                                  <a:lnTo>
                                    <a:pt x="326" y="101"/>
                                  </a:lnTo>
                                  <a:lnTo>
                                    <a:pt x="316" y="99"/>
                                  </a:lnTo>
                                  <a:lnTo>
                                    <a:pt x="306" y="96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68" y="81"/>
                                  </a:lnTo>
                                  <a:lnTo>
                                    <a:pt x="259" y="73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41" y="59"/>
                                  </a:lnTo>
                                  <a:lnTo>
                                    <a:pt x="233" y="54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19" y="51"/>
                                  </a:lnTo>
                                  <a:lnTo>
                                    <a:pt x="213" y="51"/>
                                  </a:lnTo>
                                  <a:lnTo>
                                    <a:pt x="206" y="52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68" y="39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90" y="153"/>
                                  </a:lnTo>
                                  <a:lnTo>
                                    <a:pt x="96" y="171"/>
                                  </a:lnTo>
                                  <a:lnTo>
                                    <a:pt x="102" y="191"/>
                                  </a:lnTo>
                                  <a:lnTo>
                                    <a:pt x="107" y="211"/>
                                  </a:lnTo>
                                  <a:lnTo>
                                    <a:pt x="112" y="234"/>
                                  </a:lnTo>
                                  <a:lnTo>
                                    <a:pt x="115" y="258"/>
                                  </a:lnTo>
                                  <a:lnTo>
                                    <a:pt x="119" y="283"/>
                                  </a:lnTo>
                                  <a:lnTo>
                                    <a:pt x="121" y="309"/>
                                  </a:lnTo>
                                  <a:lnTo>
                                    <a:pt x="122" y="336"/>
                                  </a:lnTo>
                                  <a:lnTo>
                                    <a:pt x="123" y="364"/>
                                  </a:lnTo>
                                  <a:lnTo>
                                    <a:pt x="124" y="395"/>
                                  </a:lnTo>
                                  <a:lnTo>
                                    <a:pt x="124" y="427"/>
                                  </a:lnTo>
                                  <a:lnTo>
                                    <a:pt x="123" y="460"/>
                                  </a:lnTo>
                                  <a:lnTo>
                                    <a:pt x="122" y="501"/>
                                  </a:lnTo>
                                  <a:lnTo>
                                    <a:pt x="119" y="548"/>
                                  </a:lnTo>
                                  <a:lnTo>
                                    <a:pt x="114" y="601"/>
                                  </a:lnTo>
                                  <a:lnTo>
                                    <a:pt x="109" y="658"/>
                                  </a:lnTo>
                                  <a:lnTo>
                                    <a:pt x="102" y="723"/>
                                  </a:lnTo>
                                  <a:lnTo>
                                    <a:pt x="94" y="792"/>
                                  </a:lnTo>
                                  <a:lnTo>
                                    <a:pt x="84" y="867"/>
                                  </a:lnTo>
                                  <a:lnTo>
                                    <a:pt x="72" y="948"/>
                                  </a:lnTo>
                                  <a:lnTo>
                                    <a:pt x="63" y="1016"/>
                                  </a:lnTo>
                                  <a:lnTo>
                                    <a:pt x="56" y="1078"/>
                                  </a:lnTo>
                                  <a:lnTo>
                                    <a:pt x="50" y="1134"/>
                                  </a:lnTo>
                                  <a:lnTo>
                                    <a:pt x="44" y="1183"/>
                                  </a:lnTo>
                                  <a:lnTo>
                                    <a:pt x="41" y="1225"/>
                                  </a:lnTo>
                                  <a:lnTo>
                                    <a:pt x="39" y="1260"/>
                                  </a:lnTo>
                                  <a:lnTo>
                                    <a:pt x="38" y="1288"/>
                                  </a:lnTo>
                                  <a:lnTo>
                                    <a:pt x="38" y="1311"/>
                                  </a:lnTo>
                                  <a:lnTo>
                                    <a:pt x="62" y="1343"/>
                                  </a:lnTo>
                                  <a:lnTo>
                                    <a:pt x="84" y="1370"/>
                                  </a:lnTo>
                                  <a:lnTo>
                                    <a:pt x="103" y="1393"/>
                                  </a:lnTo>
                                  <a:lnTo>
                                    <a:pt x="120" y="1412"/>
                                  </a:lnTo>
                                  <a:lnTo>
                                    <a:pt x="133" y="1426"/>
                                  </a:lnTo>
                                  <a:lnTo>
                                    <a:pt x="145" y="1436"/>
                                  </a:lnTo>
                                  <a:lnTo>
                                    <a:pt x="149" y="1441"/>
                                  </a:lnTo>
                                  <a:lnTo>
                                    <a:pt x="152" y="1443"/>
                                  </a:lnTo>
                                  <a:lnTo>
                                    <a:pt x="156" y="1444"/>
                                  </a:lnTo>
                                  <a:lnTo>
                                    <a:pt x="158" y="1444"/>
                                  </a:lnTo>
                                  <a:lnTo>
                                    <a:pt x="172" y="1444"/>
                                  </a:lnTo>
                                  <a:lnTo>
                                    <a:pt x="185" y="1445"/>
                                  </a:lnTo>
                                  <a:lnTo>
                                    <a:pt x="197" y="1447"/>
                                  </a:lnTo>
                                  <a:lnTo>
                                    <a:pt x="211" y="1451"/>
                                  </a:lnTo>
                                  <a:lnTo>
                                    <a:pt x="224" y="1455"/>
                                  </a:lnTo>
                                  <a:lnTo>
                                    <a:pt x="237" y="1462"/>
                                  </a:lnTo>
                                  <a:lnTo>
                                    <a:pt x="250" y="1469"/>
                                  </a:lnTo>
                                  <a:lnTo>
                                    <a:pt x="264" y="1477"/>
                                  </a:lnTo>
                                  <a:lnTo>
                                    <a:pt x="276" y="1515"/>
                                  </a:lnTo>
                                  <a:lnTo>
                                    <a:pt x="291" y="1521"/>
                                  </a:lnTo>
                                  <a:lnTo>
                                    <a:pt x="307" y="1527"/>
                                  </a:lnTo>
                                  <a:lnTo>
                                    <a:pt x="324" y="1533"/>
                                  </a:lnTo>
                                  <a:lnTo>
                                    <a:pt x="342" y="1537"/>
                                  </a:lnTo>
                                  <a:lnTo>
                                    <a:pt x="378" y="1545"/>
                                  </a:lnTo>
                                  <a:lnTo>
                                    <a:pt x="417" y="1552"/>
                                  </a:lnTo>
                                  <a:lnTo>
                                    <a:pt x="460" y="1557"/>
                                  </a:lnTo>
                                  <a:lnTo>
                                    <a:pt x="505" y="1561"/>
                                  </a:lnTo>
                                  <a:lnTo>
                                    <a:pt x="552" y="1563"/>
                                  </a:lnTo>
                                  <a:lnTo>
                                    <a:pt x="603" y="1563"/>
                                  </a:lnTo>
                                  <a:lnTo>
                                    <a:pt x="595" y="1553"/>
                                  </a:lnTo>
                                  <a:lnTo>
                                    <a:pt x="588" y="1542"/>
                                  </a:lnTo>
                                  <a:lnTo>
                                    <a:pt x="581" y="1529"/>
                                  </a:lnTo>
                                  <a:lnTo>
                                    <a:pt x="575" y="1518"/>
                                  </a:lnTo>
                                  <a:lnTo>
                                    <a:pt x="569" y="1505"/>
                                  </a:lnTo>
                                  <a:lnTo>
                                    <a:pt x="564" y="1494"/>
                                  </a:lnTo>
                                  <a:lnTo>
                                    <a:pt x="559" y="1481"/>
                                  </a:lnTo>
                                  <a:lnTo>
                                    <a:pt x="555" y="1468"/>
                                  </a:lnTo>
                                  <a:lnTo>
                                    <a:pt x="549" y="1442"/>
                                  </a:lnTo>
                                  <a:lnTo>
                                    <a:pt x="544" y="1416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1" y="1361"/>
                                  </a:lnTo>
                                  <a:lnTo>
                                    <a:pt x="537" y="1344"/>
                                  </a:lnTo>
                                  <a:lnTo>
                                    <a:pt x="536" y="1326"/>
                                  </a:lnTo>
                                  <a:lnTo>
                                    <a:pt x="535" y="1308"/>
                                  </a:lnTo>
                                  <a:lnTo>
                                    <a:pt x="534" y="1287"/>
                                  </a:lnTo>
                                  <a:lnTo>
                                    <a:pt x="535" y="1266"/>
                                  </a:lnTo>
                                  <a:lnTo>
                                    <a:pt x="537" y="1243"/>
                                  </a:lnTo>
                                  <a:lnTo>
                                    <a:pt x="540" y="1220"/>
                                  </a:lnTo>
                                  <a:lnTo>
                                    <a:pt x="543" y="1195"/>
                                  </a:lnTo>
                                  <a:lnTo>
                                    <a:pt x="540" y="1211"/>
                                  </a:lnTo>
                                  <a:lnTo>
                                    <a:pt x="536" y="1239"/>
                                  </a:lnTo>
                                  <a:lnTo>
                                    <a:pt x="531" y="1278"/>
                                  </a:lnTo>
                                  <a:lnTo>
                                    <a:pt x="523" y="1328"/>
                                  </a:lnTo>
                                  <a:lnTo>
                                    <a:pt x="515" y="1321"/>
                                  </a:lnTo>
                                  <a:lnTo>
                                    <a:pt x="521" y="1292"/>
                                  </a:lnTo>
                                  <a:lnTo>
                                    <a:pt x="517" y="1286"/>
                                  </a:lnTo>
                                  <a:lnTo>
                                    <a:pt x="513" y="1283"/>
                                  </a:lnTo>
                                  <a:lnTo>
                                    <a:pt x="509" y="1279"/>
                                  </a:lnTo>
                                  <a:lnTo>
                                    <a:pt x="505" y="1278"/>
                                  </a:lnTo>
                                  <a:lnTo>
                                    <a:pt x="508" y="1259"/>
                                  </a:lnTo>
                                  <a:lnTo>
                                    <a:pt x="510" y="1235"/>
                                  </a:lnTo>
                                  <a:lnTo>
                                    <a:pt x="512" y="1207"/>
                                  </a:lnTo>
                                  <a:lnTo>
                                    <a:pt x="513" y="1172"/>
                                  </a:lnTo>
                                  <a:lnTo>
                                    <a:pt x="527" y="1120"/>
                                  </a:lnTo>
                                  <a:lnTo>
                                    <a:pt x="532" y="1122"/>
                                  </a:lnTo>
                                  <a:lnTo>
                                    <a:pt x="533" y="1139"/>
                                  </a:lnTo>
                                  <a:lnTo>
                                    <a:pt x="536" y="1132"/>
                                  </a:lnTo>
                                  <a:lnTo>
                                    <a:pt x="531" y="1070"/>
                                  </a:lnTo>
                                  <a:lnTo>
                                    <a:pt x="532" y="1065"/>
                                  </a:lnTo>
                                  <a:lnTo>
                                    <a:pt x="536" y="1048"/>
                                  </a:lnTo>
                                  <a:lnTo>
                                    <a:pt x="540" y="1024"/>
                                  </a:lnTo>
                                  <a:lnTo>
                                    <a:pt x="545" y="997"/>
                                  </a:lnTo>
                                  <a:lnTo>
                                    <a:pt x="551" y="963"/>
                                  </a:lnTo>
                                  <a:lnTo>
                                    <a:pt x="558" y="923"/>
                                  </a:lnTo>
                                  <a:lnTo>
                                    <a:pt x="564" y="879"/>
                                  </a:lnTo>
                                  <a:lnTo>
                                    <a:pt x="572" y="829"/>
                                  </a:lnTo>
                                  <a:lnTo>
                                    <a:pt x="580" y="773"/>
                                  </a:lnTo>
                                  <a:lnTo>
                                    <a:pt x="588" y="780"/>
                                  </a:lnTo>
                                  <a:lnTo>
                                    <a:pt x="600" y="761"/>
                                  </a:lnTo>
                                  <a:lnTo>
                                    <a:pt x="602" y="808"/>
                                  </a:lnTo>
                                  <a:lnTo>
                                    <a:pt x="607" y="800"/>
                                  </a:lnTo>
                                  <a:lnTo>
                                    <a:pt x="612" y="790"/>
                                  </a:lnTo>
                                  <a:lnTo>
                                    <a:pt x="615" y="779"/>
                                  </a:lnTo>
                                  <a:lnTo>
                                    <a:pt x="617" y="767"/>
                                  </a:lnTo>
                                  <a:lnTo>
                                    <a:pt x="618" y="755"/>
                                  </a:lnTo>
                                  <a:lnTo>
                                    <a:pt x="617" y="741"/>
                                  </a:lnTo>
                                  <a:lnTo>
                                    <a:pt x="616" y="728"/>
                                  </a:lnTo>
                                  <a:lnTo>
                                    <a:pt x="613" y="712"/>
                                  </a:lnTo>
                                  <a:lnTo>
                                    <a:pt x="603" y="734"/>
                                  </a:lnTo>
                                  <a:lnTo>
                                    <a:pt x="616" y="680"/>
                                  </a:lnTo>
                                  <a:lnTo>
                                    <a:pt x="600" y="691"/>
                                  </a:lnTo>
                                  <a:lnTo>
                                    <a:pt x="595" y="694"/>
                                  </a:lnTo>
                                  <a:lnTo>
                                    <a:pt x="590" y="694"/>
                                  </a:lnTo>
                                  <a:lnTo>
                                    <a:pt x="588" y="690"/>
                                  </a:lnTo>
                                  <a:lnTo>
                                    <a:pt x="586" y="687"/>
                                  </a:lnTo>
                                  <a:lnTo>
                                    <a:pt x="589" y="677"/>
                                  </a:lnTo>
                                  <a:lnTo>
                                    <a:pt x="591" y="665"/>
                                  </a:lnTo>
                                  <a:lnTo>
                                    <a:pt x="594" y="654"/>
                                  </a:lnTo>
                                  <a:lnTo>
                                    <a:pt x="595" y="640"/>
                                  </a:lnTo>
                                  <a:lnTo>
                                    <a:pt x="597" y="612"/>
                                  </a:lnTo>
                                  <a:lnTo>
                                    <a:pt x="597" y="578"/>
                                  </a:lnTo>
                                  <a:lnTo>
                                    <a:pt x="599" y="604"/>
                                  </a:lnTo>
                                  <a:lnTo>
                                    <a:pt x="602" y="625"/>
                                  </a:lnTo>
                                  <a:lnTo>
                                    <a:pt x="604" y="635"/>
                                  </a:lnTo>
                                  <a:lnTo>
                                    <a:pt x="606" y="641"/>
                                  </a:lnTo>
                                  <a:lnTo>
                                    <a:pt x="609" y="647"/>
                                  </a:lnTo>
                                  <a:lnTo>
                                    <a:pt x="612" y="653"/>
                                  </a:lnTo>
                                  <a:lnTo>
                                    <a:pt x="612" y="627"/>
                                  </a:lnTo>
                                  <a:lnTo>
                                    <a:pt x="611" y="599"/>
                                  </a:lnTo>
                                  <a:lnTo>
                                    <a:pt x="608" y="568"/>
                                  </a:lnTo>
                                  <a:lnTo>
                                    <a:pt x="606" y="534"/>
                                  </a:lnTo>
                                  <a:lnTo>
                                    <a:pt x="603" y="497"/>
                                  </a:lnTo>
                                  <a:lnTo>
                                    <a:pt x="599" y="457"/>
                                  </a:lnTo>
                                  <a:lnTo>
                                    <a:pt x="595" y="414"/>
                                  </a:lnTo>
                                  <a:lnTo>
                                    <a:pt x="590" y="369"/>
                                  </a:lnTo>
                                  <a:lnTo>
                                    <a:pt x="594" y="436"/>
                                  </a:lnTo>
                                  <a:lnTo>
                                    <a:pt x="589" y="422"/>
                                  </a:lnTo>
                                  <a:lnTo>
                                    <a:pt x="586" y="421"/>
                                  </a:lnTo>
                                  <a:lnTo>
                                    <a:pt x="582" y="405"/>
                                  </a:lnTo>
                                  <a:lnTo>
                                    <a:pt x="579" y="387"/>
                                  </a:lnTo>
                                  <a:lnTo>
                                    <a:pt x="575" y="367"/>
                                  </a:lnTo>
                                  <a:lnTo>
                                    <a:pt x="570" y="345"/>
                                  </a:lnTo>
                                  <a:lnTo>
                                    <a:pt x="563" y="321"/>
                                  </a:lnTo>
                                  <a:lnTo>
                                    <a:pt x="558" y="295"/>
                                  </a:lnTo>
                                  <a:lnTo>
                                    <a:pt x="550" y="268"/>
                                  </a:lnTo>
                                  <a:lnTo>
                                    <a:pt x="542" y="238"/>
                                  </a:lnTo>
                                  <a:close/>
                                  <a:moveTo>
                                    <a:pt x="595" y="440"/>
                                  </a:moveTo>
                                  <a:lnTo>
                                    <a:pt x="597" y="457"/>
                                  </a:lnTo>
                                  <a:lnTo>
                                    <a:pt x="598" y="478"/>
                                  </a:lnTo>
                                  <a:lnTo>
                                    <a:pt x="599" y="503"/>
                                  </a:lnTo>
                                  <a:lnTo>
                                    <a:pt x="598" y="532"/>
                                  </a:lnTo>
                                  <a:lnTo>
                                    <a:pt x="595" y="531"/>
                                  </a:lnTo>
                                  <a:lnTo>
                                    <a:pt x="596" y="522"/>
                                  </a:lnTo>
                                  <a:lnTo>
                                    <a:pt x="596" y="510"/>
                                  </a:lnTo>
                                  <a:lnTo>
                                    <a:pt x="595" y="495"/>
                                  </a:lnTo>
                                  <a:lnTo>
                                    <a:pt x="593" y="477"/>
                                  </a:lnTo>
                                  <a:lnTo>
                                    <a:pt x="591" y="470"/>
                                  </a:lnTo>
                                  <a:lnTo>
                                    <a:pt x="593" y="462"/>
                                  </a:lnTo>
                                  <a:lnTo>
                                    <a:pt x="593" y="452"/>
                                  </a:lnTo>
                                  <a:lnTo>
                                    <a:pt x="595" y="440"/>
                                  </a:lnTo>
                                  <a:close/>
                                  <a:moveTo>
                                    <a:pt x="508" y="301"/>
                                  </a:moveTo>
                                  <a:lnTo>
                                    <a:pt x="512" y="320"/>
                                  </a:lnTo>
                                  <a:lnTo>
                                    <a:pt x="515" y="344"/>
                                  </a:lnTo>
                                  <a:lnTo>
                                    <a:pt x="518" y="371"/>
                                  </a:lnTo>
                                  <a:lnTo>
                                    <a:pt x="523" y="402"/>
                                  </a:lnTo>
                                  <a:lnTo>
                                    <a:pt x="522" y="394"/>
                                  </a:lnTo>
                                  <a:lnTo>
                                    <a:pt x="518" y="376"/>
                                  </a:lnTo>
                                  <a:lnTo>
                                    <a:pt x="513" y="345"/>
                                  </a:lnTo>
                                  <a:lnTo>
                                    <a:pt x="505" y="304"/>
                                  </a:lnTo>
                                  <a:lnTo>
                                    <a:pt x="508" y="301"/>
                                  </a:lnTo>
                                  <a:close/>
                                  <a:moveTo>
                                    <a:pt x="500" y="277"/>
                                  </a:moveTo>
                                  <a:lnTo>
                                    <a:pt x="505" y="283"/>
                                  </a:lnTo>
                                  <a:lnTo>
                                    <a:pt x="504" y="286"/>
                                  </a:lnTo>
                                  <a:lnTo>
                                    <a:pt x="503" y="287"/>
                                  </a:lnTo>
                                  <a:lnTo>
                                    <a:pt x="500" y="284"/>
                                  </a:lnTo>
                                  <a:lnTo>
                                    <a:pt x="499" y="280"/>
                                  </a:lnTo>
                                  <a:lnTo>
                                    <a:pt x="499" y="278"/>
                                  </a:lnTo>
                                  <a:lnTo>
                                    <a:pt x="500" y="277"/>
                                  </a:lnTo>
                                  <a:close/>
                                  <a:moveTo>
                                    <a:pt x="494" y="373"/>
                                  </a:moveTo>
                                  <a:lnTo>
                                    <a:pt x="495" y="379"/>
                                  </a:lnTo>
                                  <a:lnTo>
                                    <a:pt x="495" y="381"/>
                                  </a:lnTo>
                                  <a:lnTo>
                                    <a:pt x="494" y="373"/>
                                  </a:lnTo>
                                  <a:close/>
                                  <a:moveTo>
                                    <a:pt x="545" y="758"/>
                                  </a:moveTo>
                                  <a:lnTo>
                                    <a:pt x="548" y="773"/>
                                  </a:lnTo>
                                  <a:lnTo>
                                    <a:pt x="548" y="786"/>
                                  </a:lnTo>
                                  <a:lnTo>
                                    <a:pt x="548" y="797"/>
                                  </a:lnTo>
                                  <a:lnTo>
                                    <a:pt x="545" y="806"/>
                                  </a:lnTo>
                                  <a:lnTo>
                                    <a:pt x="542" y="821"/>
                                  </a:lnTo>
                                  <a:lnTo>
                                    <a:pt x="540" y="832"/>
                                  </a:lnTo>
                                  <a:lnTo>
                                    <a:pt x="539" y="841"/>
                                  </a:lnTo>
                                  <a:lnTo>
                                    <a:pt x="537" y="847"/>
                                  </a:lnTo>
                                  <a:lnTo>
                                    <a:pt x="542" y="848"/>
                                  </a:lnTo>
                                  <a:lnTo>
                                    <a:pt x="543" y="856"/>
                                  </a:lnTo>
                                  <a:lnTo>
                                    <a:pt x="543" y="864"/>
                                  </a:lnTo>
                                  <a:lnTo>
                                    <a:pt x="542" y="872"/>
                                  </a:lnTo>
                                  <a:lnTo>
                                    <a:pt x="540" y="879"/>
                                  </a:lnTo>
                                  <a:lnTo>
                                    <a:pt x="536" y="884"/>
                                  </a:lnTo>
                                  <a:lnTo>
                                    <a:pt x="532" y="890"/>
                                  </a:lnTo>
                                  <a:lnTo>
                                    <a:pt x="527" y="896"/>
                                  </a:lnTo>
                                  <a:lnTo>
                                    <a:pt x="521" y="900"/>
                                  </a:lnTo>
                                  <a:lnTo>
                                    <a:pt x="523" y="873"/>
                                  </a:lnTo>
                                  <a:lnTo>
                                    <a:pt x="526" y="840"/>
                                  </a:lnTo>
                                  <a:lnTo>
                                    <a:pt x="528" y="801"/>
                                  </a:lnTo>
                                  <a:lnTo>
                                    <a:pt x="532" y="756"/>
                                  </a:lnTo>
                                  <a:lnTo>
                                    <a:pt x="533" y="755"/>
                                  </a:lnTo>
                                  <a:lnTo>
                                    <a:pt x="535" y="755"/>
                                  </a:lnTo>
                                  <a:lnTo>
                                    <a:pt x="540" y="756"/>
                                  </a:lnTo>
                                  <a:lnTo>
                                    <a:pt x="545" y="758"/>
                                  </a:lnTo>
                                  <a:close/>
                                  <a:moveTo>
                                    <a:pt x="500" y="498"/>
                                  </a:moveTo>
                                  <a:lnTo>
                                    <a:pt x="501" y="506"/>
                                  </a:lnTo>
                                  <a:lnTo>
                                    <a:pt x="501" y="515"/>
                                  </a:lnTo>
                                  <a:lnTo>
                                    <a:pt x="500" y="509"/>
                                  </a:lnTo>
                                  <a:lnTo>
                                    <a:pt x="499" y="504"/>
                                  </a:lnTo>
                                  <a:lnTo>
                                    <a:pt x="499" y="501"/>
                                  </a:lnTo>
                                  <a:lnTo>
                                    <a:pt x="500" y="498"/>
                                  </a:lnTo>
                                  <a:close/>
                                  <a:moveTo>
                                    <a:pt x="501" y="532"/>
                                  </a:moveTo>
                                  <a:lnTo>
                                    <a:pt x="506" y="543"/>
                                  </a:lnTo>
                                  <a:lnTo>
                                    <a:pt x="501" y="554"/>
                                  </a:lnTo>
                                  <a:lnTo>
                                    <a:pt x="501" y="532"/>
                                  </a:lnTo>
                                  <a:close/>
                                  <a:moveTo>
                                    <a:pt x="519" y="731"/>
                                  </a:moveTo>
                                  <a:lnTo>
                                    <a:pt x="519" y="734"/>
                                  </a:lnTo>
                                  <a:lnTo>
                                    <a:pt x="521" y="746"/>
                                  </a:lnTo>
                                  <a:lnTo>
                                    <a:pt x="521" y="752"/>
                                  </a:lnTo>
                                  <a:lnTo>
                                    <a:pt x="519" y="756"/>
                                  </a:lnTo>
                                  <a:lnTo>
                                    <a:pt x="517" y="759"/>
                                  </a:lnTo>
                                  <a:lnTo>
                                    <a:pt x="515" y="762"/>
                                  </a:lnTo>
                                  <a:lnTo>
                                    <a:pt x="519" y="731"/>
                                  </a:lnTo>
                                  <a:close/>
                                  <a:moveTo>
                                    <a:pt x="503" y="566"/>
                                  </a:moveTo>
                                  <a:lnTo>
                                    <a:pt x="499" y="595"/>
                                  </a:lnTo>
                                  <a:lnTo>
                                    <a:pt x="500" y="594"/>
                                  </a:lnTo>
                                  <a:lnTo>
                                    <a:pt x="501" y="590"/>
                                  </a:lnTo>
                                  <a:lnTo>
                                    <a:pt x="501" y="587"/>
                                  </a:lnTo>
                                  <a:lnTo>
                                    <a:pt x="500" y="581"/>
                                  </a:lnTo>
                                  <a:lnTo>
                                    <a:pt x="499" y="577"/>
                                  </a:lnTo>
                                  <a:lnTo>
                                    <a:pt x="499" y="572"/>
                                  </a:lnTo>
                                  <a:lnTo>
                                    <a:pt x="500" y="569"/>
                                  </a:lnTo>
                                  <a:lnTo>
                                    <a:pt x="503" y="566"/>
                                  </a:lnTo>
                                  <a:close/>
                                  <a:moveTo>
                                    <a:pt x="501" y="623"/>
                                  </a:moveTo>
                                  <a:lnTo>
                                    <a:pt x="500" y="629"/>
                                  </a:lnTo>
                                  <a:lnTo>
                                    <a:pt x="498" y="630"/>
                                  </a:lnTo>
                                  <a:lnTo>
                                    <a:pt x="501" y="623"/>
                                  </a:lnTo>
                                  <a:close/>
                                  <a:moveTo>
                                    <a:pt x="531" y="917"/>
                                  </a:moveTo>
                                  <a:lnTo>
                                    <a:pt x="525" y="957"/>
                                  </a:lnTo>
                                  <a:lnTo>
                                    <a:pt x="515" y="948"/>
                                  </a:lnTo>
                                  <a:lnTo>
                                    <a:pt x="512" y="950"/>
                                  </a:lnTo>
                                  <a:lnTo>
                                    <a:pt x="514" y="942"/>
                                  </a:lnTo>
                                  <a:lnTo>
                                    <a:pt x="515" y="935"/>
                                  </a:lnTo>
                                  <a:lnTo>
                                    <a:pt x="517" y="930"/>
                                  </a:lnTo>
                                  <a:lnTo>
                                    <a:pt x="519" y="925"/>
                                  </a:lnTo>
                                  <a:lnTo>
                                    <a:pt x="522" y="922"/>
                                  </a:lnTo>
                                  <a:lnTo>
                                    <a:pt x="524" y="920"/>
                                  </a:lnTo>
                                  <a:lnTo>
                                    <a:pt x="527" y="918"/>
                                  </a:lnTo>
                                  <a:lnTo>
                                    <a:pt x="531" y="917"/>
                                  </a:lnTo>
                                  <a:close/>
                                  <a:moveTo>
                                    <a:pt x="499" y="643"/>
                                  </a:moveTo>
                                  <a:lnTo>
                                    <a:pt x="501" y="660"/>
                                  </a:lnTo>
                                  <a:lnTo>
                                    <a:pt x="500" y="678"/>
                                  </a:lnTo>
                                  <a:lnTo>
                                    <a:pt x="499" y="698"/>
                                  </a:lnTo>
                                  <a:lnTo>
                                    <a:pt x="495" y="721"/>
                                  </a:lnTo>
                                  <a:lnTo>
                                    <a:pt x="494" y="717"/>
                                  </a:lnTo>
                                  <a:lnTo>
                                    <a:pt x="492" y="714"/>
                                  </a:lnTo>
                                  <a:lnTo>
                                    <a:pt x="492" y="711"/>
                                  </a:lnTo>
                                  <a:lnTo>
                                    <a:pt x="492" y="707"/>
                                  </a:lnTo>
                                  <a:lnTo>
                                    <a:pt x="492" y="702"/>
                                  </a:lnTo>
                                  <a:lnTo>
                                    <a:pt x="491" y="697"/>
                                  </a:lnTo>
                                  <a:lnTo>
                                    <a:pt x="492" y="686"/>
                                  </a:lnTo>
                                  <a:lnTo>
                                    <a:pt x="494" y="673"/>
                                  </a:lnTo>
                                  <a:lnTo>
                                    <a:pt x="496" y="658"/>
                                  </a:lnTo>
                                  <a:lnTo>
                                    <a:pt x="499" y="643"/>
                                  </a:lnTo>
                                  <a:close/>
                                  <a:moveTo>
                                    <a:pt x="528" y="990"/>
                                  </a:moveTo>
                                  <a:lnTo>
                                    <a:pt x="531" y="996"/>
                                  </a:lnTo>
                                  <a:lnTo>
                                    <a:pt x="531" y="999"/>
                                  </a:lnTo>
                                  <a:lnTo>
                                    <a:pt x="530" y="1002"/>
                                  </a:lnTo>
                                  <a:lnTo>
                                    <a:pt x="527" y="1004"/>
                                  </a:lnTo>
                                  <a:lnTo>
                                    <a:pt x="524" y="1005"/>
                                  </a:lnTo>
                                  <a:lnTo>
                                    <a:pt x="523" y="1006"/>
                                  </a:lnTo>
                                  <a:lnTo>
                                    <a:pt x="522" y="1008"/>
                                  </a:lnTo>
                                  <a:lnTo>
                                    <a:pt x="523" y="1011"/>
                                  </a:lnTo>
                                  <a:lnTo>
                                    <a:pt x="524" y="1011"/>
                                  </a:lnTo>
                                  <a:lnTo>
                                    <a:pt x="526" y="1013"/>
                                  </a:lnTo>
                                  <a:lnTo>
                                    <a:pt x="522" y="1017"/>
                                  </a:lnTo>
                                  <a:lnTo>
                                    <a:pt x="516" y="1023"/>
                                  </a:lnTo>
                                  <a:lnTo>
                                    <a:pt x="507" y="1027"/>
                                  </a:lnTo>
                                  <a:lnTo>
                                    <a:pt x="497" y="1032"/>
                                  </a:lnTo>
                                  <a:lnTo>
                                    <a:pt x="510" y="973"/>
                                  </a:lnTo>
                                  <a:lnTo>
                                    <a:pt x="522" y="977"/>
                                  </a:lnTo>
                                  <a:lnTo>
                                    <a:pt x="526" y="983"/>
                                  </a:lnTo>
                                  <a:lnTo>
                                    <a:pt x="528" y="988"/>
                                  </a:lnTo>
                                  <a:lnTo>
                                    <a:pt x="528" y="990"/>
                                  </a:lnTo>
                                  <a:close/>
                                  <a:moveTo>
                                    <a:pt x="499" y="856"/>
                                  </a:moveTo>
                                  <a:lnTo>
                                    <a:pt x="499" y="871"/>
                                  </a:lnTo>
                                  <a:lnTo>
                                    <a:pt x="496" y="889"/>
                                  </a:lnTo>
                                  <a:lnTo>
                                    <a:pt x="495" y="875"/>
                                  </a:lnTo>
                                  <a:lnTo>
                                    <a:pt x="495" y="865"/>
                                  </a:lnTo>
                                  <a:lnTo>
                                    <a:pt x="496" y="862"/>
                                  </a:lnTo>
                                  <a:lnTo>
                                    <a:pt x="496" y="859"/>
                                  </a:lnTo>
                                  <a:lnTo>
                                    <a:pt x="497" y="857"/>
                                  </a:lnTo>
                                  <a:lnTo>
                                    <a:pt x="499" y="856"/>
                                  </a:lnTo>
                                  <a:close/>
                                  <a:moveTo>
                                    <a:pt x="494" y="762"/>
                                  </a:moveTo>
                                  <a:lnTo>
                                    <a:pt x="485" y="786"/>
                                  </a:lnTo>
                                  <a:lnTo>
                                    <a:pt x="483" y="774"/>
                                  </a:lnTo>
                                  <a:lnTo>
                                    <a:pt x="485" y="766"/>
                                  </a:lnTo>
                                  <a:lnTo>
                                    <a:pt x="486" y="763"/>
                                  </a:lnTo>
                                  <a:lnTo>
                                    <a:pt x="488" y="762"/>
                                  </a:lnTo>
                                  <a:lnTo>
                                    <a:pt x="490" y="761"/>
                                  </a:lnTo>
                                  <a:lnTo>
                                    <a:pt x="494" y="762"/>
                                  </a:lnTo>
                                  <a:close/>
                                  <a:moveTo>
                                    <a:pt x="478" y="834"/>
                                  </a:moveTo>
                                  <a:lnTo>
                                    <a:pt x="475" y="854"/>
                                  </a:lnTo>
                                  <a:lnTo>
                                    <a:pt x="474" y="845"/>
                                  </a:lnTo>
                                  <a:lnTo>
                                    <a:pt x="475" y="839"/>
                                  </a:lnTo>
                                  <a:lnTo>
                                    <a:pt x="475" y="836"/>
                                  </a:lnTo>
                                  <a:lnTo>
                                    <a:pt x="478" y="834"/>
                                  </a:lnTo>
                                  <a:close/>
                                  <a:moveTo>
                                    <a:pt x="470" y="875"/>
                                  </a:moveTo>
                                  <a:lnTo>
                                    <a:pt x="474" y="881"/>
                                  </a:lnTo>
                                  <a:lnTo>
                                    <a:pt x="472" y="882"/>
                                  </a:lnTo>
                                  <a:lnTo>
                                    <a:pt x="469" y="876"/>
                                  </a:lnTo>
                                  <a:lnTo>
                                    <a:pt x="470" y="875"/>
                                  </a:lnTo>
                                  <a:close/>
                                  <a:moveTo>
                                    <a:pt x="480" y="980"/>
                                  </a:moveTo>
                                  <a:lnTo>
                                    <a:pt x="481" y="989"/>
                                  </a:lnTo>
                                  <a:lnTo>
                                    <a:pt x="478" y="996"/>
                                  </a:lnTo>
                                  <a:lnTo>
                                    <a:pt x="480" y="980"/>
                                  </a:lnTo>
                                  <a:close/>
                                  <a:moveTo>
                                    <a:pt x="471" y="888"/>
                                  </a:moveTo>
                                  <a:lnTo>
                                    <a:pt x="473" y="890"/>
                                  </a:lnTo>
                                  <a:lnTo>
                                    <a:pt x="471" y="892"/>
                                  </a:lnTo>
                                  <a:lnTo>
                                    <a:pt x="469" y="889"/>
                                  </a:lnTo>
                                  <a:lnTo>
                                    <a:pt x="471" y="888"/>
                                  </a:lnTo>
                                  <a:close/>
                                  <a:moveTo>
                                    <a:pt x="478" y="1009"/>
                                  </a:moveTo>
                                  <a:lnTo>
                                    <a:pt x="479" y="1011"/>
                                  </a:lnTo>
                                  <a:lnTo>
                                    <a:pt x="478" y="1013"/>
                                  </a:lnTo>
                                  <a:lnTo>
                                    <a:pt x="475" y="1010"/>
                                  </a:lnTo>
                                  <a:lnTo>
                                    <a:pt x="478" y="1009"/>
                                  </a:lnTo>
                                  <a:close/>
                                  <a:moveTo>
                                    <a:pt x="468" y="895"/>
                                  </a:moveTo>
                                  <a:lnTo>
                                    <a:pt x="468" y="908"/>
                                  </a:lnTo>
                                  <a:lnTo>
                                    <a:pt x="465" y="902"/>
                                  </a:lnTo>
                                  <a:lnTo>
                                    <a:pt x="464" y="899"/>
                                  </a:lnTo>
                                  <a:lnTo>
                                    <a:pt x="465" y="896"/>
                                  </a:lnTo>
                                  <a:lnTo>
                                    <a:pt x="468" y="895"/>
                                  </a:lnTo>
                                  <a:close/>
                                  <a:moveTo>
                                    <a:pt x="196" y="148"/>
                                  </a:moveTo>
                                  <a:lnTo>
                                    <a:pt x="210" y="184"/>
                                  </a:lnTo>
                                  <a:lnTo>
                                    <a:pt x="221" y="219"/>
                                  </a:lnTo>
                                  <a:lnTo>
                                    <a:pt x="231" y="253"/>
                                  </a:lnTo>
                                  <a:lnTo>
                                    <a:pt x="239" y="286"/>
                                  </a:lnTo>
                                  <a:lnTo>
                                    <a:pt x="246" y="319"/>
                                  </a:lnTo>
                                  <a:lnTo>
                                    <a:pt x="250" y="350"/>
                                  </a:lnTo>
                                  <a:lnTo>
                                    <a:pt x="254" y="380"/>
                                  </a:lnTo>
                                  <a:lnTo>
                                    <a:pt x="256" y="409"/>
                                  </a:lnTo>
                                  <a:lnTo>
                                    <a:pt x="256" y="412"/>
                                  </a:lnTo>
                                  <a:lnTo>
                                    <a:pt x="255" y="423"/>
                                  </a:lnTo>
                                  <a:lnTo>
                                    <a:pt x="254" y="442"/>
                                  </a:lnTo>
                                  <a:lnTo>
                                    <a:pt x="253" y="468"/>
                                  </a:lnTo>
                                  <a:lnTo>
                                    <a:pt x="251" y="501"/>
                                  </a:lnTo>
                                  <a:lnTo>
                                    <a:pt x="249" y="541"/>
                                  </a:lnTo>
                                  <a:lnTo>
                                    <a:pt x="247" y="589"/>
                                  </a:lnTo>
                                  <a:lnTo>
                                    <a:pt x="245" y="645"/>
                                  </a:lnTo>
                                  <a:lnTo>
                                    <a:pt x="242" y="667"/>
                                  </a:lnTo>
                                  <a:lnTo>
                                    <a:pt x="240" y="689"/>
                                  </a:lnTo>
                                  <a:lnTo>
                                    <a:pt x="238" y="709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6" y="720"/>
                                  </a:lnTo>
                                  <a:lnTo>
                                    <a:pt x="236" y="705"/>
                                  </a:lnTo>
                                  <a:lnTo>
                                    <a:pt x="236" y="686"/>
                                  </a:lnTo>
                                  <a:lnTo>
                                    <a:pt x="237" y="663"/>
                                  </a:lnTo>
                                  <a:lnTo>
                                    <a:pt x="238" y="643"/>
                                  </a:lnTo>
                                  <a:lnTo>
                                    <a:pt x="239" y="620"/>
                                  </a:lnTo>
                                  <a:lnTo>
                                    <a:pt x="240" y="594"/>
                                  </a:lnTo>
                                  <a:lnTo>
                                    <a:pt x="241" y="566"/>
                                  </a:lnTo>
                                  <a:lnTo>
                                    <a:pt x="242" y="536"/>
                                  </a:lnTo>
                                  <a:lnTo>
                                    <a:pt x="244" y="503"/>
                                  </a:lnTo>
                                  <a:lnTo>
                                    <a:pt x="245" y="468"/>
                                  </a:lnTo>
                                  <a:lnTo>
                                    <a:pt x="247" y="429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45" y="364"/>
                                  </a:lnTo>
                                  <a:lnTo>
                                    <a:pt x="241" y="331"/>
                                  </a:lnTo>
                                  <a:lnTo>
                                    <a:pt x="237" y="300"/>
                                  </a:lnTo>
                                  <a:lnTo>
                                    <a:pt x="231" y="269"/>
                                  </a:lnTo>
                                  <a:lnTo>
                                    <a:pt x="223" y="237"/>
                                  </a:lnTo>
                                  <a:lnTo>
                                    <a:pt x="214" y="207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02" y="170"/>
                                  </a:lnTo>
                                  <a:lnTo>
                                    <a:pt x="200" y="163"/>
                                  </a:lnTo>
                                  <a:lnTo>
                                    <a:pt x="197" y="156"/>
                                  </a:lnTo>
                                  <a:lnTo>
                                    <a:pt x="196" y="148"/>
                                  </a:lnTo>
                                  <a:close/>
                                  <a:moveTo>
                                    <a:pt x="233" y="753"/>
                                  </a:moveTo>
                                  <a:lnTo>
                                    <a:pt x="233" y="763"/>
                                  </a:lnTo>
                                  <a:lnTo>
                                    <a:pt x="232" y="772"/>
                                  </a:lnTo>
                                  <a:lnTo>
                                    <a:pt x="230" y="781"/>
                                  </a:lnTo>
                                  <a:lnTo>
                                    <a:pt x="228" y="789"/>
                                  </a:lnTo>
                                  <a:lnTo>
                                    <a:pt x="226" y="782"/>
                                  </a:lnTo>
                                  <a:lnTo>
                                    <a:pt x="227" y="775"/>
                                  </a:lnTo>
                                  <a:lnTo>
                                    <a:pt x="229" y="765"/>
                                  </a:lnTo>
                                  <a:lnTo>
                                    <a:pt x="233" y="753"/>
                                  </a:lnTo>
                                  <a:close/>
                                  <a:moveTo>
                                    <a:pt x="220" y="851"/>
                                  </a:moveTo>
                                  <a:lnTo>
                                    <a:pt x="217" y="863"/>
                                  </a:lnTo>
                                  <a:lnTo>
                                    <a:pt x="213" y="878"/>
                                  </a:lnTo>
                                  <a:lnTo>
                                    <a:pt x="210" y="896"/>
                                  </a:lnTo>
                                  <a:lnTo>
                                    <a:pt x="205" y="915"/>
                                  </a:lnTo>
                                  <a:lnTo>
                                    <a:pt x="206" y="921"/>
                                  </a:lnTo>
                                  <a:lnTo>
                                    <a:pt x="205" y="927"/>
                                  </a:lnTo>
                                  <a:lnTo>
                                    <a:pt x="204" y="935"/>
                                  </a:lnTo>
                                  <a:lnTo>
                                    <a:pt x="202" y="943"/>
                                  </a:lnTo>
                                  <a:lnTo>
                                    <a:pt x="204" y="925"/>
                                  </a:lnTo>
                                  <a:lnTo>
                                    <a:pt x="208" y="904"/>
                                  </a:lnTo>
                                  <a:lnTo>
                                    <a:pt x="213" y="880"/>
                                  </a:lnTo>
                                  <a:lnTo>
                                    <a:pt x="220" y="851"/>
                                  </a:lnTo>
                                  <a:close/>
                                  <a:moveTo>
                                    <a:pt x="200" y="963"/>
                                  </a:moveTo>
                                  <a:lnTo>
                                    <a:pt x="199" y="971"/>
                                  </a:lnTo>
                                  <a:lnTo>
                                    <a:pt x="196" y="981"/>
                                  </a:lnTo>
                                  <a:lnTo>
                                    <a:pt x="193" y="992"/>
                                  </a:lnTo>
                                  <a:lnTo>
                                    <a:pt x="190" y="1006"/>
                                  </a:lnTo>
                                  <a:lnTo>
                                    <a:pt x="191" y="998"/>
                                  </a:lnTo>
                                  <a:lnTo>
                                    <a:pt x="193" y="988"/>
                                  </a:lnTo>
                                  <a:lnTo>
                                    <a:pt x="196" y="976"/>
                                  </a:lnTo>
                                  <a:lnTo>
                                    <a:pt x="200" y="963"/>
                                  </a:lnTo>
                                  <a:close/>
                                  <a:moveTo>
                                    <a:pt x="186" y="1031"/>
                                  </a:moveTo>
                                  <a:lnTo>
                                    <a:pt x="176" y="1082"/>
                                  </a:lnTo>
                                  <a:lnTo>
                                    <a:pt x="181" y="1060"/>
                                  </a:lnTo>
                                  <a:lnTo>
                                    <a:pt x="184" y="1044"/>
                                  </a:lnTo>
                                  <a:lnTo>
                                    <a:pt x="186" y="1035"/>
                                  </a:lnTo>
                                  <a:lnTo>
                                    <a:pt x="186" y="1031"/>
                                  </a:lnTo>
                                  <a:close/>
                                  <a:moveTo>
                                    <a:pt x="175" y="1092"/>
                                  </a:moveTo>
                                  <a:lnTo>
                                    <a:pt x="175" y="1095"/>
                                  </a:lnTo>
                                  <a:lnTo>
                                    <a:pt x="175" y="1099"/>
                                  </a:lnTo>
                                  <a:lnTo>
                                    <a:pt x="174" y="1103"/>
                                  </a:lnTo>
                                  <a:lnTo>
                                    <a:pt x="170" y="1108"/>
                                  </a:lnTo>
                                  <a:lnTo>
                                    <a:pt x="175" y="1092"/>
                                  </a:lnTo>
                                  <a:close/>
                                  <a:moveTo>
                                    <a:pt x="167" y="1125"/>
                                  </a:moveTo>
                                  <a:lnTo>
                                    <a:pt x="167" y="1128"/>
                                  </a:lnTo>
                                  <a:lnTo>
                                    <a:pt x="165" y="1130"/>
                                  </a:lnTo>
                                  <a:lnTo>
                                    <a:pt x="167" y="1125"/>
                                  </a:lnTo>
                                  <a:close/>
                                  <a:moveTo>
                                    <a:pt x="157" y="1162"/>
                                  </a:moveTo>
                                  <a:lnTo>
                                    <a:pt x="156" y="1168"/>
                                  </a:lnTo>
                                  <a:lnTo>
                                    <a:pt x="157" y="1181"/>
                                  </a:lnTo>
                                  <a:lnTo>
                                    <a:pt x="157" y="1187"/>
                                  </a:lnTo>
                                  <a:lnTo>
                                    <a:pt x="157" y="1193"/>
                                  </a:lnTo>
                                  <a:lnTo>
                                    <a:pt x="155" y="1198"/>
                                  </a:lnTo>
                                  <a:lnTo>
                                    <a:pt x="154" y="1201"/>
                                  </a:lnTo>
                                  <a:lnTo>
                                    <a:pt x="152" y="1191"/>
                                  </a:lnTo>
                                  <a:lnTo>
                                    <a:pt x="152" y="1182"/>
                                  </a:lnTo>
                                  <a:lnTo>
                                    <a:pt x="154" y="1173"/>
                                  </a:lnTo>
                                  <a:lnTo>
                                    <a:pt x="157" y="1162"/>
                                  </a:lnTo>
                                  <a:close/>
                                  <a:moveTo>
                                    <a:pt x="150" y="1211"/>
                                  </a:moveTo>
                                  <a:lnTo>
                                    <a:pt x="155" y="1221"/>
                                  </a:lnTo>
                                  <a:lnTo>
                                    <a:pt x="155" y="1239"/>
                                  </a:lnTo>
                                  <a:lnTo>
                                    <a:pt x="155" y="1260"/>
                                  </a:lnTo>
                                  <a:lnTo>
                                    <a:pt x="156" y="1286"/>
                                  </a:lnTo>
                                  <a:lnTo>
                                    <a:pt x="156" y="1317"/>
                                  </a:lnTo>
                                  <a:lnTo>
                                    <a:pt x="152" y="1302"/>
                                  </a:lnTo>
                                  <a:lnTo>
                                    <a:pt x="150" y="1281"/>
                                  </a:lnTo>
                                  <a:lnTo>
                                    <a:pt x="150" y="1250"/>
                                  </a:lnTo>
                                  <a:lnTo>
                                    <a:pt x="150" y="1211"/>
                                  </a:lnTo>
                                  <a:close/>
                                  <a:moveTo>
                                    <a:pt x="513" y="984"/>
                                  </a:moveTo>
                                  <a:lnTo>
                                    <a:pt x="510" y="986"/>
                                  </a:lnTo>
                                  <a:lnTo>
                                    <a:pt x="509" y="990"/>
                                  </a:lnTo>
                                  <a:lnTo>
                                    <a:pt x="510" y="992"/>
                                  </a:lnTo>
                                  <a:lnTo>
                                    <a:pt x="512" y="993"/>
                                  </a:lnTo>
                                  <a:lnTo>
                                    <a:pt x="514" y="993"/>
                                  </a:lnTo>
                                  <a:lnTo>
                                    <a:pt x="514" y="992"/>
                                  </a:lnTo>
                                  <a:lnTo>
                                    <a:pt x="514" y="989"/>
                                  </a:lnTo>
                                  <a:lnTo>
                                    <a:pt x="513" y="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748"/>
                          <wps:cNvSpPr>
                            <a:spLocks noEditPoints="1"/>
                          </wps:cNvSpPr>
                          <wps:spPr bwMode="auto">
                            <a:xfrm>
                              <a:off x="4846" y="407"/>
                              <a:ext cx="119" cy="106"/>
                            </a:xfrm>
                            <a:custGeom>
                              <a:avLst/>
                              <a:gdLst>
                                <a:gd name="T0" fmla="*/ 353 w 714"/>
                                <a:gd name="T1" fmla="*/ 546 h 632"/>
                                <a:gd name="T2" fmla="*/ 334 w 714"/>
                                <a:gd name="T3" fmla="*/ 559 h 632"/>
                                <a:gd name="T4" fmla="*/ 243 w 714"/>
                                <a:gd name="T5" fmla="*/ 472 h 632"/>
                                <a:gd name="T6" fmla="*/ 183 w 714"/>
                                <a:gd name="T7" fmla="*/ 387 h 632"/>
                                <a:gd name="T8" fmla="*/ 153 w 714"/>
                                <a:gd name="T9" fmla="*/ 303 h 632"/>
                                <a:gd name="T10" fmla="*/ 132 w 714"/>
                                <a:gd name="T11" fmla="*/ 262 h 632"/>
                                <a:gd name="T12" fmla="*/ 110 w 714"/>
                                <a:gd name="T13" fmla="*/ 211 h 632"/>
                                <a:gd name="T14" fmla="*/ 190 w 714"/>
                                <a:gd name="T15" fmla="*/ 410 h 632"/>
                                <a:gd name="T16" fmla="*/ 278 w 714"/>
                                <a:gd name="T17" fmla="*/ 564 h 632"/>
                                <a:gd name="T18" fmla="*/ 245 w 714"/>
                                <a:gd name="T19" fmla="*/ 567 h 632"/>
                                <a:gd name="T20" fmla="*/ 199 w 714"/>
                                <a:gd name="T21" fmla="*/ 491 h 632"/>
                                <a:gd name="T22" fmla="*/ 226 w 714"/>
                                <a:gd name="T23" fmla="*/ 502 h 632"/>
                                <a:gd name="T24" fmla="*/ 260 w 714"/>
                                <a:gd name="T25" fmla="*/ 583 h 632"/>
                                <a:gd name="T26" fmla="*/ 269 w 714"/>
                                <a:gd name="T27" fmla="*/ 622 h 632"/>
                                <a:gd name="T28" fmla="*/ 168 w 714"/>
                                <a:gd name="T29" fmla="*/ 519 h 632"/>
                                <a:gd name="T30" fmla="*/ 77 w 714"/>
                                <a:gd name="T31" fmla="*/ 393 h 632"/>
                                <a:gd name="T32" fmla="*/ 80 w 714"/>
                                <a:gd name="T33" fmla="*/ 419 h 632"/>
                                <a:gd name="T34" fmla="*/ 60 w 714"/>
                                <a:gd name="T35" fmla="*/ 379 h 632"/>
                                <a:gd name="T36" fmla="*/ 33 w 714"/>
                                <a:gd name="T37" fmla="*/ 311 h 632"/>
                                <a:gd name="T38" fmla="*/ 0 w 714"/>
                                <a:gd name="T39" fmla="*/ 162 h 632"/>
                                <a:gd name="T40" fmla="*/ 9 w 714"/>
                                <a:gd name="T41" fmla="*/ 133 h 632"/>
                                <a:gd name="T42" fmla="*/ 69 w 714"/>
                                <a:gd name="T43" fmla="*/ 100 h 632"/>
                                <a:gd name="T44" fmla="*/ 223 w 714"/>
                                <a:gd name="T45" fmla="*/ 77 h 632"/>
                                <a:gd name="T46" fmla="*/ 269 w 714"/>
                                <a:gd name="T47" fmla="*/ 50 h 632"/>
                                <a:gd name="T48" fmla="*/ 323 w 714"/>
                                <a:gd name="T49" fmla="*/ 21 h 632"/>
                                <a:gd name="T50" fmla="*/ 385 w 714"/>
                                <a:gd name="T51" fmla="*/ 4 h 632"/>
                                <a:gd name="T52" fmla="*/ 458 w 714"/>
                                <a:gd name="T53" fmla="*/ 51 h 632"/>
                                <a:gd name="T54" fmla="*/ 489 w 714"/>
                                <a:gd name="T55" fmla="*/ 84 h 632"/>
                                <a:gd name="T56" fmla="*/ 615 w 714"/>
                                <a:gd name="T57" fmla="*/ 227 h 632"/>
                                <a:gd name="T58" fmla="*/ 673 w 714"/>
                                <a:gd name="T59" fmla="*/ 259 h 632"/>
                                <a:gd name="T60" fmla="*/ 714 w 714"/>
                                <a:gd name="T61" fmla="*/ 264 h 632"/>
                                <a:gd name="T62" fmla="*/ 643 w 714"/>
                                <a:gd name="T63" fmla="*/ 322 h 632"/>
                                <a:gd name="T64" fmla="*/ 566 w 714"/>
                                <a:gd name="T65" fmla="*/ 341 h 632"/>
                                <a:gd name="T66" fmla="*/ 494 w 714"/>
                                <a:gd name="T67" fmla="*/ 346 h 632"/>
                                <a:gd name="T68" fmla="*/ 414 w 714"/>
                                <a:gd name="T69" fmla="*/ 556 h 632"/>
                                <a:gd name="T70" fmla="*/ 359 w 714"/>
                                <a:gd name="T71" fmla="*/ 568 h 632"/>
                                <a:gd name="T72" fmla="*/ 38 w 714"/>
                                <a:gd name="T73" fmla="*/ 336 h 632"/>
                                <a:gd name="T74" fmla="*/ 37 w 714"/>
                                <a:gd name="T75" fmla="*/ 330 h 632"/>
                                <a:gd name="T76" fmla="*/ 302 w 714"/>
                                <a:gd name="T77" fmla="*/ 605 h 632"/>
                                <a:gd name="T78" fmla="*/ 307 w 714"/>
                                <a:gd name="T79" fmla="*/ 608 h 632"/>
                                <a:gd name="T80" fmla="*/ 116 w 714"/>
                                <a:gd name="T81" fmla="*/ 496 h 632"/>
                                <a:gd name="T82" fmla="*/ 91 w 714"/>
                                <a:gd name="T83" fmla="*/ 436 h 632"/>
                                <a:gd name="T84" fmla="*/ 182 w 714"/>
                                <a:gd name="T85" fmla="*/ 583 h 632"/>
                                <a:gd name="T86" fmla="*/ 176 w 714"/>
                                <a:gd name="T87" fmla="*/ 571 h 632"/>
                                <a:gd name="T88" fmla="*/ 216 w 714"/>
                                <a:gd name="T89" fmla="*/ 620 h 632"/>
                                <a:gd name="T90" fmla="*/ 321 w 714"/>
                                <a:gd name="T91" fmla="*/ 537 h 632"/>
                                <a:gd name="T92" fmla="*/ 73 w 714"/>
                                <a:gd name="T93" fmla="*/ 347 h 632"/>
                                <a:gd name="T94" fmla="*/ 52 w 714"/>
                                <a:gd name="T95" fmla="*/ 270 h 632"/>
                                <a:gd name="T96" fmla="*/ 35 w 714"/>
                                <a:gd name="T97" fmla="*/ 192 h 632"/>
                                <a:gd name="T98" fmla="*/ 45 w 714"/>
                                <a:gd name="T99" fmla="*/ 271 h 632"/>
                                <a:gd name="T100" fmla="*/ 61 w 714"/>
                                <a:gd name="T101" fmla="*/ 323 h 632"/>
                                <a:gd name="T102" fmla="*/ 73 w 714"/>
                                <a:gd name="T103" fmla="*/ 347 h 632"/>
                                <a:gd name="T104" fmla="*/ 35 w 714"/>
                                <a:gd name="T105" fmla="*/ 285 h 632"/>
                                <a:gd name="T106" fmla="*/ 164 w 714"/>
                                <a:gd name="T107" fmla="*/ 458 h 632"/>
                                <a:gd name="T108" fmla="*/ 150 w 714"/>
                                <a:gd name="T109" fmla="*/ 438 h 632"/>
                                <a:gd name="T110" fmla="*/ 144 w 714"/>
                                <a:gd name="T111" fmla="*/ 471 h 632"/>
                                <a:gd name="T112" fmla="*/ 143 w 714"/>
                                <a:gd name="T113" fmla="*/ 472 h 632"/>
                                <a:gd name="T114" fmla="*/ 164 w 714"/>
                                <a:gd name="T115" fmla="*/ 494 h 632"/>
                                <a:gd name="T116" fmla="*/ 230 w 714"/>
                                <a:gd name="T117" fmla="*/ 581 h 632"/>
                                <a:gd name="T118" fmla="*/ 230 w 714"/>
                                <a:gd name="T119" fmla="*/ 581 h 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14" h="632">
                                  <a:moveTo>
                                    <a:pt x="394" y="570"/>
                                  </a:moveTo>
                                  <a:lnTo>
                                    <a:pt x="385" y="563"/>
                                  </a:lnTo>
                                  <a:lnTo>
                                    <a:pt x="375" y="557"/>
                                  </a:lnTo>
                                  <a:lnTo>
                                    <a:pt x="364" y="551"/>
                                  </a:lnTo>
                                  <a:lnTo>
                                    <a:pt x="353" y="546"/>
                                  </a:lnTo>
                                  <a:lnTo>
                                    <a:pt x="348" y="556"/>
                                  </a:lnTo>
                                  <a:lnTo>
                                    <a:pt x="338" y="546"/>
                                  </a:lnTo>
                                  <a:lnTo>
                                    <a:pt x="342" y="546"/>
                                  </a:lnTo>
                                  <a:lnTo>
                                    <a:pt x="321" y="540"/>
                                  </a:lnTo>
                                  <a:lnTo>
                                    <a:pt x="334" y="559"/>
                                  </a:lnTo>
                                  <a:lnTo>
                                    <a:pt x="314" y="541"/>
                                  </a:lnTo>
                                  <a:lnTo>
                                    <a:pt x="295" y="524"/>
                                  </a:lnTo>
                                  <a:lnTo>
                                    <a:pt x="276" y="506"/>
                                  </a:lnTo>
                                  <a:lnTo>
                                    <a:pt x="259" y="489"/>
                                  </a:lnTo>
                                  <a:lnTo>
                                    <a:pt x="243" y="472"/>
                                  </a:lnTo>
                                  <a:lnTo>
                                    <a:pt x="229" y="454"/>
                                  </a:lnTo>
                                  <a:lnTo>
                                    <a:pt x="216" y="437"/>
                                  </a:lnTo>
                                  <a:lnTo>
                                    <a:pt x="204" y="420"/>
                                  </a:lnTo>
                                  <a:lnTo>
                                    <a:pt x="192" y="403"/>
                                  </a:lnTo>
                                  <a:lnTo>
                                    <a:pt x="183" y="387"/>
                                  </a:lnTo>
                                  <a:lnTo>
                                    <a:pt x="174" y="370"/>
                                  </a:lnTo>
                                  <a:lnTo>
                                    <a:pt x="168" y="353"/>
                                  </a:lnTo>
                                  <a:lnTo>
                                    <a:pt x="162" y="336"/>
                                  </a:lnTo>
                                  <a:lnTo>
                                    <a:pt x="156" y="320"/>
                                  </a:lnTo>
                                  <a:lnTo>
                                    <a:pt x="153" y="303"/>
                                  </a:lnTo>
                                  <a:lnTo>
                                    <a:pt x="151" y="287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40" y="277"/>
                                  </a:lnTo>
                                  <a:lnTo>
                                    <a:pt x="135" y="270"/>
                                  </a:lnTo>
                                  <a:lnTo>
                                    <a:pt x="132" y="262"/>
                                  </a:lnTo>
                                  <a:lnTo>
                                    <a:pt x="128" y="253"/>
                                  </a:lnTo>
                                  <a:lnTo>
                                    <a:pt x="125" y="243"/>
                                  </a:lnTo>
                                  <a:lnTo>
                                    <a:pt x="123" y="231"/>
                                  </a:lnTo>
                                  <a:lnTo>
                                    <a:pt x="122" y="219"/>
                                  </a:lnTo>
                                  <a:lnTo>
                                    <a:pt x="110" y="211"/>
                                  </a:lnTo>
                                  <a:lnTo>
                                    <a:pt x="122" y="248"/>
                                  </a:lnTo>
                                  <a:lnTo>
                                    <a:pt x="135" y="287"/>
                                  </a:lnTo>
                                  <a:lnTo>
                                    <a:pt x="152" y="327"/>
                                  </a:lnTo>
                                  <a:lnTo>
                                    <a:pt x="170" y="368"/>
                                  </a:lnTo>
                                  <a:lnTo>
                                    <a:pt x="190" y="410"/>
                                  </a:lnTo>
                                  <a:lnTo>
                                    <a:pt x="214" y="452"/>
                                  </a:lnTo>
                                  <a:lnTo>
                                    <a:pt x="239" y="496"/>
                                  </a:lnTo>
                                  <a:lnTo>
                                    <a:pt x="267" y="540"/>
                                  </a:lnTo>
                                  <a:lnTo>
                                    <a:pt x="259" y="540"/>
                                  </a:lnTo>
                                  <a:lnTo>
                                    <a:pt x="278" y="564"/>
                                  </a:lnTo>
                                  <a:lnTo>
                                    <a:pt x="272" y="570"/>
                                  </a:lnTo>
                                  <a:lnTo>
                                    <a:pt x="286" y="587"/>
                                  </a:lnTo>
                                  <a:lnTo>
                                    <a:pt x="261" y="570"/>
                                  </a:lnTo>
                                  <a:lnTo>
                                    <a:pt x="259" y="575"/>
                                  </a:lnTo>
                                  <a:lnTo>
                                    <a:pt x="245" y="567"/>
                                  </a:lnTo>
                                  <a:lnTo>
                                    <a:pt x="240" y="558"/>
                                  </a:lnTo>
                                  <a:lnTo>
                                    <a:pt x="231" y="547"/>
                                  </a:lnTo>
                                  <a:lnTo>
                                    <a:pt x="218" y="533"/>
                                  </a:lnTo>
                                  <a:lnTo>
                                    <a:pt x="203" y="519"/>
                                  </a:lnTo>
                                  <a:lnTo>
                                    <a:pt x="199" y="491"/>
                                  </a:lnTo>
                                  <a:lnTo>
                                    <a:pt x="206" y="49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16" y="492"/>
                                  </a:lnTo>
                                  <a:lnTo>
                                    <a:pt x="222" y="496"/>
                                  </a:lnTo>
                                  <a:lnTo>
                                    <a:pt x="226" y="502"/>
                                  </a:lnTo>
                                  <a:lnTo>
                                    <a:pt x="232" y="509"/>
                                  </a:lnTo>
                                  <a:lnTo>
                                    <a:pt x="236" y="519"/>
                                  </a:lnTo>
                                  <a:lnTo>
                                    <a:pt x="240" y="529"/>
                                  </a:lnTo>
                                  <a:lnTo>
                                    <a:pt x="251" y="559"/>
                                  </a:lnTo>
                                  <a:lnTo>
                                    <a:pt x="260" y="583"/>
                                  </a:lnTo>
                                  <a:lnTo>
                                    <a:pt x="267" y="599"/>
                                  </a:lnTo>
                                  <a:lnTo>
                                    <a:pt x="272" y="608"/>
                                  </a:lnTo>
                                  <a:lnTo>
                                    <a:pt x="270" y="612"/>
                                  </a:lnTo>
                                  <a:lnTo>
                                    <a:pt x="269" y="617"/>
                                  </a:lnTo>
                                  <a:lnTo>
                                    <a:pt x="269" y="622"/>
                                  </a:lnTo>
                                  <a:lnTo>
                                    <a:pt x="270" y="628"/>
                                  </a:lnTo>
                                  <a:lnTo>
                                    <a:pt x="238" y="605"/>
                                  </a:lnTo>
                                  <a:lnTo>
                                    <a:pt x="218" y="582"/>
                                  </a:lnTo>
                                  <a:lnTo>
                                    <a:pt x="195" y="553"/>
                                  </a:lnTo>
                                  <a:lnTo>
                                    <a:pt x="168" y="519"/>
                                  </a:lnTo>
                                  <a:lnTo>
                                    <a:pt x="137" y="478"/>
                                  </a:lnTo>
                                  <a:lnTo>
                                    <a:pt x="91" y="398"/>
                                  </a:lnTo>
                                  <a:lnTo>
                                    <a:pt x="87" y="379"/>
                                  </a:lnTo>
                                  <a:lnTo>
                                    <a:pt x="80" y="386"/>
                                  </a:lnTo>
                                  <a:lnTo>
                                    <a:pt x="77" y="393"/>
                                  </a:lnTo>
                                  <a:lnTo>
                                    <a:pt x="73" y="398"/>
                                  </a:lnTo>
                                  <a:lnTo>
                                    <a:pt x="73" y="404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77" y="414"/>
                                  </a:lnTo>
                                  <a:lnTo>
                                    <a:pt x="80" y="419"/>
                                  </a:lnTo>
                                  <a:lnTo>
                                    <a:pt x="87" y="423"/>
                                  </a:lnTo>
                                  <a:lnTo>
                                    <a:pt x="80" y="415"/>
                                  </a:lnTo>
                                  <a:lnTo>
                                    <a:pt x="73" y="406"/>
                                  </a:lnTo>
                                  <a:lnTo>
                                    <a:pt x="66" y="394"/>
                                  </a:lnTo>
                                  <a:lnTo>
                                    <a:pt x="60" y="379"/>
                                  </a:lnTo>
                                  <a:lnTo>
                                    <a:pt x="54" y="362"/>
                                  </a:lnTo>
                                  <a:lnTo>
                                    <a:pt x="47" y="341"/>
                                  </a:lnTo>
                                  <a:lnTo>
                                    <a:pt x="41" y="320"/>
                                  </a:lnTo>
                                  <a:lnTo>
                                    <a:pt x="35" y="295"/>
                                  </a:lnTo>
                                  <a:lnTo>
                                    <a:pt x="33" y="311"/>
                                  </a:lnTo>
                                  <a:lnTo>
                                    <a:pt x="21" y="293"/>
                                  </a:lnTo>
                                  <a:lnTo>
                                    <a:pt x="16" y="267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6" y="136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11" y="131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38" y="101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2" y="94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92" y="84"/>
                                  </a:lnTo>
                                  <a:lnTo>
                                    <a:pt x="223" y="77"/>
                                  </a:lnTo>
                                  <a:lnTo>
                                    <a:pt x="253" y="70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69" y="50"/>
                                  </a:lnTo>
                                  <a:lnTo>
                                    <a:pt x="280" y="44"/>
                                  </a:lnTo>
                                  <a:lnTo>
                                    <a:pt x="294" y="38"/>
                                  </a:lnTo>
                                  <a:lnTo>
                                    <a:pt x="306" y="33"/>
                                  </a:lnTo>
                                  <a:lnTo>
                                    <a:pt x="317" y="26"/>
                                  </a:lnTo>
                                  <a:lnTo>
                                    <a:pt x="323" y="21"/>
                                  </a:lnTo>
                                  <a:lnTo>
                                    <a:pt x="328" y="17"/>
                                  </a:lnTo>
                                  <a:lnTo>
                                    <a:pt x="331" y="11"/>
                                  </a:lnTo>
                                  <a:lnTo>
                                    <a:pt x="333" y="5"/>
                                  </a:lnTo>
                                  <a:lnTo>
                                    <a:pt x="359" y="5"/>
                                  </a:lnTo>
                                  <a:lnTo>
                                    <a:pt x="385" y="4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5" y="19"/>
                                  </a:lnTo>
                                  <a:lnTo>
                                    <a:pt x="451" y="36"/>
                                  </a:lnTo>
                                  <a:lnTo>
                                    <a:pt x="458" y="51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73" y="71"/>
                                  </a:lnTo>
                                  <a:lnTo>
                                    <a:pt x="480" y="79"/>
                                  </a:lnTo>
                                  <a:lnTo>
                                    <a:pt x="484" y="81"/>
                                  </a:lnTo>
                                  <a:lnTo>
                                    <a:pt x="489" y="84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496" y="86"/>
                                  </a:lnTo>
                                  <a:lnTo>
                                    <a:pt x="507" y="129"/>
                                  </a:lnTo>
                                  <a:lnTo>
                                    <a:pt x="568" y="186"/>
                                  </a:lnTo>
                                  <a:lnTo>
                                    <a:pt x="615" y="227"/>
                                  </a:lnTo>
                                  <a:lnTo>
                                    <a:pt x="632" y="242"/>
                                  </a:lnTo>
                                  <a:lnTo>
                                    <a:pt x="645" y="252"/>
                                  </a:lnTo>
                                  <a:lnTo>
                                    <a:pt x="655" y="257"/>
                                  </a:lnTo>
                                  <a:lnTo>
                                    <a:pt x="661" y="260"/>
                                  </a:lnTo>
                                  <a:lnTo>
                                    <a:pt x="673" y="259"/>
                                  </a:lnTo>
                                  <a:lnTo>
                                    <a:pt x="686" y="256"/>
                                  </a:lnTo>
                                  <a:lnTo>
                                    <a:pt x="699" y="253"/>
                                  </a:lnTo>
                                  <a:lnTo>
                                    <a:pt x="711" y="249"/>
                                  </a:lnTo>
                                  <a:lnTo>
                                    <a:pt x="713" y="257"/>
                                  </a:lnTo>
                                  <a:lnTo>
                                    <a:pt x="714" y="264"/>
                                  </a:lnTo>
                                  <a:lnTo>
                                    <a:pt x="690" y="280"/>
                                  </a:lnTo>
                                  <a:lnTo>
                                    <a:pt x="668" y="297"/>
                                  </a:lnTo>
                                  <a:lnTo>
                                    <a:pt x="657" y="306"/>
                                  </a:lnTo>
                                  <a:lnTo>
                                    <a:pt x="648" y="314"/>
                                  </a:lnTo>
                                  <a:lnTo>
                                    <a:pt x="643" y="322"/>
                                  </a:lnTo>
                                  <a:lnTo>
                                    <a:pt x="638" y="329"/>
                                  </a:lnTo>
                                  <a:lnTo>
                                    <a:pt x="574" y="329"/>
                                  </a:lnTo>
                                  <a:lnTo>
                                    <a:pt x="572" y="335"/>
                                  </a:lnTo>
                                  <a:lnTo>
                                    <a:pt x="570" y="338"/>
                                  </a:lnTo>
                                  <a:lnTo>
                                    <a:pt x="566" y="341"/>
                                  </a:lnTo>
                                  <a:lnTo>
                                    <a:pt x="563" y="344"/>
                                  </a:lnTo>
                                  <a:lnTo>
                                    <a:pt x="554" y="347"/>
                                  </a:lnTo>
                                  <a:lnTo>
                                    <a:pt x="544" y="348"/>
                                  </a:lnTo>
                                  <a:lnTo>
                                    <a:pt x="519" y="347"/>
                                  </a:lnTo>
                                  <a:lnTo>
                                    <a:pt x="494" y="346"/>
                                  </a:lnTo>
                                  <a:lnTo>
                                    <a:pt x="494" y="475"/>
                                  </a:lnTo>
                                  <a:lnTo>
                                    <a:pt x="478" y="491"/>
                                  </a:lnTo>
                                  <a:lnTo>
                                    <a:pt x="446" y="507"/>
                                  </a:lnTo>
                                  <a:lnTo>
                                    <a:pt x="446" y="556"/>
                                  </a:lnTo>
                                  <a:lnTo>
                                    <a:pt x="414" y="556"/>
                                  </a:lnTo>
                                  <a:lnTo>
                                    <a:pt x="402" y="565"/>
                                  </a:lnTo>
                                  <a:lnTo>
                                    <a:pt x="394" y="570"/>
                                  </a:lnTo>
                                  <a:close/>
                                  <a:moveTo>
                                    <a:pt x="364" y="570"/>
                                  </a:moveTo>
                                  <a:lnTo>
                                    <a:pt x="361" y="570"/>
                                  </a:lnTo>
                                  <a:lnTo>
                                    <a:pt x="359" y="568"/>
                                  </a:lnTo>
                                  <a:lnTo>
                                    <a:pt x="358" y="566"/>
                                  </a:lnTo>
                                  <a:lnTo>
                                    <a:pt x="356" y="564"/>
                                  </a:lnTo>
                                  <a:lnTo>
                                    <a:pt x="364" y="570"/>
                                  </a:lnTo>
                                  <a:close/>
                                  <a:moveTo>
                                    <a:pt x="41" y="336"/>
                                  </a:moveTo>
                                  <a:lnTo>
                                    <a:pt x="38" y="336"/>
                                  </a:lnTo>
                                  <a:lnTo>
                                    <a:pt x="36" y="335"/>
                                  </a:lnTo>
                                  <a:lnTo>
                                    <a:pt x="34" y="332"/>
                                  </a:lnTo>
                                  <a:lnTo>
                                    <a:pt x="33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7" y="330"/>
                                  </a:lnTo>
                                  <a:lnTo>
                                    <a:pt x="39" y="331"/>
                                  </a:lnTo>
                                  <a:lnTo>
                                    <a:pt x="41" y="333"/>
                                  </a:lnTo>
                                  <a:lnTo>
                                    <a:pt x="41" y="336"/>
                                  </a:lnTo>
                                  <a:close/>
                                  <a:moveTo>
                                    <a:pt x="307" y="608"/>
                                  </a:moveTo>
                                  <a:lnTo>
                                    <a:pt x="302" y="605"/>
                                  </a:lnTo>
                                  <a:lnTo>
                                    <a:pt x="297" y="601"/>
                                  </a:lnTo>
                                  <a:lnTo>
                                    <a:pt x="295" y="598"/>
                                  </a:lnTo>
                                  <a:lnTo>
                                    <a:pt x="294" y="595"/>
                                  </a:lnTo>
                                  <a:lnTo>
                                    <a:pt x="301" y="599"/>
                                  </a:lnTo>
                                  <a:lnTo>
                                    <a:pt x="307" y="608"/>
                                  </a:lnTo>
                                  <a:close/>
                                  <a:moveTo>
                                    <a:pt x="132" y="509"/>
                                  </a:moveTo>
                                  <a:lnTo>
                                    <a:pt x="131" y="506"/>
                                  </a:lnTo>
                                  <a:lnTo>
                                    <a:pt x="127" y="503"/>
                                  </a:lnTo>
                                  <a:lnTo>
                                    <a:pt x="122" y="499"/>
                                  </a:lnTo>
                                  <a:lnTo>
                                    <a:pt x="116" y="496"/>
                                  </a:lnTo>
                                  <a:lnTo>
                                    <a:pt x="110" y="484"/>
                                  </a:lnTo>
                                  <a:lnTo>
                                    <a:pt x="104" y="470"/>
                                  </a:lnTo>
                                  <a:lnTo>
                                    <a:pt x="96" y="452"/>
                                  </a:lnTo>
                                  <a:lnTo>
                                    <a:pt x="87" y="431"/>
                                  </a:lnTo>
                                  <a:lnTo>
                                    <a:pt x="91" y="436"/>
                                  </a:lnTo>
                                  <a:lnTo>
                                    <a:pt x="100" y="450"/>
                                  </a:lnTo>
                                  <a:lnTo>
                                    <a:pt x="114" y="475"/>
                                  </a:lnTo>
                                  <a:lnTo>
                                    <a:pt x="132" y="509"/>
                                  </a:lnTo>
                                  <a:close/>
                                  <a:moveTo>
                                    <a:pt x="186" y="587"/>
                                  </a:moveTo>
                                  <a:lnTo>
                                    <a:pt x="182" y="583"/>
                                  </a:lnTo>
                                  <a:lnTo>
                                    <a:pt x="177" y="578"/>
                                  </a:lnTo>
                                  <a:lnTo>
                                    <a:pt x="172" y="572"/>
                                  </a:lnTo>
                                  <a:lnTo>
                                    <a:pt x="168" y="564"/>
                                  </a:lnTo>
                                  <a:lnTo>
                                    <a:pt x="171" y="566"/>
                                  </a:lnTo>
                                  <a:lnTo>
                                    <a:pt x="176" y="571"/>
                                  </a:lnTo>
                                  <a:lnTo>
                                    <a:pt x="181" y="578"/>
                                  </a:lnTo>
                                  <a:lnTo>
                                    <a:pt x="186" y="587"/>
                                  </a:lnTo>
                                  <a:close/>
                                  <a:moveTo>
                                    <a:pt x="232" y="632"/>
                                  </a:moveTo>
                                  <a:lnTo>
                                    <a:pt x="224" y="626"/>
                                  </a:lnTo>
                                  <a:lnTo>
                                    <a:pt x="216" y="620"/>
                                  </a:lnTo>
                                  <a:lnTo>
                                    <a:pt x="206" y="612"/>
                                  </a:lnTo>
                                  <a:lnTo>
                                    <a:pt x="194" y="603"/>
                                  </a:lnTo>
                                  <a:lnTo>
                                    <a:pt x="191" y="591"/>
                                  </a:lnTo>
                                  <a:lnTo>
                                    <a:pt x="232" y="632"/>
                                  </a:lnTo>
                                  <a:close/>
                                  <a:moveTo>
                                    <a:pt x="321" y="537"/>
                                  </a:moveTo>
                                  <a:lnTo>
                                    <a:pt x="321" y="534"/>
                                  </a:lnTo>
                                  <a:lnTo>
                                    <a:pt x="319" y="534"/>
                                  </a:lnTo>
                                  <a:lnTo>
                                    <a:pt x="319" y="537"/>
                                  </a:lnTo>
                                  <a:lnTo>
                                    <a:pt x="321" y="537"/>
                                  </a:lnTo>
                                  <a:close/>
                                  <a:moveTo>
                                    <a:pt x="73" y="347"/>
                                  </a:moveTo>
                                  <a:lnTo>
                                    <a:pt x="71" y="340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63" y="316"/>
                                  </a:lnTo>
                                  <a:lnTo>
                                    <a:pt x="57" y="295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45" y="231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39" y="207"/>
                                  </a:lnTo>
                                  <a:lnTo>
                                    <a:pt x="35" y="192"/>
                                  </a:lnTo>
                                  <a:lnTo>
                                    <a:pt x="36" y="209"/>
                                  </a:lnTo>
                                  <a:lnTo>
                                    <a:pt x="37" y="225"/>
                                  </a:lnTo>
                                  <a:lnTo>
                                    <a:pt x="41" y="243"/>
                                  </a:lnTo>
                                  <a:lnTo>
                                    <a:pt x="46" y="260"/>
                                  </a:lnTo>
                                  <a:lnTo>
                                    <a:pt x="45" y="271"/>
                                  </a:lnTo>
                                  <a:lnTo>
                                    <a:pt x="46" y="285"/>
                                  </a:lnTo>
                                  <a:lnTo>
                                    <a:pt x="50" y="298"/>
                                  </a:lnTo>
                                  <a:lnTo>
                                    <a:pt x="54" y="314"/>
                                  </a:lnTo>
                                  <a:lnTo>
                                    <a:pt x="55" y="318"/>
                                  </a:lnTo>
                                  <a:lnTo>
                                    <a:pt x="61" y="323"/>
                                  </a:lnTo>
                                  <a:lnTo>
                                    <a:pt x="63" y="327"/>
                                  </a:lnTo>
                                  <a:lnTo>
                                    <a:pt x="65" y="331"/>
                                  </a:lnTo>
                                  <a:lnTo>
                                    <a:pt x="65" y="335"/>
                                  </a:lnTo>
                                  <a:lnTo>
                                    <a:pt x="64" y="338"/>
                                  </a:lnTo>
                                  <a:lnTo>
                                    <a:pt x="73" y="347"/>
                                  </a:lnTo>
                                  <a:close/>
                                  <a:moveTo>
                                    <a:pt x="35" y="285"/>
                                  </a:moveTo>
                                  <a:lnTo>
                                    <a:pt x="35" y="281"/>
                                  </a:lnTo>
                                  <a:lnTo>
                                    <a:pt x="33" y="281"/>
                                  </a:lnTo>
                                  <a:lnTo>
                                    <a:pt x="33" y="285"/>
                                  </a:lnTo>
                                  <a:lnTo>
                                    <a:pt x="35" y="285"/>
                                  </a:lnTo>
                                  <a:close/>
                                  <a:moveTo>
                                    <a:pt x="141" y="415"/>
                                  </a:moveTo>
                                  <a:lnTo>
                                    <a:pt x="135" y="406"/>
                                  </a:lnTo>
                                  <a:lnTo>
                                    <a:pt x="141" y="420"/>
                                  </a:lnTo>
                                  <a:lnTo>
                                    <a:pt x="141" y="415"/>
                                  </a:lnTo>
                                  <a:close/>
                                  <a:moveTo>
                                    <a:pt x="164" y="458"/>
                                  </a:moveTo>
                                  <a:lnTo>
                                    <a:pt x="162" y="453"/>
                                  </a:lnTo>
                                  <a:lnTo>
                                    <a:pt x="159" y="446"/>
                                  </a:lnTo>
                                  <a:lnTo>
                                    <a:pt x="154" y="439"/>
                                  </a:lnTo>
                                  <a:lnTo>
                                    <a:pt x="149" y="431"/>
                                  </a:lnTo>
                                  <a:lnTo>
                                    <a:pt x="150" y="438"/>
                                  </a:lnTo>
                                  <a:lnTo>
                                    <a:pt x="152" y="445"/>
                                  </a:lnTo>
                                  <a:lnTo>
                                    <a:pt x="158" y="452"/>
                                  </a:lnTo>
                                  <a:lnTo>
                                    <a:pt x="164" y="458"/>
                                  </a:lnTo>
                                  <a:close/>
                                  <a:moveTo>
                                    <a:pt x="143" y="472"/>
                                  </a:moveTo>
                                  <a:lnTo>
                                    <a:pt x="144" y="471"/>
                                  </a:lnTo>
                                  <a:lnTo>
                                    <a:pt x="144" y="469"/>
                                  </a:lnTo>
                                  <a:lnTo>
                                    <a:pt x="142" y="466"/>
                                  </a:lnTo>
                                  <a:lnTo>
                                    <a:pt x="141" y="464"/>
                                  </a:lnTo>
                                  <a:lnTo>
                                    <a:pt x="141" y="472"/>
                                  </a:lnTo>
                                  <a:lnTo>
                                    <a:pt x="143" y="472"/>
                                  </a:lnTo>
                                  <a:close/>
                                  <a:moveTo>
                                    <a:pt x="164" y="494"/>
                                  </a:moveTo>
                                  <a:lnTo>
                                    <a:pt x="164" y="491"/>
                                  </a:lnTo>
                                  <a:lnTo>
                                    <a:pt x="162" y="491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64" y="494"/>
                                  </a:lnTo>
                                  <a:close/>
                                  <a:moveTo>
                                    <a:pt x="180" y="523"/>
                                  </a:moveTo>
                                  <a:lnTo>
                                    <a:pt x="170" y="505"/>
                                  </a:lnTo>
                                  <a:lnTo>
                                    <a:pt x="176" y="519"/>
                                  </a:lnTo>
                                  <a:lnTo>
                                    <a:pt x="180" y="523"/>
                                  </a:lnTo>
                                  <a:close/>
                                  <a:moveTo>
                                    <a:pt x="230" y="581"/>
                                  </a:moveTo>
                                  <a:lnTo>
                                    <a:pt x="210" y="559"/>
                                  </a:lnTo>
                                  <a:lnTo>
                                    <a:pt x="213" y="563"/>
                                  </a:lnTo>
                                  <a:lnTo>
                                    <a:pt x="216" y="568"/>
                                  </a:lnTo>
                                  <a:lnTo>
                                    <a:pt x="222" y="574"/>
                                  </a:lnTo>
                                  <a:lnTo>
                                    <a:pt x="23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54EF1" id="Group 1726" o:spid="_x0000_s1026" style="position:absolute;margin-left:158.8pt;margin-top:556.6pt;width:308.2pt;height:74.65pt;rotation:-333363fd;z-index:251916288" coordorigin="1989,122" coordsize="2995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">
                <v:group id="Group 1727" o:spid="_x0000_s1027" style="position:absolute;left:2008;top:122;width:2976;height:473" coordorigin="2008,122" coordsize="2976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728" o:spid="_x0000_s1028" style="position:absolute;left:2008;top:182;width:241;height:301;visibility:visible;mso-wrap-style:square;v-text-anchor:top" coordsize="1443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Cb8MUA&#10;AADcAAAADwAAAGRycy9kb3ducmV2LnhtbESPT4vCMBTE7wt+h/CEva2pxRW3a5RF6LoIHvwDXh/N&#10;sy02LyXJ2vrtjSB4HGbmN8x82ZtGXMn52rKC8SgBQVxYXXOp4HjIP2YgfEDW2FgmBTfysFwM3uaY&#10;advxjq77UIoIYZ+hgiqENpPSFxUZ9CPbEkfvbJ3BEKUrpXbYRbhpZJokU2mw5rhQYUuriorL/t8o&#10;cHhsJuv0q5tszr+n/Lapt6d8pdT7sP/5BhGoD6/ws/2nFaSf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JvwxQAAANwAAAAPAAAAAAAAAAAAAAAAAJgCAABkcnMv&#10;ZG93bnJldi54bWxQSwUGAAAAAAQABAD1AAAAigMAAAAA&#10;" path="m1443,1337r-25,25l1391,1389r-30,30l1327,1452r-36,35l1253,1525r-43,41l1165,1609r5,l1159,1614r-11,7l1134,1629r-14,10l1087,1663r-38,29l1029,1708r-18,15l993,1735r-17,12l959,1757r-15,9l929,1773r-12,5l895,1785r-22,7l852,1798r-22,4l810,1806r-19,3l771,1810r-19,l732,1810r-20,-1l693,1807r-20,-4l653,1799r-21,-5l612,1789r-21,-7l570,1774r-21,-9l528,1756r-22,-12l485,1733r-22,-11l442,1708r-21,-15l395,1676r-27,-20l336,1632r-34,-27l266,1575r-39,-34l184,1505r-45,-40l137,1465,94,1414r-4,-10l86,1398r-1,-1l83,1396r-1,l81,1397,62,1345,45,1295,31,1247,20,1201r-9,-45l4,1114,2,1094,1,1073,,1054r,-19l,1012,2,988,4,966,9,943r4,-23l20,899r7,-23l35,856,45,834,55,814,67,793,80,773,94,753r15,-20l125,714r18,-19l166,670r32,-27l236,611r45,-35l332,538r58,-43l456,448r72,-49l541,390r15,-9l573,371r19,-10l638,338r55,-26l743,288r44,-23l806,254r17,-11l838,232r14,-10l863,212r15,-11l897,187r22,-14l929,171r9,-1l942,171r2,l945,173r1,3l946,180r-1,5l943,188r-2,2l937,191r-3,l929,190r-4,-1l942,197r12,6l963,205r5,l1032,160r57,-41l1138,85r41,-29l1213,34r27,-16l1259,6r12,-4l1280,r7,l1294,1r7,2l1304,6r4,5l1310,17r1,6l1310,29r-2,5l1271,43r-6,16l1258,60r-7,2l1245,64r-7,5l1223,78r-15,11l1191,104r-17,17l1157,141r-19,23l1121,186r-15,20l1093,227r-12,18l1071,263r-8,17l1057,296r-6,16l1038,322r27,11l1060,320r37,29l1105,349r6,37l1084,415r-26,30l1034,474r-22,31l991,534r-19,31l956,596r-15,30l927,657r-11,31l906,718r-8,31l892,781r-4,30l886,843r-2,32l884,899r3,25l890,947r5,24l900,995r7,24l915,1042r10,24l915,1051r-9,-15l897,1021r-8,-14l882,992r-7,-16l870,961r-6,-15l860,932r-5,-16l852,901r-4,-16l846,870r-1,-16l844,839r,-16l844,809r1,-16l847,774r4,-22l854,727r5,-28l864,668r7,-33l862,623,851,610,839,598,827,585,814,573,799,560,782,548,765,535,728,509,686,484,640,458,591,431r-36,19l526,466r-12,9l505,482r-9,8l490,497r-7,11l475,521r-8,13l460,550r-8,17l445,585r-6,21l432,627r-11,43l413,709r-2,18l408,743r-1,16l407,774r1,33l411,840r5,31l424,903r9,32l444,966r14,30l475,1027r17,31l512,1087r22,30l558,1145r27,30l613,1203r31,27l676,1259r31,23l737,1305r30,22l798,1347r29,17l856,1381r31,15l915,1410r29,11l973,1431r29,9l1030,1447r28,6l1086,1456r27,3l1141,1459r25,-1l1190,1456r11,-2l1211,1450r10,-3l1230,1444r9,-5l1247,1434r8,-5l1262,1423r6,-7l1274,1410r4,-7l1284,1395r9,-18l1301,1358r9,-18l1317,1321r8,-19l1331,1282r6,-20l1343,1241r5,-20l1353,1199r4,-21l1361,1156r5,-45l1370,1066r11,7l1382,1098r,25l1381,1147r-1,22l1376,1190r-2,22l1370,1231r-6,20l1361,1266r-10,33l1335,1350r-22,69l1337,1404r29,-19l1401,1362r42,-27l1443,1337xm995,273r-4,1l987,275r-5,-1l976,273r-12,13l956,295r-4,5l952,304r-6,4l949,311r3,6l947,320r-6,2l941,331r6,5l953,339r5,2l962,341r3,l968,340r2,-3l972,333r5,-9l981,311r5,-15l989,286r4,-8l995,273xm871,271r-9,1l850,278r-17,8l811,298r9,7l830,312r9,4l850,320r3,-5l854,311r,-5l852,300r3,-8l860,285r4,-7l871,271xm755,1718r-19,-4l712,1707r-27,-7l655,1691r16,7l685,1704r15,5l712,1713r13,3l736,1717r10,1l755,1718xm609,1672r,-3l585,1662r24,10xm571,1650r-16,-10l533,1627r-26,-14l477,1596r18,12l516,1622r26,13l571,1650xm429,1563r-12,-7l405,1547r-14,-13l374,1520r4,6l383,1533r8,6l401,1546r17,10l429,1563xe" fillcolor="#d2dfd0 [1304]" stroked="f">
                    <v:fill opacity="20303f"/>
                    <v:path arrowok="t" o:connecttype="custom" o:connectlocs="209,254;187,273;160,292;139,300;116,301;92,294;66,279;23,244;14,232;1,185;1,161;9,135;28,111;88,66;124,48;147,33;158,29;156,32;172,27;212,0;219,3;209,10;193,23;178,47;185,58;162,94;149,130;149,161;150,170;143,152;141,135;145,106;131,91;88,77;78,89;69,118;69,145;86,181;118,213;153,234;186,243;205,240;213,233;222,213;228,185;230,198;219,236;166,46;159,51;158,56;162,55;145,45;140,53;144,47;109,281;125,286;93,273;95,274;64,255" o:connectangles="0,0,0,0,0,0,0,0,0,0,0,0,0,0,0,0,0,0,0,0,0,0,0,0,0,0,0,0,0,0,0,0,0,0,0,0,0,0,0,0,0,0,0,0,0,0,0,0,0,0,0,0,0,0,0,0,0,0,0"/>
                    <o:lock v:ext="edit" verticies="t"/>
                  </v:shape>
                  <v:shape id="Freeform 1729" o:spid="_x0000_s1029" style="position:absolute;left:2270;top:208;width:284;height:270;visibility:visible;mso-wrap-style:square;v-text-anchor:top" coordsize="1702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+4cQA&#10;AADcAAAADwAAAGRycy9kb3ducmV2LnhtbESPT4vCMBTE74LfITzBm6YK/tlqFFnWZS8Kugt7fTTP&#10;ptq8lCbW+u2NIHgcZuY3zHLd2lI0VPvCsYLRMAFBnDldcK7g73c7mIPwAVlj6ZgU3MnDetXtLDHV&#10;7sYHao4hFxHCPkUFJoQqldJnhiz6oauIo3dytcUQZZ1LXeMtwm0px0kylRYLjgsGK/o0lF2OV6tg&#10;y8nZ8sduNLved1//0+/Dqdkbpfq9drMAEagN7/Cr/aMVjC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G/uHEAAAA3AAAAA8AAAAAAAAAAAAAAAAAmAIAAGRycy9k&#10;b3ducmV2LnhtbFBLBQYAAAAABAAEAPUAAACJAwAAAAA=&#10;" path="m1573,383r-2,-13l1574,371r3,2l1581,377r3,3l1581,384r-2,2l1576,384r-3,-1xm1428,274r-6,-2l1418,270r-3,-4l1414,263r2,1l1420,265r3,3l1428,271r,3xm950,1613r-9,-8l980,1588r-57,11l923,1605r-12,l887,1606r-32,3l810,1613r-33,2l747,1615r-27,l694,1613r-41,-5l624,1606r-11,l605,1606r-6,l597,1607r,2l598,1613r3,2l605,1618r-31,-5l577,1611r2,-3l582,1606r4,-1l532,1580r,-6l561,1582r29,7l617,1595r27,4l671,1603r25,2l721,1607r23,l774,1606r28,-2l830,1599r26,-6l837,1592r-22,l794,1591r-23,-1l749,1589r-25,-1l698,1587r-26,-1l635,1580r-36,-7l564,1565r-32,-11l499,1541r-30,-13l438,1511r-28,-19l418,1490r62,22l536,1530r51,15l632,1557r39,10l705,1574r28,5l756,1580r15,l787,1579r15,-1l818,1575r15,-2l849,1570r16,-5l879,1561r-4,-5l858,1557r-16,l825,1558r-15,l785,1558r-24,-1l738,1555r-24,-2l690,1549r-23,-4l643,1539r-22,-6l597,1528r-23,-8l552,1512r-23,-9l507,1494r-23,-11l462,1472r-22,-11l451,1449r24,3l465,1442r-12,-10l440,1422r-14,-10l393,1390r-39,-22l348,1379r-10,-11l343,1368r-22,-6l335,1381r-21,-17l295,1346r-19,-17l259,1311r-16,-17l229,1277r-13,-17l204,1243r-11,-17l184,1209r-9,-17l168,1176r-6,-17l157,1142r-4,-16l151,1109r-6,-5l140,1099r-5,-7l132,1084r-3,-9l125,1064r-2,-11l122,1042r-11,-9l122,1071r13,39l152,1150r18,40l191,1231r23,43l240,1318r27,44l259,1362r19,25l273,1393r13,15l261,1393r-2,5l246,1389r-6,-9l231,1369r-12,-13l203,1340r-3,-27l206,1312r6,1l216,1315r6,4l227,1324r5,7l237,1340r3,12l251,1382r9,23l268,1421r5,9l270,1435r-1,4l269,1444r1,5l238,1428r-19,-24l195,1376r-27,-36l138,1299,91,1221r-4,-19l80,1209r-3,5l73,1221r,6l73,1231r4,6l80,1242r7,3l80,1238r-7,-10l67,1215r-7,-14l54,1184r-6,-20l42,1142r-7,-24l33,1134,22,1114r-6,-25l12,1059,6,1024,,984,1,971,5,961r1,-2l7,957r2,-3l12,954,6,909,3,867,1,827,,791,,765,3,739,5,714,8,690r5,-24l17,643r7,-21l31,600r8,-20l48,560,58,542,69,524,80,506,94,490r13,-16l122,459r13,-12l150,434r16,-12l184,409r19,-12l223,384r23,-13l269,358r25,-12l321,332r28,-12l380,306r63,-27l512,253r17,-7l549,237r21,-10l595,214r27,-15l652,182r33,-18l721,144r31,-18l783,109,812,94,839,81,866,70r25,-9l914,54r23,-6l945,37r54,-1l1049,33r48,-4l1141,25r39,-5l1217,14r33,-8l1279,r27,10l1301,29r-7,9l1287,46r-8,6l1271,58r-9,4l1254,64r-9,3l1236,68r-4,4l1225,80r-10,10l1201,103r-37,33l1115,179r16,2l1152,186r26,7l1209,201r26,6l1260,213r23,2l1304,216r4,12l1322,234r22,10l1377,261r43,21l1423,283r5,-1l1431,280r5,-3l1482,310r5,5l1478,313r-13,-7l1463,310r29,29l1495,337r4,-2l1503,332r6,-1l1514,331r7,1l1526,335r5,2l1535,340r3,4l1541,348r3,5l1538,361r14,22l1555,381r4,-1l1566,382r10,5l1588,396r15,11l1595,404r-5,-2l1590,405r1,4l1594,417r6,9l1608,438r3,-14l1622,439r11,16l1642,471r9,17l1660,504r6,17l1674,538r6,18l1686,573r4,18l1693,610r4,19l1699,648r2,19l1702,686r,21l1701,741r-2,34l1695,810r-7,34l1679,879r-10,36l1656,949r-13,35l1626,1019r-18,35l1589,1089r-22,36l1544,1160r-26,36l1491,1231r-29,36l1431,1302r-30,33l1369,1366r-30,30l1307,1423r-31,26l1244,1474r-31,22l1181,1517r-32,19l1116,1554r-33,14l1051,1582r-34,13l983,1605r-33,8xm365,1393r-3,-2l359,1391r-1,-2l356,1387r9,6xm564,1613r-9,-1l549,1609r-7,-3l537,1601r6,2l550,1605r6,3l564,1613xm512,1572r-1,1l508,1573r-6,-2l497,1570r,-4l501,1566r4,l509,1568r3,4xm491,1564r-8,-6l473,1554r-12,-4l445,1547r-5,-5l445,1546r8,3l463,1551r12,2l482,1557r9,7xm41,1159r-2,-1l36,1156r-2,-1l33,1153r2,-1l37,1152r3,1l41,1155r,4xm308,1430r-6,-2l297,1424r-2,-3l294,1416r7,6l308,1430xm132,1332r-1,-3l127,1324r-5,-2l116,1319r-5,-13l104,1292r-8,-19l87,1254r4,5l100,1273r14,25l132,1332xm186,1408r-3,-3l178,1400r-5,-5l168,1387r3,2l176,1394r6,6l186,1408xm232,1455r-8,-6l216,1441r-10,-8l195,1425r-3,-11l232,1455xm1034,226r-15,10l1008,247r-11,13l988,271r-20,6l964,290r-3,-1l957,287r-4,-5l948,277r-2,-4l941,271r-4,-2l930,266r-16,-2l893,263r-18,1l855,265r-22,4l809,273r-27,6l752,286r-30,9l688,304r-53,17l590,336r-35,13l529,361r13,-4l573,347r50,-15l691,312r14,3l726,302r6,-2l738,302r5,1l750,306r-6,4l743,316r-1,7l742,325r1,2l743,328r1,1l705,339r-6,-10l678,333r-21,6l636,345r-21,8l624,356r-17,10l605,364r-4,-1l598,362r-4,-1l599,364r-9,5l582,373r-9,4l565,379r-7,1l550,381r-8,l535,380r-3,8l524,392r-15,6l490,407r-26,12l458,422r-5,4l447,432r-7,7l427,457r-14,24l410,459r-7,11l397,482r-5,16l386,517r-3,22l380,563r-3,27l375,619r6,l381,610r1,-11l382,585r1,-14l388,549r5,-18l399,515r5,-12l410,508r-1,10l408,532r,17l408,568r,22l409,613r1,22l411,658r2,24l417,706r3,25l424,756r7,34l438,820r9,25l455,867r6,9l465,884r5,7l475,896r5,5l485,904r6,3l497,908r11,43l569,1009r46,41l632,1063r13,11l655,1080r6,3l686,1078r25,-6l738,1066r27,-11l794,1044r30,-14l856,1016r31,-19l914,982r27,-15l968,951r27,-16l1022,919r27,-15l1076,889r28,-16l1105,867r2,-5l1110,858r5,-5l1120,849r7,-5l1135,841r9,-4l1158,826r14,-12l1186,800r15,-15l1206,789r6,-22l1250,744r4,1l1259,745r4,-2l1267,741r3,-5l1272,732r3,-7l1277,717r2,l1283,716r4,-3l1294,709r14,-13l1328,676r13,6l1334,691r-14,17l1312,718r-6,8l1304,731r,4l1303,739r1,3l1293,744r,5l1292,755r-3,6l1285,768r-7,8l1271,784r-9,10l1251,805r-25,23l1194,854r-38,31l1111,919r-6,2l1097,926r-10,7l1076,942r-10,9l1057,958r-8,4l1042,965r-8,8l1021,982r-14,10l989,1002r-21,11l944,1026r-28,12l885,1052r-28,12l831,1076r-25,10l784,1095r-22,8l743,1110r-18,6l710,1120r5,8l722,1135r7,7l737,1148r10,7l757,1161r11,7l780,1173r29,12l841,1195r36,9l918,1213r30,6l977,1223r31,5l1037,1231r29,3l1096,1236r28,1l1152,1237r28,l1208,1235r28,-3l1263,1228r26,-5l1316,1218r26,-8l1368,1202r19,-6l1409,1190r24,-6l1460,1177r29,-44l1511,1096r18,-29l1541,1046r18,-36l1576,975r14,-34l1600,907r4,-17l1609,874r2,-17l1615,840r2,-17l1618,806r1,-17l1619,772r-1,-29l1617,715r-5,-27l1608,660r-6,-26l1594,608r-9,-25l1574,558r-11,-24l1549,510r-14,-22l1519,465r-17,-23l1483,422r-20,-22l1441,380r-22,-19l1396,342r-23,-17l1349,311r-24,-15l1301,283r-25,-12l1250,261r-26,-9l1198,245r-26,-7l1145,232r-27,-3l1090,227r-28,-1l1034,226xm586,361r-6,1l572,364r6,6l586,361xm516,366r,-2l510,370r2,-1l516,366xm437,333r-13,l403,342r-21,12l358,366r-26,15l306,397r-29,18l248,434r-32,22l222,462r-6,2l211,465r-8,2l193,473r-11,9l169,491r-10,8l151,506r-6,4l147,515r,5l145,523r-1,5l140,537r-8,9l126,550r-8,6l109,565,98,576r-9,12l82,597r-2,3l79,604r-1,2l78,609r-7,13l63,639r-8,19l46,680r-1,9l41,699r-4,20l35,738r-2,17l33,769r,14l35,793r8,-4l42,782r-1,-5l42,773r1,-4l46,767r6,l63,744,77,721,91,698r17,-25l126,648r21,-25l168,597r24,-27l216,542r26,-27l270,486r31,-29l332,426r34,-29l401,365r36,-32xm321,1360r,-3l319,1357r,3l321,1360xm73,1169r-2,-6l68,1155r-5,-17l59,1118r-7,-25l46,1063r-1,-9l43,1043r-3,-14l35,1015r1,15l39,1047r3,17l46,1083r-1,11l46,1106r4,15l54,1136r1,5l61,1146r2,4l66,1153r,5l66,1161r7,8xm35,1106r,-2l33,1104r,2l35,1106xm141,1237r-6,-8l141,1243r,-6xm165,1280r-3,-6l159,1269r-4,-8l149,1254r1,7l152,1268r6,6l165,1280xm143,1294r1,-1l144,1290r-1,-1l141,1286r,8l143,1294xm165,1316r,-3l162,1313r,3l165,1316xm182,1346r-12,-19l176,1340r6,6xm230,1403r-19,-22l213,1386r3,5l222,1397r8,6xm1368,644r,2l1367,646r-2,1l1362,647r-2,-6l1365,642r3,2xm1358,652r-1,4l1355,661r-5,7l1344,676r-3,l1340,676r-1,-1l1339,674r2,-7l1344,661r6,-4l1358,652xm887,290r-18,4l848,296r-27,l791,296r-6,3l777,302r-10,2l756,304r1,-1l758,302r3,-3l765,298r4,-1l771,295r2,-2l771,290r12,l783,293r3,l791,290r2,-3l796,282r17,3l832,287r24,l883,288r4,2xm640,356r-12,l628,353r3,-1l633,353r3,1l640,356xm381,600r-2,l379,596r2,l381,600xe" fillcolor="#d2dfd0 [1304]" stroked="f">
                    <v:fill opacity="20303f"/>
                    <v:path arrowok="t" o:connecttype="custom" o:connectlocs="236,44;120,269;98,268;136,266;80,252;146,260;88,251;54,227;26,188;36,213;35,219;37,234;11,203;2,159;10,90;58,53;145,12;215,8;202,34;247,52;257,60;271,73;284,124;239,217;61,232;85,262;76,258;50,238;17,212;33,238;156,45;90,60;124,55;96,63;69,80;66,89;72,132;108,179;175,151;202,128;224,114;211,132;168,166;122,191;188,206;255,178;269,115;229,54;95,61;41,72;23,90;8,115;13,120;54,226;7,175;6,184;24,216;38,234;226,110;131,50;132,48;63,99" o:connectangles="0,0,0,0,0,0,0,0,0,0,0,0,0,0,0,0,0,0,0,0,0,0,0,0,0,0,0,0,0,0,0,0,0,0,0,0,0,0,0,0,0,0,0,0,0,0,0,0,0,0,0,0,0,0,0,0,0,0,0,0,0,0"/>
                    <o:lock v:ext="edit" verticies="t"/>
                  </v:shape>
                  <v:shape id="Freeform 1730" o:spid="_x0000_s1030" style="position:absolute;left:2573;top:201;width:402;height:279;visibility:visible;mso-wrap-style:square;v-text-anchor:top" coordsize="2411,1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mM8MA&#10;AADcAAAADwAAAGRycy9kb3ducmV2LnhtbERPy0oDMRTdF/yHcAU30mYstMq0afGBUihdGNv9ZXJn&#10;Mjq5GZI4Hf16sxC6PJz3eju6TgwUYutZwd2sAEFcedNyo+D48Tp9ABETssHOMyn4oQjbzdVkjaXx&#10;Z36nQadG5BCOJSqwKfWllLGy5DDOfE+cudoHhynD0EgT8JzDXSfnRbGUDlvODRZ7erZUfelvp6AO&#10;enc/LA639lQ/meL3Tb987rVSN9fj4wpEojFdxP/unVEwX+S1+Uw+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AmM8MAAADcAAAADwAAAAAAAAAAAAAAAACYAgAAZHJzL2Rv&#10;d25yZXYueG1sUEsFBgAAAAAEAAQA9QAAAIgDAAAAAA==&#10;" path="m2411,271r-12,4l2399,254r-2,-2l2395,249r-4,-5l2387,239r-9,-17l2367,199r-10,-15l2345,171r-11,-14l2323,146r-10,-11l2301,125r-11,-8l2279,110r-11,-6l2256,99r-12,-3l2233,92r-12,-1l2210,91r-12,l2187,93r-34,14l2125,121r-13,8l2101,135r-11,8l2081,150r-9,5l2062,160r-12,10l2038,180r-17,21l2001,224r-25,24l1949,273r-20,32l1907,338r-22,37l1862,415r-8,10l1847,439r-8,14l1830,470r-8,20l1814,511r-8,23l1798,559r-2,6l1795,571r-1,8l1795,588r13,-18l1820,550r10,-22l1839,504r4,5l1840,528r-5,22l1831,574r-6,26l1818,629r-6,31l1804,694r-9,36l1780,795r-13,61l1755,916r-7,57l1741,1028r-5,52l1733,1129r,47l1724,1195r-7,13l1714,1217r,5l1709,1225r-4,4l1701,1232r-4,6l1693,1243r-3,7l1687,1258r-3,9l1681,1276r-2,8l1674,1291r-3,7l1666,1304r-4,4l1657,1312r-5,3l1652,1321r-9,17l1632,1359r-14,26l1603,1416r-4,7l1592,1432r-9,10l1571,1453r,8l1569,1470r-4,10l1561,1490r-7,11l1547,1512r-9,13l1528,1537r-6,10l1519,1553r-2,5l1517,1560r-7,14l1501,1591r-12,19l1474,1633r-3,9l1467,1650r-3,7l1459,1663r-4,5l1450,1671r-5,4l1439,1677r-11,-3l1417,1668r-11,-7l1395,1653r-9,-9l1376,1633r-9,-13l1358,1606r-20,-35l1321,1544r-8,-10l1307,1525r-6,-7l1296,1514r-21,-25l1251,1460r-28,-35l1190,1385r-18,-16l1153,1351r-19,-19l1113,1312r-22,-23l1069,1266r-24,-25l1020,1214r-33,-28l952,1153r-39,-38l872,1075,659,861,648,848,629,827,599,796,562,758r-10,19l540,801r-15,29l509,864r-19,40l471,948r-23,49l425,1050r-8,11l408,1072r-11,12l384,1097r-1,-2l381,1087r-1,-5l377,1079r-3,-1l371,1078r-7,3l361,1083r-4,1l357,1087r,-17l355,1069r-2,l350,1069r-2,1l343,1073r-6,7l331,1087r-3,5l326,1097r-1,3l330,1109r7,8l340,1120r4,2l347,1123r5,1l350,1128r-4,3l344,1133r-1,3l341,1138r-1,3l352,1146r2,l356,1144r2,-3l361,1137r2,-5l366,1130r4,-1l373,1130r3,2l379,1136r2,3l381,1144r-1,4l374,1157r-2,6l370,1167r,5l371,1176r-9,11l353,1201r-12,17l330,1239r-18,18l305,1263r2,-4l308,1254r2,-5l312,1242r6,-10l319,1225r,-4l317,1217r-4,-3l309,1212r,-6l308,1200r-4,-5l300,1190r4,-9l308,1170r1,-13l309,1144r-4,2l299,1149r-12,5l273,1159r-5,4l265,1166r-3,3l259,1173r-2,3l256,1181r-1,5l255,1190r-10,13l233,1216r-10,15l212,1248r-23,39l166,1331r-27,50l116,1423r-19,32l81,1478r4,3l76,1490r-9,11l58,1514r-8,12l41,1541r-9,16l23,1574r-9,18l12,1593r-3,3l7,1599r-1,1l4,1600r-4,1l1,1593r2,-7l6,1579r4,-8l17,1560r4,-7l24,1545r9,-20l47,1494r19,-43l75,1432r12,-24l104,1381r21,-31l134,1331r12,-23l160,1285r16,-25l186,1246r9,-17l204,1211r10,-21l218,1187r4,-5l227,1176r3,-5l239,1155r9,-19l257,1115r9,-16l271,1092r4,-5l280,1082r4,-4l304,1048r22,-33l349,978r26,-41l402,892r31,-48l464,792r33,-57l500,725r4,-11l505,704r1,-10l488,679,464,660,435,635,400,604r-3,-3l394,596r-2,-3l392,588r,-3l394,580r4,-5l401,568r8,-13l414,548r18,-22l452,499r22,-33l500,428,488,416,474,406,460,395r-16,-9l427,378r-18,-6l390,365r-20,-6l348,355r-22,-5l302,347r-25,-3l253,343r-27,-1l197,342r-29,1l161,345r-8,5l144,357r-9,8l141,383r8,23l160,435r14,34l171,469r-3,-1l165,467r-4,-3l152,456,141,444r,-4l139,436r-1,-4l134,428r-5,-8l126,412r-4,-10l112,384r-7,-10l102,365r-4,-7l98,351r,-4l101,341r3,-6l108,330r16,-6l142,318r18,-4l179,309r19,-2l220,305r22,-2l265,302r24,1l312,305r25,1l363,308r4,2l376,311r1,-1l379,308r7,1l396,313r11,4l419,325r4,-1l426,324r4,1l435,327r15,l463,328r12,3l487,334r9,4l504,342r6,6l516,355r3,-3l522,352r3,l529,353r8,5l545,365r16,-18l578,325r20,-23l620,276r23,-28l669,218r27,-33l726,150r6,l739,152r7,3l755,160r21,14l802,193r7,-2l826,182r15,-10l850,167r9,6l871,183r12,13l896,210r2,4l898,217r,4l898,223r-4,6l889,234r-17,16l867,257r29,31l931,324r42,42l1019,414r51,52l1127,525r63,62l1258,657r23,22l1310,706r32,32l1378,775r41,39l1464,857r48,49l1565,958r17,12l1585,961r5,-14l1612,879r23,-67l1659,747r24,-62l1708,625r26,-58l1760,511r27,-53l1815,407r28,-49l1871,310r31,-44l1932,224r31,-41l1995,146r32,-37l2041,96r17,-14l2077,68r22,-13l2122,41r27,-13l2179,14,2210,r22,l2241,11r10,14l2271,41r18,14l2307,68r17,12l2331,91r10,14l2353,120r17,17l2379,158r8,18l2394,194r5,15l2404,223r2,12l2407,246r,8l2406,258r,2l2406,263r1,2l2406,264r-1,-1l2407,263r4,-2l2411,271xm193,499r-5,l182,501r2,-16l188,486r4,3l193,493r,6xm251,569r-2,1l247,569r-2,-1l242,567r-5,-6l230,553r2,-3l238,563r7,-1l249,561r2,4l251,569xm273,596r-2,l271,591r2,l273,596xm228,548r-9,11l220,554r-1,-5l218,543r-4,-7l215,537r2,1l218,538r1,-1l221,534r1,-6l223,536r5,12xm217,575r,1l215,577r-2,l211,577r,-4l214,573r,1l217,575xm305,1272r-2,l303,1266r2,l305,1272xm479,333r,-6l475,327r,6l479,333xm1229,1233r-27,-27l1206,1213r6,7l1220,1226r9,7xm1256,1260r-17,-15l1239,1247r,2l1241,1253r3,2l1251,1259r5,4l1256,1260xm1128,1138r-4,-6l1117,1125r-8,-6l1099,1111r12,12l1128,1138xm1088,1097r-19,-16l1073,1089r5,6l1080,1096r3,1l1086,1097r2,xm756,766r-1,-4l748,754r-2,4l756,766xm840,852r-5,-8l837,847r3,5xm850,863r-2,-6l848,863r2,xm802,812l781,793r-3,l802,812xm1064,1075r-46,-47l976,987,940,953,910,926r19,18l950,966r25,28l1002,1027r10,9l1027,1047r17,14l1064,1075xm881,896r,-3l877,890r4,6xe" fillcolor="#d2dfd0 [1304]" stroked="f">
                    <v:fill opacity="20303f"/>
                    <v:path arrowok="t" o:connecttype="custom" o:connectlocs="391,28;370,15;344,27;309,71;299,98;302,110;287,199;281,211;272,226;259,250;246,272;234,276;216,252;174,206;92,129;64,183;60,178;55,185;57,190;63,189;57,203;53,202;51,191;43,198;14,246;1,266;6,254;31,207;44,183;77,132;66,99;79,78;54,58;24,64;23,73;16,58;44,50;68,53;84,57;100,50;134,32;150,37;188,87;264,161;303,68;350,9;387,13;401,41;32,83;41,94;45,99;36,90;35,96;80,54;207,207;185,186;181,183;141,143;152,154;146,148" o:connectangles="0,0,0,0,0,0,0,0,0,0,0,0,0,0,0,0,0,0,0,0,0,0,0,0,0,0,0,0,0,0,0,0,0,0,0,0,0,0,0,0,0,0,0,0,0,0,0,0,0,0,0,0,0,0,0,0,0,0,0,0"/>
                    <o:lock v:ext="edit" verticies="t"/>
                  </v:shape>
                  <v:shape id="Freeform 1731" o:spid="_x0000_s1031" style="position:absolute;left:2944;top:201;width:305;height:394;visibility:visible;mso-wrap-style:square;v-text-anchor:top" coordsize="1829,2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MrcUA&#10;AADcAAAADwAAAGRycy9kb3ducmV2LnhtbESPQWvCQBCF74X+h2UK3uqmSluNriKF0p6kVVG8Ddlp&#10;NpiZDdk1pv/eFQo9Pt68782bL3uuVUdtqLwYeBpmoEgKbyspDey2748TUCGiWKy9kIFfCrBc3N/N&#10;Mbf+It/UbWKpEkRCjgZcjE2udSgcMYahb0iS9+NbxphkW2rb4iXBudajLHvRjJWkBocNvTkqTpsz&#10;pzf8+rT3X6tuzYfx+ON4ZMeve2MGD/1qBipSH/+P/9Kf1sDoeQq3MYkA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QytxQAAANwAAAAPAAAAAAAAAAAAAAAAAJgCAABkcnMv&#10;ZG93bnJldi54bWxQSwUGAAAAAAQABAD1AAAAigMAAAAA&#10;" path="m1748,544r-4,-10l1748,536r,8xm1522,732r-3,l1519,723r3,l1522,732xm1519,743r-3,l1516,737r3,l1519,743xm1508,781r-2,l1506,775r2,l1508,781xm1506,795r-1,5l1503,805r-2,-1l1500,802r3,-4l1506,795xm1506,811r-3,l1503,805r3,l1506,811xm1139,735r-3,l1136,732r3,l1139,735xm1133,760r-1,2l1130,764r,-4l1133,760xm1128,867r-1,6l1125,878r-3,3l1116,884r12,-17xm701,569r-2,l699,563r2,l701,569xm704,577r-3,l701,571r3,l704,577xm1077,1186r-27,11l1074,1183r3,3xm1829,514r-7,-3l1816,509r3,-12l1796,525r-13,-28l1778,517r-3,-11l1763,513r-13,7l1736,527r-15,6l1706,538r-15,5l1674,548r-17,4l1646,571r-16,22l1610,618r-23,27l1574,631r-4,14l1543,672r-10,38l1530,694r-22,19l1495,783r-3,2l1489,789r-2,7l1483,805r,10l1483,822r,2l1485,825r1,2l1487,827r-31,57l1460,887r-5,29l1449,951r-7,42l1433,1042r-6,22l1425,1042r-5,7l1416,1058r-5,9l1406,1077r5,8l1398,1077r-3,-11l1393,1067r-2,1l1389,1071r-1,2l1384,1082r-3,11l1380,1102r-1,3l1378,1102r-1,-9l1377,1083r1,-10l1379,1064r2,-8l1373,1023r-2,18l1369,1060r-5,23l1361,1107r-5,25l1351,1160r-6,30l1338,1222r-5,-3l1328,1232r-3,11l1322,1256r-2,11l1320,1277r,10l1320,1297r2,9l1319,1298r-4,4l1311,1307r-2,4l1309,1317r1,9l1313,1336r-13,25l1288,1388r-13,29l1264,1446r-11,32l1243,1512r-9,35l1225,1584r-9,44l1207,1669r-11,40l1187,1745r-10,33l1168,1810r-9,28l1149,1864r-19,50l1107,1964r-24,52l1055,2068r-31,54l992,2175r-37,55l917,2285r-3,1l908,2289r-5,3l894,2297r-22,14l844,2332r6,2l827,2342r-26,6l773,2352r-31,4l704,2359r-30,2l650,2365r-16,2l486,2293r3,1l493,2293r3,-1l500,2289r24,9l548,2307r24,8l595,2320r24,5l641,2328r23,3l685,2332r28,-1l742,2327r27,-7l796,2313r26,-12l846,2289r25,-16l895,2255r23,-21l941,2211r21,-24l983,2159r20,-30l1023,2097r18,-35l1060,2025r17,-39l1094,1944r16,-45l1125,1853r15,-50l1154,1752r13,-55l1180,1642r12,-59l1202,1521r11,-63l1222,1392r9,-68l1240,1253r8,-73l1255,1105r-27,12l1199,1133r-31,18l1137,1173r-34,25l1068,1225r-37,31l993,1290r-44,39l908,1366r-38,32l836,1427r-31,25l776,1475r-23,18l731,1508r-20,12l691,1533r-20,10l650,1554r-20,9l610,1572r-20,8l569,1587r-20,6l529,1598r-20,5l488,1606r-20,4l448,1612r-20,1l407,1613r-20,l367,1612r-21,-2l326,1608r-21,-3l285,1601r-22,-5l243,1592r-29,-9l185,1572r-24,-10l137,1550r-22,-14l94,1521,76,1505,61,1488,47,1470,35,1451,23,1429r-8,-21l9,1385,4,1361,1,1335,,1309r1,-22l2,1266r3,-22l10,1222r5,-22l22,1177r9,-22l40,1133r12,-23l63,1086r13,-22l91,1041r16,-24l124,995r18,-24l161,947r21,-24l203,899r24,-25l252,850r26,-25l305,802r28,-25l362,752r32,-25l425,702r34,-26l494,651r36,-27l567,599r38,-26l645,547r40,-26l729,493r46,-30l825,431r53,-32l933,363r59,-36l1052,288r15,-14l1084,259r19,-16l1124,225r24,-18l1174,187r28,-21l1234,144r31,l1234,199r40,-24l1316,151r44,-24l1406,102r47,-25l1503,52r50,-26l1605,r11,19l1586,43r-30,25l1527,94r-27,25l1474,145r-24,28l1426,199r-22,27l1382,253r-19,28l1344,309r-18,28l1310,366r-16,29l1281,425r-13,29l1257,483r-12,27l1234,538r-12,27l1211,594r-11,28l1187,649r-11,29l1172,693r-5,17l1163,729r-6,20l1151,772r-5,25l1140,823r-7,29l1125,859r2,-6l1130,832r6,-32l1143,756r6,-28l1152,701r2,-25l1155,653r,-16l1154,621r-3,-16l1149,590r-10,-11l1129,569r-11,-10l1105,550r-13,-8l1078,534r-14,-7l1048,521r-16,-6l1015,511r-18,-5l978,504r-19,-3l939,500r-22,-2l896,497r-18,1l861,500r-16,2l831,505r-14,5l806,514r-12,7l785,528r-3,-6l753,547r-2,-17l745,535r-14,15l701,550r-12,3l674,559r-16,9l641,579r-18,15l603,611r-21,19l558,653r-8,l538,664r-11,12l515,687r-12,14l480,728r-21,29l439,789r-21,35l399,861r-19,39l388,912r-7,20l377,953r-4,18l372,988r1,11l375,1010r3,12l384,1031r-9,3l388,1056r14,57l405,1113r-6,-22l413,1105r48,41l455,1138r-8,-10l440,1118r-7,-10l426,1097r-6,-13l414,1071r-7,-15l415,1039r35,58l459,1085r29,41l483,1126r2,5l487,1134r4,4l494,1141r3,2l501,1144r4,2l510,1146r-8,l536,1160r25,12l581,1180r10,3l605,1190r13,7l629,1203r10,7l648,1216r8,7l662,1230r4,5l674,1236r7,1l685,1241r5,3l695,1252r4,3l672,1237r-10,2l650,1240r-9,1l631,1241r-11,l608,1240r-11,-3l587,1236r-10,-3l567,1230r-8,-4l550,1222r-5,5l555,1233r14,6l587,1244r23,6l636,1256r30,5l701,1267r38,7l647,1274r50,13l691,1285r-3,-1l685,1285r-1,2l683,1291r,4l683,1299r1,2l685,1302r3,1l691,1302r2,-1l664,1309r8,8l656,1327r1,6l661,1337r3,4l670,1344r61,22l729,1371r-3,5l722,1379r-3,4l715,1385r-5,2l704,1390r-5,1l776,1377r-7,-9l785,1360r,17l831,1358r-27,8l802,1363r2,-2l804,1358r3,-7l809,1350r8,2l826,1354r11,4l850,1360r8,l867,1358r9,-2l885,1352r10,-4l905,1342r11,-7l927,1328r25,-17l978,1291r28,-25l1037,1237r23,-23l1084,1190r21,-23l1125,1144r20,-22l1163,1100r17,-21l1195,1058r3,6l1212,1042r14,-20l1238,1002r10,-18l1256,967r8,-14l1270,938r3,-13l1274,905r2,-24l1280,853r4,-32l1289,788r4,-27l1295,739r2,-17l1297,715r2,-5l1301,705r2,-4l1307,697r4,-3l1317,693r5,-2l1329,683r13,-9l1360,663r23,-14l1413,634r36,-17l1489,596r46,-21l1588,548r47,-22l1675,506r34,-15l1736,477r19,-9l1768,461r7,-3l1829,468r,46xm813,1243r-7,2l799,1247r8,-3l813,1243xm776,1247r-18,l758,1243r18,4xm809,1270r-28,l762,1272r-10,1l751,1274r10,-4l774,1268r16,1l809,1270xm799,1298r-11,2l772,1301r17,-4l799,1295r,3xm704,1255r3,l716,1255r14,l751,1255r-47,xm728,1243r-16,l715,1241r13,2xm707,1241r-3,l704,1235r3,l707,1241xm677,1249r-11,l666,1247r11,2xm650,1247r-10,l630,1244r-10,-3l610,1235r8,2l627,1240r11,2l650,1243r,4xm453,1080r-3,3l446,1069r7,11xm424,2217r-3,l421,2211r3,l424,2217xm424,2209r-3,2l421,2209r-7,-1l407,2205r-7,-5l394,2193r2,-2l398,2191r2,l404,2193r9,6l424,2209xm467,2264r-3,1l461,2266r,6l457,2272r-6,-3l444,2266r-6,-5l442,2256r-7,-5l429,2244r-5,-6l421,2229r5,-3l432,2225r3,1l439,2227r4,4l447,2235r10,12l467,2264xm473,2280r-4,l469,2275r4,l473,2280xm464,2277r-3,l461,2272r3,l464,2277xm1228,204r,-5l1225,199r,5l1228,204xm1295,263r-1,5l1293,270r-2,1l1286,273r-5,-2l1273,269r,6l1272,278r-4,4l1265,283r-27,27l1231,311r-4,-1l1225,308r-2,-1l1222,304r,-2l1220,304r3,6l1226,316r1,8l1228,332r,27l1228,367r,8l1226,384r-4,10l1219,411r-3,22l1211,458r-4,29l1214,468r8,-23l1232,421r12,-27l1255,366r12,-32l1281,300r14,-37xm1492,756r,-6l1489,750r,6l1492,756xm674,1292r,-5l672,1287r,5l674,1292xm540,1224r,-2l531,1216r9,8xm510,1206r-16,-6l496,1203r4,3l502,1208r2,l507,1207r3,-1xm276,1475r-11,-7l255,1462r-10,-3l235,1459r41,16xm232,1453r-13,-11l203,1429r-18,-14l164,1399r2,4l169,1408r2,3l174,1416r8,7l191,1428r41,25xm191,1475r-2,-6l184,1466r-5,-5l170,1459r21,16xm148,1445r-4,-4l140,1440r4,2l148,1445xe" fillcolor="#d2dfd0 [1304]" stroked="f">
                    <v:fill opacity="20303f"/>
                    <v:path arrowok="t" o:connecttype="custom" o:connectlocs="253,124;251,135;188,144;117,95;294,85;257,112;248,138;233,179;230,177;220,209;215,231;192,310;141,388;83,381;141,381;188,308;200,189;122,251;75,268;23,258;0,211;27,158;95,100;187,37;268,0;218,61;194,121;193,109;169,85;131,88;93,109;63,159;76,189;81,189;105,200;108,206;98,207;114,216;122,228;134,227;149,224;197,180;214,137;224,112;296,76;127,212;118,209;113,208;76,180;67,366;74,377;78,377;204,34;205,52;204,64;249,126;85,201;39,242;31,244" o:connectangles="0,0,0,0,0,0,0,0,0,0,0,0,0,0,0,0,0,0,0,0,0,0,0,0,0,0,0,0,0,0,0,0,0,0,0,0,0,0,0,0,0,0,0,0,0,0,0,0,0,0,0,0,0,0,0,0,0,0,0"/>
                    <o:lock v:ext="edit" verticies="t"/>
                  </v:shape>
                  <v:shape id="Freeform 1732" o:spid="_x0000_s1032" style="position:absolute;left:3230;top:199;width:344;height:308;visibility:visible;mso-wrap-style:square;v-text-anchor:top" coordsize="2065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sMA&#10;AADcAAAADwAAAGRycy9kb3ducmV2LnhtbERPTWvCQBC9C/6HZQQvoptGCJpmE0QoSIuFqpfehuyY&#10;pM3OhuxG0/5691Do8fG+s2I0rbhR7xrLCp5WEQji0uqGKwWX88tyA8J5ZI2tZVLwQw6KfDrJMNX2&#10;zh90O/lKhBB2KSqove9SKV1Zk0G3sh1x4K62N+gD7Cupe7yHcNPKOIoSabDh0FBjR/uayu/TYBR8&#10;rl/jZLO+Hn8jtl+DeXvfSrdQaj4bd88gPI3+X/znPmgFcRLmhzPh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apVsMAAADcAAAADwAAAAAAAAAAAAAAAACYAgAAZHJzL2Rv&#10;d25yZXYueG1sUEsFBgAAAAAEAAQA9QAAAIgDAAAAAA==&#10;" path="m2065,1353r-7,19l2051,1392r-9,18l2031,1428r-11,18l2005,1463r-15,17l1974,1496r-20,16l1934,1528r-21,15l1890,1558r-25,14l1838,1586r-28,12l1781,1612r-26,10l1729,1632r-26,10l1676,1649r-26,8l1625,1664r-26,7l1572,1677r-26,5l1519,1686r-26,4l1466,1693r-26,3l1413,1697r-26,1l1360,1698r-17,l1325,1696r-18,-2l1287,1690r-22,-4l1243,1680r-23,-7l1196,1665r-54,-16l1097,1636r-36,-9l1034,1622r-3,-8l1045,1614r-14,-9l1017,1596r-16,-9l983,1579r-19,-8l942,1563r-22,-7l896,1548r6,6l894,1551r-5,-4l889,1546r,-1l891,1544r2,l880,1539r-12,-4l856,1530r-13,-5l830,1518r-11,-7l806,1503r-12,-9l780,1503r30,18l810,1518r-2,-2l806,1514r-2,-1l802,1516r-3,5l803,1527r4,6l777,1521r-6,-2l767,1516r-3,-4l763,1508r3,-3l769,1503r-54,-33l775,1494r-26,-19l723,1456r-24,-15l678,1425r-22,-14l635,1399r-20,-13l593,1375r6,7l607,1390r10,9l629,1409r33,24l705,1462,575,1380r72,61l611,1418r-35,-25l542,1367r-34,-27l484,1358r-26,22l431,1405r-28,29l373,1466r-32,35l307,1539r-34,42l253,1605r-21,27l207,1662r-26,32l152,1729r-31,37l88,1807r-36,43l3,1848,1,1830,,1815r1,-12l2,1791r3,-10l8,1772r27,14l72,1743r40,-49l157,1639r48,-60l257,1514r56,-70l373,1369r64,-82l423,1252r14,-2l449,1246r14,-5l475,1234r13,-10l500,1212r12,-12l524,1185r12,-17l547,1150r11,-20l570,1107r11,-24l591,1057r11,-28l613,999r16,-53l645,892r13,-51l668,790r8,-50l681,691r4,-47l686,597r-1,-25l683,551r-2,-20l678,515r58,-85l725,423r-10,-5l705,413r-10,-3l685,408r-9,-3l667,405r-8,1l651,381r10,-12l673,353r14,-19l701,311r-23,-8l637,292r6,8l607,293r-34,-6l540,282r-30,-4l480,275r-30,-3l423,270r-27,l372,270r-24,1l325,274r-21,2l284,278r-19,5l247,287r-17,5l213,297r-6,5l202,304r-4,l195,303r-14,8l169,319r-11,9l148,337r-11,10l128,358r-7,11l114,381r-7,13l101,406r-4,14l94,434r-4,14l88,464r-1,15l87,496r,17l88,530r2,18l94,566r3,20l103,605r5,21l114,647r8,22l130,691r9,23l149,738r22,49l197,839r3,l230,899r-2,l224,898r-3,-1l217,895r-6,-8l202,876,191,862,180,845,168,823,154,798,135,775,119,759r-5,-4l109,752r-3,-3l103,749,99,731,95,713,89,695,82,677,76,658,68,640,59,622,49,605,60,578,53,566,47,555,43,544,40,531,36,519,34,506,33,493r,-13l33,463r2,-16l37,431r4,-14l45,402r6,-15l58,374r7,-14l73,347,83,334,94,322r12,-12l118,299r14,-11l146,277r16,-9l157,262r21,-3l202,254r26,-5l256,243r30,-7l319,229r36,-8l392,213r-4,-3l413,207r26,-2l468,205r32,3l538,211r32,2l592,213r15,l605,210r158,27l763,235,721,210r9,5l740,218r9,2l759,221r5,-1l771,219r7,-1l785,215r14,-8l816,195r17,-14l851,162r19,-21l891,117,911,92,929,70,946,51,960,35,974,23,986,13r9,-8l1004,1r4,-1l1011,r5,l1020,2r9,5l1039,16r10,9l1058,31r7,4l1072,36r5,-1l1085,33r18,10l1127,53r29,12l1190,77r8,6l1207,91r12,7l1235,107r37,18l1319,145r12,5l1341,156r10,5l1361,169r10,7l1381,185r11,9l1401,204r9,11l1420,226r9,12l1437,252r18,27l1470,311r6,11l1480,333r4,11l1487,355r2,13l1491,379r1,13l1493,403r-1,16l1489,435r-2,16l1483,467r-6,15l1470,498r-8,16l1453,530r-10,17l1431,563r-12,16l1404,596r-15,16l1372,629r-18,16l1336,662r-13,11l1306,688r-23,18l1255,729r-32,26l1186,786r-43,34l1095,858r-7,3l1079,864r-12,6l1055,878r-30,20l987,924r-35,28l925,976r-9,9l909,994r-5,7l902,1007r23,23l951,1051r27,22l1005,1093r30,22l1064,1136r31,21l1127,1178r34,21l1195,1220r34,21l1267,1261r37,21l1342,1302r39,21l1422,1342r11,4l1460,1357r43,15l1563,1394r18,7l1605,1410r31,11l1673,1435r3,1l1683,1441r2,2l1689,1444r1,l1692,1443r3,-6l1700,1429r8,8l1719,1442r13,2l1745,1447r15,3l1775,1452r17,1l1810,1453r19,1l1824,1459r2,3l1827,1464r2,2l1833,1464r-58,l1728,1462r-19,-2l1692,1459r-15,-3l1665,1454r-11,8l1665,1464r9,4l1683,1471r7,5l1695,1479r5,5l1703,1489r3,5l1692,1497r-9,-8l1674,1481r-10,-6l1653,1469r-12,-5l1628,1461r-14,-2l1600,1456r-19,-1l1557,1453r-28,-2l1497,1449r25,5l1548,1462r28,10l1605,1484r-73,-14l1533,1475r2,3l1538,1483r3,3l1511,1486r21,14l1516,1508r25,13l1524,1525r11,5l1546,1536r13,7l1576,1548r-30,6l1550,1554r3,1l1556,1558r1,4l1558,1568r-1,3l1555,1572r-4,1l1592,1585r-14,8l1646,1606r21,-35l1671,1601r33,-12l1732,1580r22,-7l1770,1568r27,-13l1820,1543r22,-14l1859,1517r5,-1l1871,1513r6,-2l1883,1508r15,-11l1915,1485r16,-13l1944,1462r13,-7l1967,1451r18,-15l1999,1420r14,-13l2025,1393r10,-14l2043,1367r6,-13l2053,1342r-2,10l2048,1363r4,-2l2065,1353xm686,1462r-3,l683,1456r3,l686,1462xm670,1454r-14,-9l661,1447r3,2l668,1451r2,3xm1333,578r-10,-19l1315,544r-5,-10l1309,529r-2,1l1306,530r-1,l1304,529r-4,16l1287,531r3,12l1286,543r-4,2l1278,544r-4,-4l1271,536r-2,-7l1263,515r-3,-5l1265,547r-3,l1258,544r-6,-4l1244,534r-8,-6l1229,523r-6,-2l1217,520r-13,l1192,522r-3,1l1184,526r-2,2l1180,531r-9,-11l1160,509r-16,-13l1126,482r-6,16l1098,478r-23,-18l1053,443r-25,-15l1023,442r18,13l1058,470r15,12l1086,496r13,13l1110,521r10,13l1128,545r1,2l1129,551r,3l1129,556r-3,7l1120,570r-11,-16l1098,540r-12,-12l1075,517r-10,-11l1054,497r-10,-8l1034,482r46,49l1076,545r-9,-10l1055,524r-15,-11l1023,502r9,7l1041,518r11,12l1061,545r-8,-2l1050,538r-2,-4l1046,529r-5,-3l1032,519r-12,-7l1000,504r-9,-6l987,504r-10,-6l976,494r-2,-5l971,485r-6,-5l958,475r-9,-5l940,465r-11,-4l906,463r6,19l902,485r-7,15l891,513r-4,16l885,545r-6,8l876,561r-2,7l875,574r-16,27l844,624r-13,25l819,674r-13,24l795,723r-10,24l775,771r-24,60l733,875r-12,28l715,915r-9,16l696,949r-10,19l674,991r-10,23l653,1040r-12,27l629,1098r51,-34l725,1035r38,-24l796,992r26,-16l842,966r14,-6l864,958r14,-10l895,937r19,-13l934,910r23,-14l982,880r26,-17l1035,845r27,-20l1085,807r22,-18l1124,772r7,-8l1138,755r6,-8l1148,739r5,-8l1156,723r3,-7l1161,708r4,3l1169,714r2,5l1171,724r,6l1170,736r-1,6l1166,749r7,-5l1181,738r8,-9l1198,719r8,l1215,714r10,-8l1235,697r12,-10l1274,662r32,-33l1308,623r4,-4l1316,615r7,-2l1322,611r1,-3l1324,606r3,-4l1327,599r6,-21xm1049,1546r,-2l1048,1542r-1,-3l1045,1538r-13,-2l1022,1533r-10,-5l1004,1521r8,17l1014,1533r5,2l1026,1538r-3,2l1030,1545r8,2l1044,1548r5,-2xm906,1478r-15,-8l894,1474r3,2l902,1478r4,xm850,1449r-15,-8l829,1437r6,6l841,1447r5,2l850,1449xm823,1435r-1,-3l817,1429r2,4l820,1435r1,l823,1435xm100,722r3,9l104,736r1,2l106,737r,-1l106,730r,-3l104,723r-4,-1xe" fillcolor="#d2dfd0 [1304]" stroked="f">
                    <v:fill opacity="20303f"/>
                    <v:path arrowok="t" o:connecttype="custom" o:connectlocs="315,259;258,280;207,280;161,262;143,255;133,253;120,242;96,230;45,263;0,298;73,208;98,176;113,88;112,59;66,45;32,50;15,75;22,115;32,144;14,113;5,80;20,50;65,35;122,36;148,19;171,1;201,15;235,36;249,67;231,102;180,144;163,179;237,223;282,240;304,243;279,244;271,243;256,246;258,259;284,265;319,247;342,225;111,242;215,90;207,89;191,83;185,87;177,84;177,91;162,81;147,91;125,138;121,172;168,144;193,118;201,120;221,101;169,256;150,246;137,239;17,120" o:connectangles="0,0,0,0,0,0,0,0,0,0,0,0,0,0,0,0,0,0,0,0,0,0,0,0,0,0,0,0,0,0,0,0,0,0,0,0,0,0,0,0,0,0,0,0,0,0,0,0,0,0,0,0,0,0,0,0,0,0,0,0,0"/>
                    <o:lock v:ext="edit" verticies="t"/>
                  </v:shape>
                  <v:shape id="Freeform 1733" o:spid="_x0000_s1033" style="position:absolute;left:3586;top:162;width:482;height:335;visibility:visible;mso-wrap-style:square;v-text-anchor:top" coordsize="2893,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XkcMA&#10;AADcAAAADwAAAGRycy9kb3ducmV2LnhtbESPQWsCMRSE7wX/Q3gFL6Vm9WBla5SiCB7Vivb42Lxu&#10;FjcvYRM1+uubguBxmJlvmOk82VZcqAuNYwXDQQGCuHK64VrB/nv1PgERIrLG1jEpuFGA+az3MsVS&#10;uytv6bKLtcgQDiUqMDH6UspQGbIYBs4TZ+/XdRZjll0tdYfXDLetHBXFWFpsOC8Y9LQwVJ12Z6vg&#10;A/fHw9HLzSktN/e35LY//m6U6r+mr08QkVJ8hh/ttVYwGg/h/0w+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sXkcMAAADcAAAADwAAAAAAAAAAAAAAAACYAgAAZHJzL2Rv&#10;d25yZXYueG1sUEsFBgAAAAAEAAQA9QAAAIgDAAAAAA==&#10;" path="m2673,182r-2,19l2671,182r2,xm2893,1294r,24l2891,1342r-4,22l2881,1388r-7,24l2864,1437r-12,24l2839,1486r-16,25l2806,1536r-19,25l2766,1587r-23,25l2717,1638r-27,26l2662,1690r-30,26l2603,1740r-29,22l2546,1782r-28,19l2490,1819r-27,15l2436,1848r-26,13l2384,1872r-26,9l2333,1888r-24,5l2284,1898r-24,2l2237,1901r-21,-1l2196,1898r-19,-3l2158,1889r-19,-7l2121,1873r-18,-10l2085,1851r-17,-13l2051,1823r-16,-17l2019,1788r-15,-19l1988,1747r-15,-23l1959,1700r-15,-29l1927,1638r-18,-35l1889,1563r-22,-43l1844,1473r-25,-48l1792,1371r-63,4l1659,1378r-78,6l1497,1388r-92,6l1305,1401r-107,5l1082,1414r-50,53l987,1512r-39,41l915,1587r-28,28l865,1638r-15,16l840,1664r-36,34l769,1730r-34,31l701,1790r-34,26l636,1842r-33,24l572,1888r-21,13l530,1915r-20,13l489,1939r-20,10l450,1959r-19,8l412,1975r-19,7l375,1988r-18,5l339,1997r-18,3l304,2002r-17,3l270,2005r-17,-1l236,2002r-17,-2l204,1997r-15,-5l174,1987r-14,-7l146,1972r-18,-12l111,1948,97,1933,82,1917,70,1900,57,1882,46,1863r-9,-22l28,1819r-7,-24l14,1770,9,1744,5,1715,2,1687,1,1656,,1623r1,-33l3,1557r4,-34l11,1490r6,-32l25,1423r9,-32l44,1358r13,-39l72,1284r7,-16l88,1252r7,-16l104,1223r9,-14l122,1196r9,-12l142,1173r10,-12l162,1152r11,-9l183,1134r4,l183,1148r14,-8l178,1162r-17,24l144,1210r-16,25l115,1261r-13,26l90,1314r-10,28l71,1369r-8,30l56,1427r-6,31l46,1488r-3,31l41,1551r-1,31l41,1612r,34l44,1685r2,42l57,1742r13,21l85,1790r17,32l109,1834r9,12l127,1857r11,13l150,1881r13,12l179,1905r16,12l189,1921r10,3l210,1928r10,2l232,1932r23,3l281,1937r22,-2l325,1933r23,-3l371,1924r25,-8l421,1907r26,-10l473,1884r27,-13l528,1856r29,-17l586,1821r30,-21l646,1779r31,-24l710,1730r49,-40l804,1652r43,-39l887,1574r37,-37l959,1500r31,-38l1020,1425r-30,l962,1423r-24,l915,1425r-20,1l877,1428r-16,2l847,1434r-5,-28l859,1391r19,-16l900,1358r25,-17l952,1324r31,-17l1014,1288r36,-18l1088,1251r35,-17l1155,1217r29,-17l1210,1184r24,-15l1253,1156r17,-14l1288,1125r23,-24l1341,1069r34,-39l1416,982r46,-55l1513,864r57,-71l1561,759r-11,-34l1539,691r-13,-34l1514,623r-14,-33l1486,557r-15,-33l1490,502r22,-24l1534,454r26,-24l1587,406r29,-24l1648,359r33,-25l1914,168r21,11l1991,343,2210,149r12,-9l2236,129r16,-10l2272,108r20,-12l2315,84r26,-11l2369,59r33,-14l2434,33r29,-10l2490,15r27,-7l2541,3,2564,r21,l2597,r11,1l2619,2r9,4l2637,9r8,3l2653,17r7,6l2666,28r5,7l2675,43r4,8l2681,60r3,10l2685,81r,11l2684,109r-2,18l2679,145r-6,21l2663,121r-10,-6l2643,104,2632,91,2621,73,2608,56,2598,42r-8,-11l2582,24r-11,-1l2559,23r-12,l2534,24r-13,2l2508,29r-15,4l2480,37r-31,11l2418,62r-34,17l2349,100r-37,24l2273,151r-40,29l2190,213r-43,37l2102,289r-48,42l2005,378r18,70l2042,519r21,70l2087,659r25,72l2138,803r28,71l2196,947r35,77l2266,1098r36,70l2339,1235r18,32l2376,1299r18,30l2413,1359r20,28l2452,1416r19,27l2491,1469r-9,8l2563,1547r-78,-41l2496,1517r7,9l2506,1530r2,6l2509,1540r,5l2509,1551r-1,4l2507,1561r-4,6l2472,1553r54,43l2509,1596r2,11l2514,1619r4,10l2523,1640r-41,-5l2499,1646r7,5l2509,1656r-2,2l2503,1660r-11,-2l2484,1657r-5,1l2478,1660r21,29l2482,1691r17,17l2464,1719r2,4l2471,1728r5,4l2484,1737r8,3l2501,1745r10,3l2523,1752r24,-21l2572,1710r25,-24l2623,1661r26,-28l2675,1606r27,-30l2727,1545r29,-35l2782,1476r22,-33l2824,1411r18,-30l2858,1353r14,-27l2882,1300r11,-6xm2472,1502r-8,-14l2455,1485r17,17xm1759,1294r-15,-40l1726,1209r-20,-50l1686,1103r-23,-60l1639,978r-27,-69l1584,834r-30,35l1524,904r-30,35l1464,975r-30,36l1402,1048r-30,37l1342,1123r28,2l1400,1128r29,4l1461,1135r30,4l1523,1143r31,5l1587,1153r-8,5l1570,1161r-10,3l1548,1164r-13,1l1525,1166r-8,1l1512,1169r4,6l1495,1183r-10,-14l1458,1169r-9,1l1442,1173r-2,2l1437,1177r-1,2l1435,1183r7,3l1446,1188r4,3l1452,1194r-1,1l1450,1198r-3,1l1444,1201r-10,2l1419,1204r3,6l1422,1213r,2l1418,1216r-3,1l1408,1218r-6,2l1398,1221r-3,3l1392,1226r13,8l1423,1241r23,8l1476,1257r30,6l1531,1269r19,2l1565,1272r13,6l1611,1278r5,5l1622,1286r6,4l1636,1293r7,1l1651,1296r9,1l1670,1297r32,l1723,1296r13,-1l1738,1294r6,6l1759,1294xm1530,1188r-13,2l1503,1191r-19,2l1462,1194r6,-1l1475,1192r5,-2l1487,1186r9,l1506,1186r11,1l1530,1188xe" fillcolor="#d2dfd0 [1304]" stroked="f">
                    <v:fill opacity="20303f"/>
                    <v:path arrowok="t" o:connecttype="custom" o:connectlocs="480,232;457,269;415,304;377,317;347,309;324,279;276,230;158,259;117,299;78,326;51,334;27,331;6,308;0,266;12,215;25,194;24,202;8,244;9,291;27,316;47,324;83,313;134,276;156,238;150,227;197,200;236,164;250,99;275,60;379,18;419,1;441,2;447,14;439,15;422,4;385,21;340,87;384,195;415,245;418,258;419,271;415,277;412,289;433,282;471,236;412,251;264,139;228,188;262,194;247,195;241,198;237,202;232,205;263,214;278,217;250,199;253,198" o:connectangles="0,0,0,0,0,0,0,0,0,0,0,0,0,0,0,0,0,0,0,0,0,0,0,0,0,0,0,0,0,0,0,0,0,0,0,0,0,0,0,0,0,0,0,0,0,0,0,0,0,0,0,0,0,0,0,0,0"/>
                    <o:lock v:ext="edit" verticies="t"/>
                  </v:shape>
                  <v:shape id="Freeform 1734" o:spid="_x0000_s1034" style="position:absolute;left:4042;top:234;width:472;height:249;visibility:visible;mso-wrap-style:square;v-text-anchor:top" coordsize="2830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z1cMA&#10;AADcAAAADwAAAGRycy9kb3ducmV2LnhtbESPQWvCQBSE7wX/w/IEL0U3zSGU6CpaEOrR1Iu3R/aZ&#10;jWbfxt2tif++Wyj0OMzMN8xqM9pOPMiH1rGCt0UGgrh2uuVGwelrP38HESKyxs4xKXhSgM168rLC&#10;UruBj/SoYiMShEOJCkyMfSllqA1ZDAvXEyfv4rzFmKRvpPY4JLjtZJ5lhbTYclow2NOHofpWfVsF&#10;1/Pdv9bP47A/tCePV2uK6rxTajYdt0sQkcb4H/5rf2oFeZH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Gz1cMAAADcAAAADwAAAAAAAAAAAAAAAACYAgAAZHJzL2Rv&#10;d25yZXYueG1sUEsFBgAAAAAEAAQA9QAAAIgDAAAAAA==&#10;" path="m2196,495r-2,-1l2190,492r4,-3l2198,487r4,l2201,490r-5,5xm971,198r-52,l927,198r9,l950,198r8,l971,198xm2830,181r-14,99l2816,267r-5,23l2816,282r-15,42l2783,366r-18,41l2744,447r-21,40l2699,527r-23,38l2650,603r-26,37l2596,676r-30,37l2536,748r-33,34l2471,816r-35,34l2400,883r-37,32l2326,944r-39,30l2249,1001r-38,27l2171,1053r-39,23l2091,1099r-40,20l2010,1138r-41,19l1926,1174r-42,14l1841,1203r-43,13l1754,1227r-6,10l1721,1242r-29,5l1660,1255r-34,9l1590,1276r-38,12l1510,1303r-42,16l1413,1339r-49,17l1320,1372r-38,14l1249,1397r-27,9l1201,1413r-17,5l1145,1429r-30,9l1098,1443r-5,1l1087,1444r-3,-1l1080,1441r-1,-2l1025,1452r-53,11l922,1472r-50,8l824,1486r-47,4l731,1493r-43,1l640,1493r-44,-4l556,1485r-38,-6l500,1474r-17,-3l467,1465r-16,-4l437,1455r-15,-7l408,1441r-12,-6l385,1427r-12,-8l363,1411r-9,-9l345,1393r-8,-11l330,1372r-6,-10l318,1351r-5,-12l308,1327r-3,-13l303,1301r-3,-14l299,1273r,-13l299,1247r1,-12l303,1222r2,-12l307,1196r5,-12l316,1170r5,-13l333,1129r15,-29l364,1071r21,-30l407,1010r26,-32l461,947r31,-35l525,878r36,-34l601,809r40,-36l680,740r37,-31l754,680r36,-29l825,625r35,-24l892,578r34,-21l958,537r31,-18l1020,503r30,-16l1079,474r28,-12l1136,452r27,-8l1168,441r18,-3l1214,431r39,-10l1303,410r61,-16l1436,377r82,-21l1587,339r61,-15l1698,311r44,-13l1776,288r26,-9l1820,272r9,-5l1885,267r-2,2l1916,269r-4,-10l1850,236r35,-10l1872,214r-35,-2l1834,215r-5,5l1830,225r4,2l1836,227r4,-1l1798,219r-44,-7l1707,206r-48,-5l1607,195r-53,-5l1499,186r-57,-3l1382,179r-62,-2l1256,173r-66,-1l1121,170r-71,-1l977,169r-76,-1l836,169r-62,1l715,171r-58,4l601,177r-53,4l497,186r-49,6l402,197r-44,7l315,212r-39,8l237,229r-36,10l169,250r-32,11l140,269r78,-10l110,288r-8,43l97,362r-4,18l91,386r1,27l94,440r5,27l104,496r8,28l121,554r10,29l144,613r13,29l172,670r15,26l203,719r17,23l237,761r18,20l274,797r,5l241,776,209,750,179,723,152,695,126,665,102,634,91,618,81,604,71,587,62,571,47,544,35,517,25,491,15,466,9,441,3,416,1,393,,370,,354,2,338,4,322,9,307r4,-14l20,278r7,-14l35,251,45,237,55,225,66,212,79,200,93,187r15,-11l124,164r16,-10l158,144r20,-10l199,124r21,-10l243,105r24,-9l291,88r26,-8l344,72r28,-6l402,59r30,-7l495,41,564,29r52,-7l670,17r57,-6l788,7,851,4,917,2,987,r73,l1107,r48,1l1203,1r49,1l1300,4r48,3l1397,9r49,2l1496,15r49,3l1596,21r51,5l1697,30r51,5l1799,41r51,5l1912,53r60,7l2031,68r56,8l2141,85r52,8l2243,102r49,10l2338,121r45,10l2426,143r40,10l2506,164r37,13l2578,188r33,13l2600,217r-14,17l2569,252r-22,19l2524,290r-28,22l2465,334r-35,22l2403,372r-28,15l2348,403r-27,16l2294,435r-28,15l2239,465r-27,16l2202,448r15,-2l2215,407r41,-16l2220,378r-13,8l2194,393r-16,7l2161,407r-36,16l2082,438r-48,15l1993,466r-30,12l1943,487r-22,-7l1906,474r-9,-3l1893,470r-36,1l1820,472r-38,2l1742,478r-41,4l1658,488r-44,6l1569,500r-46,9l1476,519r-50,9l1377,539r-52,12l1272,564r-54,14l1163,592r-67,20l1033,631r-57,19l922,670r-50,20l827,710r-21,11l787,731r-20,10l749,752r-16,11l718,773r-15,11l690,794r-13,12l666,816r-10,11l647,839r-9,11l631,861r-5,12l621,884r-4,11l614,907r-1,11l612,931r1,11l614,954r3,13l621,981r5,13l632,1009r7,15l647,1038r-35,-21l620,1033r9,15l638,1061r10,14l659,1088r13,12l685,1112r14,12l680,1124r-35,-22l647,1096r-35,-38l601,1069r-22,-33l626,1115r,3l627,1120r2,1l631,1124r-48,-22l579,1110r103,78l677,1194r5,6l666,1200r6,8l591,1164r19,32l620,1192r-2,8l674,1233r-24,-4l701,1248r-24,-13l722,1251r-13,3l790,1264r-2,4l788,1270r1,2l791,1275r4,2l802,1280r12,4l827,1287r18,2l867,1293r23,2l879,1303r22,16l960,1317r44,8l1001,1323r-3,l997,1325r-2,1l994,1331r-1,9l990,1344r-5,6l978,1354r-1,3l985,1363r16,l1040,1363r40,-1l1121,1359r42,-4l1205,1351r43,-7l1292,1336r45,-9l1382,1318r46,-13l1476,1293r47,-14l1571,1263r50,-16l1670,1229r51,-19l1774,1189r51,-21l1875,1145r50,-24l1973,1098r47,-24l2068,1048r45,-27l2158,995r43,-27l2243,940r42,-29l2326,882r39,-31l2404,821r37,-32l2482,752r38,-37l2557,679r34,-38l2623,605r30,-38l2680,529r26,-38l2729,454r21,-39l2769,377r17,-39l2799,299r13,-38l2822,221r8,-40xm898,198r-46,3l799,204r-59,5l675,213r-72,6l525,226r-84,8l351,242r-9,-6l348,237r5,-1l359,235r7,-1l381,228r18,-8l407,222r18,l431,222r3,-1l438,219r5,-1l449,217r16,-2l485,214r20,l527,214r22,l574,213r27,-1l629,212r30,-1l691,209r35,-3l760,204r29,-1l817,201r24,-1l863,198r19,l898,198xm426,242r-3,l423,236r3,l426,242xm426,247r-3,l423,245r3,l426,247xm405,250r-3,l402,247r3,l405,250xm328,239r-6,1l312,243r-13,4l283,253r-43,l262,247r21,-3l306,240r22,-1xm1020,1352r-5,2l1012,1354r-4,l1012,1352r5,-2l1019,1350r1,2xm685,1145r-5,-2l675,1141r-4,-5l666,1132r2,l673,1132r4,2l681,1136r4,4l685,1145xm688,1155r,3l685,1159r-3,l682,1155r6,xm734,1229r-5,l725,1228r-7,-2l712,1222r-11,-4l693,1216r6,1l708,1219r9,1l728,1221r6,8xm655,1210r-2,l653,1205r2,l655,1210xm129,274r2,-1l131,272r-2,-5l127,263r,11l129,274xm960,1319r-19,3l944,1323r2,2l950,1325r4,-3l960,1319xm966,1354r-4,-2l960,1351r-5,-1l952,1350r-2,l945,1350r-6,2l942,1352r2,2l949,1356r3,4l958,1360r4,-1l965,1357r1,-3xm838,1303r-23,-3l824,1304r7,1l834,1305r2,l838,1303xm784,1281r-11,-3l757,1275r-18,-5l718,1264r11,5l744,1273r19,4l784,1281xm666,1200r,-6l664,1194r,6l666,1200xm769,1354r-8,-1l749,1352r-10,l749,1357r12,6l763,1362r1,-2l766,1357r3,-3xm709,1357r-10,-5l697,1348r-4,-2l689,1346r-7,l676,1347r-4,-1l668,1344r-2,-4l650,1338r-27,-8l583,1318r-52,-18l547,1310r17,9l583,1327r21,8l628,1342r25,5l680,1353r29,4xm504,1286r-10,-8l485,1269r-9,-9l468,1250r-9,-11l452,1228r-8,-10l438,1206r-6,-12l426,1183r-5,-13l416,1157r-8,-27l402,1102r-3,11l399,1126r,16l402,1157r3,14l410,1186r5,14l422,1213r8,14l440,1241r8,7l461,1259r19,12l504,1286xe" fillcolor="#d2dfd0 [1304]" stroked="f">
                    <v:fill opacity="20303f"/>
                    <v:path arrowok="t" o:connecttype="custom" o:connectlocs="156,33;458,75;400,147;321,196;252,217;183,241;122,249;68,240;51,221;53,195;100,135;170,84;240,63;320,45;300,37;187,28;67,33;16,60;29,112;21,111;0,66;11,35;49,15;142,1;250,3;357,14;434,36;383,73;360,68;304,79;212,94;125,125;104,147;108,173;108,183;113,199;120,209;145,216;165,224;215,223;313,191;401,137;462,63;88,38;72,37;105,35;71,40;68,41;170,225;111,189;114,193;121,204;21,46;159,225;161,226;120,211;125,225;115,224;97,221;75,205;67,193" o:connectangles="0,0,0,0,0,0,0,0,0,0,0,0,0,0,0,0,0,0,0,0,0,0,0,0,0,0,0,0,0,0,0,0,0,0,0,0,0,0,0,0,0,0,0,0,0,0,0,0,0,0,0,0,0,0,0,0,0,0,0,0,0"/>
                    <o:lock v:ext="edit" verticies="t"/>
                  </v:shape>
                  <v:shape id="Freeform 1735" o:spid="_x0000_s1035" style="position:absolute;left:4497;top:211;width:260;height:270;visibility:visible;mso-wrap-style:square;v-text-anchor:top" coordsize="1563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tpcUA&#10;AADcAAAADwAAAGRycy9kb3ducmV2LnhtbESPQWvCQBSE70L/w/IKvemmKmLTbKQUpLmINErx+My+&#10;JqHZtzG7mvjvXaHgcZiZb5hkNZhGXKhztWUFr5MIBHFhdc2lgv1uPV6CcB5ZY2OZFFzJwSp9GiUY&#10;a9vzN11yX4oAYRejgsr7NpbSFRUZdBPbEgfv13YGfZBdKXWHfYCbRk6jaCEN1hwWKmzps6LiLz8b&#10;BUuzzb6u87fTrN/nx81Pe7CGMqVenoePdxCeBv8I/7czrWC6mMH9TD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K2lxQAAANwAAAAPAAAAAAAAAAAAAAAAAJgCAABkcnMv&#10;ZG93bnJldi54bWxQSwUGAAAAAAQABAD1AAAAigMAAAAA&#10;" path="m1403,813r-4,-2l1388,804r-14,-11l1355,777r-14,-10l1342,766r1,l1346,766r3,1l1361,776r13,10l1388,799r15,14xm1336,756r-4,2l1329,758r-4,-4l1322,751r5,l1330,752r3,1l1336,756xm1185,660r-8,-4l1179,656r6,4xm1163,644r-3,l1155,644r-2,-1l1150,642r-2,-2l1145,638r-2,-4l1142,631r21,13xm1128,623r-9,-6l1108,610r-13,-7l1080,596r12,4l1104,606r12,8l1128,623xm1072,584r-4,1l1064,585r-4,-1l1055,581r-11,-8l1032,560r3,3l1043,567r12,8l1072,584xm1012,549r-5,-2l1009,547r3,2xm999,541r-9,-3l975,531,955,521,930,507,906,492,886,481r-12,-9l866,465r11,1l885,466r5,l891,465r4,3l907,475r19,10l951,498r-2,3l947,508r10,7l969,522r13,9l999,541xm880,465r-5,-6l879,459r1,1l881,463r-1,2xm831,465r-2,3l826,471r-3,-3l821,466r-1,-3l818,459r13,6xm808,451r-6,-1l794,446r-10,-7l773,430r5,4l786,439r10,6l808,451xm1563,1058r-9,-8l1545,1039r-10,-12l1525,1012r,22l1516,1031r-13,-1l1509,1036r-8,l1517,1085r-16,-16l1503,1088r1,17l1504,1118r-1,8l1492,1105r-10,-18l1472,1069r-11,-16l1450,1038r-10,-12l1430,1013r-10,-10l1439,1041r17,32l1471,1104r11,27l1491,1155r6,22l1499,1187r1,8l1501,1203r,8l1482,1219r-6,21l1467,1244r-9,4l1449,1253r-9,7l1431,1266r-9,8l1414,1285r-8,10l1403,1305r-3,9l1395,1322r-4,7l1385,1335r-6,3l1373,1341r-7,3l1349,1361r-20,19l1304,1400r-27,22l1246,1447r-37,25l1171,1499r-43,30l1113,1533r-16,7l1079,1549r-18,13l1055,1560r-6,l1039,1562r-10,2l1017,1568r-14,6l989,1581r-17,8l952,1593r-22,4l906,1601r-26,4l851,1608r-30,2l788,1614r-34,2l722,1617r-31,l661,1618r-28,-1l606,1617r-26,-1l555,1615r-23,-2l524,1614r-9,1l503,1616r-14,l466,1615r-25,-1l414,1612r-31,-4l351,1605r-35,-6l277,1593r-39,-6l199,1580r-38,-7l128,1565r-32,-7l68,1551r-25,-8l21,1537,,1529r,-8l11,1525r11,6l35,1535r16,5l69,1545r19,3l110,1552r23,4l174,1562r36,3l242,1567r29,l273,1575r102,-8l394,1554r6,-2l406,1554r3,1l412,1558r4,7l419,1570r10,-6l441,1559r13,-2l470,1556r21,1l508,1557r10,l524,1556r8,-11l560,1546r31,-1l626,1545r39,-2l706,1541r46,-3l801,1535r52,-4l802,1523r3,-1l809,1520r2,-4l812,1513r10,l837,1512r21,-3l884,1506r26,-5l931,1497r16,-4l958,1490r8,-14l996,1480r-27,8l1023,1482r3,-10l1059,1480r14,-6l1088,1468r16,-5l1118,1455r32,-16l1182,1420r3,-6l1186,1407r1,-7l1188,1392r-1,-12l1185,1367r-5,-13l1175,1339r-7,-14l1159,1310r-11,-15l1135,1278r-13,-16l1107,1245r-18,-18l1071,1209r-20,-19l1028,1171r-23,-19l980,1131r-33,-25l910,1078r-44,-31l818,1013,763,977,703,938,638,896,567,851,507,812,453,778,406,747,364,718,329,694,301,673,278,656,263,642r,-33l265,582r1,-24l269,538r3,-16l275,509r2,-4l280,501r2,-2l284,498r12,-7l309,483r11,-8l331,467r9,-10l349,447r8,-12l365,424,348,395r14,-15l378,365r16,-15l412,336r20,-15l453,306r22,-16l500,275r26,-15l553,244r29,-16l613,212r66,-32l750,146r42,-17l831,112,871,96,909,82,946,69,982,57r36,-11l1053,36r35,-8l1121,20r32,-6l1185,9r31,-4l1246,2r29,-1l1304,r21,l1346,1r19,2l1384,6r18,4l1419,14r16,5l1450,25r14,6l1477,39r13,8l1501,56r11,11l1521,77r9,11l1538,101,1506,86,1472,74,1438,64r-35,-9l1369,48r-35,-4l1298,42r-34,-2l1235,42r-29,2l1175,47r-32,6l1110,60r-33,8l1042,78r-37,11l967,102r-38,13l889,131r-41,18l805,168r-42,20l718,211r-45,22l671,244r3,10l677,265r5,12l688,290r9,13l709,317r12,14l715,337r8,13l734,365r14,15l764,395r18,15l803,426r24,16l853,459r-14,-9l814,435,779,414,734,386r-2,9l759,410r,5l759,420r-2,4l754,426r16,11l791,450r23,18l839,489r54,25l897,512,885,500r8,2l934,543r5,4l956,556r22,11l1003,583r31,18l1069,622r40,25l1154,674r50,31l1206,697r27,4l1198,672r13,2l1223,678r11,5l1246,690r10,7l1265,706r9,9l1283,726r-27,-8l1309,745r-24,l1278,747r-4,2l1273,751r,1l1273,754r1,2l1284,760r11,6l1306,773r12,6l1341,798r25,20l1348,801r-12,-15l1331,779r-3,-5l1325,768r,-4l1343,781r21,18l1385,818r23,23l1432,866r26,26l1485,921r30,31l1468,909r6,10l1471,922r19,24l1511,978r25,36l1563,1058xm1465,905r-10,-11l1441,879r-18,-16l1401,845r-2,4l1406,853r9,8l1426,871r10,13l1447,893r18,12xm1482,1036r-11,-14l1457,1006r-16,-19l1422,966r5,5l1437,985r17,21l1476,1036r6,xm1492,1055r,-5l1490,1047r-2,l1488,1051r1,2l1490,1054r2,1xm1414,999r-2,-5l1409,993r5,6xm1179,732r-8,-10l1162,714r-8,-7l1144,701r-13,-7l1121,687r-8,-4l1107,680r2,-3l1105,672r-6,-5l1092,663r-6,-4l1078,657r-9,-1l1060,655r-10,1l1072,670r28,20l1132,712r37,28l1170,740r2,-1l1176,736r3,-4xm1328,917r-4,-6l1318,905r2,5l1322,913r3,3l1328,917xm1304,895r-3,-9l1287,882r17,13xm1175,761r-3,-2l1164,752r-4,-4l1155,745r-4,-1l1148,745r27,16xm1279,873r-23,-16l1258,857r2,2l1264,861r2,4l1269,868r4,3l1276,873r3,xm1237,837r-6,-2l1229,835r8,2xm1047,639r-35,-22l1009,628r-4,l1018,636r11,4l1035,641r4,l1044,641r3,-2xm1220,827r-11,-11l1195,804r-17,-11l1158,781r1,2l1160,785r2,2l1164,790r6,4l1171,796r9,7l1191,811r14,8l1220,827xm991,596r-2,-5l987,588r-4,-2l980,588r-4,l973,588r-2,-2l969,584r2,l972,582r-8,-1l954,581r-11,1l929,584r56,31l993,606r,-6l992,597r,-1l991,596xm1061,693r-11,-9l1034,674r9,10l1050,690r3,2l1056,693r3,l1061,693xm1126,756r-27,-11l1106,753r8,5l1117,758r2,l1123,758r3,-2xm1055,718r-16,-11l1045,712r5,5l1053,718r2,xm1018,697r,-6l1015,691r,6l1018,697xm951,625r-6,-6l937,617r14,8xm1009,687r,-2l1007,685r,2l1009,687xm926,609r,-3l924,606r,3l926,609xm1001,685r-10,-8l992,682r2,2l998,685r3,xm1285,1289r-14,-29l1256,1232r-15,-26l1224,1181r-17,-24l1189,1136r-19,-21l1150,1096r-4,-2l1139,1087r-15,-11l1104,1061r-27,-20l1045,1017r-38,-30l964,954,945,942,927,928,909,917,891,905r8,7l910,921r15,12l943,946r15,13l976,972r21,16l1019,1005r24,18l1069,1043r27,21l1126,1088r24,21l1172,1130r21,22l1212,1173r18,23l1246,1220r13,24l1271,1268r3,5l1276,1278r4,5l1285,1289xm872,892r-7,-6l857,880r-8,-4l839,873r3,4l849,882r10,4l872,892xm786,837r-12,-5l759,824r-17,-9l723,804r-3,-3l715,796r-8,-3l700,789r15,10l734,810r24,14l786,837xm683,777r-7,-3l666,768r-13,-6l640,756r8,4l658,766r11,5l683,777xm618,742l570,715r21,11l606,734r9,6l618,742xm562,710r-2,-3l557,705r-5,-2l545,701r17,9xm530,693r-4,-2l524,691r6,2xm491,674r-4,-2l478,664r-5,-5l468,656r-5,-3l460,652r5,7l472,665r9,5l491,674xm448,647r-2,-8l433,628,417,615,398,598,375,580r4,4l383,590r7,7l398,605r21,19l448,647xm893,1526r-13,2l862,1531r11,1l883,1531r3,l890,1530r2,-2l893,1526xm980,606r-5,l972,605r-1,-2l972,601r1,-1l975,601r3,2l980,606xe" fillcolor="#d2dfd0 [1304]" stroked="f">
                    <v:fill opacity="20303f"/>
                    <v:path arrowok="t" o:connecttype="custom" o:connectlocs="231,133;196,109;186,103;174,96;159,87;158,83;138,78;129,72;250,173;238,169;246,207;230,223;182,257;151,267;88,269;33,264;11,258;68,259;93,258;137,252;176,247;196,226;163,189;55,116;47,83;69,56;145,16;217,0;252,11;201,7;119,35;124,63;126,70;159,93;205,114;212,126;220,127;251,163;241,149;248,175;193,119;178,109;219,151;192,124;213,146;174,107;196,134;162,97;175,114;186,126;169,116;154,102;201,193;154,155;182,178;214,215;123,136;109,127;93,118;78,109;63,97;148,255" o:connectangles="0,0,0,0,0,0,0,0,0,0,0,0,0,0,0,0,0,0,0,0,0,0,0,0,0,0,0,0,0,0,0,0,0,0,0,0,0,0,0,0,0,0,0,0,0,0,0,0,0,0,0,0,0,0,0,0,0,0,0,0,0,0"/>
                    <o:lock v:ext="edit" verticies="t"/>
                  </v:shape>
                  <v:shape id="Freeform 1736" o:spid="_x0000_s1036" style="position:absolute;left:4852;top:122;width:104;height:261;visibility:visible;mso-wrap-style:square;v-text-anchor:top" coordsize="625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8PKMUA&#10;AADcAAAADwAAAGRycy9kb3ducmV2LnhtbESPQWsCMRSE70L/Q3iFXqRmXazI1ii11CIeBNfi+bF5&#10;3SzdvGyTVNd/b4SCx2FmvmHmy9624kQ+NI4VjEcZCOLK6YZrBV+H9fMMRIjIGlvHpOBCAZaLh8Ec&#10;C+3OvKdTGWuRIBwKVGBi7AopQ2XIYhi5jjh5385bjEn6WmqP5wS3rcyzbCotNpwWDHb0bqj6Kf+s&#10;gl3+e9wPX5g+DsfPbWZ9szarUqmnx/7tFUSkPt7D/+2NVpBPJ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w8oxQAAANwAAAAPAAAAAAAAAAAAAAAAAJgCAABkcnMv&#10;ZG93bnJldi54bWxQSwUGAAAAAAQABAD1AAAAigMAAAAA&#10;" path="m623,563r-1,6l621,580r-1,19l620,623r,19l620,643r2,-1l623,641r2,-4l625,622r,-17l625,586r-2,-23xm625,655r-3,l620,655r-1,1l619,658r-1,3l620,668r2,-3l623,662r2,-3l625,655xm601,827r-1,9l601,835r,-8xm599,854r-3,1l594,857r-1,3l592,863r1,7l595,878r4,-24xm593,894r-1,10l590,915r-4,14l583,945r4,-10l590,922r2,-14l593,894xm586,960r-3,1l581,963r-2,3l578,972r-1,14l579,1005r,-5l581,991r2,-13l586,960xm575,1025r-1,6l576,1029r-1,-4xm573,1040r-4,8l565,1062r-5,20l555,1109r-5,26l547,1157r-1,16l547,1183r5,-7l557,1173r3,-2l561,1171r,-7l564,1151r4,-18l575,1108r-3,-3l565,1099r1,-11l568,1074r2,-16l573,1040xm555,1176r1,8l558,1182r,-2l557,1179r-2,-3xm524,1200r-4,-2l518,1198r,3l518,1205r1,3l521,1213r3,-13xm520,1226r-2,5l515,1239r-1,11l514,1266r,-8l515,1249r3,-10l520,1226xm541,239r1,12l545,266r3,18l552,305,537,282r-5,7l524,295r,-8l519,292,493,234r2,25l482,239,470,222r-9,-13l455,201r15,50l482,295r4,20l489,333r3,17l493,366,478,319,464,277,450,240,437,206,424,177,412,154,400,133,389,117r-17,2l352,100r-8,1l335,102r-10,-1l315,99,305,97,292,92,281,88,268,81r-9,-9l250,65r-9,-6l233,55r-7,-3l218,50r-6,1l207,52,189,46,169,39,146,32,121,25,94,18,65,13,33,6,,,1,1,4,3r,4l4,9r1,l9,10r,5l8,17r1,1l12,18r,10l17,31r4,1l23,33r1,2l24,40r7,5l38,48r3,4l43,58r1,4l45,64r1,2l52,71r11,6l63,70,59,81r-3,9l58,93r9,13l75,121r8,15l90,152r7,20l102,191r5,20l111,234r4,23l118,282r2,26l122,336r2,29l124,395r,31l122,459r-1,42l118,547r-5,54l108,659r-7,63l93,793,83,868,73,948r-9,68l56,1079r-7,55l44,1183r-4,42l38,1260r-1,29l38,1311r24,31l83,1369r19,24l119,1411r14,15l144,1436r4,4l152,1443r3,1l158,1444r13,l184,1445r13,3l210,1451r14,5l236,1461r14,8l263,1477r13,38l290,1521r17,6l323,1532r18,5l377,1545r40,7l459,1558r45,3l552,1563r50,l594,1552r-7,-11l581,1529r-7,-11l568,1506r-4,-13l559,1481r-4,-13l548,1442r-5,-26l541,1389r-1,-29l537,1344r-1,-18l534,1307r,-19l534,1266r3,-23l539,1219r3,-23l540,1212r-4,27l530,1277r-7,51l515,1322r5,-30l516,1286r-3,-4l509,1280r-5,-1l507,1259r3,-24l512,1206r,-34l528,1121r3,1l532,1138r4,-7l530,1070r2,-5l536,1047r4,-23l545,996r5,-33l557,923r7,-44l572,829r7,-56l587,780r14,-19l601,809r6,-10l611,790r3,-11l617,768r1,-13l617,742r-1,-14l612,712r-10,22l616,679r-16,13l595,694r-4,-1l587,690r-2,-4l588,677r3,-12l593,654r1,-13l596,611r,-34l599,604r3,22l603,634r2,8l609,647r2,5l611,627r-1,-28l608,568r-3,-34l603,497r-4,-39l595,415r-5,-46l594,436r-6,-13l585,421r-2,-17l578,386r-4,-19l569,345r-5,-23l557,295r-8,-27l541,239xm594,440r2,17l597,478r2,25l597,533r-3,-1l595,521r,-11l594,494r-2,-17l592,470r,-9l593,452r1,-12xm507,301r4,19l514,343r5,27l522,402r-1,-8l518,376r-6,-31l504,305r3,-4xm500,277r4,5l504,285r-1,2l500,284r-2,-3l498,278r2,-1xm493,374r2,5l494,382r-1,-8xm545,759r2,13l548,786r-1,10l545,806r-3,14l540,832r-2,8l538,847r3,1l542,856r,8l541,871r-2,7l536,885r-5,5l527,895r-7,5l523,873r2,-33l529,801r3,-45l532,754r2,l539,756r6,3xm500,499r2,8l501,515r-1,-6l498,504r,-3l500,499xm501,533r4,9l501,554r,-21xm519,731r,4l520,746r,6l519,756r-1,4l514,761r5,-30xm502,567r-4,28l500,593r1,-2l501,586r-1,-5l498,577r,-5l500,569r2,-2xm501,623r-1,6l498,630r3,-7xm530,918r-6,39l515,948r-3,2l513,942r1,-6l516,930r3,-5l521,922r3,-2l527,918r3,xm500,643r1,17l501,678r-3,20l495,720r-2,-2l492,714r,-3l492,708r,-7l491,697r1,-11l493,672r2,-13l500,643xm528,990r2,5l530,999r-1,3l527,1004r-4,1l522,1006r-1,2l522,1012r1,l525,1013r-4,4l515,1022r-8,6l496,1032r14,-59l521,978r4,5l528,988r1,1l528,990xm498,856r,15l496,889r-2,-13l494,865r1,-3l496,858r1,-1l498,856xm493,761r-9,25l483,774r1,-7l485,763r2,-1l489,761r4,xm477,835r-2,19l475,845r,-6l476,836r1,-1xm469,876r5,5l471,882r-3,-5l469,876xm479,980r1,8l477,995r2,-15xm470,888r3,2l470,891r-1,-2l470,888xm477,1008r2,4l477,1013r-2,-2l477,1008xm467,895r,13l465,903r-1,-5l465,896r2,-1xm196,148r13,36l220,219r11,34l238,286r7,32l250,350r3,29l255,409r,3l254,424r,18l252,468r-1,33l249,542r-3,47l244,644r-2,23l240,689r-3,21l235,730r,-11l235,704r1,-18l236,663r1,-20l238,620r2,-26l241,566r1,-30l244,503r1,-36l246,429r,-33l244,364r-3,-32l236,300r-5,-32l223,238r-9,-31l203,176r-2,-7l199,163r-2,-7l196,148xm233,753r,10l233,772r-2,8l227,788r-1,-6l226,774r2,-9l233,753xm219,851r-3,12l212,878r-3,17l205,915r1,6l206,928r-3,8l201,944r2,-19l208,904r4,-25l219,851xm200,963r-2,8l196,981r-4,11l189,1006r1,-8l192,988r4,-11l200,963xm185,1031r-10,51l181,1061r3,-16l185,1034r,-3xm174,1092r1,4l174,1099r-1,5l170,1108r4,-16xm166,1124r,5l165,1130r1,-6xm156,1163r,4l156,1181r,7l156,1193r-1,5l153,1201r-1,-10l152,1182r2,-10l156,1163xm149,1212r5,10l154,1239r1,21l155,1286r,30l152,1302r-1,-22l149,1250r,-38xm513,984r-3,3l509,989r1,2l512,994r1,l514,992r-1,-3l513,984xe" fillcolor="#d2dfd0 [1304]" stroked="f">
                    <v:fill opacity="20303f"/>
                    <v:path arrowok="t" o:connecttype="custom" o:connectlocs="104,104;104,111;99,144;98,154;97,165;92,185;95,189;93,197;87,205;91,44;78,37;75,40;52,17;35,9;1,1;3,5;9,12;17,32;20,84;7,198;25,240;44,247;100,261;90,232;89,207;85,201;92,161;103,128;97,115;101,108;98,71;99,76;99,75;84,50;82,64;90,142;88,134;83,84;86,127;83,95;86,156;82,120;88,165;87,170;83,145;81,128;78,146;78,149;77,150;42,68;39,119;41,84;33,28;38,128;34,154;33,163;29,184;26,199;26,215;85,166" o:connectangles="0,0,0,0,0,0,0,0,0,0,0,0,0,0,0,0,0,0,0,0,0,0,0,0,0,0,0,0,0,0,0,0,0,0,0,0,0,0,0,0,0,0,0,0,0,0,0,0,0,0,0,0,0,0,0,0,0,0,0,0"/>
                    <o:lock v:ext="edit" verticies="t"/>
                  </v:shape>
                  <v:shape id="Freeform 1737" o:spid="_x0000_s1037" style="position:absolute;left:4865;top:408;width:119;height:105;visibility:visible;mso-wrap-style:square;v-text-anchor:top" coordsize="71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ZLHsUA&#10;AADcAAAADwAAAGRycy9kb3ducmV2LnhtbESPX2vCMBTF3wf7DuEOfJvpBN2oRhkDwaJj2Png46W5&#10;psXmpiSZrX56Mxjs8XD+/DiL1WBbcSEfGscKXsYZCOLK6YaNgsP3+vkNRIjIGlvHpOBKAVbLx4cF&#10;5tr1vKdLGY1IIxxyVFDH2OVShqomi2HsOuLknZy3GJP0RmqPfRq3rZxk2UxabDgRauzoo6bqXP7Y&#10;BLmVPU4/za4oXo37KtYbvz0clRo9De9zEJGG+B/+a2+0gslsCr9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ksexQAAANwAAAAPAAAAAAAAAAAAAAAAAJgCAABkcnMv&#10;ZG93bnJldi54bWxQSwUGAAAAAAQABAD1AAAAigMAAAAA&#10;" path="m394,569r-9,-6l375,557r-10,-5l354,545r-6,11l338,545r6,l321,540r14,19l314,542,295,523,277,506,260,489,245,471,230,454,216,437,204,420,193,403r-9,-17l175,370r-7,-17l162,336r-4,-16l153,303r-2,-16l145,283r-4,-6l136,270r-4,-8l129,253r-4,-10l123,232r-1,-13l111,211r11,38l136,287r16,40l170,368r22,42l214,452r26,43l267,540r-8,l278,564r-5,6l286,586,263,570r-4,6l246,568r-6,-9l231,547,219,534,203,518r-3,-28l206,489r6,1l218,493r4,3l228,502r4,8l237,519r3,10l251,560r9,22l268,599r5,9l270,612r-1,4l269,622r1,5l238,605,219,582,195,553,168,518,138,477,93,398,87,379r-6,7l77,393r-2,5l73,404r2,5l77,414r4,5l87,423r-7,-7l73,405,67,394,60,379,54,361,48,342,42,320,35,295r-2,16l22,293,17,267,12,236,6,202,,161,3,149r2,-9l6,136r1,-2l9,133r3,-1l9,116,8,100r31,l70,99r30,-2l132,93r30,-4l193,84r30,-7l254,70r2,-6l260,59r5,-4l269,50r12,-7l294,37r12,-5l318,26r5,-4l328,17r3,-6l333,6,359,5,385,3,412,2,439,r6,19l452,36r6,14l465,62r8,10l481,78r3,4l489,83r3,2l497,85r11,44l569,186r46,41l632,242r13,10l655,258r6,2l673,258r13,-3l699,253r14,-3l713,258r1,7l691,280r-23,17l658,307r-8,7l643,322r-3,7l574,329r-1,5l570,338r-3,4l563,344r-9,2l544,349r-25,-2l494,346r,130l479,492r-33,15l446,556r-31,l402,564r-8,5xm365,570r-3,l359,569r-1,-3l356,564r9,6xm41,336r-2,l36,335r-2,-2l33,330r2,-1l37,329r3,2l41,333r,3xm308,608r-6,-3l297,602r-2,-4l294,595r7,4l308,608xm133,510r-2,-4l127,503r-4,-3l116,496r-5,-12l104,469,96,452,87,431r4,5l100,451r15,25l133,510xm187,586r-4,-4l178,578r-5,-6l168,564r3,2l177,571r5,7l187,586xm232,632r-7,-5l216,620r-10,-8l195,603r-3,-12l232,632xm321,537r,-2l319,535r,2l321,537xm73,346r-1,-5l68,333,63,317,59,295,53,270,46,241r-1,-9l43,220,40,207,35,192r1,16l39,225r3,17l46,260r-1,11l46,284r4,15l54,314r3,4l61,324r3,3l66,330r,5l66,338r7,8xm35,284r,-2l33,282r,2l35,284xm141,414r-6,-8l141,420r,-6xm165,459r-1,-6l160,446r-5,-7l149,431r1,7l153,445r5,7l165,459xm143,472r1,-2l144,469r-1,-2l141,464r,8l143,472xm165,494r,-4l162,490r,4l165,494xm182,523l170,504r6,14l182,523xm230,581l211,559r2,4l216,569r6,5l230,581xe" fillcolor="#d2dfd0 [1304]" stroked="f">
                    <v:fill opacity="20303f"/>
                    <v:path arrowok="t" o:connecttype="custom" o:connectlocs="59,91;56,93;41,78;31,64;26,50;22,44;19,35;32,68;46,94;41,94;33,81;38,83;43,97;45,103;28,86;13,65;14,70;10,63;6,52;0,27;2,22;12,16;37,13;45,8;54,4;64,0;76,8;82,14;103,38;112,43;119,44;107,53;95,57;82,57;69,92;60,95;7,56;6,55;50,101;51,101;19,82;15,72;31,97;30,95;36,103;54,89;12,57;9,45;6,32;8,45;10,54;12,57;6,47;28,76;25,73;24,78;24,78;28,82;38,97;38,97" o:connectangles="0,0,0,0,0,0,0,0,0,0,0,0,0,0,0,0,0,0,0,0,0,0,0,0,0,0,0,0,0,0,0,0,0,0,0,0,0,0,0,0,0,0,0,0,0,0,0,0,0,0,0,0,0,0,0,0,0,0,0,0"/>
                    <o:lock v:ext="edit" verticies="t"/>
                  </v:shape>
                </v:group>
                <v:group id="Group 1738" o:spid="_x0000_s1038" style="position:absolute;left:1989;top:122;width:2976;height:473" coordorigin="1989,122" coordsize="2976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739" o:spid="_x0000_s1039" style="position:absolute;left:1989;top:181;width:241;height:302;visibility:visible;mso-wrap-style:square;v-text-anchor:top" coordsize="144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8VW8MA&#10;AADcAAAADwAAAGRycy9kb3ducmV2LnhtbESP3WrCQBSE7wu+w3IEb4puTKmV6CoiCPautT7AIXvM&#10;j9mzIXuM8e3dQqGXw8x8w6y3g2tUT12oPBuYzxJQxLm3FRcGzj+H6RJUEGSLjWcy8KAA283oZY2Z&#10;9Xf+pv4khYoQDhkaKEXaTOuQl+QwzHxLHL2L7xxKlF2hbYf3CHeNTpNkoR1WHBdKbGlfUn493ZyB&#10;477moq/1q7yfd29Sf6bydUmNmYyH3QqU0CD/4b/20RpIFx/weyYeAb1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8VW8MAAADcAAAADwAAAAAAAAAAAAAAAACYAgAAZHJzL2Rv&#10;d25yZXYueG1sUEsFBgAAAAAEAAQA9QAAAIgDAAAAAA==&#10;" path="m1445,1339r-25,24l1393,1390r-31,30l1329,1452r-36,35l1253,1526r-42,41l1166,1610r6,l1161,1616r-13,5l1136,1629r-15,11l1088,1663r-37,30l1030,1709r-19,15l994,1737r-18,12l960,1758r-14,9l931,1773r-13,6l896,1787r-21,6l854,1798r-22,5l812,1808r-20,2l772,1811r-19,1l734,1811r-20,-1l694,1808r-19,-4l654,1801r-20,-6l613,1789r-21,-6l571,1775r-20,-9l529,1756r-21,-10l487,1735r-22,-13l444,1709r-23,-14l396,1677r-28,-20l338,1633r-34,-26l268,1576r-39,-33l186,1506r-45,-40l139,1466,95,1415r-4,-9l88,1400r-2,-2l85,1397r-2,1l81,1398,63,1346,46,1296,33,1248,20,1201r-7,-44l6,1115,4,1095,2,1074,1,1055,,1037r1,-24l2,989,6,966,9,944r6,-23l20,899r8,-21l36,856,46,835,56,814,69,794,81,773,95,754r16,-19l126,715r18,-19l168,672r31,-28l238,612r44,-35l333,538r59,-43l457,450r72,-50l542,391r15,-9l574,372r19,-11l640,339r54,-27l744,289r44,-23l807,255r17,-12l840,233r14,-10l865,213r14,-12l899,188r22,-14l931,172r9,-1l944,172r2,1l947,174r1,2l947,182r,3l945,189r-3,2l939,192r-3,l931,192r-4,-2l944,198r12,6l965,207r4,l1034,160r56,-39l1139,85r42,-28l1215,34r27,-16l1260,7r11,-4l1281,1r8,-1l1296,1r6,3l1306,7r3,5l1312,17r,7l1312,30r-3,6l1271,43r-4,16l1260,60r-7,3l1246,66r-7,4l1224,79r-15,11l1192,105r-17,17l1157,142r-18,24l1123,186r-15,21l1094,227r-11,19l1073,264r-9,17l1058,298r-5,14l1039,324r27,10l1061,320r38,31l1107,351r5,35l1085,416r-25,29l1036,475r-23,30l993,535r-19,31l957,596r-15,31l929,658r-11,30l908,719r-8,32l894,781r-4,32l886,844r,32l886,901r2,23l892,948r4,24l902,996r7,24l917,1042r10,24l917,1052r-9,-15l899,1022r-8,-15l884,992r-7,-14l870,962r-4,-15l860,932r-3,-16l854,902r-4,-16l848,871r-1,-16l846,839r,-15l846,811r1,-17l849,775r3,-22l856,728r4,-28l866,670r7,-34l863,624,852,612,841,600,829,587,814,575,799,562,784,549,767,536,730,511,688,485,642,459,591,433r-35,18l527,468r-11,8l506,483r-8,8l492,498r-8,11l476,521r-8,14l461,551r-7,17l447,586r-7,21l434,628r-12,43l414,710r-2,18l410,745r-1,15l408,775r1,32l412,840r6,32l425,904r10,32l446,966r13,32l475,1028r18,30l514,1088r22,29l560,1147r27,28l615,1204r30,28l678,1259r30,25l739,1307r30,20l799,1348r30,18l858,1382r29,15l917,1410r29,13l974,1433r29,8l1031,1448r29,5l1087,1458r28,2l1142,1460r26,l1191,1457r11,-2l1213,1451r10,-3l1232,1444r9,-4l1249,1435r8,-5l1263,1424r6,-7l1276,1410r4,-7l1285,1395r9,-18l1303,1359r8,-18l1318,1322r8,-20l1333,1283r6,-20l1344,1242r6,-20l1354,1200r4,-21l1362,1157r6,-44l1371,1066r12,8l1383,1099r,25l1383,1148r-3,23l1378,1192r-3,21l1371,1232r-5,19l1361,1267r-9,33l1336,1351r-21,68l1338,1405r29,-20l1403,1363r42,-28l1445,1339xm996,275r-3,l989,276r-5,-1l977,275r-11,11l958,295r-4,6l954,305r-6,5l950,311r4,7l949,320r-7,4l942,332r7,4l955,340r4,2l964,342r2,l969,341r3,-2l974,335r4,-10l983,311r3,-13l990,286r3,-8l996,275xm873,272r-9,2l850,278r-17,10l813,299r9,8l832,312r9,5l850,320r4,-3l856,311r-1,-4l854,301r3,-8l860,286r6,-8l873,272xm757,1719r-21,-5l714,1709r-27,-8l656,1692r16,7l687,1705r13,5l714,1713r11,4l736,1719r11,l757,1719xm610,1672r,-2l587,1662r23,10xm573,1651r-18,-10l534,1628r-25,-15l479,1596r18,13l518,1623r26,13l573,1651xm430,1565r-11,-7l407,1548r-15,-13l376,1520r4,7l385,1534r8,6l403,1546r17,11l430,1565xe" fillcolor="#d2dfd0 [1304]" stroked="f">
                    <v:fill opacity="20303f"/>
                    <v:path arrowok="t" o:connecttype="custom" o:connectlocs="209,254;187,273;160,293;139,301;116,301;92,294;66,280;24,244;14,233;1,186;1,161;9,136;28,112;88,67;124,48;147,34;158,29;156,32;172,27;212,1;219,3;209,11;193,24;177,47;185,59;162,94;149,130;149,162;150,170;143,153;141,135;146,106;131,92;88,78;78,89;69,118;70,145;86,181;118,214;153,235;186,243;205,241;213,234;222,214;228,186;230,199;219,237;166,46;159,51;158,56;162,56;146,45;140,53;143,48;109,282;125,287;93,274;96,275;64,256" o:connectangles="0,0,0,0,0,0,0,0,0,0,0,0,0,0,0,0,0,0,0,0,0,0,0,0,0,0,0,0,0,0,0,0,0,0,0,0,0,0,0,0,0,0,0,0,0,0,0,0,0,0,0,0,0,0,0,0,0,0,0"/>
                    <o:lock v:ext="edit" verticies="t"/>
                  </v:shape>
                  <v:shape id="Freeform 1740" o:spid="_x0000_s1040" style="position:absolute;left:2251;top:208;width:284;height:270;visibility:visible;mso-wrap-style:square;v-text-anchor:top" coordsize="1702,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I0cIA&#10;AADcAAAADwAAAGRycy9kb3ducmV2LnhtbERPz2vCMBS+D/wfwhN2GZrqoRvVKCKIbp6mE/H2bF7b&#10;YPNSmkzrf28OgseP7/d03tlaXKn1xrGC0TABQZw7bbhU8LdfDb5A+ICssXZMCu7kYT7rvU0x0+7G&#10;v3TdhVLEEPYZKqhCaDIpfV6RRT90DXHkCtdaDBG2pdQt3mK4reU4SVJp0XBsqLChZUX5ZfdvFZgD&#10;53v3XVzMevlRnLern9PnMVXqvd8tJiACdeElfro3WsE4jWvj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4jRwgAAANwAAAAPAAAAAAAAAAAAAAAAAJgCAABkcnMvZG93&#10;bnJldi54bWxQSwUGAAAAAAQABAD1AAAAhwMAAAAA&#10;" path="m1573,384r-3,-14l1574,372r3,2l1581,377r3,4l1581,385r-3,1l1575,386r-2,-2xm1427,275r-6,-2l1417,271r-3,-3l1414,264r2,1l1420,266r3,2l1427,273r,2xm949,1613r-8,-7l979,1589r-57,11l922,1606r-11,l887,1608r-34,2l809,1613r-32,3l746,1616r-28,l693,1613r-40,-4l623,1607r-11,l605,1607r-6,l596,1608r1,3l598,1613r2,3l605,1619r-31,-6l576,1611r3,-2l582,1607r3,-1l531,1581r,-5l561,1583r28,7l617,1595r27,5l670,1603r26,3l720,1608r24,l773,1608r29,-4l829,1601r27,-7l835,1594r-20,-1l794,1592r-23,-1l747,1590r-23,-1l698,1587r-26,-1l635,1582r-36,-7l564,1566r-34,-10l499,1543r-32,-15l438,1512r-28,-18l418,1491r62,21l536,1531r51,14l632,1559r39,9l705,1575r28,4l755,1581r16,l786,1579r16,-1l817,1576r16,-2l849,1570r14,-4l879,1562r-5,-5l858,1558r-16,1l825,1559r-16,l785,1559r-24,-1l737,1556r-23,-3l690,1550r-24,-5l643,1541r-24,-6l597,1528r-23,-8l550,1512r-22,-7l505,1494r-21,-10l462,1473r-23,-12l450,1450r25,3l465,1443r-12,-10l440,1423r-14,-10l392,1391r-39,-23l348,1380r-11,-12l342,1368r-21,-4l334,1382r-20,-17l294,1347r-18,-17l259,1313r-16,-18l229,1277r-14,-17l204,1243r-12,-17l183,1209r-9,-16l168,1176r-7,-17l156,1144r-3,-18l151,1111r-6,-5l140,1100r-5,-6l132,1086r-4,-9l125,1066r-2,-11l122,1042r-12,-7l122,1072r13,39l151,1150r19,41l190,1233r24,42l239,1318r28,46l259,1364r19,24l272,1393r14,16l261,1393r-2,6l245,1391r-5,-10l231,1371r-13,-14l203,1341r-4,-27l205,1313r5,1l216,1316r6,3l226,1325r5,8l235,1342r5,10l251,1383r9,23l267,1423r5,8l270,1435r-1,5l269,1445r,5l238,1428r-21,-22l195,1376r-27,-35l137,1300,91,1222r-5,-19l80,1209r-5,7l73,1222r-1,6l73,1232r2,6l80,1242r6,5l79,1239r-6,-10l66,1217r-6,-14l53,1184r-6,-19l41,1144r-6,-25l33,1134,21,1115r-5,-25l10,1060,6,1024,,985,1,972r2,-9l6,960r1,-3l9,955r1,l6,911,2,868,,829,,792,,766,1,739,4,714,8,691r3,-24l17,644r5,-22l30,602r8,-20l47,561,57,543,68,525,80,508,92,491r15,-16l122,460r12,-12l149,435r16,-12l183,410r20,-12l223,385r22,-12l269,359r25,-12l321,333r28,-12l378,307r64,-26l512,254r17,-7l547,239r23,-12l594,215r27,-15l652,184r32,-19l720,145r32,-19l782,109,812,96,839,82,865,72r25,-9l914,55r21,-6l944,38r55,-1l1049,34r47,-4l1139,26r41,-5l1216,15r34,-7l1279,r27,11l1300,30r-7,9l1286,47r-7,7l1271,58r-9,5l1254,66r-9,1l1235,68r-3,5l1225,81r-10,10l1201,105r-37,32l1114,180r16,2l1152,187r26,6l1208,201r27,7l1259,214r23,3l1302,218r6,11l1322,234r22,12l1377,261r41,22l1423,284r4,-1l1431,281r4,-4l1481,310r5,6l1478,314r-13,-6l1462,310r30,30l1495,338r3,-3l1503,334r5,-2l1514,333r6,l1525,335r5,3l1534,341r4,3l1541,349r2,4l1538,363r13,21l1555,382r4,-1l1566,383r9,4l1587,397r15,11l1595,405r-7,-2l1588,406r2,4l1594,418r6,9l1608,439r3,-14l1621,440r11,16l1641,471r9,18l1659,504r7,17l1673,540r7,17l1684,575r6,18l1693,611r3,18l1699,649r2,19l1702,687r,21l1701,742r-2,35l1694,811r-7,35l1678,880r-10,35l1656,951r-15,34l1626,1020r-18,35l1588,1090r-22,35l1542,1162r-25,35l1490,1232r-29,36l1431,1302r-31,35l1369,1367r-30,30l1307,1425r-32,25l1244,1475r-32,23l1180,1518r-32,19l1116,1554r-33,15l1049,1583r-32,12l983,1606r-34,7xm364,1393r-3,l359,1392r-2,-2l356,1388r8,5xm564,1613r-9,-1l547,1611r-6,-3l537,1602r6,1l548,1606r8,3l564,1613xm512,1573r-2,1l507,1574r-5,-1l496,1570r,-3l500,1567r4,l509,1569r3,4xm491,1565r-8,-6l473,1556r-13,-5l445,1549r-6,-6l445,1547r8,3l463,1552r12,1l482,1558r9,7xm41,1159r-4,l36,1158r-2,-2l33,1154r2,-1l37,1153r1,1l41,1156r,3xm307,1431r-5,-3l297,1425r-2,-3l294,1418r5,5l307,1431xm132,1333r-3,-3l126,1326r-4,-3l116,1319r-6,-12l102,1292r-7,-17l86,1255r5,4l100,1274r14,25l132,1333xm186,1409r-5,-3l177,1401r-5,-5l167,1388r4,2l176,1394r4,7l186,1409xm232,1456r-8,-6l215,1443r-9,-8l194,1426r-3,-11l232,1456xm1033,226r-14,12l1006,249r-10,11l987,273r-19,4l963,291r-3,l957,288r-5,-4l948,277r-2,-2l941,272r-6,-3l930,267r-17,-2l893,264r-18,1l854,267r-22,2l808,274r-27,6l752,288r-32,8l688,305r-54,17l590,336r-35,14l529,363r12,-5l573,349r50,-16l690,313r14,3l725,302r6,-1l737,302r6,3l750,308r-6,2l742,318r,6l742,326r,2l743,330r1,l704,340r-5,-10l677,334r-21,6l635,347r-20,6l623,357r-16,10l603,365r-2,-1l597,363r-4,l599,365r-9,4l582,374r-9,3l565,380r-8,2l549,382r-8,l534,381r-3,9l523,393r-14,7l490,408r-26,11l458,423r-5,4l447,433r-7,8l427,459r-15,23l410,460r-7,10l396,483r-5,16l386,518r-3,22l379,563r-3,28l375,620r5,l380,611r,-11l382,587r1,-16l387,550r5,-18l398,516r6,-13l410,509r-1,11l408,534r,16l408,569r,22l409,613r1,23l411,659r2,24l417,708r3,23l423,756r7,36l438,821r8,26l455,868r4,9l465,885r4,7l474,897r6,5l485,905r6,2l496,909r11,44l568,1010r47,40l632,1065r13,10l655,1081r6,2l684,1079r26,-6l737,1066r27,-10l794,1045r30,-14l854,1016r33,-18l914,983r27,-15l968,952r27,-16l1022,921r27,-16l1076,889r27,-16l1104,869r3,-6l1110,859r4,-5l1120,850r7,-5l1135,842r9,-4l1157,827r15,-13l1185,801r15,-15l1206,789r5,-21l1248,746r6,l1259,746r4,-2l1266,742r4,-5l1272,733r2,-7l1275,719r4,l1282,717r5,-3l1292,710r16,-14l1327,678r14,5l1334,693r-15,16l1311,719r-5,9l1304,731r-2,5l1302,739r,4l1292,746r,5l1291,755r-3,7l1283,769r-5,8l1271,786r-9,9l1251,805r-26,24l1193,856r-38,30l1111,920r-7,2l1095,927r-9,7l1076,943r-10,9l1057,958r-9,5l1041,966r-9,8l1021,982r-15,11l988,1003r-21,11l943,1027r-28,12l885,1053r-28,12l830,1077r-24,10l782,1096r-20,8l743,1111r-18,5l709,1121r6,8l720,1136r8,6l736,1149r10,7l756,1162r12,7l780,1174r28,12l840,1196r37,9l917,1214r30,6l977,1224r31,5l1037,1232r29,2l1094,1237r29,1l1152,1238r28,l1208,1235r27,-2l1262,1230r27,-6l1316,1218r26,-7l1368,1203r19,-6l1408,1191r24,-7l1459,1179r29,-46l1511,1097r17,-28l1540,1048r19,-36l1575,976r13,-35l1600,907r4,-17l1608,874r3,-17l1614,840r1,-17l1618,806r1,-17l1619,772r-1,-28l1615,717r-3,-29l1608,662r-7,-27l1594,609r-9,-25l1574,559r-11,-24l1549,511r-15,-22l1519,466r-18,-22l1483,423r-21,-22l1441,381r-23,-20l1395,343r-23,-17l1349,311r-25,-14l1300,284r-26,-11l1250,263r-26,-9l1198,246r-26,-7l1145,234r-28,-4l1090,227r-28,-1l1033,226xm585,363r-6,l572,365r5,5l585,363xm516,367r,-2l510,370r2,-1l516,367xm437,335r-14,l403,344r-23,11l358,367r-26,15l305,398r-28,18l248,436r-32,21l221,462r-5,4l210,466r-7,2l192,475r-12,8l168,493r-9,8l151,507r-6,4l146,516r-1,4l145,525r-2,3l138,537r-6,11l126,551r-8,7l109,566,98,577,88,588r-6,9l80,601r-2,3l78,608r,2l71,624r-8,15l55,659r-9,21l44,689r-3,11l37,720r-3,19l33,755r,15l33,785r2,10l43,789r-2,-6l41,778r,-5l43,770r3,-2l51,768,63,745,75,722,91,699r16,-25l126,650r19,-26l168,597r22,-26l215,543r27,-27l270,487r31,-29l332,428r33,-30l401,367r36,-32xm321,1360r,-2l319,1358r,2l321,1360xm72,1170r-1,-6l68,1156r-5,-17l57,1119r-5,-25l46,1064r-1,-9l43,1044r-4,-14l35,1015r1,16l37,1048r4,17l46,1083r-1,12l46,1107r4,15l54,1138r1,3l61,1147r2,3l65,1154r,4l64,1162r8,8xm35,1107r,-2l33,1105r,2l35,1107xm140,1238r-5,-8l140,1243r,-5xm164,1282r-2,-6l159,1270r-5,-7l149,1255r,7l152,1268r6,7l164,1282xm143,1296r1,-3l143,1292r-1,-2l140,1287r,9l143,1296xm164,1317r,-3l162,1314r,3l164,1317xm180,1347r-10,-20l176,1341r4,6xm229,1405r-19,-23l213,1386r3,6l222,1398r7,7xm1368,645r,1l1367,647r-3,l1362,647r-2,-5l1364,643r4,2xm1357,653r,4l1353,662r-3,7l1343,678r-2,-1l1340,677r-1,-1l1339,675r1,-6l1344,662r6,-4l1357,653xm887,291r-18,3l847,297r-26,1l790,297r-6,3l776,302r-9,3l755,305r,-2l758,302r3,-1l764,299r5,-1l771,296r1,-2l771,291r11,l782,294r4,-1l789,291r4,-3l796,283r16,2l832,288r24,1l881,289r6,2xm639,357r-11,l628,353r2,l633,353r2,2l639,357xm380,602r-3,l377,596r3,l380,602xe" fillcolor="#d2dfd0 [1304]" stroked="f">
                    <v:fill opacity="20303f"/>
                    <v:path arrowok="t" o:connecttype="custom" o:connectlocs="236,44;120,269;98,268;136,266;80,252;146,260;88,251;54,227;26,188;36,213;35,219;36,234;11,203;2,159;10,91;58,54;144,12;215,8;202,34;247,52;257,61;270,73;284,124;239,217;61,232;85,262;76,258;50,238;17,212;32,238;156,45;90,60;124,55;96,63;69,80;65,89;72,132;108,179;175,151;202,128;224,114;211,133;168,166;121,190;187,206;255,178;269,115;229,54;95,61;41,73;23,90;7,115;13,120;54,226;6,175;6,184;24,216;38,234;226,110;131,50;132,48;63,99" o:connectangles="0,0,0,0,0,0,0,0,0,0,0,0,0,0,0,0,0,0,0,0,0,0,0,0,0,0,0,0,0,0,0,0,0,0,0,0,0,0,0,0,0,0,0,0,0,0,0,0,0,0,0,0,0,0,0,0,0,0,0,0,0,0"/>
                    <o:lock v:ext="edit" verticies="t"/>
                  </v:shape>
                  <v:shape id="Freeform 1741" o:spid="_x0000_s1041" style="position:absolute;left:2555;top:201;width:401;height:279;visibility:visible;mso-wrap-style:square;v-text-anchor:top" coordsize="2409,1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XIn8YA&#10;AADcAAAADwAAAGRycy9kb3ducmV2LnhtbESPzWrDMBCE74G+g9hCb7HclITUiRJMQ0sOhfzUD7BY&#10;G9vEWhlJtd08fVUo5DjMzDfMejuaVvTkfGNZwXOSgiAurW64UlB8vU+XIHxA1thaJgU/5GG7eZis&#10;MdN24BP151CJCGGfoYI6hC6T0pc1GfSJ7Yijd7HOYIjSVVI7HCLctHKWpgtpsOG4UGNHbzWV1/O3&#10;UdAVh10TaO4+Xq75ze7y4+n2mSv19DjmKxCBxnAP/7f3WsFs8Qp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XIn8YAAADcAAAADwAAAAAAAAAAAAAAAACYAgAAZHJz&#10;L2Rvd25yZXYueG1sUEsFBgAAAAAEAAQA9QAAAIsDAAAAAA==&#10;" path="m2409,270r-10,6l2399,253r-2,-1l2393,250r-3,-5l2387,238r-9,-15l2366,199r-11,-15l2345,170r-11,-12l2322,145r-11,-10l2301,126r-11,-9l2279,110r-13,-5l2255,99r-11,-4l2232,93r-11,-2l2209,91r-11,l2185,93r-32,14l2124,122r-12,6l2101,135r-12,8l2080,150r-9,4l2061,160r-11,9l2038,181r-17,20l2001,224r-25,24l1949,273r-22,31l1906,338r-21,37l1862,414r-8,12l1845,438r-8,16l1829,471r-7,18l1814,511r-8,23l1797,559r-2,5l1793,571r,8l1795,588r12,-18l1819,550r10,-22l1837,504r6,6l1840,528r-5,22l1829,573r-5,26l1818,629r-8,31l1802,694r-7,36l1780,795r-14,62l1755,916r-9,57l1739,1027r-4,53l1733,1130r,46l1724,1194r-7,14l1713,1217r,6l1709,1225r-5,3l1700,1233r-3,4l1693,1243r-3,8l1686,1258r-2,9l1681,1276r-4,8l1674,1291r-3,7l1666,1303r-4,5l1657,1311r-5,4l1652,1320r-9,17l1631,1359r-13,26l1603,1416r-4,7l1592,1432r-9,10l1570,1453r-1,8l1568,1470r-3,9l1559,1489r-5,12l1546,1512r-8,13l1528,1538r-6,8l1518,1553r-2,5l1516,1560r-6,13l1501,1591r-13,19l1474,1633r-4,9l1467,1650r-3,7l1459,1663r-4,5l1450,1672r-6,3l1439,1677r-11,-4l1416,1668r-11,-6l1395,1653r-10,-9l1376,1633r-9,-13l1358,1606r-21,-35l1321,1545r-8,-11l1306,1526r-6,-8l1296,1513r-22,-24l1250,1460r-28,-35l1190,1385r-18,-16l1153,1351r-19,-19l1112,1311r-21,-21l1068,1266r-23,-25l1020,1214r-34,-29l950,1152r-38,-36l871,1075,659,861,647,848,627,827,599,796,562,757r-11,20l538,800r-13,30l508,864r-18,40l470,948r-22,49l423,1051r-6,9l406,1072r-10,12l383,1097r,-3l381,1086r-2,-4l376,1079r-2,-2l369,1079r-5,2l360,1083r-3,1l357,1086r,-17l355,1068r-3,l350,1068r-3,1l342,1073r-5,7l331,1086r-4,6l324,1097r,3l330,1109r7,8l340,1119r3,3l347,1123r4,1l350,1127r-4,4l343,1133r-2,2l340,1138r,3l351,1146r3,l356,1143r2,-2l360,1136r3,-3l366,1130r3,l373,1130r3,3l378,1136r3,4l381,1143r-2,5l374,1157r-2,6l369,1167r,5l369,1176r-8,12l351,1201r-10,17l330,1239r-19,18l305,1264r,-5l306,1253r3,-4l312,1243r4,-11l319,1225r-1,-3l316,1217r-3,-2l307,1211r2,-5l307,1200r-3,-5l300,1190r4,-9l307,1169r2,-11l307,1143r-2,3l297,1149r-10,4l273,1159r-5,4l265,1166r-4,3l259,1173r-2,3l254,1181r,4l253,1190r-10,12l233,1216r-11,15l212,1248r-24,38l164,1331r-25,51l116,1423r-19,31l81,1478r2,2l75,1491r-9,10l57,1513r-9,13l39,1541r-7,15l23,1573r-9,20l11,1593r-3,3l7,1598r-2,2l2,1601r-2,l1,1594r1,-8l6,1579r4,-7l17,1560r3,-7l24,1545r9,-19l46,1494r19,-43l73,1432r14,-24l104,1381r20,-31l134,1331r11,-22l159,1285r17,-25l185,1245r10,-15l204,1210r9,-20l217,1186r5,-4l225,1177r5,-7l239,1155r8,-20l256,1115r9,-16l269,1092r5,-6l279,1082r5,-3l303,1048r22,-33l349,978r26,-41l402,892r29,-48l463,791r34,-55l500,724r3,-10l504,704r,-9l488,680,464,660,435,635,400,605r-4,-4l393,596r-1,-3l392,588r,-3l394,580r2,-5l401,568r8,-13l413,547r17,-21l450,498r24,-32l500,428,488,417,474,405r-15,-9l444,387r-17,-9l409,371r-19,-6l369,359r-21,-5l325,350r-23,-3l277,345r-26,-2l224,343r-27,l168,343r-8,3l153,350r-9,7l135,366r6,17l149,407r11,28l173,469r-2,l168,468r-4,-1l161,464r-9,-9l141,444r-1,-3l139,436r-3,-5l134,428r-6,-8l126,413r-4,-11l110,384r-5,-10l100,366r-2,-8l97,352r1,-6l100,341r4,-6l108,329r16,-5l141,318r18,-5l178,310r20,-3l220,304r21,-1l265,303r23,l312,304r25,1l361,308r5,2l375,311r2,-1l378,308r7,1l395,312r10,5l419,325r2,-1l426,324r4,1l435,327r14,l463,329r12,1l486,334r9,3l503,343r7,4l516,354r2,-1l521,352r4,l528,353r8,5l545,366r16,-20l578,325r19,-23l619,276r24,-28l668,218r28,-33l726,150r6,l737,152r8,4l754,160r22,14l802,194r6,-3l824,182r17,-10l850,167r9,7l869,183r13,12l896,210r1,4l897,217r,3l896,223r-2,6l888,235r-17,15l866,257r30,30l931,325r41,42l1018,413r52,54l1127,525r63,63l1258,656r23,24l1309,707r32,31l1378,774r41,40l1462,858r50,48l1565,958r17,12l1585,962r5,-14l1612,879r23,-67l1658,747r24,-62l1708,624r25,-57l1760,511r27,-53l1814,407r28,-49l1871,311r30,-45l1932,224r30,-41l1994,145r32,-36l2041,95r16,-13l2076,68r22,-13l2122,41r27,-14l2178,14,2210,r21,l2240,10r10,15l2271,41r18,14l2307,68r17,12l2330,91r11,14l2353,120r16,16l2379,158r8,19l2393,194r6,15l2402,224r4,11l2407,245r,8l2406,258r,2l2406,262r1,3l2405,263r,-1l2407,262r2,l2409,270xm191,498r-3,2l181,501r3,-16l188,486r3,2l193,493r-2,5xm251,569r-2,1l247,569r-3,l242,567r-6,-6l230,553r2,-2l238,564r6,-2l249,561r1,3l251,569xm273,596r-3,l270,592r3,l273,596xm226,547r-8,12l220,554r-2,-6l216,543r-3,-6l215,538r1,l217,538r1,-1l220,534r2,-6l223,536r3,11xm216,575r,1l215,577r-2,l211,578r,-6l213,572r1,3l216,575xm305,1272r-2,l303,1266r2,l305,1272xm477,333r,-6l475,327r,6l477,333xm1228,1233r-27,-27l1206,1213r5,6l1219,1226r9,7xm1255,1260r-17,-16l1238,1247r,3l1241,1252r3,3l1251,1260r4,4l1255,1260xm1128,1138r-4,-6l1117,1126r-9,-8l1099,1110r12,13l1128,1138xm1088,1097r-20,-16l1073,1089r4,5l1080,1096r2,1l1085,1098r3,-1xm755,765r-2,-2l748,754r-3,3l755,765xm840,853r-6,-9l837,847r3,6xm850,863r-2,-6l848,863r2,xm802,812l780,792r-3,l802,812xm1063,1075r-45,-48l976,987,940,953,910,925r19,18l950,966r24,27l1001,1026r11,9l1026,1047r18,13l1063,1075xm879,896r,-2l877,890r2,6xe" fillcolor="#d2dfd0 [1304]" stroked="f">
                    <v:fill opacity="20303f"/>
                    <v:path arrowok="t" o:connecttype="custom" o:connectlocs="390,28;370,15;343,27;309,71;299,98;301,110;287,199;280,211;271,226;259,250;245,272;234,277;216,252;174,206;92,129;64,183;59,178;55,185;57,190;63,189;57,203;53,202;51,191;42,198;14,246;1,266;5,254;31,207;44,183;77,132;65,99;79,78;54,58;23,64;23,73;16,58;44,50;67,53;84,57;99,50;134,32;149,37;188,87;263,161;302,68;349,9;387,13;401,41;32,83;41,95;45,99;36,90;35,96;79,54;206,207;184,186;181,183;141,143;151,154;146,148" o:connectangles="0,0,0,0,0,0,0,0,0,0,0,0,0,0,0,0,0,0,0,0,0,0,0,0,0,0,0,0,0,0,0,0,0,0,0,0,0,0,0,0,0,0,0,0,0,0,0,0,0,0,0,0,0,0,0,0,0,0,0,0"/>
                    <o:lock v:ext="edit" verticies="t"/>
                  </v:shape>
                  <v:shape id="Freeform 1742" o:spid="_x0000_s1042" style="position:absolute;left:2925;top:200;width:305;height:395;visibility:visible;mso-wrap-style:square;v-text-anchor:top" coordsize="1830,2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Ey8QA&#10;AADcAAAADwAAAGRycy9kb3ducmV2LnhtbESPwWrCQBCG7wXfYRnBW92YQ1uiq6ggCD2ZFsTbmB2T&#10;aHY2ZFdN+vSdQ6HH4Z//m/kWq9416kFdqD0bmE0TUMSFtzWXBr6/dq8foEJEtth4JgMDBVgtRy8L&#10;zKx/8oEeeSyVQDhkaKCKsc20DkVFDsPUt8SSXXznMMrYldp2+BS4a3SaJG/aYc1yocKWthUVt/zu&#10;hHL9Cdc80ZvaFrvNNj0On6fzYMxk3K/noCL18X/5r723BtJ3eV9kR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nRMvEAAAA3AAAAA8AAAAAAAAAAAAAAAAAmAIAAGRycy9k&#10;b3ducmV2LnhtbFBLBQYAAAAABAAEAPUAAACJAwAAAAA=&#10;" path="m1749,544r-6,-11l1749,536r,8xm1522,732r-3,l1519,724r3,l1522,732xm1519,742r-2,l1517,738r2,l1519,742xm1509,781r-3,l1506,775r3,l1509,781xm1506,794r,6l1503,806r-2,-2l1501,801r2,-3l1506,794xm1506,810r-3,l1503,806r3,l1506,810xm1139,734r-3,l1136,732r3,l1139,734xm1134,759r-1,3l1131,765r,-6l1134,759xm1128,868r-1,5l1125,877r-3,4l1117,884r11,-16xm702,569r-2,l700,563r2,l702,569xm705,577r-3,l702,571r3,l705,577xm1077,1186r-27,11l1074,1184r3,2xm1830,514r-8,-2l1816,508r3,-10l1797,525r-13,-27l1778,516r-2,-10l1763,513r-13,7l1736,527r-14,5l1707,538r-16,6l1674,548r-16,5l1645,571r-14,23l1610,617r-23,28l1573,631r-2,14l1544,672r-11,38l1530,693r-21,20l1495,783r-3,2l1490,789r-2,7l1484,806r-1,9l1484,822r,2l1485,825r1,1l1488,827r-31,57l1461,886r-6,30l1449,951r-8,42l1434,1042r-6,22l1425,1042r-4,7l1417,1058r-6,9l1406,1077r6,8l1399,1077r-4,-10l1393,1067r-1,1l1390,1070r-2,4l1385,1082r-3,12l1381,1102r-2,2l1378,1102r-2,-8l1377,1083r1,-9l1379,1065r3,-9l1374,1023r-2,18l1368,1061r-3,22l1361,1107r-5,26l1351,1160r-5,30l1339,1221r-6,-2l1329,1232r-4,12l1323,1255r-2,12l1320,1277r,10l1321,1296r1,9l1320,1297r-5,5l1312,1306r-2,5l1309,1317r2,9l1314,1336r-13,25l1287,1388r-11,29l1264,1447r-11,32l1243,1512r-9,35l1225,1583r-9,45l1206,1670r-9,38l1188,1745r-10,34l1169,1809r-10,29l1150,1864r-19,50l1108,1965r-25,51l1055,2068r-30,54l992,2175r-36,56l918,2285r-3,1l909,2288r-7,4l894,2296r-21,15l845,2332r5,2l828,2342r-26,5l774,2353r-32,4l705,2359r-30,2l651,2364r-17,3l486,2293r4,1l494,2293r3,-1l499,2288r25,11l549,2307r23,8l596,2320r24,6l642,2329r21,1l686,2332r28,-2l742,2327r27,-6l796,2312r26,-10l847,2288r25,-15l895,2254r23,-19l940,2211r23,-25l983,2159r20,-30l1023,2097r19,-35l1060,2025r18,-40l1095,1943r15,-44l1126,1852r15,-48l1154,1751r14,-53l1180,1641r11,-59l1203,1521r10,-62l1223,1392r9,-69l1241,1253r7,-73l1255,1104r-28,13l1199,1133r-30,18l1137,1172r-33,25l1069,1225r-37,30l993,1289r-44,40l908,1365r-37,33l836,1427r-31,26l777,1474r-25,19l732,1507r-20,13l692,1532r-21,12l651,1554r-20,9l611,1572r-21,8l570,1587r-20,6l530,1598r-21,5l489,1606r-20,4l448,1612r-20,1l408,1613r-20,l367,1612r-20,-1l326,1608r-20,-3l285,1602r-21,-5l244,1591r-30,-9l186,1573r-26,-11l137,1549r-22,-13l95,1521,77,1505,61,1488,47,1470,34,1451,24,1430r-8,-23l9,1385,4,1361,2,1335,,1309r2,-22l3,1266r3,-22l11,1221r5,-21l23,1177r8,-22l41,1133r10,-23l63,1087r14,-23l92,1041r15,-24l124,994r18,-24l161,947r22,-24l204,899r24,-24l253,850r25,-24l306,801r28,-25l363,751r31,-25l426,701r34,-25l495,650r35,-26l567,599r39,-26l645,547r41,-26l730,493r46,-30l826,432r51,-34l934,364r57,-37l1053,288r15,-13l1085,259r19,-16l1125,225r24,-19l1175,187r28,-21l1233,144r33,l1233,198r41,-22l1316,152r44,-25l1406,103r48,-25l1502,52r51,-26l1606,r11,19l1585,44r-29,25l1528,94r-27,26l1475,145r-25,27l1427,198r-23,28l1383,253r-20,28l1345,309r-18,28l1311,367r-16,28l1282,424r-14,30l1257,482r-11,28l1234,538r-11,28l1212,594r-13,28l1188,649r-11,29l1172,692r-4,17l1163,729r-5,20l1152,772r-6,25l1140,823r-6,28l1125,859r2,-7l1131,832r5,-32l1144,756r5,-29l1152,700r2,-25l1155,653r,-16l1154,621r-2,-15l1150,590r-10,-11l1130,569r-12,-11l1106,550r-14,-9l1079,535r-15,-8l1049,521r-16,-6l1016,511r-18,-4l979,504r-19,-2l939,499r-21,-1l897,498r-18,l860,499r-15,3l831,505r-13,5l805,515r-10,6l785,528r-2,-6l754,547r-4,-17l746,536r-14,13l702,549r-13,4l675,559r-16,8l642,580r-19,14l604,611r-23,20l559,653r-8,l539,664r-12,11l515,688r-11,12l481,727r-21,30l439,789r-20,35l399,861r-18,39l389,911r-7,22l376,952r-2,18l373,987r,13l375,1010r4,12l383,1031r-8,3l389,1056r13,56l406,1112r-6,-21l414,1104r48,41l454,1137r-7,-9l441,1119r-7,-11l427,1096r-7,-12l414,1070r-6,-14l416,1040r35,56l459,1085r30,41l483,1126r3,4l488,1135r3,3l495,1141r3,2l501,1144r5,1l510,1145r-7,l536,1160r26,11l580,1179r11,5l605,1191r13,5l630,1203r10,7l649,1217r7,5l662,1229r5,6l675,1236r5,1l686,1241r3,4l695,1252r5,2l672,1238r-11,1l651,1239r-10,2l632,1241r-12,l608,1239r-10,-1l587,1236r-9,-3l568,1230r-9,-4l551,1221r-6,6l555,1233r15,5l588,1244r23,6l636,1255r31,6l702,1267r38,7l648,1274r48,13l692,1285r-4,-1l686,1285r-1,2l684,1291r-1,4l684,1299r1,2l686,1303r2,l692,1303r2,-2l665,1309r7,8l656,1328r2,5l661,1337r4,4l669,1344r63,21l730,1371r-3,5l723,1379r-3,4l715,1386r-4,2l705,1389r-5,1l777,1377r-8,-8l785,1360r,17l831,1358r-27,7l803,1365r,-2l803,1361r1,-3l808,1352r2,-2l818,1352r9,3l838,1358r12,2l858,1360r9,-2l876,1355r9,-3l895,1347r11,-5l917,1336r11,-8l952,1311r27,-20l1007,1266r29,-28l1061,1213r22,-23l1106,1167r20,-23l1145,1121r18,-21l1180,1079r16,-21l1198,1064r15,-22l1226,1022r12,-20l1249,984r8,-17l1265,952r5,-14l1274,925r1,-19l1277,881r3,-29l1285,821r4,-33l1293,762r3,-23l1297,722r,-7l1300,709r1,-4l1304,700r3,-3l1312,693r4,-1l1322,691r8,-7l1342,674r18,-11l1384,649r29,-15l1448,616r42,-20l1536,574r53,-26l1636,525r40,-19l1709,490r26,-12l1755,468r14,-7l1776,457r54,11l1830,514xm812,1243r-6,2l799,1246r9,-2l812,1243xm777,1246r-18,l759,1243r18,3xm810,1270r-28,l763,1271r-11,1l750,1274r11,-4l775,1269r16,l810,1270xm799,1297r-11,3l772,1301r18,-5l799,1295r,2xm705,1254r2,l716,1254r14,l750,1254r-45,xm729,1243r-16,l715,1241r14,2xm707,1241r-2,l705,1235r2,l707,1241xm678,1249r-11,l667,1246r11,3xm651,1246r-10,l631,1245r-10,-4l611,1235r6,2l627,1239r11,3l651,1243r,3xm454,1081r-3,2l445,1069r9,12xm424,2217r-3,l421,2212r3,l424,2217xm424,2209r-3,3l421,2209r-6,-1l408,2206r-7,-6l394,2193r2,-2l398,2191r3,l405,2193r9,6l424,2209xm468,2263r-4,2l462,2267r,4l457,2271r-5,-2l445,2266r-8,-5l443,2255r-8,-4l429,2244r-4,-7l421,2228r6,-2l433,2226r3,l439,2228r4,3l447,2235r10,11l468,2263xm472,2279r-2,l470,2275r2,l472,2279xm464,2277r-2,l462,2271r2,l464,2277xm1229,204r,-6l1225,198r,6l1229,204xm1295,264r,4l1294,270r-3,1l1287,272r-5,-1l1274,269r,6l1271,278r-2,3l1266,283r-27,27l1232,311r-6,-1l1225,309r-1,-3l1223,304r,-2l1220,305r3,5l1226,315r1,8l1229,331r,28l1229,367r,7l1226,384r-3,11l1220,412r-4,20l1212,457r-6,30l1214,468r9,-22l1233,421r10,-26l1256,365r12,-31l1282,300r13,-36xm1492,756r,-5l1490,751r,5l1492,756xm675,1293r,-6l672,1287r,6l675,1293xm540,1225r,-4l532,1216r8,9xm510,1205r-15,-5l497,1203r2,2l503,1208r2,l508,1208r2,-3xm275,1474r-9,-6l256,1462r-10,-2l236,1459r39,15xm232,1453r-13,-10l203,1430r-18,-15l165,1398r2,5l169,1407r3,5l175,1415r8,7l192,1428r40,25xm192,1474r-2,-4l185,1465r-6,-4l170,1459r22,15xm149,1445r-4,-5l141,1439r4,3l149,1445xe" fillcolor="#d2dfd0 [1304]" stroked="f">
                    <v:fill opacity="20303f"/>
                    <v:path arrowok="t" o:connecttype="custom" o:connectlocs="253,124;251,135;188,145;118,95;294,86;257,112;248,138;233,180;230,178;221,209;215,232;192,311;141,389;83,382;141,382;188,309;200,189;122,251;75,269;23,258;1,211;27,158;95,100;188,38;268,0;219,61;194,122;193,109;169,85;131,88;93,109;63,159;76,190;81,189;105,201;109,207;98,208;114,217;122,229;134,228;149,225;197,180;214,137;224,112;296,76;127,212;118,209;113,208;76,180;67,367;74,378;78,378;204,34;205,52;204,64;249,126;85,201;39,242;31,244" o:connectangles="0,0,0,0,0,0,0,0,0,0,0,0,0,0,0,0,0,0,0,0,0,0,0,0,0,0,0,0,0,0,0,0,0,0,0,0,0,0,0,0,0,0,0,0,0,0,0,0,0,0,0,0,0,0,0,0,0,0,0"/>
                    <o:lock v:ext="edit" verticies="t"/>
                  </v:shape>
                  <v:shape id="Freeform 1743" o:spid="_x0000_s1043" style="position:absolute;left:3211;top:199;width:344;height:308;visibility:visible;mso-wrap-style:square;v-text-anchor:top" coordsize="2063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3g8QA&#10;AADcAAAADwAAAGRycy9kb3ducmV2LnhtbESPQYvCMBSE78L+h/AWvGlqFVeqUdxFxYMH7SpeH83b&#10;tmzzUpqo9d8bQfA4zMw3zGzRmkpcqXGlZQWDfgSCOLO65FzB8Xfdm4BwHlljZZkU3MnBYv7RmWGi&#10;7Y0PdE19LgKEXYIKCu/rREqXFWTQ9W1NHLw/2xj0QTa51A3eAtxUMo6isTRYclgosKafgrL/9GIU&#10;6L39Hm5X1c7Ex/Q8OmyWm/0pV6r72S6nIDy1/h1+tbdaQfw1gO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4N4PEAAAA3AAAAA8AAAAAAAAAAAAAAAAAmAIAAGRycy9k&#10;b3ducmV2LnhtbFBLBQYAAAAABAAEAPUAAACJAwAAAAA=&#10;" path="m2063,1353r-5,19l2051,1392r-9,18l2031,1428r-13,18l2005,1463r-15,17l1973,1496r-19,17l1934,1528r-22,14l1889,1557r-25,15l1838,1586r-28,12l1781,1612r-26,10l1729,1632r-27,9l1676,1649r-26,8l1624,1664r-27,7l1571,1676r-26,6l1518,1687r-25,3l1466,1693r-26,3l1413,1697r-26,1l1360,1698r-17,l1325,1697r-19,-4l1287,1690r-22,-4l1243,1680r-24,-7l1195,1666r-54,-17l1096,1636r-36,-8l1033,1622r-3,-8l1043,1614r-12,-9l1016,1596r-15,-9l983,1579r-20,-8l942,1563r-22,-7l896,1549r4,5l894,1550r-5,-3l889,1546r,-1l890,1544r3,l880,1540r-12,-4l854,1530r-12,-6l829,1518r-12,-7l805,1503r-12,-8l780,1503r29,19l809,1519r-1,-4l806,1514r-2,-1l801,1515r-3,7l801,1527r6,5l777,1522r-6,-3l766,1515r-2,-3l763,1508r1,-3l769,1503r-54,-33l774,1495r-27,-21l723,1456r-24,-16l678,1426r-23,-15l635,1398r-22,-12l593,1374r6,7l607,1389r10,9l629,1409r33,23l703,1462,574,1380r73,60l611,1418r-35,-25l541,1367r-33,-28l483,1359r-25,21l431,1405r-28,29l372,1465r-31,37l307,1539r-35,42l253,1605r-22,27l207,1662r-26,31l152,1729r-32,37l87,1807r-37,44l2,1848,1,1831,,1815r,-13l2,1791r2,-10l8,1772r27,13l71,1742r40,-49l156,1639r48,-59l256,1514r57,-70l372,1369r65,-81l423,1252r14,-1l449,1246r14,-5l475,1234r12,-9l500,1213r11,-13l523,1185r12,-17l547,1150r11,-21l569,1107r11,-24l591,1057r11,-28l612,999r17,-54l644,892r12,-51l667,790r8,-50l681,691r3,-48l685,597r-1,-25l683,550r-2,-19l678,515r58,-84l725,423r-10,-5l703,413r-10,-3l684,407r-9,-1l666,405r-8,1l651,381r10,-12l672,353r13,-19l701,311r-23,-8l637,292r4,9l607,293r-34,-6l540,281r-31,-3l479,274r-29,-2l423,271r-27,-1l371,270r-23,1l325,273r-21,3l284,279r-20,3l246,287r-17,5l213,297r-6,5l201,304r-4,l195,303r-14,8l169,319r-12,9l147,337r-10,10l128,358r-8,11l114,381r-7,13l101,406r-4,14l93,433r-3,15l88,464r-1,16l87,496r,17l88,530r2,18l93,566r4,20l101,606r6,20l114,647r7,21l129,691r9,23l148,738r23,48l197,839r2,l229,899r-3,l224,898r-4,-1l217,894r-8,-7l200,876r-9,-15l180,844,168,823,154,798,134,775,119,760r-5,-5l109,751r-4,-2l102,749,99,731,94,713,89,694,82,676,75,658,67,640,58,623,48,605,59,578,53,566,47,555,43,544,39,531,36,519,34,506,32,494r,-14l32,463r2,-16l37,431r3,-15l45,402r5,-15l57,373r7,-13l73,347,83,335,93,322r12,-11l118,299r14,-11l146,278r16,-10l156,262r22,-3l201,254r26,-6l255,243r31,-6l318,229r35,-8l390,213r-2,-3l412,207r27,-2l468,205r31,2l538,211r31,2l592,213r15,l604,210r159,27l763,235,720,210r9,5l739,219r9,1l757,221r7,l771,220r7,-2l784,214r15,-8l815,195r17,-15l851,162r19,-21l890,117,911,92,929,70,945,51,960,35,974,22,985,12,995,5r9,-4l1007,r4,l1015,1r4,1l1029,8r10,8l1049,25r8,7l1065,35r5,1l1077,35r7,-1l1103,43r24,11l1156,66r34,11l1196,84r11,7l1219,99r15,7l1272,125r47,20l1329,150r12,5l1351,162r10,7l1371,177r10,8l1390,194r10,10l1409,215r9,12l1427,238r9,14l1453,280r17,31l1476,322r4,12l1484,345r3,11l1489,368r1,11l1491,391r,13l1491,419r-2,16l1486,450r-4,16l1477,482r-7,16l1462,514r-9,17l1442,547r-11,16l1418,580r-14,16l1389,613r-17,16l1354,646r-19,16l1323,673r-18,15l1282,706r-27,23l1222,755r-37,30l1142,819r-47,39l1087,860r-9,4l1067,869r-12,8l1024,898r-37,27l951,952r-26,24l915,985r-7,9l904,1001r-4,7l925,1029r26,22l978,1073r27,21l1034,1115r30,21l1095,1158r32,20l1160,1199r34,21l1229,1241r36,20l1303,1281r39,21l1381,1322r41,20l1433,1346r27,10l1503,1372r59,22l1580,1401r24,9l1636,1421r37,14l1676,1436r6,4l1685,1443r2,1l1690,1444r2,-1l1695,1437r5,-8l1708,1437r11,4l1731,1445r14,2l1759,1449r16,3l1792,1453r18,1l1829,1454r-5,6l1825,1463r2,1l1829,1465r2,-1l1775,1464r-47,-2l1709,1461r-18,-3l1676,1456r-11,-2l1654,1462r11,2l1674,1468r9,3l1690,1476r5,4l1700,1485r3,4l1705,1495r-13,2l1683,1489r-9,-8l1664,1474r-12,-4l1640,1464r-12,-3l1614,1458r-14,-2l1580,1455r-23,-2l1529,1451r-32,-3l1521,1454r26,9l1575,1472r30,11l1532,1470r1,4l1534,1478r2,4l1540,1486r-29,l1532,1499r-16,9l1540,1522r-16,2l1533,1530r12,6l1559,1542r17,7l1545,1554r5,l1552,1555r2,3l1557,1563r,4l1557,1571r-3,2l1551,1573r41,11l1578,1592r68,14l1667,1571r2,29l1703,1589r28,-9l1754,1573r15,-6l1797,1555r23,-13l1842,1530r16,-14l1864,1515r7,-2l1876,1511r7,-4l1898,1497r16,-12l1930,1472r14,-10l1956,1455r11,-4l1983,1436r16,-15l2013,1406r12,-13l2034,1379r9,-12l2049,1354r4,-12l2050,1352r-2,12l2052,1361r11,-8xm685,1462r-3,l682,1456r3,l685,1462xm669,1454r-14,-8l661,1447r3,2l667,1451r2,3xm1333,578r-12,-20l1315,544r-5,-11l1308,529r-1,1l1306,530r-1,l1303,529r-3,16l1287,531r3,11l1284,542r-3,3l1278,544r-4,-3l1271,536r-4,-7l1263,515r-3,-6l1265,548r-3,-1l1257,545r-6,-5l1244,534r-8,-6l1229,524r-7,-3l1217,521r-14,-1l1192,522r-5,1l1184,525r-3,3l1178,531r-7,-11l1158,508r-14,-12l1124,482r-4,16l1097,478r-22,-18l1051,442r-23,-14l1022,441r18,15l1057,470r16,13l1086,496r13,12l1110,521r10,12l1128,545r1,3l1129,550r,4l1128,556r-2,7l1120,570r-12,-15l1096,540r-10,-12l1075,516r-11,-10l1054,497r-11,-8l1033,482r46,49l1076,545r-9,-9l1055,524r-15,-11l1022,502r10,6l1041,517r9,13l1060,545r-8,-3l1050,538r-2,-5l1045,529r-4,-4l1032,519r-12,-7l998,504r-8,-6l987,504r-10,-6l976,494r-2,-5l969,484r-4,-4l958,475r-9,-5l940,465r-13,-4l906,463r6,19l900,486r-5,13l890,514r-3,15l885,545r-6,8l876,561r-3,6l873,575r-14,25l844,625r-13,24l818,674r-12,25l795,723r-11,24l774,771r-23,60l733,875r-13,28l715,915r-9,16l696,949r-11,19l674,991r-11,24l652,1040r-12,28l628,1097r52,-32l724,1035r39,-24l795,992r27,-15l842,966r13,-6l863,959r15,-10l895,937r19,-12l934,911r23,-16l980,880r26,-17l1034,844r27,-19l1085,807r20,-17l1123,772r7,-8l1137,756r5,-9l1148,739r5,-8l1156,723r2,-7l1160,708r5,2l1168,714r3,4l1171,724r,6l1169,736r-2,6l1165,749r8,-5l1180,738r9,-9l1198,719r7,l1215,714r10,-8l1235,698r12,-11l1274,662r32,-32l1308,623r3,-5l1316,615r5,-2l1321,612r,-3l1324,606r3,-3l1327,599r6,-21xm1049,1546r,-2l1048,1541r-1,-2l1043,1538r-11,-2l1022,1532r-10,-4l1004,1522r8,16l1014,1532r5,4l1025,1538r-3,2l1030,1545r7,2l1043,1548r6,-2xm906,1478r-16,-8l894,1473r3,4l902,1478r4,xm850,1448r-15,-8l828,1437r6,6l841,1447r4,1l850,1448xm823,1435r-1,-3l817,1429r,3l818,1435r2,1l823,1435xm100,722r2,9l103,736r2,2l105,736r,-1l106,731r-1,-5l103,724r-3,-2xe" fillcolor="#d2dfd0 [1304]" stroked="f">
                    <v:fill opacity="20303f"/>
                    <v:path arrowok="t" o:connecttype="custom" o:connectlocs="315,259;258,280;207,280;161,261;142,255;133,253;121,242;96,230;45,263;0,298;73,208;99,176;114,88;112,59;66,45;33,50;15,75;22,115;32,143;14,112;5,80;20,50;65,35;122,36;148,19;172,1;201,15;235,36;249,67;232,102;180,144;163,179;237,223;282,240;304,243;279,244;271,243;256,246;258,259;284,264;319,247;342,225;111,241;215,90;207,89;191,83;185,87;177,84;177,91;162,81;148,91;125,138;121,172;168,144;193,118;201,120;221,101;169,256;150,246;136,239;17,120" o:connectangles="0,0,0,0,0,0,0,0,0,0,0,0,0,0,0,0,0,0,0,0,0,0,0,0,0,0,0,0,0,0,0,0,0,0,0,0,0,0,0,0,0,0,0,0,0,0,0,0,0,0,0,0,0,0,0,0,0,0,0,0,0"/>
                    <o:lock v:ext="edit" verticies="t"/>
                  </v:shape>
                  <v:shape id="Freeform 1744" o:spid="_x0000_s1044" style="position:absolute;left:3567;top:162;width:482;height:334;visibility:visible;mso-wrap-style:square;v-text-anchor:top" coordsize="2893,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U9cMA&#10;AADcAAAADwAAAGRycy9kb3ducmV2LnhtbESPT4vCMBTE74LfITzB25puYd2lGmUVhHj0H+zx2Tzb&#10;YvNSm6x299MbQfA4zMxvmOm8s7W4UusrxwreRwkI4tyZigsF+93q7QuED8gGa8ek4I88zGf93hQz&#10;4268oes2FCJC2GeooAyhyaT0eUkW/cg1xNE7udZiiLItpGnxFuG2lmmSjKXFiuNCiQ0tS8rP21+r&#10;4HjxzSHs/q2hhR6vf1DXH1orNRx03xMQgbrwCj/b2ihIP1N4nI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WU9cMAAADcAAAADwAAAAAAAAAAAAAAAACYAgAAZHJzL2Rv&#10;d25yZXYueG1sUEsFBgAAAAAEAAQA9QAAAIgDAAAAAA==&#10;" path="m2674,181r-2,20l2672,181r2,xm2893,1295r,23l2891,1341r-4,24l2881,1389r-8,24l2864,1437r-11,25l2840,1486r-16,25l2807,1536r-19,25l2766,1587r-23,25l2718,1638r-27,26l2662,1690r-30,26l2603,1740r-28,21l2546,1783r-28,18l2491,1819r-27,15l2437,1849r-26,12l2385,1872r-26,9l2334,1887r-25,7l2285,1898r-24,2l2237,1901r-20,-1l2197,1898r-19,-4l2159,1889r-20,-7l2121,1873r-18,-10l2085,1851r-17,-13l2052,1823r-17,-17l2019,1788r-16,-20l1989,1747r-15,-23l1959,1700r-14,-29l1928,1639r-18,-36l1890,1563r-23,-43l1844,1474r-25,-50l1793,1371r-63,3l1660,1379r-78,4l1498,1388r-93,6l1305,1400r-108,7l1082,1414r-50,52l988,1513r-40,40l916,1587r-28,28l866,1638r-16,16l840,1665r-36,33l769,1731r-33,29l702,1790r-34,27l635,1842r-31,24l572,1887r-21,15l531,1915r-21,12l490,1939r-20,10l451,1959r-19,9l413,1975r-20,7l375,1989r-19,4l339,1998r-18,3l304,2003r-16,1l271,2004r-18,l237,2002r-17,-2l204,1996r-14,-4l174,1986r-14,-7l147,1972r-18,-12l112,1948,97,1933,83,1917,69,1900,58,1882,47,1863,37,1841r-8,-22l21,1796r-6,-27l9,1743,6,1715,3,1687,2,1656,,1624r2,-34l4,1557r3,-33l12,1490r5,-33l25,1423r8,-33l43,1357r14,-38l71,1284r8,-16l87,1252r9,-15l104,1222r9,-13l123,1196r9,-12l142,1172r10,-10l163,1152r10,-9l184,1134r3,l184,1147r13,-8l178,1162r-17,24l145,1211r-16,25l115,1261r-13,26l91,1314r-11,27l71,1370r-7,28l57,1428r-6,29l47,1488r-4,31l42,1550r-1,33l41,1613r1,33l44,1684r3,43l57,1742r13,21l85,1790r18,33l110,1834r8,11l128,1857r10,12l150,1881r14,12l178,1906r17,11l190,1920r10,4l210,1927r11,4l232,1933r24,2l281,1936r22,-1l325,1933r23,-3l372,1924r24,-8l422,1908r25,-11l473,1885r27,-13l528,1856r29,-17l586,1821r30,-21l647,1779r31,-24l710,1730r49,-40l804,1651r43,-38l888,1574r37,-37l960,1499r31,-37l1020,1425r-29,-1l963,1423r-25,l916,1424r-22,1l876,1428r-14,2l848,1433r-5,-27l859,1390r20,-16l901,1357r25,-17l953,1323r29,-17l1015,1288r35,-18l1088,1252r36,-18l1156,1217r29,-17l1211,1185r22,-16l1253,1155r17,-13l1288,1126r24,-25l1341,1069r35,-40l1416,982r46,-55l1513,865r58,-71l1561,759r-10,-34l1539,691r-12,-34l1515,624r-14,-34l1486,557r-15,-33l1490,501r21,-23l1535,455r25,-24l1588,407r29,-25l1649,358r32,-23l1913,168r23,11l1992,342,2210,150r13,-11l2236,129r17,-10l2272,108r21,-12l2316,85r26,-13l2369,60r34,-15l2433,33r31,-11l2491,14r26,-6l2541,3r23,-2l2585,r13,l2609,1r10,2l2629,5r9,4l2646,12r8,5l2661,22r5,7l2671,36r4,7l2679,52r3,9l2683,70r1,10l2685,92r-1,17l2682,127r-3,18l2674,165r-10,-43l2654,114r-10,-10l2632,90,2620,72,2609,55,2599,42r-9,-11l2583,24r-11,-2l2559,22r-12,l2535,25r-13,1l2509,29r-15,4l2479,37r-29,11l2417,62r-32,17l2349,100r-36,23l2273,151r-40,29l2191,214r-44,35l2101,289r-47,43l2005,378r18,70l2043,518r21,71l2087,660r24,71l2138,802r28,72l2197,946r35,78l2267,1097r36,71l2339,1235r19,32l2376,1298r19,31l2414,1358r19,29l2452,1415r20,28l2491,1469r-8,8l2564,1547r-79,-40l2496,1516r8,9l2506,1531r3,5l2510,1540r,5l2510,1550r-1,6l2506,1561r-2,5l2473,1553r53,44l2510,1597r2,10l2514,1618r5,11l2523,1640r-40,-6l2499,1646r6,5l2510,1656r-2,2l2504,1659r-11,-1l2484,1658r-5,l2477,1659r22,30l2483,1692r16,16l2464,1718r3,6l2472,1729r5,3l2484,1737r8,4l2502,1744r10,4l2523,1751r25,-20l2573,1709r25,-24l2623,1660r26,-26l2675,1606r26,-30l2728,1545r28,-36l2781,1475r24,-32l2825,1412r18,-31l2859,1353r12,-27l2882,1299r11,-4xm2473,1502r-9,-14l2456,1485r17,17xm1760,1295r-16,-41l1726,1209r-19,-50l1686,1103r-23,-60l1638,978r-25,-69l1584,835r-29,34l1525,903r-31,35l1464,975r-30,36l1403,1047r-30,38l1341,1124r30,2l1401,1128r29,3l1461,1135r31,3l1524,1143r31,4l1587,1153r-7,5l1571,1161r-11,2l1548,1164r-12,l1526,1166r-8,1l1511,1169r6,6l1495,1183r-11,-14l1457,1169r-8,1l1443,1172r-3,3l1438,1177r-1,3l1436,1183r7,3l1447,1188r3,4l1453,1194r-1,2l1450,1197r-2,3l1444,1201r-10,2l1420,1204r2,6l1422,1213r-1,1l1419,1215r-5,2l1409,1218r-6,2l1399,1221r-4,2l1393,1227r12,7l1423,1240r24,8l1476,1256r31,7l1532,1269r19,3l1565,1272r14,6l1611,1278r5,4l1623,1287r5,2l1636,1293r7,2l1652,1296r9,1l1671,1297r32,l1724,1296r12,l1739,1295r4,4l1760,1295xm1530,1188r-12,1l1502,1192r-18,1l1463,1194r5,-1l1474,1192r7,-3l1488,1186r7,l1506,1186r12,1l1530,1188xe" fillcolor="#d2dfd0 [1304]" stroked="f">
                    <v:fill opacity="20303f"/>
                    <v:path arrowok="t" o:connecttype="custom" o:connectlocs="480,232;457,269;415,303;377,317;347,309;324,279;277,230;158,259;117,298;78,325;51,334;27,330;6,307;0,265;12,214;25,194;24,202;8,243;9,290;27,316;47,323;83,312;134,275;156,237;150,226;197,200;236,164;250,98;275,60;379,18;419,1;441,2;447,13;439,15;422,4;385,21;340,86;384,195;415,245;418,258;419,270;415,276;412,288;433,281;471,235;412,250;264,139;228,188;262,194;247,195;241,198;237,202;232,205;263,213;278,216;250,199;253,198" o:connectangles="0,0,0,0,0,0,0,0,0,0,0,0,0,0,0,0,0,0,0,0,0,0,0,0,0,0,0,0,0,0,0,0,0,0,0,0,0,0,0,0,0,0,0,0,0,0,0,0,0,0,0,0,0,0,0,0,0"/>
                    <o:lock v:ext="edit" verticies="t"/>
                  </v:shape>
                  <v:shape id="Freeform 1745" o:spid="_x0000_s1045" style="position:absolute;left:4023;top:233;width:472;height:249;visibility:visible;mso-wrap-style:square;v-text-anchor:top" coordsize="2831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mLMcA&#10;AADcAAAADwAAAGRycy9kb3ducmV2LnhtbESPQWsCMRSE74X+h/AK3mq2VqysRinSxSrtobYUe3sk&#10;r9nVzcuyibr++0YQehxm5htmOu9cLY7Uhsqzgod+BoJYe1OxVfD1WdyPQYSIbLD2TArOFGA+u72Z&#10;Ym78iT/ouIlWJAiHHBWUMTa5lEGX5DD0fUOcvF/fOoxJtlaaFk8J7mo5yLKRdFhxWiixoUVJer85&#10;OAXvu5fVz9qG72I03BWHpdXb8ZtWqnfXPU9AROrif/jafjUKBk+PcDm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c5izHAAAA3AAAAA8AAAAAAAAAAAAAAAAAmAIAAGRy&#10;cy9kb3ducmV2LnhtbFBLBQYAAAAABAAEAPUAAACMAwAAAAA=&#10;" path="m2197,495r-4,l2191,493r4,-3l2199,487r3,l2200,491r-3,4xm972,199r-52,l928,199r8,l949,199r9,l972,199xm2831,183r-14,98l2817,267r-6,24l2817,283r-16,42l2783,367r-19,41l2744,449r-21,40l2700,527r-24,39l2650,603r-25,38l2596,677r-29,36l2536,749r-32,34l2470,817r-33,34l2401,884r-38,31l2326,946r-38,28l2250,1003r-39,26l2172,1054r-39,23l2092,1099r-40,21l2011,1139r-42,18l1927,1174r-43,16l1841,1204r-43,12l1754,1228r-5,11l1722,1242r-30,7l1661,1256r-34,10l1591,1276r-39,13l1511,1304r-43,16l1413,1340r-49,18l1321,1373r-38,14l1250,1398r-27,9l1200,1414r-15,4l1144,1430r-28,9l1099,1443r-7,3l1088,1444r-3,-1l1081,1442r-2,-2l1026,1452r-53,12l922,1473r-49,8l824,1486r-47,5l732,1493r-44,1l641,1493r-44,-2l557,1486r-39,-6l500,1476r-17,-4l467,1466r-15,-5l436,1456r-13,-7l409,1443r-12,-8l385,1429r-11,-8l364,1412r-10,-10l346,1393r-8,-10l330,1373r-6,-10l318,1351r-5,-11l309,1328r-3,-13l303,1303r-2,-14l300,1274r,-13l300,1248r1,-12l302,1223r4,-12l308,1197r4,-12l316,1171r5,-14l334,1130r14,-28l365,1072r20,-31l408,1011r26,-32l462,947r30,-33l526,880r36,-35l600,810r42,-36l680,741r38,-31l755,680r36,-27l826,626r33,-24l893,579r33,-21l958,537r32,-18l1020,503r31,-14l1080,475r28,-12l1136,452r27,-8l1169,443r17,-4l1214,432r39,-9l1303,410r62,-14l1436,377r83,-20l1588,340r59,-15l1699,312r43,-13l1777,289r26,-9l1821,273r9,-6l1886,267r-2,3l1915,270r-2,-11l1851,238r35,-12l1873,215r-35,-2l1834,216r-4,5l1831,225r2,3l1837,228r3,-2l1798,220r-44,-7l1708,207r-49,-6l1608,196r-53,-5l1500,188r-57,-5l1383,180r-62,-2l1256,175r-67,-2l1121,171r-71,-1l976,170r-75,l837,170r-62,1l715,173r-57,2l602,179r-53,3l498,187r-50,5l402,198r-45,7l316,213r-41,8l238,230r-36,10l169,250r-31,12l140,270r79,-11l111,289r-8,43l96,363r-3,18l92,386r1,28l95,441r5,27l105,497r8,28l122,554r10,30l145,615r13,28l173,671r14,25l203,720r17,23l238,763r18,19l275,797r,6l241,777,210,751,179,724,152,695,127,666,103,635,92,620,81,604,71,589,62,572,48,545,35,518,24,492,16,467,9,442,4,418,2,394,,371,,355,3,339,5,323,9,308r5,-15l20,279r7,-14l35,251r9,-13l56,225,67,213,79,200,93,189r16,-13l124,166r17,-11l159,145r19,-11l199,124r21,-9l242,106r25,-8l292,89r26,-8l345,74r27,-8l401,60r31,-7l496,41,564,30r51,-7l670,18r58,-6l788,8,852,5,918,3,988,r73,l1108,r47,2l1204,3r47,1l1300,5r49,2l1397,10r50,2l1497,15r49,4l1597,22r50,5l1698,31r51,5l1799,41r52,6l1913,54r60,7l2031,69r55,8l2140,86r53,8l2244,104r48,9l2339,123r45,10l2426,144r41,11l2506,166r38,12l2578,189r34,12l2601,218r-15,17l2568,253r-20,19l2523,292r-27,21l2466,334r-35,23l2404,373r-28,16l2349,403r-27,16l2294,435r-27,16l2240,466r-27,16l2202,450r16,-3l2215,409r40,-17l2220,379r-12,7l2193,393r-14,8l2162,409r-37,15l2083,439r-49,14l1994,467r-30,11l1942,487r-20,-6l1906,475r-9,-2l1894,472r-36,l1821,473r-38,2l1742,478r-41,5l1659,489r-44,5l1570,502r-46,8l1476,519r-49,10l1377,540r-52,12l1273,565r-54,13l1163,594r-66,18l1034,632r-58,19l922,671r-49,20l828,711r-22,10l787,732r-19,10l750,753r-17,10l718,774r-14,11l691,795r-13,11l667,818r-11,10l647,839r-8,12l632,862r-6,11l621,885r-4,11l615,908r-2,11l613,931r,12l615,955r2,13l622,981r4,14l632,1010r8,14l648,1040r-35,-22l621,1034r9,14l639,1062r10,14l660,1089r13,13l685,1113r15,11l680,1124r-35,-21l648,1097r-35,-38l602,1070r-22,-33l626,1116r,3l627,1121r3,2l632,1124r-50,-21l580,1111r103,78l677,1195r6,5l667,1200r6,8l591,1165r18,33l621,1192r-3,8l675,1233r-25,-3l702,1249r-25,-13l723,1253r-13,2l791,1266r-3,3l788,1271r2,2l792,1275r2,3l802,1281r11,3l828,1288r18,3l866,1293r25,3l880,1304r21,16l961,1317r42,8l1001,1324r-2,l998,1325r-2,1l993,1333r,9l991,1346r-6,4l979,1355r-3,3l985,1364r16,l1041,1364r40,-1l1122,1360r41,-4l1206,1351r43,-6l1293,1337r45,-8l1383,1318r46,-11l1476,1293r48,-13l1572,1265r50,-17l1671,1230r51,-18l1773,1190r52,-21l1876,1146r49,-23l1974,1098r47,-24l2068,1049r45,-26l2159,996r42,-27l2244,940r42,-28l2326,883r40,-31l2404,821r38,-32l2483,753r38,-36l2557,679r35,-36l2623,606r31,-38l2681,531r26,-39l2729,455r22,-39l2770,377r16,-38l2800,300r13,-38l2823,222r8,-39xm899,199r-46,2l800,205r-59,4l676,214r-72,6l526,226r-84,8l351,242r-8,-4l348,238r6,l360,237r6,-3l382,229r17,-8l408,224r18,l432,224r3,-2l438,220r5,-2l450,217r15,-1l486,215r20,l527,215r23,l575,214r27,l630,213r29,-1l691,211r36,-4l759,205r31,-1l817,201r24,-1l864,200r18,-1l899,199xm426,242r-2,l424,238r2,l426,242xm426,248r-2,l424,246r2,l426,248xm405,251r-3,l402,248r3,l405,251xm329,240r-7,1l312,243r-12,5l283,254r-43,l262,249r22,-4l307,242r22,-2xm1020,1353r-4,2l1012,1356r-3,l1012,1353r5,-3l1019,1350r1,3xm686,1146r-6,-2l676,1141r-5,-4l667,1132r2,l674,1133r3,2l682,1137r4,3l686,1146xm688,1157r-1,1l686,1160r-3,l683,1157r5,xm734,1230r-4,l724,1229r-5,-2l713,1223r-12,-4l694,1216r6,3l707,1220r11,1l729,1222r5,8xm656,1212r-3,l653,1206r3,l656,1212xm130,275r2,l132,273r-2,-5l127,265r,10l130,275xm961,1320r-19,3l945,1325r2,l949,1325r6,-2l961,1320xm966,1356r-3,-2l960,1351r-4,-1l953,1350r-4,l946,1350r-7,3l942,1354r3,1l948,1357r5,3l958,1360r5,-1l965,1358r1,-2xm839,1304r-24,-3l824,1305r7,1l833,1306r4,l839,1304xm785,1282r-12,-3l758,1275r-19,-4l718,1266r11,4l745,1274r18,4l785,1282xm667,1200r,-5l664,1195r,5l667,1200xm769,1356r-8,-2l750,1353r-11,l750,1358r11,6l764,1363r1,-3l767,1358r2,-2xm710,1358r-10,-5l697,1349r-3,-2l689,1347r-6,l677,1348r-4,-1l669,1346r-2,-4l651,1339r-28,-7l584,1318r-52,-17l546,1311r18,9l584,1329r21,6l627,1342r26,6l680,1354r30,4xm505,1288r-10,-9l486,1270r-9,-9l468,1250r-8,-10l452,1230r-7,-11l438,1207r-5,-11l427,1183r-6,-12l417,1158r-8,-27l402,1103r-2,11l399,1127r1,16l402,1157r4,15l409,1187r7,13l423,1215r7,13l439,1241r9,8l462,1259r18,13l505,1288xe" fillcolor="#d2dfd0 [1304]" stroked="f">
                    <v:fill opacity="20303f"/>
                    <v:path arrowok="t" o:connecttype="custom" o:connectlocs="156,33;457,75;400,147;321,196;252,217;183,241;122,249;68,241;52,221;53,195;100,135;170,84;239,63;319,45;300,37;187,29;67,33;16,61;29,112;21,111;0,66;11,36;49,15;142,1;250,3;357,14;434,36;382,73;360,68;304,79;212,94;125,126;104,148;108,173;108,183;113,199;121,209;144,216;165,224;216,223;313,191;401,137;462,63;88,38;72,37;105,36;71,40;68,41;170,226;111,189;114,193;122,204;21,46;159,225;161,226;120,211;125,226;115,225;97,222;75,205;67,193" o:connectangles="0,0,0,0,0,0,0,0,0,0,0,0,0,0,0,0,0,0,0,0,0,0,0,0,0,0,0,0,0,0,0,0,0,0,0,0,0,0,0,0,0,0,0,0,0,0,0,0,0,0,0,0,0,0,0,0,0,0,0,0,0"/>
                    <o:lock v:ext="edit" verticies="t"/>
                  </v:shape>
                  <v:shape id="Freeform 1746" o:spid="_x0000_s1046" style="position:absolute;left:4478;top:211;width:260;height:269;visibility:visible;mso-wrap-style:square;v-text-anchor:top" coordsize="1563,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WG8YA&#10;AADcAAAADwAAAGRycy9kb3ducmV2LnhtbESPW2sCMRSE3wv9D+EUfKvZFW9sjWKFgiAFL6Xo22Fz&#10;uru4OYmbqOu/bwTBx2FmvmEms9bU4kKNrywrSLsJCOLc6ooLBT+7r/cxCB+QNdaWScGNPMymry8T&#10;zLS98oYu21CICGGfoYIyBJdJ6fOSDPqudcTR+7ONwRBlU0jd4DXCTS17STKUBiuOCyU6WpSUH7dn&#10;o2A93h9Xg8Xo8/Sbpt/t4ODq+ckp1Xlr5x8gArXhGX60l1pBb9SH+5l4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JWG8YAAADcAAAADwAAAAAAAAAAAAAAAACYAgAAZHJz&#10;L2Rvd25yZXYueG1sUEsFBgAAAAAEAAQA9QAAAIsDAAAAAA==&#10;" path="m1403,814r-5,-2l1388,805r-14,-11l1354,779r-13,-11l1341,767r2,l1345,767r4,1l1360,777r14,10l1387,799r16,15xm1335,756r-3,3l1329,759r-4,-3l1322,752r4,l1330,753r3,1l1335,756xm1184,662r-7,-6l1179,656r5,6xm1163,645r-4,1l1155,645r-3,l1150,643r-3,-1l1145,638r-2,-2l1142,631r21,14xm1128,623r-9,-5l1108,611r-14,-7l1080,596r11,5l1103,608r13,6l1128,623xm1071,586r-4,l1064,586r-5,-1l1054,583r-10,-9l1030,561r5,2l1043,569r12,7l1071,586xm1012,550r-5,-3l1009,547r3,3xm999,542r-10,-4l974,532,955,521,930,508,905,494,886,482r-13,-9l866,466r11,1l884,467r4,l891,466r4,4l906,477r18,9l949,499r,3l947,509r9,7l968,522r14,10l999,542xm879,466r-5,-6l877,461r2,l880,463r-1,3xm831,466r-2,4l825,471r-2,-2l821,467r-2,-2l817,460r14,6xm806,452r-4,-1l794,446r-10,-6l771,431r7,4l786,440r9,5l806,452xm1563,1059r-9,-9l1545,1040r-10,-12l1524,1013r,21l1515,1032r-12,l1509,1037r-9,l1517,1086r-17,-16l1502,1090r1,16l1504,1118r-1,8l1492,1107r-10,-19l1470,1070r-10,-16l1450,1039r-10,-13l1430,1015r-10,-10l1439,1041r17,33l1469,1105r13,27l1490,1157r6,20l1499,1188r1,8l1500,1204r,8l1482,1219r-6,22l1467,1244r-10,5l1448,1254r-9,6l1431,1267r-9,9l1414,1285r-8,11l1403,1306r-4,9l1395,1323r-5,7l1385,1335r-6,5l1372,1342r-6,2l1349,1361r-20,20l1304,1401r-28,23l1244,1448r-35,25l1171,1501r-43,28l1112,1534r-15,7l1079,1550r-18,12l1055,1561r-7,l1039,1562r-10,3l1017,1569r-14,6l989,1582r-17,8l951,1594r-22,5l905,1602r-26,3l850,1609r-30,3l787,1615r-34,2l721,1618r-31,l661,1619r-28,l606,1618r-26,-1l555,1616r-24,-3l524,1615r-11,1l502,1617r-13,l465,1616r-25,-1l412,1612r-29,-2l350,1605r-35,-4l277,1595r-39,-7l197,1580r-36,-6l127,1567r-31,-8l68,1552r-26,-8l19,1537,,1529r,-8l9,1527r13,5l35,1536r16,5l68,1545r20,5l109,1553r23,4l173,1562r37,4l242,1568r28,l273,1576r102,-8l394,1554r6,-1l405,1554r4,3l411,1560r5,7l418,1570r10,-5l440,1560r14,-2l470,1557r21,1l507,1558r11,l524,1557r7,-11l560,1546r31,l626,1545r38,-1l706,1542r45,-2l801,1536r51,-3l802,1524r3,-1l808,1520r3,-3l812,1513r10,l837,1512r20,-2l884,1507r26,-5l931,1498r16,-4l958,1492r8,-14l995,1481r-27,8l1022,1483r4,-10l1057,1481r16,-5l1088,1469r15,-5l1118,1456r32,-16l1182,1420r2,-5l1186,1409r1,-8l1187,1393r,-12l1184,1368r-4,-13l1174,1341r-8,-15l1157,1311r-10,-15l1135,1280r-14,-17l1106,1246r-17,-17l1071,1210r-21,-19l1028,1172r-24,-19l980,1132r-33,-25l909,1079r-43,-31l816,1015,762,978,703,939,637,897,566,852,507,814,453,779,404,747,364,720,329,695,300,675,278,656,261,643r1,-32l264,583r2,-24l268,538r3,-16l275,510r2,-5l279,502r1,-2l284,499r12,-7l309,485r11,-8l330,468r10,-10l349,448r8,-11l364,425,348,395r13,-14l377,366r16,-15l411,336r20,-14l453,307r22,-16l500,276r26,-16l553,244r29,-16l613,213r65,-32l750,148r40,-18l831,113,869,98,907,83,946,70,982,58r36,-11l1053,38r35,-9l1120,21r33,-6l1184,9r32,-3l1245,3r29,-2l1303,r22,1l1345,3r20,1l1384,7r18,3l1419,15r15,5l1449,25r15,7l1477,40r13,8l1501,57r11,10l1521,77r9,12l1538,101,1504,88,1471,75,1438,65r-35,-9l1368,50r-35,-5l1298,42r-35,-1l1234,42r-29,3l1174,48r-31,6l1110,60r-34,8l1040,79r-36,11l967,102r-39,15l888,133r-40,17l805,169r-43,20l717,211r-45,23l671,244r2,11l676,266r5,12l688,291r9,12l708,318r13,15l715,337r8,15l734,366r13,15l763,395r18,16l803,427r23,16l852,460r-14,-8l813,436,779,415,734,387r-3,8l758,411r1,6l758,421r-1,4l753,427r17,10l790,451r23,18l839,491r54,24l896,512,885,501r8,3l933,545r6,2l956,557r20,12l1003,584r31,18l1068,623r41,24l1154,675r50,30l1206,697r27,6l1198,672r12,4l1223,679r11,5l1244,690r10,7l1264,706r9,9l1281,727r-27,-8l1308,746r-23,l1278,747r-5,4l1272,752r,1l1272,755r1,1l1283,762r12,5l1305,773r11,7l1340,798r26,22l1348,802r-13,-15l1331,780r-4,-6l1325,770r,-5l1343,781r19,18l1384,820r23,21l1431,866r26,27l1485,922r28,31l1468,910r5,10l1470,923r20,25l1511,979r25,36l1563,1059xm1465,906r-10,-11l1441,881r-18,-17l1401,847r-4,2l1406,855r9,7l1425,872r10,13l1447,895r18,11xm1482,1037r-12,-14l1457,1007r-16,-19l1422,966r4,6l1437,986r16,21l1476,1037r6,xm1492,1056r,-6l1490,1049r-4,-1l1487,1051r1,3l1490,1056r2,xm1414,999r-3,-4l1408,994r6,5xm1179,732r-8,-10l1162,714r-9,-6l1144,703r-14,-8l1119,689r-8,-5l1107,680r2,-2l1103,672r-5,-4l1092,663r-8,-3l1076,658r-8,-2l1059,656r-10,l1072,671r28,19l1132,714r37,26l1170,742r2,-2l1175,737r4,-5xm1327,918r-4,-6l1316,906r4,6l1322,914r3,2l1327,918xm1303,896r-3,-8l1287,882r16,14xm1173,762r-2,-2l1164,753r-4,-5l1155,746r-4,-1l1146,746r27,16xm1279,874r-25,-17l1258,858r2,2l1263,862r2,3l1268,870r3,2l1274,873r5,1xm1236,838r-5,-2l1227,836r9,2xm1047,639r-35,-21l1009,629r-6,l1018,637r11,5l1035,642r4,1l1044,642r3,-3xm1219,828r-11,-12l1195,805r-17,-11l1157,781r,3l1160,787r1,2l1164,790r6,5l1171,797r9,8l1191,812r14,8l1219,828xm990,596r-1,-4l986,589r-3,-2l980,588r-4,1l973,589r-2,-2l968,586r3,-1l972,583r-8,-2l954,583r-12,1l928,586r57,30l993,608r,-6l992,597r-1,-1l990,596xm1061,694r-12,-8l1034,676r9,9l1049,690r4,3l1056,694r2,1l1061,694xm1125,756r-27,-10l1106,754r6,5l1116,760r3,l1123,759r2,-3xm1055,719r-16,-11l1045,713r4,5l1053,719r2,xm1017,697r,-5l1014,692r,5l1017,697xm949,626r-4,-5l937,618r12,8xm1009,689r,-3l1007,686r,3l1009,689xm926,610r,-2l923,608r,2l926,610xm1001,686r-11,-8l992,683r2,3l998,687r3,-1xm1285,1290r-15,-29l1255,1233r-15,-26l1224,1182r-18,-24l1188,1137r-19,-21l1150,1097r-4,-2l1138,1088r-14,-10l1103,1062r-27,-21l1045,1017r-38,-28l963,955,945,942,927,930,907,918,891,906r7,7l910,922r14,11l941,947r17,13l976,973r20,16l1019,1006r24,18l1068,1045r27,21l1125,1089r25,20l1172,1131r20,22l1211,1174r17,23l1244,1221r15,23l1271,1268r1,6l1276,1280r3,4l1285,1290xm871,893r-6,-6l857,881r-9,-4l839,874r3,4l849,882r9,6l871,893xm785,838r-11,-6l759,824r-17,-8l723,806r-4,-4l714,797r-7,-3l699,789r15,10l734,811r24,13l785,838xm682,779r-8,-5l665,769r-12,-6l640,756r7,5l656,767r13,5l682,779xm618,744l570,717r20,10l606,735r9,5l618,744xm561,711r-1,-2l556,706r-5,-2l545,703r16,8xm529,694r-3,-2l524,692r5,2xm491,676r-5,-4l477,664r-5,-4l467,656r-4,-2l458,653r7,7l472,665r9,6l491,676xm448,648r-3,-9l432,629,417,616,398,599,375,580r3,5l383,591r6,6l398,605r21,20l448,648xm893,1527r-14,1l860,1533r13,l883,1533r3,-1l889,1531r3,-3l893,1527xm980,608r-5,-2l972,605r-1,-1l972,602r1,-1l975,602r2,2l980,608xe" fillcolor="#d2dfd0 [1304]" stroked="f">
                    <v:fill opacity="20303f"/>
                    <v:path arrowok="t" o:connecttype="custom" o:connectlocs="231,133;196,109;186,103;174,95;159,87;158,83;138,77;129,72;250,172;238,169;246,206;230,222;182,256;151,266;88,268;33,263;11,257;68,259;93,257;137,251;176,246;196,225;163,188;55,115;47,83;68,56;145,16;217,0;252,11;200,7;119,35;124,63;126,70;159,93;205,114;212,125;220,127;251,163;241,149;248,174;193,119;178,109;219,151;192,124;213,145;174,107;196,134;162,97;174,114;186,126;169,116;154,101;201,192;154,155;182,177;214,214;123,136;109,127;93,118;78,109;63,97;148,254" o:connectangles="0,0,0,0,0,0,0,0,0,0,0,0,0,0,0,0,0,0,0,0,0,0,0,0,0,0,0,0,0,0,0,0,0,0,0,0,0,0,0,0,0,0,0,0,0,0,0,0,0,0,0,0,0,0,0,0,0,0,0,0,0,0"/>
                    <o:lock v:ext="edit" verticies="t"/>
                  </v:shape>
                  <v:shape id="Freeform 1747" o:spid="_x0000_s1047" style="position:absolute;left:4833;top:122;width:105;height:261;visibility:visible;mso-wrap-style:square;v-text-anchor:top" coordsize="625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o8bsUA&#10;AADcAAAADwAAAGRycy9kb3ducmV2LnhtbESPQWsCMRSE74X+h/AKvZSadcEqW6NUqSI9CK7F82Pz&#10;ulm6eVmTqOu/N0Khx2FmvmGm89624kw+NI4VDAcZCOLK6YZrBd/71esERIjIGlvHpOBKAeazx4cp&#10;FtpdeEfnMtYiQTgUqMDE2BVShsqQxTBwHXHyfpy3GJP0tdQeLwluW5ln2Zu02HBaMNjR0lD1W56s&#10;gm1+POxeRkyf+8P6K7O+WZlFqdTzU//xDiJSH//Df+2NVpCPR3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jxuxQAAANwAAAAPAAAAAAAAAAAAAAAAAJgCAABkcnMv&#10;ZG93bnJldi54bWxQSwUGAAAAAAQABAD1AAAAigMAAAAA&#10;" path="m624,564r-1,5l622,580r-1,18l621,623r-1,18l621,643r1,-2l623,640r2,-3l625,622r,-17l625,586r-1,-22xm624,655r-1,l621,655r-1,1l618,657r,5l621,667r1,-2l624,662r,-4l624,655xm600,826r-1,10l602,834r-2,-8xm599,854r-2,1l595,857r-1,2l593,863r,7l596,879r3,-25xm594,893r-1,11l590,916r-3,14l584,944r4,-10l590,922r3,-14l594,893xm587,959r-3,1l581,963r-1,4l579,972r-1,13l579,1005r1,-5l581,991r3,-14l587,959xm576,1025r-1,6l576,1030r,-5xm573,1040r-3,8l566,1063r-5,19l555,1109r-4,26l548,1157r-2,16l548,1183r5,-7l558,1173r3,-3l562,1170r,-5l564,1151r5,-18l576,1108r-4,-3l566,1099r1,-11l569,1074r2,-16l573,1040xm555,1176r2,8l558,1182r1,-1l558,1178r-3,-2xm525,1201r-4,-3l518,1198r-1,3l518,1204r1,4l521,1212r4,-11xm521,1226r-3,5l516,1239r-1,11l515,1266r,-7l516,1250r2,-11l521,1226xm542,238r1,13l545,266r4,18l553,304,536,283r-4,6l525,296r,-9l519,292,494,235r2,24l482,238,471,221r-9,-12l454,201r16,50l482,295r5,19l489,333r2,17l494,366,478,319,464,277,450,240,437,207,425,177,412,153,401,133,390,118r-18,1l353,100r-8,1l336,102r-10,-1l316,99,306,96,293,92,281,87,268,81r-9,-8l250,65r-9,-6l233,54r-7,-2l219,51r-6,l206,52,188,45,168,39,146,32,121,25,95,19,66,12,34,6,,,2,1,5,2r,5l5,9r1,l9,10,8,15r,2l9,18r4,1l13,27r4,5l22,33r1,l24,35r1,5l32,44r6,4l42,52r1,6l44,61r1,3l47,66r5,4l62,77r,-8l60,81,57,91r2,2l68,107r8,13l84,136r6,17l96,171r6,20l107,211r5,23l115,258r4,25l121,309r1,27l123,364r1,31l124,427r-1,33l122,501r-3,47l114,601r-5,57l102,723r-8,69l84,867,72,948r-9,68l56,1078r-6,56l44,1183r-3,42l39,1260r-1,28l38,1311r24,32l84,1370r19,23l120,1412r13,14l145,1436r4,5l152,1443r4,1l158,1444r14,l185,1445r12,2l211,1451r13,4l237,1462r13,7l264,1477r12,38l291,1521r16,6l324,1533r18,4l378,1545r39,7l460,1557r45,4l552,1563r51,l595,1553r-7,-11l581,1529r-6,-11l569,1505r-5,-11l559,1481r-4,-13l549,1442r-5,-26l542,1388r-1,-27l537,1344r-1,-18l535,1308r-1,-21l535,1266r2,-23l540,1220r3,-25l540,1211r-4,28l531,1278r-8,50l515,1321r6,-29l517,1286r-4,-3l509,1279r-4,-1l508,1259r2,-24l512,1207r1,-35l527,1120r5,2l533,1139r3,-7l531,1070r1,-5l536,1048r4,-24l545,997r6,-34l558,923r6,-44l572,829r8,-56l588,780r12,-19l602,808r5,-8l612,790r3,-11l617,767r1,-12l617,741r-1,-13l613,712r-10,22l616,680r-16,11l595,694r-5,l588,690r-2,-3l589,677r2,-12l594,654r1,-14l597,612r,-34l599,604r3,21l604,635r2,6l609,647r3,6l612,627r-1,-28l608,568r-2,-34l603,497r-4,-40l595,414r-5,-45l594,436r-5,-14l586,421r-4,-16l579,387r-4,-20l570,345r-7,-24l558,295r-8,-27l542,238xm595,440r2,17l598,478r1,25l598,532r-3,-1l596,522r,-12l595,495r-2,-18l591,470r2,-8l593,452r2,-12xm508,301r4,19l515,344r3,27l523,402r-1,-8l518,376r-5,-31l505,304r3,-3xm500,277r5,6l504,286r-1,1l500,284r-1,-4l499,278r1,-1xm494,373r1,6l495,381r-1,-8xm545,758r3,15l548,786r,11l545,806r-3,15l540,832r-1,9l537,847r5,1l543,856r,8l542,872r-2,7l536,884r-4,6l527,896r-6,4l523,873r3,-33l528,801r4,-45l533,755r2,l540,756r5,2xm500,498r1,8l501,515r-1,-6l499,504r,-3l500,498xm501,532r5,11l501,554r,-22xm519,731r,3l521,746r,6l519,756r-2,3l515,762r4,-31xm503,566r-4,29l500,594r1,-4l501,587r-1,-6l499,577r,-5l500,569r3,-3xm501,623r-1,6l498,630r3,-7xm531,917r-6,40l515,948r-3,2l514,942r1,-7l517,930r2,-5l522,922r2,-2l527,918r4,-1xm499,643r2,17l500,678r-1,20l495,721r-1,-4l492,714r,-3l492,707r,-5l491,697r1,-11l494,673r2,-15l499,643xm528,990r3,6l531,999r-1,3l527,1004r-3,1l523,1006r-1,2l523,1011r1,l526,1013r-4,4l516,1023r-9,4l497,1032r13,-59l522,977r4,6l528,988r,2xm499,856r,15l496,889r-1,-14l495,865r1,-3l496,859r1,-2l499,856xm494,762r-9,24l483,774r2,-8l486,763r2,-1l490,761r4,1xm478,834r-3,20l474,845r1,-6l475,836r3,-2xm470,875r4,6l472,882r-3,-6l470,875xm480,980r1,9l478,996r2,-16xm471,888r2,2l471,892r-2,-3l471,888xm478,1009r1,2l478,1013r-3,-3l478,1009xm468,895r,13l465,902r-1,-3l465,896r3,-1xm196,148r14,36l221,219r10,34l239,286r7,33l250,350r4,30l256,409r,3l255,423r-1,19l253,468r-2,33l249,541r-2,48l245,645r-3,22l240,689r-2,20l235,730r1,-10l236,705r,-19l237,663r1,-20l239,620r1,-26l241,566r1,-30l244,503r1,-35l247,429r-1,-33l245,364r-4,-33l237,300r-6,-31l223,237r-9,-30l204,176r-2,-6l200,163r-3,-7l196,148xm233,753r,10l232,772r-2,9l228,789r-2,-7l227,775r2,-10l233,753xm220,851r-3,12l213,878r-3,18l205,915r1,6l205,927r-1,8l202,943r2,-18l208,904r5,-24l220,851xm200,963r-1,8l196,981r-3,11l190,1006r1,-8l193,988r3,-12l200,963xm186,1031r-10,51l181,1060r3,-16l186,1035r,-4xm175,1092r,3l175,1099r-1,4l170,1108r5,-16xm167,1125r,3l165,1130r2,-5xm157,1162r-1,6l157,1181r,6l157,1193r-2,5l154,1201r-2,-10l152,1182r2,-9l157,1162xm150,1211r5,10l155,1239r,21l156,1286r,31l152,1302r-2,-21l150,1250r,-39xm513,984r-3,2l509,990r1,2l512,993r2,l514,992r,-3l513,984xe" fillcolor="#d2dfd0 [1304]" stroked="f">
                    <v:fill opacity="20303f"/>
                    <v:path arrowok="t" o:connecttype="custom" o:connectlocs="105,104;104,111;100,143;99,154;98,165;93,185;96,189;94,197;88,205;92,44;79,37;76,40;53,17;36,9;1,0;4,6;9,12;17,32;20,84;7,198;25,241;44,247;101,261;91,232;90,207;86,202;93,161;104,128;98,115;102,108;99,70;100,76;100,75;85,50;83,64;91,142;89,134;84,84;87,127;84,95;87,156;83,120;89,165;88,170;84,145;81,128;79,146;79,149;78,150;43,68;40,118;41,84;34,28;38,128;34,154;33,163;29,184;26,199;26,215;86,166" o:connectangles="0,0,0,0,0,0,0,0,0,0,0,0,0,0,0,0,0,0,0,0,0,0,0,0,0,0,0,0,0,0,0,0,0,0,0,0,0,0,0,0,0,0,0,0,0,0,0,0,0,0,0,0,0,0,0,0,0,0,0,0"/>
                    <o:lock v:ext="edit" verticies="t"/>
                  </v:shape>
                  <v:shape id="Freeform 1748" o:spid="_x0000_s1048" style="position:absolute;left:4846;top:407;width:119;height:106;visibility:visible;mso-wrap-style:square;v-text-anchor:top" coordsize="71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1DtMUA&#10;AADcAAAADwAAAGRycy9kb3ducmV2LnhtbESPX2vCMBTF34V9h3AHe5vphKlUo4yBYNlkWH3w8dJc&#10;02JzU5LMdvv0ZjDw8XD+/DjL9WBbcSUfGscKXsYZCOLK6YaNguNh8zwHESKyxtYxKfihAOvVw2iJ&#10;uXY97+laRiPSCIccFdQxdrmUoarJYhi7jjh5Z+ctxiS9kdpjn8ZtKydZNpUWG06EGjt6r6m6lN82&#10;QX7LHl935rMoZsZ9FZut/zielHp6HN4WICIN8R7+b2+1gslsCn9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UO0xQAAANwAAAAPAAAAAAAAAAAAAAAAAJgCAABkcnMv&#10;ZG93bnJldi54bWxQSwUGAAAAAAQABAD1AAAAigMAAAAA&#10;" path="m394,570r-9,-7l375,557r-11,-6l353,546r-5,10l338,546r4,l321,540r13,19l314,541,295,524,276,506,259,489,243,472,229,454,216,437,204,420,192,403r-9,-16l174,370r-6,-17l162,336r-6,-16l153,303r-2,-16l145,282r-5,-5l135,270r-3,-8l128,253r-3,-10l123,231r-1,-12l110,211r12,37l135,287r17,40l170,368r20,42l214,452r25,44l267,540r-8,l278,564r-6,6l286,587,261,570r-2,5l245,567r-5,-9l231,547,218,533,203,519r-4,-28l206,490r6,l216,492r6,4l226,502r6,7l236,519r4,10l251,559r9,24l267,599r5,9l270,612r-1,5l269,622r1,6l238,605,218,582,195,553,168,519,137,478,91,398,87,379r-7,7l77,393r-4,5l73,404r,6l77,414r3,5l87,423r-7,-8l73,406,66,394,60,379,54,362,47,341,41,320,35,295r-2,16l21,293,16,267,11,237,6,202,,162,1,148r3,-9l6,136r1,-2l9,133r2,-2l9,116,7,100r31,1l69,100r31,-3l132,94r30,-5l192,84r31,-7l253,70r3,-6l259,59r4,-5l269,50r11,-6l294,38r12,-5l317,26r6,-5l328,17r3,-6l333,5r26,l385,4,412,2,439,r6,19l451,36r7,15l465,62r8,9l480,79r4,2l489,84r3,1l496,86r11,43l568,186r47,41l632,242r13,10l655,257r6,3l673,259r13,-3l699,253r12,-4l713,257r1,7l690,280r-22,17l657,306r-9,8l643,322r-5,7l574,329r-2,6l570,338r-4,3l563,344r-9,3l544,348r-25,-1l494,346r,129l478,491r-32,16l446,556r-32,l402,565r-8,5xm364,570r-3,l359,568r-1,-2l356,564r8,6xm41,336r-3,l36,335r-2,-3l33,330r2,l37,330r2,1l41,333r,3xm307,608r-5,-3l297,601r-2,-3l294,595r7,4l307,608xm132,509r-1,-3l127,503r-5,-4l116,496r-6,-12l104,470,96,452,87,431r4,5l100,450r14,25l132,509xm186,587r-4,-4l177,578r-5,-6l168,564r3,2l176,571r5,7l186,587xm232,632r-8,-6l216,620r-10,-8l194,603r-3,-12l232,632xm321,537r,-3l319,534r,3l321,537xm73,347r-2,-7l68,333,63,316,57,295,52,270,46,240r-1,-9l43,220,39,207,35,192r1,17l37,225r4,18l46,260r-1,11l46,285r4,13l54,314r1,4l61,323r2,4l65,331r,4l64,338r9,9xm35,285r,-4l33,281r,4l35,285xm141,415r-6,-9l141,420r,-5xm164,458r-2,-5l159,446r-5,-7l149,431r1,7l152,445r6,7l164,458xm143,472r1,-1l144,469r-2,-3l141,464r,8l143,472xm164,494r,-3l162,491r,3l164,494xm180,523l170,505r6,14l180,523xm230,581l210,559r3,4l216,568r6,6l230,581xe" fillcolor="#d2dfd0 [1304]" stroked="f">
                    <v:fill opacity="20303f"/>
                    <v:path arrowok="t" o:connecttype="custom" o:connectlocs="59,92;56,94;41,79;31,65;26,51;22,44;18,35;32,69;46,95;41,95;33,82;38,84;43,98;45,104;28,87;13,66;13,70;10,64;6,52;0,27;2,22;12,17;37,13;45,8;54,4;64,1;76,9;82,14;103,38;112,43;119,44;107,54;94,57;82,58;69,93;60,95;6,56;6,55;50,101;51,102;19,83;15,73;30,98;29,96;36,104;54,90;12,58;9,45;6,32;8,45;10,54;12,58;6,48;27,77;25,73;24,79;24,79;27,83;38,97;38,97" o:connectangles="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5850255</wp:posOffset>
                </wp:positionV>
                <wp:extent cx="5925185" cy="2512695"/>
                <wp:effectExtent l="635" t="0" r="8255" b="1905"/>
                <wp:wrapNone/>
                <wp:docPr id="253" name="Freeform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5185" cy="2512695"/>
                        </a:xfrm>
                        <a:custGeom>
                          <a:avLst/>
                          <a:gdLst>
                            <a:gd name="T0" fmla="*/ 2057 w 9331"/>
                            <a:gd name="T1" fmla="*/ 966 h 4439"/>
                            <a:gd name="T2" fmla="*/ 8204 w 9331"/>
                            <a:gd name="T3" fmla="*/ 989 h 4439"/>
                            <a:gd name="T4" fmla="*/ 8821 w 9331"/>
                            <a:gd name="T5" fmla="*/ 4107 h 4439"/>
                            <a:gd name="T6" fmla="*/ 1091 w 9331"/>
                            <a:gd name="T7" fmla="*/ 4083 h 4439"/>
                            <a:gd name="T8" fmla="*/ 2057 w 9331"/>
                            <a:gd name="T9" fmla="*/ 966 h 4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31" h="4439">
                              <a:moveTo>
                                <a:pt x="2057" y="966"/>
                              </a:moveTo>
                              <a:cubicBezTo>
                                <a:pt x="4114" y="1932"/>
                                <a:pt x="7114" y="443"/>
                                <a:pt x="8204" y="989"/>
                              </a:cubicBezTo>
                              <a:cubicBezTo>
                                <a:pt x="9331" y="1512"/>
                                <a:pt x="8909" y="3687"/>
                                <a:pt x="8821" y="4107"/>
                              </a:cubicBezTo>
                              <a:cubicBezTo>
                                <a:pt x="6954" y="3862"/>
                                <a:pt x="1606" y="4439"/>
                                <a:pt x="1091" y="4083"/>
                              </a:cubicBezTo>
                              <a:cubicBezTo>
                                <a:pt x="576" y="3727"/>
                                <a:pt x="0" y="0"/>
                                <a:pt x="2057" y="966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  <a:alpha val="48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8E7E9" id="Freeform 1725" o:spid="_x0000_s1026" style="position:absolute;margin-left:29.3pt;margin-top:460.65pt;width:466.55pt;height:197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31,4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" path="m2057,966v2057,966,5057,-523,6147,23c9331,1512,8909,3687,8821,4107,6954,3862,1606,4439,1091,4083,576,3727,,,2057,966xe" fillcolor="#fff084 [1301]" stroked="f">
                <v:fill opacity="31457f" color2="#fff084 [1301]" rotate="t" focus="100%" type="gradient"/>
                <v:path arrowok="t" o:connecttype="custom" o:connectlocs="1306195,546804;5209540,559823;5601335,2324766;692785,2311181;1306195,546804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6086475</wp:posOffset>
                </wp:positionV>
                <wp:extent cx="5486400" cy="2286000"/>
                <wp:effectExtent l="9525" t="17145" r="9525" b="11430"/>
                <wp:wrapNone/>
                <wp:docPr id="252" name="Rectangl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2286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  <a:gamma/>
                                <a:tint val="0"/>
                                <a:invGamma/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4F7AF" id="Rectangle 1724" o:spid="_x0000_s1026" style="position:absolute;margin-left:54pt;margin-top:479.25pt;width:6in;height:180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" fillcolor="white [3212]" strokecolor="#4a4f64 [2415]" strokeweight="1.5pt">
                <v:fill color2="white [28]" o:opacity2="0" rotate="t" focus="100%" type="gradient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4056380</wp:posOffset>
                </wp:positionV>
                <wp:extent cx="2742565" cy="284480"/>
                <wp:effectExtent l="2540" t="0" r="0" b="4445"/>
                <wp:wrapNone/>
                <wp:docPr id="251" name="Text Box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751556247"/>
                              <w:placeholder>
                                <w:docPart w:val="FAC5267DE0654FDFA560CA265125A689"/>
                              </w:placeholder>
                              <w:showingPlcHdr/>
                            </w:sdtPr>
                            <w:sdtEndPr/>
                            <w:sdtContent>
                              <w:p w:rsidR="00713ECA" w:rsidRDefault="00713ECA" w:rsidP="00F60E0E">
                                <w:pPr>
                                  <w:pStyle w:val="Giftname"/>
                                </w:pPr>
                                <w:r w:rsidRPr="00F60E0E">
                                  <w:t>Gift Name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1" o:spid="_x0000_s1055" type="#_x0000_t202" style="position:absolute;left:0;text-align:left;margin-left:255.2pt;margin-top:319.4pt;width:215.95pt;height:22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" filled="f" stroked="f">
                <v:fill color2="black" rotate="t" focus="50%" type="gradient"/>
                <v:textbox inset="0,0,0,0">
                  <w:txbxContent>
                    <w:sdt>
                      <w:sdtPr>
                        <w:id w:val="751556247"/>
                        <w:placeholder>
                          <w:docPart w:val="FAC5267DE0654FDFA560CA265125A689"/>
                        </w:placeholder>
                        <w:showingPlcHdr/>
                      </w:sdtPr>
                      <w:sdtEndPr/>
                      <w:sdtContent>
                        <w:p w:rsidR="00713ECA" w:rsidRDefault="00713ECA" w:rsidP="00F60E0E">
                          <w:pPr>
                            <w:pStyle w:val="Giftname"/>
                          </w:pPr>
                          <w:r w:rsidRPr="00F60E0E">
                            <w:t>Gift Name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3663315</wp:posOffset>
                </wp:positionV>
                <wp:extent cx="3619500" cy="271780"/>
                <wp:effectExtent l="0" t="3810" r="1905" b="635"/>
                <wp:wrapNone/>
                <wp:docPr id="250" name="Text Box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CompanylogoChar"/>
                              </w:rPr>
                              <w:id w:val="751556251"/>
                              <w:placeholder>
                                <w:docPart w:val="EA51B162E2684289ADF3093030EAB624"/>
                              </w:placeholder>
                              <w:showingPlcHdr/>
                            </w:sdtPr>
                            <w:sdtEndPr>
                              <w:rPr>
                                <w:rStyle w:val="DefaultParagraphFont"/>
                                <w:b/>
                                <w:u w:val="none"/>
                              </w:rPr>
                            </w:sdtEndPr>
                            <w:sdtContent>
                              <w:p w:rsidR="00713ECA" w:rsidRPr="001B5630" w:rsidRDefault="00713ECA" w:rsidP="00F60E0E">
                                <w:pPr>
                                  <w:pStyle w:val="Companylogo"/>
                                </w:pPr>
                                <w:r w:rsidRPr="00EB6A2E">
                                  <w:t>[Company Name or Logo]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6" o:spid="_x0000_s1056" type="#_x0000_t202" style="position:absolute;left:0;text-align:left;margin-left:182.1pt;margin-top:288.45pt;width:285pt;height:21.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CompanylogoChar"/>
                        </w:rPr>
                        <w:id w:val="751556251"/>
                        <w:placeholder>
                          <w:docPart w:val="EA51B162E2684289ADF3093030EAB624"/>
                        </w:placeholder>
                        <w:showingPlcHdr/>
                      </w:sdtPr>
                      <w:sdtEndPr>
                        <w:rPr>
                          <w:rStyle w:val="DefaultParagraphFont"/>
                          <w:b/>
                          <w:u w:val="none"/>
                        </w:rPr>
                      </w:sdtEndPr>
                      <w:sdtContent>
                        <w:p w:rsidR="00713ECA" w:rsidRPr="001B5630" w:rsidRDefault="00713ECA" w:rsidP="00F60E0E">
                          <w:pPr>
                            <w:pStyle w:val="Companylogo"/>
                          </w:pPr>
                          <w:r w:rsidRPr="00EB6A2E">
                            <w:t>[Company Name or Logo]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4588510</wp:posOffset>
                </wp:positionV>
                <wp:extent cx="728980" cy="151130"/>
                <wp:effectExtent l="0" t="0" r="0" b="0"/>
                <wp:wrapNone/>
                <wp:docPr id="249" name="Text Box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22737B" w:rsidRDefault="00713ECA" w:rsidP="00180B44">
                            <w:pPr>
                              <w:pStyle w:val="Detailsstatic"/>
                            </w:pPr>
                            <w:r w:rsidRPr="00024C6D">
                              <w:t>Presented</w:t>
                            </w:r>
                            <w:r>
                              <w:t xml:space="preserve"> to: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1" o:spid="_x0000_s1057" type="#_x0000_t202" style="position:absolute;left:0;text-align:left;margin-left:182.1pt;margin-top:361.3pt;width:57.4pt;height:11.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" filled="f" stroked="f">
                <v:textbox inset="0,0,0,0">
                  <w:txbxContent>
                    <w:p w:rsidR="00713ECA" w:rsidRPr="0022737B" w:rsidRDefault="00713ECA" w:rsidP="00180B44">
                      <w:pPr>
                        <w:pStyle w:val="Detailsstatic"/>
                      </w:pPr>
                      <w:r w:rsidRPr="00024C6D">
                        <w:t>Presented</w:t>
                      </w:r>
                      <w:r>
                        <w:t xml:space="preserve"> to: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5057140</wp:posOffset>
                </wp:positionH>
                <wp:positionV relativeFrom="paragraph">
                  <wp:posOffset>4926330</wp:posOffset>
                </wp:positionV>
                <wp:extent cx="1015365" cy="652780"/>
                <wp:effectExtent l="8890" t="0" r="4445" b="4445"/>
                <wp:wrapNone/>
                <wp:docPr id="215" name="Group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5365" cy="652780"/>
                          <a:chOff x="4925" y="1902"/>
                          <a:chExt cx="4790" cy="3228"/>
                        </a:xfrm>
                      </wpg:grpSpPr>
                      <wpg:grpSp>
                        <wpg:cNvPr id="216" name="Group 1677"/>
                        <wpg:cNvGrpSpPr>
                          <a:grpSpLocks/>
                        </wpg:cNvGrpSpPr>
                        <wpg:grpSpPr bwMode="auto">
                          <a:xfrm>
                            <a:off x="5092" y="1902"/>
                            <a:ext cx="4623" cy="3228"/>
                            <a:chOff x="5092" y="1902"/>
                            <a:chExt cx="4623" cy="3228"/>
                          </a:xfrm>
                        </wpg:grpSpPr>
                        <wps:wsp>
                          <wps:cNvPr id="217" name="Freeform 1678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5092" y="1902"/>
                              <a:ext cx="4623" cy="2865"/>
                            </a:xfrm>
                            <a:custGeom>
                              <a:avLst/>
                              <a:gdLst>
                                <a:gd name="T0" fmla="*/ 0 w 18423"/>
                                <a:gd name="T1" fmla="*/ 11020 h 11020"/>
                                <a:gd name="T2" fmla="*/ 946 w 18423"/>
                                <a:gd name="T3" fmla="*/ 10677 h 11020"/>
                                <a:gd name="T4" fmla="*/ 1129 w 18423"/>
                                <a:gd name="T5" fmla="*/ 10087 h 11020"/>
                                <a:gd name="T6" fmla="*/ 1466 w 18423"/>
                                <a:gd name="T7" fmla="*/ 9587 h 11020"/>
                                <a:gd name="T8" fmla="*/ 1930 w 18423"/>
                                <a:gd name="T9" fmla="*/ 9204 h 11020"/>
                                <a:gd name="T10" fmla="*/ 2493 w 18423"/>
                                <a:gd name="T11" fmla="*/ 8967 h 11020"/>
                                <a:gd name="T12" fmla="*/ 3124 w 18423"/>
                                <a:gd name="T13" fmla="*/ 8904 h 11020"/>
                                <a:gd name="T14" fmla="*/ 3736 w 18423"/>
                                <a:gd name="T15" fmla="*/ 9028 h 11020"/>
                                <a:gd name="T16" fmla="*/ 4270 w 18423"/>
                                <a:gd name="T17" fmla="*/ 9316 h 11020"/>
                                <a:gd name="T18" fmla="*/ 4694 w 18423"/>
                                <a:gd name="T19" fmla="*/ 9742 h 11020"/>
                                <a:gd name="T20" fmla="*/ 4983 w 18423"/>
                                <a:gd name="T21" fmla="*/ 10274 h 11020"/>
                                <a:gd name="T22" fmla="*/ 5108 w 18423"/>
                                <a:gd name="T23" fmla="*/ 10888 h 11020"/>
                                <a:gd name="T24" fmla="*/ 8003 w 18423"/>
                                <a:gd name="T25" fmla="*/ 10995 h 11020"/>
                                <a:gd name="T26" fmla="*/ 8097 w 18423"/>
                                <a:gd name="T27" fmla="*/ 10372 h 11020"/>
                                <a:gd name="T28" fmla="*/ 8361 w 18423"/>
                                <a:gd name="T29" fmla="*/ 9824 h 11020"/>
                                <a:gd name="T30" fmla="*/ 8765 w 18423"/>
                                <a:gd name="T31" fmla="*/ 9379 h 11020"/>
                                <a:gd name="T32" fmla="*/ 9282 w 18423"/>
                                <a:gd name="T33" fmla="*/ 9065 h 11020"/>
                                <a:gd name="T34" fmla="*/ 9883 w 18423"/>
                                <a:gd name="T35" fmla="*/ 8912 h 11020"/>
                                <a:gd name="T36" fmla="*/ 10384 w 18423"/>
                                <a:gd name="T37" fmla="*/ 8920 h 11020"/>
                                <a:gd name="T38" fmla="*/ 10792 w 18423"/>
                                <a:gd name="T39" fmla="*/ 9018 h 11020"/>
                                <a:gd name="T40" fmla="*/ 11164 w 18423"/>
                                <a:gd name="T41" fmla="*/ 9192 h 11020"/>
                                <a:gd name="T42" fmla="*/ 11492 w 18423"/>
                                <a:gd name="T43" fmla="*/ 9433 h 11020"/>
                                <a:gd name="T44" fmla="*/ 11768 w 18423"/>
                                <a:gd name="T45" fmla="*/ 9732 h 11020"/>
                                <a:gd name="T46" fmla="*/ 11119 w 18423"/>
                                <a:gd name="T47" fmla="*/ 8352 h 11020"/>
                                <a:gd name="T48" fmla="*/ 12541 w 18423"/>
                                <a:gd name="T49" fmla="*/ 7180 h 11020"/>
                                <a:gd name="T50" fmla="*/ 6856 w 18423"/>
                                <a:gd name="T51" fmla="*/ 2618 h 11020"/>
                                <a:gd name="T52" fmla="*/ 7797 w 18423"/>
                                <a:gd name="T53" fmla="*/ 5049 h 11020"/>
                                <a:gd name="T54" fmla="*/ 7859 w 18423"/>
                                <a:gd name="T55" fmla="*/ 5030 h 11020"/>
                                <a:gd name="T56" fmla="*/ 7916 w 18423"/>
                                <a:gd name="T57" fmla="*/ 5048 h 11020"/>
                                <a:gd name="T58" fmla="*/ 7945 w 18423"/>
                                <a:gd name="T59" fmla="*/ 5098 h 11020"/>
                                <a:gd name="T60" fmla="*/ 7938 w 18423"/>
                                <a:gd name="T61" fmla="*/ 5163 h 11020"/>
                                <a:gd name="T62" fmla="*/ 7556 w 18423"/>
                                <a:gd name="T63" fmla="*/ 5661 h 11020"/>
                                <a:gd name="T64" fmla="*/ 7733 w 18423"/>
                                <a:gd name="T65" fmla="*/ 5756 h 11020"/>
                                <a:gd name="T66" fmla="*/ 7836 w 18423"/>
                                <a:gd name="T67" fmla="*/ 5810 h 11020"/>
                                <a:gd name="T68" fmla="*/ 7948 w 18423"/>
                                <a:gd name="T69" fmla="*/ 5917 h 11020"/>
                                <a:gd name="T70" fmla="*/ 7939 w 18423"/>
                                <a:gd name="T71" fmla="*/ 5969 h 11020"/>
                                <a:gd name="T72" fmla="*/ 4796 w 18423"/>
                                <a:gd name="T73" fmla="*/ 7090 h 11020"/>
                                <a:gd name="T74" fmla="*/ 3583 w 18423"/>
                                <a:gd name="T75" fmla="*/ 5030 h 11020"/>
                                <a:gd name="T76" fmla="*/ 3648 w 18423"/>
                                <a:gd name="T77" fmla="*/ 4847 h 11020"/>
                                <a:gd name="T78" fmla="*/ 3880 w 18423"/>
                                <a:gd name="T79" fmla="*/ 4753 h 11020"/>
                                <a:gd name="T80" fmla="*/ 4173 w 18423"/>
                                <a:gd name="T81" fmla="*/ 4754 h 11020"/>
                                <a:gd name="T82" fmla="*/ 4428 w 18423"/>
                                <a:gd name="T83" fmla="*/ 4857 h 11020"/>
                                <a:gd name="T84" fmla="*/ 5215 w 18423"/>
                                <a:gd name="T85" fmla="*/ 6303 h 11020"/>
                                <a:gd name="T86" fmla="*/ 5642 w 18423"/>
                                <a:gd name="T87" fmla="*/ 6293 h 11020"/>
                                <a:gd name="T88" fmla="*/ 6219 w 18423"/>
                                <a:gd name="T89" fmla="*/ 6244 h 11020"/>
                                <a:gd name="T90" fmla="*/ 6578 w 18423"/>
                                <a:gd name="T91" fmla="*/ 6306 h 11020"/>
                                <a:gd name="T92" fmla="*/ 6807 w 18423"/>
                                <a:gd name="T93" fmla="*/ 6559 h 11020"/>
                                <a:gd name="T94" fmla="*/ 7205 w 18423"/>
                                <a:gd name="T95" fmla="*/ 8352 h 11020"/>
                                <a:gd name="T96" fmla="*/ 8980 w 18423"/>
                                <a:gd name="T97" fmla="*/ 7052 h 11020"/>
                                <a:gd name="T98" fmla="*/ 7725 w 18423"/>
                                <a:gd name="T99" fmla="*/ 6236 h 11020"/>
                                <a:gd name="T100" fmla="*/ 7677 w 18423"/>
                                <a:gd name="T101" fmla="*/ 6229 h 11020"/>
                                <a:gd name="T102" fmla="*/ 7633 w 18423"/>
                                <a:gd name="T103" fmla="*/ 6403 h 11020"/>
                                <a:gd name="T104" fmla="*/ 7580 w 18423"/>
                                <a:gd name="T105" fmla="*/ 6396 h 11020"/>
                                <a:gd name="T106" fmla="*/ 7590 w 18423"/>
                                <a:gd name="T107" fmla="*/ 6172 h 11020"/>
                                <a:gd name="T108" fmla="*/ 7498 w 18423"/>
                                <a:gd name="T109" fmla="*/ 6080 h 11020"/>
                                <a:gd name="T110" fmla="*/ 7582 w 18423"/>
                                <a:gd name="T111" fmla="*/ 5934 h 11020"/>
                                <a:gd name="T112" fmla="*/ 7048 w 18423"/>
                                <a:gd name="T113" fmla="*/ 6280 h 11020"/>
                                <a:gd name="T114" fmla="*/ 6987 w 18423"/>
                                <a:gd name="T115" fmla="*/ 6312 h 11020"/>
                                <a:gd name="T116" fmla="*/ 6928 w 18423"/>
                                <a:gd name="T117" fmla="*/ 6308 h 11020"/>
                                <a:gd name="T118" fmla="*/ 6887 w 18423"/>
                                <a:gd name="T119" fmla="*/ 6266 h 11020"/>
                                <a:gd name="T120" fmla="*/ 6881 w 18423"/>
                                <a:gd name="T121" fmla="*/ 6203 h 11020"/>
                                <a:gd name="T122" fmla="*/ 6911 w 18423"/>
                                <a:gd name="T123" fmla="*/ 6138 h 110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423" h="11020">
                                  <a:moveTo>
                                    <a:pt x="6856" y="2618"/>
                                  </a:moveTo>
                                  <a:lnTo>
                                    <a:pt x="1670" y="2618"/>
                                  </a:lnTo>
                                  <a:lnTo>
                                    <a:pt x="1670" y="6507"/>
                                  </a:lnTo>
                                  <a:lnTo>
                                    <a:pt x="1402" y="6580"/>
                                  </a:lnTo>
                                  <a:lnTo>
                                    <a:pt x="0" y="9399"/>
                                  </a:lnTo>
                                  <a:lnTo>
                                    <a:pt x="0" y="11020"/>
                                  </a:lnTo>
                                  <a:lnTo>
                                    <a:pt x="922" y="11020"/>
                                  </a:lnTo>
                                  <a:lnTo>
                                    <a:pt x="922" y="11007"/>
                                  </a:lnTo>
                                  <a:lnTo>
                                    <a:pt x="922" y="10995"/>
                                  </a:lnTo>
                                  <a:lnTo>
                                    <a:pt x="925" y="10888"/>
                                  </a:lnTo>
                                  <a:lnTo>
                                    <a:pt x="933" y="10780"/>
                                  </a:lnTo>
                                  <a:lnTo>
                                    <a:pt x="946" y="10677"/>
                                  </a:lnTo>
                                  <a:lnTo>
                                    <a:pt x="965" y="10573"/>
                                  </a:lnTo>
                                  <a:lnTo>
                                    <a:pt x="988" y="10471"/>
                                  </a:lnTo>
                                  <a:lnTo>
                                    <a:pt x="1016" y="10372"/>
                                  </a:lnTo>
                                  <a:lnTo>
                                    <a:pt x="1050" y="10274"/>
                                  </a:lnTo>
                                  <a:lnTo>
                                    <a:pt x="1087" y="10180"/>
                                  </a:lnTo>
                                  <a:lnTo>
                                    <a:pt x="1129" y="10087"/>
                                  </a:lnTo>
                                  <a:lnTo>
                                    <a:pt x="1175" y="9997"/>
                                  </a:lnTo>
                                  <a:lnTo>
                                    <a:pt x="1225" y="9909"/>
                                  </a:lnTo>
                                  <a:lnTo>
                                    <a:pt x="1280" y="9824"/>
                                  </a:lnTo>
                                  <a:lnTo>
                                    <a:pt x="1339" y="9742"/>
                                  </a:lnTo>
                                  <a:lnTo>
                                    <a:pt x="1401" y="9662"/>
                                  </a:lnTo>
                                  <a:lnTo>
                                    <a:pt x="1466" y="9587"/>
                                  </a:lnTo>
                                  <a:lnTo>
                                    <a:pt x="1535" y="9515"/>
                                  </a:lnTo>
                                  <a:lnTo>
                                    <a:pt x="1608" y="9445"/>
                                  </a:lnTo>
                                  <a:lnTo>
                                    <a:pt x="1685" y="9379"/>
                                  </a:lnTo>
                                  <a:lnTo>
                                    <a:pt x="1763" y="9316"/>
                                  </a:lnTo>
                                  <a:lnTo>
                                    <a:pt x="1846" y="9258"/>
                                  </a:lnTo>
                                  <a:lnTo>
                                    <a:pt x="1930" y="9204"/>
                                  </a:lnTo>
                                  <a:lnTo>
                                    <a:pt x="2019" y="9153"/>
                                  </a:lnTo>
                                  <a:lnTo>
                                    <a:pt x="2109" y="9108"/>
                                  </a:lnTo>
                                  <a:lnTo>
                                    <a:pt x="2201" y="9065"/>
                                  </a:lnTo>
                                  <a:lnTo>
                                    <a:pt x="2297" y="9028"/>
                                  </a:lnTo>
                                  <a:lnTo>
                                    <a:pt x="2394" y="8994"/>
                                  </a:lnTo>
                                  <a:lnTo>
                                    <a:pt x="2493" y="8967"/>
                                  </a:lnTo>
                                  <a:lnTo>
                                    <a:pt x="2595" y="8943"/>
                                  </a:lnTo>
                                  <a:lnTo>
                                    <a:pt x="2697" y="8925"/>
                                  </a:lnTo>
                                  <a:lnTo>
                                    <a:pt x="2802" y="8912"/>
                                  </a:lnTo>
                                  <a:lnTo>
                                    <a:pt x="2909" y="8904"/>
                                  </a:lnTo>
                                  <a:lnTo>
                                    <a:pt x="3017" y="8900"/>
                                  </a:lnTo>
                                  <a:lnTo>
                                    <a:pt x="3124" y="8904"/>
                                  </a:lnTo>
                                  <a:lnTo>
                                    <a:pt x="3231" y="8912"/>
                                  </a:lnTo>
                                  <a:lnTo>
                                    <a:pt x="3336" y="8925"/>
                                  </a:lnTo>
                                  <a:lnTo>
                                    <a:pt x="3438" y="8943"/>
                                  </a:lnTo>
                                  <a:lnTo>
                                    <a:pt x="3540" y="8967"/>
                                  </a:lnTo>
                                  <a:lnTo>
                                    <a:pt x="3640" y="8994"/>
                                  </a:lnTo>
                                  <a:lnTo>
                                    <a:pt x="3736" y="9028"/>
                                  </a:lnTo>
                                  <a:lnTo>
                                    <a:pt x="3832" y="9065"/>
                                  </a:lnTo>
                                  <a:lnTo>
                                    <a:pt x="3925" y="9108"/>
                                  </a:lnTo>
                                  <a:lnTo>
                                    <a:pt x="4014" y="9153"/>
                                  </a:lnTo>
                                  <a:lnTo>
                                    <a:pt x="4103" y="9204"/>
                                  </a:lnTo>
                                  <a:lnTo>
                                    <a:pt x="4187" y="9258"/>
                                  </a:lnTo>
                                  <a:lnTo>
                                    <a:pt x="4270" y="9316"/>
                                  </a:lnTo>
                                  <a:lnTo>
                                    <a:pt x="4348" y="9379"/>
                                  </a:lnTo>
                                  <a:lnTo>
                                    <a:pt x="4425" y="9445"/>
                                  </a:lnTo>
                                  <a:lnTo>
                                    <a:pt x="4498" y="9515"/>
                                  </a:lnTo>
                                  <a:lnTo>
                                    <a:pt x="4567" y="9587"/>
                                  </a:lnTo>
                                  <a:lnTo>
                                    <a:pt x="4632" y="9662"/>
                                  </a:lnTo>
                                  <a:lnTo>
                                    <a:pt x="4694" y="9742"/>
                                  </a:lnTo>
                                  <a:lnTo>
                                    <a:pt x="4753" y="9824"/>
                                  </a:lnTo>
                                  <a:lnTo>
                                    <a:pt x="4808" y="9909"/>
                                  </a:lnTo>
                                  <a:lnTo>
                                    <a:pt x="4858" y="9997"/>
                                  </a:lnTo>
                                  <a:lnTo>
                                    <a:pt x="4904" y="10087"/>
                                  </a:lnTo>
                                  <a:lnTo>
                                    <a:pt x="4946" y="10180"/>
                                  </a:lnTo>
                                  <a:lnTo>
                                    <a:pt x="4983" y="10274"/>
                                  </a:lnTo>
                                  <a:lnTo>
                                    <a:pt x="5017" y="10372"/>
                                  </a:lnTo>
                                  <a:lnTo>
                                    <a:pt x="5045" y="10471"/>
                                  </a:lnTo>
                                  <a:lnTo>
                                    <a:pt x="5068" y="10573"/>
                                  </a:lnTo>
                                  <a:lnTo>
                                    <a:pt x="5087" y="10677"/>
                                  </a:lnTo>
                                  <a:lnTo>
                                    <a:pt x="5100" y="10780"/>
                                  </a:lnTo>
                                  <a:lnTo>
                                    <a:pt x="5108" y="10888"/>
                                  </a:lnTo>
                                  <a:lnTo>
                                    <a:pt x="5111" y="10995"/>
                                  </a:lnTo>
                                  <a:lnTo>
                                    <a:pt x="5111" y="11007"/>
                                  </a:lnTo>
                                  <a:lnTo>
                                    <a:pt x="5111" y="11020"/>
                                  </a:lnTo>
                                  <a:lnTo>
                                    <a:pt x="8003" y="11020"/>
                                  </a:lnTo>
                                  <a:lnTo>
                                    <a:pt x="8003" y="11007"/>
                                  </a:lnTo>
                                  <a:lnTo>
                                    <a:pt x="8003" y="10995"/>
                                  </a:lnTo>
                                  <a:lnTo>
                                    <a:pt x="8005" y="10888"/>
                                  </a:lnTo>
                                  <a:lnTo>
                                    <a:pt x="8013" y="10780"/>
                                  </a:lnTo>
                                  <a:lnTo>
                                    <a:pt x="8027" y="10677"/>
                                  </a:lnTo>
                                  <a:lnTo>
                                    <a:pt x="8046" y="10573"/>
                                  </a:lnTo>
                                  <a:lnTo>
                                    <a:pt x="8068" y="10471"/>
                                  </a:lnTo>
                                  <a:lnTo>
                                    <a:pt x="8097" y="10372"/>
                                  </a:lnTo>
                                  <a:lnTo>
                                    <a:pt x="8130" y="10274"/>
                                  </a:lnTo>
                                  <a:lnTo>
                                    <a:pt x="8167" y="10180"/>
                                  </a:lnTo>
                                  <a:lnTo>
                                    <a:pt x="8209" y="10087"/>
                                  </a:lnTo>
                                  <a:lnTo>
                                    <a:pt x="8256" y="9997"/>
                                  </a:lnTo>
                                  <a:lnTo>
                                    <a:pt x="8306" y="9909"/>
                                  </a:lnTo>
                                  <a:lnTo>
                                    <a:pt x="8361" y="9824"/>
                                  </a:lnTo>
                                  <a:lnTo>
                                    <a:pt x="8419" y="9742"/>
                                  </a:lnTo>
                                  <a:lnTo>
                                    <a:pt x="8481" y="9662"/>
                                  </a:lnTo>
                                  <a:lnTo>
                                    <a:pt x="8547" y="9587"/>
                                  </a:lnTo>
                                  <a:lnTo>
                                    <a:pt x="8616" y="9515"/>
                                  </a:lnTo>
                                  <a:lnTo>
                                    <a:pt x="8689" y="9445"/>
                                  </a:lnTo>
                                  <a:lnTo>
                                    <a:pt x="8765" y="9379"/>
                                  </a:lnTo>
                                  <a:lnTo>
                                    <a:pt x="8844" y="9316"/>
                                  </a:lnTo>
                                  <a:lnTo>
                                    <a:pt x="8926" y="9258"/>
                                  </a:lnTo>
                                  <a:lnTo>
                                    <a:pt x="9011" y="9204"/>
                                  </a:lnTo>
                                  <a:lnTo>
                                    <a:pt x="9099" y="9153"/>
                                  </a:lnTo>
                                  <a:lnTo>
                                    <a:pt x="9190" y="9108"/>
                                  </a:lnTo>
                                  <a:lnTo>
                                    <a:pt x="9282" y="9065"/>
                                  </a:lnTo>
                                  <a:lnTo>
                                    <a:pt x="9377" y="9028"/>
                                  </a:lnTo>
                                  <a:lnTo>
                                    <a:pt x="9475" y="8994"/>
                                  </a:lnTo>
                                  <a:lnTo>
                                    <a:pt x="9574" y="8967"/>
                                  </a:lnTo>
                                  <a:lnTo>
                                    <a:pt x="9675" y="8943"/>
                                  </a:lnTo>
                                  <a:lnTo>
                                    <a:pt x="9778" y="8925"/>
                                  </a:lnTo>
                                  <a:lnTo>
                                    <a:pt x="9883" y="8912"/>
                                  </a:lnTo>
                                  <a:lnTo>
                                    <a:pt x="9989" y="8904"/>
                                  </a:lnTo>
                                  <a:lnTo>
                                    <a:pt x="10098" y="8900"/>
                                  </a:lnTo>
                                  <a:lnTo>
                                    <a:pt x="10170" y="8901"/>
                                  </a:lnTo>
                                  <a:lnTo>
                                    <a:pt x="10242" y="8906"/>
                                  </a:lnTo>
                                  <a:lnTo>
                                    <a:pt x="10313" y="8912"/>
                                  </a:lnTo>
                                  <a:lnTo>
                                    <a:pt x="10384" y="8920"/>
                                  </a:lnTo>
                                  <a:lnTo>
                                    <a:pt x="10454" y="8931"/>
                                  </a:lnTo>
                                  <a:lnTo>
                                    <a:pt x="10523" y="8944"/>
                                  </a:lnTo>
                                  <a:lnTo>
                                    <a:pt x="10591" y="8960"/>
                                  </a:lnTo>
                                  <a:lnTo>
                                    <a:pt x="10659" y="8978"/>
                                  </a:lnTo>
                                  <a:lnTo>
                                    <a:pt x="10726" y="8997"/>
                                  </a:lnTo>
                                  <a:lnTo>
                                    <a:pt x="10792" y="9018"/>
                                  </a:lnTo>
                                  <a:lnTo>
                                    <a:pt x="10856" y="9043"/>
                                  </a:lnTo>
                                  <a:lnTo>
                                    <a:pt x="10921" y="9068"/>
                                  </a:lnTo>
                                  <a:lnTo>
                                    <a:pt x="10983" y="9097"/>
                                  </a:lnTo>
                                  <a:lnTo>
                                    <a:pt x="11045" y="9127"/>
                                  </a:lnTo>
                                  <a:lnTo>
                                    <a:pt x="11104" y="9159"/>
                                  </a:lnTo>
                                  <a:lnTo>
                                    <a:pt x="11164" y="9192"/>
                                  </a:lnTo>
                                  <a:lnTo>
                                    <a:pt x="11223" y="9228"/>
                                  </a:lnTo>
                                  <a:lnTo>
                                    <a:pt x="11279" y="9266"/>
                                  </a:lnTo>
                                  <a:lnTo>
                                    <a:pt x="11335" y="9305"/>
                                  </a:lnTo>
                                  <a:lnTo>
                                    <a:pt x="11388" y="9346"/>
                                  </a:lnTo>
                                  <a:lnTo>
                                    <a:pt x="11441" y="9389"/>
                                  </a:lnTo>
                                  <a:lnTo>
                                    <a:pt x="11492" y="9433"/>
                                  </a:lnTo>
                                  <a:lnTo>
                                    <a:pt x="11542" y="9479"/>
                                  </a:lnTo>
                                  <a:lnTo>
                                    <a:pt x="11590" y="9526"/>
                                  </a:lnTo>
                                  <a:lnTo>
                                    <a:pt x="11637" y="9575"/>
                                  </a:lnTo>
                                  <a:lnTo>
                                    <a:pt x="11682" y="9627"/>
                                  </a:lnTo>
                                  <a:lnTo>
                                    <a:pt x="11726" y="9678"/>
                                  </a:lnTo>
                                  <a:lnTo>
                                    <a:pt x="11768" y="9732"/>
                                  </a:lnTo>
                                  <a:lnTo>
                                    <a:pt x="11807" y="9787"/>
                                  </a:lnTo>
                                  <a:lnTo>
                                    <a:pt x="11845" y="9843"/>
                                  </a:lnTo>
                                  <a:lnTo>
                                    <a:pt x="11882" y="9900"/>
                                  </a:lnTo>
                                  <a:lnTo>
                                    <a:pt x="11917" y="9958"/>
                                  </a:lnTo>
                                  <a:lnTo>
                                    <a:pt x="11917" y="8352"/>
                                  </a:lnTo>
                                  <a:lnTo>
                                    <a:pt x="11119" y="8352"/>
                                  </a:lnTo>
                                  <a:lnTo>
                                    <a:pt x="11119" y="4089"/>
                                  </a:lnTo>
                                  <a:lnTo>
                                    <a:pt x="11343" y="4089"/>
                                  </a:lnTo>
                                  <a:lnTo>
                                    <a:pt x="11967" y="7829"/>
                                  </a:lnTo>
                                  <a:lnTo>
                                    <a:pt x="17402" y="7504"/>
                                  </a:lnTo>
                                  <a:lnTo>
                                    <a:pt x="18423" y="6856"/>
                                  </a:lnTo>
                                  <a:lnTo>
                                    <a:pt x="12541" y="7180"/>
                                  </a:lnTo>
                                  <a:lnTo>
                                    <a:pt x="11543" y="1970"/>
                                  </a:lnTo>
                                  <a:lnTo>
                                    <a:pt x="10821" y="1970"/>
                                  </a:lnTo>
                                  <a:lnTo>
                                    <a:pt x="10821" y="0"/>
                                  </a:lnTo>
                                  <a:lnTo>
                                    <a:pt x="10022" y="0"/>
                                  </a:lnTo>
                                  <a:lnTo>
                                    <a:pt x="10022" y="6358"/>
                                  </a:lnTo>
                                  <a:lnTo>
                                    <a:pt x="6856" y="2618"/>
                                  </a:lnTo>
                                  <a:close/>
                                  <a:moveTo>
                                    <a:pt x="6911" y="6138"/>
                                  </a:moveTo>
                                  <a:lnTo>
                                    <a:pt x="7760" y="5082"/>
                                  </a:lnTo>
                                  <a:lnTo>
                                    <a:pt x="7769" y="5073"/>
                                  </a:lnTo>
                                  <a:lnTo>
                                    <a:pt x="7778" y="5064"/>
                                  </a:lnTo>
                                  <a:lnTo>
                                    <a:pt x="7788" y="5056"/>
                                  </a:lnTo>
                                  <a:lnTo>
                                    <a:pt x="7797" y="5049"/>
                                  </a:lnTo>
                                  <a:lnTo>
                                    <a:pt x="7807" y="5044"/>
                                  </a:lnTo>
                                  <a:lnTo>
                                    <a:pt x="7818" y="5038"/>
                                  </a:lnTo>
                                  <a:lnTo>
                                    <a:pt x="7827" y="5035"/>
                                  </a:lnTo>
                                  <a:lnTo>
                                    <a:pt x="7838" y="5032"/>
                                  </a:lnTo>
                                  <a:lnTo>
                                    <a:pt x="7849" y="5030"/>
                                  </a:lnTo>
                                  <a:lnTo>
                                    <a:pt x="7859" y="5030"/>
                                  </a:lnTo>
                                  <a:lnTo>
                                    <a:pt x="7869" y="5030"/>
                                  </a:lnTo>
                                  <a:lnTo>
                                    <a:pt x="7880" y="5031"/>
                                  </a:lnTo>
                                  <a:lnTo>
                                    <a:pt x="7889" y="5033"/>
                                  </a:lnTo>
                                  <a:lnTo>
                                    <a:pt x="7899" y="5037"/>
                                  </a:lnTo>
                                  <a:lnTo>
                                    <a:pt x="7907" y="5042"/>
                                  </a:lnTo>
                                  <a:lnTo>
                                    <a:pt x="7916" y="5048"/>
                                  </a:lnTo>
                                  <a:lnTo>
                                    <a:pt x="7923" y="5054"/>
                                  </a:lnTo>
                                  <a:lnTo>
                                    <a:pt x="7930" y="5062"/>
                                  </a:lnTo>
                                  <a:lnTo>
                                    <a:pt x="7935" y="5070"/>
                                  </a:lnTo>
                                  <a:lnTo>
                                    <a:pt x="7939" y="5079"/>
                                  </a:lnTo>
                                  <a:lnTo>
                                    <a:pt x="7943" y="5088"/>
                                  </a:lnTo>
                                  <a:lnTo>
                                    <a:pt x="7945" y="5098"/>
                                  </a:lnTo>
                                  <a:lnTo>
                                    <a:pt x="7947" y="5109"/>
                                  </a:lnTo>
                                  <a:lnTo>
                                    <a:pt x="7947" y="5119"/>
                                  </a:lnTo>
                                  <a:lnTo>
                                    <a:pt x="7947" y="5130"/>
                                  </a:lnTo>
                                  <a:lnTo>
                                    <a:pt x="7945" y="5141"/>
                                  </a:lnTo>
                                  <a:lnTo>
                                    <a:pt x="7942" y="5153"/>
                                  </a:lnTo>
                                  <a:lnTo>
                                    <a:pt x="7938" y="5163"/>
                                  </a:lnTo>
                                  <a:lnTo>
                                    <a:pt x="7935" y="5174"/>
                                  </a:lnTo>
                                  <a:lnTo>
                                    <a:pt x="7929" y="5185"/>
                                  </a:lnTo>
                                  <a:lnTo>
                                    <a:pt x="7922" y="5196"/>
                                  </a:lnTo>
                                  <a:lnTo>
                                    <a:pt x="7914" y="5206"/>
                                  </a:lnTo>
                                  <a:lnTo>
                                    <a:pt x="7552" y="5657"/>
                                  </a:lnTo>
                                  <a:lnTo>
                                    <a:pt x="7556" y="5661"/>
                                  </a:lnTo>
                                  <a:lnTo>
                                    <a:pt x="7562" y="5666"/>
                                  </a:lnTo>
                                  <a:lnTo>
                                    <a:pt x="7706" y="5780"/>
                                  </a:lnTo>
                                  <a:lnTo>
                                    <a:pt x="7722" y="5760"/>
                                  </a:lnTo>
                                  <a:lnTo>
                                    <a:pt x="7725" y="5759"/>
                                  </a:lnTo>
                                  <a:lnTo>
                                    <a:pt x="7728" y="5758"/>
                                  </a:lnTo>
                                  <a:lnTo>
                                    <a:pt x="7733" y="5756"/>
                                  </a:lnTo>
                                  <a:lnTo>
                                    <a:pt x="7739" y="5758"/>
                                  </a:lnTo>
                                  <a:lnTo>
                                    <a:pt x="7753" y="5761"/>
                                  </a:lnTo>
                                  <a:lnTo>
                                    <a:pt x="7771" y="5770"/>
                                  </a:lnTo>
                                  <a:lnTo>
                                    <a:pt x="7791" y="5780"/>
                                  </a:lnTo>
                                  <a:lnTo>
                                    <a:pt x="7813" y="5793"/>
                                  </a:lnTo>
                                  <a:lnTo>
                                    <a:pt x="7836" y="5810"/>
                                  </a:lnTo>
                                  <a:lnTo>
                                    <a:pt x="7861" y="5828"/>
                                  </a:lnTo>
                                  <a:lnTo>
                                    <a:pt x="7883" y="5847"/>
                                  </a:lnTo>
                                  <a:lnTo>
                                    <a:pt x="7904" y="5866"/>
                                  </a:lnTo>
                                  <a:lnTo>
                                    <a:pt x="7922" y="5885"/>
                                  </a:lnTo>
                                  <a:lnTo>
                                    <a:pt x="7937" y="5902"/>
                                  </a:lnTo>
                                  <a:lnTo>
                                    <a:pt x="7948" y="5917"/>
                                  </a:lnTo>
                                  <a:lnTo>
                                    <a:pt x="7955" y="5931"/>
                                  </a:lnTo>
                                  <a:lnTo>
                                    <a:pt x="7957" y="5937"/>
                                  </a:lnTo>
                                  <a:lnTo>
                                    <a:pt x="7957" y="5941"/>
                                  </a:lnTo>
                                  <a:lnTo>
                                    <a:pt x="7957" y="5945"/>
                                  </a:lnTo>
                                  <a:lnTo>
                                    <a:pt x="7956" y="5949"/>
                                  </a:lnTo>
                                  <a:lnTo>
                                    <a:pt x="7939" y="5969"/>
                                  </a:lnTo>
                                  <a:lnTo>
                                    <a:pt x="9025" y="6842"/>
                                  </a:lnTo>
                                  <a:lnTo>
                                    <a:pt x="9025" y="6058"/>
                                  </a:lnTo>
                                  <a:lnTo>
                                    <a:pt x="6607" y="3191"/>
                                  </a:lnTo>
                                  <a:lnTo>
                                    <a:pt x="2393" y="3191"/>
                                  </a:lnTo>
                                  <a:lnTo>
                                    <a:pt x="2443" y="7090"/>
                                  </a:lnTo>
                                  <a:lnTo>
                                    <a:pt x="4796" y="7090"/>
                                  </a:lnTo>
                                  <a:lnTo>
                                    <a:pt x="3731" y="5245"/>
                                  </a:lnTo>
                                  <a:lnTo>
                                    <a:pt x="3683" y="5197"/>
                                  </a:lnTo>
                                  <a:lnTo>
                                    <a:pt x="3645" y="5152"/>
                                  </a:lnTo>
                                  <a:lnTo>
                                    <a:pt x="3616" y="5109"/>
                                  </a:lnTo>
                                  <a:lnTo>
                                    <a:pt x="3596" y="5068"/>
                                  </a:lnTo>
                                  <a:lnTo>
                                    <a:pt x="3583" y="5030"/>
                                  </a:lnTo>
                                  <a:lnTo>
                                    <a:pt x="3578" y="4994"/>
                                  </a:lnTo>
                                  <a:lnTo>
                                    <a:pt x="3580" y="4959"/>
                                  </a:lnTo>
                                  <a:lnTo>
                                    <a:pt x="3589" y="4928"/>
                                  </a:lnTo>
                                  <a:lnTo>
                                    <a:pt x="3603" y="4899"/>
                                  </a:lnTo>
                                  <a:lnTo>
                                    <a:pt x="3623" y="4872"/>
                                  </a:lnTo>
                                  <a:lnTo>
                                    <a:pt x="3648" y="4847"/>
                                  </a:lnTo>
                                  <a:lnTo>
                                    <a:pt x="3678" y="4826"/>
                                  </a:lnTo>
                                  <a:lnTo>
                                    <a:pt x="3711" y="4806"/>
                                  </a:lnTo>
                                  <a:lnTo>
                                    <a:pt x="3750" y="4789"/>
                                  </a:lnTo>
                                  <a:lnTo>
                                    <a:pt x="3790" y="4775"/>
                                  </a:lnTo>
                                  <a:lnTo>
                                    <a:pt x="3833" y="4763"/>
                                  </a:lnTo>
                                  <a:lnTo>
                                    <a:pt x="3880" y="4753"/>
                                  </a:lnTo>
                                  <a:lnTo>
                                    <a:pt x="3926" y="4747"/>
                                  </a:lnTo>
                                  <a:lnTo>
                                    <a:pt x="3975" y="4742"/>
                                  </a:lnTo>
                                  <a:lnTo>
                                    <a:pt x="4025" y="4741"/>
                                  </a:lnTo>
                                  <a:lnTo>
                                    <a:pt x="4075" y="4742"/>
                                  </a:lnTo>
                                  <a:lnTo>
                                    <a:pt x="4124" y="4747"/>
                                  </a:lnTo>
                                  <a:lnTo>
                                    <a:pt x="4173" y="4754"/>
                                  </a:lnTo>
                                  <a:lnTo>
                                    <a:pt x="4222" y="4764"/>
                                  </a:lnTo>
                                  <a:lnTo>
                                    <a:pt x="4267" y="4777"/>
                                  </a:lnTo>
                                  <a:lnTo>
                                    <a:pt x="4313" y="4792"/>
                                  </a:lnTo>
                                  <a:lnTo>
                                    <a:pt x="4354" y="4812"/>
                                  </a:lnTo>
                                  <a:lnTo>
                                    <a:pt x="4393" y="4833"/>
                                  </a:lnTo>
                                  <a:lnTo>
                                    <a:pt x="4428" y="4857"/>
                                  </a:lnTo>
                                  <a:lnTo>
                                    <a:pt x="4459" y="4884"/>
                                  </a:lnTo>
                                  <a:lnTo>
                                    <a:pt x="4486" y="4915"/>
                                  </a:lnTo>
                                  <a:lnTo>
                                    <a:pt x="4508" y="4949"/>
                                  </a:lnTo>
                                  <a:lnTo>
                                    <a:pt x="5086" y="6283"/>
                                  </a:lnTo>
                                  <a:lnTo>
                                    <a:pt x="5149" y="6294"/>
                                  </a:lnTo>
                                  <a:lnTo>
                                    <a:pt x="5215" y="6303"/>
                                  </a:lnTo>
                                  <a:lnTo>
                                    <a:pt x="5283" y="6308"/>
                                  </a:lnTo>
                                  <a:lnTo>
                                    <a:pt x="5352" y="6310"/>
                                  </a:lnTo>
                                  <a:lnTo>
                                    <a:pt x="5422" y="6309"/>
                                  </a:lnTo>
                                  <a:lnTo>
                                    <a:pt x="5495" y="6305"/>
                                  </a:lnTo>
                                  <a:lnTo>
                                    <a:pt x="5568" y="6299"/>
                                  </a:lnTo>
                                  <a:lnTo>
                                    <a:pt x="5642" y="6293"/>
                                  </a:lnTo>
                                  <a:lnTo>
                                    <a:pt x="5790" y="6278"/>
                                  </a:lnTo>
                                  <a:lnTo>
                                    <a:pt x="5936" y="6262"/>
                                  </a:lnTo>
                                  <a:lnTo>
                                    <a:pt x="6009" y="6255"/>
                                  </a:lnTo>
                                  <a:lnTo>
                                    <a:pt x="6081" y="6250"/>
                                  </a:lnTo>
                                  <a:lnTo>
                                    <a:pt x="6150" y="6246"/>
                                  </a:lnTo>
                                  <a:lnTo>
                                    <a:pt x="6219" y="6244"/>
                                  </a:lnTo>
                                  <a:lnTo>
                                    <a:pt x="6285" y="6246"/>
                                  </a:lnTo>
                                  <a:lnTo>
                                    <a:pt x="6349" y="6250"/>
                                  </a:lnTo>
                                  <a:lnTo>
                                    <a:pt x="6411" y="6258"/>
                                  </a:lnTo>
                                  <a:lnTo>
                                    <a:pt x="6470" y="6269"/>
                                  </a:lnTo>
                                  <a:lnTo>
                                    <a:pt x="6526" y="6286"/>
                                  </a:lnTo>
                                  <a:lnTo>
                                    <a:pt x="6578" y="6306"/>
                                  </a:lnTo>
                                  <a:lnTo>
                                    <a:pt x="6627" y="6333"/>
                                  </a:lnTo>
                                  <a:lnTo>
                                    <a:pt x="6672" y="6365"/>
                                  </a:lnTo>
                                  <a:lnTo>
                                    <a:pt x="6713" y="6403"/>
                                  </a:lnTo>
                                  <a:lnTo>
                                    <a:pt x="6749" y="6448"/>
                                  </a:lnTo>
                                  <a:lnTo>
                                    <a:pt x="6781" y="6500"/>
                                  </a:lnTo>
                                  <a:lnTo>
                                    <a:pt x="6807" y="6559"/>
                                  </a:lnTo>
                                  <a:lnTo>
                                    <a:pt x="6828" y="6626"/>
                                  </a:lnTo>
                                  <a:lnTo>
                                    <a:pt x="6843" y="6703"/>
                                  </a:lnTo>
                                  <a:lnTo>
                                    <a:pt x="6853" y="6787"/>
                                  </a:lnTo>
                                  <a:lnTo>
                                    <a:pt x="6856" y="6881"/>
                                  </a:lnTo>
                                  <a:lnTo>
                                    <a:pt x="7205" y="6881"/>
                                  </a:lnTo>
                                  <a:lnTo>
                                    <a:pt x="7205" y="8352"/>
                                  </a:lnTo>
                                  <a:lnTo>
                                    <a:pt x="9025" y="8352"/>
                                  </a:lnTo>
                                  <a:lnTo>
                                    <a:pt x="9025" y="7072"/>
                                  </a:lnTo>
                                  <a:lnTo>
                                    <a:pt x="9014" y="7068"/>
                                  </a:lnTo>
                                  <a:lnTo>
                                    <a:pt x="9002" y="7064"/>
                                  </a:lnTo>
                                  <a:lnTo>
                                    <a:pt x="8992" y="7058"/>
                                  </a:lnTo>
                                  <a:lnTo>
                                    <a:pt x="8980" y="7052"/>
                                  </a:lnTo>
                                  <a:lnTo>
                                    <a:pt x="8969" y="7046"/>
                                  </a:lnTo>
                                  <a:lnTo>
                                    <a:pt x="8957" y="7039"/>
                                  </a:lnTo>
                                  <a:lnTo>
                                    <a:pt x="8946" y="7031"/>
                                  </a:lnTo>
                                  <a:lnTo>
                                    <a:pt x="8936" y="7022"/>
                                  </a:lnTo>
                                  <a:lnTo>
                                    <a:pt x="7815" y="6123"/>
                                  </a:lnTo>
                                  <a:lnTo>
                                    <a:pt x="7725" y="6236"/>
                                  </a:lnTo>
                                  <a:lnTo>
                                    <a:pt x="7721" y="6238"/>
                                  </a:lnTo>
                                  <a:lnTo>
                                    <a:pt x="7718" y="6240"/>
                                  </a:lnTo>
                                  <a:lnTo>
                                    <a:pt x="7713" y="6241"/>
                                  </a:lnTo>
                                  <a:lnTo>
                                    <a:pt x="7708" y="6240"/>
                                  </a:lnTo>
                                  <a:lnTo>
                                    <a:pt x="7694" y="6236"/>
                                  </a:lnTo>
                                  <a:lnTo>
                                    <a:pt x="7677" y="6229"/>
                                  </a:lnTo>
                                  <a:lnTo>
                                    <a:pt x="7658" y="6372"/>
                                  </a:lnTo>
                                  <a:lnTo>
                                    <a:pt x="7655" y="6380"/>
                                  </a:lnTo>
                                  <a:lnTo>
                                    <a:pt x="7652" y="6388"/>
                                  </a:lnTo>
                                  <a:lnTo>
                                    <a:pt x="7647" y="6394"/>
                                  </a:lnTo>
                                  <a:lnTo>
                                    <a:pt x="7640" y="6398"/>
                                  </a:lnTo>
                                  <a:lnTo>
                                    <a:pt x="7633" y="6403"/>
                                  </a:lnTo>
                                  <a:lnTo>
                                    <a:pt x="7624" y="6405"/>
                                  </a:lnTo>
                                  <a:lnTo>
                                    <a:pt x="7615" y="6407"/>
                                  </a:lnTo>
                                  <a:lnTo>
                                    <a:pt x="7605" y="6407"/>
                                  </a:lnTo>
                                  <a:lnTo>
                                    <a:pt x="7597" y="6404"/>
                                  </a:lnTo>
                                  <a:lnTo>
                                    <a:pt x="7589" y="6401"/>
                                  </a:lnTo>
                                  <a:lnTo>
                                    <a:pt x="7580" y="6396"/>
                                  </a:lnTo>
                                  <a:lnTo>
                                    <a:pt x="7574" y="6390"/>
                                  </a:lnTo>
                                  <a:lnTo>
                                    <a:pt x="7570" y="6384"/>
                                  </a:lnTo>
                                  <a:lnTo>
                                    <a:pt x="7566" y="6376"/>
                                  </a:lnTo>
                                  <a:lnTo>
                                    <a:pt x="7565" y="6368"/>
                                  </a:lnTo>
                                  <a:lnTo>
                                    <a:pt x="7565" y="6360"/>
                                  </a:lnTo>
                                  <a:lnTo>
                                    <a:pt x="7590" y="6172"/>
                                  </a:lnTo>
                                  <a:lnTo>
                                    <a:pt x="7586" y="6169"/>
                                  </a:lnTo>
                                  <a:lnTo>
                                    <a:pt x="7562" y="6149"/>
                                  </a:lnTo>
                                  <a:lnTo>
                                    <a:pt x="7542" y="6130"/>
                                  </a:lnTo>
                                  <a:lnTo>
                                    <a:pt x="7524" y="6112"/>
                                  </a:lnTo>
                                  <a:lnTo>
                                    <a:pt x="7510" y="6095"/>
                                  </a:lnTo>
                                  <a:lnTo>
                                    <a:pt x="7498" y="6080"/>
                                  </a:lnTo>
                                  <a:lnTo>
                                    <a:pt x="7491" y="6067"/>
                                  </a:lnTo>
                                  <a:lnTo>
                                    <a:pt x="7490" y="6061"/>
                                  </a:lnTo>
                                  <a:lnTo>
                                    <a:pt x="7488" y="6056"/>
                                  </a:lnTo>
                                  <a:lnTo>
                                    <a:pt x="7488" y="6051"/>
                                  </a:lnTo>
                                  <a:lnTo>
                                    <a:pt x="7490" y="6049"/>
                                  </a:lnTo>
                                  <a:lnTo>
                                    <a:pt x="7582" y="5934"/>
                                  </a:lnTo>
                                  <a:lnTo>
                                    <a:pt x="7438" y="5820"/>
                                  </a:lnTo>
                                  <a:lnTo>
                                    <a:pt x="7434" y="5815"/>
                                  </a:lnTo>
                                  <a:lnTo>
                                    <a:pt x="7429" y="5810"/>
                                  </a:lnTo>
                                  <a:lnTo>
                                    <a:pt x="7065" y="6262"/>
                                  </a:lnTo>
                                  <a:lnTo>
                                    <a:pt x="7057" y="6272"/>
                                  </a:lnTo>
                                  <a:lnTo>
                                    <a:pt x="7048" y="6280"/>
                                  </a:lnTo>
                                  <a:lnTo>
                                    <a:pt x="7039" y="6289"/>
                                  </a:lnTo>
                                  <a:lnTo>
                                    <a:pt x="7029" y="6294"/>
                                  </a:lnTo>
                                  <a:lnTo>
                                    <a:pt x="7018" y="6300"/>
                                  </a:lnTo>
                                  <a:lnTo>
                                    <a:pt x="7009" y="6305"/>
                                  </a:lnTo>
                                  <a:lnTo>
                                    <a:pt x="6998" y="6310"/>
                                  </a:lnTo>
                                  <a:lnTo>
                                    <a:pt x="6987" y="6312"/>
                                  </a:lnTo>
                                  <a:lnTo>
                                    <a:pt x="6977" y="6315"/>
                                  </a:lnTo>
                                  <a:lnTo>
                                    <a:pt x="6967" y="6315"/>
                                  </a:lnTo>
                                  <a:lnTo>
                                    <a:pt x="6956" y="6315"/>
                                  </a:lnTo>
                                  <a:lnTo>
                                    <a:pt x="6947" y="6314"/>
                                  </a:lnTo>
                                  <a:lnTo>
                                    <a:pt x="6937" y="6311"/>
                                  </a:lnTo>
                                  <a:lnTo>
                                    <a:pt x="6928" y="6308"/>
                                  </a:lnTo>
                                  <a:lnTo>
                                    <a:pt x="6918" y="6303"/>
                                  </a:lnTo>
                                  <a:lnTo>
                                    <a:pt x="6911" y="6297"/>
                                  </a:lnTo>
                                  <a:lnTo>
                                    <a:pt x="6903" y="6291"/>
                                  </a:lnTo>
                                  <a:lnTo>
                                    <a:pt x="6897" y="6283"/>
                                  </a:lnTo>
                                  <a:lnTo>
                                    <a:pt x="6891" y="6274"/>
                                  </a:lnTo>
                                  <a:lnTo>
                                    <a:pt x="6887" y="6266"/>
                                  </a:lnTo>
                                  <a:lnTo>
                                    <a:pt x="6884" y="6256"/>
                                  </a:lnTo>
                                  <a:lnTo>
                                    <a:pt x="6881" y="6246"/>
                                  </a:lnTo>
                                  <a:lnTo>
                                    <a:pt x="6880" y="6236"/>
                                  </a:lnTo>
                                  <a:lnTo>
                                    <a:pt x="6879" y="6225"/>
                                  </a:lnTo>
                                  <a:lnTo>
                                    <a:pt x="6880" y="6215"/>
                                  </a:lnTo>
                                  <a:lnTo>
                                    <a:pt x="6881" y="6203"/>
                                  </a:lnTo>
                                  <a:lnTo>
                                    <a:pt x="6884" y="6192"/>
                                  </a:lnTo>
                                  <a:lnTo>
                                    <a:pt x="6887" y="6181"/>
                                  </a:lnTo>
                                  <a:lnTo>
                                    <a:pt x="6892" y="6170"/>
                                  </a:lnTo>
                                  <a:lnTo>
                                    <a:pt x="6898" y="6160"/>
                                  </a:lnTo>
                                  <a:lnTo>
                                    <a:pt x="6904" y="6149"/>
                                  </a:lnTo>
                                  <a:lnTo>
                                    <a:pt x="6911" y="6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679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6824" y="4392"/>
                              <a:ext cx="714" cy="738"/>
                            </a:xfrm>
                            <a:custGeom>
                              <a:avLst/>
                              <a:gdLst>
                                <a:gd name="T0" fmla="*/ 1709 w 2843"/>
                                <a:gd name="T1" fmla="*/ 29 h 2842"/>
                                <a:gd name="T2" fmla="*/ 2038 w 2843"/>
                                <a:gd name="T3" fmla="*/ 140 h 2842"/>
                                <a:gd name="T4" fmla="*/ 2326 w 2843"/>
                                <a:gd name="T5" fmla="*/ 325 h 2842"/>
                                <a:gd name="T6" fmla="*/ 2561 w 2843"/>
                                <a:gd name="T7" fmla="*/ 570 h 2842"/>
                                <a:gd name="T8" fmla="*/ 2731 w 2843"/>
                                <a:gd name="T9" fmla="*/ 868 h 2842"/>
                                <a:gd name="T10" fmla="*/ 2827 w 2843"/>
                                <a:gd name="T11" fmla="*/ 1204 h 2842"/>
                                <a:gd name="T12" fmla="*/ 2836 w 2843"/>
                                <a:gd name="T13" fmla="*/ 1567 h 2842"/>
                                <a:gd name="T14" fmla="*/ 2756 w 2843"/>
                                <a:gd name="T15" fmla="*/ 1909 h 2842"/>
                                <a:gd name="T16" fmla="*/ 2600 w 2843"/>
                                <a:gd name="T17" fmla="*/ 2216 h 2842"/>
                                <a:gd name="T18" fmla="*/ 2377 w 2843"/>
                                <a:gd name="T19" fmla="*/ 2473 h 2842"/>
                                <a:gd name="T20" fmla="*/ 2099 w 2843"/>
                                <a:gd name="T21" fmla="*/ 2670 h 2842"/>
                                <a:gd name="T22" fmla="*/ 1777 w 2843"/>
                                <a:gd name="T23" fmla="*/ 2798 h 2842"/>
                                <a:gd name="T24" fmla="*/ 1423 w 2843"/>
                                <a:gd name="T25" fmla="*/ 2842 h 2842"/>
                                <a:gd name="T26" fmla="*/ 1067 w 2843"/>
                                <a:gd name="T27" fmla="*/ 2798 h 2842"/>
                                <a:gd name="T28" fmla="*/ 745 w 2843"/>
                                <a:gd name="T29" fmla="*/ 2670 h 2842"/>
                                <a:gd name="T30" fmla="*/ 467 w 2843"/>
                                <a:gd name="T31" fmla="*/ 2473 h 2842"/>
                                <a:gd name="T32" fmla="*/ 244 w 2843"/>
                                <a:gd name="T33" fmla="*/ 2216 h 2842"/>
                                <a:gd name="T34" fmla="*/ 88 w 2843"/>
                                <a:gd name="T35" fmla="*/ 1909 h 2842"/>
                                <a:gd name="T36" fmla="*/ 9 w 2843"/>
                                <a:gd name="T37" fmla="*/ 1567 h 2842"/>
                                <a:gd name="T38" fmla="*/ 17 w 2843"/>
                                <a:gd name="T39" fmla="*/ 1204 h 2842"/>
                                <a:gd name="T40" fmla="*/ 113 w 2843"/>
                                <a:gd name="T41" fmla="*/ 868 h 2842"/>
                                <a:gd name="T42" fmla="*/ 283 w 2843"/>
                                <a:gd name="T43" fmla="*/ 570 h 2842"/>
                                <a:gd name="T44" fmla="*/ 518 w 2843"/>
                                <a:gd name="T45" fmla="*/ 325 h 2842"/>
                                <a:gd name="T46" fmla="*/ 806 w 2843"/>
                                <a:gd name="T47" fmla="*/ 140 h 2842"/>
                                <a:gd name="T48" fmla="*/ 1136 w 2843"/>
                                <a:gd name="T49" fmla="*/ 29 h 2842"/>
                                <a:gd name="T50" fmla="*/ 1423 w 2843"/>
                                <a:gd name="T51" fmla="*/ 573 h 2842"/>
                                <a:gd name="T52" fmla="*/ 1634 w 2843"/>
                                <a:gd name="T53" fmla="*/ 600 h 2842"/>
                                <a:gd name="T54" fmla="*/ 1826 w 2843"/>
                                <a:gd name="T55" fmla="*/ 675 h 2842"/>
                                <a:gd name="T56" fmla="*/ 1992 w 2843"/>
                                <a:gd name="T57" fmla="*/ 794 h 2842"/>
                                <a:gd name="T58" fmla="*/ 2125 w 2843"/>
                                <a:gd name="T59" fmla="*/ 947 h 2842"/>
                                <a:gd name="T60" fmla="*/ 2218 w 2843"/>
                                <a:gd name="T61" fmla="*/ 1130 h 2842"/>
                                <a:gd name="T62" fmla="*/ 2265 w 2843"/>
                                <a:gd name="T63" fmla="*/ 1334 h 2842"/>
                                <a:gd name="T64" fmla="*/ 2260 w 2843"/>
                                <a:gd name="T65" fmla="*/ 1550 h 2842"/>
                                <a:gd name="T66" fmla="*/ 2203 w 2843"/>
                                <a:gd name="T67" fmla="*/ 1750 h 2842"/>
                                <a:gd name="T68" fmla="*/ 2101 w 2843"/>
                                <a:gd name="T69" fmla="*/ 1928 h 2842"/>
                                <a:gd name="T70" fmla="*/ 1962 w 2843"/>
                                <a:gd name="T71" fmla="*/ 2075 h 2842"/>
                                <a:gd name="T72" fmla="*/ 1790 w 2843"/>
                                <a:gd name="T73" fmla="*/ 2185 h 2842"/>
                                <a:gd name="T74" fmla="*/ 1593 w 2843"/>
                                <a:gd name="T75" fmla="*/ 2251 h 2842"/>
                                <a:gd name="T76" fmla="*/ 1378 w 2843"/>
                                <a:gd name="T77" fmla="*/ 2267 h 2842"/>
                                <a:gd name="T78" fmla="*/ 1170 w 2843"/>
                                <a:gd name="T79" fmla="*/ 2230 h 2842"/>
                                <a:gd name="T80" fmla="*/ 982 w 2843"/>
                                <a:gd name="T81" fmla="*/ 2146 h 2842"/>
                                <a:gd name="T82" fmla="*/ 822 w 2843"/>
                                <a:gd name="T83" fmla="*/ 2020 h 2842"/>
                                <a:gd name="T84" fmla="*/ 697 w 2843"/>
                                <a:gd name="T85" fmla="*/ 1860 h 2842"/>
                                <a:gd name="T86" fmla="*/ 613 w 2843"/>
                                <a:gd name="T87" fmla="*/ 1673 h 2842"/>
                                <a:gd name="T88" fmla="*/ 576 w 2843"/>
                                <a:gd name="T89" fmla="*/ 1464 h 2842"/>
                                <a:gd name="T90" fmla="*/ 592 w 2843"/>
                                <a:gd name="T91" fmla="*/ 1250 h 2842"/>
                                <a:gd name="T92" fmla="*/ 658 w 2843"/>
                                <a:gd name="T93" fmla="*/ 1054 h 2842"/>
                                <a:gd name="T94" fmla="*/ 768 w 2843"/>
                                <a:gd name="T95" fmla="*/ 882 h 2842"/>
                                <a:gd name="T96" fmla="*/ 914 w 2843"/>
                                <a:gd name="T97" fmla="*/ 742 h 2842"/>
                                <a:gd name="T98" fmla="*/ 1092 w 2843"/>
                                <a:gd name="T99" fmla="*/ 640 h 2842"/>
                                <a:gd name="T100" fmla="*/ 1293 w 2843"/>
                                <a:gd name="T101" fmla="*/ 584 h 2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843" h="2842">
                                  <a:moveTo>
                                    <a:pt x="1423" y="0"/>
                                  </a:moveTo>
                                  <a:lnTo>
                                    <a:pt x="1495" y="1"/>
                                  </a:lnTo>
                                  <a:lnTo>
                                    <a:pt x="1567" y="7"/>
                                  </a:lnTo>
                                  <a:lnTo>
                                    <a:pt x="1638" y="16"/>
                                  </a:lnTo>
                                  <a:lnTo>
                                    <a:pt x="1709" y="29"/>
                                  </a:lnTo>
                                  <a:lnTo>
                                    <a:pt x="1777" y="44"/>
                                  </a:lnTo>
                                  <a:lnTo>
                                    <a:pt x="1845" y="63"/>
                                  </a:lnTo>
                                  <a:lnTo>
                                    <a:pt x="1910" y="86"/>
                                  </a:lnTo>
                                  <a:lnTo>
                                    <a:pt x="1975" y="111"/>
                                  </a:lnTo>
                                  <a:lnTo>
                                    <a:pt x="2038" y="140"/>
                                  </a:lnTo>
                                  <a:lnTo>
                                    <a:pt x="2099" y="171"/>
                                  </a:lnTo>
                                  <a:lnTo>
                                    <a:pt x="2159" y="205"/>
                                  </a:lnTo>
                                  <a:lnTo>
                                    <a:pt x="2217" y="242"/>
                                  </a:lnTo>
                                  <a:lnTo>
                                    <a:pt x="2272" y="282"/>
                                  </a:lnTo>
                                  <a:lnTo>
                                    <a:pt x="2326" y="325"/>
                                  </a:lnTo>
                                  <a:lnTo>
                                    <a:pt x="2377" y="369"/>
                                  </a:lnTo>
                                  <a:lnTo>
                                    <a:pt x="2427" y="417"/>
                                  </a:lnTo>
                                  <a:lnTo>
                                    <a:pt x="2474" y="465"/>
                                  </a:lnTo>
                                  <a:lnTo>
                                    <a:pt x="2519" y="517"/>
                                  </a:lnTo>
                                  <a:lnTo>
                                    <a:pt x="2561" y="570"/>
                                  </a:lnTo>
                                  <a:lnTo>
                                    <a:pt x="2600" y="627"/>
                                  </a:lnTo>
                                  <a:lnTo>
                                    <a:pt x="2637" y="684"/>
                                  </a:lnTo>
                                  <a:lnTo>
                                    <a:pt x="2672" y="743"/>
                                  </a:lnTo>
                                  <a:lnTo>
                                    <a:pt x="2703" y="804"/>
                                  </a:lnTo>
                                  <a:lnTo>
                                    <a:pt x="2731" y="868"/>
                                  </a:lnTo>
                                  <a:lnTo>
                                    <a:pt x="2756" y="932"/>
                                  </a:lnTo>
                                  <a:lnTo>
                                    <a:pt x="2779" y="999"/>
                                  </a:lnTo>
                                  <a:lnTo>
                                    <a:pt x="2798" y="1066"/>
                                  </a:lnTo>
                                  <a:lnTo>
                                    <a:pt x="2815" y="1135"/>
                                  </a:lnTo>
                                  <a:lnTo>
                                    <a:pt x="2827" y="1204"/>
                                  </a:lnTo>
                                  <a:lnTo>
                                    <a:pt x="2836" y="1276"/>
                                  </a:lnTo>
                                  <a:lnTo>
                                    <a:pt x="2841" y="1348"/>
                                  </a:lnTo>
                                  <a:lnTo>
                                    <a:pt x="2843" y="1421"/>
                                  </a:lnTo>
                                  <a:lnTo>
                                    <a:pt x="2841" y="1494"/>
                                  </a:lnTo>
                                  <a:lnTo>
                                    <a:pt x="2836" y="1567"/>
                                  </a:lnTo>
                                  <a:lnTo>
                                    <a:pt x="2827" y="1637"/>
                                  </a:lnTo>
                                  <a:lnTo>
                                    <a:pt x="2815" y="1707"/>
                                  </a:lnTo>
                                  <a:lnTo>
                                    <a:pt x="2798" y="1777"/>
                                  </a:lnTo>
                                  <a:lnTo>
                                    <a:pt x="2779" y="1843"/>
                                  </a:lnTo>
                                  <a:lnTo>
                                    <a:pt x="2756" y="1909"/>
                                  </a:lnTo>
                                  <a:lnTo>
                                    <a:pt x="2731" y="1973"/>
                                  </a:lnTo>
                                  <a:lnTo>
                                    <a:pt x="2703" y="2037"/>
                                  </a:lnTo>
                                  <a:lnTo>
                                    <a:pt x="2672" y="2099"/>
                                  </a:lnTo>
                                  <a:lnTo>
                                    <a:pt x="2637" y="2158"/>
                                  </a:lnTo>
                                  <a:lnTo>
                                    <a:pt x="2600" y="2216"/>
                                  </a:lnTo>
                                  <a:lnTo>
                                    <a:pt x="2561" y="2272"/>
                                  </a:lnTo>
                                  <a:lnTo>
                                    <a:pt x="2519" y="2325"/>
                                  </a:lnTo>
                                  <a:lnTo>
                                    <a:pt x="2474" y="2377"/>
                                  </a:lnTo>
                                  <a:lnTo>
                                    <a:pt x="2427" y="2426"/>
                                  </a:lnTo>
                                  <a:lnTo>
                                    <a:pt x="2377" y="2473"/>
                                  </a:lnTo>
                                  <a:lnTo>
                                    <a:pt x="2326" y="2517"/>
                                  </a:lnTo>
                                  <a:lnTo>
                                    <a:pt x="2272" y="2559"/>
                                  </a:lnTo>
                                  <a:lnTo>
                                    <a:pt x="2217" y="2600"/>
                                  </a:lnTo>
                                  <a:lnTo>
                                    <a:pt x="2159" y="2637"/>
                                  </a:lnTo>
                                  <a:lnTo>
                                    <a:pt x="2099" y="2670"/>
                                  </a:lnTo>
                                  <a:lnTo>
                                    <a:pt x="2038" y="2702"/>
                                  </a:lnTo>
                                  <a:lnTo>
                                    <a:pt x="1975" y="2730"/>
                                  </a:lnTo>
                                  <a:lnTo>
                                    <a:pt x="1910" y="2756"/>
                                  </a:lnTo>
                                  <a:lnTo>
                                    <a:pt x="1845" y="2778"/>
                                  </a:lnTo>
                                  <a:lnTo>
                                    <a:pt x="1777" y="2798"/>
                                  </a:lnTo>
                                  <a:lnTo>
                                    <a:pt x="1709" y="2813"/>
                                  </a:lnTo>
                                  <a:lnTo>
                                    <a:pt x="1638" y="2825"/>
                                  </a:lnTo>
                                  <a:lnTo>
                                    <a:pt x="1567" y="2835"/>
                                  </a:lnTo>
                                  <a:lnTo>
                                    <a:pt x="1495" y="2840"/>
                                  </a:lnTo>
                                  <a:lnTo>
                                    <a:pt x="1423" y="2842"/>
                                  </a:lnTo>
                                  <a:lnTo>
                                    <a:pt x="1349" y="2840"/>
                                  </a:lnTo>
                                  <a:lnTo>
                                    <a:pt x="1277" y="2835"/>
                                  </a:lnTo>
                                  <a:lnTo>
                                    <a:pt x="1205" y="2825"/>
                                  </a:lnTo>
                                  <a:lnTo>
                                    <a:pt x="1136" y="2813"/>
                                  </a:lnTo>
                                  <a:lnTo>
                                    <a:pt x="1067" y="2798"/>
                                  </a:lnTo>
                                  <a:lnTo>
                                    <a:pt x="999" y="2778"/>
                                  </a:lnTo>
                                  <a:lnTo>
                                    <a:pt x="933" y="2756"/>
                                  </a:lnTo>
                                  <a:lnTo>
                                    <a:pt x="869" y="2730"/>
                                  </a:lnTo>
                                  <a:lnTo>
                                    <a:pt x="806" y="2702"/>
                                  </a:lnTo>
                                  <a:lnTo>
                                    <a:pt x="745" y="2670"/>
                                  </a:lnTo>
                                  <a:lnTo>
                                    <a:pt x="685" y="2637"/>
                                  </a:lnTo>
                                  <a:lnTo>
                                    <a:pt x="628" y="2600"/>
                                  </a:lnTo>
                                  <a:lnTo>
                                    <a:pt x="572" y="2559"/>
                                  </a:lnTo>
                                  <a:lnTo>
                                    <a:pt x="518" y="2517"/>
                                  </a:lnTo>
                                  <a:lnTo>
                                    <a:pt x="467" y="2473"/>
                                  </a:lnTo>
                                  <a:lnTo>
                                    <a:pt x="417" y="2426"/>
                                  </a:lnTo>
                                  <a:lnTo>
                                    <a:pt x="370" y="2377"/>
                                  </a:lnTo>
                                  <a:lnTo>
                                    <a:pt x="325" y="2325"/>
                                  </a:lnTo>
                                  <a:lnTo>
                                    <a:pt x="283" y="2272"/>
                                  </a:lnTo>
                                  <a:lnTo>
                                    <a:pt x="244" y="2216"/>
                                  </a:lnTo>
                                  <a:lnTo>
                                    <a:pt x="207" y="2158"/>
                                  </a:lnTo>
                                  <a:lnTo>
                                    <a:pt x="172" y="2099"/>
                                  </a:lnTo>
                                  <a:lnTo>
                                    <a:pt x="141" y="2037"/>
                                  </a:lnTo>
                                  <a:lnTo>
                                    <a:pt x="113" y="1973"/>
                                  </a:lnTo>
                                  <a:lnTo>
                                    <a:pt x="88" y="1909"/>
                                  </a:lnTo>
                                  <a:lnTo>
                                    <a:pt x="65" y="1843"/>
                                  </a:lnTo>
                                  <a:lnTo>
                                    <a:pt x="46" y="1777"/>
                                  </a:lnTo>
                                  <a:lnTo>
                                    <a:pt x="30" y="1707"/>
                                  </a:lnTo>
                                  <a:lnTo>
                                    <a:pt x="17" y="1637"/>
                                  </a:lnTo>
                                  <a:lnTo>
                                    <a:pt x="9" y="1567"/>
                                  </a:lnTo>
                                  <a:lnTo>
                                    <a:pt x="3" y="1494"/>
                                  </a:lnTo>
                                  <a:lnTo>
                                    <a:pt x="0" y="1421"/>
                                  </a:lnTo>
                                  <a:lnTo>
                                    <a:pt x="3" y="1348"/>
                                  </a:lnTo>
                                  <a:lnTo>
                                    <a:pt x="9" y="1276"/>
                                  </a:lnTo>
                                  <a:lnTo>
                                    <a:pt x="17" y="1204"/>
                                  </a:lnTo>
                                  <a:lnTo>
                                    <a:pt x="30" y="1135"/>
                                  </a:lnTo>
                                  <a:lnTo>
                                    <a:pt x="46" y="1066"/>
                                  </a:lnTo>
                                  <a:lnTo>
                                    <a:pt x="65" y="999"/>
                                  </a:lnTo>
                                  <a:lnTo>
                                    <a:pt x="88" y="932"/>
                                  </a:lnTo>
                                  <a:lnTo>
                                    <a:pt x="113" y="868"/>
                                  </a:lnTo>
                                  <a:lnTo>
                                    <a:pt x="141" y="804"/>
                                  </a:lnTo>
                                  <a:lnTo>
                                    <a:pt x="172" y="743"/>
                                  </a:lnTo>
                                  <a:lnTo>
                                    <a:pt x="207" y="684"/>
                                  </a:lnTo>
                                  <a:lnTo>
                                    <a:pt x="244" y="627"/>
                                  </a:lnTo>
                                  <a:lnTo>
                                    <a:pt x="283" y="570"/>
                                  </a:lnTo>
                                  <a:lnTo>
                                    <a:pt x="325" y="517"/>
                                  </a:lnTo>
                                  <a:lnTo>
                                    <a:pt x="370" y="465"/>
                                  </a:lnTo>
                                  <a:lnTo>
                                    <a:pt x="417" y="417"/>
                                  </a:lnTo>
                                  <a:lnTo>
                                    <a:pt x="467" y="369"/>
                                  </a:lnTo>
                                  <a:lnTo>
                                    <a:pt x="518" y="325"/>
                                  </a:lnTo>
                                  <a:lnTo>
                                    <a:pt x="572" y="282"/>
                                  </a:lnTo>
                                  <a:lnTo>
                                    <a:pt x="628" y="242"/>
                                  </a:lnTo>
                                  <a:lnTo>
                                    <a:pt x="685" y="205"/>
                                  </a:lnTo>
                                  <a:lnTo>
                                    <a:pt x="745" y="171"/>
                                  </a:lnTo>
                                  <a:lnTo>
                                    <a:pt x="806" y="140"/>
                                  </a:lnTo>
                                  <a:lnTo>
                                    <a:pt x="869" y="111"/>
                                  </a:lnTo>
                                  <a:lnTo>
                                    <a:pt x="933" y="86"/>
                                  </a:lnTo>
                                  <a:lnTo>
                                    <a:pt x="999" y="63"/>
                                  </a:lnTo>
                                  <a:lnTo>
                                    <a:pt x="1067" y="44"/>
                                  </a:lnTo>
                                  <a:lnTo>
                                    <a:pt x="1136" y="29"/>
                                  </a:lnTo>
                                  <a:lnTo>
                                    <a:pt x="1205" y="16"/>
                                  </a:lnTo>
                                  <a:lnTo>
                                    <a:pt x="1277" y="7"/>
                                  </a:lnTo>
                                  <a:lnTo>
                                    <a:pt x="1349" y="1"/>
                                  </a:lnTo>
                                  <a:lnTo>
                                    <a:pt x="1423" y="0"/>
                                  </a:lnTo>
                                  <a:close/>
                                  <a:moveTo>
                                    <a:pt x="1423" y="573"/>
                                  </a:moveTo>
                                  <a:lnTo>
                                    <a:pt x="1466" y="574"/>
                                  </a:lnTo>
                                  <a:lnTo>
                                    <a:pt x="1508" y="578"/>
                                  </a:lnTo>
                                  <a:lnTo>
                                    <a:pt x="1551" y="584"/>
                                  </a:lnTo>
                                  <a:lnTo>
                                    <a:pt x="1593" y="591"/>
                                  </a:lnTo>
                                  <a:lnTo>
                                    <a:pt x="1634" y="600"/>
                                  </a:lnTo>
                                  <a:lnTo>
                                    <a:pt x="1674" y="611"/>
                                  </a:lnTo>
                                  <a:lnTo>
                                    <a:pt x="1714" y="624"/>
                                  </a:lnTo>
                                  <a:lnTo>
                                    <a:pt x="1752" y="640"/>
                                  </a:lnTo>
                                  <a:lnTo>
                                    <a:pt x="1790" y="656"/>
                                  </a:lnTo>
                                  <a:lnTo>
                                    <a:pt x="1826" y="675"/>
                                  </a:lnTo>
                                  <a:lnTo>
                                    <a:pt x="1862" y="696"/>
                                  </a:lnTo>
                                  <a:lnTo>
                                    <a:pt x="1896" y="718"/>
                                  </a:lnTo>
                                  <a:lnTo>
                                    <a:pt x="1930" y="742"/>
                                  </a:lnTo>
                                  <a:lnTo>
                                    <a:pt x="1962" y="767"/>
                                  </a:lnTo>
                                  <a:lnTo>
                                    <a:pt x="1992" y="794"/>
                                  </a:lnTo>
                                  <a:lnTo>
                                    <a:pt x="2021" y="821"/>
                                  </a:lnTo>
                                  <a:lnTo>
                                    <a:pt x="2050" y="851"/>
                                  </a:lnTo>
                                  <a:lnTo>
                                    <a:pt x="2076" y="882"/>
                                  </a:lnTo>
                                  <a:lnTo>
                                    <a:pt x="2101" y="914"/>
                                  </a:lnTo>
                                  <a:lnTo>
                                    <a:pt x="2125" y="947"/>
                                  </a:lnTo>
                                  <a:lnTo>
                                    <a:pt x="2147" y="981"/>
                                  </a:lnTo>
                                  <a:lnTo>
                                    <a:pt x="2167" y="1017"/>
                                  </a:lnTo>
                                  <a:lnTo>
                                    <a:pt x="2186" y="1054"/>
                                  </a:lnTo>
                                  <a:lnTo>
                                    <a:pt x="2203" y="1091"/>
                                  </a:lnTo>
                                  <a:lnTo>
                                    <a:pt x="2218" y="1130"/>
                                  </a:lnTo>
                                  <a:lnTo>
                                    <a:pt x="2231" y="1169"/>
                                  </a:lnTo>
                                  <a:lnTo>
                                    <a:pt x="2243" y="1209"/>
                                  </a:lnTo>
                                  <a:lnTo>
                                    <a:pt x="2253" y="1250"/>
                                  </a:lnTo>
                                  <a:lnTo>
                                    <a:pt x="2260" y="1292"/>
                                  </a:lnTo>
                                  <a:lnTo>
                                    <a:pt x="2265" y="1334"/>
                                  </a:lnTo>
                                  <a:lnTo>
                                    <a:pt x="2268" y="1377"/>
                                  </a:lnTo>
                                  <a:lnTo>
                                    <a:pt x="2270" y="1421"/>
                                  </a:lnTo>
                                  <a:lnTo>
                                    <a:pt x="2268" y="1464"/>
                                  </a:lnTo>
                                  <a:lnTo>
                                    <a:pt x="2265" y="1507"/>
                                  </a:lnTo>
                                  <a:lnTo>
                                    <a:pt x="2260" y="1550"/>
                                  </a:lnTo>
                                  <a:lnTo>
                                    <a:pt x="2253" y="1592"/>
                                  </a:lnTo>
                                  <a:lnTo>
                                    <a:pt x="2243" y="1632"/>
                                  </a:lnTo>
                                  <a:lnTo>
                                    <a:pt x="2231" y="1673"/>
                                  </a:lnTo>
                                  <a:lnTo>
                                    <a:pt x="2218" y="1712"/>
                                  </a:lnTo>
                                  <a:lnTo>
                                    <a:pt x="2203" y="1750"/>
                                  </a:lnTo>
                                  <a:lnTo>
                                    <a:pt x="2186" y="1789"/>
                                  </a:lnTo>
                                  <a:lnTo>
                                    <a:pt x="2167" y="1826"/>
                                  </a:lnTo>
                                  <a:lnTo>
                                    <a:pt x="2147" y="1860"/>
                                  </a:lnTo>
                                  <a:lnTo>
                                    <a:pt x="2125" y="1895"/>
                                  </a:lnTo>
                                  <a:lnTo>
                                    <a:pt x="2101" y="1928"/>
                                  </a:lnTo>
                                  <a:lnTo>
                                    <a:pt x="2076" y="1960"/>
                                  </a:lnTo>
                                  <a:lnTo>
                                    <a:pt x="2050" y="1991"/>
                                  </a:lnTo>
                                  <a:lnTo>
                                    <a:pt x="2021" y="2020"/>
                                  </a:lnTo>
                                  <a:lnTo>
                                    <a:pt x="1992" y="2049"/>
                                  </a:lnTo>
                                  <a:lnTo>
                                    <a:pt x="1962" y="2075"/>
                                  </a:lnTo>
                                  <a:lnTo>
                                    <a:pt x="1930" y="2100"/>
                                  </a:lnTo>
                                  <a:lnTo>
                                    <a:pt x="1896" y="2124"/>
                                  </a:lnTo>
                                  <a:lnTo>
                                    <a:pt x="1862" y="2146"/>
                                  </a:lnTo>
                                  <a:lnTo>
                                    <a:pt x="1826" y="2167"/>
                                  </a:lnTo>
                                  <a:lnTo>
                                    <a:pt x="1790" y="2185"/>
                                  </a:lnTo>
                                  <a:lnTo>
                                    <a:pt x="1752" y="2203"/>
                                  </a:lnTo>
                                  <a:lnTo>
                                    <a:pt x="1714" y="2217"/>
                                  </a:lnTo>
                                  <a:lnTo>
                                    <a:pt x="1674" y="2230"/>
                                  </a:lnTo>
                                  <a:lnTo>
                                    <a:pt x="1634" y="2242"/>
                                  </a:lnTo>
                                  <a:lnTo>
                                    <a:pt x="1593" y="2251"/>
                                  </a:lnTo>
                                  <a:lnTo>
                                    <a:pt x="1551" y="2259"/>
                                  </a:lnTo>
                                  <a:lnTo>
                                    <a:pt x="1508" y="2265"/>
                                  </a:lnTo>
                                  <a:lnTo>
                                    <a:pt x="1466" y="2267"/>
                                  </a:lnTo>
                                  <a:lnTo>
                                    <a:pt x="1423" y="2268"/>
                                  </a:lnTo>
                                  <a:lnTo>
                                    <a:pt x="1378" y="2267"/>
                                  </a:lnTo>
                                  <a:lnTo>
                                    <a:pt x="1335" y="2265"/>
                                  </a:lnTo>
                                  <a:lnTo>
                                    <a:pt x="1293" y="2259"/>
                                  </a:lnTo>
                                  <a:lnTo>
                                    <a:pt x="1251" y="2251"/>
                                  </a:lnTo>
                                  <a:lnTo>
                                    <a:pt x="1210" y="2242"/>
                                  </a:lnTo>
                                  <a:lnTo>
                                    <a:pt x="1170" y="2230"/>
                                  </a:lnTo>
                                  <a:lnTo>
                                    <a:pt x="1130" y="2217"/>
                                  </a:lnTo>
                                  <a:lnTo>
                                    <a:pt x="1092" y="2203"/>
                                  </a:lnTo>
                                  <a:lnTo>
                                    <a:pt x="1055" y="2185"/>
                                  </a:lnTo>
                                  <a:lnTo>
                                    <a:pt x="1018" y="2167"/>
                                  </a:lnTo>
                                  <a:lnTo>
                                    <a:pt x="982" y="2146"/>
                                  </a:lnTo>
                                  <a:lnTo>
                                    <a:pt x="948" y="2124"/>
                                  </a:lnTo>
                                  <a:lnTo>
                                    <a:pt x="914" y="2100"/>
                                  </a:lnTo>
                                  <a:lnTo>
                                    <a:pt x="883" y="2075"/>
                                  </a:lnTo>
                                  <a:lnTo>
                                    <a:pt x="852" y="2049"/>
                                  </a:lnTo>
                                  <a:lnTo>
                                    <a:pt x="822" y="2020"/>
                                  </a:lnTo>
                                  <a:lnTo>
                                    <a:pt x="795" y="1991"/>
                                  </a:lnTo>
                                  <a:lnTo>
                                    <a:pt x="768" y="1960"/>
                                  </a:lnTo>
                                  <a:lnTo>
                                    <a:pt x="743" y="1928"/>
                                  </a:lnTo>
                                  <a:lnTo>
                                    <a:pt x="719" y="1895"/>
                                  </a:lnTo>
                                  <a:lnTo>
                                    <a:pt x="697" y="1860"/>
                                  </a:lnTo>
                                  <a:lnTo>
                                    <a:pt x="677" y="1826"/>
                                  </a:lnTo>
                                  <a:lnTo>
                                    <a:pt x="658" y="1789"/>
                                  </a:lnTo>
                                  <a:lnTo>
                                    <a:pt x="641" y="1750"/>
                                  </a:lnTo>
                                  <a:lnTo>
                                    <a:pt x="626" y="1712"/>
                                  </a:lnTo>
                                  <a:lnTo>
                                    <a:pt x="613" y="1673"/>
                                  </a:lnTo>
                                  <a:lnTo>
                                    <a:pt x="601" y="1632"/>
                                  </a:lnTo>
                                  <a:lnTo>
                                    <a:pt x="592" y="1592"/>
                                  </a:lnTo>
                                  <a:lnTo>
                                    <a:pt x="584" y="1550"/>
                                  </a:lnTo>
                                  <a:lnTo>
                                    <a:pt x="579" y="1507"/>
                                  </a:lnTo>
                                  <a:lnTo>
                                    <a:pt x="576" y="1464"/>
                                  </a:lnTo>
                                  <a:lnTo>
                                    <a:pt x="574" y="1421"/>
                                  </a:lnTo>
                                  <a:lnTo>
                                    <a:pt x="576" y="1377"/>
                                  </a:lnTo>
                                  <a:lnTo>
                                    <a:pt x="579" y="1334"/>
                                  </a:lnTo>
                                  <a:lnTo>
                                    <a:pt x="584" y="1292"/>
                                  </a:lnTo>
                                  <a:lnTo>
                                    <a:pt x="592" y="1250"/>
                                  </a:lnTo>
                                  <a:lnTo>
                                    <a:pt x="601" y="1209"/>
                                  </a:lnTo>
                                  <a:lnTo>
                                    <a:pt x="613" y="1169"/>
                                  </a:lnTo>
                                  <a:lnTo>
                                    <a:pt x="626" y="1130"/>
                                  </a:lnTo>
                                  <a:lnTo>
                                    <a:pt x="641" y="1091"/>
                                  </a:lnTo>
                                  <a:lnTo>
                                    <a:pt x="658" y="1054"/>
                                  </a:lnTo>
                                  <a:lnTo>
                                    <a:pt x="677" y="1017"/>
                                  </a:lnTo>
                                  <a:lnTo>
                                    <a:pt x="697" y="981"/>
                                  </a:lnTo>
                                  <a:lnTo>
                                    <a:pt x="719" y="947"/>
                                  </a:lnTo>
                                  <a:lnTo>
                                    <a:pt x="743" y="914"/>
                                  </a:lnTo>
                                  <a:lnTo>
                                    <a:pt x="768" y="882"/>
                                  </a:lnTo>
                                  <a:lnTo>
                                    <a:pt x="795" y="851"/>
                                  </a:lnTo>
                                  <a:lnTo>
                                    <a:pt x="822" y="821"/>
                                  </a:lnTo>
                                  <a:lnTo>
                                    <a:pt x="852" y="794"/>
                                  </a:lnTo>
                                  <a:lnTo>
                                    <a:pt x="883" y="767"/>
                                  </a:lnTo>
                                  <a:lnTo>
                                    <a:pt x="914" y="742"/>
                                  </a:lnTo>
                                  <a:lnTo>
                                    <a:pt x="948" y="718"/>
                                  </a:lnTo>
                                  <a:lnTo>
                                    <a:pt x="982" y="696"/>
                                  </a:lnTo>
                                  <a:lnTo>
                                    <a:pt x="1018" y="675"/>
                                  </a:lnTo>
                                  <a:lnTo>
                                    <a:pt x="1055" y="656"/>
                                  </a:lnTo>
                                  <a:lnTo>
                                    <a:pt x="1092" y="640"/>
                                  </a:lnTo>
                                  <a:lnTo>
                                    <a:pt x="1130" y="624"/>
                                  </a:lnTo>
                                  <a:lnTo>
                                    <a:pt x="1170" y="611"/>
                                  </a:lnTo>
                                  <a:lnTo>
                                    <a:pt x="1210" y="600"/>
                                  </a:lnTo>
                                  <a:lnTo>
                                    <a:pt x="1251" y="591"/>
                                  </a:lnTo>
                                  <a:lnTo>
                                    <a:pt x="1293" y="584"/>
                                  </a:lnTo>
                                  <a:lnTo>
                                    <a:pt x="1335" y="578"/>
                                  </a:lnTo>
                                  <a:lnTo>
                                    <a:pt x="1378" y="574"/>
                                  </a:lnTo>
                                  <a:lnTo>
                                    <a:pt x="1423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680"/>
                          <wps:cNvSpPr>
                            <a:spLocks/>
                          </wps:cNvSpPr>
                          <wps:spPr bwMode="auto">
                            <a:xfrm flipH="1">
                              <a:off x="7100" y="4677"/>
                              <a:ext cx="163" cy="168"/>
                            </a:xfrm>
                            <a:custGeom>
                              <a:avLst/>
                              <a:gdLst>
                                <a:gd name="T0" fmla="*/ 357 w 648"/>
                                <a:gd name="T1" fmla="*/ 2 h 649"/>
                                <a:gd name="T2" fmla="*/ 404 w 648"/>
                                <a:gd name="T3" fmla="*/ 10 h 649"/>
                                <a:gd name="T4" fmla="*/ 450 w 648"/>
                                <a:gd name="T5" fmla="*/ 26 h 649"/>
                                <a:gd name="T6" fmla="*/ 492 w 648"/>
                                <a:gd name="T7" fmla="*/ 47 h 649"/>
                                <a:gd name="T8" fmla="*/ 530 w 648"/>
                                <a:gd name="T9" fmla="*/ 74 h 649"/>
                                <a:gd name="T10" fmla="*/ 564 w 648"/>
                                <a:gd name="T11" fmla="*/ 106 h 649"/>
                                <a:gd name="T12" fmla="*/ 593 w 648"/>
                                <a:gd name="T13" fmla="*/ 143 h 649"/>
                                <a:gd name="T14" fmla="*/ 616 w 648"/>
                                <a:gd name="T15" fmla="*/ 183 h 649"/>
                                <a:gd name="T16" fmla="*/ 634 w 648"/>
                                <a:gd name="T17" fmla="*/ 227 h 649"/>
                                <a:gd name="T18" fmla="*/ 644 w 648"/>
                                <a:gd name="T19" fmla="*/ 274 h 649"/>
                                <a:gd name="T20" fmla="*/ 648 w 648"/>
                                <a:gd name="T21" fmla="*/ 324 h 649"/>
                                <a:gd name="T22" fmla="*/ 644 w 648"/>
                                <a:gd name="T23" fmla="*/ 373 h 649"/>
                                <a:gd name="T24" fmla="*/ 634 w 648"/>
                                <a:gd name="T25" fmla="*/ 421 h 649"/>
                                <a:gd name="T26" fmla="*/ 616 w 648"/>
                                <a:gd name="T27" fmla="*/ 465 h 649"/>
                                <a:gd name="T28" fmla="*/ 593 w 648"/>
                                <a:gd name="T29" fmla="*/ 505 h 649"/>
                                <a:gd name="T30" fmla="*/ 564 w 648"/>
                                <a:gd name="T31" fmla="*/ 542 h 649"/>
                                <a:gd name="T32" fmla="*/ 530 w 648"/>
                                <a:gd name="T33" fmla="*/ 573 h 649"/>
                                <a:gd name="T34" fmla="*/ 492 w 648"/>
                                <a:gd name="T35" fmla="*/ 601 h 649"/>
                                <a:gd name="T36" fmla="*/ 450 w 648"/>
                                <a:gd name="T37" fmla="*/ 622 h 649"/>
                                <a:gd name="T38" fmla="*/ 404 w 648"/>
                                <a:gd name="T39" fmla="*/ 638 h 649"/>
                                <a:gd name="T40" fmla="*/ 357 w 648"/>
                                <a:gd name="T41" fmla="*/ 646 h 649"/>
                                <a:gd name="T42" fmla="*/ 308 w 648"/>
                                <a:gd name="T43" fmla="*/ 647 h 649"/>
                                <a:gd name="T44" fmla="*/ 259 w 648"/>
                                <a:gd name="T45" fmla="*/ 641 h 649"/>
                                <a:gd name="T46" fmla="*/ 212 w 648"/>
                                <a:gd name="T47" fmla="*/ 628 h 649"/>
                                <a:gd name="T48" fmla="*/ 169 w 648"/>
                                <a:gd name="T49" fmla="*/ 609 h 649"/>
                                <a:gd name="T50" fmla="*/ 130 w 648"/>
                                <a:gd name="T51" fmla="*/ 584 h 649"/>
                                <a:gd name="T52" fmla="*/ 95 w 648"/>
                                <a:gd name="T53" fmla="*/ 553 h 649"/>
                                <a:gd name="T54" fmla="*/ 64 w 648"/>
                                <a:gd name="T55" fmla="*/ 517 h 649"/>
                                <a:gd name="T56" fmla="*/ 39 w 648"/>
                                <a:gd name="T57" fmla="*/ 478 h 649"/>
                                <a:gd name="T58" fmla="*/ 19 w 648"/>
                                <a:gd name="T59" fmla="*/ 435 h 649"/>
                                <a:gd name="T60" fmla="*/ 6 w 648"/>
                                <a:gd name="T61" fmla="*/ 390 h 649"/>
                                <a:gd name="T62" fmla="*/ 0 w 648"/>
                                <a:gd name="T63" fmla="*/ 341 h 649"/>
                                <a:gd name="T64" fmla="*/ 1 w 648"/>
                                <a:gd name="T65" fmla="*/ 291 h 649"/>
                                <a:gd name="T66" fmla="*/ 10 w 648"/>
                                <a:gd name="T67" fmla="*/ 243 h 649"/>
                                <a:gd name="T68" fmla="*/ 25 w 648"/>
                                <a:gd name="T69" fmla="*/ 198 h 649"/>
                                <a:gd name="T70" fmla="*/ 47 w 648"/>
                                <a:gd name="T71" fmla="*/ 156 h 649"/>
                                <a:gd name="T72" fmla="*/ 74 w 648"/>
                                <a:gd name="T73" fmla="*/ 118 h 649"/>
                                <a:gd name="T74" fmla="*/ 106 w 648"/>
                                <a:gd name="T75" fmla="*/ 84 h 649"/>
                                <a:gd name="T76" fmla="*/ 143 w 648"/>
                                <a:gd name="T77" fmla="*/ 56 h 649"/>
                                <a:gd name="T78" fmla="*/ 184 w 648"/>
                                <a:gd name="T79" fmla="*/ 32 h 649"/>
                                <a:gd name="T80" fmla="*/ 228 w 648"/>
                                <a:gd name="T81" fmla="*/ 14 h 649"/>
                                <a:gd name="T82" fmla="*/ 274 w 648"/>
                                <a:gd name="T83" fmla="*/ 3 h 649"/>
                                <a:gd name="T84" fmla="*/ 325 w 648"/>
                                <a:gd name="T85" fmla="*/ 0 h 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48" h="649">
                                  <a:moveTo>
                                    <a:pt x="325" y="0"/>
                                  </a:moveTo>
                                  <a:lnTo>
                                    <a:pt x="341" y="1"/>
                                  </a:lnTo>
                                  <a:lnTo>
                                    <a:pt x="357" y="2"/>
                                  </a:lnTo>
                                  <a:lnTo>
                                    <a:pt x="373" y="3"/>
                                  </a:lnTo>
                                  <a:lnTo>
                                    <a:pt x="389" y="7"/>
                                  </a:lnTo>
                                  <a:lnTo>
                                    <a:pt x="404" y="10"/>
                                  </a:lnTo>
                                  <a:lnTo>
                                    <a:pt x="420" y="14"/>
                                  </a:lnTo>
                                  <a:lnTo>
                                    <a:pt x="436" y="20"/>
                                  </a:lnTo>
                                  <a:lnTo>
                                    <a:pt x="450" y="26"/>
                                  </a:lnTo>
                                  <a:lnTo>
                                    <a:pt x="464" y="32"/>
                                  </a:lnTo>
                                  <a:lnTo>
                                    <a:pt x="478" y="39"/>
                                  </a:lnTo>
                                  <a:lnTo>
                                    <a:pt x="492" y="47"/>
                                  </a:lnTo>
                                  <a:lnTo>
                                    <a:pt x="505" y="56"/>
                                  </a:lnTo>
                                  <a:lnTo>
                                    <a:pt x="518" y="64"/>
                                  </a:lnTo>
                                  <a:lnTo>
                                    <a:pt x="530" y="74"/>
                                  </a:lnTo>
                                  <a:lnTo>
                                    <a:pt x="542" y="84"/>
                                  </a:lnTo>
                                  <a:lnTo>
                                    <a:pt x="554" y="95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74" y="118"/>
                                  </a:lnTo>
                                  <a:lnTo>
                                    <a:pt x="583" y="130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01" y="156"/>
                                  </a:lnTo>
                                  <a:lnTo>
                                    <a:pt x="608" y="169"/>
                                  </a:lnTo>
                                  <a:lnTo>
                                    <a:pt x="616" y="183"/>
                                  </a:lnTo>
                                  <a:lnTo>
                                    <a:pt x="623" y="198"/>
                                  </a:lnTo>
                                  <a:lnTo>
                                    <a:pt x="629" y="212"/>
                                  </a:lnTo>
                                  <a:lnTo>
                                    <a:pt x="634" y="227"/>
                                  </a:lnTo>
                                  <a:lnTo>
                                    <a:pt x="638" y="243"/>
                                  </a:lnTo>
                                  <a:lnTo>
                                    <a:pt x="642" y="258"/>
                                  </a:lnTo>
                                  <a:lnTo>
                                    <a:pt x="644" y="274"/>
                                  </a:lnTo>
                                  <a:lnTo>
                                    <a:pt x="647" y="291"/>
                                  </a:lnTo>
                                  <a:lnTo>
                                    <a:pt x="648" y="307"/>
                                  </a:lnTo>
                                  <a:lnTo>
                                    <a:pt x="648" y="324"/>
                                  </a:lnTo>
                                  <a:lnTo>
                                    <a:pt x="648" y="341"/>
                                  </a:lnTo>
                                  <a:lnTo>
                                    <a:pt x="647" y="357"/>
                                  </a:lnTo>
                                  <a:lnTo>
                                    <a:pt x="644" y="373"/>
                                  </a:lnTo>
                                  <a:lnTo>
                                    <a:pt x="642" y="390"/>
                                  </a:lnTo>
                                  <a:lnTo>
                                    <a:pt x="638" y="405"/>
                                  </a:lnTo>
                                  <a:lnTo>
                                    <a:pt x="634" y="421"/>
                                  </a:lnTo>
                                  <a:lnTo>
                                    <a:pt x="629" y="435"/>
                                  </a:lnTo>
                                  <a:lnTo>
                                    <a:pt x="623" y="451"/>
                                  </a:lnTo>
                                  <a:lnTo>
                                    <a:pt x="616" y="465"/>
                                  </a:lnTo>
                                  <a:lnTo>
                                    <a:pt x="608" y="478"/>
                                  </a:lnTo>
                                  <a:lnTo>
                                    <a:pt x="601" y="492"/>
                                  </a:lnTo>
                                  <a:lnTo>
                                    <a:pt x="593" y="505"/>
                                  </a:lnTo>
                                  <a:lnTo>
                                    <a:pt x="583" y="517"/>
                                  </a:lnTo>
                                  <a:lnTo>
                                    <a:pt x="574" y="530"/>
                                  </a:lnTo>
                                  <a:lnTo>
                                    <a:pt x="564" y="542"/>
                                  </a:lnTo>
                                  <a:lnTo>
                                    <a:pt x="554" y="553"/>
                                  </a:lnTo>
                                  <a:lnTo>
                                    <a:pt x="542" y="564"/>
                                  </a:lnTo>
                                  <a:lnTo>
                                    <a:pt x="530" y="573"/>
                                  </a:lnTo>
                                  <a:lnTo>
                                    <a:pt x="518" y="584"/>
                                  </a:lnTo>
                                  <a:lnTo>
                                    <a:pt x="505" y="593"/>
                                  </a:lnTo>
                                  <a:lnTo>
                                    <a:pt x="492" y="601"/>
                                  </a:lnTo>
                                  <a:lnTo>
                                    <a:pt x="478" y="609"/>
                                  </a:lnTo>
                                  <a:lnTo>
                                    <a:pt x="464" y="616"/>
                                  </a:lnTo>
                                  <a:lnTo>
                                    <a:pt x="450" y="622"/>
                                  </a:lnTo>
                                  <a:lnTo>
                                    <a:pt x="436" y="628"/>
                                  </a:lnTo>
                                  <a:lnTo>
                                    <a:pt x="420" y="633"/>
                                  </a:lnTo>
                                  <a:lnTo>
                                    <a:pt x="404" y="638"/>
                                  </a:lnTo>
                                  <a:lnTo>
                                    <a:pt x="389" y="641"/>
                                  </a:lnTo>
                                  <a:lnTo>
                                    <a:pt x="373" y="644"/>
                                  </a:lnTo>
                                  <a:lnTo>
                                    <a:pt x="357" y="646"/>
                                  </a:lnTo>
                                  <a:lnTo>
                                    <a:pt x="341" y="647"/>
                                  </a:lnTo>
                                  <a:lnTo>
                                    <a:pt x="325" y="649"/>
                                  </a:lnTo>
                                  <a:lnTo>
                                    <a:pt x="308" y="647"/>
                                  </a:lnTo>
                                  <a:lnTo>
                                    <a:pt x="291" y="646"/>
                                  </a:lnTo>
                                  <a:lnTo>
                                    <a:pt x="274" y="644"/>
                                  </a:lnTo>
                                  <a:lnTo>
                                    <a:pt x="259" y="641"/>
                                  </a:lnTo>
                                  <a:lnTo>
                                    <a:pt x="243" y="638"/>
                                  </a:lnTo>
                                  <a:lnTo>
                                    <a:pt x="228" y="633"/>
                                  </a:lnTo>
                                  <a:lnTo>
                                    <a:pt x="212" y="628"/>
                                  </a:lnTo>
                                  <a:lnTo>
                                    <a:pt x="198" y="622"/>
                                  </a:lnTo>
                                  <a:lnTo>
                                    <a:pt x="184" y="616"/>
                                  </a:lnTo>
                                  <a:lnTo>
                                    <a:pt x="169" y="609"/>
                                  </a:lnTo>
                                  <a:lnTo>
                                    <a:pt x="156" y="601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30" y="584"/>
                                  </a:lnTo>
                                  <a:lnTo>
                                    <a:pt x="118" y="573"/>
                                  </a:lnTo>
                                  <a:lnTo>
                                    <a:pt x="106" y="564"/>
                                  </a:lnTo>
                                  <a:lnTo>
                                    <a:pt x="95" y="553"/>
                                  </a:lnTo>
                                  <a:lnTo>
                                    <a:pt x="84" y="542"/>
                                  </a:lnTo>
                                  <a:lnTo>
                                    <a:pt x="74" y="530"/>
                                  </a:lnTo>
                                  <a:lnTo>
                                    <a:pt x="64" y="517"/>
                                  </a:lnTo>
                                  <a:lnTo>
                                    <a:pt x="55" y="505"/>
                                  </a:lnTo>
                                  <a:lnTo>
                                    <a:pt x="47" y="492"/>
                                  </a:lnTo>
                                  <a:lnTo>
                                    <a:pt x="39" y="478"/>
                                  </a:lnTo>
                                  <a:lnTo>
                                    <a:pt x="32" y="465"/>
                                  </a:lnTo>
                                  <a:lnTo>
                                    <a:pt x="25" y="451"/>
                                  </a:lnTo>
                                  <a:lnTo>
                                    <a:pt x="19" y="435"/>
                                  </a:lnTo>
                                  <a:lnTo>
                                    <a:pt x="14" y="421"/>
                                  </a:lnTo>
                                  <a:lnTo>
                                    <a:pt x="10" y="405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4" y="373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" y="291"/>
                                  </a:lnTo>
                                  <a:lnTo>
                                    <a:pt x="4" y="274"/>
                                  </a:lnTo>
                                  <a:lnTo>
                                    <a:pt x="6" y="258"/>
                                  </a:lnTo>
                                  <a:lnTo>
                                    <a:pt x="10" y="243"/>
                                  </a:lnTo>
                                  <a:lnTo>
                                    <a:pt x="14" y="227"/>
                                  </a:lnTo>
                                  <a:lnTo>
                                    <a:pt x="19" y="212"/>
                                  </a:lnTo>
                                  <a:lnTo>
                                    <a:pt x="25" y="198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39" y="169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74" y="118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8" y="74"/>
                                  </a:lnTo>
                                  <a:lnTo>
                                    <a:pt x="130" y="64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56" y="47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212" y="20"/>
                                  </a:lnTo>
                                  <a:lnTo>
                                    <a:pt x="228" y="14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59" y="7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91" y="2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681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8614" y="4392"/>
                              <a:ext cx="713" cy="738"/>
                            </a:xfrm>
                            <a:custGeom>
                              <a:avLst/>
                              <a:gdLst>
                                <a:gd name="T0" fmla="*/ 1707 w 2842"/>
                                <a:gd name="T1" fmla="*/ 29 h 2842"/>
                                <a:gd name="T2" fmla="*/ 2037 w 2842"/>
                                <a:gd name="T3" fmla="*/ 140 h 2842"/>
                                <a:gd name="T4" fmla="*/ 2325 w 2842"/>
                                <a:gd name="T5" fmla="*/ 325 h 2842"/>
                                <a:gd name="T6" fmla="*/ 2559 w 2842"/>
                                <a:gd name="T7" fmla="*/ 570 h 2842"/>
                                <a:gd name="T8" fmla="*/ 2730 w 2842"/>
                                <a:gd name="T9" fmla="*/ 868 h 2842"/>
                                <a:gd name="T10" fmla="*/ 2825 w 2842"/>
                                <a:gd name="T11" fmla="*/ 1204 h 2842"/>
                                <a:gd name="T12" fmla="*/ 2835 w 2842"/>
                                <a:gd name="T13" fmla="*/ 1567 h 2842"/>
                                <a:gd name="T14" fmla="*/ 2756 w 2842"/>
                                <a:gd name="T15" fmla="*/ 1909 h 2842"/>
                                <a:gd name="T16" fmla="*/ 2600 w 2842"/>
                                <a:gd name="T17" fmla="*/ 2216 h 2842"/>
                                <a:gd name="T18" fmla="*/ 2377 w 2842"/>
                                <a:gd name="T19" fmla="*/ 2473 h 2842"/>
                                <a:gd name="T20" fmla="*/ 2099 w 2842"/>
                                <a:gd name="T21" fmla="*/ 2670 h 2842"/>
                                <a:gd name="T22" fmla="*/ 1775 w 2842"/>
                                <a:gd name="T23" fmla="*/ 2798 h 2842"/>
                                <a:gd name="T24" fmla="*/ 1421 w 2842"/>
                                <a:gd name="T25" fmla="*/ 2842 h 2842"/>
                                <a:gd name="T26" fmla="*/ 1065 w 2842"/>
                                <a:gd name="T27" fmla="*/ 2798 h 2842"/>
                                <a:gd name="T28" fmla="*/ 743 w 2842"/>
                                <a:gd name="T29" fmla="*/ 2670 h 2842"/>
                                <a:gd name="T30" fmla="*/ 465 w 2842"/>
                                <a:gd name="T31" fmla="*/ 2473 h 2842"/>
                                <a:gd name="T32" fmla="*/ 242 w 2842"/>
                                <a:gd name="T33" fmla="*/ 2216 h 2842"/>
                                <a:gd name="T34" fmla="*/ 86 w 2842"/>
                                <a:gd name="T35" fmla="*/ 1909 h 2842"/>
                                <a:gd name="T36" fmla="*/ 7 w 2842"/>
                                <a:gd name="T37" fmla="*/ 1567 h 2842"/>
                                <a:gd name="T38" fmla="*/ 16 w 2842"/>
                                <a:gd name="T39" fmla="*/ 1204 h 2842"/>
                                <a:gd name="T40" fmla="*/ 111 w 2842"/>
                                <a:gd name="T41" fmla="*/ 868 h 2842"/>
                                <a:gd name="T42" fmla="*/ 282 w 2842"/>
                                <a:gd name="T43" fmla="*/ 570 h 2842"/>
                                <a:gd name="T44" fmla="*/ 517 w 2842"/>
                                <a:gd name="T45" fmla="*/ 325 h 2842"/>
                                <a:gd name="T46" fmla="*/ 804 w 2842"/>
                                <a:gd name="T47" fmla="*/ 140 h 2842"/>
                                <a:gd name="T48" fmla="*/ 1135 w 2842"/>
                                <a:gd name="T49" fmla="*/ 29 h 2842"/>
                                <a:gd name="T50" fmla="*/ 1421 w 2842"/>
                                <a:gd name="T51" fmla="*/ 573 h 2842"/>
                                <a:gd name="T52" fmla="*/ 1632 w 2842"/>
                                <a:gd name="T53" fmla="*/ 600 h 2842"/>
                                <a:gd name="T54" fmla="*/ 1824 w 2842"/>
                                <a:gd name="T55" fmla="*/ 675 h 2842"/>
                                <a:gd name="T56" fmla="*/ 1991 w 2842"/>
                                <a:gd name="T57" fmla="*/ 794 h 2842"/>
                                <a:gd name="T58" fmla="*/ 2124 w 2842"/>
                                <a:gd name="T59" fmla="*/ 947 h 2842"/>
                                <a:gd name="T60" fmla="*/ 2217 w 2842"/>
                                <a:gd name="T61" fmla="*/ 1130 h 2842"/>
                                <a:gd name="T62" fmla="*/ 2264 w 2842"/>
                                <a:gd name="T63" fmla="*/ 1334 h 2842"/>
                                <a:gd name="T64" fmla="*/ 2258 w 2842"/>
                                <a:gd name="T65" fmla="*/ 1550 h 2842"/>
                                <a:gd name="T66" fmla="*/ 2202 w 2842"/>
                                <a:gd name="T67" fmla="*/ 1750 h 2842"/>
                                <a:gd name="T68" fmla="*/ 2100 w 2842"/>
                                <a:gd name="T69" fmla="*/ 1928 h 2842"/>
                                <a:gd name="T70" fmla="*/ 1960 w 2842"/>
                                <a:gd name="T71" fmla="*/ 2075 h 2842"/>
                                <a:gd name="T72" fmla="*/ 1788 w 2842"/>
                                <a:gd name="T73" fmla="*/ 2185 h 2842"/>
                                <a:gd name="T74" fmla="*/ 1592 w 2842"/>
                                <a:gd name="T75" fmla="*/ 2251 h 2842"/>
                                <a:gd name="T76" fmla="*/ 1377 w 2842"/>
                                <a:gd name="T77" fmla="*/ 2267 h 2842"/>
                                <a:gd name="T78" fmla="*/ 1169 w 2842"/>
                                <a:gd name="T79" fmla="*/ 2230 h 2842"/>
                                <a:gd name="T80" fmla="*/ 981 w 2842"/>
                                <a:gd name="T81" fmla="*/ 2146 h 2842"/>
                                <a:gd name="T82" fmla="*/ 821 w 2842"/>
                                <a:gd name="T83" fmla="*/ 2020 h 2842"/>
                                <a:gd name="T84" fmla="*/ 696 w 2842"/>
                                <a:gd name="T85" fmla="*/ 1860 h 2842"/>
                                <a:gd name="T86" fmla="*/ 611 w 2842"/>
                                <a:gd name="T87" fmla="*/ 1673 h 2842"/>
                                <a:gd name="T88" fmla="*/ 574 w 2842"/>
                                <a:gd name="T89" fmla="*/ 1464 h 2842"/>
                                <a:gd name="T90" fmla="*/ 591 w 2842"/>
                                <a:gd name="T91" fmla="*/ 1250 h 2842"/>
                                <a:gd name="T92" fmla="*/ 656 w 2842"/>
                                <a:gd name="T93" fmla="*/ 1054 h 2842"/>
                                <a:gd name="T94" fmla="*/ 767 w 2842"/>
                                <a:gd name="T95" fmla="*/ 882 h 2842"/>
                                <a:gd name="T96" fmla="*/ 914 w 2842"/>
                                <a:gd name="T97" fmla="*/ 742 h 2842"/>
                                <a:gd name="T98" fmla="*/ 1091 w 2842"/>
                                <a:gd name="T99" fmla="*/ 640 h 2842"/>
                                <a:gd name="T100" fmla="*/ 1292 w 2842"/>
                                <a:gd name="T101" fmla="*/ 584 h 2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842" h="2842">
                                  <a:moveTo>
                                    <a:pt x="1421" y="0"/>
                                  </a:moveTo>
                                  <a:lnTo>
                                    <a:pt x="1494" y="1"/>
                                  </a:lnTo>
                                  <a:lnTo>
                                    <a:pt x="1567" y="7"/>
                                  </a:lnTo>
                                  <a:lnTo>
                                    <a:pt x="1637" y="16"/>
                                  </a:lnTo>
                                  <a:lnTo>
                                    <a:pt x="1707" y="29"/>
                                  </a:lnTo>
                                  <a:lnTo>
                                    <a:pt x="1775" y="44"/>
                                  </a:lnTo>
                                  <a:lnTo>
                                    <a:pt x="1843" y="63"/>
                                  </a:lnTo>
                                  <a:lnTo>
                                    <a:pt x="1909" y="86"/>
                                  </a:lnTo>
                                  <a:lnTo>
                                    <a:pt x="1973" y="111"/>
                                  </a:lnTo>
                                  <a:lnTo>
                                    <a:pt x="2037" y="140"/>
                                  </a:lnTo>
                                  <a:lnTo>
                                    <a:pt x="2099" y="171"/>
                                  </a:lnTo>
                                  <a:lnTo>
                                    <a:pt x="2157" y="205"/>
                                  </a:lnTo>
                                  <a:lnTo>
                                    <a:pt x="2216" y="242"/>
                                  </a:lnTo>
                                  <a:lnTo>
                                    <a:pt x="2272" y="282"/>
                                  </a:lnTo>
                                  <a:lnTo>
                                    <a:pt x="2325" y="325"/>
                                  </a:lnTo>
                                  <a:lnTo>
                                    <a:pt x="2377" y="369"/>
                                  </a:lnTo>
                                  <a:lnTo>
                                    <a:pt x="2425" y="417"/>
                                  </a:lnTo>
                                  <a:lnTo>
                                    <a:pt x="2473" y="465"/>
                                  </a:lnTo>
                                  <a:lnTo>
                                    <a:pt x="2517" y="517"/>
                                  </a:lnTo>
                                  <a:lnTo>
                                    <a:pt x="2559" y="570"/>
                                  </a:lnTo>
                                  <a:lnTo>
                                    <a:pt x="2600" y="627"/>
                                  </a:lnTo>
                                  <a:lnTo>
                                    <a:pt x="2637" y="684"/>
                                  </a:lnTo>
                                  <a:lnTo>
                                    <a:pt x="2670" y="743"/>
                                  </a:lnTo>
                                  <a:lnTo>
                                    <a:pt x="2702" y="804"/>
                                  </a:lnTo>
                                  <a:lnTo>
                                    <a:pt x="2730" y="868"/>
                                  </a:lnTo>
                                  <a:lnTo>
                                    <a:pt x="2756" y="932"/>
                                  </a:lnTo>
                                  <a:lnTo>
                                    <a:pt x="2777" y="999"/>
                                  </a:lnTo>
                                  <a:lnTo>
                                    <a:pt x="2798" y="1066"/>
                                  </a:lnTo>
                                  <a:lnTo>
                                    <a:pt x="2813" y="1135"/>
                                  </a:lnTo>
                                  <a:lnTo>
                                    <a:pt x="2825" y="1204"/>
                                  </a:lnTo>
                                  <a:lnTo>
                                    <a:pt x="2835" y="1276"/>
                                  </a:lnTo>
                                  <a:lnTo>
                                    <a:pt x="2839" y="1348"/>
                                  </a:lnTo>
                                  <a:lnTo>
                                    <a:pt x="2842" y="1421"/>
                                  </a:lnTo>
                                  <a:lnTo>
                                    <a:pt x="2839" y="1494"/>
                                  </a:lnTo>
                                  <a:lnTo>
                                    <a:pt x="2835" y="1567"/>
                                  </a:lnTo>
                                  <a:lnTo>
                                    <a:pt x="2825" y="1637"/>
                                  </a:lnTo>
                                  <a:lnTo>
                                    <a:pt x="2813" y="1707"/>
                                  </a:lnTo>
                                  <a:lnTo>
                                    <a:pt x="2798" y="1777"/>
                                  </a:lnTo>
                                  <a:lnTo>
                                    <a:pt x="2777" y="1843"/>
                                  </a:lnTo>
                                  <a:lnTo>
                                    <a:pt x="2756" y="1909"/>
                                  </a:lnTo>
                                  <a:lnTo>
                                    <a:pt x="2730" y="1973"/>
                                  </a:lnTo>
                                  <a:lnTo>
                                    <a:pt x="2702" y="2037"/>
                                  </a:lnTo>
                                  <a:lnTo>
                                    <a:pt x="2670" y="2099"/>
                                  </a:lnTo>
                                  <a:lnTo>
                                    <a:pt x="2637" y="2158"/>
                                  </a:lnTo>
                                  <a:lnTo>
                                    <a:pt x="2600" y="2216"/>
                                  </a:lnTo>
                                  <a:lnTo>
                                    <a:pt x="2559" y="2272"/>
                                  </a:lnTo>
                                  <a:lnTo>
                                    <a:pt x="2517" y="2325"/>
                                  </a:lnTo>
                                  <a:lnTo>
                                    <a:pt x="2473" y="2377"/>
                                  </a:lnTo>
                                  <a:lnTo>
                                    <a:pt x="2425" y="2426"/>
                                  </a:lnTo>
                                  <a:lnTo>
                                    <a:pt x="2377" y="2473"/>
                                  </a:lnTo>
                                  <a:lnTo>
                                    <a:pt x="2325" y="2517"/>
                                  </a:lnTo>
                                  <a:lnTo>
                                    <a:pt x="2272" y="2559"/>
                                  </a:lnTo>
                                  <a:lnTo>
                                    <a:pt x="2216" y="2600"/>
                                  </a:lnTo>
                                  <a:lnTo>
                                    <a:pt x="2157" y="2637"/>
                                  </a:lnTo>
                                  <a:lnTo>
                                    <a:pt x="2099" y="2670"/>
                                  </a:lnTo>
                                  <a:lnTo>
                                    <a:pt x="2037" y="2702"/>
                                  </a:lnTo>
                                  <a:lnTo>
                                    <a:pt x="1973" y="2730"/>
                                  </a:lnTo>
                                  <a:lnTo>
                                    <a:pt x="1909" y="2756"/>
                                  </a:lnTo>
                                  <a:lnTo>
                                    <a:pt x="1843" y="2778"/>
                                  </a:lnTo>
                                  <a:lnTo>
                                    <a:pt x="1775" y="2798"/>
                                  </a:lnTo>
                                  <a:lnTo>
                                    <a:pt x="1707" y="2813"/>
                                  </a:lnTo>
                                  <a:lnTo>
                                    <a:pt x="1637" y="2825"/>
                                  </a:lnTo>
                                  <a:lnTo>
                                    <a:pt x="1567" y="2835"/>
                                  </a:lnTo>
                                  <a:lnTo>
                                    <a:pt x="1494" y="2840"/>
                                  </a:lnTo>
                                  <a:lnTo>
                                    <a:pt x="1421" y="2842"/>
                                  </a:lnTo>
                                  <a:lnTo>
                                    <a:pt x="1348" y="2840"/>
                                  </a:lnTo>
                                  <a:lnTo>
                                    <a:pt x="1275" y="2835"/>
                                  </a:lnTo>
                                  <a:lnTo>
                                    <a:pt x="1204" y="2825"/>
                                  </a:lnTo>
                                  <a:lnTo>
                                    <a:pt x="1135" y="2813"/>
                                  </a:lnTo>
                                  <a:lnTo>
                                    <a:pt x="1065" y="2798"/>
                                  </a:lnTo>
                                  <a:lnTo>
                                    <a:pt x="999" y="2778"/>
                                  </a:lnTo>
                                  <a:lnTo>
                                    <a:pt x="932" y="2756"/>
                                  </a:lnTo>
                                  <a:lnTo>
                                    <a:pt x="867" y="2730"/>
                                  </a:lnTo>
                                  <a:lnTo>
                                    <a:pt x="804" y="2702"/>
                                  </a:lnTo>
                                  <a:lnTo>
                                    <a:pt x="743" y="2670"/>
                                  </a:lnTo>
                                  <a:lnTo>
                                    <a:pt x="684" y="2637"/>
                                  </a:lnTo>
                                  <a:lnTo>
                                    <a:pt x="626" y="2600"/>
                                  </a:lnTo>
                                  <a:lnTo>
                                    <a:pt x="570" y="2559"/>
                                  </a:lnTo>
                                  <a:lnTo>
                                    <a:pt x="517" y="2517"/>
                                  </a:lnTo>
                                  <a:lnTo>
                                    <a:pt x="465" y="2473"/>
                                  </a:lnTo>
                                  <a:lnTo>
                                    <a:pt x="416" y="2426"/>
                                  </a:lnTo>
                                  <a:lnTo>
                                    <a:pt x="369" y="2377"/>
                                  </a:lnTo>
                                  <a:lnTo>
                                    <a:pt x="325" y="2325"/>
                                  </a:lnTo>
                                  <a:lnTo>
                                    <a:pt x="282" y="2272"/>
                                  </a:lnTo>
                                  <a:lnTo>
                                    <a:pt x="242" y="2216"/>
                                  </a:lnTo>
                                  <a:lnTo>
                                    <a:pt x="205" y="2158"/>
                                  </a:lnTo>
                                  <a:lnTo>
                                    <a:pt x="171" y="2099"/>
                                  </a:lnTo>
                                  <a:lnTo>
                                    <a:pt x="140" y="2037"/>
                                  </a:lnTo>
                                  <a:lnTo>
                                    <a:pt x="111" y="1973"/>
                                  </a:lnTo>
                                  <a:lnTo>
                                    <a:pt x="86" y="1909"/>
                                  </a:lnTo>
                                  <a:lnTo>
                                    <a:pt x="63" y="1843"/>
                                  </a:lnTo>
                                  <a:lnTo>
                                    <a:pt x="44" y="1777"/>
                                  </a:lnTo>
                                  <a:lnTo>
                                    <a:pt x="29" y="1707"/>
                                  </a:lnTo>
                                  <a:lnTo>
                                    <a:pt x="16" y="1637"/>
                                  </a:lnTo>
                                  <a:lnTo>
                                    <a:pt x="7" y="1567"/>
                                  </a:lnTo>
                                  <a:lnTo>
                                    <a:pt x="1" y="1494"/>
                                  </a:lnTo>
                                  <a:lnTo>
                                    <a:pt x="0" y="1421"/>
                                  </a:lnTo>
                                  <a:lnTo>
                                    <a:pt x="1" y="1348"/>
                                  </a:lnTo>
                                  <a:lnTo>
                                    <a:pt x="7" y="1276"/>
                                  </a:lnTo>
                                  <a:lnTo>
                                    <a:pt x="16" y="1204"/>
                                  </a:lnTo>
                                  <a:lnTo>
                                    <a:pt x="29" y="1135"/>
                                  </a:lnTo>
                                  <a:lnTo>
                                    <a:pt x="44" y="1066"/>
                                  </a:lnTo>
                                  <a:lnTo>
                                    <a:pt x="63" y="999"/>
                                  </a:lnTo>
                                  <a:lnTo>
                                    <a:pt x="86" y="932"/>
                                  </a:lnTo>
                                  <a:lnTo>
                                    <a:pt x="111" y="868"/>
                                  </a:lnTo>
                                  <a:lnTo>
                                    <a:pt x="140" y="804"/>
                                  </a:lnTo>
                                  <a:lnTo>
                                    <a:pt x="171" y="743"/>
                                  </a:lnTo>
                                  <a:lnTo>
                                    <a:pt x="205" y="684"/>
                                  </a:lnTo>
                                  <a:lnTo>
                                    <a:pt x="242" y="627"/>
                                  </a:lnTo>
                                  <a:lnTo>
                                    <a:pt x="282" y="570"/>
                                  </a:lnTo>
                                  <a:lnTo>
                                    <a:pt x="325" y="517"/>
                                  </a:lnTo>
                                  <a:lnTo>
                                    <a:pt x="369" y="465"/>
                                  </a:lnTo>
                                  <a:lnTo>
                                    <a:pt x="416" y="417"/>
                                  </a:lnTo>
                                  <a:lnTo>
                                    <a:pt x="465" y="369"/>
                                  </a:lnTo>
                                  <a:lnTo>
                                    <a:pt x="517" y="325"/>
                                  </a:lnTo>
                                  <a:lnTo>
                                    <a:pt x="570" y="282"/>
                                  </a:lnTo>
                                  <a:lnTo>
                                    <a:pt x="626" y="242"/>
                                  </a:lnTo>
                                  <a:lnTo>
                                    <a:pt x="684" y="205"/>
                                  </a:lnTo>
                                  <a:lnTo>
                                    <a:pt x="743" y="171"/>
                                  </a:lnTo>
                                  <a:lnTo>
                                    <a:pt x="804" y="140"/>
                                  </a:lnTo>
                                  <a:lnTo>
                                    <a:pt x="867" y="111"/>
                                  </a:lnTo>
                                  <a:lnTo>
                                    <a:pt x="932" y="86"/>
                                  </a:lnTo>
                                  <a:lnTo>
                                    <a:pt x="999" y="63"/>
                                  </a:lnTo>
                                  <a:lnTo>
                                    <a:pt x="1065" y="44"/>
                                  </a:lnTo>
                                  <a:lnTo>
                                    <a:pt x="1135" y="29"/>
                                  </a:lnTo>
                                  <a:lnTo>
                                    <a:pt x="1204" y="16"/>
                                  </a:lnTo>
                                  <a:lnTo>
                                    <a:pt x="1275" y="7"/>
                                  </a:lnTo>
                                  <a:lnTo>
                                    <a:pt x="1348" y="1"/>
                                  </a:lnTo>
                                  <a:lnTo>
                                    <a:pt x="1421" y="0"/>
                                  </a:lnTo>
                                  <a:close/>
                                  <a:moveTo>
                                    <a:pt x="1421" y="573"/>
                                  </a:moveTo>
                                  <a:lnTo>
                                    <a:pt x="1464" y="574"/>
                                  </a:lnTo>
                                  <a:lnTo>
                                    <a:pt x="1507" y="578"/>
                                  </a:lnTo>
                                  <a:lnTo>
                                    <a:pt x="1550" y="584"/>
                                  </a:lnTo>
                                  <a:lnTo>
                                    <a:pt x="1592" y="591"/>
                                  </a:lnTo>
                                  <a:lnTo>
                                    <a:pt x="1632" y="600"/>
                                  </a:lnTo>
                                  <a:lnTo>
                                    <a:pt x="1673" y="611"/>
                                  </a:lnTo>
                                  <a:lnTo>
                                    <a:pt x="1712" y="624"/>
                                  </a:lnTo>
                                  <a:lnTo>
                                    <a:pt x="1750" y="640"/>
                                  </a:lnTo>
                                  <a:lnTo>
                                    <a:pt x="1788" y="656"/>
                                  </a:lnTo>
                                  <a:lnTo>
                                    <a:pt x="1824" y="675"/>
                                  </a:lnTo>
                                  <a:lnTo>
                                    <a:pt x="1860" y="696"/>
                                  </a:lnTo>
                                  <a:lnTo>
                                    <a:pt x="1895" y="718"/>
                                  </a:lnTo>
                                  <a:lnTo>
                                    <a:pt x="1928" y="742"/>
                                  </a:lnTo>
                                  <a:lnTo>
                                    <a:pt x="1960" y="767"/>
                                  </a:lnTo>
                                  <a:lnTo>
                                    <a:pt x="1991" y="794"/>
                                  </a:lnTo>
                                  <a:lnTo>
                                    <a:pt x="2020" y="821"/>
                                  </a:lnTo>
                                  <a:lnTo>
                                    <a:pt x="2049" y="851"/>
                                  </a:lnTo>
                                  <a:lnTo>
                                    <a:pt x="2075" y="882"/>
                                  </a:lnTo>
                                  <a:lnTo>
                                    <a:pt x="2100" y="914"/>
                                  </a:lnTo>
                                  <a:lnTo>
                                    <a:pt x="2124" y="947"/>
                                  </a:lnTo>
                                  <a:lnTo>
                                    <a:pt x="2145" y="981"/>
                                  </a:lnTo>
                                  <a:lnTo>
                                    <a:pt x="2167" y="1017"/>
                                  </a:lnTo>
                                  <a:lnTo>
                                    <a:pt x="2185" y="1054"/>
                                  </a:lnTo>
                                  <a:lnTo>
                                    <a:pt x="2202" y="1091"/>
                                  </a:lnTo>
                                  <a:lnTo>
                                    <a:pt x="2217" y="1130"/>
                                  </a:lnTo>
                                  <a:lnTo>
                                    <a:pt x="2230" y="1169"/>
                                  </a:lnTo>
                                  <a:lnTo>
                                    <a:pt x="2242" y="1209"/>
                                  </a:lnTo>
                                  <a:lnTo>
                                    <a:pt x="2251" y="1250"/>
                                  </a:lnTo>
                                  <a:lnTo>
                                    <a:pt x="2258" y="1292"/>
                                  </a:lnTo>
                                  <a:lnTo>
                                    <a:pt x="2264" y="1334"/>
                                  </a:lnTo>
                                  <a:lnTo>
                                    <a:pt x="2267" y="1377"/>
                                  </a:lnTo>
                                  <a:lnTo>
                                    <a:pt x="2268" y="1421"/>
                                  </a:lnTo>
                                  <a:lnTo>
                                    <a:pt x="2267" y="1464"/>
                                  </a:lnTo>
                                  <a:lnTo>
                                    <a:pt x="2264" y="1507"/>
                                  </a:lnTo>
                                  <a:lnTo>
                                    <a:pt x="2258" y="1550"/>
                                  </a:lnTo>
                                  <a:lnTo>
                                    <a:pt x="2251" y="1592"/>
                                  </a:lnTo>
                                  <a:lnTo>
                                    <a:pt x="2242" y="1632"/>
                                  </a:lnTo>
                                  <a:lnTo>
                                    <a:pt x="2230" y="1673"/>
                                  </a:lnTo>
                                  <a:lnTo>
                                    <a:pt x="2217" y="1712"/>
                                  </a:lnTo>
                                  <a:lnTo>
                                    <a:pt x="2202" y="1750"/>
                                  </a:lnTo>
                                  <a:lnTo>
                                    <a:pt x="2185" y="1789"/>
                                  </a:lnTo>
                                  <a:lnTo>
                                    <a:pt x="2167" y="1826"/>
                                  </a:lnTo>
                                  <a:lnTo>
                                    <a:pt x="2145" y="1860"/>
                                  </a:lnTo>
                                  <a:lnTo>
                                    <a:pt x="2124" y="1895"/>
                                  </a:lnTo>
                                  <a:lnTo>
                                    <a:pt x="2100" y="1928"/>
                                  </a:lnTo>
                                  <a:lnTo>
                                    <a:pt x="2075" y="1960"/>
                                  </a:lnTo>
                                  <a:lnTo>
                                    <a:pt x="2049" y="1991"/>
                                  </a:lnTo>
                                  <a:lnTo>
                                    <a:pt x="2020" y="2020"/>
                                  </a:lnTo>
                                  <a:lnTo>
                                    <a:pt x="1991" y="2049"/>
                                  </a:lnTo>
                                  <a:lnTo>
                                    <a:pt x="1960" y="2075"/>
                                  </a:lnTo>
                                  <a:lnTo>
                                    <a:pt x="1928" y="2100"/>
                                  </a:lnTo>
                                  <a:lnTo>
                                    <a:pt x="1895" y="2124"/>
                                  </a:lnTo>
                                  <a:lnTo>
                                    <a:pt x="1860" y="2146"/>
                                  </a:lnTo>
                                  <a:lnTo>
                                    <a:pt x="1824" y="2167"/>
                                  </a:lnTo>
                                  <a:lnTo>
                                    <a:pt x="1788" y="2185"/>
                                  </a:lnTo>
                                  <a:lnTo>
                                    <a:pt x="1750" y="2203"/>
                                  </a:lnTo>
                                  <a:lnTo>
                                    <a:pt x="1712" y="2217"/>
                                  </a:lnTo>
                                  <a:lnTo>
                                    <a:pt x="1673" y="2230"/>
                                  </a:lnTo>
                                  <a:lnTo>
                                    <a:pt x="1632" y="2242"/>
                                  </a:lnTo>
                                  <a:lnTo>
                                    <a:pt x="1592" y="2251"/>
                                  </a:lnTo>
                                  <a:lnTo>
                                    <a:pt x="1550" y="2259"/>
                                  </a:lnTo>
                                  <a:lnTo>
                                    <a:pt x="1507" y="2265"/>
                                  </a:lnTo>
                                  <a:lnTo>
                                    <a:pt x="1464" y="2267"/>
                                  </a:lnTo>
                                  <a:lnTo>
                                    <a:pt x="1421" y="2268"/>
                                  </a:lnTo>
                                  <a:lnTo>
                                    <a:pt x="1377" y="2267"/>
                                  </a:lnTo>
                                  <a:lnTo>
                                    <a:pt x="1334" y="2265"/>
                                  </a:lnTo>
                                  <a:lnTo>
                                    <a:pt x="1292" y="2259"/>
                                  </a:lnTo>
                                  <a:lnTo>
                                    <a:pt x="1250" y="2251"/>
                                  </a:lnTo>
                                  <a:lnTo>
                                    <a:pt x="1209" y="2242"/>
                                  </a:lnTo>
                                  <a:lnTo>
                                    <a:pt x="1169" y="2230"/>
                                  </a:lnTo>
                                  <a:lnTo>
                                    <a:pt x="1130" y="2217"/>
                                  </a:lnTo>
                                  <a:lnTo>
                                    <a:pt x="1091" y="2203"/>
                                  </a:lnTo>
                                  <a:lnTo>
                                    <a:pt x="1054" y="2185"/>
                                  </a:lnTo>
                                  <a:lnTo>
                                    <a:pt x="1017" y="2167"/>
                                  </a:lnTo>
                                  <a:lnTo>
                                    <a:pt x="981" y="2146"/>
                                  </a:lnTo>
                                  <a:lnTo>
                                    <a:pt x="947" y="2124"/>
                                  </a:lnTo>
                                  <a:lnTo>
                                    <a:pt x="914" y="2100"/>
                                  </a:lnTo>
                                  <a:lnTo>
                                    <a:pt x="882" y="2075"/>
                                  </a:lnTo>
                                  <a:lnTo>
                                    <a:pt x="851" y="2049"/>
                                  </a:lnTo>
                                  <a:lnTo>
                                    <a:pt x="821" y="2020"/>
                                  </a:lnTo>
                                  <a:lnTo>
                                    <a:pt x="793" y="1991"/>
                                  </a:lnTo>
                                  <a:lnTo>
                                    <a:pt x="767" y="1960"/>
                                  </a:lnTo>
                                  <a:lnTo>
                                    <a:pt x="741" y="1928"/>
                                  </a:lnTo>
                                  <a:lnTo>
                                    <a:pt x="718" y="1895"/>
                                  </a:lnTo>
                                  <a:lnTo>
                                    <a:pt x="696" y="1860"/>
                                  </a:lnTo>
                                  <a:lnTo>
                                    <a:pt x="675" y="1826"/>
                                  </a:lnTo>
                                  <a:lnTo>
                                    <a:pt x="656" y="1789"/>
                                  </a:lnTo>
                                  <a:lnTo>
                                    <a:pt x="640" y="1750"/>
                                  </a:lnTo>
                                  <a:lnTo>
                                    <a:pt x="624" y="1712"/>
                                  </a:lnTo>
                                  <a:lnTo>
                                    <a:pt x="611" y="1673"/>
                                  </a:lnTo>
                                  <a:lnTo>
                                    <a:pt x="600" y="1632"/>
                                  </a:lnTo>
                                  <a:lnTo>
                                    <a:pt x="591" y="1592"/>
                                  </a:lnTo>
                                  <a:lnTo>
                                    <a:pt x="582" y="1550"/>
                                  </a:lnTo>
                                  <a:lnTo>
                                    <a:pt x="578" y="1507"/>
                                  </a:lnTo>
                                  <a:lnTo>
                                    <a:pt x="574" y="1464"/>
                                  </a:lnTo>
                                  <a:lnTo>
                                    <a:pt x="573" y="1421"/>
                                  </a:lnTo>
                                  <a:lnTo>
                                    <a:pt x="574" y="1377"/>
                                  </a:lnTo>
                                  <a:lnTo>
                                    <a:pt x="578" y="1334"/>
                                  </a:lnTo>
                                  <a:lnTo>
                                    <a:pt x="582" y="1292"/>
                                  </a:lnTo>
                                  <a:lnTo>
                                    <a:pt x="591" y="1250"/>
                                  </a:lnTo>
                                  <a:lnTo>
                                    <a:pt x="600" y="1209"/>
                                  </a:lnTo>
                                  <a:lnTo>
                                    <a:pt x="611" y="1169"/>
                                  </a:lnTo>
                                  <a:lnTo>
                                    <a:pt x="624" y="1130"/>
                                  </a:lnTo>
                                  <a:lnTo>
                                    <a:pt x="640" y="1091"/>
                                  </a:lnTo>
                                  <a:lnTo>
                                    <a:pt x="656" y="1054"/>
                                  </a:lnTo>
                                  <a:lnTo>
                                    <a:pt x="675" y="1017"/>
                                  </a:lnTo>
                                  <a:lnTo>
                                    <a:pt x="696" y="981"/>
                                  </a:lnTo>
                                  <a:lnTo>
                                    <a:pt x="718" y="947"/>
                                  </a:lnTo>
                                  <a:lnTo>
                                    <a:pt x="741" y="914"/>
                                  </a:lnTo>
                                  <a:lnTo>
                                    <a:pt x="767" y="882"/>
                                  </a:lnTo>
                                  <a:lnTo>
                                    <a:pt x="793" y="851"/>
                                  </a:lnTo>
                                  <a:lnTo>
                                    <a:pt x="821" y="821"/>
                                  </a:lnTo>
                                  <a:lnTo>
                                    <a:pt x="851" y="794"/>
                                  </a:lnTo>
                                  <a:lnTo>
                                    <a:pt x="882" y="767"/>
                                  </a:lnTo>
                                  <a:lnTo>
                                    <a:pt x="914" y="742"/>
                                  </a:lnTo>
                                  <a:lnTo>
                                    <a:pt x="947" y="718"/>
                                  </a:lnTo>
                                  <a:lnTo>
                                    <a:pt x="981" y="696"/>
                                  </a:lnTo>
                                  <a:lnTo>
                                    <a:pt x="1017" y="675"/>
                                  </a:lnTo>
                                  <a:lnTo>
                                    <a:pt x="1054" y="656"/>
                                  </a:lnTo>
                                  <a:lnTo>
                                    <a:pt x="1091" y="640"/>
                                  </a:lnTo>
                                  <a:lnTo>
                                    <a:pt x="1130" y="624"/>
                                  </a:lnTo>
                                  <a:lnTo>
                                    <a:pt x="1169" y="611"/>
                                  </a:lnTo>
                                  <a:lnTo>
                                    <a:pt x="1209" y="600"/>
                                  </a:lnTo>
                                  <a:lnTo>
                                    <a:pt x="1250" y="591"/>
                                  </a:lnTo>
                                  <a:lnTo>
                                    <a:pt x="1292" y="584"/>
                                  </a:lnTo>
                                  <a:lnTo>
                                    <a:pt x="1334" y="578"/>
                                  </a:lnTo>
                                  <a:lnTo>
                                    <a:pt x="1377" y="574"/>
                                  </a:lnTo>
                                  <a:lnTo>
                                    <a:pt x="1421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682"/>
                          <wps:cNvSpPr>
                            <a:spLocks/>
                          </wps:cNvSpPr>
                          <wps:spPr bwMode="auto">
                            <a:xfrm flipH="1">
                              <a:off x="8889" y="4677"/>
                              <a:ext cx="163" cy="168"/>
                            </a:xfrm>
                            <a:custGeom>
                              <a:avLst/>
                              <a:gdLst>
                                <a:gd name="T0" fmla="*/ 358 w 649"/>
                                <a:gd name="T1" fmla="*/ 2 h 649"/>
                                <a:gd name="T2" fmla="*/ 406 w 649"/>
                                <a:gd name="T3" fmla="*/ 10 h 649"/>
                                <a:gd name="T4" fmla="*/ 451 w 649"/>
                                <a:gd name="T5" fmla="*/ 26 h 649"/>
                                <a:gd name="T6" fmla="*/ 493 w 649"/>
                                <a:gd name="T7" fmla="*/ 47 h 649"/>
                                <a:gd name="T8" fmla="*/ 531 w 649"/>
                                <a:gd name="T9" fmla="*/ 74 h 649"/>
                                <a:gd name="T10" fmla="*/ 565 w 649"/>
                                <a:gd name="T11" fmla="*/ 106 h 649"/>
                                <a:gd name="T12" fmla="*/ 593 w 649"/>
                                <a:gd name="T13" fmla="*/ 143 h 649"/>
                                <a:gd name="T14" fmla="*/ 617 w 649"/>
                                <a:gd name="T15" fmla="*/ 183 h 649"/>
                                <a:gd name="T16" fmla="*/ 634 w 649"/>
                                <a:gd name="T17" fmla="*/ 227 h 649"/>
                                <a:gd name="T18" fmla="*/ 645 w 649"/>
                                <a:gd name="T19" fmla="*/ 274 h 649"/>
                                <a:gd name="T20" fmla="*/ 649 w 649"/>
                                <a:gd name="T21" fmla="*/ 324 h 649"/>
                                <a:gd name="T22" fmla="*/ 645 w 649"/>
                                <a:gd name="T23" fmla="*/ 373 h 649"/>
                                <a:gd name="T24" fmla="*/ 634 w 649"/>
                                <a:gd name="T25" fmla="*/ 421 h 649"/>
                                <a:gd name="T26" fmla="*/ 617 w 649"/>
                                <a:gd name="T27" fmla="*/ 465 h 649"/>
                                <a:gd name="T28" fmla="*/ 593 w 649"/>
                                <a:gd name="T29" fmla="*/ 505 h 649"/>
                                <a:gd name="T30" fmla="*/ 565 w 649"/>
                                <a:gd name="T31" fmla="*/ 542 h 649"/>
                                <a:gd name="T32" fmla="*/ 531 w 649"/>
                                <a:gd name="T33" fmla="*/ 573 h 649"/>
                                <a:gd name="T34" fmla="*/ 493 w 649"/>
                                <a:gd name="T35" fmla="*/ 601 h 649"/>
                                <a:gd name="T36" fmla="*/ 451 w 649"/>
                                <a:gd name="T37" fmla="*/ 622 h 649"/>
                                <a:gd name="T38" fmla="*/ 406 w 649"/>
                                <a:gd name="T39" fmla="*/ 638 h 649"/>
                                <a:gd name="T40" fmla="*/ 358 w 649"/>
                                <a:gd name="T41" fmla="*/ 646 h 649"/>
                                <a:gd name="T42" fmla="*/ 308 w 649"/>
                                <a:gd name="T43" fmla="*/ 647 h 649"/>
                                <a:gd name="T44" fmla="*/ 259 w 649"/>
                                <a:gd name="T45" fmla="*/ 641 h 649"/>
                                <a:gd name="T46" fmla="*/ 213 w 649"/>
                                <a:gd name="T47" fmla="*/ 628 h 649"/>
                                <a:gd name="T48" fmla="*/ 170 w 649"/>
                                <a:gd name="T49" fmla="*/ 609 h 649"/>
                                <a:gd name="T50" fmla="*/ 131 w 649"/>
                                <a:gd name="T51" fmla="*/ 584 h 649"/>
                                <a:gd name="T52" fmla="*/ 96 w 649"/>
                                <a:gd name="T53" fmla="*/ 553 h 649"/>
                                <a:gd name="T54" fmla="*/ 65 w 649"/>
                                <a:gd name="T55" fmla="*/ 517 h 649"/>
                                <a:gd name="T56" fmla="*/ 40 w 649"/>
                                <a:gd name="T57" fmla="*/ 478 h 649"/>
                                <a:gd name="T58" fmla="*/ 21 w 649"/>
                                <a:gd name="T59" fmla="*/ 435 h 649"/>
                                <a:gd name="T60" fmla="*/ 8 w 649"/>
                                <a:gd name="T61" fmla="*/ 390 h 649"/>
                                <a:gd name="T62" fmla="*/ 2 w 649"/>
                                <a:gd name="T63" fmla="*/ 341 h 649"/>
                                <a:gd name="T64" fmla="*/ 3 w 649"/>
                                <a:gd name="T65" fmla="*/ 291 h 649"/>
                                <a:gd name="T66" fmla="*/ 11 w 649"/>
                                <a:gd name="T67" fmla="*/ 243 h 649"/>
                                <a:gd name="T68" fmla="*/ 27 w 649"/>
                                <a:gd name="T69" fmla="*/ 198 h 649"/>
                                <a:gd name="T70" fmla="*/ 47 w 649"/>
                                <a:gd name="T71" fmla="*/ 156 h 649"/>
                                <a:gd name="T72" fmla="*/ 74 w 649"/>
                                <a:gd name="T73" fmla="*/ 118 h 649"/>
                                <a:gd name="T74" fmla="*/ 107 w 649"/>
                                <a:gd name="T75" fmla="*/ 84 h 649"/>
                                <a:gd name="T76" fmla="*/ 144 w 649"/>
                                <a:gd name="T77" fmla="*/ 56 h 649"/>
                                <a:gd name="T78" fmla="*/ 184 w 649"/>
                                <a:gd name="T79" fmla="*/ 32 h 649"/>
                                <a:gd name="T80" fmla="*/ 228 w 649"/>
                                <a:gd name="T81" fmla="*/ 14 h 649"/>
                                <a:gd name="T82" fmla="*/ 275 w 649"/>
                                <a:gd name="T83" fmla="*/ 3 h 649"/>
                                <a:gd name="T84" fmla="*/ 325 w 649"/>
                                <a:gd name="T85" fmla="*/ 0 h 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49" h="649">
                                  <a:moveTo>
                                    <a:pt x="325" y="0"/>
                                  </a:moveTo>
                                  <a:lnTo>
                                    <a:pt x="342" y="1"/>
                                  </a:lnTo>
                                  <a:lnTo>
                                    <a:pt x="358" y="2"/>
                                  </a:lnTo>
                                  <a:lnTo>
                                    <a:pt x="374" y="3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406" y="10"/>
                                  </a:lnTo>
                                  <a:lnTo>
                                    <a:pt x="422" y="14"/>
                                  </a:lnTo>
                                  <a:lnTo>
                                    <a:pt x="436" y="20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66" y="32"/>
                                  </a:lnTo>
                                  <a:lnTo>
                                    <a:pt x="479" y="39"/>
                                  </a:lnTo>
                                  <a:lnTo>
                                    <a:pt x="493" y="47"/>
                                  </a:lnTo>
                                  <a:lnTo>
                                    <a:pt x="506" y="56"/>
                                  </a:lnTo>
                                  <a:lnTo>
                                    <a:pt x="518" y="64"/>
                                  </a:lnTo>
                                  <a:lnTo>
                                    <a:pt x="531" y="74"/>
                                  </a:lnTo>
                                  <a:lnTo>
                                    <a:pt x="542" y="84"/>
                                  </a:lnTo>
                                  <a:lnTo>
                                    <a:pt x="554" y="95"/>
                                  </a:lnTo>
                                  <a:lnTo>
                                    <a:pt x="565" y="106"/>
                                  </a:lnTo>
                                  <a:lnTo>
                                    <a:pt x="574" y="118"/>
                                  </a:lnTo>
                                  <a:lnTo>
                                    <a:pt x="585" y="130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02" y="156"/>
                                  </a:lnTo>
                                  <a:lnTo>
                                    <a:pt x="610" y="169"/>
                                  </a:lnTo>
                                  <a:lnTo>
                                    <a:pt x="617" y="183"/>
                                  </a:lnTo>
                                  <a:lnTo>
                                    <a:pt x="623" y="198"/>
                                  </a:lnTo>
                                  <a:lnTo>
                                    <a:pt x="629" y="212"/>
                                  </a:lnTo>
                                  <a:lnTo>
                                    <a:pt x="634" y="227"/>
                                  </a:lnTo>
                                  <a:lnTo>
                                    <a:pt x="639" y="243"/>
                                  </a:lnTo>
                                  <a:lnTo>
                                    <a:pt x="642" y="258"/>
                                  </a:lnTo>
                                  <a:lnTo>
                                    <a:pt x="645" y="274"/>
                                  </a:lnTo>
                                  <a:lnTo>
                                    <a:pt x="647" y="291"/>
                                  </a:lnTo>
                                  <a:lnTo>
                                    <a:pt x="648" y="307"/>
                                  </a:lnTo>
                                  <a:lnTo>
                                    <a:pt x="649" y="324"/>
                                  </a:lnTo>
                                  <a:lnTo>
                                    <a:pt x="648" y="341"/>
                                  </a:lnTo>
                                  <a:lnTo>
                                    <a:pt x="647" y="357"/>
                                  </a:lnTo>
                                  <a:lnTo>
                                    <a:pt x="645" y="373"/>
                                  </a:lnTo>
                                  <a:lnTo>
                                    <a:pt x="642" y="390"/>
                                  </a:lnTo>
                                  <a:lnTo>
                                    <a:pt x="639" y="405"/>
                                  </a:lnTo>
                                  <a:lnTo>
                                    <a:pt x="634" y="421"/>
                                  </a:lnTo>
                                  <a:lnTo>
                                    <a:pt x="629" y="435"/>
                                  </a:lnTo>
                                  <a:lnTo>
                                    <a:pt x="623" y="451"/>
                                  </a:lnTo>
                                  <a:lnTo>
                                    <a:pt x="617" y="465"/>
                                  </a:lnTo>
                                  <a:lnTo>
                                    <a:pt x="610" y="478"/>
                                  </a:lnTo>
                                  <a:lnTo>
                                    <a:pt x="602" y="492"/>
                                  </a:lnTo>
                                  <a:lnTo>
                                    <a:pt x="593" y="505"/>
                                  </a:lnTo>
                                  <a:lnTo>
                                    <a:pt x="585" y="517"/>
                                  </a:lnTo>
                                  <a:lnTo>
                                    <a:pt x="574" y="530"/>
                                  </a:lnTo>
                                  <a:lnTo>
                                    <a:pt x="565" y="542"/>
                                  </a:lnTo>
                                  <a:lnTo>
                                    <a:pt x="554" y="553"/>
                                  </a:lnTo>
                                  <a:lnTo>
                                    <a:pt x="542" y="564"/>
                                  </a:lnTo>
                                  <a:lnTo>
                                    <a:pt x="531" y="573"/>
                                  </a:lnTo>
                                  <a:lnTo>
                                    <a:pt x="518" y="584"/>
                                  </a:lnTo>
                                  <a:lnTo>
                                    <a:pt x="506" y="593"/>
                                  </a:lnTo>
                                  <a:lnTo>
                                    <a:pt x="493" y="601"/>
                                  </a:lnTo>
                                  <a:lnTo>
                                    <a:pt x="479" y="609"/>
                                  </a:lnTo>
                                  <a:lnTo>
                                    <a:pt x="466" y="616"/>
                                  </a:lnTo>
                                  <a:lnTo>
                                    <a:pt x="451" y="622"/>
                                  </a:lnTo>
                                  <a:lnTo>
                                    <a:pt x="436" y="628"/>
                                  </a:lnTo>
                                  <a:lnTo>
                                    <a:pt x="422" y="633"/>
                                  </a:lnTo>
                                  <a:lnTo>
                                    <a:pt x="406" y="638"/>
                                  </a:lnTo>
                                  <a:lnTo>
                                    <a:pt x="391" y="641"/>
                                  </a:lnTo>
                                  <a:lnTo>
                                    <a:pt x="374" y="644"/>
                                  </a:lnTo>
                                  <a:lnTo>
                                    <a:pt x="358" y="646"/>
                                  </a:lnTo>
                                  <a:lnTo>
                                    <a:pt x="342" y="647"/>
                                  </a:lnTo>
                                  <a:lnTo>
                                    <a:pt x="325" y="649"/>
                                  </a:lnTo>
                                  <a:lnTo>
                                    <a:pt x="308" y="647"/>
                                  </a:lnTo>
                                  <a:lnTo>
                                    <a:pt x="292" y="646"/>
                                  </a:lnTo>
                                  <a:lnTo>
                                    <a:pt x="275" y="644"/>
                                  </a:lnTo>
                                  <a:lnTo>
                                    <a:pt x="259" y="641"/>
                                  </a:lnTo>
                                  <a:lnTo>
                                    <a:pt x="244" y="638"/>
                                  </a:lnTo>
                                  <a:lnTo>
                                    <a:pt x="228" y="633"/>
                                  </a:lnTo>
                                  <a:lnTo>
                                    <a:pt x="213" y="628"/>
                                  </a:lnTo>
                                  <a:lnTo>
                                    <a:pt x="199" y="622"/>
                                  </a:lnTo>
                                  <a:lnTo>
                                    <a:pt x="184" y="616"/>
                                  </a:lnTo>
                                  <a:lnTo>
                                    <a:pt x="170" y="609"/>
                                  </a:lnTo>
                                  <a:lnTo>
                                    <a:pt x="157" y="601"/>
                                  </a:lnTo>
                                  <a:lnTo>
                                    <a:pt x="144" y="593"/>
                                  </a:lnTo>
                                  <a:lnTo>
                                    <a:pt x="131" y="584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07" y="564"/>
                                  </a:lnTo>
                                  <a:lnTo>
                                    <a:pt x="96" y="553"/>
                                  </a:lnTo>
                                  <a:lnTo>
                                    <a:pt x="85" y="542"/>
                                  </a:lnTo>
                                  <a:lnTo>
                                    <a:pt x="74" y="530"/>
                                  </a:lnTo>
                                  <a:lnTo>
                                    <a:pt x="65" y="517"/>
                                  </a:lnTo>
                                  <a:lnTo>
                                    <a:pt x="57" y="505"/>
                                  </a:lnTo>
                                  <a:lnTo>
                                    <a:pt x="47" y="492"/>
                                  </a:lnTo>
                                  <a:lnTo>
                                    <a:pt x="40" y="478"/>
                                  </a:lnTo>
                                  <a:lnTo>
                                    <a:pt x="33" y="465"/>
                                  </a:lnTo>
                                  <a:lnTo>
                                    <a:pt x="27" y="451"/>
                                  </a:lnTo>
                                  <a:lnTo>
                                    <a:pt x="21" y="435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11" y="405"/>
                                  </a:lnTo>
                                  <a:lnTo>
                                    <a:pt x="8" y="390"/>
                                  </a:lnTo>
                                  <a:lnTo>
                                    <a:pt x="4" y="373"/>
                                  </a:lnTo>
                                  <a:lnTo>
                                    <a:pt x="3" y="357"/>
                                  </a:lnTo>
                                  <a:lnTo>
                                    <a:pt x="2" y="341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" y="307"/>
                                  </a:lnTo>
                                  <a:lnTo>
                                    <a:pt x="3" y="291"/>
                                  </a:lnTo>
                                  <a:lnTo>
                                    <a:pt x="4" y="274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11" y="243"/>
                                  </a:lnTo>
                                  <a:lnTo>
                                    <a:pt x="15" y="227"/>
                                  </a:lnTo>
                                  <a:lnTo>
                                    <a:pt x="21" y="212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57" y="143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74" y="118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107" y="84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131" y="64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0" y="39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199" y="26"/>
                                  </a:lnTo>
                                  <a:lnTo>
                                    <a:pt x="213" y="20"/>
                                  </a:lnTo>
                                  <a:lnTo>
                                    <a:pt x="228" y="14"/>
                                  </a:lnTo>
                                  <a:lnTo>
                                    <a:pt x="244" y="10"/>
                                  </a:lnTo>
                                  <a:lnTo>
                                    <a:pt x="259" y="7"/>
                                  </a:lnTo>
                                  <a:lnTo>
                                    <a:pt x="275" y="3"/>
                                  </a:lnTo>
                                  <a:lnTo>
                                    <a:pt x="292" y="2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683"/>
                        <wpg:cNvGrpSpPr>
                          <a:grpSpLocks/>
                        </wpg:cNvGrpSpPr>
                        <wpg:grpSpPr bwMode="auto">
                          <a:xfrm>
                            <a:off x="4925" y="1908"/>
                            <a:ext cx="1781" cy="1849"/>
                            <a:chOff x="4925" y="1908"/>
                            <a:chExt cx="1781" cy="1849"/>
                          </a:xfrm>
                        </wpg:grpSpPr>
                        <wps:wsp>
                          <wps:cNvPr id="223" name="Freeform 1684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5980" y="1978"/>
                              <a:ext cx="138" cy="117"/>
                            </a:xfrm>
                            <a:custGeom>
                              <a:avLst/>
                              <a:gdLst>
                                <a:gd name="T0" fmla="*/ 371 w 555"/>
                                <a:gd name="T1" fmla="*/ 451 h 451"/>
                                <a:gd name="T2" fmla="*/ 275 w 555"/>
                                <a:gd name="T3" fmla="*/ 444 h 451"/>
                                <a:gd name="T4" fmla="*/ 188 w 555"/>
                                <a:gd name="T5" fmla="*/ 417 h 451"/>
                                <a:gd name="T6" fmla="*/ 114 w 555"/>
                                <a:gd name="T7" fmla="*/ 373 h 451"/>
                                <a:gd name="T8" fmla="*/ 56 w 555"/>
                                <a:gd name="T9" fmla="*/ 318 h 451"/>
                                <a:gd name="T10" fmla="*/ 17 w 555"/>
                                <a:gd name="T11" fmla="*/ 257 h 451"/>
                                <a:gd name="T12" fmla="*/ 0 w 555"/>
                                <a:gd name="T13" fmla="*/ 194 h 451"/>
                                <a:gd name="T14" fmla="*/ 9 w 555"/>
                                <a:gd name="T15" fmla="*/ 132 h 451"/>
                                <a:gd name="T16" fmla="*/ 46 w 555"/>
                                <a:gd name="T17" fmla="*/ 78 h 451"/>
                                <a:gd name="T18" fmla="*/ 114 w 555"/>
                                <a:gd name="T19" fmla="*/ 35 h 451"/>
                                <a:gd name="T20" fmla="*/ 215 w 555"/>
                                <a:gd name="T21" fmla="*/ 9 h 451"/>
                                <a:gd name="T22" fmla="*/ 324 w 555"/>
                                <a:gd name="T23" fmla="*/ 0 h 451"/>
                                <a:gd name="T24" fmla="*/ 408 w 555"/>
                                <a:gd name="T25" fmla="*/ 6 h 451"/>
                                <a:gd name="T26" fmla="*/ 473 w 555"/>
                                <a:gd name="T27" fmla="*/ 25 h 451"/>
                                <a:gd name="T28" fmla="*/ 517 w 555"/>
                                <a:gd name="T29" fmla="*/ 56 h 451"/>
                                <a:gd name="T30" fmla="*/ 544 w 555"/>
                                <a:gd name="T31" fmla="*/ 98 h 451"/>
                                <a:gd name="T32" fmla="*/ 555 w 555"/>
                                <a:gd name="T33" fmla="*/ 147 h 451"/>
                                <a:gd name="T34" fmla="*/ 550 w 555"/>
                                <a:gd name="T35" fmla="*/ 204 h 451"/>
                                <a:gd name="T36" fmla="*/ 534 w 555"/>
                                <a:gd name="T37" fmla="*/ 265 h 451"/>
                                <a:gd name="T38" fmla="*/ 506 w 555"/>
                                <a:gd name="T39" fmla="*/ 331 h 451"/>
                                <a:gd name="T40" fmla="*/ 469 w 555"/>
                                <a:gd name="T41" fmla="*/ 398 h 451"/>
                                <a:gd name="T42" fmla="*/ 398 w 555"/>
                                <a:gd name="T43" fmla="*/ 405 h 451"/>
                                <a:gd name="T44" fmla="*/ 345 w 555"/>
                                <a:gd name="T45" fmla="*/ 405 h 451"/>
                                <a:gd name="T46" fmla="*/ 295 w 555"/>
                                <a:gd name="T47" fmla="*/ 386 h 451"/>
                                <a:gd name="T48" fmla="*/ 250 w 555"/>
                                <a:gd name="T49" fmla="*/ 352 h 451"/>
                                <a:gd name="T50" fmla="*/ 210 w 555"/>
                                <a:gd name="T51" fmla="*/ 307 h 451"/>
                                <a:gd name="T52" fmla="*/ 178 w 555"/>
                                <a:gd name="T53" fmla="*/ 254 h 451"/>
                                <a:gd name="T54" fmla="*/ 157 w 555"/>
                                <a:gd name="T55" fmla="*/ 200 h 451"/>
                                <a:gd name="T56" fmla="*/ 147 w 555"/>
                                <a:gd name="T57" fmla="*/ 145 h 451"/>
                                <a:gd name="T58" fmla="*/ 152 w 555"/>
                                <a:gd name="T59" fmla="*/ 95 h 451"/>
                                <a:gd name="T60" fmla="*/ 172 w 555"/>
                                <a:gd name="T61" fmla="*/ 54 h 451"/>
                                <a:gd name="T62" fmla="*/ 210 w 555"/>
                                <a:gd name="T63" fmla="*/ 25 h 451"/>
                                <a:gd name="T64" fmla="*/ 265 w 555"/>
                                <a:gd name="T65" fmla="*/ 13 h 451"/>
                                <a:gd name="T66" fmla="*/ 318 w 555"/>
                                <a:gd name="T67" fmla="*/ 18 h 451"/>
                                <a:gd name="T68" fmla="*/ 361 w 555"/>
                                <a:gd name="T69" fmla="*/ 37 h 451"/>
                                <a:gd name="T70" fmla="*/ 394 w 555"/>
                                <a:gd name="T71" fmla="*/ 68 h 451"/>
                                <a:gd name="T72" fmla="*/ 418 w 555"/>
                                <a:gd name="T73" fmla="*/ 108 h 451"/>
                                <a:gd name="T74" fmla="*/ 433 w 555"/>
                                <a:gd name="T75" fmla="*/ 153 h 451"/>
                                <a:gd name="T76" fmla="*/ 442 w 555"/>
                                <a:gd name="T77" fmla="*/ 203 h 451"/>
                                <a:gd name="T78" fmla="*/ 443 w 555"/>
                                <a:gd name="T79" fmla="*/ 254 h 451"/>
                                <a:gd name="T80" fmla="*/ 436 w 555"/>
                                <a:gd name="T81" fmla="*/ 305 h 451"/>
                                <a:gd name="T82" fmla="*/ 424 w 555"/>
                                <a:gd name="T83" fmla="*/ 351 h 451"/>
                                <a:gd name="T84" fmla="*/ 405 w 555"/>
                                <a:gd name="T85" fmla="*/ 393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55" h="451">
                                  <a:moveTo>
                                    <a:pt x="441" y="443"/>
                                  </a:moveTo>
                                  <a:lnTo>
                                    <a:pt x="406" y="448"/>
                                  </a:lnTo>
                                  <a:lnTo>
                                    <a:pt x="371" y="451"/>
                                  </a:lnTo>
                                  <a:lnTo>
                                    <a:pt x="339" y="451"/>
                                  </a:lnTo>
                                  <a:lnTo>
                                    <a:pt x="306" y="449"/>
                                  </a:lnTo>
                                  <a:lnTo>
                                    <a:pt x="275" y="444"/>
                                  </a:lnTo>
                                  <a:lnTo>
                                    <a:pt x="245" y="437"/>
                                  </a:lnTo>
                                  <a:lnTo>
                                    <a:pt x="215" y="427"/>
                                  </a:lnTo>
                                  <a:lnTo>
                                    <a:pt x="188" y="417"/>
                                  </a:lnTo>
                                  <a:lnTo>
                                    <a:pt x="161" y="404"/>
                                  </a:lnTo>
                                  <a:lnTo>
                                    <a:pt x="138" y="389"/>
                                  </a:lnTo>
                                  <a:lnTo>
                                    <a:pt x="114" y="373"/>
                                  </a:lnTo>
                                  <a:lnTo>
                                    <a:pt x="92" y="356"/>
                                  </a:lnTo>
                                  <a:lnTo>
                                    <a:pt x="73" y="337"/>
                                  </a:lnTo>
                                  <a:lnTo>
                                    <a:pt x="56" y="318"/>
                                  </a:lnTo>
                                  <a:lnTo>
                                    <a:pt x="41" y="299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17" y="257"/>
                                  </a:lnTo>
                                  <a:lnTo>
                                    <a:pt x="9" y="235"/>
                                  </a:lnTo>
                                  <a:lnTo>
                                    <a:pt x="4" y="21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14" y="35"/>
                                  </a:lnTo>
                                  <a:lnTo>
                                    <a:pt x="143" y="24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83" y="3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32" y="11"/>
                                  </a:lnTo>
                                  <a:lnTo>
                                    <a:pt x="454" y="18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89" y="35"/>
                                  </a:lnTo>
                                  <a:lnTo>
                                    <a:pt x="505" y="46"/>
                                  </a:lnTo>
                                  <a:lnTo>
                                    <a:pt x="517" y="56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37" y="83"/>
                                  </a:lnTo>
                                  <a:lnTo>
                                    <a:pt x="544" y="98"/>
                                  </a:lnTo>
                                  <a:lnTo>
                                    <a:pt x="549" y="114"/>
                                  </a:lnTo>
                                  <a:lnTo>
                                    <a:pt x="553" y="130"/>
                                  </a:lnTo>
                                  <a:lnTo>
                                    <a:pt x="555" y="147"/>
                                  </a:lnTo>
                                  <a:lnTo>
                                    <a:pt x="555" y="165"/>
                                  </a:lnTo>
                                  <a:lnTo>
                                    <a:pt x="554" y="184"/>
                                  </a:lnTo>
                                  <a:lnTo>
                                    <a:pt x="550" y="204"/>
                                  </a:lnTo>
                                  <a:lnTo>
                                    <a:pt x="547" y="223"/>
                                  </a:lnTo>
                                  <a:lnTo>
                                    <a:pt x="541" y="24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26" y="287"/>
                                  </a:lnTo>
                                  <a:lnTo>
                                    <a:pt x="517" y="308"/>
                                  </a:lnTo>
                                  <a:lnTo>
                                    <a:pt x="506" y="331"/>
                                  </a:lnTo>
                                  <a:lnTo>
                                    <a:pt x="495" y="352"/>
                                  </a:lnTo>
                                  <a:lnTo>
                                    <a:pt x="482" y="375"/>
                                  </a:lnTo>
                                  <a:lnTo>
                                    <a:pt x="469" y="398"/>
                                  </a:lnTo>
                                  <a:lnTo>
                                    <a:pt x="455" y="420"/>
                                  </a:lnTo>
                                  <a:lnTo>
                                    <a:pt x="441" y="443"/>
                                  </a:lnTo>
                                  <a:close/>
                                  <a:moveTo>
                                    <a:pt x="398" y="405"/>
                                  </a:moveTo>
                                  <a:lnTo>
                                    <a:pt x="380" y="407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45" y="405"/>
                                  </a:lnTo>
                                  <a:lnTo>
                                    <a:pt x="328" y="400"/>
                                  </a:lnTo>
                                  <a:lnTo>
                                    <a:pt x="312" y="394"/>
                                  </a:lnTo>
                                  <a:lnTo>
                                    <a:pt x="295" y="386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64" y="364"/>
                                  </a:lnTo>
                                  <a:lnTo>
                                    <a:pt x="250" y="352"/>
                                  </a:lnTo>
                                  <a:lnTo>
                                    <a:pt x="235" y="338"/>
                                  </a:lnTo>
                                  <a:lnTo>
                                    <a:pt x="222" y="322"/>
                                  </a:lnTo>
                                  <a:lnTo>
                                    <a:pt x="210" y="307"/>
                                  </a:lnTo>
                                  <a:lnTo>
                                    <a:pt x="198" y="290"/>
                                  </a:lnTo>
                                  <a:lnTo>
                                    <a:pt x="188" y="272"/>
                                  </a:lnTo>
                                  <a:lnTo>
                                    <a:pt x="178" y="254"/>
                                  </a:lnTo>
                                  <a:lnTo>
                                    <a:pt x="170" y="237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57" y="200"/>
                                  </a:lnTo>
                                  <a:lnTo>
                                    <a:pt x="152" y="180"/>
                                  </a:lnTo>
                                  <a:lnTo>
                                    <a:pt x="149" y="163"/>
                                  </a:lnTo>
                                  <a:lnTo>
                                    <a:pt x="147" y="145"/>
                                  </a:lnTo>
                                  <a:lnTo>
                                    <a:pt x="147" y="127"/>
                                  </a:lnTo>
                                  <a:lnTo>
                                    <a:pt x="148" y="110"/>
                                  </a:lnTo>
                                  <a:lnTo>
                                    <a:pt x="152" y="95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172" y="54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195" y="34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227" y="19"/>
                                  </a:lnTo>
                                  <a:lnTo>
                                    <a:pt x="246" y="16"/>
                                  </a:lnTo>
                                  <a:lnTo>
                                    <a:pt x="265" y="13"/>
                                  </a:lnTo>
                                  <a:lnTo>
                                    <a:pt x="284" y="13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318" y="18"/>
                                  </a:lnTo>
                                  <a:lnTo>
                                    <a:pt x="333" y="23"/>
                                  </a:lnTo>
                                  <a:lnTo>
                                    <a:pt x="347" y="30"/>
                                  </a:lnTo>
                                  <a:lnTo>
                                    <a:pt x="361" y="37"/>
                                  </a:lnTo>
                                  <a:lnTo>
                                    <a:pt x="373" y="47"/>
                                  </a:lnTo>
                                  <a:lnTo>
                                    <a:pt x="383" y="56"/>
                                  </a:lnTo>
                                  <a:lnTo>
                                    <a:pt x="394" y="68"/>
                                  </a:lnTo>
                                  <a:lnTo>
                                    <a:pt x="402" y="80"/>
                                  </a:lnTo>
                                  <a:lnTo>
                                    <a:pt x="411" y="93"/>
                                  </a:lnTo>
                                  <a:lnTo>
                                    <a:pt x="418" y="108"/>
                                  </a:lnTo>
                                  <a:lnTo>
                                    <a:pt x="424" y="122"/>
                                  </a:lnTo>
                                  <a:lnTo>
                                    <a:pt x="430" y="137"/>
                                  </a:lnTo>
                                  <a:lnTo>
                                    <a:pt x="433" y="153"/>
                                  </a:lnTo>
                                  <a:lnTo>
                                    <a:pt x="437" y="170"/>
                                  </a:lnTo>
                                  <a:lnTo>
                                    <a:pt x="441" y="186"/>
                                  </a:lnTo>
                                  <a:lnTo>
                                    <a:pt x="442" y="203"/>
                                  </a:lnTo>
                                  <a:lnTo>
                                    <a:pt x="443" y="220"/>
                                  </a:lnTo>
                                  <a:lnTo>
                                    <a:pt x="443" y="238"/>
                                  </a:lnTo>
                                  <a:lnTo>
                                    <a:pt x="443" y="254"/>
                                  </a:lnTo>
                                  <a:lnTo>
                                    <a:pt x="442" y="271"/>
                                  </a:lnTo>
                                  <a:lnTo>
                                    <a:pt x="439" y="288"/>
                                  </a:lnTo>
                                  <a:lnTo>
                                    <a:pt x="436" y="305"/>
                                  </a:lnTo>
                                  <a:lnTo>
                                    <a:pt x="433" y="321"/>
                                  </a:lnTo>
                                  <a:lnTo>
                                    <a:pt x="429" y="337"/>
                                  </a:lnTo>
                                  <a:lnTo>
                                    <a:pt x="424" y="351"/>
                                  </a:lnTo>
                                  <a:lnTo>
                                    <a:pt x="418" y="365"/>
                                  </a:lnTo>
                                  <a:lnTo>
                                    <a:pt x="412" y="380"/>
                                  </a:lnTo>
                                  <a:lnTo>
                                    <a:pt x="405" y="393"/>
                                  </a:lnTo>
                                  <a:lnTo>
                                    <a:pt x="398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685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5873" y="1908"/>
                              <a:ext cx="131" cy="142"/>
                            </a:xfrm>
                            <a:custGeom>
                              <a:avLst/>
                              <a:gdLst>
                                <a:gd name="T0" fmla="*/ 115 w 524"/>
                                <a:gd name="T1" fmla="*/ 521 h 542"/>
                                <a:gd name="T2" fmla="*/ 55 w 524"/>
                                <a:gd name="T3" fmla="*/ 475 h 542"/>
                                <a:gd name="T4" fmla="*/ 18 w 524"/>
                                <a:gd name="T5" fmla="*/ 412 h 542"/>
                                <a:gd name="T6" fmla="*/ 1 w 524"/>
                                <a:gd name="T7" fmla="*/ 338 h 542"/>
                                <a:gd name="T8" fmla="*/ 5 w 524"/>
                                <a:gd name="T9" fmla="*/ 259 h 542"/>
                                <a:gd name="T10" fmla="*/ 28 w 524"/>
                                <a:gd name="T11" fmla="*/ 181 h 542"/>
                                <a:gd name="T12" fmla="*/ 66 w 524"/>
                                <a:gd name="T13" fmla="*/ 111 h 542"/>
                                <a:gd name="T14" fmla="*/ 120 w 524"/>
                                <a:gd name="T15" fmla="*/ 54 h 542"/>
                                <a:gd name="T16" fmla="*/ 186 w 524"/>
                                <a:gd name="T17" fmla="*/ 14 h 542"/>
                                <a:gd name="T18" fmla="*/ 266 w 524"/>
                                <a:gd name="T19" fmla="*/ 0 h 542"/>
                                <a:gd name="T20" fmla="*/ 356 w 524"/>
                                <a:gd name="T21" fmla="*/ 16 h 542"/>
                                <a:gd name="T22" fmla="*/ 436 w 524"/>
                                <a:gd name="T23" fmla="*/ 50 h 542"/>
                                <a:gd name="T24" fmla="*/ 489 w 524"/>
                                <a:gd name="T25" fmla="*/ 92 h 542"/>
                                <a:gd name="T26" fmla="*/ 517 w 524"/>
                                <a:gd name="T27" fmla="*/ 137 h 542"/>
                                <a:gd name="T28" fmla="*/ 523 w 524"/>
                                <a:gd name="T29" fmla="*/ 187 h 542"/>
                                <a:gd name="T30" fmla="*/ 508 w 524"/>
                                <a:gd name="T31" fmla="*/ 239 h 542"/>
                                <a:gd name="T32" fmla="*/ 477 w 524"/>
                                <a:gd name="T33" fmla="*/ 294 h 542"/>
                                <a:gd name="T34" fmla="*/ 430 w 524"/>
                                <a:gd name="T35" fmla="*/ 348 h 542"/>
                                <a:gd name="T36" fmla="*/ 371 w 524"/>
                                <a:gd name="T37" fmla="*/ 402 h 542"/>
                                <a:gd name="T38" fmla="*/ 301 w 524"/>
                                <a:gd name="T39" fmla="*/ 456 h 542"/>
                                <a:gd name="T40" fmla="*/ 168 w 524"/>
                                <a:gd name="T41" fmla="*/ 542 h 542"/>
                                <a:gd name="T42" fmla="*/ 143 w 524"/>
                                <a:gd name="T43" fmla="*/ 474 h 542"/>
                                <a:gd name="T44" fmla="*/ 118 w 524"/>
                                <a:gd name="T45" fmla="*/ 439 h 542"/>
                                <a:gd name="T46" fmla="*/ 110 w 524"/>
                                <a:gd name="T47" fmla="*/ 390 h 542"/>
                                <a:gd name="T48" fmla="*/ 115 w 524"/>
                                <a:gd name="T49" fmla="*/ 332 h 542"/>
                                <a:gd name="T50" fmla="*/ 130 w 524"/>
                                <a:gd name="T51" fmla="*/ 267 h 542"/>
                                <a:gd name="T52" fmla="*/ 157 w 524"/>
                                <a:gd name="T53" fmla="*/ 203 h 542"/>
                                <a:gd name="T54" fmla="*/ 191 w 524"/>
                                <a:gd name="T55" fmla="*/ 142 h 542"/>
                                <a:gd name="T56" fmla="*/ 230 w 524"/>
                                <a:gd name="T57" fmla="*/ 90 h 542"/>
                                <a:gd name="T58" fmla="*/ 276 w 524"/>
                                <a:gd name="T59" fmla="*/ 51 h 542"/>
                                <a:gd name="T60" fmla="*/ 324 w 524"/>
                                <a:gd name="T61" fmla="*/ 31 h 542"/>
                                <a:gd name="T62" fmla="*/ 371 w 524"/>
                                <a:gd name="T63" fmla="*/ 35 h 542"/>
                                <a:gd name="T64" fmla="*/ 409 w 524"/>
                                <a:gd name="T65" fmla="*/ 57 h 542"/>
                                <a:gd name="T66" fmla="*/ 429 w 524"/>
                                <a:gd name="T67" fmla="*/ 91 h 542"/>
                                <a:gd name="T68" fmla="*/ 432 w 524"/>
                                <a:gd name="T69" fmla="*/ 132 h 542"/>
                                <a:gd name="T70" fmla="*/ 423 w 524"/>
                                <a:gd name="T71" fmla="*/ 180 h 542"/>
                                <a:gd name="T72" fmla="*/ 400 w 524"/>
                                <a:gd name="T73" fmla="*/ 232 h 542"/>
                                <a:gd name="T74" fmla="*/ 369 w 524"/>
                                <a:gd name="T75" fmla="*/ 285 h 542"/>
                                <a:gd name="T76" fmla="*/ 331 w 524"/>
                                <a:gd name="T77" fmla="*/ 338 h 542"/>
                                <a:gd name="T78" fmla="*/ 289 w 524"/>
                                <a:gd name="T79" fmla="*/ 387 h 542"/>
                                <a:gd name="T80" fmla="*/ 244 w 524"/>
                                <a:gd name="T81" fmla="*/ 431 h 542"/>
                                <a:gd name="T82" fmla="*/ 198 w 524"/>
                                <a:gd name="T83" fmla="*/ 467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24" h="542">
                                  <a:moveTo>
                                    <a:pt x="168" y="542"/>
                                  </a:moveTo>
                                  <a:lnTo>
                                    <a:pt x="140" y="533"/>
                                  </a:lnTo>
                                  <a:lnTo>
                                    <a:pt x="115" y="521"/>
                                  </a:lnTo>
                                  <a:lnTo>
                                    <a:pt x="92" y="508"/>
                                  </a:lnTo>
                                  <a:lnTo>
                                    <a:pt x="72" y="493"/>
                                  </a:lnTo>
                                  <a:lnTo>
                                    <a:pt x="55" y="475"/>
                                  </a:lnTo>
                                  <a:lnTo>
                                    <a:pt x="40" y="455"/>
                                  </a:lnTo>
                                  <a:lnTo>
                                    <a:pt x="28" y="434"/>
                                  </a:lnTo>
                                  <a:lnTo>
                                    <a:pt x="18" y="412"/>
                                  </a:lnTo>
                                  <a:lnTo>
                                    <a:pt x="10" y="388"/>
                                  </a:lnTo>
                                  <a:lnTo>
                                    <a:pt x="5" y="363"/>
                                  </a:lnTo>
                                  <a:lnTo>
                                    <a:pt x="1" y="338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" y="285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11" y="233"/>
                                  </a:lnTo>
                                  <a:lnTo>
                                    <a:pt x="18" y="206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52" y="134"/>
                                  </a:lnTo>
                                  <a:lnTo>
                                    <a:pt x="66" y="111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40" y="38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86" y="14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38" y="1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95" y="1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86" y="26"/>
                                  </a:lnTo>
                                  <a:lnTo>
                                    <a:pt x="413" y="38"/>
                                  </a:lnTo>
                                  <a:lnTo>
                                    <a:pt x="436" y="50"/>
                                  </a:lnTo>
                                  <a:lnTo>
                                    <a:pt x="457" y="63"/>
                                  </a:lnTo>
                                  <a:lnTo>
                                    <a:pt x="474" y="78"/>
                                  </a:lnTo>
                                  <a:lnTo>
                                    <a:pt x="489" y="92"/>
                                  </a:lnTo>
                                  <a:lnTo>
                                    <a:pt x="501" y="106"/>
                                  </a:lnTo>
                                  <a:lnTo>
                                    <a:pt x="511" y="122"/>
                                  </a:lnTo>
                                  <a:lnTo>
                                    <a:pt x="517" y="137"/>
                                  </a:lnTo>
                                  <a:lnTo>
                                    <a:pt x="522" y="154"/>
                                  </a:lnTo>
                                  <a:lnTo>
                                    <a:pt x="524" y="171"/>
                                  </a:lnTo>
                                  <a:lnTo>
                                    <a:pt x="523" y="187"/>
                                  </a:lnTo>
                                  <a:lnTo>
                                    <a:pt x="520" y="204"/>
                                  </a:lnTo>
                                  <a:lnTo>
                                    <a:pt x="516" y="222"/>
                                  </a:lnTo>
                                  <a:lnTo>
                                    <a:pt x="508" y="239"/>
                                  </a:lnTo>
                                  <a:lnTo>
                                    <a:pt x="500" y="257"/>
                                  </a:lnTo>
                                  <a:lnTo>
                                    <a:pt x="489" y="274"/>
                                  </a:lnTo>
                                  <a:lnTo>
                                    <a:pt x="477" y="294"/>
                                  </a:lnTo>
                                  <a:lnTo>
                                    <a:pt x="463" y="311"/>
                                  </a:lnTo>
                                  <a:lnTo>
                                    <a:pt x="448" y="329"/>
                                  </a:lnTo>
                                  <a:lnTo>
                                    <a:pt x="430" y="348"/>
                                  </a:lnTo>
                                  <a:lnTo>
                                    <a:pt x="412" y="366"/>
                                  </a:lnTo>
                                  <a:lnTo>
                                    <a:pt x="392" y="384"/>
                                  </a:lnTo>
                                  <a:lnTo>
                                    <a:pt x="371" y="402"/>
                                  </a:lnTo>
                                  <a:lnTo>
                                    <a:pt x="349" y="421"/>
                                  </a:lnTo>
                                  <a:lnTo>
                                    <a:pt x="325" y="439"/>
                                  </a:lnTo>
                                  <a:lnTo>
                                    <a:pt x="301" y="456"/>
                                  </a:lnTo>
                                  <a:lnTo>
                                    <a:pt x="276" y="474"/>
                                  </a:lnTo>
                                  <a:lnTo>
                                    <a:pt x="223" y="508"/>
                                  </a:lnTo>
                                  <a:lnTo>
                                    <a:pt x="168" y="542"/>
                                  </a:lnTo>
                                  <a:close/>
                                  <a:moveTo>
                                    <a:pt x="170" y="486"/>
                                  </a:moveTo>
                                  <a:lnTo>
                                    <a:pt x="155" y="481"/>
                                  </a:lnTo>
                                  <a:lnTo>
                                    <a:pt x="143" y="474"/>
                                  </a:lnTo>
                                  <a:lnTo>
                                    <a:pt x="134" y="464"/>
                                  </a:lnTo>
                                  <a:lnTo>
                                    <a:pt x="126" y="452"/>
                                  </a:lnTo>
                                  <a:lnTo>
                                    <a:pt x="118" y="439"/>
                                  </a:lnTo>
                                  <a:lnTo>
                                    <a:pt x="115" y="425"/>
                                  </a:lnTo>
                                  <a:lnTo>
                                    <a:pt x="111" y="408"/>
                                  </a:lnTo>
                                  <a:lnTo>
                                    <a:pt x="110" y="390"/>
                                  </a:lnTo>
                                  <a:lnTo>
                                    <a:pt x="110" y="372"/>
                                  </a:lnTo>
                                  <a:lnTo>
                                    <a:pt x="111" y="352"/>
                                  </a:lnTo>
                                  <a:lnTo>
                                    <a:pt x="115" y="332"/>
                                  </a:lnTo>
                                  <a:lnTo>
                                    <a:pt x="118" y="310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130" y="267"/>
                                  </a:lnTo>
                                  <a:lnTo>
                                    <a:pt x="139" y="246"/>
                                  </a:lnTo>
                                  <a:lnTo>
                                    <a:pt x="147" y="224"/>
                                  </a:lnTo>
                                  <a:lnTo>
                                    <a:pt x="157" y="203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78" y="161"/>
                                  </a:lnTo>
                                  <a:lnTo>
                                    <a:pt x="191" y="142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17" y="106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46" y="75"/>
                                  </a:lnTo>
                                  <a:lnTo>
                                    <a:pt x="260" y="62"/>
                                  </a:lnTo>
                                  <a:lnTo>
                                    <a:pt x="276" y="51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24" y="31"/>
                                  </a:lnTo>
                                  <a:lnTo>
                                    <a:pt x="339" y="30"/>
                                  </a:lnTo>
                                  <a:lnTo>
                                    <a:pt x="356" y="31"/>
                                  </a:lnTo>
                                  <a:lnTo>
                                    <a:pt x="371" y="35"/>
                                  </a:lnTo>
                                  <a:lnTo>
                                    <a:pt x="387" y="41"/>
                                  </a:lnTo>
                                  <a:lnTo>
                                    <a:pt x="399" y="48"/>
                                  </a:lnTo>
                                  <a:lnTo>
                                    <a:pt x="409" y="57"/>
                                  </a:lnTo>
                                  <a:lnTo>
                                    <a:pt x="418" y="67"/>
                                  </a:lnTo>
                                  <a:lnTo>
                                    <a:pt x="424" y="79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32" y="104"/>
                                  </a:lnTo>
                                  <a:lnTo>
                                    <a:pt x="433" y="117"/>
                                  </a:lnTo>
                                  <a:lnTo>
                                    <a:pt x="432" y="132"/>
                                  </a:lnTo>
                                  <a:lnTo>
                                    <a:pt x="431" y="148"/>
                                  </a:lnTo>
                                  <a:lnTo>
                                    <a:pt x="427" y="164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15" y="197"/>
                                  </a:lnTo>
                                  <a:lnTo>
                                    <a:pt x="408" y="214"/>
                                  </a:lnTo>
                                  <a:lnTo>
                                    <a:pt x="400" y="232"/>
                                  </a:lnTo>
                                  <a:lnTo>
                                    <a:pt x="390" y="249"/>
                                  </a:lnTo>
                                  <a:lnTo>
                                    <a:pt x="381" y="267"/>
                                  </a:lnTo>
                                  <a:lnTo>
                                    <a:pt x="369" y="285"/>
                                  </a:lnTo>
                                  <a:lnTo>
                                    <a:pt x="357" y="302"/>
                                  </a:lnTo>
                                  <a:lnTo>
                                    <a:pt x="344" y="320"/>
                                  </a:lnTo>
                                  <a:lnTo>
                                    <a:pt x="331" y="338"/>
                                  </a:lnTo>
                                  <a:lnTo>
                                    <a:pt x="318" y="354"/>
                                  </a:lnTo>
                                  <a:lnTo>
                                    <a:pt x="303" y="370"/>
                                  </a:lnTo>
                                  <a:lnTo>
                                    <a:pt x="289" y="387"/>
                                  </a:lnTo>
                                  <a:lnTo>
                                    <a:pt x="273" y="402"/>
                                  </a:lnTo>
                                  <a:lnTo>
                                    <a:pt x="258" y="416"/>
                                  </a:lnTo>
                                  <a:lnTo>
                                    <a:pt x="244" y="431"/>
                                  </a:lnTo>
                                  <a:lnTo>
                                    <a:pt x="228" y="444"/>
                                  </a:lnTo>
                                  <a:lnTo>
                                    <a:pt x="213" y="456"/>
                                  </a:lnTo>
                                  <a:lnTo>
                                    <a:pt x="198" y="467"/>
                                  </a:lnTo>
                                  <a:lnTo>
                                    <a:pt x="184" y="476"/>
                                  </a:lnTo>
                                  <a:lnTo>
                                    <a:pt x="170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686"/>
                          <wps:cNvSpPr>
                            <a:spLocks/>
                          </wps:cNvSpPr>
                          <wps:spPr bwMode="auto">
                            <a:xfrm flipH="1">
                              <a:off x="5645" y="2015"/>
                              <a:ext cx="732" cy="664"/>
                            </a:xfrm>
                            <a:custGeom>
                              <a:avLst/>
                              <a:gdLst>
                                <a:gd name="T0" fmla="*/ 1488 w 2921"/>
                                <a:gd name="T1" fmla="*/ 24 h 2551"/>
                                <a:gd name="T2" fmla="*/ 1369 w 2921"/>
                                <a:gd name="T3" fmla="*/ 75 h 2551"/>
                                <a:gd name="T4" fmla="*/ 1252 w 2921"/>
                                <a:gd name="T5" fmla="*/ 130 h 2551"/>
                                <a:gd name="T6" fmla="*/ 1137 w 2921"/>
                                <a:gd name="T7" fmla="*/ 188 h 2551"/>
                                <a:gd name="T8" fmla="*/ 1025 w 2921"/>
                                <a:gd name="T9" fmla="*/ 249 h 2551"/>
                                <a:gd name="T10" fmla="*/ 917 w 2921"/>
                                <a:gd name="T11" fmla="*/ 315 h 2551"/>
                                <a:gd name="T12" fmla="*/ 810 w 2921"/>
                                <a:gd name="T13" fmla="*/ 383 h 2551"/>
                                <a:gd name="T14" fmla="*/ 708 w 2921"/>
                                <a:gd name="T15" fmla="*/ 453 h 2551"/>
                                <a:gd name="T16" fmla="*/ 609 w 2921"/>
                                <a:gd name="T17" fmla="*/ 526 h 2551"/>
                                <a:gd name="T18" fmla="*/ 513 w 2921"/>
                                <a:gd name="T19" fmla="*/ 602 h 2551"/>
                                <a:gd name="T20" fmla="*/ 423 w 2921"/>
                                <a:gd name="T21" fmla="*/ 680 h 2551"/>
                                <a:gd name="T22" fmla="*/ 336 w 2921"/>
                                <a:gd name="T23" fmla="*/ 760 h 2551"/>
                                <a:gd name="T24" fmla="*/ 252 w 2921"/>
                                <a:gd name="T25" fmla="*/ 841 h 2551"/>
                                <a:gd name="T26" fmla="*/ 175 w 2921"/>
                                <a:gd name="T27" fmla="*/ 924 h 2551"/>
                                <a:gd name="T28" fmla="*/ 101 w 2921"/>
                                <a:gd name="T29" fmla="*/ 1009 h 2551"/>
                                <a:gd name="T30" fmla="*/ 33 w 2921"/>
                                <a:gd name="T31" fmla="*/ 1095 h 2551"/>
                                <a:gd name="T32" fmla="*/ 45 w 2921"/>
                                <a:gd name="T33" fmla="*/ 1232 h 2551"/>
                                <a:gd name="T34" fmla="*/ 139 w 2921"/>
                                <a:gd name="T35" fmla="*/ 1421 h 2551"/>
                                <a:gd name="T36" fmla="*/ 241 w 2921"/>
                                <a:gd name="T37" fmla="*/ 1608 h 2551"/>
                                <a:gd name="T38" fmla="*/ 322 w 2921"/>
                                <a:gd name="T39" fmla="*/ 1744 h 2551"/>
                                <a:gd name="T40" fmla="*/ 380 w 2921"/>
                                <a:gd name="T41" fmla="*/ 1834 h 2551"/>
                                <a:gd name="T42" fmla="*/ 438 w 2921"/>
                                <a:gd name="T43" fmla="*/ 1919 h 2551"/>
                                <a:gd name="T44" fmla="*/ 499 w 2921"/>
                                <a:gd name="T45" fmla="*/ 2004 h 2551"/>
                                <a:gd name="T46" fmla="*/ 561 w 2921"/>
                                <a:gd name="T47" fmla="*/ 2085 h 2551"/>
                                <a:gd name="T48" fmla="*/ 624 w 2921"/>
                                <a:gd name="T49" fmla="*/ 2164 h 2551"/>
                                <a:gd name="T50" fmla="*/ 690 w 2921"/>
                                <a:gd name="T51" fmla="*/ 2239 h 2551"/>
                                <a:gd name="T52" fmla="*/ 757 w 2921"/>
                                <a:gd name="T53" fmla="*/ 2310 h 2551"/>
                                <a:gd name="T54" fmla="*/ 826 w 2921"/>
                                <a:gd name="T55" fmla="*/ 2376 h 2551"/>
                                <a:gd name="T56" fmla="*/ 896 w 2921"/>
                                <a:gd name="T57" fmla="*/ 2438 h 2551"/>
                                <a:gd name="T58" fmla="*/ 2398 w 2921"/>
                                <a:gd name="T59" fmla="*/ 2551 h 2551"/>
                                <a:gd name="T60" fmla="*/ 2478 w 2921"/>
                                <a:gd name="T61" fmla="*/ 2392 h 2551"/>
                                <a:gd name="T62" fmla="*/ 2557 w 2921"/>
                                <a:gd name="T63" fmla="*/ 2236 h 2551"/>
                                <a:gd name="T64" fmla="*/ 2632 w 2921"/>
                                <a:gd name="T65" fmla="*/ 2082 h 2551"/>
                                <a:gd name="T66" fmla="*/ 2703 w 2921"/>
                                <a:gd name="T67" fmla="*/ 1928 h 2551"/>
                                <a:gd name="T68" fmla="*/ 2768 w 2921"/>
                                <a:gd name="T69" fmla="*/ 1773 h 2551"/>
                                <a:gd name="T70" fmla="*/ 2827 w 2921"/>
                                <a:gd name="T71" fmla="*/ 1616 h 2551"/>
                                <a:gd name="T72" fmla="*/ 2878 w 2921"/>
                                <a:gd name="T73" fmla="*/ 1455 h 2551"/>
                                <a:gd name="T74" fmla="*/ 2901 w 2921"/>
                                <a:gd name="T75" fmla="*/ 1374 h 2551"/>
                                <a:gd name="T76" fmla="*/ 2921 w 2921"/>
                                <a:gd name="T77" fmla="*/ 1290 h 2551"/>
                                <a:gd name="T78" fmla="*/ 2744 w 2921"/>
                                <a:gd name="T79" fmla="*/ 1054 h 2551"/>
                                <a:gd name="T80" fmla="*/ 2661 w 2921"/>
                                <a:gd name="T81" fmla="*/ 950 h 2551"/>
                                <a:gd name="T82" fmla="*/ 2580 w 2921"/>
                                <a:gd name="T83" fmla="*/ 850 h 2551"/>
                                <a:gd name="T84" fmla="*/ 2501 w 2921"/>
                                <a:gd name="T85" fmla="*/ 759 h 2551"/>
                                <a:gd name="T86" fmla="*/ 2422 w 2921"/>
                                <a:gd name="T87" fmla="*/ 673 h 2551"/>
                                <a:gd name="T88" fmla="*/ 2345 w 2921"/>
                                <a:gd name="T89" fmla="*/ 592 h 2551"/>
                                <a:gd name="T90" fmla="*/ 2266 w 2921"/>
                                <a:gd name="T91" fmla="*/ 516 h 2551"/>
                                <a:gd name="T92" fmla="*/ 2187 w 2921"/>
                                <a:gd name="T93" fmla="*/ 444 h 2551"/>
                                <a:gd name="T94" fmla="*/ 2106 w 2921"/>
                                <a:gd name="T95" fmla="*/ 376 h 2551"/>
                                <a:gd name="T96" fmla="*/ 2023 w 2921"/>
                                <a:gd name="T97" fmla="*/ 309 h 2551"/>
                                <a:gd name="T98" fmla="*/ 1937 w 2921"/>
                                <a:gd name="T99" fmla="*/ 246 h 2551"/>
                                <a:gd name="T100" fmla="*/ 1847 w 2921"/>
                                <a:gd name="T101" fmla="*/ 184 h 2551"/>
                                <a:gd name="T102" fmla="*/ 1753 w 2921"/>
                                <a:gd name="T103" fmla="*/ 122 h 2551"/>
                                <a:gd name="T104" fmla="*/ 1654 w 2921"/>
                                <a:gd name="T105" fmla="*/ 61 h 2551"/>
                                <a:gd name="T106" fmla="*/ 1549 w 2921"/>
                                <a:gd name="T107" fmla="*/ 0 h 2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921" h="2551">
                                  <a:moveTo>
                                    <a:pt x="1549" y="0"/>
                                  </a:moveTo>
                                  <a:lnTo>
                                    <a:pt x="1488" y="24"/>
                                  </a:lnTo>
                                  <a:lnTo>
                                    <a:pt x="1428" y="49"/>
                                  </a:lnTo>
                                  <a:lnTo>
                                    <a:pt x="1369" y="75"/>
                                  </a:lnTo>
                                  <a:lnTo>
                                    <a:pt x="1310" y="101"/>
                                  </a:lnTo>
                                  <a:lnTo>
                                    <a:pt x="1252" y="130"/>
                                  </a:lnTo>
                                  <a:lnTo>
                                    <a:pt x="1195" y="159"/>
                                  </a:lnTo>
                                  <a:lnTo>
                                    <a:pt x="1137" y="188"/>
                                  </a:lnTo>
                                  <a:lnTo>
                                    <a:pt x="1081" y="218"/>
                                  </a:lnTo>
                                  <a:lnTo>
                                    <a:pt x="1025" y="249"/>
                                  </a:lnTo>
                                  <a:lnTo>
                                    <a:pt x="970" y="281"/>
                                  </a:lnTo>
                                  <a:lnTo>
                                    <a:pt x="917" y="315"/>
                                  </a:lnTo>
                                  <a:lnTo>
                                    <a:pt x="863" y="348"/>
                                  </a:lnTo>
                                  <a:lnTo>
                                    <a:pt x="810" y="383"/>
                                  </a:lnTo>
                                  <a:lnTo>
                                    <a:pt x="759" y="417"/>
                                  </a:lnTo>
                                  <a:lnTo>
                                    <a:pt x="708" y="453"/>
                                  </a:lnTo>
                                  <a:lnTo>
                                    <a:pt x="658" y="489"/>
                                  </a:lnTo>
                                  <a:lnTo>
                                    <a:pt x="609" y="526"/>
                                  </a:lnTo>
                                  <a:lnTo>
                                    <a:pt x="561" y="564"/>
                                  </a:lnTo>
                                  <a:lnTo>
                                    <a:pt x="513" y="602"/>
                                  </a:lnTo>
                                  <a:lnTo>
                                    <a:pt x="468" y="641"/>
                                  </a:lnTo>
                                  <a:lnTo>
                                    <a:pt x="423" y="680"/>
                                  </a:lnTo>
                                  <a:lnTo>
                                    <a:pt x="379" y="719"/>
                                  </a:lnTo>
                                  <a:lnTo>
                                    <a:pt x="336" y="760"/>
                                  </a:lnTo>
                                  <a:lnTo>
                                    <a:pt x="293" y="800"/>
                                  </a:lnTo>
                                  <a:lnTo>
                                    <a:pt x="252" y="841"/>
                                  </a:lnTo>
                                  <a:lnTo>
                                    <a:pt x="213" y="883"/>
                                  </a:lnTo>
                                  <a:lnTo>
                                    <a:pt x="175" y="924"/>
                                  </a:lnTo>
                                  <a:lnTo>
                                    <a:pt x="138" y="966"/>
                                  </a:lnTo>
                                  <a:lnTo>
                                    <a:pt x="101" y="1009"/>
                                  </a:lnTo>
                                  <a:lnTo>
                                    <a:pt x="66" y="1051"/>
                                  </a:lnTo>
                                  <a:lnTo>
                                    <a:pt x="33" y="1095"/>
                                  </a:lnTo>
                                  <a:lnTo>
                                    <a:pt x="0" y="1138"/>
                                  </a:lnTo>
                                  <a:lnTo>
                                    <a:pt x="45" y="1232"/>
                                  </a:lnTo>
                                  <a:lnTo>
                                    <a:pt x="91" y="1327"/>
                                  </a:lnTo>
                                  <a:lnTo>
                                    <a:pt x="139" y="1421"/>
                                  </a:lnTo>
                                  <a:lnTo>
                                    <a:pt x="189" y="1515"/>
                                  </a:lnTo>
                                  <a:lnTo>
                                    <a:pt x="241" y="1608"/>
                                  </a:lnTo>
                                  <a:lnTo>
                                    <a:pt x="295" y="1699"/>
                                  </a:lnTo>
                                  <a:lnTo>
                                    <a:pt x="322" y="1744"/>
                                  </a:lnTo>
                                  <a:lnTo>
                                    <a:pt x="351" y="1789"/>
                                  </a:lnTo>
                                  <a:lnTo>
                                    <a:pt x="380" y="1834"/>
                                  </a:lnTo>
                                  <a:lnTo>
                                    <a:pt x="408" y="1877"/>
                                  </a:lnTo>
                                  <a:lnTo>
                                    <a:pt x="438" y="1919"/>
                                  </a:lnTo>
                                  <a:lnTo>
                                    <a:pt x="468" y="1962"/>
                                  </a:lnTo>
                                  <a:lnTo>
                                    <a:pt x="499" y="2004"/>
                                  </a:lnTo>
                                  <a:lnTo>
                                    <a:pt x="529" y="2046"/>
                                  </a:lnTo>
                                  <a:lnTo>
                                    <a:pt x="561" y="2085"/>
                                  </a:lnTo>
                                  <a:lnTo>
                                    <a:pt x="592" y="2126"/>
                                  </a:lnTo>
                                  <a:lnTo>
                                    <a:pt x="624" y="2164"/>
                                  </a:lnTo>
                                  <a:lnTo>
                                    <a:pt x="657" y="2202"/>
                                  </a:lnTo>
                                  <a:lnTo>
                                    <a:pt x="690" y="2239"/>
                                  </a:lnTo>
                                  <a:lnTo>
                                    <a:pt x="723" y="2275"/>
                                  </a:lnTo>
                                  <a:lnTo>
                                    <a:pt x="757" y="2310"/>
                                  </a:lnTo>
                                  <a:lnTo>
                                    <a:pt x="791" y="2344"/>
                                  </a:lnTo>
                                  <a:lnTo>
                                    <a:pt x="826" y="2376"/>
                                  </a:lnTo>
                                  <a:lnTo>
                                    <a:pt x="861" y="2409"/>
                                  </a:lnTo>
                                  <a:lnTo>
                                    <a:pt x="896" y="2438"/>
                                  </a:lnTo>
                                  <a:lnTo>
                                    <a:pt x="932" y="2468"/>
                                  </a:lnTo>
                                  <a:lnTo>
                                    <a:pt x="2398" y="2551"/>
                                  </a:lnTo>
                                  <a:lnTo>
                                    <a:pt x="2439" y="2471"/>
                                  </a:lnTo>
                                  <a:lnTo>
                                    <a:pt x="2478" y="2392"/>
                                  </a:lnTo>
                                  <a:lnTo>
                                    <a:pt x="2519" y="2313"/>
                                  </a:lnTo>
                                  <a:lnTo>
                                    <a:pt x="2557" y="2236"/>
                                  </a:lnTo>
                                  <a:lnTo>
                                    <a:pt x="2595" y="2158"/>
                                  </a:lnTo>
                                  <a:lnTo>
                                    <a:pt x="2632" y="2082"/>
                                  </a:lnTo>
                                  <a:lnTo>
                                    <a:pt x="2668" y="2004"/>
                                  </a:lnTo>
                                  <a:lnTo>
                                    <a:pt x="2703" y="1928"/>
                                  </a:lnTo>
                                  <a:lnTo>
                                    <a:pt x="2736" y="1850"/>
                                  </a:lnTo>
                                  <a:lnTo>
                                    <a:pt x="2768" y="1773"/>
                                  </a:lnTo>
                                  <a:lnTo>
                                    <a:pt x="2798" y="1695"/>
                                  </a:lnTo>
                                  <a:lnTo>
                                    <a:pt x="2827" y="1616"/>
                                  </a:lnTo>
                                  <a:lnTo>
                                    <a:pt x="2853" y="1536"/>
                                  </a:lnTo>
                                  <a:lnTo>
                                    <a:pt x="2878" y="1455"/>
                                  </a:lnTo>
                                  <a:lnTo>
                                    <a:pt x="2890" y="1415"/>
                                  </a:lnTo>
                                  <a:lnTo>
                                    <a:pt x="2901" y="1374"/>
                                  </a:lnTo>
                                  <a:lnTo>
                                    <a:pt x="2911" y="1332"/>
                                  </a:lnTo>
                                  <a:lnTo>
                                    <a:pt x="2921" y="1290"/>
                                  </a:lnTo>
                                  <a:lnTo>
                                    <a:pt x="2831" y="1168"/>
                                  </a:lnTo>
                                  <a:lnTo>
                                    <a:pt x="2744" y="1054"/>
                                  </a:lnTo>
                                  <a:lnTo>
                                    <a:pt x="2703" y="1001"/>
                                  </a:lnTo>
                                  <a:lnTo>
                                    <a:pt x="2661" y="950"/>
                                  </a:lnTo>
                                  <a:lnTo>
                                    <a:pt x="2620" y="899"/>
                                  </a:lnTo>
                                  <a:lnTo>
                                    <a:pt x="2580" y="850"/>
                                  </a:lnTo>
                                  <a:lnTo>
                                    <a:pt x="2540" y="804"/>
                                  </a:lnTo>
                                  <a:lnTo>
                                    <a:pt x="2501" y="759"/>
                                  </a:lnTo>
                                  <a:lnTo>
                                    <a:pt x="2462" y="716"/>
                                  </a:lnTo>
                                  <a:lnTo>
                                    <a:pt x="2422" y="673"/>
                                  </a:lnTo>
                                  <a:lnTo>
                                    <a:pt x="2384" y="632"/>
                                  </a:lnTo>
                                  <a:lnTo>
                                    <a:pt x="2345" y="592"/>
                                  </a:lnTo>
                                  <a:lnTo>
                                    <a:pt x="2305" y="553"/>
                                  </a:lnTo>
                                  <a:lnTo>
                                    <a:pt x="2266" y="516"/>
                                  </a:lnTo>
                                  <a:lnTo>
                                    <a:pt x="2227" y="479"/>
                                  </a:lnTo>
                                  <a:lnTo>
                                    <a:pt x="2187" y="444"/>
                                  </a:lnTo>
                                  <a:lnTo>
                                    <a:pt x="2147" y="409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064" y="342"/>
                                  </a:lnTo>
                                  <a:lnTo>
                                    <a:pt x="2023" y="309"/>
                                  </a:lnTo>
                                  <a:lnTo>
                                    <a:pt x="1980" y="277"/>
                                  </a:lnTo>
                                  <a:lnTo>
                                    <a:pt x="1937" y="246"/>
                                  </a:lnTo>
                                  <a:lnTo>
                                    <a:pt x="1892" y="215"/>
                                  </a:lnTo>
                                  <a:lnTo>
                                    <a:pt x="1847" y="184"/>
                                  </a:lnTo>
                                  <a:lnTo>
                                    <a:pt x="1801" y="153"/>
                                  </a:lnTo>
                                  <a:lnTo>
                                    <a:pt x="1753" y="122"/>
                                  </a:lnTo>
                                  <a:lnTo>
                                    <a:pt x="1704" y="92"/>
                                  </a:lnTo>
                                  <a:lnTo>
                                    <a:pt x="1654" y="61"/>
                                  </a:lnTo>
                                  <a:lnTo>
                                    <a:pt x="1601" y="31"/>
                                  </a:lnTo>
                                  <a:lnTo>
                                    <a:pt x="15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687"/>
                          <wps:cNvSpPr>
                            <a:spLocks/>
                          </wps:cNvSpPr>
                          <wps:spPr bwMode="auto">
                            <a:xfrm flipH="1">
                              <a:off x="5953" y="2043"/>
                              <a:ext cx="400" cy="610"/>
                            </a:xfrm>
                            <a:custGeom>
                              <a:avLst/>
                              <a:gdLst>
                                <a:gd name="T0" fmla="*/ 24 w 1595"/>
                                <a:gd name="T1" fmla="*/ 1007 h 2345"/>
                                <a:gd name="T2" fmla="*/ 79 w 1595"/>
                                <a:gd name="T3" fmla="*/ 937 h 2345"/>
                                <a:gd name="T4" fmla="*/ 142 w 1595"/>
                                <a:gd name="T5" fmla="*/ 864 h 2345"/>
                                <a:gd name="T6" fmla="*/ 214 w 1595"/>
                                <a:gd name="T7" fmla="*/ 791 h 2345"/>
                                <a:gd name="T8" fmla="*/ 292 w 1595"/>
                                <a:gd name="T9" fmla="*/ 717 h 2345"/>
                                <a:gd name="T10" fmla="*/ 377 w 1595"/>
                                <a:gd name="T11" fmla="*/ 643 h 2345"/>
                                <a:gd name="T12" fmla="*/ 466 w 1595"/>
                                <a:gd name="T13" fmla="*/ 570 h 2345"/>
                                <a:gd name="T14" fmla="*/ 561 w 1595"/>
                                <a:gd name="T15" fmla="*/ 499 h 2345"/>
                                <a:gd name="T16" fmla="*/ 659 w 1595"/>
                                <a:gd name="T17" fmla="*/ 429 h 2345"/>
                                <a:gd name="T18" fmla="*/ 759 w 1595"/>
                                <a:gd name="T19" fmla="*/ 359 h 2345"/>
                                <a:gd name="T20" fmla="*/ 860 w 1595"/>
                                <a:gd name="T21" fmla="*/ 294 h 2345"/>
                                <a:gd name="T22" fmla="*/ 962 w 1595"/>
                                <a:gd name="T23" fmla="*/ 230 h 2345"/>
                                <a:gd name="T24" fmla="*/ 1064 w 1595"/>
                                <a:gd name="T25" fmla="*/ 172 h 2345"/>
                                <a:gd name="T26" fmla="*/ 1164 w 1595"/>
                                <a:gd name="T27" fmla="*/ 117 h 2345"/>
                                <a:gd name="T28" fmla="*/ 1263 w 1595"/>
                                <a:gd name="T29" fmla="*/ 66 h 2345"/>
                                <a:gd name="T30" fmla="*/ 1359 w 1595"/>
                                <a:gd name="T31" fmla="*/ 22 h 2345"/>
                                <a:gd name="T32" fmla="*/ 1409 w 1595"/>
                                <a:gd name="T33" fmla="*/ 10 h 2345"/>
                                <a:gd name="T34" fmla="*/ 1421 w 1595"/>
                                <a:gd name="T35" fmla="*/ 55 h 2345"/>
                                <a:gd name="T36" fmla="*/ 1447 w 1595"/>
                                <a:gd name="T37" fmla="*/ 185 h 2345"/>
                                <a:gd name="T38" fmla="*/ 1491 w 1595"/>
                                <a:gd name="T39" fmla="*/ 452 h 2345"/>
                                <a:gd name="T40" fmla="*/ 1526 w 1595"/>
                                <a:gd name="T41" fmla="*/ 704 h 2345"/>
                                <a:gd name="T42" fmla="*/ 1547 w 1595"/>
                                <a:gd name="T43" fmla="*/ 888 h 2345"/>
                                <a:gd name="T44" fmla="*/ 1565 w 1595"/>
                                <a:gd name="T45" fmla="*/ 1080 h 2345"/>
                                <a:gd name="T46" fmla="*/ 1581 w 1595"/>
                                <a:gd name="T47" fmla="*/ 1276 h 2345"/>
                                <a:gd name="T48" fmla="*/ 1591 w 1595"/>
                                <a:gd name="T49" fmla="*/ 1470 h 2345"/>
                                <a:gd name="T50" fmla="*/ 1595 w 1595"/>
                                <a:gd name="T51" fmla="*/ 1660 h 2345"/>
                                <a:gd name="T52" fmla="*/ 1593 w 1595"/>
                                <a:gd name="T53" fmla="*/ 1839 h 2345"/>
                                <a:gd name="T54" fmla="*/ 1581 w 1595"/>
                                <a:gd name="T55" fmla="*/ 2006 h 2345"/>
                                <a:gd name="T56" fmla="*/ 1559 w 1595"/>
                                <a:gd name="T57" fmla="*/ 2152 h 2345"/>
                                <a:gd name="T58" fmla="*/ 1528 w 1595"/>
                                <a:gd name="T59" fmla="*/ 2278 h 2345"/>
                                <a:gd name="T60" fmla="*/ 1490 w 1595"/>
                                <a:gd name="T61" fmla="*/ 2334 h 2345"/>
                                <a:gd name="T62" fmla="*/ 1449 w 1595"/>
                                <a:gd name="T63" fmla="*/ 2340 h 2345"/>
                                <a:gd name="T64" fmla="*/ 1378 w 1595"/>
                                <a:gd name="T65" fmla="*/ 2343 h 2345"/>
                                <a:gd name="T66" fmla="*/ 1273 w 1595"/>
                                <a:gd name="T67" fmla="*/ 2343 h 2345"/>
                                <a:gd name="T68" fmla="*/ 1161 w 1595"/>
                                <a:gd name="T69" fmla="*/ 2339 h 2345"/>
                                <a:gd name="T70" fmla="*/ 1005 w 1595"/>
                                <a:gd name="T71" fmla="*/ 2327 h 2345"/>
                                <a:gd name="T72" fmla="*/ 863 w 1595"/>
                                <a:gd name="T73" fmla="*/ 2312 h 2345"/>
                                <a:gd name="T74" fmla="*/ 802 w 1595"/>
                                <a:gd name="T75" fmla="*/ 2277 h 2345"/>
                                <a:gd name="T76" fmla="*/ 727 w 1595"/>
                                <a:gd name="T77" fmla="*/ 2205 h 2345"/>
                                <a:gd name="T78" fmla="*/ 655 w 1595"/>
                                <a:gd name="T79" fmla="*/ 2127 h 2345"/>
                                <a:gd name="T80" fmla="*/ 586 w 1595"/>
                                <a:gd name="T81" fmla="*/ 2045 h 2345"/>
                                <a:gd name="T82" fmla="*/ 520 w 1595"/>
                                <a:gd name="T83" fmla="*/ 1958 h 2345"/>
                                <a:gd name="T84" fmla="*/ 458 w 1595"/>
                                <a:gd name="T85" fmla="*/ 1869 h 2345"/>
                                <a:gd name="T86" fmla="*/ 400 w 1595"/>
                                <a:gd name="T87" fmla="*/ 1778 h 2345"/>
                                <a:gd name="T88" fmla="*/ 344 w 1595"/>
                                <a:gd name="T89" fmla="*/ 1686 h 2345"/>
                                <a:gd name="T90" fmla="*/ 266 w 1595"/>
                                <a:gd name="T91" fmla="*/ 1550 h 2345"/>
                                <a:gd name="T92" fmla="*/ 174 w 1595"/>
                                <a:gd name="T93" fmla="*/ 1377 h 2345"/>
                                <a:gd name="T94" fmla="*/ 95 w 1595"/>
                                <a:gd name="T95" fmla="*/ 1222 h 2345"/>
                                <a:gd name="T96" fmla="*/ 29 w 1595"/>
                                <a:gd name="T97" fmla="*/ 1093 h 2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95" h="2345">
                                  <a:moveTo>
                                    <a:pt x="0" y="1042"/>
                                  </a:moveTo>
                                  <a:lnTo>
                                    <a:pt x="24" y="1007"/>
                                  </a:lnTo>
                                  <a:lnTo>
                                    <a:pt x="50" y="973"/>
                                  </a:lnTo>
                                  <a:lnTo>
                                    <a:pt x="79" y="937"/>
                                  </a:lnTo>
                                  <a:lnTo>
                                    <a:pt x="110" y="901"/>
                                  </a:lnTo>
                                  <a:lnTo>
                                    <a:pt x="142" y="864"/>
                                  </a:lnTo>
                                  <a:lnTo>
                                    <a:pt x="178" y="828"/>
                                  </a:lnTo>
                                  <a:lnTo>
                                    <a:pt x="214" y="791"/>
                                  </a:lnTo>
                                  <a:lnTo>
                                    <a:pt x="253" y="754"/>
                                  </a:lnTo>
                                  <a:lnTo>
                                    <a:pt x="292" y="717"/>
                                  </a:lnTo>
                                  <a:lnTo>
                                    <a:pt x="334" y="680"/>
                                  </a:lnTo>
                                  <a:lnTo>
                                    <a:pt x="377" y="643"/>
                                  </a:lnTo>
                                  <a:lnTo>
                                    <a:pt x="421" y="607"/>
                                  </a:lnTo>
                                  <a:lnTo>
                                    <a:pt x="466" y="570"/>
                                  </a:lnTo>
                                  <a:lnTo>
                                    <a:pt x="513" y="535"/>
                                  </a:lnTo>
                                  <a:lnTo>
                                    <a:pt x="561" y="499"/>
                                  </a:lnTo>
                                  <a:lnTo>
                                    <a:pt x="610" y="463"/>
                                  </a:lnTo>
                                  <a:lnTo>
                                    <a:pt x="659" y="429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59" y="359"/>
                                  </a:lnTo>
                                  <a:lnTo>
                                    <a:pt x="809" y="326"/>
                                  </a:lnTo>
                                  <a:lnTo>
                                    <a:pt x="860" y="294"/>
                                  </a:lnTo>
                                  <a:lnTo>
                                    <a:pt x="911" y="261"/>
                                  </a:lnTo>
                                  <a:lnTo>
                                    <a:pt x="962" y="230"/>
                                  </a:lnTo>
                                  <a:lnTo>
                                    <a:pt x="1013" y="201"/>
                                  </a:lnTo>
                                  <a:lnTo>
                                    <a:pt x="1064" y="172"/>
                                  </a:lnTo>
                                  <a:lnTo>
                                    <a:pt x="1114" y="143"/>
                                  </a:lnTo>
                                  <a:lnTo>
                                    <a:pt x="1164" y="117"/>
                                  </a:lnTo>
                                  <a:lnTo>
                                    <a:pt x="1214" y="91"/>
                                  </a:lnTo>
                                  <a:lnTo>
                                    <a:pt x="1263" y="66"/>
                                  </a:lnTo>
                                  <a:lnTo>
                                    <a:pt x="1311" y="43"/>
                                  </a:lnTo>
                                  <a:lnTo>
                                    <a:pt x="1359" y="22"/>
                                  </a:lnTo>
                                  <a:lnTo>
                                    <a:pt x="1405" y="0"/>
                                  </a:lnTo>
                                  <a:lnTo>
                                    <a:pt x="1409" y="10"/>
                                  </a:lnTo>
                                  <a:lnTo>
                                    <a:pt x="1414" y="28"/>
                                  </a:lnTo>
                                  <a:lnTo>
                                    <a:pt x="1421" y="55"/>
                                  </a:lnTo>
                                  <a:lnTo>
                                    <a:pt x="1429" y="90"/>
                                  </a:lnTo>
                                  <a:lnTo>
                                    <a:pt x="1447" y="185"/>
                                  </a:lnTo>
                                  <a:lnTo>
                                    <a:pt x="1469" y="307"/>
                                  </a:lnTo>
                                  <a:lnTo>
                                    <a:pt x="1491" y="452"/>
                                  </a:lnTo>
                                  <a:lnTo>
                                    <a:pt x="1514" y="616"/>
                                  </a:lnTo>
                                  <a:lnTo>
                                    <a:pt x="1526" y="704"/>
                                  </a:lnTo>
                                  <a:lnTo>
                                    <a:pt x="1537" y="795"/>
                                  </a:lnTo>
                                  <a:lnTo>
                                    <a:pt x="1547" y="888"/>
                                  </a:lnTo>
                                  <a:lnTo>
                                    <a:pt x="1557" y="983"/>
                                  </a:lnTo>
                                  <a:lnTo>
                                    <a:pt x="1565" y="1080"/>
                                  </a:lnTo>
                                  <a:lnTo>
                                    <a:pt x="1574" y="1178"/>
                                  </a:lnTo>
                                  <a:lnTo>
                                    <a:pt x="1581" y="1276"/>
                                  </a:lnTo>
                                  <a:lnTo>
                                    <a:pt x="1587" y="1373"/>
                                  </a:lnTo>
                                  <a:lnTo>
                                    <a:pt x="1591" y="1470"/>
                                  </a:lnTo>
                                  <a:lnTo>
                                    <a:pt x="1594" y="1565"/>
                                  </a:lnTo>
                                  <a:lnTo>
                                    <a:pt x="1595" y="1660"/>
                                  </a:lnTo>
                                  <a:lnTo>
                                    <a:pt x="1595" y="1750"/>
                                  </a:lnTo>
                                  <a:lnTo>
                                    <a:pt x="1593" y="1839"/>
                                  </a:lnTo>
                                  <a:lnTo>
                                    <a:pt x="1588" y="1925"/>
                                  </a:lnTo>
                                  <a:lnTo>
                                    <a:pt x="1581" y="2006"/>
                                  </a:lnTo>
                                  <a:lnTo>
                                    <a:pt x="1571" y="2082"/>
                                  </a:lnTo>
                                  <a:lnTo>
                                    <a:pt x="1559" y="2152"/>
                                  </a:lnTo>
                                  <a:lnTo>
                                    <a:pt x="1545" y="2218"/>
                                  </a:lnTo>
                                  <a:lnTo>
                                    <a:pt x="1528" y="2278"/>
                                  </a:lnTo>
                                  <a:lnTo>
                                    <a:pt x="1508" y="2331"/>
                                  </a:lnTo>
                                  <a:lnTo>
                                    <a:pt x="1490" y="2334"/>
                                  </a:lnTo>
                                  <a:lnTo>
                                    <a:pt x="1470" y="2337"/>
                                  </a:lnTo>
                                  <a:lnTo>
                                    <a:pt x="1449" y="2340"/>
                                  </a:lnTo>
                                  <a:lnTo>
                                    <a:pt x="1427" y="2341"/>
                                  </a:lnTo>
                                  <a:lnTo>
                                    <a:pt x="1378" y="2343"/>
                                  </a:lnTo>
                                  <a:lnTo>
                                    <a:pt x="1327" y="2345"/>
                                  </a:lnTo>
                                  <a:lnTo>
                                    <a:pt x="1273" y="2343"/>
                                  </a:lnTo>
                                  <a:lnTo>
                                    <a:pt x="1217" y="2342"/>
                                  </a:lnTo>
                                  <a:lnTo>
                                    <a:pt x="1161" y="2339"/>
                                  </a:lnTo>
                                  <a:lnTo>
                                    <a:pt x="1106" y="2335"/>
                                  </a:lnTo>
                                  <a:lnTo>
                                    <a:pt x="1005" y="2327"/>
                                  </a:lnTo>
                                  <a:lnTo>
                                    <a:pt x="920" y="2319"/>
                                  </a:lnTo>
                                  <a:lnTo>
                                    <a:pt x="863" y="2312"/>
                                  </a:lnTo>
                                  <a:lnTo>
                                    <a:pt x="841" y="2310"/>
                                  </a:lnTo>
                                  <a:lnTo>
                                    <a:pt x="802" y="2277"/>
                                  </a:lnTo>
                                  <a:lnTo>
                                    <a:pt x="764" y="2242"/>
                                  </a:lnTo>
                                  <a:lnTo>
                                    <a:pt x="727" y="2205"/>
                                  </a:lnTo>
                                  <a:lnTo>
                                    <a:pt x="691" y="2168"/>
                                  </a:lnTo>
                                  <a:lnTo>
                                    <a:pt x="655" y="2127"/>
                                  </a:lnTo>
                                  <a:lnTo>
                                    <a:pt x="620" y="2087"/>
                                  </a:lnTo>
                                  <a:lnTo>
                                    <a:pt x="586" y="2045"/>
                                  </a:lnTo>
                                  <a:lnTo>
                                    <a:pt x="552" y="2002"/>
                                  </a:lnTo>
                                  <a:lnTo>
                                    <a:pt x="520" y="1958"/>
                                  </a:lnTo>
                                  <a:lnTo>
                                    <a:pt x="489" y="1914"/>
                                  </a:lnTo>
                                  <a:lnTo>
                                    <a:pt x="458" y="1869"/>
                                  </a:lnTo>
                                  <a:lnTo>
                                    <a:pt x="428" y="1823"/>
                                  </a:lnTo>
                                  <a:lnTo>
                                    <a:pt x="400" y="1778"/>
                                  </a:lnTo>
                                  <a:lnTo>
                                    <a:pt x="371" y="1731"/>
                                  </a:lnTo>
                                  <a:lnTo>
                                    <a:pt x="344" y="1686"/>
                                  </a:lnTo>
                                  <a:lnTo>
                                    <a:pt x="317" y="1641"/>
                                  </a:lnTo>
                                  <a:lnTo>
                                    <a:pt x="266" y="1550"/>
                                  </a:lnTo>
                                  <a:lnTo>
                                    <a:pt x="218" y="1462"/>
                                  </a:lnTo>
                                  <a:lnTo>
                                    <a:pt x="174" y="1377"/>
                                  </a:lnTo>
                                  <a:lnTo>
                                    <a:pt x="132" y="1296"/>
                                  </a:lnTo>
                                  <a:lnTo>
                                    <a:pt x="95" y="1222"/>
                                  </a:lnTo>
                                  <a:lnTo>
                                    <a:pt x="60" y="1153"/>
                                  </a:lnTo>
                                  <a:lnTo>
                                    <a:pt x="29" y="1093"/>
                                  </a:lnTo>
                                  <a:lnTo>
                                    <a:pt x="0" y="1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1688"/>
                          <wps:cNvSpPr>
                            <a:spLocks/>
                          </wps:cNvSpPr>
                          <wps:spPr bwMode="auto">
                            <a:xfrm flipH="1">
                              <a:off x="5670" y="2056"/>
                              <a:ext cx="288" cy="609"/>
                            </a:xfrm>
                            <a:custGeom>
                              <a:avLst/>
                              <a:gdLst>
                                <a:gd name="T0" fmla="*/ 1129 w 1148"/>
                                <a:gd name="T1" fmla="*/ 1124 h 2344"/>
                                <a:gd name="T2" fmla="*/ 1085 w 1148"/>
                                <a:gd name="T3" fmla="*/ 1048 h 2344"/>
                                <a:gd name="T4" fmla="*/ 1036 w 1148"/>
                                <a:gd name="T5" fmla="*/ 971 h 2344"/>
                                <a:gd name="T6" fmla="*/ 980 w 1148"/>
                                <a:gd name="T7" fmla="*/ 892 h 2344"/>
                                <a:gd name="T8" fmla="*/ 920 w 1148"/>
                                <a:gd name="T9" fmla="*/ 812 h 2344"/>
                                <a:gd name="T10" fmla="*/ 855 w 1148"/>
                                <a:gd name="T11" fmla="*/ 732 h 2344"/>
                                <a:gd name="T12" fmla="*/ 785 w 1148"/>
                                <a:gd name="T13" fmla="*/ 652 h 2344"/>
                                <a:gd name="T14" fmla="*/ 713 w 1148"/>
                                <a:gd name="T15" fmla="*/ 572 h 2344"/>
                                <a:gd name="T16" fmla="*/ 636 w 1148"/>
                                <a:gd name="T17" fmla="*/ 495 h 2344"/>
                                <a:gd name="T18" fmla="*/ 556 w 1148"/>
                                <a:gd name="T19" fmla="*/ 419 h 2344"/>
                                <a:gd name="T20" fmla="*/ 475 w 1148"/>
                                <a:gd name="T21" fmla="*/ 345 h 2344"/>
                                <a:gd name="T22" fmla="*/ 392 w 1148"/>
                                <a:gd name="T23" fmla="*/ 273 h 2344"/>
                                <a:gd name="T24" fmla="*/ 306 w 1148"/>
                                <a:gd name="T25" fmla="*/ 205 h 2344"/>
                                <a:gd name="T26" fmla="*/ 220 w 1148"/>
                                <a:gd name="T27" fmla="*/ 141 h 2344"/>
                                <a:gd name="T28" fmla="*/ 133 w 1148"/>
                                <a:gd name="T29" fmla="*/ 81 h 2344"/>
                                <a:gd name="T30" fmla="*/ 46 w 1148"/>
                                <a:gd name="T31" fmla="*/ 26 h 2344"/>
                                <a:gd name="T32" fmla="*/ 0 w 1148"/>
                                <a:gd name="T33" fmla="*/ 7 h 2344"/>
                                <a:gd name="T34" fmla="*/ 2 w 1148"/>
                                <a:gd name="T35" fmla="*/ 44 h 2344"/>
                                <a:gd name="T36" fmla="*/ 17 w 1148"/>
                                <a:gd name="T37" fmla="*/ 148 h 2344"/>
                                <a:gd name="T38" fmla="*/ 54 w 1148"/>
                                <a:gd name="T39" fmla="*/ 366 h 2344"/>
                                <a:gd name="T40" fmla="*/ 86 w 1148"/>
                                <a:gd name="T41" fmla="*/ 578 h 2344"/>
                                <a:gd name="T42" fmla="*/ 107 w 1148"/>
                                <a:gd name="T43" fmla="*/ 738 h 2344"/>
                                <a:gd name="T44" fmla="*/ 124 w 1148"/>
                                <a:gd name="T45" fmla="*/ 909 h 2344"/>
                                <a:gd name="T46" fmla="*/ 139 w 1148"/>
                                <a:gd name="T47" fmla="*/ 1088 h 2344"/>
                                <a:gd name="T48" fmla="*/ 147 w 1148"/>
                                <a:gd name="T49" fmla="*/ 1273 h 2344"/>
                                <a:gd name="T50" fmla="*/ 147 w 1148"/>
                                <a:gd name="T51" fmla="*/ 1462 h 2344"/>
                                <a:gd name="T52" fmla="*/ 139 w 1148"/>
                                <a:gd name="T53" fmla="*/ 1651 h 2344"/>
                                <a:gd name="T54" fmla="*/ 118 w 1148"/>
                                <a:gd name="T55" fmla="*/ 1839 h 2344"/>
                                <a:gd name="T56" fmla="*/ 87 w 1148"/>
                                <a:gd name="T57" fmla="*/ 2022 h 2344"/>
                                <a:gd name="T58" fmla="*/ 41 w 1148"/>
                                <a:gd name="T59" fmla="*/ 2199 h 2344"/>
                                <a:gd name="T60" fmla="*/ 48 w 1148"/>
                                <a:gd name="T61" fmla="*/ 2288 h 2344"/>
                                <a:gd name="T62" fmla="*/ 139 w 1148"/>
                                <a:gd name="T63" fmla="*/ 2298 h 2344"/>
                                <a:gd name="T64" fmla="*/ 305 w 1148"/>
                                <a:gd name="T65" fmla="*/ 2309 h 2344"/>
                                <a:gd name="T66" fmla="*/ 525 w 1148"/>
                                <a:gd name="T67" fmla="*/ 2324 h 2344"/>
                                <a:gd name="T68" fmla="*/ 649 w 1148"/>
                                <a:gd name="T69" fmla="*/ 2335 h 2344"/>
                                <a:gd name="T70" fmla="*/ 686 w 1148"/>
                                <a:gd name="T71" fmla="*/ 2339 h 2344"/>
                                <a:gd name="T72" fmla="*/ 698 w 1148"/>
                                <a:gd name="T73" fmla="*/ 2343 h 2344"/>
                                <a:gd name="T74" fmla="*/ 733 w 1148"/>
                                <a:gd name="T75" fmla="*/ 2276 h 2344"/>
                                <a:gd name="T76" fmla="*/ 798 w 1148"/>
                                <a:gd name="T77" fmla="*/ 2132 h 2344"/>
                                <a:gd name="T78" fmla="*/ 864 w 1148"/>
                                <a:gd name="T79" fmla="*/ 1978 h 2344"/>
                                <a:gd name="T80" fmla="*/ 927 w 1148"/>
                                <a:gd name="T81" fmla="*/ 1818 h 2344"/>
                                <a:gd name="T82" fmla="*/ 987 w 1148"/>
                                <a:gd name="T83" fmla="*/ 1659 h 2344"/>
                                <a:gd name="T84" fmla="*/ 1042 w 1148"/>
                                <a:gd name="T85" fmla="*/ 1504 h 2344"/>
                                <a:gd name="T86" fmla="*/ 1091 w 1148"/>
                                <a:gd name="T87" fmla="*/ 1357 h 2344"/>
                                <a:gd name="T88" fmla="*/ 1131 w 1148"/>
                                <a:gd name="T89" fmla="*/ 1223 h 2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48" h="2344">
                                  <a:moveTo>
                                    <a:pt x="1148" y="1161"/>
                                  </a:moveTo>
                                  <a:lnTo>
                                    <a:pt x="1129" y="1124"/>
                                  </a:lnTo>
                                  <a:lnTo>
                                    <a:pt x="1107" y="1087"/>
                                  </a:lnTo>
                                  <a:lnTo>
                                    <a:pt x="1085" y="1048"/>
                                  </a:lnTo>
                                  <a:lnTo>
                                    <a:pt x="1061" y="1010"/>
                                  </a:lnTo>
                                  <a:lnTo>
                                    <a:pt x="1036" y="971"/>
                                  </a:lnTo>
                                  <a:lnTo>
                                    <a:pt x="1008" y="932"/>
                                  </a:lnTo>
                                  <a:lnTo>
                                    <a:pt x="980" y="892"/>
                                  </a:lnTo>
                                  <a:lnTo>
                                    <a:pt x="951" y="852"/>
                                  </a:lnTo>
                                  <a:lnTo>
                                    <a:pt x="920" y="812"/>
                                  </a:lnTo>
                                  <a:lnTo>
                                    <a:pt x="888" y="772"/>
                                  </a:lnTo>
                                  <a:lnTo>
                                    <a:pt x="855" y="732"/>
                                  </a:lnTo>
                                  <a:lnTo>
                                    <a:pt x="820" y="692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50" y="612"/>
                                  </a:lnTo>
                                  <a:lnTo>
                                    <a:pt x="713" y="572"/>
                                  </a:lnTo>
                                  <a:lnTo>
                                    <a:pt x="674" y="533"/>
                                  </a:lnTo>
                                  <a:lnTo>
                                    <a:pt x="636" y="495"/>
                                  </a:lnTo>
                                  <a:lnTo>
                                    <a:pt x="597" y="457"/>
                                  </a:lnTo>
                                  <a:lnTo>
                                    <a:pt x="556" y="419"/>
                                  </a:lnTo>
                                  <a:lnTo>
                                    <a:pt x="516" y="382"/>
                                  </a:lnTo>
                                  <a:lnTo>
                                    <a:pt x="475" y="345"/>
                                  </a:lnTo>
                                  <a:lnTo>
                                    <a:pt x="433" y="309"/>
                                  </a:lnTo>
                                  <a:lnTo>
                                    <a:pt x="392" y="273"/>
                                  </a:lnTo>
                                  <a:lnTo>
                                    <a:pt x="349" y="238"/>
                                  </a:lnTo>
                                  <a:lnTo>
                                    <a:pt x="306" y="205"/>
                                  </a:lnTo>
                                  <a:lnTo>
                                    <a:pt x="263" y="173"/>
                                  </a:lnTo>
                                  <a:lnTo>
                                    <a:pt x="220" y="141"/>
                                  </a:lnTo>
                                  <a:lnTo>
                                    <a:pt x="177" y="111"/>
                                  </a:lnTo>
                                  <a:lnTo>
                                    <a:pt x="133" y="81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34" y="247"/>
                                  </a:lnTo>
                                  <a:lnTo>
                                    <a:pt x="54" y="366"/>
                                  </a:lnTo>
                                  <a:lnTo>
                                    <a:pt x="76" y="503"/>
                                  </a:lnTo>
                                  <a:lnTo>
                                    <a:pt x="86" y="578"/>
                                  </a:lnTo>
                                  <a:lnTo>
                                    <a:pt x="97" y="656"/>
                                  </a:lnTo>
                                  <a:lnTo>
                                    <a:pt x="107" y="738"/>
                                  </a:lnTo>
                                  <a:lnTo>
                                    <a:pt x="116" y="822"/>
                                  </a:lnTo>
                                  <a:lnTo>
                                    <a:pt x="124" y="909"/>
                                  </a:lnTo>
                                  <a:lnTo>
                                    <a:pt x="133" y="997"/>
                                  </a:lnTo>
                                  <a:lnTo>
                                    <a:pt x="139" y="1088"/>
                                  </a:lnTo>
                                  <a:lnTo>
                                    <a:pt x="144" y="1180"/>
                                  </a:lnTo>
                                  <a:lnTo>
                                    <a:pt x="147" y="1273"/>
                                  </a:lnTo>
                                  <a:lnTo>
                                    <a:pt x="148" y="1367"/>
                                  </a:lnTo>
                                  <a:lnTo>
                                    <a:pt x="147" y="1462"/>
                                  </a:lnTo>
                                  <a:lnTo>
                                    <a:pt x="145" y="1557"/>
                                  </a:lnTo>
                                  <a:lnTo>
                                    <a:pt x="139" y="1651"/>
                                  </a:lnTo>
                                  <a:lnTo>
                                    <a:pt x="130" y="1745"/>
                                  </a:lnTo>
                                  <a:lnTo>
                                    <a:pt x="118" y="1839"/>
                                  </a:lnTo>
                                  <a:lnTo>
                                    <a:pt x="104" y="1931"/>
                                  </a:lnTo>
                                  <a:lnTo>
                                    <a:pt x="87" y="2022"/>
                                  </a:lnTo>
                                  <a:lnTo>
                                    <a:pt x="66" y="2111"/>
                                  </a:lnTo>
                                  <a:lnTo>
                                    <a:pt x="41" y="2199"/>
                                  </a:lnTo>
                                  <a:lnTo>
                                    <a:pt x="12" y="2282"/>
                                  </a:lnTo>
                                  <a:lnTo>
                                    <a:pt x="48" y="2288"/>
                                  </a:lnTo>
                                  <a:lnTo>
                                    <a:pt x="91" y="2293"/>
                                  </a:lnTo>
                                  <a:lnTo>
                                    <a:pt x="139" y="2298"/>
                                  </a:lnTo>
                                  <a:lnTo>
                                    <a:pt x="191" y="2301"/>
                                  </a:lnTo>
                                  <a:lnTo>
                                    <a:pt x="305" y="2309"/>
                                  </a:lnTo>
                                  <a:lnTo>
                                    <a:pt x="419" y="2318"/>
                                  </a:lnTo>
                                  <a:lnTo>
                                    <a:pt x="525" y="2324"/>
                                  </a:lnTo>
                                  <a:lnTo>
                                    <a:pt x="615" y="2331"/>
                                  </a:lnTo>
                                  <a:lnTo>
                                    <a:pt x="649" y="2335"/>
                                  </a:lnTo>
                                  <a:lnTo>
                                    <a:pt x="677" y="2338"/>
                                  </a:lnTo>
                                  <a:lnTo>
                                    <a:pt x="686" y="2339"/>
                                  </a:lnTo>
                                  <a:lnTo>
                                    <a:pt x="693" y="2342"/>
                                  </a:lnTo>
                                  <a:lnTo>
                                    <a:pt x="698" y="2343"/>
                                  </a:lnTo>
                                  <a:lnTo>
                                    <a:pt x="701" y="2344"/>
                                  </a:lnTo>
                                  <a:lnTo>
                                    <a:pt x="733" y="2276"/>
                                  </a:lnTo>
                                  <a:lnTo>
                                    <a:pt x="765" y="2206"/>
                                  </a:lnTo>
                                  <a:lnTo>
                                    <a:pt x="798" y="2132"/>
                                  </a:lnTo>
                                  <a:lnTo>
                                    <a:pt x="831" y="2055"/>
                                  </a:lnTo>
                                  <a:lnTo>
                                    <a:pt x="864" y="1978"/>
                                  </a:lnTo>
                                  <a:lnTo>
                                    <a:pt x="895" y="1898"/>
                                  </a:lnTo>
                                  <a:lnTo>
                                    <a:pt x="927" y="1818"/>
                                  </a:lnTo>
                                  <a:lnTo>
                                    <a:pt x="957" y="1739"/>
                                  </a:lnTo>
                                  <a:lnTo>
                                    <a:pt x="987" y="1659"/>
                                  </a:lnTo>
                                  <a:lnTo>
                                    <a:pt x="1016" y="1581"/>
                                  </a:lnTo>
                                  <a:lnTo>
                                    <a:pt x="1042" y="1504"/>
                                  </a:lnTo>
                                  <a:lnTo>
                                    <a:pt x="1067" y="1429"/>
                                  </a:lnTo>
                                  <a:lnTo>
                                    <a:pt x="1091" y="1357"/>
                                  </a:lnTo>
                                  <a:lnTo>
                                    <a:pt x="1112" y="1288"/>
                                  </a:lnTo>
                                  <a:lnTo>
                                    <a:pt x="1131" y="1223"/>
                                  </a:lnTo>
                                  <a:lnTo>
                                    <a:pt x="1148" y="1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689"/>
                          <wps:cNvSpPr>
                            <a:spLocks/>
                          </wps:cNvSpPr>
                          <wps:spPr bwMode="auto">
                            <a:xfrm flipH="1">
                              <a:off x="5222" y="2417"/>
                              <a:ext cx="1484" cy="1332"/>
                            </a:xfrm>
                            <a:custGeom>
                              <a:avLst/>
                              <a:gdLst>
                                <a:gd name="T0" fmla="*/ 2712 w 5913"/>
                                <a:gd name="T1" fmla="*/ 63 h 5121"/>
                                <a:gd name="T2" fmla="*/ 2485 w 5913"/>
                                <a:gd name="T3" fmla="*/ 196 h 5121"/>
                                <a:gd name="T4" fmla="*/ 2263 w 5913"/>
                                <a:gd name="T5" fmla="*/ 336 h 5121"/>
                                <a:gd name="T6" fmla="*/ 2047 w 5913"/>
                                <a:gd name="T7" fmla="*/ 483 h 5121"/>
                                <a:gd name="T8" fmla="*/ 1837 w 5913"/>
                                <a:gd name="T9" fmla="*/ 634 h 5121"/>
                                <a:gd name="T10" fmla="*/ 1635 w 5913"/>
                                <a:gd name="T11" fmla="*/ 793 h 5121"/>
                                <a:gd name="T12" fmla="*/ 1439 w 5913"/>
                                <a:gd name="T13" fmla="*/ 956 h 5121"/>
                                <a:gd name="T14" fmla="*/ 1250 w 5913"/>
                                <a:gd name="T15" fmla="*/ 1125 h 5121"/>
                                <a:gd name="T16" fmla="*/ 1069 w 5913"/>
                                <a:gd name="T17" fmla="*/ 1296 h 5121"/>
                                <a:gd name="T18" fmla="*/ 897 w 5913"/>
                                <a:gd name="T19" fmla="*/ 1473 h 5121"/>
                                <a:gd name="T20" fmla="*/ 733 w 5913"/>
                                <a:gd name="T21" fmla="*/ 1652 h 5121"/>
                                <a:gd name="T22" fmla="*/ 578 w 5913"/>
                                <a:gd name="T23" fmla="*/ 1835 h 5121"/>
                                <a:gd name="T24" fmla="*/ 431 w 5913"/>
                                <a:gd name="T25" fmla="*/ 2019 h 5121"/>
                                <a:gd name="T26" fmla="*/ 295 w 5913"/>
                                <a:gd name="T27" fmla="*/ 2207 h 5121"/>
                                <a:gd name="T28" fmla="*/ 170 w 5913"/>
                                <a:gd name="T29" fmla="*/ 2395 h 5121"/>
                                <a:gd name="T30" fmla="*/ 54 w 5913"/>
                                <a:gd name="T31" fmla="*/ 2585 h 5121"/>
                                <a:gd name="T32" fmla="*/ 55 w 5913"/>
                                <a:gd name="T33" fmla="*/ 2770 h 5121"/>
                                <a:gd name="T34" fmla="*/ 170 w 5913"/>
                                <a:gd name="T35" fmla="*/ 2949 h 5121"/>
                                <a:gd name="T36" fmla="*/ 289 w 5913"/>
                                <a:gd name="T37" fmla="*/ 3127 h 5121"/>
                                <a:gd name="T38" fmla="*/ 412 w 5913"/>
                                <a:gd name="T39" fmla="*/ 3303 h 5121"/>
                                <a:gd name="T40" fmla="*/ 538 w 5913"/>
                                <a:gd name="T41" fmla="*/ 3479 h 5121"/>
                                <a:gd name="T42" fmla="*/ 668 w 5913"/>
                                <a:gd name="T43" fmla="*/ 3650 h 5121"/>
                                <a:gd name="T44" fmla="*/ 801 w 5913"/>
                                <a:gd name="T45" fmla="*/ 3819 h 5121"/>
                                <a:gd name="T46" fmla="*/ 938 w 5913"/>
                                <a:gd name="T47" fmla="*/ 3983 h 5121"/>
                                <a:gd name="T48" fmla="*/ 1078 w 5913"/>
                                <a:gd name="T49" fmla="*/ 4143 h 5121"/>
                                <a:gd name="T50" fmla="*/ 1221 w 5913"/>
                                <a:gd name="T51" fmla="*/ 4298 h 5121"/>
                                <a:gd name="T52" fmla="*/ 1366 w 5913"/>
                                <a:gd name="T53" fmla="*/ 4446 h 5121"/>
                                <a:gd name="T54" fmla="*/ 1514 w 5913"/>
                                <a:gd name="T55" fmla="*/ 4587 h 5121"/>
                                <a:gd name="T56" fmla="*/ 1664 w 5913"/>
                                <a:gd name="T57" fmla="*/ 4721 h 5121"/>
                                <a:gd name="T58" fmla="*/ 1817 w 5913"/>
                                <a:gd name="T59" fmla="*/ 4847 h 5121"/>
                                <a:gd name="T60" fmla="*/ 1972 w 5913"/>
                                <a:gd name="T61" fmla="*/ 4964 h 5121"/>
                                <a:gd name="T62" fmla="*/ 2130 w 5913"/>
                                <a:gd name="T63" fmla="*/ 5071 h 5121"/>
                                <a:gd name="T64" fmla="*/ 5192 w 5913"/>
                                <a:gd name="T65" fmla="*/ 4956 h 5121"/>
                                <a:gd name="T66" fmla="*/ 5314 w 5913"/>
                                <a:gd name="T67" fmla="*/ 4612 h 5121"/>
                                <a:gd name="T68" fmla="*/ 5431 w 5913"/>
                                <a:gd name="T69" fmla="*/ 4274 h 5121"/>
                                <a:gd name="T70" fmla="*/ 5541 w 5913"/>
                                <a:gd name="T71" fmla="*/ 3939 h 5121"/>
                                <a:gd name="T72" fmla="*/ 5641 w 5913"/>
                                <a:gd name="T73" fmla="*/ 3606 h 5121"/>
                                <a:gd name="T74" fmla="*/ 5687 w 5913"/>
                                <a:gd name="T75" fmla="*/ 3439 h 5121"/>
                                <a:gd name="T76" fmla="*/ 5730 w 5913"/>
                                <a:gd name="T77" fmla="*/ 3272 h 5121"/>
                                <a:gd name="T78" fmla="*/ 5771 w 5913"/>
                                <a:gd name="T79" fmla="*/ 3104 h 5121"/>
                                <a:gd name="T80" fmla="*/ 5808 w 5913"/>
                                <a:gd name="T81" fmla="*/ 2936 h 5121"/>
                                <a:gd name="T82" fmla="*/ 5840 w 5913"/>
                                <a:gd name="T83" fmla="*/ 2766 h 5121"/>
                                <a:gd name="T84" fmla="*/ 5869 w 5913"/>
                                <a:gd name="T85" fmla="*/ 2596 h 5121"/>
                                <a:gd name="T86" fmla="*/ 5894 w 5913"/>
                                <a:gd name="T87" fmla="*/ 2423 h 5121"/>
                                <a:gd name="T88" fmla="*/ 5913 w 5913"/>
                                <a:gd name="T89" fmla="*/ 2250 h 5121"/>
                                <a:gd name="T90" fmla="*/ 5702 w 5913"/>
                                <a:gd name="T91" fmla="*/ 2027 h 5121"/>
                                <a:gd name="T92" fmla="*/ 5499 w 5913"/>
                                <a:gd name="T93" fmla="*/ 1820 h 5121"/>
                                <a:gd name="T94" fmla="*/ 5304 w 5913"/>
                                <a:gd name="T95" fmla="*/ 1629 h 5121"/>
                                <a:gd name="T96" fmla="*/ 5117 w 5913"/>
                                <a:gd name="T97" fmla="*/ 1452 h 5121"/>
                                <a:gd name="T98" fmla="*/ 4934 w 5913"/>
                                <a:gd name="T99" fmla="*/ 1287 h 5121"/>
                                <a:gd name="T100" fmla="*/ 4754 w 5913"/>
                                <a:gd name="T101" fmla="*/ 1133 h 5121"/>
                                <a:gd name="T102" fmla="*/ 4578 w 5913"/>
                                <a:gd name="T103" fmla="*/ 991 h 5121"/>
                                <a:gd name="T104" fmla="*/ 4401 w 5913"/>
                                <a:gd name="T105" fmla="*/ 857 h 5121"/>
                                <a:gd name="T106" fmla="*/ 4223 w 5913"/>
                                <a:gd name="T107" fmla="*/ 732 h 5121"/>
                                <a:gd name="T108" fmla="*/ 4043 w 5913"/>
                                <a:gd name="T109" fmla="*/ 614 h 5121"/>
                                <a:gd name="T110" fmla="*/ 3858 w 5913"/>
                                <a:gd name="T111" fmla="*/ 503 h 5121"/>
                                <a:gd name="T112" fmla="*/ 3670 w 5913"/>
                                <a:gd name="T113" fmla="*/ 396 h 5121"/>
                                <a:gd name="T114" fmla="*/ 3473 w 5913"/>
                                <a:gd name="T115" fmla="*/ 294 h 5121"/>
                                <a:gd name="T116" fmla="*/ 3268 w 5913"/>
                                <a:gd name="T117" fmla="*/ 194 h 5121"/>
                                <a:gd name="T118" fmla="*/ 3053 w 5913"/>
                                <a:gd name="T119" fmla="*/ 96 h 5121"/>
                                <a:gd name="T120" fmla="*/ 2826 w 5913"/>
                                <a:gd name="T121" fmla="*/ 0 h 5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913" h="5121">
                                  <a:moveTo>
                                    <a:pt x="2826" y="0"/>
                                  </a:moveTo>
                                  <a:lnTo>
                                    <a:pt x="2712" y="63"/>
                                  </a:lnTo>
                                  <a:lnTo>
                                    <a:pt x="2597" y="128"/>
                                  </a:lnTo>
                                  <a:lnTo>
                                    <a:pt x="2485" y="196"/>
                                  </a:lnTo>
                                  <a:lnTo>
                                    <a:pt x="2373" y="265"/>
                                  </a:lnTo>
                                  <a:lnTo>
                                    <a:pt x="2263" y="336"/>
                                  </a:lnTo>
                                  <a:lnTo>
                                    <a:pt x="2155" y="409"/>
                                  </a:lnTo>
                                  <a:lnTo>
                                    <a:pt x="2047" y="483"/>
                                  </a:lnTo>
                                  <a:lnTo>
                                    <a:pt x="1942" y="558"/>
                                  </a:lnTo>
                                  <a:lnTo>
                                    <a:pt x="1837" y="634"/>
                                  </a:lnTo>
                                  <a:lnTo>
                                    <a:pt x="1736" y="713"/>
                                  </a:lnTo>
                                  <a:lnTo>
                                    <a:pt x="1635" y="793"/>
                                  </a:lnTo>
                                  <a:lnTo>
                                    <a:pt x="1536" y="874"/>
                                  </a:lnTo>
                                  <a:lnTo>
                                    <a:pt x="1439" y="956"/>
                                  </a:lnTo>
                                  <a:lnTo>
                                    <a:pt x="1344" y="1040"/>
                                  </a:lnTo>
                                  <a:lnTo>
                                    <a:pt x="1250" y="1125"/>
                                  </a:lnTo>
                                  <a:lnTo>
                                    <a:pt x="1159" y="1209"/>
                                  </a:lnTo>
                                  <a:lnTo>
                                    <a:pt x="1069" y="1296"/>
                                  </a:lnTo>
                                  <a:lnTo>
                                    <a:pt x="982" y="1384"/>
                                  </a:lnTo>
                                  <a:lnTo>
                                    <a:pt x="897" y="1473"/>
                                  </a:lnTo>
                                  <a:lnTo>
                                    <a:pt x="814" y="1563"/>
                                  </a:lnTo>
                                  <a:lnTo>
                                    <a:pt x="733" y="1652"/>
                                  </a:lnTo>
                                  <a:lnTo>
                                    <a:pt x="654" y="1743"/>
                                  </a:lnTo>
                                  <a:lnTo>
                                    <a:pt x="578" y="1835"/>
                                  </a:lnTo>
                                  <a:lnTo>
                                    <a:pt x="504" y="1926"/>
                                  </a:lnTo>
                                  <a:lnTo>
                                    <a:pt x="431" y="2019"/>
                                  </a:lnTo>
                                  <a:lnTo>
                                    <a:pt x="362" y="2113"/>
                                  </a:lnTo>
                                  <a:lnTo>
                                    <a:pt x="295" y="2207"/>
                                  </a:lnTo>
                                  <a:lnTo>
                                    <a:pt x="230" y="2301"/>
                                  </a:lnTo>
                                  <a:lnTo>
                                    <a:pt x="170" y="2395"/>
                                  </a:lnTo>
                                  <a:lnTo>
                                    <a:pt x="110" y="2490"/>
                                  </a:lnTo>
                                  <a:lnTo>
                                    <a:pt x="54" y="2585"/>
                                  </a:lnTo>
                                  <a:lnTo>
                                    <a:pt x="0" y="2680"/>
                                  </a:lnTo>
                                  <a:lnTo>
                                    <a:pt x="55" y="2770"/>
                                  </a:lnTo>
                                  <a:lnTo>
                                    <a:pt x="112" y="2859"/>
                                  </a:lnTo>
                                  <a:lnTo>
                                    <a:pt x="170" y="2949"/>
                                  </a:lnTo>
                                  <a:lnTo>
                                    <a:pt x="229" y="3038"/>
                                  </a:lnTo>
                                  <a:lnTo>
                                    <a:pt x="289" y="3127"/>
                                  </a:lnTo>
                                  <a:lnTo>
                                    <a:pt x="350" y="3215"/>
                                  </a:lnTo>
                                  <a:lnTo>
                                    <a:pt x="412" y="3303"/>
                                  </a:lnTo>
                                  <a:lnTo>
                                    <a:pt x="474" y="3391"/>
                                  </a:lnTo>
                                  <a:lnTo>
                                    <a:pt x="538" y="3479"/>
                                  </a:lnTo>
                                  <a:lnTo>
                                    <a:pt x="603" y="3564"/>
                                  </a:lnTo>
                                  <a:lnTo>
                                    <a:pt x="668" y="3650"/>
                                  </a:lnTo>
                                  <a:lnTo>
                                    <a:pt x="734" y="3735"/>
                                  </a:lnTo>
                                  <a:lnTo>
                                    <a:pt x="801" y="3819"/>
                                  </a:lnTo>
                                  <a:lnTo>
                                    <a:pt x="869" y="3902"/>
                                  </a:lnTo>
                                  <a:lnTo>
                                    <a:pt x="938" y="3983"/>
                                  </a:lnTo>
                                  <a:lnTo>
                                    <a:pt x="1007" y="4064"/>
                                  </a:lnTo>
                                  <a:lnTo>
                                    <a:pt x="1078" y="4143"/>
                                  </a:lnTo>
                                  <a:lnTo>
                                    <a:pt x="1149" y="4222"/>
                                  </a:lnTo>
                                  <a:lnTo>
                                    <a:pt x="1221" y="4298"/>
                                  </a:lnTo>
                                  <a:lnTo>
                                    <a:pt x="1292" y="4372"/>
                                  </a:lnTo>
                                  <a:lnTo>
                                    <a:pt x="1366" y="4446"/>
                                  </a:lnTo>
                                  <a:lnTo>
                                    <a:pt x="1440" y="4518"/>
                                  </a:lnTo>
                                  <a:lnTo>
                                    <a:pt x="1514" y="4587"/>
                                  </a:lnTo>
                                  <a:lnTo>
                                    <a:pt x="1589" y="4655"/>
                                  </a:lnTo>
                                  <a:lnTo>
                                    <a:pt x="1664" y="4721"/>
                                  </a:lnTo>
                                  <a:lnTo>
                                    <a:pt x="1741" y="4785"/>
                                  </a:lnTo>
                                  <a:lnTo>
                                    <a:pt x="1817" y="4847"/>
                                  </a:lnTo>
                                  <a:lnTo>
                                    <a:pt x="1895" y="4907"/>
                                  </a:lnTo>
                                  <a:lnTo>
                                    <a:pt x="1972" y="4964"/>
                                  </a:lnTo>
                                  <a:lnTo>
                                    <a:pt x="2051" y="5019"/>
                                  </a:lnTo>
                                  <a:lnTo>
                                    <a:pt x="2130" y="5071"/>
                                  </a:lnTo>
                                  <a:lnTo>
                                    <a:pt x="2208" y="5121"/>
                                  </a:lnTo>
                                  <a:lnTo>
                                    <a:pt x="5192" y="4956"/>
                                  </a:lnTo>
                                  <a:lnTo>
                                    <a:pt x="5253" y="4783"/>
                                  </a:lnTo>
                                  <a:lnTo>
                                    <a:pt x="5314" y="4612"/>
                                  </a:lnTo>
                                  <a:lnTo>
                                    <a:pt x="5372" y="4443"/>
                                  </a:lnTo>
                                  <a:lnTo>
                                    <a:pt x="5431" y="4274"/>
                                  </a:lnTo>
                                  <a:lnTo>
                                    <a:pt x="5487" y="4107"/>
                                  </a:lnTo>
                                  <a:lnTo>
                                    <a:pt x="5541" y="3939"/>
                                  </a:lnTo>
                                  <a:lnTo>
                                    <a:pt x="5592" y="3773"/>
                                  </a:lnTo>
                                  <a:lnTo>
                                    <a:pt x="5641" y="3606"/>
                                  </a:lnTo>
                                  <a:lnTo>
                                    <a:pt x="5665" y="3523"/>
                                  </a:lnTo>
                                  <a:lnTo>
                                    <a:pt x="5687" y="3439"/>
                                  </a:lnTo>
                                  <a:lnTo>
                                    <a:pt x="5710" y="3356"/>
                                  </a:lnTo>
                                  <a:lnTo>
                                    <a:pt x="5730" y="3272"/>
                                  </a:lnTo>
                                  <a:lnTo>
                                    <a:pt x="5752" y="3187"/>
                                  </a:lnTo>
                                  <a:lnTo>
                                    <a:pt x="5771" y="3104"/>
                                  </a:lnTo>
                                  <a:lnTo>
                                    <a:pt x="5790" y="3019"/>
                                  </a:lnTo>
                                  <a:lnTo>
                                    <a:pt x="5808" y="2936"/>
                                  </a:lnTo>
                                  <a:lnTo>
                                    <a:pt x="5824" y="2851"/>
                                  </a:lnTo>
                                  <a:lnTo>
                                    <a:pt x="5840" y="2766"/>
                                  </a:lnTo>
                                  <a:lnTo>
                                    <a:pt x="5855" y="2680"/>
                                  </a:lnTo>
                                  <a:lnTo>
                                    <a:pt x="5869" y="2596"/>
                                  </a:lnTo>
                                  <a:lnTo>
                                    <a:pt x="5882" y="2510"/>
                                  </a:lnTo>
                                  <a:lnTo>
                                    <a:pt x="5894" y="2423"/>
                                  </a:lnTo>
                                  <a:lnTo>
                                    <a:pt x="5903" y="2337"/>
                                  </a:lnTo>
                                  <a:lnTo>
                                    <a:pt x="5913" y="2250"/>
                                  </a:lnTo>
                                  <a:lnTo>
                                    <a:pt x="5805" y="2136"/>
                                  </a:lnTo>
                                  <a:lnTo>
                                    <a:pt x="5702" y="2027"/>
                                  </a:lnTo>
                                  <a:lnTo>
                                    <a:pt x="5599" y="1922"/>
                                  </a:lnTo>
                                  <a:lnTo>
                                    <a:pt x="5499" y="1820"/>
                                  </a:lnTo>
                                  <a:lnTo>
                                    <a:pt x="5401" y="1724"/>
                                  </a:lnTo>
                                  <a:lnTo>
                                    <a:pt x="5304" y="1629"/>
                                  </a:lnTo>
                                  <a:lnTo>
                                    <a:pt x="5210" y="1539"/>
                                  </a:lnTo>
                                  <a:lnTo>
                                    <a:pt x="5117" y="1452"/>
                                  </a:lnTo>
                                  <a:lnTo>
                                    <a:pt x="5025" y="1368"/>
                                  </a:lnTo>
                                  <a:lnTo>
                                    <a:pt x="4934" y="1287"/>
                                  </a:lnTo>
                                  <a:lnTo>
                                    <a:pt x="4844" y="1208"/>
                                  </a:lnTo>
                                  <a:lnTo>
                                    <a:pt x="4754" y="1133"/>
                                  </a:lnTo>
                                  <a:lnTo>
                                    <a:pt x="4666" y="1060"/>
                                  </a:lnTo>
                                  <a:lnTo>
                                    <a:pt x="4578" y="991"/>
                                  </a:lnTo>
                                  <a:lnTo>
                                    <a:pt x="4489" y="923"/>
                                  </a:lnTo>
                                  <a:lnTo>
                                    <a:pt x="4401" y="857"/>
                                  </a:lnTo>
                                  <a:lnTo>
                                    <a:pt x="4312" y="794"/>
                                  </a:lnTo>
                                  <a:lnTo>
                                    <a:pt x="4223" y="732"/>
                                  </a:lnTo>
                                  <a:lnTo>
                                    <a:pt x="4134" y="673"/>
                                  </a:lnTo>
                                  <a:lnTo>
                                    <a:pt x="4043" y="614"/>
                                  </a:lnTo>
                                  <a:lnTo>
                                    <a:pt x="3951" y="558"/>
                                  </a:lnTo>
                                  <a:lnTo>
                                    <a:pt x="3858" y="503"/>
                                  </a:lnTo>
                                  <a:lnTo>
                                    <a:pt x="3765" y="449"/>
                                  </a:lnTo>
                                  <a:lnTo>
                                    <a:pt x="3670" y="396"/>
                                  </a:lnTo>
                                  <a:lnTo>
                                    <a:pt x="3572" y="344"/>
                                  </a:lnTo>
                                  <a:lnTo>
                                    <a:pt x="3473" y="294"/>
                                  </a:lnTo>
                                  <a:lnTo>
                                    <a:pt x="3372" y="244"/>
                                  </a:lnTo>
                                  <a:lnTo>
                                    <a:pt x="3268" y="194"/>
                                  </a:lnTo>
                                  <a:lnTo>
                                    <a:pt x="3162" y="145"/>
                                  </a:lnTo>
                                  <a:lnTo>
                                    <a:pt x="3053" y="96"/>
                                  </a:lnTo>
                                  <a:lnTo>
                                    <a:pt x="2942" y="47"/>
                                  </a:lnTo>
                                  <a:lnTo>
                                    <a:pt x="28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690"/>
                          <wps:cNvSpPr>
                            <a:spLocks/>
                          </wps:cNvSpPr>
                          <wps:spPr bwMode="auto">
                            <a:xfrm flipH="1">
                              <a:off x="5797" y="2477"/>
                              <a:ext cx="859" cy="1245"/>
                            </a:xfrm>
                            <a:custGeom>
                              <a:avLst/>
                              <a:gdLst>
                                <a:gd name="T0" fmla="*/ 38 w 3423"/>
                                <a:gd name="T1" fmla="*/ 2373 h 4789"/>
                                <a:gd name="T2" fmla="*/ 131 w 3423"/>
                                <a:gd name="T3" fmla="*/ 2218 h 4789"/>
                                <a:gd name="T4" fmla="*/ 241 w 3423"/>
                                <a:gd name="T5" fmla="*/ 2055 h 4789"/>
                                <a:gd name="T6" fmla="*/ 366 w 3423"/>
                                <a:gd name="T7" fmla="*/ 1891 h 4789"/>
                                <a:gd name="T8" fmla="*/ 506 w 3423"/>
                                <a:gd name="T9" fmla="*/ 1722 h 4789"/>
                                <a:gd name="T10" fmla="*/ 657 w 3423"/>
                                <a:gd name="T11" fmla="*/ 1553 h 4789"/>
                                <a:gd name="T12" fmla="*/ 820 w 3423"/>
                                <a:gd name="T13" fmla="*/ 1384 h 4789"/>
                                <a:gd name="T14" fmla="*/ 991 w 3423"/>
                                <a:gd name="T15" fmla="*/ 1214 h 4789"/>
                                <a:gd name="T16" fmla="*/ 1169 w 3423"/>
                                <a:gd name="T17" fmla="*/ 1048 h 4789"/>
                                <a:gd name="T18" fmla="*/ 1353 w 3423"/>
                                <a:gd name="T19" fmla="*/ 885 h 4789"/>
                                <a:gd name="T20" fmla="*/ 1540 w 3423"/>
                                <a:gd name="T21" fmla="*/ 727 h 4789"/>
                                <a:gd name="T22" fmla="*/ 1730 w 3423"/>
                                <a:gd name="T23" fmla="*/ 575 h 4789"/>
                                <a:gd name="T24" fmla="*/ 1920 w 3423"/>
                                <a:gd name="T25" fmla="*/ 430 h 4789"/>
                                <a:gd name="T26" fmla="*/ 2108 w 3423"/>
                                <a:gd name="T27" fmla="*/ 294 h 4789"/>
                                <a:gd name="T28" fmla="*/ 2294 w 3423"/>
                                <a:gd name="T29" fmla="*/ 168 h 4789"/>
                                <a:gd name="T30" fmla="*/ 2474 w 3423"/>
                                <a:gd name="T31" fmla="*/ 52 h 4789"/>
                                <a:gd name="T32" fmla="*/ 2573 w 3423"/>
                                <a:gd name="T33" fmla="*/ 16 h 4789"/>
                                <a:gd name="T34" fmla="*/ 2609 w 3423"/>
                                <a:gd name="T35" fmla="*/ 105 h 4789"/>
                                <a:gd name="T36" fmla="*/ 2663 w 3423"/>
                                <a:gd name="T37" fmla="*/ 260 h 4789"/>
                                <a:gd name="T38" fmla="*/ 2730 w 3423"/>
                                <a:gd name="T39" fmla="*/ 473 h 4789"/>
                                <a:gd name="T40" fmla="*/ 2808 w 3423"/>
                                <a:gd name="T41" fmla="*/ 738 h 4789"/>
                                <a:gd name="T42" fmla="*/ 2893 w 3423"/>
                                <a:gd name="T43" fmla="*/ 1045 h 4789"/>
                                <a:gd name="T44" fmla="*/ 2983 w 3423"/>
                                <a:gd name="T45" fmla="*/ 1385 h 4789"/>
                                <a:gd name="T46" fmla="*/ 3072 w 3423"/>
                                <a:gd name="T47" fmla="*/ 1749 h 4789"/>
                                <a:gd name="T48" fmla="*/ 3159 w 3423"/>
                                <a:gd name="T49" fmla="*/ 2130 h 4789"/>
                                <a:gd name="T50" fmla="*/ 3239 w 3423"/>
                                <a:gd name="T51" fmla="*/ 2519 h 4789"/>
                                <a:gd name="T52" fmla="*/ 3308 w 3423"/>
                                <a:gd name="T53" fmla="*/ 2908 h 4789"/>
                                <a:gd name="T54" fmla="*/ 3364 w 3423"/>
                                <a:gd name="T55" fmla="*/ 3289 h 4789"/>
                                <a:gd name="T56" fmla="*/ 3404 w 3423"/>
                                <a:gd name="T57" fmla="*/ 3652 h 4789"/>
                                <a:gd name="T58" fmla="*/ 3423 w 3423"/>
                                <a:gd name="T59" fmla="*/ 3988 h 4789"/>
                                <a:gd name="T60" fmla="*/ 3418 w 3423"/>
                                <a:gd name="T61" fmla="*/ 4291 h 4789"/>
                                <a:gd name="T62" fmla="*/ 3385 w 3423"/>
                                <a:gd name="T63" fmla="*/ 4551 h 4789"/>
                                <a:gd name="T64" fmla="*/ 3323 w 3423"/>
                                <a:gd name="T65" fmla="*/ 4673 h 4789"/>
                                <a:gd name="T66" fmla="*/ 3241 w 3423"/>
                                <a:gd name="T67" fmla="*/ 4694 h 4789"/>
                                <a:gd name="T68" fmla="*/ 3151 w 3423"/>
                                <a:gd name="T69" fmla="*/ 4712 h 4789"/>
                                <a:gd name="T70" fmla="*/ 3051 w 3423"/>
                                <a:gd name="T71" fmla="*/ 4728 h 4789"/>
                                <a:gd name="T72" fmla="*/ 2888 w 3423"/>
                                <a:gd name="T73" fmla="*/ 4747 h 4789"/>
                                <a:gd name="T74" fmla="*/ 2663 w 3423"/>
                                <a:gd name="T75" fmla="*/ 4765 h 4789"/>
                                <a:gd name="T76" fmla="*/ 2445 w 3423"/>
                                <a:gd name="T77" fmla="*/ 4778 h 4789"/>
                                <a:gd name="T78" fmla="*/ 2252 w 3423"/>
                                <a:gd name="T79" fmla="*/ 4784 h 4789"/>
                                <a:gd name="T80" fmla="*/ 2106 w 3423"/>
                                <a:gd name="T81" fmla="*/ 4787 h 4789"/>
                                <a:gd name="T82" fmla="*/ 2022 w 3423"/>
                                <a:gd name="T83" fmla="*/ 4789 h 4789"/>
                                <a:gd name="T84" fmla="*/ 1924 w 3423"/>
                                <a:gd name="T85" fmla="*/ 4731 h 4789"/>
                                <a:gd name="T86" fmla="*/ 1755 w 3423"/>
                                <a:gd name="T87" fmla="*/ 4607 h 4789"/>
                                <a:gd name="T88" fmla="*/ 1590 w 3423"/>
                                <a:gd name="T89" fmla="*/ 4469 h 4789"/>
                                <a:gd name="T90" fmla="*/ 1432 w 3423"/>
                                <a:gd name="T91" fmla="*/ 4320 h 4789"/>
                                <a:gd name="T92" fmla="*/ 1278 w 3423"/>
                                <a:gd name="T93" fmla="*/ 4161 h 4789"/>
                                <a:gd name="T94" fmla="*/ 1130 w 3423"/>
                                <a:gd name="T95" fmla="*/ 3998 h 4789"/>
                                <a:gd name="T96" fmla="*/ 989 w 3423"/>
                                <a:gd name="T97" fmla="*/ 3828 h 4789"/>
                                <a:gd name="T98" fmla="*/ 853 w 3423"/>
                                <a:gd name="T99" fmla="*/ 3659 h 4789"/>
                                <a:gd name="T100" fmla="*/ 725 w 3423"/>
                                <a:gd name="T101" fmla="*/ 3488 h 4789"/>
                                <a:gd name="T102" fmla="*/ 604 w 3423"/>
                                <a:gd name="T103" fmla="*/ 3320 h 4789"/>
                                <a:gd name="T104" fmla="*/ 434 w 3423"/>
                                <a:gd name="T105" fmla="*/ 3079 h 4789"/>
                                <a:gd name="T106" fmla="*/ 236 w 3423"/>
                                <a:gd name="T107" fmla="*/ 2787 h 4789"/>
                                <a:gd name="T108" fmla="*/ 109 w 3423"/>
                                <a:gd name="T109" fmla="*/ 2599 h 4789"/>
                                <a:gd name="T110" fmla="*/ 33 w 3423"/>
                                <a:gd name="T111" fmla="*/ 2494 h 47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23" h="4789">
                                  <a:moveTo>
                                    <a:pt x="0" y="2449"/>
                                  </a:moveTo>
                                  <a:lnTo>
                                    <a:pt x="38" y="2373"/>
                                  </a:lnTo>
                                  <a:lnTo>
                                    <a:pt x="82" y="2296"/>
                                  </a:lnTo>
                                  <a:lnTo>
                                    <a:pt x="131" y="2218"/>
                                  </a:lnTo>
                                  <a:lnTo>
                                    <a:pt x="184" y="2136"/>
                                  </a:lnTo>
                                  <a:lnTo>
                                    <a:pt x="241" y="2055"/>
                                  </a:lnTo>
                                  <a:lnTo>
                                    <a:pt x="302" y="1974"/>
                                  </a:lnTo>
                                  <a:lnTo>
                                    <a:pt x="366" y="1891"/>
                                  </a:lnTo>
                                  <a:lnTo>
                                    <a:pt x="434" y="1807"/>
                                  </a:lnTo>
                                  <a:lnTo>
                                    <a:pt x="506" y="1722"/>
                                  </a:lnTo>
                                  <a:lnTo>
                                    <a:pt x="581" y="1638"/>
                                  </a:lnTo>
                                  <a:lnTo>
                                    <a:pt x="657" y="1553"/>
                                  </a:lnTo>
                                  <a:lnTo>
                                    <a:pt x="737" y="1468"/>
                                  </a:lnTo>
                                  <a:lnTo>
                                    <a:pt x="820" y="1384"/>
                                  </a:lnTo>
                                  <a:lnTo>
                                    <a:pt x="904" y="1299"/>
                                  </a:lnTo>
                                  <a:lnTo>
                                    <a:pt x="991" y="1214"/>
                                  </a:lnTo>
                                  <a:lnTo>
                                    <a:pt x="1080" y="1131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261" y="966"/>
                                  </a:lnTo>
                                  <a:lnTo>
                                    <a:pt x="1353" y="885"/>
                                  </a:lnTo>
                                  <a:lnTo>
                                    <a:pt x="1446" y="805"/>
                                  </a:lnTo>
                                  <a:lnTo>
                                    <a:pt x="1540" y="727"/>
                                  </a:lnTo>
                                  <a:lnTo>
                                    <a:pt x="1636" y="650"/>
                                  </a:lnTo>
                                  <a:lnTo>
                                    <a:pt x="1730" y="575"/>
                                  </a:lnTo>
                                  <a:lnTo>
                                    <a:pt x="1825" y="502"/>
                                  </a:lnTo>
                                  <a:lnTo>
                                    <a:pt x="1920" y="430"/>
                                  </a:lnTo>
                                  <a:lnTo>
                                    <a:pt x="2015" y="361"/>
                                  </a:lnTo>
                                  <a:lnTo>
                                    <a:pt x="2108" y="294"/>
                                  </a:lnTo>
                                  <a:lnTo>
                                    <a:pt x="2201" y="230"/>
                                  </a:lnTo>
                                  <a:lnTo>
                                    <a:pt x="2294" y="168"/>
                                  </a:lnTo>
                                  <a:lnTo>
                                    <a:pt x="2385" y="108"/>
                                  </a:lnTo>
                                  <a:lnTo>
                                    <a:pt x="2474" y="52"/>
                                  </a:lnTo>
                                  <a:lnTo>
                                    <a:pt x="2563" y="0"/>
                                  </a:lnTo>
                                  <a:lnTo>
                                    <a:pt x="2573" y="16"/>
                                  </a:lnTo>
                                  <a:lnTo>
                                    <a:pt x="2589" y="51"/>
                                  </a:lnTo>
                                  <a:lnTo>
                                    <a:pt x="2609" y="105"/>
                                  </a:lnTo>
                                  <a:lnTo>
                                    <a:pt x="2634" y="174"/>
                                  </a:lnTo>
                                  <a:lnTo>
                                    <a:pt x="2663" y="260"/>
                                  </a:lnTo>
                                  <a:lnTo>
                                    <a:pt x="2695" y="360"/>
                                  </a:lnTo>
                                  <a:lnTo>
                                    <a:pt x="2730" y="473"/>
                                  </a:lnTo>
                                  <a:lnTo>
                                    <a:pt x="2768" y="600"/>
                                  </a:lnTo>
                                  <a:lnTo>
                                    <a:pt x="2808" y="738"/>
                                  </a:lnTo>
                                  <a:lnTo>
                                    <a:pt x="2850" y="887"/>
                                  </a:lnTo>
                                  <a:lnTo>
                                    <a:pt x="2893" y="1045"/>
                                  </a:lnTo>
                                  <a:lnTo>
                                    <a:pt x="2938" y="1211"/>
                                  </a:lnTo>
                                  <a:lnTo>
                                    <a:pt x="2983" y="1385"/>
                                  </a:lnTo>
                                  <a:lnTo>
                                    <a:pt x="3028" y="1564"/>
                                  </a:lnTo>
                                  <a:lnTo>
                                    <a:pt x="3072" y="1749"/>
                                  </a:lnTo>
                                  <a:lnTo>
                                    <a:pt x="3116" y="1938"/>
                                  </a:lnTo>
                                  <a:lnTo>
                                    <a:pt x="3159" y="2130"/>
                                  </a:lnTo>
                                  <a:lnTo>
                                    <a:pt x="3200" y="2325"/>
                                  </a:lnTo>
                                  <a:lnTo>
                                    <a:pt x="3239" y="2519"/>
                                  </a:lnTo>
                                  <a:lnTo>
                                    <a:pt x="3275" y="2715"/>
                                  </a:lnTo>
                                  <a:lnTo>
                                    <a:pt x="3308" y="2908"/>
                                  </a:lnTo>
                                  <a:lnTo>
                                    <a:pt x="3338" y="3100"/>
                                  </a:lnTo>
                                  <a:lnTo>
                                    <a:pt x="3364" y="3289"/>
                                  </a:lnTo>
                                  <a:lnTo>
                                    <a:pt x="3387" y="3473"/>
                                  </a:lnTo>
                                  <a:lnTo>
                                    <a:pt x="3404" y="3652"/>
                                  </a:lnTo>
                                  <a:lnTo>
                                    <a:pt x="3416" y="3823"/>
                                  </a:lnTo>
                                  <a:lnTo>
                                    <a:pt x="3423" y="3988"/>
                                  </a:lnTo>
                                  <a:lnTo>
                                    <a:pt x="3423" y="4144"/>
                                  </a:lnTo>
                                  <a:lnTo>
                                    <a:pt x="3418" y="4291"/>
                                  </a:lnTo>
                                  <a:lnTo>
                                    <a:pt x="3405" y="4426"/>
                                  </a:lnTo>
                                  <a:lnTo>
                                    <a:pt x="3385" y="4551"/>
                                  </a:lnTo>
                                  <a:lnTo>
                                    <a:pt x="3357" y="4662"/>
                                  </a:lnTo>
                                  <a:lnTo>
                                    <a:pt x="3323" y="4673"/>
                                  </a:lnTo>
                                  <a:lnTo>
                                    <a:pt x="3283" y="4684"/>
                                  </a:lnTo>
                                  <a:lnTo>
                                    <a:pt x="3241" y="4694"/>
                                  </a:lnTo>
                                  <a:lnTo>
                                    <a:pt x="3197" y="4703"/>
                                  </a:lnTo>
                                  <a:lnTo>
                                    <a:pt x="3151" y="4712"/>
                                  </a:lnTo>
                                  <a:lnTo>
                                    <a:pt x="3101" y="4719"/>
                                  </a:lnTo>
                                  <a:lnTo>
                                    <a:pt x="3051" y="4728"/>
                                  </a:lnTo>
                                  <a:lnTo>
                                    <a:pt x="2997" y="4735"/>
                                  </a:lnTo>
                                  <a:lnTo>
                                    <a:pt x="2888" y="4747"/>
                                  </a:lnTo>
                                  <a:lnTo>
                                    <a:pt x="2775" y="4756"/>
                                  </a:lnTo>
                                  <a:lnTo>
                                    <a:pt x="2663" y="4765"/>
                                  </a:lnTo>
                                  <a:lnTo>
                                    <a:pt x="2551" y="4772"/>
                                  </a:lnTo>
                                  <a:lnTo>
                                    <a:pt x="2445" y="4778"/>
                                  </a:lnTo>
                                  <a:lnTo>
                                    <a:pt x="2343" y="4781"/>
                                  </a:lnTo>
                                  <a:lnTo>
                                    <a:pt x="2252" y="4784"/>
                                  </a:lnTo>
                                  <a:lnTo>
                                    <a:pt x="2171" y="4786"/>
                                  </a:lnTo>
                                  <a:lnTo>
                                    <a:pt x="2106" y="4787"/>
                                  </a:lnTo>
                                  <a:lnTo>
                                    <a:pt x="2054" y="4789"/>
                                  </a:lnTo>
                                  <a:lnTo>
                                    <a:pt x="2022" y="4789"/>
                                  </a:lnTo>
                                  <a:lnTo>
                                    <a:pt x="2011" y="4789"/>
                                  </a:lnTo>
                                  <a:lnTo>
                                    <a:pt x="1924" y="4731"/>
                                  </a:lnTo>
                                  <a:lnTo>
                                    <a:pt x="1840" y="4670"/>
                                  </a:lnTo>
                                  <a:lnTo>
                                    <a:pt x="1755" y="4607"/>
                                  </a:lnTo>
                                  <a:lnTo>
                                    <a:pt x="1673" y="4539"/>
                                  </a:lnTo>
                                  <a:lnTo>
                                    <a:pt x="1590" y="4469"/>
                                  </a:lnTo>
                                  <a:lnTo>
                                    <a:pt x="1510" y="4395"/>
                                  </a:lnTo>
                                  <a:lnTo>
                                    <a:pt x="1432" y="4320"/>
                                  </a:lnTo>
                                  <a:lnTo>
                                    <a:pt x="1354" y="4241"/>
                                  </a:lnTo>
                                  <a:lnTo>
                                    <a:pt x="1278" y="4161"/>
                                  </a:lnTo>
                                  <a:lnTo>
                                    <a:pt x="1204" y="4080"/>
                                  </a:lnTo>
                                  <a:lnTo>
                                    <a:pt x="1130" y="3998"/>
                                  </a:lnTo>
                                  <a:lnTo>
                                    <a:pt x="1058" y="3913"/>
                                  </a:lnTo>
                                  <a:lnTo>
                                    <a:pt x="989" y="3828"/>
                                  </a:lnTo>
                                  <a:lnTo>
                                    <a:pt x="920" y="3743"/>
                                  </a:lnTo>
                                  <a:lnTo>
                                    <a:pt x="853" y="3659"/>
                                  </a:lnTo>
                                  <a:lnTo>
                                    <a:pt x="789" y="3573"/>
                                  </a:lnTo>
                                  <a:lnTo>
                                    <a:pt x="725" y="3488"/>
                                  </a:lnTo>
                                  <a:lnTo>
                                    <a:pt x="663" y="3403"/>
                                  </a:lnTo>
                                  <a:lnTo>
                                    <a:pt x="604" y="3320"/>
                                  </a:lnTo>
                                  <a:lnTo>
                                    <a:pt x="545" y="3238"/>
                                  </a:lnTo>
                                  <a:lnTo>
                                    <a:pt x="434" y="3079"/>
                                  </a:lnTo>
                                  <a:lnTo>
                                    <a:pt x="332" y="2927"/>
                                  </a:lnTo>
                                  <a:lnTo>
                                    <a:pt x="236" y="2787"/>
                                  </a:lnTo>
                                  <a:lnTo>
                                    <a:pt x="149" y="2658"/>
                                  </a:lnTo>
                                  <a:lnTo>
                                    <a:pt x="109" y="2599"/>
                                  </a:lnTo>
                                  <a:lnTo>
                                    <a:pt x="69" y="2544"/>
                                  </a:lnTo>
                                  <a:lnTo>
                                    <a:pt x="33" y="2494"/>
                                  </a:lnTo>
                                  <a:lnTo>
                                    <a:pt x="0" y="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691"/>
                          <wps:cNvSpPr>
                            <a:spLocks/>
                          </wps:cNvSpPr>
                          <wps:spPr bwMode="auto">
                            <a:xfrm flipH="1">
                              <a:off x="5269" y="2490"/>
                              <a:ext cx="653" cy="1193"/>
                            </a:xfrm>
                            <a:custGeom>
                              <a:avLst/>
                              <a:gdLst>
                                <a:gd name="T0" fmla="*/ 2553 w 2601"/>
                                <a:gd name="T1" fmla="*/ 1976 h 4590"/>
                                <a:gd name="T2" fmla="*/ 2446 w 2601"/>
                                <a:gd name="T3" fmla="*/ 1836 h 4590"/>
                                <a:gd name="T4" fmla="*/ 2327 w 2601"/>
                                <a:gd name="T5" fmla="*/ 1693 h 4590"/>
                                <a:gd name="T6" fmla="*/ 2195 w 2601"/>
                                <a:gd name="T7" fmla="*/ 1547 h 4590"/>
                                <a:gd name="T8" fmla="*/ 2053 w 2601"/>
                                <a:gd name="T9" fmla="*/ 1401 h 4590"/>
                                <a:gd name="T10" fmla="*/ 1902 w 2601"/>
                                <a:gd name="T11" fmla="*/ 1257 h 4590"/>
                                <a:gd name="T12" fmla="*/ 1742 w 2601"/>
                                <a:gd name="T13" fmla="*/ 1114 h 4590"/>
                                <a:gd name="T14" fmla="*/ 1575 w 2601"/>
                                <a:gd name="T15" fmla="*/ 973 h 4590"/>
                                <a:gd name="T16" fmla="*/ 1402 w 2601"/>
                                <a:gd name="T17" fmla="*/ 835 h 4590"/>
                                <a:gd name="T18" fmla="*/ 1223 w 2601"/>
                                <a:gd name="T19" fmla="*/ 701 h 4590"/>
                                <a:gd name="T20" fmla="*/ 1039 w 2601"/>
                                <a:gd name="T21" fmla="*/ 573 h 4590"/>
                                <a:gd name="T22" fmla="*/ 853 w 2601"/>
                                <a:gd name="T23" fmla="*/ 451 h 4590"/>
                                <a:gd name="T24" fmla="*/ 665 w 2601"/>
                                <a:gd name="T25" fmla="*/ 335 h 4590"/>
                                <a:gd name="T26" fmla="*/ 475 w 2601"/>
                                <a:gd name="T27" fmla="*/ 227 h 4590"/>
                                <a:gd name="T28" fmla="*/ 285 w 2601"/>
                                <a:gd name="T29" fmla="*/ 130 h 4590"/>
                                <a:gd name="T30" fmla="*/ 97 w 2601"/>
                                <a:gd name="T31" fmla="*/ 40 h 4590"/>
                                <a:gd name="T32" fmla="*/ 0 w 2601"/>
                                <a:gd name="T33" fmla="*/ 15 h 4590"/>
                                <a:gd name="T34" fmla="*/ 12 w 2601"/>
                                <a:gd name="T35" fmla="*/ 87 h 4590"/>
                                <a:gd name="T36" fmla="*/ 70 w 2601"/>
                                <a:gd name="T37" fmla="*/ 293 h 4590"/>
                                <a:gd name="T38" fmla="*/ 163 w 2601"/>
                                <a:gd name="T39" fmla="*/ 601 h 4590"/>
                                <a:gd name="T40" fmla="*/ 238 w 2601"/>
                                <a:gd name="T41" fmla="*/ 855 h 4590"/>
                                <a:gd name="T42" fmla="*/ 318 w 2601"/>
                                <a:gd name="T43" fmla="*/ 1141 h 4590"/>
                                <a:gd name="T44" fmla="*/ 399 w 2601"/>
                                <a:gd name="T45" fmla="*/ 1458 h 4590"/>
                                <a:gd name="T46" fmla="*/ 479 w 2601"/>
                                <a:gd name="T47" fmla="*/ 1796 h 4590"/>
                                <a:gd name="T48" fmla="*/ 551 w 2601"/>
                                <a:gd name="T49" fmla="*/ 2153 h 4590"/>
                                <a:gd name="T50" fmla="*/ 615 w 2601"/>
                                <a:gd name="T51" fmla="*/ 2524 h 4590"/>
                                <a:gd name="T52" fmla="*/ 664 w 2601"/>
                                <a:gd name="T53" fmla="*/ 2903 h 4590"/>
                                <a:gd name="T54" fmla="*/ 693 w 2601"/>
                                <a:gd name="T55" fmla="*/ 3288 h 4590"/>
                                <a:gd name="T56" fmla="*/ 702 w 2601"/>
                                <a:gd name="T57" fmla="*/ 3669 h 4590"/>
                                <a:gd name="T58" fmla="*/ 684 w 2601"/>
                                <a:gd name="T59" fmla="*/ 4046 h 4590"/>
                                <a:gd name="T60" fmla="*/ 635 w 2601"/>
                                <a:gd name="T61" fmla="*/ 4411 h 4590"/>
                                <a:gd name="T62" fmla="*/ 672 w 2601"/>
                                <a:gd name="T63" fmla="*/ 4590 h 4590"/>
                                <a:gd name="T64" fmla="*/ 857 w 2601"/>
                                <a:gd name="T65" fmla="*/ 4587 h 4590"/>
                                <a:gd name="T66" fmla="*/ 1076 w 2601"/>
                                <a:gd name="T67" fmla="*/ 4577 h 4590"/>
                                <a:gd name="T68" fmla="*/ 1310 w 2601"/>
                                <a:gd name="T69" fmla="*/ 4563 h 4590"/>
                                <a:gd name="T70" fmla="*/ 1537 w 2601"/>
                                <a:gd name="T71" fmla="*/ 4550 h 4590"/>
                                <a:gd name="T72" fmla="*/ 1739 w 2601"/>
                                <a:gd name="T73" fmla="*/ 4538 h 4590"/>
                                <a:gd name="T74" fmla="*/ 1895 w 2601"/>
                                <a:gd name="T75" fmla="*/ 4532 h 4590"/>
                                <a:gd name="T76" fmla="*/ 1970 w 2601"/>
                                <a:gd name="T77" fmla="*/ 4533 h 4590"/>
                                <a:gd name="T78" fmla="*/ 1995 w 2601"/>
                                <a:gd name="T79" fmla="*/ 4537 h 4590"/>
                                <a:gd name="T80" fmla="*/ 2047 w 2601"/>
                                <a:gd name="T81" fmla="*/ 4395 h 4590"/>
                                <a:gd name="T82" fmla="*/ 2142 w 2601"/>
                                <a:gd name="T83" fmla="*/ 4087 h 4590"/>
                                <a:gd name="T84" fmla="*/ 2235 w 2601"/>
                                <a:gd name="T85" fmla="*/ 3760 h 4590"/>
                                <a:gd name="T86" fmla="*/ 2322 w 2601"/>
                                <a:gd name="T87" fmla="*/ 3425 h 4590"/>
                                <a:gd name="T88" fmla="*/ 2402 w 2601"/>
                                <a:gd name="T89" fmla="*/ 3090 h 4590"/>
                                <a:gd name="T90" fmla="*/ 2473 w 2601"/>
                                <a:gd name="T91" fmla="*/ 2763 h 4590"/>
                                <a:gd name="T92" fmla="*/ 2534 w 2601"/>
                                <a:gd name="T93" fmla="*/ 2455 h 4590"/>
                                <a:gd name="T94" fmla="*/ 2583 w 2601"/>
                                <a:gd name="T95" fmla="*/ 2173 h 4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601" h="4590">
                                  <a:moveTo>
                                    <a:pt x="2601" y="2046"/>
                                  </a:moveTo>
                                  <a:lnTo>
                                    <a:pt x="2553" y="1976"/>
                                  </a:lnTo>
                                  <a:lnTo>
                                    <a:pt x="2501" y="1906"/>
                                  </a:lnTo>
                                  <a:lnTo>
                                    <a:pt x="2446" y="1836"/>
                                  </a:lnTo>
                                  <a:lnTo>
                                    <a:pt x="2388" y="1764"/>
                                  </a:lnTo>
                                  <a:lnTo>
                                    <a:pt x="2327" y="1693"/>
                                  </a:lnTo>
                                  <a:lnTo>
                                    <a:pt x="2262" y="1620"/>
                                  </a:lnTo>
                                  <a:lnTo>
                                    <a:pt x="2195" y="1547"/>
                                  </a:lnTo>
                                  <a:lnTo>
                                    <a:pt x="2125" y="1474"/>
                                  </a:lnTo>
                                  <a:lnTo>
                                    <a:pt x="2053" y="1401"/>
                                  </a:lnTo>
                                  <a:lnTo>
                                    <a:pt x="1978" y="1330"/>
                                  </a:lnTo>
                                  <a:lnTo>
                                    <a:pt x="1902" y="1257"/>
                                  </a:lnTo>
                                  <a:lnTo>
                                    <a:pt x="1823" y="1186"/>
                                  </a:lnTo>
                                  <a:lnTo>
                                    <a:pt x="1742" y="1114"/>
                                  </a:lnTo>
                                  <a:lnTo>
                                    <a:pt x="1660" y="1042"/>
                                  </a:lnTo>
                                  <a:lnTo>
                                    <a:pt x="1575" y="973"/>
                                  </a:lnTo>
                                  <a:lnTo>
                                    <a:pt x="1489" y="903"/>
                                  </a:lnTo>
                                  <a:lnTo>
                                    <a:pt x="1402" y="835"/>
                                  </a:lnTo>
                                  <a:lnTo>
                                    <a:pt x="1313" y="768"/>
                                  </a:lnTo>
                                  <a:lnTo>
                                    <a:pt x="1223" y="701"/>
                                  </a:lnTo>
                                  <a:lnTo>
                                    <a:pt x="1132" y="637"/>
                                  </a:lnTo>
                                  <a:lnTo>
                                    <a:pt x="1039" y="573"/>
                                  </a:lnTo>
                                  <a:lnTo>
                                    <a:pt x="948" y="511"/>
                                  </a:lnTo>
                                  <a:lnTo>
                                    <a:pt x="853" y="451"/>
                                  </a:lnTo>
                                  <a:lnTo>
                                    <a:pt x="759" y="392"/>
                                  </a:lnTo>
                                  <a:lnTo>
                                    <a:pt x="665" y="335"/>
                                  </a:lnTo>
                                  <a:lnTo>
                                    <a:pt x="571" y="280"/>
                                  </a:lnTo>
                                  <a:lnTo>
                                    <a:pt x="475" y="227"/>
                                  </a:lnTo>
                                  <a:lnTo>
                                    <a:pt x="381" y="177"/>
                                  </a:lnTo>
                                  <a:lnTo>
                                    <a:pt x="285" y="130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27" y="143"/>
                                  </a:lnTo>
                                  <a:lnTo>
                                    <a:pt x="70" y="293"/>
                                  </a:lnTo>
                                  <a:lnTo>
                                    <a:pt x="129" y="488"/>
                                  </a:lnTo>
                                  <a:lnTo>
                                    <a:pt x="163" y="601"/>
                                  </a:lnTo>
                                  <a:lnTo>
                                    <a:pt x="200" y="724"/>
                                  </a:lnTo>
                                  <a:lnTo>
                                    <a:pt x="238" y="855"/>
                                  </a:lnTo>
                                  <a:lnTo>
                                    <a:pt x="277" y="995"/>
                                  </a:lnTo>
                                  <a:lnTo>
                                    <a:pt x="318" y="1141"/>
                                  </a:lnTo>
                                  <a:lnTo>
                                    <a:pt x="358" y="1296"/>
                                  </a:lnTo>
                                  <a:lnTo>
                                    <a:pt x="399" y="1458"/>
                                  </a:lnTo>
                                  <a:lnTo>
                                    <a:pt x="439" y="1625"/>
                                  </a:lnTo>
                                  <a:lnTo>
                                    <a:pt x="479" y="1796"/>
                                  </a:lnTo>
                                  <a:lnTo>
                                    <a:pt x="516" y="1973"/>
                                  </a:lnTo>
                                  <a:lnTo>
                                    <a:pt x="551" y="2153"/>
                                  </a:lnTo>
                                  <a:lnTo>
                                    <a:pt x="585" y="2338"/>
                                  </a:lnTo>
                                  <a:lnTo>
                                    <a:pt x="615" y="2524"/>
                                  </a:lnTo>
                                  <a:lnTo>
                                    <a:pt x="641" y="2714"/>
                                  </a:lnTo>
                                  <a:lnTo>
                                    <a:pt x="664" y="2903"/>
                                  </a:lnTo>
                                  <a:lnTo>
                                    <a:pt x="680" y="3096"/>
                                  </a:lnTo>
                                  <a:lnTo>
                                    <a:pt x="693" y="3288"/>
                                  </a:lnTo>
                                  <a:lnTo>
                                    <a:pt x="701" y="3479"/>
                                  </a:lnTo>
                                  <a:lnTo>
                                    <a:pt x="702" y="3669"/>
                                  </a:lnTo>
                                  <a:lnTo>
                                    <a:pt x="696" y="3859"/>
                                  </a:lnTo>
                                  <a:lnTo>
                                    <a:pt x="684" y="4046"/>
                                  </a:lnTo>
                                  <a:lnTo>
                                    <a:pt x="664" y="4231"/>
                                  </a:lnTo>
                                  <a:lnTo>
                                    <a:pt x="635" y="4411"/>
                                  </a:lnTo>
                                  <a:lnTo>
                                    <a:pt x="598" y="4589"/>
                                  </a:lnTo>
                                  <a:lnTo>
                                    <a:pt x="672" y="4590"/>
                                  </a:lnTo>
                                  <a:lnTo>
                                    <a:pt x="759" y="4589"/>
                                  </a:lnTo>
                                  <a:lnTo>
                                    <a:pt x="857" y="4587"/>
                                  </a:lnTo>
                                  <a:lnTo>
                                    <a:pt x="964" y="4582"/>
                                  </a:lnTo>
                                  <a:lnTo>
                                    <a:pt x="1076" y="4577"/>
                                  </a:lnTo>
                                  <a:lnTo>
                                    <a:pt x="1192" y="4570"/>
                                  </a:lnTo>
                                  <a:lnTo>
                                    <a:pt x="1310" y="4563"/>
                                  </a:lnTo>
                                  <a:lnTo>
                                    <a:pt x="1426" y="4556"/>
                                  </a:lnTo>
                                  <a:lnTo>
                                    <a:pt x="1537" y="4550"/>
                                  </a:lnTo>
                                  <a:lnTo>
                                    <a:pt x="1642" y="4544"/>
                                  </a:lnTo>
                                  <a:lnTo>
                                    <a:pt x="1739" y="4538"/>
                                  </a:lnTo>
                                  <a:lnTo>
                                    <a:pt x="1823" y="4534"/>
                                  </a:lnTo>
                                  <a:lnTo>
                                    <a:pt x="1895" y="4532"/>
                                  </a:lnTo>
                                  <a:lnTo>
                                    <a:pt x="1950" y="4532"/>
                                  </a:lnTo>
                                  <a:lnTo>
                                    <a:pt x="1970" y="4533"/>
                                  </a:lnTo>
                                  <a:lnTo>
                                    <a:pt x="1985" y="4534"/>
                                  </a:lnTo>
                                  <a:lnTo>
                                    <a:pt x="1995" y="4537"/>
                                  </a:lnTo>
                                  <a:lnTo>
                                    <a:pt x="2000" y="4540"/>
                                  </a:lnTo>
                                  <a:lnTo>
                                    <a:pt x="2047" y="4395"/>
                                  </a:lnTo>
                                  <a:lnTo>
                                    <a:pt x="2095" y="4243"/>
                                  </a:lnTo>
                                  <a:lnTo>
                                    <a:pt x="2142" y="4087"/>
                                  </a:lnTo>
                                  <a:lnTo>
                                    <a:pt x="2188" y="3925"/>
                                  </a:lnTo>
                                  <a:lnTo>
                                    <a:pt x="2235" y="3760"/>
                                  </a:lnTo>
                                  <a:lnTo>
                                    <a:pt x="2279" y="3593"/>
                                  </a:lnTo>
                                  <a:lnTo>
                                    <a:pt x="2322" y="3425"/>
                                  </a:lnTo>
                                  <a:lnTo>
                                    <a:pt x="2362" y="3257"/>
                                  </a:lnTo>
                                  <a:lnTo>
                                    <a:pt x="2402" y="3090"/>
                                  </a:lnTo>
                                  <a:lnTo>
                                    <a:pt x="2439" y="2925"/>
                                  </a:lnTo>
                                  <a:lnTo>
                                    <a:pt x="2473" y="2763"/>
                                  </a:lnTo>
                                  <a:lnTo>
                                    <a:pt x="2506" y="2606"/>
                                  </a:lnTo>
                                  <a:lnTo>
                                    <a:pt x="2534" y="2455"/>
                                  </a:lnTo>
                                  <a:lnTo>
                                    <a:pt x="2560" y="2311"/>
                                  </a:lnTo>
                                  <a:lnTo>
                                    <a:pt x="2583" y="2173"/>
                                  </a:lnTo>
                                  <a:lnTo>
                                    <a:pt x="2601" y="2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692"/>
                          <wps:cNvSpPr>
                            <a:spLocks/>
                          </wps:cNvSpPr>
                          <wps:spPr bwMode="auto">
                            <a:xfrm flipH="1">
                              <a:off x="4925" y="3049"/>
                              <a:ext cx="733" cy="664"/>
                            </a:xfrm>
                            <a:custGeom>
                              <a:avLst/>
                              <a:gdLst>
                                <a:gd name="T0" fmla="*/ 1432 w 2920"/>
                                <a:gd name="T1" fmla="*/ 24 h 2551"/>
                                <a:gd name="T2" fmla="*/ 1552 w 2920"/>
                                <a:gd name="T3" fmla="*/ 75 h 2551"/>
                                <a:gd name="T4" fmla="*/ 1669 w 2920"/>
                                <a:gd name="T5" fmla="*/ 130 h 2551"/>
                                <a:gd name="T6" fmla="*/ 1783 w 2920"/>
                                <a:gd name="T7" fmla="*/ 189 h 2551"/>
                                <a:gd name="T8" fmla="*/ 1895 w 2920"/>
                                <a:gd name="T9" fmla="*/ 251 h 2551"/>
                                <a:gd name="T10" fmla="*/ 2004 w 2920"/>
                                <a:gd name="T11" fmla="*/ 315 h 2551"/>
                                <a:gd name="T12" fmla="*/ 2110 w 2920"/>
                                <a:gd name="T13" fmla="*/ 383 h 2551"/>
                                <a:gd name="T14" fmla="*/ 2213 w 2920"/>
                                <a:gd name="T15" fmla="*/ 453 h 2551"/>
                                <a:gd name="T16" fmla="*/ 2312 w 2920"/>
                                <a:gd name="T17" fmla="*/ 527 h 2551"/>
                                <a:gd name="T18" fmla="*/ 2407 w 2920"/>
                                <a:gd name="T19" fmla="*/ 603 h 2551"/>
                                <a:gd name="T20" fmla="*/ 2498 w 2920"/>
                                <a:gd name="T21" fmla="*/ 680 h 2551"/>
                                <a:gd name="T22" fmla="*/ 2585 w 2920"/>
                                <a:gd name="T23" fmla="*/ 760 h 2551"/>
                                <a:gd name="T24" fmla="*/ 2668 w 2920"/>
                                <a:gd name="T25" fmla="*/ 841 h 2551"/>
                                <a:gd name="T26" fmla="*/ 2746 w 2920"/>
                                <a:gd name="T27" fmla="*/ 925 h 2551"/>
                                <a:gd name="T28" fmla="*/ 2820 w 2920"/>
                                <a:gd name="T29" fmla="*/ 1009 h 2551"/>
                                <a:gd name="T30" fmla="*/ 2888 w 2920"/>
                                <a:gd name="T31" fmla="*/ 1095 h 2551"/>
                                <a:gd name="T32" fmla="*/ 2876 w 2920"/>
                                <a:gd name="T33" fmla="*/ 1232 h 2551"/>
                                <a:gd name="T34" fmla="*/ 2782 w 2920"/>
                                <a:gd name="T35" fmla="*/ 1422 h 2551"/>
                                <a:gd name="T36" fmla="*/ 2679 w 2920"/>
                                <a:gd name="T37" fmla="*/ 1608 h 2551"/>
                                <a:gd name="T38" fmla="*/ 2598 w 2920"/>
                                <a:gd name="T39" fmla="*/ 1744 h 2551"/>
                                <a:gd name="T40" fmla="*/ 2541 w 2920"/>
                                <a:gd name="T41" fmla="*/ 1834 h 2551"/>
                                <a:gd name="T42" fmla="*/ 2482 w 2920"/>
                                <a:gd name="T43" fmla="*/ 1921 h 2551"/>
                                <a:gd name="T44" fmla="*/ 2421 w 2920"/>
                                <a:gd name="T45" fmla="*/ 2004 h 2551"/>
                                <a:gd name="T46" fmla="*/ 2359 w 2920"/>
                                <a:gd name="T47" fmla="*/ 2087 h 2551"/>
                                <a:gd name="T48" fmla="*/ 2296 w 2920"/>
                                <a:gd name="T49" fmla="*/ 2164 h 2551"/>
                                <a:gd name="T50" fmla="*/ 2230 w 2920"/>
                                <a:gd name="T51" fmla="*/ 2239 h 2551"/>
                                <a:gd name="T52" fmla="*/ 2164 w 2920"/>
                                <a:gd name="T53" fmla="*/ 2310 h 2551"/>
                                <a:gd name="T54" fmla="*/ 2094 w 2920"/>
                                <a:gd name="T55" fmla="*/ 2377 h 2551"/>
                                <a:gd name="T56" fmla="*/ 2024 w 2920"/>
                                <a:gd name="T57" fmla="*/ 2439 h 2551"/>
                                <a:gd name="T58" fmla="*/ 522 w 2920"/>
                                <a:gd name="T59" fmla="*/ 2551 h 2551"/>
                                <a:gd name="T60" fmla="*/ 442 w 2920"/>
                                <a:gd name="T61" fmla="*/ 2392 h 2551"/>
                                <a:gd name="T62" fmla="*/ 363 w 2920"/>
                                <a:gd name="T63" fmla="*/ 2236 h 2551"/>
                                <a:gd name="T64" fmla="*/ 288 w 2920"/>
                                <a:gd name="T65" fmla="*/ 2082 h 2551"/>
                                <a:gd name="T66" fmla="*/ 218 w 2920"/>
                                <a:gd name="T67" fmla="*/ 1928 h 2551"/>
                                <a:gd name="T68" fmla="*/ 153 w 2920"/>
                                <a:gd name="T69" fmla="*/ 1774 h 2551"/>
                                <a:gd name="T70" fmla="*/ 94 w 2920"/>
                                <a:gd name="T71" fmla="*/ 1617 h 2551"/>
                                <a:gd name="T72" fmla="*/ 42 w 2920"/>
                                <a:gd name="T73" fmla="*/ 1457 h 2551"/>
                                <a:gd name="T74" fmla="*/ 20 w 2920"/>
                                <a:gd name="T75" fmla="*/ 1374 h 2551"/>
                                <a:gd name="T76" fmla="*/ 0 w 2920"/>
                                <a:gd name="T77" fmla="*/ 1291 h 2551"/>
                                <a:gd name="T78" fmla="*/ 176 w 2920"/>
                                <a:gd name="T79" fmla="*/ 1056 h 2551"/>
                                <a:gd name="T80" fmla="*/ 260 w 2920"/>
                                <a:gd name="T81" fmla="*/ 950 h 2551"/>
                                <a:gd name="T82" fmla="*/ 341 w 2920"/>
                                <a:gd name="T83" fmla="*/ 851 h 2551"/>
                                <a:gd name="T84" fmla="*/ 419 w 2920"/>
                                <a:gd name="T85" fmla="*/ 759 h 2551"/>
                                <a:gd name="T86" fmla="*/ 498 w 2920"/>
                                <a:gd name="T87" fmla="*/ 673 h 2551"/>
                                <a:gd name="T88" fmla="*/ 576 w 2920"/>
                                <a:gd name="T89" fmla="*/ 593 h 2551"/>
                                <a:gd name="T90" fmla="*/ 654 w 2920"/>
                                <a:gd name="T91" fmla="*/ 517 h 2551"/>
                                <a:gd name="T92" fmla="*/ 733 w 2920"/>
                                <a:gd name="T93" fmla="*/ 444 h 2551"/>
                                <a:gd name="T94" fmla="*/ 814 w 2920"/>
                                <a:gd name="T95" fmla="*/ 376 h 2551"/>
                                <a:gd name="T96" fmla="*/ 898 w 2920"/>
                                <a:gd name="T97" fmla="*/ 310 h 2551"/>
                                <a:gd name="T98" fmla="*/ 984 w 2920"/>
                                <a:gd name="T99" fmla="*/ 246 h 2551"/>
                                <a:gd name="T100" fmla="*/ 1073 w 2920"/>
                                <a:gd name="T101" fmla="*/ 184 h 2551"/>
                                <a:gd name="T102" fmla="*/ 1167 w 2920"/>
                                <a:gd name="T103" fmla="*/ 123 h 2551"/>
                                <a:gd name="T104" fmla="*/ 1267 w 2920"/>
                                <a:gd name="T105" fmla="*/ 61 h 2551"/>
                                <a:gd name="T106" fmla="*/ 1371 w 2920"/>
                                <a:gd name="T107" fmla="*/ 0 h 2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920" h="2551">
                                  <a:moveTo>
                                    <a:pt x="1371" y="0"/>
                                  </a:moveTo>
                                  <a:lnTo>
                                    <a:pt x="1432" y="24"/>
                                  </a:lnTo>
                                  <a:lnTo>
                                    <a:pt x="1492" y="49"/>
                                  </a:lnTo>
                                  <a:lnTo>
                                    <a:pt x="1552" y="75"/>
                                  </a:lnTo>
                                  <a:lnTo>
                                    <a:pt x="1610" y="103"/>
                                  </a:lnTo>
                                  <a:lnTo>
                                    <a:pt x="1669" y="130"/>
                                  </a:lnTo>
                                  <a:lnTo>
                                    <a:pt x="1726" y="159"/>
                                  </a:lnTo>
                                  <a:lnTo>
                                    <a:pt x="1783" y="189"/>
                                  </a:lnTo>
                                  <a:lnTo>
                                    <a:pt x="1839" y="218"/>
                                  </a:lnTo>
                                  <a:lnTo>
                                    <a:pt x="1895" y="251"/>
                                  </a:lnTo>
                                  <a:lnTo>
                                    <a:pt x="1950" y="283"/>
                                  </a:lnTo>
                                  <a:lnTo>
                                    <a:pt x="2004" y="315"/>
                                  </a:lnTo>
                                  <a:lnTo>
                                    <a:pt x="2057" y="348"/>
                                  </a:lnTo>
                                  <a:lnTo>
                                    <a:pt x="2110" y="383"/>
                                  </a:lnTo>
                                  <a:lnTo>
                                    <a:pt x="2161" y="418"/>
                                  </a:lnTo>
                                  <a:lnTo>
                                    <a:pt x="2213" y="453"/>
                                  </a:lnTo>
                                  <a:lnTo>
                                    <a:pt x="2263" y="490"/>
                                  </a:lnTo>
                                  <a:lnTo>
                                    <a:pt x="2312" y="527"/>
                                  </a:lnTo>
                                  <a:lnTo>
                                    <a:pt x="2359" y="564"/>
                                  </a:lnTo>
                                  <a:lnTo>
                                    <a:pt x="2407" y="603"/>
                                  </a:lnTo>
                                  <a:lnTo>
                                    <a:pt x="2454" y="641"/>
                                  </a:lnTo>
                                  <a:lnTo>
                                    <a:pt x="2498" y="680"/>
                                  </a:lnTo>
                                  <a:lnTo>
                                    <a:pt x="2542" y="719"/>
                                  </a:lnTo>
                                  <a:lnTo>
                                    <a:pt x="2585" y="760"/>
                                  </a:lnTo>
                                  <a:lnTo>
                                    <a:pt x="2628" y="801"/>
                                  </a:lnTo>
                                  <a:lnTo>
                                    <a:pt x="2668" y="841"/>
                                  </a:lnTo>
                                  <a:lnTo>
                                    <a:pt x="2708" y="883"/>
                                  </a:lnTo>
                                  <a:lnTo>
                                    <a:pt x="2746" y="925"/>
                                  </a:lnTo>
                                  <a:lnTo>
                                    <a:pt x="2784" y="966"/>
                                  </a:lnTo>
                                  <a:lnTo>
                                    <a:pt x="2820" y="1009"/>
                                  </a:lnTo>
                                  <a:lnTo>
                                    <a:pt x="2854" y="1052"/>
                                  </a:lnTo>
                                  <a:lnTo>
                                    <a:pt x="2888" y="1095"/>
                                  </a:lnTo>
                                  <a:lnTo>
                                    <a:pt x="2920" y="1138"/>
                                  </a:lnTo>
                                  <a:lnTo>
                                    <a:pt x="2876" y="1232"/>
                                  </a:lnTo>
                                  <a:lnTo>
                                    <a:pt x="2829" y="1327"/>
                                  </a:lnTo>
                                  <a:lnTo>
                                    <a:pt x="2782" y="1422"/>
                                  </a:lnTo>
                                  <a:lnTo>
                                    <a:pt x="2732" y="1515"/>
                                  </a:lnTo>
                                  <a:lnTo>
                                    <a:pt x="2679" y="1608"/>
                                  </a:lnTo>
                                  <a:lnTo>
                                    <a:pt x="2625" y="1700"/>
                                  </a:lnTo>
                                  <a:lnTo>
                                    <a:pt x="2598" y="1744"/>
                                  </a:lnTo>
                                  <a:lnTo>
                                    <a:pt x="2569" y="1790"/>
                                  </a:lnTo>
                                  <a:lnTo>
                                    <a:pt x="2541" y="1834"/>
                                  </a:lnTo>
                                  <a:lnTo>
                                    <a:pt x="2512" y="1878"/>
                                  </a:lnTo>
                                  <a:lnTo>
                                    <a:pt x="2482" y="1921"/>
                                  </a:lnTo>
                                  <a:lnTo>
                                    <a:pt x="2452" y="1963"/>
                                  </a:lnTo>
                                  <a:lnTo>
                                    <a:pt x="2421" y="2004"/>
                                  </a:lnTo>
                                  <a:lnTo>
                                    <a:pt x="2392" y="2046"/>
                                  </a:lnTo>
                                  <a:lnTo>
                                    <a:pt x="2359" y="2087"/>
                                  </a:lnTo>
                                  <a:lnTo>
                                    <a:pt x="2328" y="2126"/>
                                  </a:lnTo>
                                  <a:lnTo>
                                    <a:pt x="2296" y="2164"/>
                                  </a:lnTo>
                                  <a:lnTo>
                                    <a:pt x="2264" y="2202"/>
                                  </a:lnTo>
                                  <a:lnTo>
                                    <a:pt x="2230" y="2239"/>
                                  </a:lnTo>
                                  <a:lnTo>
                                    <a:pt x="2197" y="2275"/>
                                  </a:lnTo>
                                  <a:lnTo>
                                    <a:pt x="2164" y="2310"/>
                                  </a:lnTo>
                                  <a:lnTo>
                                    <a:pt x="2129" y="2344"/>
                                  </a:lnTo>
                                  <a:lnTo>
                                    <a:pt x="2094" y="2377"/>
                                  </a:lnTo>
                                  <a:lnTo>
                                    <a:pt x="2060" y="2409"/>
                                  </a:lnTo>
                                  <a:lnTo>
                                    <a:pt x="2024" y="2439"/>
                                  </a:lnTo>
                                  <a:lnTo>
                                    <a:pt x="1988" y="2468"/>
                                  </a:lnTo>
                                  <a:lnTo>
                                    <a:pt x="522" y="2551"/>
                                  </a:lnTo>
                                  <a:lnTo>
                                    <a:pt x="482" y="2471"/>
                                  </a:lnTo>
                                  <a:lnTo>
                                    <a:pt x="442" y="2392"/>
                                  </a:lnTo>
                                  <a:lnTo>
                                    <a:pt x="403" y="2313"/>
                                  </a:lnTo>
                                  <a:lnTo>
                                    <a:pt x="363" y="2236"/>
                                  </a:lnTo>
                                  <a:lnTo>
                                    <a:pt x="325" y="2158"/>
                                  </a:lnTo>
                                  <a:lnTo>
                                    <a:pt x="288" y="2082"/>
                                  </a:lnTo>
                                  <a:lnTo>
                                    <a:pt x="252" y="2004"/>
                                  </a:lnTo>
                                  <a:lnTo>
                                    <a:pt x="218" y="1928"/>
                                  </a:lnTo>
                                  <a:lnTo>
                                    <a:pt x="184" y="1852"/>
                                  </a:lnTo>
                                  <a:lnTo>
                                    <a:pt x="153" y="1774"/>
                                  </a:lnTo>
                                  <a:lnTo>
                                    <a:pt x="122" y="1695"/>
                                  </a:lnTo>
                                  <a:lnTo>
                                    <a:pt x="94" y="1617"/>
                                  </a:lnTo>
                                  <a:lnTo>
                                    <a:pt x="68" y="1537"/>
                                  </a:lnTo>
                                  <a:lnTo>
                                    <a:pt x="42" y="1457"/>
                                  </a:lnTo>
                                  <a:lnTo>
                                    <a:pt x="32" y="1415"/>
                                  </a:lnTo>
                                  <a:lnTo>
                                    <a:pt x="20" y="1374"/>
                                  </a:lnTo>
                                  <a:lnTo>
                                    <a:pt x="9" y="1333"/>
                                  </a:lnTo>
                                  <a:lnTo>
                                    <a:pt x="0" y="1291"/>
                                  </a:lnTo>
                                  <a:lnTo>
                                    <a:pt x="90" y="1169"/>
                                  </a:lnTo>
                                  <a:lnTo>
                                    <a:pt x="176" y="1056"/>
                                  </a:lnTo>
                                  <a:lnTo>
                                    <a:pt x="218" y="1001"/>
                                  </a:lnTo>
                                  <a:lnTo>
                                    <a:pt x="260" y="950"/>
                                  </a:lnTo>
                                  <a:lnTo>
                                    <a:pt x="300" y="900"/>
                                  </a:lnTo>
                                  <a:lnTo>
                                    <a:pt x="341" y="851"/>
                                  </a:lnTo>
                                  <a:lnTo>
                                    <a:pt x="380" y="804"/>
                                  </a:lnTo>
                                  <a:lnTo>
                                    <a:pt x="419" y="759"/>
                                  </a:lnTo>
                                  <a:lnTo>
                                    <a:pt x="459" y="716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38" y="632"/>
                                  </a:lnTo>
                                  <a:lnTo>
                                    <a:pt x="576" y="593"/>
                                  </a:lnTo>
                                  <a:lnTo>
                                    <a:pt x="615" y="554"/>
                                  </a:lnTo>
                                  <a:lnTo>
                                    <a:pt x="654" y="517"/>
                                  </a:lnTo>
                                  <a:lnTo>
                                    <a:pt x="694" y="480"/>
                                  </a:lnTo>
                                  <a:lnTo>
                                    <a:pt x="733" y="444"/>
                                  </a:lnTo>
                                  <a:lnTo>
                                    <a:pt x="774" y="409"/>
                                  </a:lnTo>
                                  <a:lnTo>
                                    <a:pt x="814" y="376"/>
                                  </a:lnTo>
                                  <a:lnTo>
                                    <a:pt x="856" y="342"/>
                                  </a:lnTo>
                                  <a:lnTo>
                                    <a:pt x="898" y="310"/>
                                  </a:lnTo>
                                  <a:lnTo>
                                    <a:pt x="941" y="278"/>
                                  </a:lnTo>
                                  <a:lnTo>
                                    <a:pt x="984" y="246"/>
                                  </a:lnTo>
                                  <a:lnTo>
                                    <a:pt x="1028" y="215"/>
                                  </a:lnTo>
                                  <a:lnTo>
                                    <a:pt x="1073" y="184"/>
                                  </a:lnTo>
                                  <a:lnTo>
                                    <a:pt x="1120" y="153"/>
                                  </a:lnTo>
                                  <a:lnTo>
                                    <a:pt x="1167" y="123"/>
                                  </a:lnTo>
                                  <a:lnTo>
                                    <a:pt x="1216" y="92"/>
                                  </a:lnTo>
                                  <a:lnTo>
                                    <a:pt x="1267" y="61"/>
                                  </a:lnTo>
                                  <a:lnTo>
                                    <a:pt x="1319" y="31"/>
                                  </a:lnTo>
                                  <a:lnTo>
                                    <a:pt x="13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693"/>
                          <wps:cNvSpPr>
                            <a:spLocks/>
                          </wps:cNvSpPr>
                          <wps:spPr bwMode="auto">
                            <a:xfrm flipH="1">
                              <a:off x="4949" y="3077"/>
                              <a:ext cx="401" cy="610"/>
                            </a:xfrm>
                            <a:custGeom>
                              <a:avLst/>
                              <a:gdLst>
                                <a:gd name="T0" fmla="*/ 1572 w 1595"/>
                                <a:gd name="T1" fmla="*/ 1007 h 2345"/>
                                <a:gd name="T2" fmla="*/ 1517 w 1595"/>
                                <a:gd name="T3" fmla="*/ 937 h 2345"/>
                                <a:gd name="T4" fmla="*/ 1453 w 1595"/>
                                <a:gd name="T5" fmla="*/ 864 h 2345"/>
                                <a:gd name="T6" fmla="*/ 1382 w 1595"/>
                                <a:gd name="T7" fmla="*/ 791 h 2345"/>
                                <a:gd name="T8" fmla="*/ 1303 w 1595"/>
                                <a:gd name="T9" fmla="*/ 717 h 2345"/>
                                <a:gd name="T10" fmla="*/ 1218 w 1595"/>
                                <a:gd name="T11" fmla="*/ 645 h 2345"/>
                                <a:gd name="T12" fmla="*/ 1129 w 1595"/>
                                <a:gd name="T13" fmla="*/ 571 h 2345"/>
                                <a:gd name="T14" fmla="*/ 1035 w 1595"/>
                                <a:gd name="T15" fmla="*/ 499 h 2345"/>
                                <a:gd name="T16" fmla="*/ 937 w 1595"/>
                                <a:gd name="T17" fmla="*/ 429 h 2345"/>
                                <a:gd name="T18" fmla="*/ 837 w 1595"/>
                                <a:gd name="T19" fmla="*/ 360 h 2345"/>
                                <a:gd name="T20" fmla="*/ 735 w 1595"/>
                                <a:gd name="T21" fmla="*/ 294 h 2345"/>
                                <a:gd name="T22" fmla="*/ 634 w 1595"/>
                                <a:gd name="T23" fmla="*/ 232 h 2345"/>
                                <a:gd name="T24" fmla="*/ 531 w 1595"/>
                                <a:gd name="T25" fmla="*/ 172 h 2345"/>
                                <a:gd name="T26" fmla="*/ 431 w 1595"/>
                                <a:gd name="T27" fmla="*/ 117 h 2345"/>
                                <a:gd name="T28" fmla="*/ 333 w 1595"/>
                                <a:gd name="T29" fmla="*/ 67 h 2345"/>
                                <a:gd name="T30" fmla="*/ 237 w 1595"/>
                                <a:gd name="T31" fmla="*/ 22 h 2345"/>
                                <a:gd name="T32" fmla="*/ 186 w 1595"/>
                                <a:gd name="T33" fmla="*/ 10 h 2345"/>
                                <a:gd name="T34" fmla="*/ 175 w 1595"/>
                                <a:gd name="T35" fmla="*/ 55 h 2345"/>
                                <a:gd name="T36" fmla="*/ 148 w 1595"/>
                                <a:gd name="T37" fmla="*/ 185 h 2345"/>
                                <a:gd name="T38" fmla="*/ 104 w 1595"/>
                                <a:gd name="T39" fmla="*/ 453 h 2345"/>
                                <a:gd name="T40" fmla="*/ 71 w 1595"/>
                                <a:gd name="T41" fmla="*/ 704 h 2345"/>
                                <a:gd name="T42" fmla="*/ 49 w 1595"/>
                                <a:gd name="T43" fmla="*/ 888 h 2345"/>
                                <a:gd name="T44" fmla="*/ 30 w 1595"/>
                                <a:gd name="T45" fmla="*/ 1080 h 2345"/>
                                <a:gd name="T46" fmla="*/ 15 w 1595"/>
                                <a:gd name="T47" fmla="*/ 1276 h 2345"/>
                                <a:gd name="T48" fmla="*/ 4 w 1595"/>
                                <a:gd name="T49" fmla="*/ 1470 h 2345"/>
                                <a:gd name="T50" fmla="*/ 0 w 1595"/>
                                <a:gd name="T51" fmla="*/ 1660 h 2345"/>
                                <a:gd name="T52" fmla="*/ 4 w 1595"/>
                                <a:gd name="T53" fmla="*/ 1840 h 2345"/>
                                <a:gd name="T54" fmla="*/ 15 w 1595"/>
                                <a:gd name="T55" fmla="*/ 2006 h 2345"/>
                                <a:gd name="T56" fmla="*/ 36 w 1595"/>
                                <a:gd name="T57" fmla="*/ 2154 h 2345"/>
                                <a:gd name="T58" fmla="*/ 68 w 1595"/>
                                <a:gd name="T59" fmla="*/ 2279 h 2345"/>
                                <a:gd name="T60" fmla="*/ 107 w 1595"/>
                                <a:gd name="T61" fmla="*/ 2335 h 2345"/>
                                <a:gd name="T62" fmla="*/ 147 w 1595"/>
                                <a:gd name="T63" fmla="*/ 2340 h 2345"/>
                                <a:gd name="T64" fmla="*/ 217 w 1595"/>
                                <a:gd name="T65" fmla="*/ 2344 h 2345"/>
                                <a:gd name="T66" fmla="*/ 324 w 1595"/>
                                <a:gd name="T67" fmla="*/ 2344 h 2345"/>
                                <a:gd name="T68" fmla="*/ 435 w 1595"/>
                                <a:gd name="T69" fmla="*/ 2339 h 2345"/>
                                <a:gd name="T70" fmla="*/ 592 w 1595"/>
                                <a:gd name="T71" fmla="*/ 2328 h 2345"/>
                                <a:gd name="T72" fmla="*/ 733 w 1595"/>
                                <a:gd name="T73" fmla="*/ 2314 h 2345"/>
                                <a:gd name="T74" fmla="*/ 794 w 1595"/>
                                <a:gd name="T75" fmla="*/ 2278 h 2345"/>
                                <a:gd name="T76" fmla="*/ 869 w 1595"/>
                                <a:gd name="T77" fmla="*/ 2206 h 2345"/>
                                <a:gd name="T78" fmla="*/ 940 w 1595"/>
                                <a:gd name="T79" fmla="*/ 2129 h 2345"/>
                                <a:gd name="T80" fmla="*/ 1010 w 1595"/>
                                <a:gd name="T81" fmla="*/ 2045 h 2345"/>
                                <a:gd name="T82" fmla="*/ 1075 w 1595"/>
                                <a:gd name="T83" fmla="*/ 1959 h 2345"/>
                                <a:gd name="T84" fmla="*/ 1137 w 1595"/>
                                <a:gd name="T85" fmla="*/ 1870 h 2345"/>
                                <a:gd name="T86" fmla="*/ 1196 w 1595"/>
                                <a:gd name="T87" fmla="*/ 1778 h 2345"/>
                                <a:gd name="T88" fmla="*/ 1252 w 1595"/>
                                <a:gd name="T89" fmla="*/ 1686 h 2345"/>
                                <a:gd name="T90" fmla="*/ 1329 w 1595"/>
                                <a:gd name="T91" fmla="*/ 1550 h 2345"/>
                                <a:gd name="T92" fmla="*/ 1421 w 1595"/>
                                <a:gd name="T93" fmla="*/ 1377 h 2345"/>
                                <a:gd name="T94" fmla="*/ 1501 w 1595"/>
                                <a:gd name="T95" fmla="*/ 1222 h 2345"/>
                                <a:gd name="T96" fmla="*/ 1567 w 1595"/>
                                <a:gd name="T97" fmla="*/ 1093 h 2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95" h="2345">
                                  <a:moveTo>
                                    <a:pt x="1595" y="1042"/>
                                  </a:moveTo>
                                  <a:lnTo>
                                    <a:pt x="1572" y="1007"/>
                                  </a:lnTo>
                                  <a:lnTo>
                                    <a:pt x="1545" y="973"/>
                                  </a:lnTo>
                                  <a:lnTo>
                                    <a:pt x="1517" y="937"/>
                                  </a:lnTo>
                                  <a:lnTo>
                                    <a:pt x="1486" y="901"/>
                                  </a:lnTo>
                                  <a:lnTo>
                                    <a:pt x="1453" y="864"/>
                                  </a:lnTo>
                                  <a:lnTo>
                                    <a:pt x="1419" y="828"/>
                                  </a:lnTo>
                                  <a:lnTo>
                                    <a:pt x="1382" y="791"/>
                                  </a:lnTo>
                                  <a:lnTo>
                                    <a:pt x="1344" y="754"/>
                                  </a:lnTo>
                                  <a:lnTo>
                                    <a:pt x="1303" y="717"/>
                                  </a:lnTo>
                                  <a:lnTo>
                                    <a:pt x="1261" y="680"/>
                                  </a:lnTo>
                                  <a:lnTo>
                                    <a:pt x="1218" y="645"/>
                                  </a:lnTo>
                                  <a:lnTo>
                                    <a:pt x="1174" y="608"/>
                                  </a:lnTo>
                                  <a:lnTo>
                                    <a:pt x="1129" y="571"/>
                                  </a:lnTo>
                                  <a:lnTo>
                                    <a:pt x="1082" y="535"/>
                                  </a:lnTo>
                                  <a:lnTo>
                                    <a:pt x="1035" y="499"/>
                                  </a:lnTo>
                                  <a:lnTo>
                                    <a:pt x="986" y="463"/>
                                  </a:lnTo>
                                  <a:lnTo>
                                    <a:pt x="937" y="429"/>
                                  </a:lnTo>
                                  <a:lnTo>
                                    <a:pt x="887" y="394"/>
                                  </a:lnTo>
                                  <a:lnTo>
                                    <a:pt x="837" y="360"/>
                                  </a:lnTo>
                                  <a:lnTo>
                                    <a:pt x="787" y="327"/>
                                  </a:lnTo>
                                  <a:lnTo>
                                    <a:pt x="735" y="294"/>
                                  </a:lnTo>
                                  <a:lnTo>
                                    <a:pt x="685" y="263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583" y="201"/>
                                  </a:lnTo>
                                  <a:lnTo>
                                    <a:pt x="531" y="172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31" y="117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33" y="67"/>
                                  </a:lnTo>
                                  <a:lnTo>
                                    <a:pt x="284" y="43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86" y="10"/>
                                  </a:lnTo>
                                  <a:lnTo>
                                    <a:pt x="182" y="28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48" y="185"/>
                                  </a:lnTo>
                                  <a:lnTo>
                                    <a:pt x="127" y="307"/>
                                  </a:lnTo>
                                  <a:lnTo>
                                    <a:pt x="104" y="453"/>
                                  </a:lnTo>
                                  <a:lnTo>
                                    <a:pt x="81" y="617"/>
                                  </a:lnTo>
                                  <a:lnTo>
                                    <a:pt x="71" y="704"/>
                                  </a:lnTo>
                                  <a:lnTo>
                                    <a:pt x="59" y="795"/>
                                  </a:lnTo>
                                  <a:lnTo>
                                    <a:pt x="49" y="888"/>
                                  </a:lnTo>
                                  <a:lnTo>
                                    <a:pt x="39" y="984"/>
                                  </a:lnTo>
                                  <a:lnTo>
                                    <a:pt x="30" y="1080"/>
                                  </a:lnTo>
                                  <a:lnTo>
                                    <a:pt x="22" y="1178"/>
                                  </a:lnTo>
                                  <a:lnTo>
                                    <a:pt x="15" y="1276"/>
                                  </a:lnTo>
                                  <a:lnTo>
                                    <a:pt x="9" y="1374"/>
                                  </a:lnTo>
                                  <a:lnTo>
                                    <a:pt x="4" y="1470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0" y="1660"/>
                                  </a:lnTo>
                                  <a:lnTo>
                                    <a:pt x="0" y="1751"/>
                                  </a:lnTo>
                                  <a:lnTo>
                                    <a:pt x="4" y="1840"/>
                                  </a:lnTo>
                                  <a:lnTo>
                                    <a:pt x="7" y="1925"/>
                                  </a:lnTo>
                                  <a:lnTo>
                                    <a:pt x="15" y="2006"/>
                                  </a:lnTo>
                                  <a:lnTo>
                                    <a:pt x="24" y="2082"/>
                                  </a:lnTo>
                                  <a:lnTo>
                                    <a:pt x="36" y="2154"/>
                                  </a:lnTo>
                                  <a:lnTo>
                                    <a:pt x="50" y="2220"/>
                                  </a:lnTo>
                                  <a:lnTo>
                                    <a:pt x="68" y="2279"/>
                                  </a:lnTo>
                                  <a:lnTo>
                                    <a:pt x="89" y="2332"/>
                                  </a:lnTo>
                                  <a:lnTo>
                                    <a:pt x="107" y="2335"/>
                                  </a:lnTo>
                                  <a:lnTo>
                                    <a:pt x="126" y="2338"/>
                                  </a:lnTo>
                                  <a:lnTo>
                                    <a:pt x="147" y="2340"/>
                                  </a:lnTo>
                                  <a:lnTo>
                                    <a:pt x="169" y="2341"/>
                                  </a:lnTo>
                                  <a:lnTo>
                                    <a:pt x="217" y="2344"/>
                                  </a:lnTo>
                                  <a:lnTo>
                                    <a:pt x="269" y="2345"/>
                                  </a:lnTo>
                                  <a:lnTo>
                                    <a:pt x="324" y="2344"/>
                                  </a:lnTo>
                                  <a:lnTo>
                                    <a:pt x="379" y="2342"/>
                                  </a:lnTo>
                                  <a:lnTo>
                                    <a:pt x="435" y="2339"/>
                                  </a:lnTo>
                                  <a:lnTo>
                                    <a:pt x="489" y="2335"/>
                                  </a:lnTo>
                                  <a:lnTo>
                                    <a:pt x="592" y="2328"/>
                                  </a:lnTo>
                                  <a:lnTo>
                                    <a:pt x="676" y="2320"/>
                                  </a:lnTo>
                                  <a:lnTo>
                                    <a:pt x="733" y="2314"/>
                                  </a:lnTo>
                                  <a:lnTo>
                                    <a:pt x="754" y="2310"/>
                                  </a:lnTo>
                                  <a:lnTo>
                                    <a:pt x="794" y="2278"/>
                                  </a:lnTo>
                                  <a:lnTo>
                                    <a:pt x="832" y="2242"/>
                                  </a:lnTo>
                                  <a:lnTo>
                                    <a:pt x="869" y="2206"/>
                                  </a:lnTo>
                                  <a:lnTo>
                                    <a:pt x="906" y="2168"/>
                                  </a:lnTo>
                                  <a:lnTo>
                                    <a:pt x="940" y="2129"/>
                                  </a:lnTo>
                                  <a:lnTo>
                                    <a:pt x="975" y="2087"/>
                                  </a:lnTo>
                                  <a:lnTo>
                                    <a:pt x="1010" y="2045"/>
                                  </a:lnTo>
                                  <a:lnTo>
                                    <a:pt x="1043" y="2002"/>
                                  </a:lnTo>
                                  <a:lnTo>
                                    <a:pt x="1075" y="1959"/>
                                  </a:lnTo>
                                  <a:lnTo>
                                    <a:pt x="1106" y="1914"/>
                                  </a:lnTo>
                                  <a:lnTo>
                                    <a:pt x="1137" y="1870"/>
                                  </a:lnTo>
                                  <a:lnTo>
                                    <a:pt x="1167" y="1823"/>
                                  </a:lnTo>
                                  <a:lnTo>
                                    <a:pt x="1196" y="1778"/>
                                  </a:lnTo>
                                  <a:lnTo>
                                    <a:pt x="1224" y="1733"/>
                                  </a:lnTo>
                                  <a:lnTo>
                                    <a:pt x="1252" y="1686"/>
                                  </a:lnTo>
                                  <a:lnTo>
                                    <a:pt x="1278" y="1641"/>
                                  </a:lnTo>
                                  <a:lnTo>
                                    <a:pt x="1329" y="1550"/>
                                  </a:lnTo>
                                  <a:lnTo>
                                    <a:pt x="1377" y="1462"/>
                                  </a:lnTo>
                                  <a:lnTo>
                                    <a:pt x="1421" y="1377"/>
                                  </a:lnTo>
                                  <a:lnTo>
                                    <a:pt x="1463" y="1297"/>
                                  </a:lnTo>
                                  <a:lnTo>
                                    <a:pt x="1501" y="1222"/>
                                  </a:lnTo>
                                  <a:lnTo>
                                    <a:pt x="1536" y="1154"/>
                                  </a:lnTo>
                                  <a:lnTo>
                                    <a:pt x="1567" y="1093"/>
                                  </a:lnTo>
                                  <a:lnTo>
                                    <a:pt x="1595" y="1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1694"/>
                          <wps:cNvSpPr>
                            <a:spLocks/>
                          </wps:cNvSpPr>
                          <wps:spPr bwMode="auto">
                            <a:xfrm flipH="1">
                              <a:off x="5345" y="3090"/>
                              <a:ext cx="289" cy="609"/>
                            </a:xfrm>
                            <a:custGeom>
                              <a:avLst/>
                              <a:gdLst>
                                <a:gd name="T0" fmla="*/ 19 w 1149"/>
                                <a:gd name="T1" fmla="*/ 1124 h 2344"/>
                                <a:gd name="T2" fmla="*/ 64 w 1149"/>
                                <a:gd name="T3" fmla="*/ 1048 h 2344"/>
                                <a:gd name="T4" fmla="*/ 113 w 1149"/>
                                <a:gd name="T5" fmla="*/ 970 h 2344"/>
                                <a:gd name="T6" fmla="*/ 169 w 1149"/>
                                <a:gd name="T7" fmla="*/ 891 h 2344"/>
                                <a:gd name="T8" fmla="*/ 228 w 1149"/>
                                <a:gd name="T9" fmla="*/ 811 h 2344"/>
                                <a:gd name="T10" fmla="*/ 294 w 1149"/>
                                <a:gd name="T11" fmla="*/ 731 h 2344"/>
                                <a:gd name="T12" fmla="*/ 363 w 1149"/>
                                <a:gd name="T13" fmla="*/ 652 h 2344"/>
                                <a:gd name="T14" fmla="*/ 436 w 1149"/>
                                <a:gd name="T15" fmla="*/ 572 h 2344"/>
                                <a:gd name="T16" fmla="*/ 513 w 1149"/>
                                <a:gd name="T17" fmla="*/ 494 h 2344"/>
                                <a:gd name="T18" fmla="*/ 592 w 1149"/>
                                <a:gd name="T19" fmla="*/ 418 h 2344"/>
                                <a:gd name="T20" fmla="*/ 673 w 1149"/>
                                <a:gd name="T21" fmla="*/ 344 h 2344"/>
                                <a:gd name="T22" fmla="*/ 758 w 1149"/>
                                <a:gd name="T23" fmla="*/ 272 h 2344"/>
                                <a:gd name="T24" fmla="*/ 843 w 1149"/>
                                <a:gd name="T25" fmla="*/ 204 h 2344"/>
                                <a:gd name="T26" fmla="*/ 929 w 1149"/>
                                <a:gd name="T27" fmla="*/ 140 h 2344"/>
                                <a:gd name="T28" fmla="*/ 1016 w 1149"/>
                                <a:gd name="T29" fmla="*/ 80 h 2344"/>
                                <a:gd name="T30" fmla="*/ 1103 w 1149"/>
                                <a:gd name="T31" fmla="*/ 25 h 2344"/>
                                <a:gd name="T32" fmla="*/ 1148 w 1149"/>
                                <a:gd name="T33" fmla="*/ 6 h 2344"/>
                                <a:gd name="T34" fmla="*/ 1147 w 1149"/>
                                <a:gd name="T35" fmla="*/ 43 h 2344"/>
                                <a:gd name="T36" fmla="*/ 1131 w 1149"/>
                                <a:gd name="T37" fmla="*/ 147 h 2344"/>
                                <a:gd name="T38" fmla="*/ 1094 w 1149"/>
                                <a:gd name="T39" fmla="*/ 365 h 2344"/>
                                <a:gd name="T40" fmla="*/ 1062 w 1149"/>
                                <a:gd name="T41" fmla="*/ 578 h 2344"/>
                                <a:gd name="T42" fmla="*/ 1042 w 1149"/>
                                <a:gd name="T43" fmla="*/ 737 h 2344"/>
                                <a:gd name="T44" fmla="*/ 1024 w 1149"/>
                                <a:gd name="T45" fmla="*/ 908 h 2344"/>
                                <a:gd name="T46" fmla="*/ 1010 w 1149"/>
                                <a:gd name="T47" fmla="*/ 1087 h 2344"/>
                                <a:gd name="T48" fmla="*/ 1001 w 1149"/>
                                <a:gd name="T49" fmla="*/ 1272 h 2344"/>
                                <a:gd name="T50" fmla="*/ 1001 w 1149"/>
                                <a:gd name="T51" fmla="*/ 1462 h 2344"/>
                                <a:gd name="T52" fmla="*/ 1010 w 1149"/>
                                <a:gd name="T53" fmla="*/ 1651 h 2344"/>
                                <a:gd name="T54" fmla="*/ 1030 w 1149"/>
                                <a:gd name="T55" fmla="*/ 1839 h 2344"/>
                                <a:gd name="T56" fmla="*/ 1061 w 1149"/>
                                <a:gd name="T57" fmla="*/ 2021 h 2344"/>
                                <a:gd name="T58" fmla="*/ 1107 w 1149"/>
                                <a:gd name="T59" fmla="*/ 2198 h 2344"/>
                                <a:gd name="T60" fmla="*/ 1100 w 1149"/>
                                <a:gd name="T61" fmla="*/ 2287 h 2344"/>
                                <a:gd name="T62" fmla="*/ 1010 w 1149"/>
                                <a:gd name="T63" fmla="*/ 2297 h 2344"/>
                                <a:gd name="T64" fmla="*/ 845 w 1149"/>
                                <a:gd name="T65" fmla="*/ 2309 h 2344"/>
                                <a:gd name="T66" fmla="*/ 623 w 1149"/>
                                <a:gd name="T67" fmla="*/ 2324 h 2344"/>
                                <a:gd name="T68" fmla="*/ 499 w 1149"/>
                                <a:gd name="T69" fmla="*/ 2334 h 2344"/>
                                <a:gd name="T70" fmla="*/ 462 w 1149"/>
                                <a:gd name="T71" fmla="*/ 2339 h 2344"/>
                                <a:gd name="T72" fmla="*/ 450 w 1149"/>
                                <a:gd name="T73" fmla="*/ 2342 h 2344"/>
                                <a:gd name="T74" fmla="*/ 416 w 1149"/>
                                <a:gd name="T75" fmla="*/ 2276 h 2344"/>
                                <a:gd name="T76" fmla="*/ 350 w 1149"/>
                                <a:gd name="T77" fmla="*/ 2131 h 2344"/>
                                <a:gd name="T78" fmla="*/ 285 w 1149"/>
                                <a:gd name="T79" fmla="*/ 1977 h 2344"/>
                                <a:gd name="T80" fmla="*/ 222 w 1149"/>
                                <a:gd name="T81" fmla="*/ 1818 h 2344"/>
                                <a:gd name="T82" fmla="*/ 161 w 1149"/>
                                <a:gd name="T83" fmla="*/ 1658 h 2344"/>
                                <a:gd name="T84" fmla="*/ 107 w 1149"/>
                                <a:gd name="T85" fmla="*/ 1503 h 2344"/>
                                <a:gd name="T86" fmla="*/ 58 w 1149"/>
                                <a:gd name="T87" fmla="*/ 1357 h 2344"/>
                                <a:gd name="T88" fmla="*/ 17 w 1149"/>
                                <a:gd name="T89" fmla="*/ 1222 h 2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49" h="2344">
                                  <a:moveTo>
                                    <a:pt x="0" y="1161"/>
                                  </a:moveTo>
                                  <a:lnTo>
                                    <a:pt x="19" y="1124"/>
                                  </a:lnTo>
                                  <a:lnTo>
                                    <a:pt x="41" y="1086"/>
                                  </a:lnTo>
                                  <a:lnTo>
                                    <a:pt x="64" y="1048"/>
                                  </a:lnTo>
                                  <a:lnTo>
                                    <a:pt x="87" y="1009"/>
                                  </a:lnTo>
                                  <a:lnTo>
                                    <a:pt x="113" y="970"/>
                                  </a:lnTo>
                                  <a:lnTo>
                                    <a:pt x="140" y="931"/>
                                  </a:lnTo>
                                  <a:lnTo>
                                    <a:pt x="169" y="891"/>
                                  </a:lnTo>
                                  <a:lnTo>
                                    <a:pt x="198" y="852"/>
                                  </a:lnTo>
                                  <a:lnTo>
                                    <a:pt x="228" y="811"/>
                                  </a:lnTo>
                                  <a:lnTo>
                                    <a:pt x="260" y="772"/>
                                  </a:lnTo>
                                  <a:lnTo>
                                    <a:pt x="294" y="731"/>
                                  </a:lnTo>
                                  <a:lnTo>
                                    <a:pt x="328" y="691"/>
                                  </a:lnTo>
                                  <a:lnTo>
                                    <a:pt x="363" y="652"/>
                                  </a:lnTo>
                                  <a:lnTo>
                                    <a:pt x="399" y="612"/>
                                  </a:lnTo>
                                  <a:lnTo>
                                    <a:pt x="436" y="572"/>
                                  </a:lnTo>
                                  <a:lnTo>
                                    <a:pt x="474" y="533"/>
                                  </a:lnTo>
                                  <a:lnTo>
                                    <a:pt x="513" y="494"/>
                                  </a:lnTo>
                                  <a:lnTo>
                                    <a:pt x="552" y="456"/>
                                  </a:lnTo>
                                  <a:lnTo>
                                    <a:pt x="592" y="418"/>
                                  </a:lnTo>
                                  <a:lnTo>
                                    <a:pt x="633" y="381"/>
                                  </a:lnTo>
                                  <a:lnTo>
                                    <a:pt x="673" y="344"/>
                                  </a:lnTo>
                                  <a:lnTo>
                                    <a:pt x="715" y="308"/>
                                  </a:lnTo>
                                  <a:lnTo>
                                    <a:pt x="758" y="272"/>
                                  </a:lnTo>
                                  <a:lnTo>
                                    <a:pt x="800" y="238"/>
                                  </a:lnTo>
                                  <a:lnTo>
                                    <a:pt x="843" y="204"/>
                                  </a:lnTo>
                                  <a:lnTo>
                                    <a:pt x="886" y="172"/>
                                  </a:lnTo>
                                  <a:lnTo>
                                    <a:pt x="929" y="140"/>
                                  </a:lnTo>
                                  <a:lnTo>
                                    <a:pt x="973" y="110"/>
                                  </a:lnTo>
                                  <a:lnTo>
                                    <a:pt x="1016" y="80"/>
                                  </a:lnTo>
                                  <a:lnTo>
                                    <a:pt x="1060" y="53"/>
                                  </a:lnTo>
                                  <a:lnTo>
                                    <a:pt x="1103" y="25"/>
                                  </a:lnTo>
                                  <a:lnTo>
                                    <a:pt x="1146" y="0"/>
                                  </a:lnTo>
                                  <a:lnTo>
                                    <a:pt x="1148" y="6"/>
                                  </a:lnTo>
                                  <a:lnTo>
                                    <a:pt x="1149" y="22"/>
                                  </a:lnTo>
                                  <a:lnTo>
                                    <a:pt x="1147" y="43"/>
                                  </a:lnTo>
                                  <a:lnTo>
                                    <a:pt x="1143" y="72"/>
                                  </a:lnTo>
                                  <a:lnTo>
                                    <a:pt x="1131" y="147"/>
                                  </a:lnTo>
                                  <a:lnTo>
                                    <a:pt x="1115" y="246"/>
                                  </a:lnTo>
                                  <a:lnTo>
                                    <a:pt x="1094" y="365"/>
                                  </a:lnTo>
                                  <a:lnTo>
                                    <a:pt x="1073" y="504"/>
                                  </a:lnTo>
                                  <a:lnTo>
                                    <a:pt x="1062" y="578"/>
                                  </a:lnTo>
                                  <a:lnTo>
                                    <a:pt x="1051" y="656"/>
                                  </a:lnTo>
                                  <a:lnTo>
                                    <a:pt x="1042" y="737"/>
                                  </a:lnTo>
                                  <a:lnTo>
                                    <a:pt x="1032" y="821"/>
                                  </a:lnTo>
                                  <a:lnTo>
                                    <a:pt x="1024" y="908"/>
                                  </a:lnTo>
                                  <a:lnTo>
                                    <a:pt x="1016" y="996"/>
                                  </a:lnTo>
                                  <a:lnTo>
                                    <a:pt x="1010" y="1087"/>
                                  </a:lnTo>
                                  <a:lnTo>
                                    <a:pt x="1005" y="1179"/>
                                  </a:lnTo>
                                  <a:lnTo>
                                    <a:pt x="1001" y="1272"/>
                                  </a:lnTo>
                                  <a:lnTo>
                                    <a:pt x="1000" y="1366"/>
                                  </a:lnTo>
                                  <a:lnTo>
                                    <a:pt x="1001" y="1462"/>
                                  </a:lnTo>
                                  <a:lnTo>
                                    <a:pt x="1005" y="1556"/>
                                  </a:lnTo>
                                  <a:lnTo>
                                    <a:pt x="1010" y="1651"/>
                                  </a:lnTo>
                                  <a:lnTo>
                                    <a:pt x="1018" y="1746"/>
                                  </a:lnTo>
                                  <a:lnTo>
                                    <a:pt x="1030" y="1839"/>
                                  </a:lnTo>
                                  <a:lnTo>
                                    <a:pt x="1044" y="1931"/>
                                  </a:lnTo>
                                  <a:lnTo>
                                    <a:pt x="1061" y="2021"/>
                                  </a:lnTo>
                                  <a:lnTo>
                                    <a:pt x="1082" y="2111"/>
                                  </a:lnTo>
                                  <a:lnTo>
                                    <a:pt x="1107" y="2198"/>
                                  </a:lnTo>
                                  <a:lnTo>
                                    <a:pt x="1136" y="2282"/>
                                  </a:lnTo>
                                  <a:lnTo>
                                    <a:pt x="1100" y="2287"/>
                                  </a:lnTo>
                                  <a:lnTo>
                                    <a:pt x="1057" y="2292"/>
                                  </a:lnTo>
                                  <a:lnTo>
                                    <a:pt x="1010" y="2297"/>
                                  </a:lnTo>
                                  <a:lnTo>
                                    <a:pt x="957" y="2302"/>
                                  </a:lnTo>
                                  <a:lnTo>
                                    <a:pt x="845" y="2309"/>
                                  </a:lnTo>
                                  <a:lnTo>
                                    <a:pt x="729" y="2317"/>
                                  </a:lnTo>
                                  <a:lnTo>
                                    <a:pt x="623" y="2324"/>
                                  </a:lnTo>
                                  <a:lnTo>
                                    <a:pt x="534" y="2330"/>
                                  </a:lnTo>
                                  <a:lnTo>
                                    <a:pt x="499" y="2334"/>
                                  </a:lnTo>
                                  <a:lnTo>
                                    <a:pt x="472" y="2337"/>
                                  </a:lnTo>
                                  <a:lnTo>
                                    <a:pt x="462" y="2339"/>
                                  </a:lnTo>
                                  <a:lnTo>
                                    <a:pt x="455" y="2341"/>
                                  </a:lnTo>
                                  <a:lnTo>
                                    <a:pt x="450" y="2342"/>
                                  </a:lnTo>
                                  <a:lnTo>
                                    <a:pt x="448" y="2344"/>
                                  </a:lnTo>
                                  <a:lnTo>
                                    <a:pt x="416" y="2276"/>
                                  </a:lnTo>
                                  <a:lnTo>
                                    <a:pt x="383" y="2205"/>
                                  </a:lnTo>
                                  <a:lnTo>
                                    <a:pt x="350" y="2131"/>
                                  </a:lnTo>
                                  <a:lnTo>
                                    <a:pt x="318" y="2055"/>
                                  </a:lnTo>
                                  <a:lnTo>
                                    <a:pt x="285" y="1977"/>
                                  </a:lnTo>
                                  <a:lnTo>
                                    <a:pt x="253" y="1897"/>
                                  </a:lnTo>
                                  <a:lnTo>
                                    <a:pt x="222" y="1818"/>
                                  </a:lnTo>
                                  <a:lnTo>
                                    <a:pt x="191" y="1738"/>
                                  </a:lnTo>
                                  <a:lnTo>
                                    <a:pt x="161" y="1658"/>
                                  </a:lnTo>
                                  <a:lnTo>
                                    <a:pt x="134" y="1580"/>
                                  </a:lnTo>
                                  <a:lnTo>
                                    <a:pt x="107" y="1503"/>
                                  </a:lnTo>
                                  <a:lnTo>
                                    <a:pt x="81" y="1428"/>
                                  </a:lnTo>
                                  <a:lnTo>
                                    <a:pt x="58" y="1357"/>
                                  </a:lnTo>
                                  <a:lnTo>
                                    <a:pt x="36" y="1287"/>
                                  </a:lnTo>
                                  <a:lnTo>
                                    <a:pt x="17" y="1222"/>
                                  </a:lnTo>
                                  <a:lnTo>
                                    <a:pt x="0" y="1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695"/>
                          <wps:cNvSpPr>
                            <a:spLocks/>
                          </wps:cNvSpPr>
                          <wps:spPr bwMode="auto">
                            <a:xfrm flipH="1">
                              <a:off x="6079" y="3052"/>
                              <a:ext cx="446" cy="705"/>
                            </a:xfrm>
                            <a:custGeom>
                              <a:avLst/>
                              <a:gdLst>
                                <a:gd name="T0" fmla="*/ 906 w 1778"/>
                                <a:gd name="T1" fmla="*/ 25 h 2713"/>
                                <a:gd name="T2" fmla="*/ 833 w 1778"/>
                                <a:gd name="T3" fmla="*/ 78 h 2713"/>
                                <a:gd name="T4" fmla="*/ 762 w 1778"/>
                                <a:gd name="T5" fmla="*/ 134 h 2713"/>
                                <a:gd name="T6" fmla="*/ 692 w 1778"/>
                                <a:gd name="T7" fmla="*/ 194 h 2713"/>
                                <a:gd name="T8" fmla="*/ 624 w 1778"/>
                                <a:gd name="T9" fmla="*/ 258 h 2713"/>
                                <a:gd name="T10" fmla="*/ 558 w 1778"/>
                                <a:gd name="T11" fmla="*/ 325 h 2713"/>
                                <a:gd name="T12" fmla="*/ 493 w 1778"/>
                                <a:gd name="T13" fmla="*/ 394 h 2713"/>
                                <a:gd name="T14" fmla="*/ 431 w 1778"/>
                                <a:gd name="T15" fmla="*/ 466 h 2713"/>
                                <a:gd name="T16" fmla="*/ 370 w 1778"/>
                                <a:gd name="T17" fmla="*/ 542 h 2713"/>
                                <a:gd name="T18" fmla="*/ 313 w 1778"/>
                                <a:gd name="T19" fmla="*/ 619 h 2713"/>
                                <a:gd name="T20" fmla="*/ 257 w 1778"/>
                                <a:gd name="T21" fmla="*/ 699 h 2713"/>
                                <a:gd name="T22" fmla="*/ 203 w 1778"/>
                                <a:gd name="T23" fmla="*/ 781 h 2713"/>
                                <a:gd name="T24" fmla="*/ 153 w 1778"/>
                                <a:gd name="T25" fmla="*/ 865 h 2713"/>
                                <a:gd name="T26" fmla="*/ 105 w 1778"/>
                                <a:gd name="T27" fmla="*/ 951 h 2713"/>
                                <a:gd name="T28" fmla="*/ 61 w 1778"/>
                                <a:gd name="T29" fmla="*/ 1038 h 2713"/>
                                <a:gd name="T30" fmla="*/ 20 w 1778"/>
                                <a:gd name="T31" fmla="*/ 1126 h 2713"/>
                                <a:gd name="T32" fmla="*/ 27 w 1778"/>
                                <a:gd name="T33" fmla="*/ 1269 h 2713"/>
                                <a:gd name="T34" fmla="*/ 88 w 1778"/>
                                <a:gd name="T35" fmla="*/ 1478 h 2713"/>
                                <a:gd name="T36" fmla="*/ 154 w 1778"/>
                                <a:gd name="T37" fmla="*/ 1694 h 2713"/>
                                <a:gd name="T38" fmla="*/ 228 w 1778"/>
                                <a:gd name="T39" fmla="*/ 1911 h 2713"/>
                                <a:gd name="T40" fmla="*/ 306 w 1778"/>
                                <a:gd name="T41" fmla="*/ 2122 h 2713"/>
                                <a:gd name="T42" fmla="*/ 367 w 1778"/>
                                <a:gd name="T43" fmla="*/ 2273 h 2713"/>
                                <a:gd name="T44" fmla="*/ 408 w 1778"/>
                                <a:gd name="T45" fmla="*/ 2367 h 2713"/>
                                <a:gd name="T46" fmla="*/ 450 w 1778"/>
                                <a:gd name="T47" fmla="*/ 2456 h 2713"/>
                                <a:gd name="T48" fmla="*/ 493 w 1778"/>
                                <a:gd name="T49" fmla="*/ 2539 h 2713"/>
                                <a:gd name="T50" fmla="*/ 537 w 1778"/>
                                <a:gd name="T51" fmla="*/ 2614 h 2713"/>
                                <a:gd name="T52" fmla="*/ 580 w 1778"/>
                                <a:gd name="T53" fmla="*/ 2682 h 2713"/>
                                <a:gd name="T54" fmla="*/ 1459 w 1778"/>
                                <a:gd name="T55" fmla="*/ 2666 h 2713"/>
                                <a:gd name="T56" fmla="*/ 1510 w 1778"/>
                                <a:gd name="T57" fmla="*/ 2501 h 2713"/>
                                <a:gd name="T58" fmla="*/ 1556 w 1778"/>
                                <a:gd name="T59" fmla="*/ 2335 h 2713"/>
                                <a:gd name="T60" fmla="*/ 1603 w 1778"/>
                                <a:gd name="T61" fmla="*/ 2170 h 2713"/>
                                <a:gd name="T62" fmla="*/ 1646 w 1778"/>
                                <a:gd name="T63" fmla="*/ 2004 h 2713"/>
                                <a:gd name="T64" fmla="*/ 1685 w 1778"/>
                                <a:gd name="T65" fmla="*/ 1837 h 2713"/>
                                <a:gd name="T66" fmla="*/ 1721 w 1778"/>
                                <a:gd name="T67" fmla="*/ 1669 h 2713"/>
                                <a:gd name="T68" fmla="*/ 1752 w 1778"/>
                                <a:gd name="T69" fmla="*/ 1498 h 2713"/>
                                <a:gd name="T70" fmla="*/ 1778 w 1778"/>
                                <a:gd name="T71" fmla="*/ 1327 h 2713"/>
                                <a:gd name="T72" fmla="*/ 1671 w 1778"/>
                                <a:gd name="T73" fmla="*/ 1084 h 2713"/>
                                <a:gd name="T74" fmla="*/ 1570 w 1778"/>
                                <a:gd name="T75" fmla="*/ 876 h 2713"/>
                                <a:gd name="T76" fmla="*/ 1475 w 1778"/>
                                <a:gd name="T77" fmla="*/ 692 h 2713"/>
                                <a:gd name="T78" fmla="*/ 1427 w 1778"/>
                                <a:gd name="T79" fmla="*/ 610 h 2713"/>
                                <a:gd name="T80" fmla="*/ 1380 w 1778"/>
                                <a:gd name="T81" fmla="*/ 531 h 2713"/>
                                <a:gd name="T82" fmla="*/ 1332 w 1778"/>
                                <a:gd name="T83" fmla="*/ 457 h 2713"/>
                                <a:gd name="T84" fmla="*/ 1282 w 1778"/>
                                <a:gd name="T85" fmla="*/ 387 h 2713"/>
                                <a:gd name="T86" fmla="*/ 1232 w 1778"/>
                                <a:gd name="T87" fmla="*/ 319 h 2713"/>
                                <a:gd name="T88" fmla="*/ 1179 w 1778"/>
                                <a:gd name="T89" fmla="*/ 253 h 2713"/>
                                <a:gd name="T90" fmla="*/ 1124 w 1778"/>
                                <a:gd name="T91" fmla="*/ 190 h 2713"/>
                                <a:gd name="T92" fmla="*/ 1067 w 1778"/>
                                <a:gd name="T93" fmla="*/ 126 h 2713"/>
                                <a:gd name="T94" fmla="*/ 943 w 1778"/>
                                <a:gd name="T95" fmla="*/ 0 h 2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778" h="2713">
                                  <a:moveTo>
                                    <a:pt x="943" y="0"/>
                                  </a:moveTo>
                                  <a:lnTo>
                                    <a:pt x="906" y="25"/>
                                  </a:lnTo>
                                  <a:lnTo>
                                    <a:pt x="869" y="51"/>
                                  </a:lnTo>
                                  <a:lnTo>
                                    <a:pt x="833" y="78"/>
                                  </a:lnTo>
                                  <a:lnTo>
                                    <a:pt x="797" y="105"/>
                                  </a:lnTo>
                                  <a:lnTo>
                                    <a:pt x="762" y="134"/>
                                  </a:lnTo>
                                  <a:lnTo>
                                    <a:pt x="727" y="163"/>
                                  </a:lnTo>
                                  <a:lnTo>
                                    <a:pt x="692" y="194"/>
                                  </a:lnTo>
                                  <a:lnTo>
                                    <a:pt x="658" y="225"/>
                                  </a:lnTo>
                                  <a:lnTo>
                                    <a:pt x="624" y="258"/>
                                  </a:lnTo>
                                  <a:lnTo>
                                    <a:pt x="591" y="291"/>
                                  </a:lnTo>
                                  <a:lnTo>
                                    <a:pt x="558" y="325"/>
                                  </a:lnTo>
                                  <a:lnTo>
                                    <a:pt x="525" y="359"/>
                                  </a:lnTo>
                                  <a:lnTo>
                                    <a:pt x="493" y="394"/>
                                  </a:lnTo>
                                  <a:lnTo>
                                    <a:pt x="462" y="431"/>
                                  </a:lnTo>
                                  <a:lnTo>
                                    <a:pt x="431" y="466"/>
                                  </a:lnTo>
                                  <a:lnTo>
                                    <a:pt x="400" y="503"/>
                                  </a:lnTo>
                                  <a:lnTo>
                                    <a:pt x="370" y="542"/>
                                  </a:lnTo>
                                  <a:lnTo>
                                    <a:pt x="342" y="581"/>
                                  </a:lnTo>
                                  <a:lnTo>
                                    <a:pt x="313" y="619"/>
                                  </a:lnTo>
                                  <a:lnTo>
                                    <a:pt x="284" y="660"/>
                                  </a:lnTo>
                                  <a:lnTo>
                                    <a:pt x="257" y="699"/>
                                  </a:lnTo>
                                  <a:lnTo>
                                    <a:pt x="229" y="741"/>
                                  </a:lnTo>
                                  <a:lnTo>
                                    <a:pt x="203" y="781"/>
                                  </a:lnTo>
                                  <a:lnTo>
                                    <a:pt x="178" y="823"/>
                                  </a:lnTo>
                                  <a:lnTo>
                                    <a:pt x="153" y="865"/>
                                  </a:lnTo>
                                  <a:lnTo>
                                    <a:pt x="129" y="908"/>
                                  </a:lnTo>
                                  <a:lnTo>
                                    <a:pt x="105" y="951"/>
                                  </a:lnTo>
                                  <a:lnTo>
                                    <a:pt x="83" y="994"/>
                                  </a:lnTo>
                                  <a:lnTo>
                                    <a:pt x="61" y="1038"/>
                                  </a:lnTo>
                                  <a:lnTo>
                                    <a:pt x="40" y="1082"/>
                                  </a:lnTo>
                                  <a:lnTo>
                                    <a:pt x="20" y="1126"/>
                                  </a:lnTo>
                                  <a:lnTo>
                                    <a:pt x="0" y="1170"/>
                                  </a:lnTo>
                                  <a:lnTo>
                                    <a:pt x="27" y="1269"/>
                                  </a:lnTo>
                                  <a:lnTo>
                                    <a:pt x="56" y="1372"/>
                                  </a:lnTo>
                                  <a:lnTo>
                                    <a:pt x="88" y="1478"/>
                                  </a:lnTo>
                                  <a:lnTo>
                                    <a:pt x="120" y="1586"/>
                                  </a:lnTo>
                                  <a:lnTo>
                                    <a:pt x="154" y="1694"/>
                                  </a:lnTo>
                                  <a:lnTo>
                                    <a:pt x="190" y="1803"/>
                                  </a:lnTo>
                                  <a:lnTo>
                                    <a:pt x="228" y="1911"/>
                                  </a:lnTo>
                                  <a:lnTo>
                                    <a:pt x="266" y="2017"/>
                                  </a:lnTo>
                                  <a:lnTo>
                                    <a:pt x="306" y="2122"/>
                                  </a:lnTo>
                                  <a:lnTo>
                                    <a:pt x="346" y="2223"/>
                                  </a:lnTo>
                                  <a:lnTo>
                                    <a:pt x="367" y="2273"/>
                                  </a:lnTo>
                                  <a:lnTo>
                                    <a:pt x="387" y="2320"/>
                                  </a:lnTo>
                                  <a:lnTo>
                                    <a:pt x="408" y="2367"/>
                                  </a:lnTo>
                                  <a:lnTo>
                                    <a:pt x="430" y="2412"/>
                                  </a:lnTo>
                                  <a:lnTo>
                                    <a:pt x="450" y="2456"/>
                                  </a:lnTo>
                                  <a:lnTo>
                                    <a:pt x="472" y="2498"/>
                                  </a:lnTo>
                                  <a:lnTo>
                                    <a:pt x="493" y="2539"/>
                                  </a:lnTo>
                                  <a:lnTo>
                                    <a:pt x="515" y="2578"/>
                                  </a:lnTo>
                                  <a:lnTo>
                                    <a:pt x="537" y="2614"/>
                                  </a:lnTo>
                                  <a:lnTo>
                                    <a:pt x="559" y="2650"/>
                                  </a:lnTo>
                                  <a:lnTo>
                                    <a:pt x="580" y="2682"/>
                                  </a:lnTo>
                                  <a:lnTo>
                                    <a:pt x="602" y="2713"/>
                                  </a:lnTo>
                                  <a:lnTo>
                                    <a:pt x="1459" y="2666"/>
                                  </a:lnTo>
                                  <a:lnTo>
                                    <a:pt x="1485" y="2583"/>
                                  </a:lnTo>
                                  <a:lnTo>
                                    <a:pt x="1510" y="2501"/>
                                  </a:lnTo>
                                  <a:lnTo>
                                    <a:pt x="1533" y="2418"/>
                                  </a:lnTo>
                                  <a:lnTo>
                                    <a:pt x="1556" y="2335"/>
                                  </a:lnTo>
                                  <a:lnTo>
                                    <a:pt x="1580" y="2252"/>
                                  </a:lnTo>
                                  <a:lnTo>
                                    <a:pt x="1603" y="2170"/>
                                  </a:lnTo>
                                  <a:lnTo>
                                    <a:pt x="1624" y="2087"/>
                                  </a:lnTo>
                                  <a:lnTo>
                                    <a:pt x="1646" y="2004"/>
                                  </a:lnTo>
                                  <a:lnTo>
                                    <a:pt x="1666" y="1921"/>
                                  </a:lnTo>
                                  <a:lnTo>
                                    <a:pt x="1685" y="1837"/>
                                  </a:lnTo>
                                  <a:lnTo>
                                    <a:pt x="1703" y="1753"/>
                                  </a:lnTo>
                                  <a:lnTo>
                                    <a:pt x="1721" y="1669"/>
                                  </a:lnTo>
                                  <a:lnTo>
                                    <a:pt x="1737" y="1584"/>
                                  </a:lnTo>
                                  <a:lnTo>
                                    <a:pt x="1752" y="1498"/>
                                  </a:lnTo>
                                  <a:lnTo>
                                    <a:pt x="1766" y="1413"/>
                                  </a:lnTo>
                                  <a:lnTo>
                                    <a:pt x="1778" y="1327"/>
                                  </a:lnTo>
                                  <a:lnTo>
                                    <a:pt x="1723" y="1201"/>
                                  </a:lnTo>
                                  <a:lnTo>
                                    <a:pt x="1671" y="1084"/>
                                  </a:lnTo>
                                  <a:lnTo>
                                    <a:pt x="1621" y="977"/>
                                  </a:lnTo>
                                  <a:lnTo>
                                    <a:pt x="1570" y="876"/>
                                  </a:lnTo>
                                  <a:lnTo>
                                    <a:pt x="1523" y="781"/>
                                  </a:lnTo>
                                  <a:lnTo>
                                    <a:pt x="1475" y="692"/>
                                  </a:lnTo>
                                  <a:lnTo>
                                    <a:pt x="1451" y="650"/>
                                  </a:lnTo>
                                  <a:lnTo>
                                    <a:pt x="1427" y="610"/>
                                  </a:lnTo>
                                  <a:lnTo>
                                    <a:pt x="1403" y="570"/>
                                  </a:lnTo>
                                  <a:lnTo>
                                    <a:pt x="1380" y="531"/>
                                  </a:lnTo>
                                  <a:lnTo>
                                    <a:pt x="1356" y="494"/>
                                  </a:lnTo>
                                  <a:lnTo>
                                    <a:pt x="1332" y="457"/>
                                  </a:lnTo>
                                  <a:lnTo>
                                    <a:pt x="1307" y="421"/>
                                  </a:lnTo>
                                  <a:lnTo>
                                    <a:pt x="1282" y="387"/>
                                  </a:lnTo>
                                  <a:lnTo>
                                    <a:pt x="1257" y="352"/>
                                  </a:lnTo>
                                  <a:lnTo>
                                    <a:pt x="1232" y="319"/>
                                  </a:lnTo>
                                  <a:lnTo>
                                    <a:pt x="1205" y="286"/>
                                  </a:lnTo>
                                  <a:lnTo>
                                    <a:pt x="1179" y="253"/>
                                  </a:lnTo>
                                  <a:lnTo>
                                    <a:pt x="1152" y="221"/>
                                  </a:lnTo>
                                  <a:lnTo>
                                    <a:pt x="1124" y="190"/>
                                  </a:lnTo>
                                  <a:lnTo>
                                    <a:pt x="1096" y="157"/>
                                  </a:lnTo>
                                  <a:lnTo>
                                    <a:pt x="1067" y="126"/>
                                  </a:lnTo>
                                  <a:lnTo>
                                    <a:pt x="1006" y="63"/>
                                  </a:lnTo>
                                  <a:lnTo>
                                    <a:pt x="9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696"/>
                          <wps:cNvSpPr>
                            <a:spLocks/>
                          </wps:cNvSpPr>
                          <wps:spPr bwMode="auto">
                            <a:xfrm flipH="1">
                              <a:off x="6264" y="3081"/>
                              <a:ext cx="247" cy="654"/>
                            </a:xfrm>
                            <a:custGeom>
                              <a:avLst/>
                              <a:gdLst>
                                <a:gd name="T0" fmla="*/ 14 w 983"/>
                                <a:gd name="T1" fmla="*/ 1033 h 2515"/>
                                <a:gd name="T2" fmla="*/ 48 w 983"/>
                                <a:gd name="T3" fmla="*/ 962 h 2515"/>
                                <a:gd name="T4" fmla="*/ 87 w 983"/>
                                <a:gd name="T5" fmla="*/ 887 h 2515"/>
                                <a:gd name="T6" fmla="*/ 130 w 983"/>
                                <a:gd name="T7" fmla="*/ 811 h 2515"/>
                                <a:gd name="T8" fmla="*/ 178 w 983"/>
                                <a:gd name="T9" fmla="*/ 736 h 2515"/>
                                <a:gd name="T10" fmla="*/ 229 w 983"/>
                                <a:gd name="T11" fmla="*/ 661 h 2515"/>
                                <a:gd name="T12" fmla="*/ 284 w 983"/>
                                <a:gd name="T13" fmla="*/ 586 h 2515"/>
                                <a:gd name="T14" fmla="*/ 341 w 983"/>
                                <a:gd name="T15" fmla="*/ 512 h 2515"/>
                                <a:gd name="T16" fmla="*/ 401 w 983"/>
                                <a:gd name="T17" fmla="*/ 439 h 2515"/>
                                <a:gd name="T18" fmla="*/ 462 w 983"/>
                                <a:gd name="T19" fmla="*/ 369 h 2515"/>
                                <a:gd name="T20" fmla="*/ 524 w 983"/>
                                <a:gd name="T21" fmla="*/ 301 h 2515"/>
                                <a:gd name="T22" fmla="*/ 586 w 983"/>
                                <a:gd name="T23" fmla="*/ 236 h 2515"/>
                                <a:gd name="T24" fmla="*/ 648 w 983"/>
                                <a:gd name="T25" fmla="*/ 176 h 2515"/>
                                <a:gd name="T26" fmla="*/ 709 w 983"/>
                                <a:gd name="T27" fmla="*/ 119 h 2515"/>
                                <a:gd name="T28" fmla="*/ 768 w 983"/>
                                <a:gd name="T29" fmla="*/ 67 h 2515"/>
                                <a:gd name="T30" fmla="*/ 827 w 983"/>
                                <a:gd name="T31" fmla="*/ 20 h 2515"/>
                                <a:gd name="T32" fmla="*/ 858 w 983"/>
                                <a:gd name="T33" fmla="*/ 8 h 2515"/>
                                <a:gd name="T34" fmla="*/ 865 w 983"/>
                                <a:gd name="T35" fmla="*/ 56 h 2515"/>
                                <a:gd name="T36" fmla="*/ 883 w 983"/>
                                <a:gd name="T37" fmla="*/ 195 h 2515"/>
                                <a:gd name="T38" fmla="*/ 911 w 983"/>
                                <a:gd name="T39" fmla="*/ 476 h 2515"/>
                                <a:gd name="T40" fmla="*/ 941 w 983"/>
                                <a:gd name="T41" fmla="*/ 838 h 2515"/>
                                <a:gd name="T42" fmla="*/ 961 w 983"/>
                                <a:gd name="T43" fmla="*/ 1138 h 2515"/>
                                <a:gd name="T44" fmla="*/ 971 w 983"/>
                                <a:gd name="T45" fmla="*/ 1344 h 2515"/>
                                <a:gd name="T46" fmla="*/ 979 w 983"/>
                                <a:gd name="T47" fmla="*/ 1549 h 2515"/>
                                <a:gd name="T48" fmla="*/ 983 w 983"/>
                                <a:gd name="T49" fmla="*/ 1747 h 2515"/>
                                <a:gd name="T50" fmla="*/ 982 w 983"/>
                                <a:gd name="T51" fmla="*/ 1936 h 2515"/>
                                <a:gd name="T52" fmla="*/ 976 w 983"/>
                                <a:gd name="T53" fmla="*/ 2109 h 2515"/>
                                <a:gd name="T54" fmla="*/ 964 w 983"/>
                                <a:gd name="T55" fmla="*/ 2263 h 2515"/>
                                <a:gd name="T56" fmla="*/ 945 w 983"/>
                                <a:gd name="T57" fmla="*/ 2393 h 2515"/>
                                <a:gd name="T58" fmla="*/ 910 w 983"/>
                                <a:gd name="T59" fmla="*/ 2455 h 2515"/>
                                <a:gd name="T60" fmla="*/ 860 w 983"/>
                                <a:gd name="T61" fmla="*/ 2469 h 2515"/>
                                <a:gd name="T62" fmla="*/ 777 w 983"/>
                                <a:gd name="T63" fmla="*/ 2486 h 2515"/>
                                <a:gd name="T64" fmla="*/ 672 w 983"/>
                                <a:gd name="T65" fmla="*/ 2504 h 2515"/>
                                <a:gd name="T66" fmla="*/ 604 w 983"/>
                                <a:gd name="T67" fmla="*/ 2514 h 2515"/>
                                <a:gd name="T68" fmla="*/ 570 w 983"/>
                                <a:gd name="T69" fmla="*/ 2482 h 2515"/>
                                <a:gd name="T70" fmla="*/ 522 w 983"/>
                                <a:gd name="T71" fmla="*/ 2404 h 2515"/>
                                <a:gd name="T72" fmla="*/ 475 w 983"/>
                                <a:gd name="T73" fmla="*/ 2318 h 2515"/>
                                <a:gd name="T74" fmla="*/ 428 w 983"/>
                                <a:gd name="T75" fmla="*/ 2225 h 2515"/>
                                <a:gd name="T76" fmla="*/ 383 w 983"/>
                                <a:gd name="T77" fmla="*/ 2126 h 2515"/>
                                <a:gd name="T78" fmla="*/ 339 w 983"/>
                                <a:gd name="T79" fmla="*/ 2024 h 2515"/>
                                <a:gd name="T80" fmla="*/ 274 w 983"/>
                                <a:gd name="T81" fmla="*/ 1864 h 2515"/>
                                <a:gd name="T82" fmla="*/ 196 w 983"/>
                                <a:gd name="T83" fmla="*/ 1650 h 2515"/>
                                <a:gd name="T84" fmla="*/ 125 w 983"/>
                                <a:gd name="T85" fmla="*/ 1447 h 2515"/>
                                <a:gd name="T86" fmla="*/ 65 w 983"/>
                                <a:gd name="T87" fmla="*/ 1267 h 2515"/>
                                <a:gd name="T88" fmla="*/ 18 w 983"/>
                                <a:gd name="T89" fmla="*/ 1124 h 2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983" h="2515">
                                  <a:moveTo>
                                    <a:pt x="0" y="1069"/>
                                  </a:moveTo>
                                  <a:lnTo>
                                    <a:pt x="14" y="1033"/>
                                  </a:lnTo>
                                  <a:lnTo>
                                    <a:pt x="30" y="998"/>
                                  </a:lnTo>
                                  <a:lnTo>
                                    <a:pt x="48" y="962"/>
                                  </a:lnTo>
                                  <a:lnTo>
                                    <a:pt x="67" y="925"/>
                                  </a:lnTo>
                                  <a:lnTo>
                                    <a:pt x="87" y="887"/>
                                  </a:lnTo>
                                  <a:lnTo>
                                    <a:pt x="107" y="850"/>
                                  </a:lnTo>
                                  <a:lnTo>
                                    <a:pt x="130" y="811"/>
                                  </a:lnTo>
                                  <a:lnTo>
                                    <a:pt x="154" y="774"/>
                                  </a:lnTo>
                                  <a:lnTo>
                                    <a:pt x="178" y="736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29" y="661"/>
                                  </a:lnTo>
                                  <a:lnTo>
                                    <a:pt x="256" y="623"/>
                                  </a:lnTo>
                                  <a:lnTo>
                                    <a:pt x="284" y="586"/>
                                  </a:lnTo>
                                  <a:lnTo>
                                    <a:pt x="312" y="548"/>
                                  </a:lnTo>
                                  <a:lnTo>
                                    <a:pt x="341" y="512"/>
                                  </a:lnTo>
                                  <a:lnTo>
                                    <a:pt x="371" y="475"/>
                                  </a:lnTo>
                                  <a:lnTo>
                                    <a:pt x="401" y="439"/>
                                  </a:lnTo>
                                  <a:lnTo>
                                    <a:pt x="431" y="403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93" y="334"/>
                                  </a:lnTo>
                                  <a:lnTo>
                                    <a:pt x="524" y="301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86" y="236"/>
                                  </a:lnTo>
                                  <a:lnTo>
                                    <a:pt x="617" y="205"/>
                                  </a:lnTo>
                                  <a:lnTo>
                                    <a:pt x="648" y="176"/>
                                  </a:lnTo>
                                  <a:lnTo>
                                    <a:pt x="679" y="147"/>
                                  </a:lnTo>
                                  <a:lnTo>
                                    <a:pt x="709" y="119"/>
                                  </a:lnTo>
                                  <a:lnTo>
                                    <a:pt x="738" y="92"/>
                                  </a:lnTo>
                                  <a:lnTo>
                                    <a:pt x="768" y="67"/>
                                  </a:lnTo>
                                  <a:lnTo>
                                    <a:pt x="798" y="43"/>
                                  </a:lnTo>
                                  <a:lnTo>
                                    <a:pt x="827" y="20"/>
                                  </a:lnTo>
                                  <a:lnTo>
                                    <a:pt x="855" y="0"/>
                                  </a:lnTo>
                                  <a:lnTo>
                                    <a:pt x="858" y="8"/>
                                  </a:lnTo>
                                  <a:lnTo>
                                    <a:pt x="861" y="28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71" y="94"/>
                                  </a:lnTo>
                                  <a:lnTo>
                                    <a:pt x="883" y="195"/>
                                  </a:lnTo>
                                  <a:lnTo>
                                    <a:pt x="896" y="323"/>
                                  </a:lnTo>
                                  <a:lnTo>
                                    <a:pt x="911" y="476"/>
                                  </a:lnTo>
                                  <a:lnTo>
                                    <a:pt x="926" y="649"/>
                                  </a:lnTo>
                                  <a:lnTo>
                                    <a:pt x="941" y="838"/>
                                  </a:lnTo>
                                  <a:lnTo>
                                    <a:pt x="954" y="1036"/>
                                  </a:lnTo>
                                  <a:lnTo>
                                    <a:pt x="961" y="1138"/>
                                  </a:lnTo>
                                  <a:lnTo>
                                    <a:pt x="966" y="1241"/>
                                  </a:lnTo>
                                  <a:lnTo>
                                    <a:pt x="971" y="1344"/>
                                  </a:lnTo>
                                  <a:lnTo>
                                    <a:pt x="976" y="1446"/>
                                  </a:lnTo>
                                  <a:lnTo>
                                    <a:pt x="979" y="1549"/>
                                  </a:lnTo>
                                  <a:lnTo>
                                    <a:pt x="982" y="1649"/>
                                  </a:lnTo>
                                  <a:lnTo>
                                    <a:pt x="983" y="1747"/>
                                  </a:lnTo>
                                  <a:lnTo>
                                    <a:pt x="983" y="1843"/>
                                  </a:lnTo>
                                  <a:lnTo>
                                    <a:pt x="982" y="1936"/>
                                  </a:lnTo>
                                  <a:lnTo>
                                    <a:pt x="979" y="2025"/>
                                  </a:lnTo>
                                  <a:lnTo>
                                    <a:pt x="976" y="2109"/>
                                  </a:lnTo>
                                  <a:lnTo>
                                    <a:pt x="970" y="2189"/>
                                  </a:lnTo>
                                  <a:lnTo>
                                    <a:pt x="964" y="2263"/>
                                  </a:lnTo>
                                  <a:lnTo>
                                    <a:pt x="954" y="2331"/>
                                  </a:lnTo>
                                  <a:lnTo>
                                    <a:pt x="945" y="2393"/>
                                  </a:lnTo>
                                  <a:lnTo>
                                    <a:pt x="932" y="2448"/>
                                  </a:lnTo>
                                  <a:lnTo>
                                    <a:pt x="910" y="2455"/>
                                  </a:lnTo>
                                  <a:lnTo>
                                    <a:pt x="885" y="2463"/>
                                  </a:lnTo>
                                  <a:lnTo>
                                    <a:pt x="860" y="2469"/>
                                  </a:lnTo>
                                  <a:lnTo>
                                    <a:pt x="833" y="2476"/>
                                  </a:lnTo>
                                  <a:lnTo>
                                    <a:pt x="777" y="2486"/>
                                  </a:lnTo>
                                  <a:lnTo>
                                    <a:pt x="722" y="2497"/>
                                  </a:lnTo>
                                  <a:lnTo>
                                    <a:pt x="672" y="2504"/>
                                  </a:lnTo>
                                  <a:lnTo>
                                    <a:pt x="631" y="2510"/>
                                  </a:lnTo>
                                  <a:lnTo>
                                    <a:pt x="604" y="2514"/>
                                  </a:lnTo>
                                  <a:lnTo>
                                    <a:pt x="594" y="2515"/>
                                  </a:lnTo>
                                  <a:lnTo>
                                    <a:pt x="570" y="2482"/>
                                  </a:lnTo>
                                  <a:lnTo>
                                    <a:pt x="546" y="2443"/>
                                  </a:lnTo>
                                  <a:lnTo>
                                    <a:pt x="522" y="2404"/>
                                  </a:lnTo>
                                  <a:lnTo>
                                    <a:pt x="499" y="2362"/>
                                  </a:lnTo>
                                  <a:lnTo>
                                    <a:pt x="475" y="2318"/>
                                  </a:lnTo>
                                  <a:lnTo>
                                    <a:pt x="452" y="2273"/>
                                  </a:lnTo>
                                  <a:lnTo>
                                    <a:pt x="428" y="2225"/>
                                  </a:lnTo>
                                  <a:lnTo>
                                    <a:pt x="405" y="2176"/>
                                  </a:lnTo>
                                  <a:lnTo>
                                    <a:pt x="383" y="2126"/>
                                  </a:lnTo>
                                  <a:lnTo>
                                    <a:pt x="360" y="2075"/>
                                  </a:lnTo>
                                  <a:lnTo>
                                    <a:pt x="339" y="2024"/>
                                  </a:lnTo>
                                  <a:lnTo>
                                    <a:pt x="317" y="1970"/>
                                  </a:lnTo>
                                  <a:lnTo>
                                    <a:pt x="274" y="1864"/>
                                  </a:lnTo>
                                  <a:lnTo>
                                    <a:pt x="234" y="1756"/>
                                  </a:lnTo>
                                  <a:lnTo>
                                    <a:pt x="196" y="1650"/>
                                  </a:lnTo>
                                  <a:lnTo>
                                    <a:pt x="159" y="1546"/>
                                  </a:lnTo>
                                  <a:lnTo>
                                    <a:pt x="125" y="1447"/>
                                  </a:lnTo>
                                  <a:lnTo>
                                    <a:pt x="94" y="1353"/>
                                  </a:lnTo>
                                  <a:lnTo>
                                    <a:pt x="65" y="1267"/>
                                  </a:lnTo>
                                  <a:lnTo>
                                    <a:pt x="40" y="1191"/>
                                  </a:lnTo>
                                  <a:lnTo>
                                    <a:pt x="18" y="1124"/>
                                  </a:lnTo>
                                  <a:lnTo>
                                    <a:pt x="0" y="10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697"/>
                          <wps:cNvSpPr>
                            <a:spLocks/>
                          </wps:cNvSpPr>
                          <wps:spPr bwMode="auto">
                            <a:xfrm flipH="1">
                              <a:off x="6094" y="3094"/>
                              <a:ext cx="175" cy="627"/>
                            </a:xfrm>
                            <a:custGeom>
                              <a:avLst/>
                              <a:gdLst>
                                <a:gd name="T0" fmla="*/ 687 w 699"/>
                                <a:gd name="T1" fmla="*/ 1155 h 2411"/>
                                <a:gd name="T2" fmla="*/ 661 w 699"/>
                                <a:gd name="T3" fmla="*/ 1077 h 2411"/>
                                <a:gd name="T4" fmla="*/ 631 w 699"/>
                                <a:gd name="T5" fmla="*/ 997 h 2411"/>
                                <a:gd name="T6" fmla="*/ 598 w 699"/>
                                <a:gd name="T7" fmla="*/ 916 h 2411"/>
                                <a:gd name="T8" fmla="*/ 541 w 699"/>
                                <a:gd name="T9" fmla="*/ 793 h 2411"/>
                                <a:gd name="T10" fmla="*/ 457 w 699"/>
                                <a:gd name="T11" fmla="*/ 629 h 2411"/>
                                <a:gd name="T12" fmla="*/ 388 w 699"/>
                                <a:gd name="T13" fmla="*/ 508 h 2411"/>
                                <a:gd name="T14" fmla="*/ 339 w 699"/>
                                <a:gd name="T15" fmla="*/ 429 h 2411"/>
                                <a:gd name="T16" fmla="*/ 290 w 699"/>
                                <a:gd name="T17" fmla="*/ 353 h 2411"/>
                                <a:gd name="T18" fmla="*/ 239 w 699"/>
                                <a:gd name="T19" fmla="*/ 280 h 2411"/>
                                <a:gd name="T20" fmla="*/ 186 w 699"/>
                                <a:gd name="T21" fmla="*/ 210 h 2411"/>
                                <a:gd name="T22" fmla="*/ 134 w 699"/>
                                <a:gd name="T23" fmla="*/ 144 h 2411"/>
                                <a:gd name="T24" fmla="*/ 81 w 699"/>
                                <a:gd name="T25" fmla="*/ 82 h 2411"/>
                                <a:gd name="T26" fmla="*/ 29 w 699"/>
                                <a:gd name="T27" fmla="*/ 26 h 2411"/>
                                <a:gd name="T28" fmla="*/ 0 w 699"/>
                                <a:gd name="T29" fmla="*/ 7 h 2411"/>
                                <a:gd name="T30" fmla="*/ 3 w 699"/>
                                <a:gd name="T31" fmla="*/ 45 h 2411"/>
                                <a:gd name="T32" fmla="*/ 15 w 699"/>
                                <a:gd name="T33" fmla="*/ 156 h 2411"/>
                                <a:gd name="T34" fmla="*/ 41 w 699"/>
                                <a:gd name="T35" fmla="*/ 389 h 2411"/>
                                <a:gd name="T36" fmla="*/ 72 w 699"/>
                                <a:gd name="T37" fmla="*/ 697 h 2411"/>
                                <a:gd name="T38" fmla="*/ 94 w 699"/>
                                <a:gd name="T39" fmla="*/ 963 h 2411"/>
                                <a:gd name="T40" fmla="*/ 105 w 699"/>
                                <a:gd name="T41" fmla="*/ 1152 h 2411"/>
                                <a:gd name="T42" fmla="*/ 112 w 699"/>
                                <a:gd name="T43" fmla="*/ 1347 h 2411"/>
                                <a:gd name="T44" fmla="*/ 116 w 699"/>
                                <a:gd name="T45" fmla="*/ 1546 h 2411"/>
                                <a:gd name="T46" fmla="*/ 112 w 699"/>
                                <a:gd name="T47" fmla="*/ 1744 h 2411"/>
                                <a:gd name="T48" fmla="*/ 103 w 699"/>
                                <a:gd name="T49" fmla="*/ 1940 h 2411"/>
                                <a:gd name="T50" fmla="*/ 85 w 699"/>
                                <a:gd name="T51" fmla="*/ 2131 h 2411"/>
                                <a:gd name="T52" fmla="*/ 58 w 699"/>
                                <a:gd name="T53" fmla="*/ 2313 h 2411"/>
                                <a:gd name="T54" fmla="*/ 61 w 699"/>
                                <a:gd name="T55" fmla="*/ 2404 h 2411"/>
                                <a:gd name="T56" fmla="*/ 114 w 699"/>
                                <a:gd name="T57" fmla="*/ 2410 h 2411"/>
                                <a:gd name="T58" fmla="*/ 208 w 699"/>
                                <a:gd name="T59" fmla="*/ 2410 h 2411"/>
                                <a:gd name="T60" fmla="*/ 331 w 699"/>
                                <a:gd name="T61" fmla="*/ 2405 h 2411"/>
                                <a:gd name="T62" fmla="*/ 399 w 699"/>
                                <a:gd name="T63" fmla="*/ 2403 h 2411"/>
                                <a:gd name="T64" fmla="*/ 419 w 699"/>
                                <a:gd name="T65" fmla="*/ 2405 h 2411"/>
                                <a:gd name="T66" fmla="*/ 426 w 699"/>
                                <a:gd name="T67" fmla="*/ 2407 h 2411"/>
                                <a:gd name="T68" fmla="*/ 446 w 699"/>
                                <a:gd name="T69" fmla="*/ 2338 h 2411"/>
                                <a:gd name="T70" fmla="*/ 487 w 699"/>
                                <a:gd name="T71" fmla="*/ 2189 h 2411"/>
                                <a:gd name="T72" fmla="*/ 526 w 699"/>
                                <a:gd name="T73" fmla="*/ 2032 h 2411"/>
                                <a:gd name="T74" fmla="*/ 565 w 699"/>
                                <a:gd name="T75" fmla="*/ 1868 h 2411"/>
                                <a:gd name="T76" fmla="*/ 602 w 699"/>
                                <a:gd name="T77" fmla="*/ 1705 h 2411"/>
                                <a:gd name="T78" fmla="*/ 635 w 699"/>
                                <a:gd name="T79" fmla="*/ 1545 h 2411"/>
                                <a:gd name="T80" fmla="*/ 665 w 699"/>
                                <a:gd name="T81" fmla="*/ 1393 h 2411"/>
                                <a:gd name="T82" fmla="*/ 690 w 699"/>
                                <a:gd name="T83" fmla="*/ 1255 h 2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99" h="2411">
                                  <a:moveTo>
                                    <a:pt x="699" y="1193"/>
                                  </a:moveTo>
                                  <a:lnTo>
                                    <a:pt x="687" y="1155"/>
                                  </a:lnTo>
                                  <a:lnTo>
                                    <a:pt x="675" y="1115"/>
                                  </a:lnTo>
                                  <a:lnTo>
                                    <a:pt x="661" y="1077"/>
                                  </a:lnTo>
                                  <a:lnTo>
                                    <a:pt x="647" y="1037"/>
                                  </a:lnTo>
                                  <a:lnTo>
                                    <a:pt x="631" y="997"/>
                                  </a:lnTo>
                                  <a:lnTo>
                                    <a:pt x="615" y="957"/>
                                  </a:lnTo>
                                  <a:lnTo>
                                    <a:pt x="598" y="916"/>
                                  </a:lnTo>
                                  <a:lnTo>
                                    <a:pt x="579" y="874"/>
                                  </a:lnTo>
                                  <a:lnTo>
                                    <a:pt x="541" y="793"/>
                                  </a:lnTo>
                                  <a:lnTo>
                                    <a:pt x="500" y="710"/>
                                  </a:lnTo>
                                  <a:lnTo>
                                    <a:pt x="457" y="629"/>
                                  </a:lnTo>
                                  <a:lnTo>
                                    <a:pt x="411" y="547"/>
                                  </a:lnTo>
                                  <a:lnTo>
                                    <a:pt x="388" y="508"/>
                                  </a:lnTo>
                                  <a:lnTo>
                                    <a:pt x="364" y="469"/>
                                  </a:lnTo>
                                  <a:lnTo>
                                    <a:pt x="339" y="429"/>
                                  </a:lnTo>
                                  <a:lnTo>
                                    <a:pt x="315" y="391"/>
                                  </a:lnTo>
                                  <a:lnTo>
                                    <a:pt x="290" y="353"/>
                                  </a:lnTo>
                                  <a:lnTo>
                                    <a:pt x="264" y="316"/>
                                  </a:lnTo>
                                  <a:lnTo>
                                    <a:pt x="239" y="280"/>
                                  </a:lnTo>
                                  <a:lnTo>
                                    <a:pt x="213" y="244"/>
                                  </a:lnTo>
                                  <a:lnTo>
                                    <a:pt x="186" y="210"/>
                                  </a:lnTo>
                                  <a:lnTo>
                                    <a:pt x="160" y="176"/>
                                  </a:lnTo>
                                  <a:lnTo>
                                    <a:pt x="134" y="144"/>
                                  </a:lnTo>
                                  <a:lnTo>
                                    <a:pt x="108" y="112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41" y="389"/>
                                  </a:lnTo>
                                  <a:lnTo>
                                    <a:pt x="56" y="534"/>
                                  </a:lnTo>
                                  <a:lnTo>
                                    <a:pt x="72" y="697"/>
                                  </a:lnTo>
                                  <a:lnTo>
                                    <a:pt x="87" y="871"/>
                                  </a:lnTo>
                                  <a:lnTo>
                                    <a:pt x="94" y="963"/>
                                  </a:lnTo>
                                  <a:lnTo>
                                    <a:pt x="100" y="1057"/>
                                  </a:lnTo>
                                  <a:lnTo>
                                    <a:pt x="105" y="1152"/>
                                  </a:lnTo>
                                  <a:lnTo>
                                    <a:pt x="110" y="1249"/>
                                  </a:lnTo>
                                  <a:lnTo>
                                    <a:pt x="112" y="1347"/>
                                  </a:lnTo>
                                  <a:lnTo>
                                    <a:pt x="115" y="1446"/>
                                  </a:lnTo>
                                  <a:lnTo>
                                    <a:pt x="116" y="1546"/>
                                  </a:lnTo>
                                  <a:lnTo>
                                    <a:pt x="115" y="1645"/>
                                  </a:lnTo>
                                  <a:lnTo>
                                    <a:pt x="112" y="1744"/>
                                  </a:lnTo>
                                  <a:lnTo>
                                    <a:pt x="109" y="1843"/>
                                  </a:lnTo>
                                  <a:lnTo>
                                    <a:pt x="103" y="1940"/>
                                  </a:lnTo>
                                  <a:lnTo>
                                    <a:pt x="94" y="2036"/>
                                  </a:lnTo>
                                  <a:lnTo>
                                    <a:pt x="85" y="2131"/>
                                  </a:lnTo>
                                  <a:lnTo>
                                    <a:pt x="72" y="2223"/>
                                  </a:lnTo>
                                  <a:lnTo>
                                    <a:pt x="58" y="2313"/>
                                  </a:lnTo>
                                  <a:lnTo>
                                    <a:pt x="40" y="2399"/>
                                  </a:lnTo>
                                  <a:lnTo>
                                    <a:pt x="61" y="2404"/>
                                  </a:lnTo>
                                  <a:lnTo>
                                    <a:pt x="86" y="2407"/>
                                  </a:lnTo>
                                  <a:lnTo>
                                    <a:pt x="114" y="2410"/>
                                  </a:lnTo>
                                  <a:lnTo>
                                    <a:pt x="143" y="2411"/>
                                  </a:lnTo>
                                  <a:lnTo>
                                    <a:pt x="208" y="2410"/>
                                  </a:lnTo>
                                  <a:lnTo>
                                    <a:pt x="271" y="2407"/>
                                  </a:lnTo>
                                  <a:lnTo>
                                    <a:pt x="331" y="2405"/>
                                  </a:lnTo>
                                  <a:lnTo>
                                    <a:pt x="380" y="2403"/>
                                  </a:lnTo>
                                  <a:lnTo>
                                    <a:pt x="399" y="2403"/>
                                  </a:lnTo>
                                  <a:lnTo>
                                    <a:pt x="414" y="2404"/>
                                  </a:lnTo>
                                  <a:lnTo>
                                    <a:pt x="419" y="2405"/>
                                  </a:lnTo>
                                  <a:lnTo>
                                    <a:pt x="424" y="2405"/>
                                  </a:lnTo>
                                  <a:lnTo>
                                    <a:pt x="426" y="2407"/>
                                  </a:lnTo>
                                  <a:lnTo>
                                    <a:pt x="427" y="2409"/>
                                  </a:lnTo>
                                  <a:lnTo>
                                    <a:pt x="446" y="2338"/>
                                  </a:lnTo>
                                  <a:lnTo>
                                    <a:pt x="467" y="2265"/>
                                  </a:lnTo>
                                  <a:lnTo>
                                    <a:pt x="487" y="2189"/>
                                  </a:lnTo>
                                  <a:lnTo>
                                    <a:pt x="506" y="2112"/>
                                  </a:lnTo>
                                  <a:lnTo>
                                    <a:pt x="526" y="2032"/>
                                  </a:lnTo>
                                  <a:lnTo>
                                    <a:pt x="545" y="1949"/>
                                  </a:lnTo>
                                  <a:lnTo>
                                    <a:pt x="565" y="1868"/>
                                  </a:lnTo>
                                  <a:lnTo>
                                    <a:pt x="584" y="1786"/>
                                  </a:lnTo>
                                  <a:lnTo>
                                    <a:pt x="602" y="1705"/>
                                  </a:lnTo>
                                  <a:lnTo>
                                    <a:pt x="618" y="1624"/>
                                  </a:lnTo>
                                  <a:lnTo>
                                    <a:pt x="635" y="1545"/>
                                  </a:lnTo>
                                  <a:lnTo>
                                    <a:pt x="650" y="1467"/>
                                  </a:lnTo>
                                  <a:lnTo>
                                    <a:pt x="665" y="1393"/>
                                  </a:lnTo>
                                  <a:lnTo>
                                    <a:pt x="678" y="1323"/>
                                  </a:lnTo>
                                  <a:lnTo>
                                    <a:pt x="690" y="1255"/>
                                  </a:lnTo>
                                  <a:lnTo>
                                    <a:pt x="699" y="1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698"/>
                          <wps:cNvSpPr>
                            <a:spLocks/>
                          </wps:cNvSpPr>
                          <wps:spPr bwMode="auto">
                            <a:xfrm flipH="1">
                              <a:off x="5472" y="2604"/>
                              <a:ext cx="219" cy="623"/>
                            </a:xfrm>
                            <a:custGeom>
                              <a:avLst/>
                              <a:gdLst>
                                <a:gd name="T0" fmla="*/ 30 w 873"/>
                                <a:gd name="T1" fmla="*/ 32 h 2397"/>
                                <a:gd name="T2" fmla="*/ 92 w 873"/>
                                <a:gd name="T3" fmla="*/ 109 h 2397"/>
                                <a:gd name="T4" fmla="*/ 158 w 873"/>
                                <a:gd name="T5" fmla="*/ 199 h 2397"/>
                                <a:gd name="T6" fmla="*/ 223 w 873"/>
                                <a:gd name="T7" fmla="*/ 304 h 2397"/>
                                <a:gd name="T8" fmla="*/ 290 w 873"/>
                                <a:gd name="T9" fmla="*/ 421 h 2397"/>
                                <a:gd name="T10" fmla="*/ 354 w 873"/>
                                <a:gd name="T11" fmla="*/ 550 h 2397"/>
                                <a:gd name="T12" fmla="*/ 418 w 873"/>
                                <a:gd name="T13" fmla="*/ 690 h 2397"/>
                                <a:gd name="T14" fmla="*/ 477 w 873"/>
                                <a:gd name="T15" fmla="*/ 840 h 2397"/>
                                <a:gd name="T16" fmla="*/ 532 w 873"/>
                                <a:gd name="T17" fmla="*/ 999 h 2397"/>
                                <a:gd name="T18" fmla="*/ 582 w 873"/>
                                <a:gd name="T19" fmla="*/ 1167 h 2397"/>
                                <a:gd name="T20" fmla="*/ 624 w 873"/>
                                <a:gd name="T21" fmla="*/ 1341 h 2397"/>
                                <a:gd name="T22" fmla="*/ 659 w 873"/>
                                <a:gd name="T23" fmla="*/ 1522 h 2397"/>
                                <a:gd name="T24" fmla="*/ 684 w 873"/>
                                <a:gd name="T25" fmla="*/ 1710 h 2397"/>
                                <a:gd name="T26" fmla="*/ 698 w 873"/>
                                <a:gd name="T27" fmla="*/ 1902 h 2397"/>
                                <a:gd name="T28" fmla="*/ 700 w 873"/>
                                <a:gd name="T29" fmla="*/ 2097 h 2397"/>
                                <a:gd name="T30" fmla="*/ 691 w 873"/>
                                <a:gd name="T31" fmla="*/ 2297 h 2397"/>
                                <a:gd name="T32" fmla="*/ 697 w 873"/>
                                <a:gd name="T33" fmla="*/ 2372 h 2397"/>
                                <a:gd name="T34" fmla="*/ 718 w 873"/>
                                <a:gd name="T35" fmla="*/ 2336 h 2397"/>
                                <a:gd name="T36" fmla="*/ 749 w 873"/>
                                <a:gd name="T37" fmla="*/ 2295 h 2397"/>
                                <a:gd name="T38" fmla="*/ 813 w 873"/>
                                <a:gd name="T39" fmla="*/ 2225 h 2397"/>
                                <a:gd name="T40" fmla="*/ 866 w 873"/>
                                <a:gd name="T41" fmla="*/ 2157 h 2397"/>
                                <a:gd name="T42" fmla="*/ 872 w 873"/>
                                <a:gd name="T43" fmla="*/ 2060 h 2397"/>
                                <a:gd name="T44" fmla="*/ 873 w 873"/>
                                <a:gd name="T45" fmla="*/ 1935 h 2397"/>
                                <a:gd name="T46" fmla="*/ 872 w 873"/>
                                <a:gd name="T47" fmla="*/ 1830 h 2397"/>
                                <a:gd name="T48" fmla="*/ 866 w 873"/>
                                <a:gd name="T49" fmla="*/ 1711 h 2397"/>
                                <a:gd name="T50" fmla="*/ 854 w 873"/>
                                <a:gd name="T51" fmla="*/ 1578 h 2397"/>
                                <a:gd name="T52" fmla="*/ 836 w 873"/>
                                <a:gd name="T53" fmla="*/ 1435 h 2397"/>
                                <a:gd name="T54" fmla="*/ 810 w 873"/>
                                <a:gd name="T55" fmla="*/ 1284 h 2397"/>
                                <a:gd name="T56" fmla="*/ 776 w 873"/>
                                <a:gd name="T57" fmla="*/ 1125 h 2397"/>
                                <a:gd name="T58" fmla="*/ 729 w 873"/>
                                <a:gd name="T59" fmla="*/ 963 h 2397"/>
                                <a:gd name="T60" fmla="*/ 672 w 873"/>
                                <a:gd name="T61" fmla="*/ 798 h 2397"/>
                                <a:gd name="T62" fmla="*/ 603 w 873"/>
                                <a:gd name="T63" fmla="*/ 634 h 2397"/>
                                <a:gd name="T64" fmla="*/ 518 w 873"/>
                                <a:gd name="T65" fmla="*/ 471 h 2397"/>
                                <a:gd name="T66" fmla="*/ 419 w 873"/>
                                <a:gd name="T67" fmla="*/ 311 h 2397"/>
                                <a:gd name="T68" fmla="*/ 306 w 873"/>
                                <a:gd name="T69" fmla="*/ 190 h 2397"/>
                                <a:gd name="T70" fmla="*/ 223 w 873"/>
                                <a:gd name="T71" fmla="*/ 131 h 2397"/>
                                <a:gd name="T72" fmla="*/ 154 w 873"/>
                                <a:gd name="T73" fmla="*/ 92 h 2397"/>
                                <a:gd name="T74" fmla="*/ 63 w 873"/>
                                <a:gd name="T75" fmla="*/ 39 h 2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873" h="2397">
                                  <a:moveTo>
                                    <a:pt x="0" y="0"/>
                                  </a:moveTo>
                                  <a:lnTo>
                                    <a:pt x="30" y="32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124" y="153"/>
                                  </a:lnTo>
                                  <a:lnTo>
                                    <a:pt x="158" y="199"/>
                                  </a:lnTo>
                                  <a:lnTo>
                                    <a:pt x="190" y="251"/>
                                  </a:lnTo>
                                  <a:lnTo>
                                    <a:pt x="223" y="304"/>
                                  </a:lnTo>
                                  <a:lnTo>
                                    <a:pt x="257" y="362"/>
                                  </a:lnTo>
                                  <a:lnTo>
                                    <a:pt x="290" y="421"/>
                                  </a:lnTo>
                                  <a:lnTo>
                                    <a:pt x="322" y="484"/>
                                  </a:lnTo>
                                  <a:lnTo>
                                    <a:pt x="354" y="550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418" y="690"/>
                                  </a:lnTo>
                                  <a:lnTo>
                                    <a:pt x="449" y="764"/>
                                  </a:lnTo>
                                  <a:lnTo>
                                    <a:pt x="477" y="840"/>
                                  </a:lnTo>
                                  <a:lnTo>
                                    <a:pt x="506" y="919"/>
                                  </a:lnTo>
                                  <a:lnTo>
                                    <a:pt x="532" y="999"/>
                                  </a:lnTo>
                                  <a:lnTo>
                                    <a:pt x="558" y="1082"/>
                                  </a:lnTo>
                                  <a:lnTo>
                                    <a:pt x="582" y="1167"/>
                                  </a:lnTo>
                                  <a:lnTo>
                                    <a:pt x="604" y="1253"/>
                                  </a:lnTo>
                                  <a:lnTo>
                                    <a:pt x="624" y="1341"/>
                                  </a:lnTo>
                                  <a:lnTo>
                                    <a:pt x="642" y="1431"/>
                                  </a:lnTo>
                                  <a:lnTo>
                                    <a:pt x="659" y="1522"/>
                                  </a:lnTo>
                                  <a:lnTo>
                                    <a:pt x="672" y="1615"/>
                                  </a:lnTo>
                                  <a:lnTo>
                                    <a:pt x="684" y="1710"/>
                                  </a:lnTo>
                                  <a:lnTo>
                                    <a:pt x="692" y="1805"/>
                                  </a:lnTo>
                                  <a:lnTo>
                                    <a:pt x="698" y="1902"/>
                                  </a:lnTo>
                                  <a:lnTo>
                                    <a:pt x="700" y="1998"/>
                                  </a:lnTo>
                                  <a:lnTo>
                                    <a:pt x="700" y="2097"/>
                                  </a:lnTo>
                                  <a:lnTo>
                                    <a:pt x="698" y="2196"/>
                                  </a:lnTo>
                                  <a:lnTo>
                                    <a:pt x="691" y="2297"/>
                                  </a:lnTo>
                                  <a:lnTo>
                                    <a:pt x="681" y="2397"/>
                                  </a:lnTo>
                                  <a:lnTo>
                                    <a:pt x="697" y="2372"/>
                                  </a:lnTo>
                                  <a:lnTo>
                                    <a:pt x="709" y="2353"/>
                                  </a:lnTo>
                                  <a:lnTo>
                                    <a:pt x="718" y="2336"/>
                                  </a:lnTo>
                                  <a:lnTo>
                                    <a:pt x="731" y="2318"/>
                                  </a:lnTo>
                                  <a:lnTo>
                                    <a:pt x="749" y="2295"/>
                                  </a:lnTo>
                                  <a:lnTo>
                                    <a:pt x="774" y="2266"/>
                                  </a:lnTo>
                                  <a:lnTo>
                                    <a:pt x="813" y="2225"/>
                                  </a:lnTo>
                                  <a:lnTo>
                                    <a:pt x="865" y="2169"/>
                                  </a:lnTo>
                                  <a:lnTo>
                                    <a:pt x="866" y="2157"/>
                                  </a:lnTo>
                                  <a:lnTo>
                                    <a:pt x="869" y="2120"/>
                                  </a:lnTo>
                                  <a:lnTo>
                                    <a:pt x="872" y="2060"/>
                                  </a:lnTo>
                                  <a:lnTo>
                                    <a:pt x="873" y="1982"/>
                                  </a:lnTo>
                                  <a:lnTo>
                                    <a:pt x="873" y="1935"/>
                                  </a:lnTo>
                                  <a:lnTo>
                                    <a:pt x="873" y="1885"/>
                                  </a:lnTo>
                                  <a:lnTo>
                                    <a:pt x="872" y="1830"/>
                                  </a:lnTo>
                                  <a:lnTo>
                                    <a:pt x="870" y="1772"/>
                                  </a:lnTo>
                                  <a:lnTo>
                                    <a:pt x="866" y="1711"/>
                                  </a:lnTo>
                                  <a:lnTo>
                                    <a:pt x="860" y="1645"/>
                                  </a:lnTo>
                                  <a:lnTo>
                                    <a:pt x="854" y="1578"/>
                                  </a:lnTo>
                                  <a:lnTo>
                                    <a:pt x="846" y="1508"/>
                                  </a:lnTo>
                                  <a:lnTo>
                                    <a:pt x="836" y="1435"/>
                                  </a:lnTo>
                                  <a:lnTo>
                                    <a:pt x="824" y="1360"/>
                                  </a:lnTo>
                                  <a:lnTo>
                                    <a:pt x="810" y="1284"/>
                                  </a:lnTo>
                                  <a:lnTo>
                                    <a:pt x="793" y="1205"/>
                                  </a:lnTo>
                                  <a:lnTo>
                                    <a:pt x="776" y="1125"/>
                                  </a:lnTo>
                                  <a:lnTo>
                                    <a:pt x="754" y="1045"/>
                                  </a:lnTo>
                                  <a:lnTo>
                                    <a:pt x="729" y="963"/>
                                  </a:lnTo>
                                  <a:lnTo>
                                    <a:pt x="703" y="881"/>
                                  </a:lnTo>
                                  <a:lnTo>
                                    <a:pt x="672" y="798"/>
                                  </a:lnTo>
                                  <a:lnTo>
                                    <a:pt x="640" y="716"/>
                                  </a:lnTo>
                                  <a:lnTo>
                                    <a:pt x="603" y="634"/>
                                  </a:lnTo>
                                  <a:lnTo>
                                    <a:pt x="562" y="552"/>
                                  </a:lnTo>
                                  <a:lnTo>
                                    <a:pt x="518" y="471"/>
                                  </a:lnTo>
                                  <a:lnTo>
                                    <a:pt x="470" y="391"/>
                                  </a:lnTo>
                                  <a:lnTo>
                                    <a:pt x="419" y="311"/>
                                  </a:lnTo>
                                  <a:lnTo>
                                    <a:pt x="363" y="235"/>
                                  </a:lnTo>
                                  <a:lnTo>
                                    <a:pt x="306" y="190"/>
                                  </a:lnTo>
                                  <a:lnTo>
                                    <a:pt x="261" y="156"/>
                                  </a:lnTo>
                                  <a:lnTo>
                                    <a:pt x="223" y="131"/>
                                  </a:lnTo>
                                  <a:lnTo>
                                    <a:pt x="189" y="111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699"/>
                          <wps:cNvSpPr>
                            <a:spLocks/>
                          </wps:cNvSpPr>
                          <wps:spPr bwMode="auto">
                            <a:xfrm flipH="1">
                              <a:off x="6035" y="2694"/>
                              <a:ext cx="394" cy="1056"/>
                            </a:xfrm>
                            <a:custGeom>
                              <a:avLst/>
                              <a:gdLst>
                                <a:gd name="T0" fmla="*/ 408 w 1567"/>
                                <a:gd name="T1" fmla="*/ 61 h 4060"/>
                                <a:gd name="T2" fmla="*/ 334 w 1567"/>
                                <a:gd name="T3" fmla="*/ 211 h 4060"/>
                                <a:gd name="T4" fmla="*/ 274 w 1567"/>
                                <a:gd name="T5" fmla="*/ 394 h 4060"/>
                                <a:gd name="T6" fmla="*/ 230 w 1567"/>
                                <a:gd name="T7" fmla="*/ 605 h 4060"/>
                                <a:gd name="T8" fmla="*/ 202 w 1567"/>
                                <a:gd name="T9" fmla="*/ 841 h 4060"/>
                                <a:gd name="T10" fmla="*/ 194 w 1567"/>
                                <a:gd name="T11" fmla="*/ 1098 h 4060"/>
                                <a:gd name="T12" fmla="*/ 205 w 1567"/>
                                <a:gd name="T13" fmla="*/ 1371 h 4060"/>
                                <a:gd name="T14" fmla="*/ 238 w 1567"/>
                                <a:gd name="T15" fmla="*/ 1657 h 4060"/>
                                <a:gd name="T16" fmla="*/ 293 w 1567"/>
                                <a:gd name="T17" fmla="*/ 1952 h 4060"/>
                                <a:gd name="T18" fmla="*/ 373 w 1567"/>
                                <a:gd name="T19" fmla="*/ 2251 h 4060"/>
                                <a:gd name="T20" fmla="*/ 477 w 1567"/>
                                <a:gd name="T21" fmla="*/ 2551 h 4060"/>
                                <a:gd name="T22" fmla="*/ 609 w 1567"/>
                                <a:gd name="T23" fmla="*/ 2848 h 4060"/>
                                <a:gd name="T24" fmla="*/ 768 w 1567"/>
                                <a:gd name="T25" fmla="*/ 3137 h 4060"/>
                                <a:gd name="T26" fmla="*/ 958 w 1567"/>
                                <a:gd name="T27" fmla="*/ 3415 h 4060"/>
                                <a:gd name="T28" fmla="*/ 1177 w 1567"/>
                                <a:gd name="T29" fmla="*/ 3677 h 4060"/>
                                <a:gd name="T30" fmla="*/ 1429 w 1567"/>
                                <a:gd name="T31" fmla="*/ 3919 h 4060"/>
                                <a:gd name="T32" fmla="*/ 1562 w 1567"/>
                                <a:gd name="T33" fmla="*/ 4025 h 4060"/>
                                <a:gd name="T34" fmla="*/ 1554 w 1567"/>
                                <a:gd name="T35" fmla="*/ 4017 h 4060"/>
                                <a:gd name="T36" fmla="*/ 1547 w 1567"/>
                                <a:gd name="T37" fmla="*/ 4015 h 4060"/>
                                <a:gd name="T38" fmla="*/ 1540 w 1567"/>
                                <a:gd name="T39" fmla="*/ 4016 h 4060"/>
                                <a:gd name="T40" fmla="*/ 1522 w 1567"/>
                                <a:gd name="T41" fmla="*/ 4030 h 4060"/>
                                <a:gd name="T42" fmla="*/ 1500 w 1567"/>
                                <a:gd name="T43" fmla="*/ 4049 h 4060"/>
                                <a:gd name="T44" fmla="*/ 1490 w 1567"/>
                                <a:gd name="T45" fmla="*/ 4056 h 4060"/>
                                <a:gd name="T46" fmla="*/ 1476 w 1567"/>
                                <a:gd name="T47" fmla="*/ 4059 h 4060"/>
                                <a:gd name="T48" fmla="*/ 1462 w 1567"/>
                                <a:gd name="T49" fmla="*/ 4059 h 4060"/>
                                <a:gd name="T50" fmla="*/ 1444 w 1567"/>
                                <a:gd name="T51" fmla="*/ 4055 h 4060"/>
                                <a:gd name="T52" fmla="*/ 1425 w 1567"/>
                                <a:gd name="T53" fmla="*/ 4044 h 4060"/>
                                <a:gd name="T54" fmla="*/ 1401 w 1567"/>
                                <a:gd name="T55" fmla="*/ 4029 h 4060"/>
                                <a:gd name="T56" fmla="*/ 1375 w 1567"/>
                                <a:gd name="T57" fmla="*/ 4005 h 4060"/>
                                <a:gd name="T58" fmla="*/ 1339 w 1567"/>
                                <a:gd name="T59" fmla="*/ 3972 h 4060"/>
                                <a:gd name="T60" fmla="*/ 1243 w 1567"/>
                                <a:gd name="T61" fmla="*/ 3881 h 4060"/>
                                <a:gd name="T62" fmla="*/ 1142 w 1567"/>
                                <a:gd name="T63" fmla="*/ 3778 h 4060"/>
                                <a:gd name="T64" fmla="*/ 1022 w 1567"/>
                                <a:gd name="T65" fmla="*/ 3645 h 4060"/>
                                <a:gd name="T66" fmla="*/ 886 w 1567"/>
                                <a:gd name="T67" fmla="*/ 3480 h 4060"/>
                                <a:gd name="T68" fmla="*/ 742 w 1567"/>
                                <a:gd name="T69" fmla="*/ 3286 h 4060"/>
                                <a:gd name="T70" fmla="*/ 594 w 1567"/>
                                <a:gd name="T71" fmla="*/ 3063 h 4060"/>
                                <a:gd name="T72" fmla="*/ 451 w 1567"/>
                                <a:gd name="T73" fmla="*/ 2813 h 4060"/>
                                <a:gd name="T74" fmla="*/ 316 w 1567"/>
                                <a:gd name="T75" fmla="*/ 2538 h 4060"/>
                                <a:gd name="T76" fmla="*/ 199 w 1567"/>
                                <a:gd name="T77" fmla="*/ 2237 h 4060"/>
                                <a:gd name="T78" fmla="*/ 102 w 1567"/>
                                <a:gd name="T79" fmla="*/ 1914 h 4060"/>
                                <a:gd name="T80" fmla="*/ 34 w 1567"/>
                                <a:gd name="T81" fmla="*/ 1566 h 4060"/>
                                <a:gd name="T82" fmla="*/ 1 w 1567"/>
                                <a:gd name="T83" fmla="*/ 1199 h 4060"/>
                                <a:gd name="T84" fmla="*/ 8 w 1567"/>
                                <a:gd name="T85" fmla="*/ 810 h 4060"/>
                                <a:gd name="T86" fmla="*/ 62 w 1567"/>
                                <a:gd name="T87" fmla="*/ 403 h 4060"/>
                                <a:gd name="T88" fmla="*/ 138 w 1567"/>
                                <a:gd name="T89" fmla="*/ 169 h 4060"/>
                                <a:gd name="T90" fmla="*/ 187 w 1567"/>
                                <a:gd name="T91" fmla="*/ 135 h 4060"/>
                                <a:gd name="T92" fmla="*/ 225 w 1567"/>
                                <a:gd name="T93" fmla="*/ 111 h 4060"/>
                                <a:gd name="T94" fmla="*/ 257 w 1567"/>
                                <a:gd name="T95" fmla="*/ 97 h 4060"/>
                                <a:gd name="T96" fmla="*/ 304 w 1567"/>
                                <a:gd name="T97" fmla="*/ 79 h 4060"/>
                                <a:gd name="T98" fmla="*/ 362 w 1567"/>
                                <a:gd name="T99" fmla="*/ 51 h 4060"/>
                                <a:gd name="T100" fmla="*/ 417 w 1567"/>
                                <a:gd name="T101" fmla="*/ 20 h 4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67" h="4060">
                                  <a:moveTo>
                                    <a:pt x="451" y="0"/>
                                  </a:moveTo>
                                  <a:lnTo>
                                    <a:pt x="408" y="61"/>
                                  </a:lnTo>
                                  <a:lnTo>
                                    <a:pt x="369" y="131"/>
                                  </a:lnTo>
                                  <a:lnTo>
                                    <a:pt x="334" y="211"/>
                                  </a:lnTo>
                                  <a:lnTo>
                                    <a:pt x="301" y="298"/>
                                  </a:lnTo>
                                  <a:lnTo>
                                    <a:pt x="274" y="394"/>
                                  </a:lnTo>
                                  <a:lnTo>
                                    <a:pt x="249" y="496"/>
                                  </a:lnTo>
                                  <a:lnTo>
                                    <a:pt x="230" y="605"/>
                                  </a:lnTo>
                                  <a:lnTo>
                                    <a:pt x="213" y="719"/>
                                  </a:lnTo>
                                  <a:lnTo>
                                    <a:pt x="202" y="841"/>
                                  </a:lnTo>
                                  <a:lnTo>
                                    <a:pt x="195" y="966"/>
                                  </a:lnTo>
                                  <a:lnTo>
                                    <a:pt x="194" y="1098"/>
                                  </a:lnTo>
                                  <a:lnTo>
                                    <a:pt x="196" y="123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19" y="1513"/>
                                  </a:lnTo>
                                  <a:lnTo>
                                    <a:pt x="238" y="1657"/>
                                  </a:lnTo>
                                  <a:lnTo>
                                    <a:pt x="263" y="1804"/>
                                  </a:lnTo>
                                  <a:lnTo>
                                    <a:pt x="293" y="1952"/>
                                  </a:lnTo>
                                  <a:lnTo>
                                    <a:pt x="330" y="2101"/>
                                  </a:lnTo>
                                  <a:lnTo>
                                    <a:pt x="373" y="2251"/>
                                  </a:lnTo>
                                  <a:lnTo>
                                    <a:pt x="422" y="2402"/>
                                  </a:lnTo>
                                  <a:lnTo>
                                    <a:pt x="477" y="2551"/>
                                  </a:lnTo>
                                  <a:lnTo>
                                    <a:pt x="540" y="2700"/>
                                  </a:lnTo>
                                  <a:lnTo>
                                    <a:pt x="609" y="2848"/>
                                  </a:lnTo>
                                  <a:lnTo>
                                    <a:pt x="684" y="2993"/>
                                  </a:lnTo>
                                  <a:lnTo>
                                    <a:pt x="768" y="3137"/>
                                  </a:lnTo>
                                  <a:lnTo>
                                    <a:pt x="859" y="3277"/>
                                  </a:lnTo>
                                  <a:lnTo>
                                    <a:pt x="958" y="3415"/>
                                  </a:lnTo>
                                  <a:lnTo>
                                    <a:pt x="1064" y="3548"/>
                                  </a:lnTo>
                                  <a:lnTo>
                                    <a:pt x="1177" y="3677"/>
                                  </a:lnTo>
                                  <a:lnTo>
                                    <a:pt x="1299" y="3801"/>
                                  </a:lnTo>
                                  <a:lnTo>
                                    <a:pt x="1429" y="3919"/>
                                  </a:lnTo>
                                  <a:lnTo>
                                    <a:pt x="1567" y="4033"/>
                                  </a:lnTo>
                                  <a:lnTo>
                                    <a:pt x="1562" y="4025"/>
                                  </a:lnTo>
                                  <a:lnTo>
                                    <a:pt x="1559" y="4021"/>
                                  </a:lnTo>
                                  <a:lnTo>
                                    <a:pt x="1554" y="4017"/>
                                  </a:lnTo>
                                  <a:lnTo>
                                    <a:pt x="1550" y="4016"/>
                                  </a:lnTo>
                                  <a:lnTo>
                                    <a:pt x="1547" y="4015"/>
                                  </a:lnTo>
                                  <a:lnTo>
                                    <a:pt x="1543" y="4015"/>
                                  </a:lnTo>
                                  <a:lnTo>
                                    <a:pt x="1540" y="4016"/>
                                  </a:lnTo>
                                  <a:lnTo>
                                    <a:pt x="1536" y="4017"/>
                                  </a:lnTo>
                                  <a:lnTo>
                                    <a:pt x="1522" y="4030"/>
                                  </a:lnTo>
                                  <a:lnTo>
                                    <a:pt x="1505" y="4046"/>
                                  </a:lnTo>
                                  <a:lnTo>
                                    <a:pt x="1500" y="4049"/>
                                  </a:lnTo>
                                  <a:lnTo>
                                    <a:pt x="1496" y="4053"/>
                                  </a:lnTo>
                                  <a:lnTo>
                                    <a:pt x="1490" y="4056"/>
                                  </a:lnTo>
                                  <a:lnTo>
                                    <a:pt x="1484" y="4058"/>
                                  </a:lnTo>
                                  <a:lnTo>
                                    <a:pt x="1476" y="4059"/>
                                  </a:lnTo>
                                  <a:lnTo>
                                    <a:pt x="1469" y="4060"/>
                                  </a:lnTo>
                                  <a:lnTo>
                                    <a:pt x="1462" y="4059"/>
                                  </a:lnTo>
                                  <a:lnTo>
                                    <a:pt x="1454" y="4058"/>
                                  </a:lnTo>
                                  <a:lnTo>
                                    <a:pt x="1444" y="4055"/>
                                  </a:lnTo>
                                  <a:lnTo>
                                    <a:pt x="1435" y="4050"/>
                                  </a:lnTo>
                                  <a:lnTo>
                                    <a:pt x="1425" y="4044"/>
                                  </a:lnTo>
                                  <a:lnTo>
                                    <a:pt x="1413" y="4037"/>
                                  </a:lnTo>
                                  <a:lnTo>
                                    <a:pt x="1401" y="4029"/>
                                  </a:lnTo>
                                  <a:lnTo>
                                    <a:pt x="1388" y="4017"/>
                                  </a:lnTo>
                                  <a:lnTo>
                                    <a:pt x="1375" y="4005"/>
                                  </a:lnTo>
                                  <a:lnTo>
                                    <a:pt x="1360" y="3990"/>
                                  </a:lnTo>
                                  <a:lnTo>
                                    <a:pt x="1339" y="3972"/>
                                  </a:lnTo>
                                  <a:lnTo>
                                    <a:pt x="1283" y="3919"/>
                                  </a:lnTo>
                                  <a:lnTo>
                                    <a:pt x="1243" y="3881"/>
                                  </a:lnTo>
                                  <a:lnTo>
                                    <a:pt x="1196" y="3833"/>
                                  </a:lnTo>
                                  <a:lnTo>
                                    <a:pt x="1142" y="3778"/>
                                  </a:lnTo>
                                  <a:lnTo>
                                    <a:pt x="1084" y="3715"/>
                                  </a:lnTo>
                                  <a:lnTo>
                                    <a:pt x="1022" y="3645"/>
                                  </a:lnTo>
                                  <a:lnTo>
                                    <a:pt x="955" y="3566"/>
                                  </a:lnTo>
                                  <a:lnTo>
                                    <a:pt x="886" y="3480"/>
                                  </a:lnTo>
                                  <a:lnTo>
                                    <a:pt x="814" y="3386"/>
                                  </a:lnTo>
                                  <a:lnTo>
                                    <a:pt x="742" y="3286"/>
                                  </a:lnTo>
                                  <a:lnTo>
                                    <a:pt x="668" y="3177"/>
                                  </a:lnTo>
                                  <a:lnTo>
                                    <a:pt x="594" y="3063"/>
                                  </a:lnTo>
                                  <a:lnTo>
                                    <a:pt x="521" y="2941"/>
                                  </a:lnTo>
                                  <a:lnTo>
                                    <a:pt x="451" y="2813"/>
                                  </a:lnTo>
                                  <a:lnTo>
                                    <a:pt x="381" y="2678"/>
                                  </a:lnTo>
                                  <a:lnTo>
                                    <a:pt x="316" y="2538"/>
                                  </a:lnTo>
                                  <a:lnTo>
                                    <a:pt x="255" y="2391"/>
                                  </a:lnTo>
                                  <a:lnTo>
                                    <a:pt x="199" y="2237"/>
                                  </a:lnTo>
                                  <a:lnTo>
                                    <a:pt x="147" y="2078"/>
                                  </a:lnTo>
                                  <a:lnTo>
                                    <a:pt x="102" y="1914"/>
                                  </a:lnTo>
                                  <a:lnTo>
                                    <a:pt x="64" y="1743"/>
                                  </a:lnTo>
                                  <a:lnTo>
                                    <a:pt x="34" y="1566"/>
                                  </a:lnTo>
                                  <a:lnTo>
                                    <a:pt x="13" y="138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0" y="1007"/>
                                  </a:lnTo>
                                  <a:lnTo>
                                    <a:pt x="8" y="810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62" y="403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38" y="169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87" y="135"/>
                                  </a:lnTo>
                                  <a:lnTo>
                                    <a:pt x="207" y="122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242" y="104"/>
                                  </a:lnTo>
                                  <a:lnTo>
                                    <a:pt x="257" y="97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304" y="79"/>
                                  </a:lnTo>
                                  <a:lnTo>
                                    <a:pt x="341" y="62"/>
                                  </a:lnTo>
                                  <a:lnTo>
                                    <a:pt x="362" y="51"/>
                                  </a:lnTo>
                                  <a:lnTo>
                                    <a:pt x="388" y="38"/>
                                  </a:lnTo>
                                  <a:lnTo>
                                    <a:pt x="417" y="20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700"/>
                          <wps:cNvSpPr>
                            <a:spLocks/>
                          </wps:cNvSpPr>
                          <wps:spPr bwMode="auto">
                            <a:xfrm flipH="1">
                              <a:off x="6109" y="2140"/>
                              <a:ext cx="119" cy="363"/>
                            </a:xfrm>
                            <a:custGeom>
                              <a:avLst/>
                              <a:gdLst>
                                <a:gd name="T0" fmla="*/ 30 w 474"/>
                                <a:gd name="T1" fmla="*/ 81 h 1397"/>
                                <a:gd name="T2" fmla="*/ 86 w 474"/>
                                <a:gd name="T3" fmla="*/ 28 h 1397"/>
                                <a:gd name="T4" fmla="*/ 111 w 474"/>
                                <a:gd name="T5" fmla="*/ 67 h 1397"/>
                                <a:gd name="T6" fmla="*/ 110 w 474"/>
                                <a:gd name="T7" fmla="*/ 191 h 1397"/>
                                <a:gd name="T8" fmla="*/ 112 w 474"/>
                                <a:gd name="T9" fmla="*/ 306 h 1397"/>
                                <a:gd name="T10" fmla="*/ 118 w 474"/>
                                <a:gd name="T11" fmla="*/ 411 h 1397"/>
                                <a:gd name="T12" fmla="*/ 128 w 474"/>
                                <a:gd name="T13" fmla="*/ 507 h 1397"/>
                                <a:gd name="T14" fmla="*/ 141 w 474"/>
                                <a:gd name="T15" fmla="*/ 597 h 1397"/>
                                <a:gd name="T16" fmla="*/ 158 w 474"/>
                                <a:gd name="T17" fmla="*/ 680 h 1397"/>
                                <a:gd name="T18" fmla="*/ 178 w 474"/>
                                <a:gd name="T19" fmla="*/ 758 h 1397"/>
                                <a:gd name="T20" fmla="*/ 202 w 474"/>
                                <a:gd name="T21" fmla="*/ 832 h 1397"/>
                                <a:gd name="T22" fmla="*/ 229 w 474"/>
                                <a:gd name="T23" fmla="*/ 903 h 1397"/>
                                <a:gd name="T24" fmla="*/ 259 w 474"/>
                                <a:gd name="T25" fmla="*/ 973 h 1397"/>
                                <a:gd name="T26" fmla="*/ 291 w 474"/>
                                <a:gd name="T27" fmla="*/ 1041 h 1397"/>
                                <a:gd name="T28" fmla="*/ 346 w 474"/>
                                <a:gd name="T29" fmla="*/ 1144 h 1397"/>
                                <a:gd name="T30" fmla="*/ 428 w 474"/>
                                <a:gd name="T31" fmla="*/ 1288 h 1397"/>
                                <a:gd name="T32" fmla="*/ 456 w 474"/>
                                <a:gd name="T33" fmla="*/ 1375 h 1397"/>
                                <a:gd name="T34" fmla="*/ 440 w 474"/>
                                <a:gd name="T35" fmla="*/ 1381 h 1397"/>
                                <a:gd name="T36" fmla="*/ 433 w 474"/>
                                <a:gd name="T37" fmla="*/ 1381 h 1397"/>
                                <a:gd name="T38" fmla="*/ 416 w 474"/>
                                <a:gd name="T39" fmla="*/ 1387 h 1397"/>
                                <a:gd name="T40" fmla="*/ 363 w 474"/>
                                <a:gd name="T41" fmla="*/ 1326 h 1397"/>
                                <a:gd name="T42" fmla="*/ 290 w 474"/>
                                <a:gd name="T43" fmla="*/ 1184 h 1397"/>
                                <a:gd name="T44" fmla="*/ 218 w 474"/>
                                <a:gd name="T45" fmla="*/ 1039 h 1397"/>
                                <a:gd name="T46" fmla="*/ 168 w 474"/>
                                <a:gd name="T47" fmla="*/ 930 h 1397"/>
                                <a:gd name="T48" fmla="*/ 137 w 474"/>
                                <a:gd name="T49" fmla="*/ 854 h 1397"/>
                                <a:gd name="T50" fmla="*/ 109 w 474"/>
                                <a:gd name="T51" fmla="*/ 777 h 1397"/>
                                <a:gd name="T52" fmla="*/ 81 w 474"/>
                                <a:gd name="T53" fmla="*/ 698 h 1397"/>
                                <a:gd name="T54" fmla="*/ 59 w 474"/>
                                <a:gd name="T55" fmla="*/ 616 h 1397"/>
                                <a:gd name="T56" fmla="*/ 38 w 474"/>
                                <a:gd name="T57" fmla="*/ 531 h 1397"/>
                                <a:gd name="T58" fmla="*/ 23 w 474"/>
                                <a:gd name="T59" fmla="*/ 444 h 1397"/>
                                <a:gd name="T60" fmla="*/ 10 w 474"/>
                                <a:gd name="T61" fmla="*/ 353 h 1397"/>
                                <a:gd name="T62" fmla="*/ 2 w 474"/>
                                <a:gd name="T63" fmla="*/ 258 h 1397"/>
                                <a:gd name="T64" fmla="*/ 0 w 474"/>
                                <a:gd name="T65" fmla="*/ 159 h 1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74" h="1397">
                                  <a:moveTo>
                                    <a:pt x="1" y="109"/>
                                  </a:moveTo>
                                  <a:lnTo>
                                    <a:pt x="30" y="81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10" y="250"/>
                                  </a:lnTo>
                                  <a:lnTo>
                                    <a:pt x="112" y="306"/>
                                  </a:lnTo>
                                  <a:lnTo>
                                    <a:pt x="115" y="359"/>
                                  </a:lnTo>
                                  <a:lnTo>
                                    <a:pt x="118" y="411"/>
                                  </a:lnTo>
                                  <a:lnTo>
                                    <a:pt x="123" y="460"/>
                                  </a:lnTo>
                                  <a:lnTo>
                                    <a:pt x="128" y="507"/>
                                  </a:lnTo>
                                  <a:lnTo>
                                    <a:pt x="134" y="553"/>
                                  </a:lnTo>
                                  <a:lnTo>
                                    <a:pt x="141" y="597"/>
                                  </a:lnTo>
                                  <a:lnTo>
                                    <a:pt x="149" y="639"/>
                                  </a:lnTo>
                                  <a:lnTo>
                                    <a:pt x="158" y="680"/>
                                  </a:lnTo>
                                  <a:lnTo>
                                    <a:pt x="168" y="720"/>
                                  </a:lnTo>
                                  <a:lnTo>
                                    <a:pt x="178" y="758"/>
                                  </a:lnTo>
                                  <a:lnTo>
                                    <a:pt x="190" y="796"/>
                                  </a:lnTo>
                                  <a:lnTo>
                                    <a:pt x="202" y="832"/>
                                  </a:lnTo>
                                  <a:lnTo>
                                    <a:pt x="215" y="869"/>
                                  </a:lnTo>
                                  <a:lnTo>
                                    <a:pt x="229" y="903"/>
                                  </a:lnTo>
                                  <a:lnTo>
                                    <a:pt x="243" y="938"/>
                                  </a:lnTo>
                                  <a:lnTo>
                                    <a:pt x="259" y="973"/>
                                  </a:lnTo>
                                  <a:lnTo>
                                    <a:pt x="274" y="1007"/>
                                  </a:lnTo>
                                  <a:lnTo>
                                    <a:pt x="291" y="1041"/>
                                  </a:lnTo>
                                  <a:lnTo>
                                    <a:pt x="309" y="1075"/>
                                  </a:lnTo>
                                  <a:lnTo>
                                    <a:pt x="346" y="1144"/>
                                  </a:lnTo>
                                  <a:lnTo>
                                    <a:pt x="387" y="1215"/>
                                  </a:lnTo>
                                  <a:lnTo>
                                    <a:pt x="428" y="1288"/>
                                  </a:lnTo>
                                  <a:lnTo>
                                    <a:pt x="474" y="1364"/>
                                  </a:lnTo>
                                  <a:lnTo>
                                    <a:pt x="456" y="1375"/>
                                  </a:lnTo>
                                  <a:lnTo>
                                    <a:pt x="445" y="1379"/>
                                  </a:lnTo>
                                  <a:lnTo>
                                    <a:pt x="440" y="1381"/>
                                  </a:lnTo>
                                  <a:lnTo>
                                    <a:pt x="437" y="1381"/>
                                  </a:lnTo>
                                  <a:lnTo>
                                    <a:pt x="433" y="1381"/>
                                  </a:lnTo>
                                  <a:lnTo>
                                    <a:pt x="427" y="1382"/>
                                  </a:lnTo>
                                  <a:lnTo>
                                    <a:pt x="416" y="1387"/>
                                  </a:lnTo>
                                  <a:lnTo>
                                    <a:pt x="400" y="1397"/>
                                  </a:lnTo>
                                  <a:lnTo>
                                    <a:pt x="363" y="1326"/>
                                  </a:lnTo>
                                  <a:lnTo>
                                    <a:pt x="327" y="1254"/>
                                  </a:lnTo>
                                  <a:lnTo>
                                    <a:pt x="290" y="1184"/>
                                  </a:lnTo>
                                  <a:lnTo>
                                    <a:pt x="254" y="1112"/>
                                  </a:lnTo>
                                  <a:lnTo>
                                    <a:pt x="218" y="1039"/>
                                  </a:lnTo>
                                  <a:lnTo>
                                    <a:pt x="185" y="967"/>
                                  </a:lnTo>
                                  <a:lnTo>
                                    <a:pt x="168" y="930"/>
                                  </a:lnTo>
                                  <a:lnTo>
                                    <a:pt x="153" y="893"/>
                                  </a:lnTo>
                                  <a:lnTo>
                                    <a:pt x="137" y="854"/>
                                  </a:lnTo>
                                  <a:lnTo>
                                    <a:pt x="123" y="816"/>
                                  </a:lnTo>
                                  <a:lnTo>
                                    <a:pt x="109" y="777"/>
                                  </a:lnTo>
                                  <a:lnTo>
                                    <a:pt x="94" y="738"/>
                                  </a:lnTo>
                                  <a:lnTo>
                                    <a:pt x="81" y="698"/>
                                  </a:lnTo>
                                  <a:lnTo>
                                    <a:pt x="69" y="658"/>
                                  </a:lnTo>
                                  <a:lnTo>
                                    <a:pt x="59" y="616"/>
                                  </a:lnTo>
                                  <a:lnTo>
                                    <a:pt x="48" y="574"/>
                                  </a:lnTo>
                                  <a:lnTo>
                                    <a:pt x="38" y="531"/>
                                  </a:lnTo>
                                  <a:lnTo>
                                    <a:pt x="30" y="488"/>
                                  </a:lnTo>
                                  <a:lnTo>
                                    <a:pt x="23" y="444"/>
                                  </a:lnTo>
                                  <a:lnTo>
                                    <a:pt x="16" y="399"/>
                                  </a:lnTo>
                                  <a:lnTo>
                                    <a:pt x="10" y="353"/>
                                  </a:lnTo>
                                  <a:lnTo>
                                    <a:pt x="6" y="306"/>
                                  </a:lnTo>
                                  <a:lnTo>
                                    <a:pt x="2" y="258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701"/>
                          <wps:cNvSpPr>
                            <a:spLocks/>
                          </wps:cNvSpPr>
                          <wps:spPr bwMode="auto">
                            <a:xfrm flipH="1">
                              <a:off x="5765" y="2171"/>
                              <a:ext cx="69" cy="335"/>
                            </a:xfrm>
                            <a:custGeom>
                              <a:avLst/>
                              <a:gdLst>
                                <a:gd name="T0" fmla="*/ 243 w 274"/>
                                <a:gd name="T1" fmla="*/ 81 h 1285"/>
                                <a:gd name="T2" fmla="*/ 187 w 274"/>
                                <a:gd name="T3" fmla="*/ 27 h 1285"/>
                                <a:gd name="T4" fmla="*/ 172 w 274"/>
                                <a:gd name="T5" fmla="*/ 52 h 1285"/>
                                <a:gd name="T6" fmla="*/ 190 w 274"/>
                                <a:gd name="T7" fmla="*/ 154 h 1285"/>
                                <a:gd name="T8" fmla="*/ 203 w 274"/>
                                <a:gd name="T9" fmla="*/ 252 h 1285"/>
                                <a:gd name="T10" fmla="*/ 209 w 274"/>
                                <a:gd name="T11" fmla="*/ 347 h 1285"/>
                                <a:gd name="T12" fmla="*/ 209 w 274"/>
                                <a:gd name="T13" fmla="*/ 439 h 1285"/>
                                <a:gd name="T14" fmla="*/ 205 w 274"/>
                                <a:gd name="T15" fmla="*/ 528 h 1285"/>
                                <a:gd name="T16" fmla="*/ 197 w 274"/>
                                <a:gd name="T17" fmla="*/ 614 h 1285"/>
                                <a:gd name="T18" fmla="*/ 185 w 274"/>
                                <a:gd name="T19" fmla="*/ 695 h 1285"/>
                                <a:gd name="T20" fmla="*/ 168 w 274"/>
                                <a:gd name="T21" fmla="*/ 774 h 1285"/>
                                <a:gd name="T22" fmla="*/ 150 w 274"/>
                                <a:gd name="T23" fmla="*/ 849 h 1285"/>
                                <a:gd name="T24" fmla="*/ 130 w 274"/>
                                <a:gd name="T25" fmla="*/ 921 h 1285"/>
                                <a:gd name="T26" fmla="*/ 107 w 274"/>
                                <a:gd name="T27" fmla="*/ 988 h 1285"/>
                                <a:gd name="T28" fmla="*/ 71 w 274"/>
                                <a:gd name="T29" fmla="*/ 1081 h 1285"/>
                                <a:gd name="T30" fmla="*/ 24 w 274"/>
                                <a:gd name="T31" fmla="*/ 1189 h 1285"/>
                                <a:gd name="T32" fmla="*/ 9 w 274"/>
                                <a:gd name="T33" fmla="*/ 1244 h 1285"/>
                                <a:gd name="T34" fmla="*/ 20 w 274"/>
                                <a:gd name="T35" fmla="*/ 1253 h 1285"/>
                                <a:gd name="T36" fmla="*/ 23 w 274"/>
                                <a:gd name="T37" fmla="*/ 1257 h 1285"/>
                                <a:gd name="T38" fmla="*/ 19 w 274"/>
                                <a:gd name="T39" fmla="*/ 1260 h 1285"/>
                                <a:gd name="T40" fmla="*/ 14 w 274"/>
                                <a:gd name="T41" fmla="*/ 1262 h 1285"/>
                                <a:gd name="T42" fmla="*/ 11 w 274"/>
                                <a:gd name="T43" fmla="*/ 1265 h 1285"/>
                                <a:gd name="T44" fmla="*/ 13 w 274"/>
                                <a:gd name="T45" fmla="*/ 1269 h 1285"/>
                                <a:gd name="T46" fmla="*/ 24 w 274"/>
                                <a:gd name="T47" fmla="*/ 1279 h 1285"/>
                                <a:gd name="T48" fmla="*/ 67 w 274"/>
                                <a:gd name="T49" fmla="*/ 1214 h 1285"/>
                                <a:gd name="T50" fmla="*/ 128 w 274"/>
                                <a:gd name="T51" fmla="*/ 1081 h 1285"/>
                                <a:gd name="T52" fmla="*/ 164 w 274"/>
                                <a:gd name="T53" fmla="*/ 985 h 1285"/>
                                <a:gd name="T54" fmla="*/ 187 w 274"/>
                                <a:gd name="T55" fmla="*/ 921 h 1285"/>
                                <a:gd name="T56" fmla="*/ 206 w 274"/>
                                <a:gd name="T57" fmla="*/ 858 h 1285"/>
                                <a:gd name="T58" fmla="*/ 223 w 274"/>
                                <a:gd name="T59" fmla="*/ 792 h 1285"/>
                                <a:gd name="T60" fmla="*/ 237 w 274"/>
                                <a:gd name="T61" fmla="*/ 727 h 1285"/>
                                <a:gd name="T62" fmla="*/ 248 w 274"/>
                                <a:gd name="T63" fmla="*/ 657 h 1285"/>
                                <a:gd name="T64" fmla="*/ 258 w 274"/>
                                <a:gd name="T65" fmla="*/ 586 h 1285"/>
                                <a:gd name="T66" fmla="*/ 265 w 274"/>
                                <a:gd name="T67" fmla="*/ 509 h 1285"/>
                                <a:gd name="T68" fmla="*/ 272 w 274"/>
                                <a:gd name="T69" fmla="*/ 389 h 1285"/>
                                <a:gd name="T70" fmla="*/ 273 w 274"/>
                                <a:gd name="T71" fmla="*/ 208 h 1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4" h="1285">
                                  <a:moveTo>
                                    <a:pt x="272" y="109"/>
                                  </a:moveTo>
                                  <a:lnTo>
                                    <a:pt x="243" y="81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187" y="27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81" y="103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7" y="203"/>
                                  </a:lnTo>
                                  <a:lnTo>
                                    <a:pt x="203" y="252"/>
                                  </a:lnTo>
                                  <a:lnTo>
                                    <a:pt x="206" y="299"/>
                                  </a:lnTo>
                                  <a:lnTo>
                                    <a:pt x="209" y="347"/>
                                  </a:lnTo>
                                  <a:lnTo>
                                    <a:pt x="210" y="394"/>
                                  </a:lnTo>
                                  <a:lnTo>
                                    <a:pt x="209" y="439"/>
                                  </a:lnTo>
                                  <a:lnTo>
                                    <a:pt x="207" y="484"/>
                                  </a:lnTo>
                                  <a:lnTo>
                                    <a:pt x="205" y="528"/>
                                  </a:lnTo>
                                  <a:lnTo>
                                    <a:pt x="201" y="571"/>
                                  </a:lnTo>
                                  <a:lnTo>
                                    <a:pt x="197" y="614"/>
                                  </a:lnTo>
                                  <a:lnTo>
                                    <a:pt x="191" y="655"/>
                                  </a:lnTo>
                                  <a:lnTo>
                                    <a:pt x="185" y="695"/>
                                  </a:lnTo>
                                  <a:lnTo>
                                    <a:pt x="176" y="736"/>
                                  </a:lnTo>
                                  <a:lnTo>
                                    <a:pt x="168" y="774"/>
                                  </a:lnTo>
                                  <a:lnTo>
                                    <a:pt x="160" y="812"/>
                                  </a:lnTo>
                                  <a:lnTo>
                                    <a:pt x="150" y="849"/>
                                  </a:lnTo>
                                  <a:lnTo>
                                    <a:pt x="141" y="885"/>
                                  </a:lnTo>
                                  <a:lnTo>
                                    <a:pt x="130" y="921"/>
                                  </a:lnTo>
                                  <a:lnTo>
                                    <a:pt x="118" y="954"/>
                                  </a:lnTo>
                                  <a:lnTo>
                                    <a:pt x="107" y="988"/>
                                  </a:lnTo>
                                  <a:lnTo>
                                    <a:pt x="95" y="1020"/>
                                  </a:lnTo>
                                  <a:lnTo>
                                    <a:pt x="71" y="1081"/>
                                  </a:lnTo>
                                  <a:lnTo>
                                    <a:pt x="48" y="1137"/>
                                  </a:lnTo>
                                  <a:lnTo>
                                    <a:pt x="24" y="1189"/>
                                  </a:lnTo>
                                  <a:lnTo>
                                    <a:pt x="0" y="1237"/>
                                  </a:lnTo>
                                  <a:lnTo>
                                    <a:pt x="9" y="1244"/>
                                  </a:lnTo>
                                  <a:lnTo>
                                    <a:pt x="17" y="1249"/>
                                  </a:lnTo>
                                  <a:lnTo>
                                    <a:pt x="20" y="1253"/>
                                  </a:lnTo>
                                  <a:lnTo>
                                    <a:pt x="21" y="1255"/>
                                  </a:lnTo>
                                  <a:lnTo>
                                    <a:pt x="23" y="1257"/>
                                  </a:lnTo>
                                  <a:lnTo>
                                    <a:pt x="21" y="1259"/>
                                  </a:lnTo>
                                  <a:lnTo>
                                    <a:pt x="19" y="1260"/>
                                  </a:lnTo>
                                  <a:lnTo>
                                    <a:pt x="17" y="1261"/>
                                  </a:lnTo>
                                  <a:lnTo>
                                    <a:pt x="14" y="1262"/>
                                  </a:lnTo>
                                  <a:lnTo>
                                    <a:pt x="12" y="1263"/>
                                  </a:lnTo>
                                  <a:lnTo>
                                    <a:pt x="11" y="1265"/>
                                  </a:lnTo>
                                  <a:lnTo>
                                    <a:pt x="11" y="1267"/>
                                  </a:lnTo>
                                  <a:lnTo>
                                    <a:pt x="13" y="1269"/>
                                  </a:lnTo>
                                  <a:lnTo>
                                    <a:pt x="17" y="1274"/>
                                  </a:lnTo>
                                  <a:lnTo>
                                    <a:pt x="24" y="1279"/>
                                  </a:lnTo>
                                  <a:lnTo>
                                    <a:pt x="33" y="1285"/>
                                  </a:lnTo>
                                  <a:lnTo>
                                    <a:pt x="67" y="1214"/>
                                  </a:lnTo>
                                  <a:lnTo>
                                    <a:pt x="99" y="1146"/>
                                  </a:lnTo>
                                  <a:lnTo>
                                    <a:pt x="128" y="1081"/>
                                  </a:lnTo>
                                  <a:lnTo>
                                    <a:pt x="153" y="1016"/>
                                  </a:lnTo>
                                  <a:lnTo>
                                    <a:pt x="164" y="985"/>
                                  </a:lnTo>
                                  <a:lnTo>
                                    <a:pt x="176" y="953"/>
                                  </a:lnTo>
                                  <a:lnTo>
                                    <a:pt x="187" y="921"/>
                                  </a:lnTo>
                                  <a:lnTo>
                                    <a:pt x="197" y="890"/>
                                  </a:lnTo>
                                  <a:lnTo>
                                    <a:pt x="206" y="858"/>
                                  </a:lnTo>
                                  <a:lnTo>
                                    <a:pt x="215" y="826"/>
                                  </a:lnTo>
                                  <a:lnTo>
                                    <a:pt x="223" y="792"/>
                                  </a:lnTo>
                                  <a:lnTo>
                                    <a:pt x="230" y="760"/>
                                  </a:lnTo>
                                  <a:lnTo>
                                    <a:pt x="237" y="727"/>
                                  </a:lnTo>
                                  <a:lnTo>
                                    <a:pt x="243" y="692"/>
                                  </a:lnTo>
                                  <a:lnTo>
                                    <a:pt x="248" y="657"/>
                                  </a:lnTo>
                                  <a:lnTo>
                                    <a:pt x="254" y="622"/>
                                  </a:lnTo>
                                  <a:lnTo>
                                    <a:pt x="258" y="586"/>
                                  </a:lnTo>
                                  <a:lnTo>
                                    <a:pt x="262" y="548"/>
                                  </a:lnTo>
                                  <a:lnTo>
                                    <a:pt x="265" y="509"/>
                                  </a:lnTo>
                                  <a:lnTo>
                                    <a:pt x="268" y="470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3" y="208"/>
                                  </a:lnTo>
                                  <a:lnTo>
                                    <a:pt x="27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702"/>
                          <wps:cNvSpPr>
                            <a:spLocks/>
                          </wps:cNvSpPr>
                          <wps:spPr bwMode="auto">
                            <a:xfrm flipH="1">
                              <a:off x="5412" y="3204"/>
                              <a:ext cx="129" cy="497"/>
                            </a:xfrm>
                            <a:custGeom>
                              <a:avLst/>
                              <a:gdLst>
                                <a:gd name="T0" fmla="*/ 15 w 515"/>
                                <a:gd name="T1" fmla="*/ 151 h 1913"/>
                                <a:gd name="T2" fmla="*/ 50 w 515"/>
                                <a:gd name="T3" fmla="*/ 108 h 1913"/>
                                <a:gd name="T4" fmla="*/ 88 w 515"/>
                                <a:gd name="T5" fmla="*/ 59 h 1913"/>
                                <a:gd name="T6" fmla="*/ 122 w 515"/>
                                <a:gd name="T7" fmla="*/ 16 h 1913"/>
                                <a:gd name="T8" fmla="*/ 136 w 515"/>
                                <a:gd name="T9" fmla="*/ 68 h 1913"/>
                                <a:gd name="T10" fmla="*/ 134 w 515"/>
                                <a:gd name="T11" fmla="*/ 204 h 1913"/>
                                <a:gd name="T12" fmla="*/ 137 w 515"/>
                                <a:gd name="T13" fmla="*/ 340 h 1913"/>
                                <a:gd name="T14" fmla="*/ 144 w 515"/>
                                <a:gd name="T15" fmla="*/ 475 h 1913"/>
                                <a:gd name="T16" fmla="*/ 155 w 515"/>
                                <a:gd name="T17" fmla="*/ 609 h 1913"/>
                                <a:gd name="T18" fmla="*/ 169 w 515"/>
                                <a:gd name="T19" fmla="*/ 741 h 1913"/>
                                <a:gd name="T20" fmla="*/ 188 w 515"/>
                                <a:gd name="T21" fmla="*/ 871 h 1913"/>
                                <a:gd name="T22" fmla="*/ 210 w 515"/>
                                <a:gd name="T23" fmla="*/ 999 h 1913"/>
                                <a:gd name="T24" fmla="*/ 235 w 515"/>
                                <a:gd name="T25" fmla="*/ 1123 h 1913"/>
                                <a:gd name="T26" fmla="*/ 263 w 515"/>
                                <a:gd name="T27" fmla="*/ 1243 h 1913"/>
                                <a:gd name="T28" fmla="*/ 294 w 515"/>
                                <a:gd name="T29" fmla="*/ 1359 h 1913"/>
                                <a:gd name="T30" fmla="*/ 329 w 515"/>
                                <a:gd name="T31" fmla="*/ 1470 h 1913"/>
                                <a:gd name="T32" fmla="*/ 366 w 515"/>
                                <a:gd name="T33" fmla="*/ 1576 h 1913"/>
                                <a:gd name="T34" fmla="*/ 405 w 515"/>
                                <a:gd name="T35" fmla="*/ 1676 h 1913"/>
                                <a:gd name="T36" fmla="*/ 447 w 515"/>
                                <a:gd name="T37" fmla="*/ 1769 h 1913"/>
                                <a:gd name="T38" fmla="*/ 491 w 515"/>
                                <a:gd name="T39" fmla="*/ 1855 h 1913"/>
                                <a:gd name="T40" fmla="*/ 504 w 515"/>
                                <a:gd name="T41" fmla="*/ 1902 h 1913"/>
                                <a:gd name="T42" fmla="*/ 486 w 515"/>
                                <a:gd name="T43" fmla="*/ 1908 h 1913"/>
                                <a:gd name="T44" fmla="*/ 473 w 515"/>
                                <a:gd name="T45" fmla="*/ 1909 h 1913"/>
                                <a:gd name="T46" fmla="*/ 461 w 515"/>
                                <a:gd name="T47" fmla="*/ 1907 h 1913"/>
                                <a:gd name="T48" fmla="*/ 445 w 515"/>
                                <a:gd name="T49" fmla="*/ 1901 h 1913"/>
                                <a:gd name="T50" fmla="*/ 426 w 515"/>
                                <a:gd name="T51" fmla="*/ 1901 h 1913"/>
                                <a:gd name="T52" fmla="*/ 409 w 515"/>
                                <a:gd name="T53" fmla="*/ 1907 h 1913"/>
                                <a:gd name="T54" fmla="*/ 380 w 515"/>
                                <a:gd name="T55" fmla="*/ 1876 h 1913"/>
                                <a:gd name="T56" fmla="*/ 343 w 515"/>
                                <a:gd name="T57" fmla="*/ 1795 h 1913"/>
                                <a:gd name="T58" fmla="*/ 307 w 515"/>
                                <a:gd name="T59" fmla="*/ 1704 h 1913"/>
                                <a:gd name="T60" fmla="*/ 270 w 515"/>
                                <a:gd name="T61" fmla="*/ 1607 h 1913"/>
                                <a:gd name="T62" fmla="*/ 235 w 515"/>
                                <a:gd name="T63" fmla="*/ 1503 h 1913"/>
                                <a:gd name="T64" fmla="*/ 200 w 515"/>
                                <a:gd name="T65" fmla="*/ 1394 h 1913"/>
                                <a:gd name="T66" fmla="*/ 168 w 515"/>
                                <a:gd name="T67" fmla="*/ 1279 h 1913"/>
                                <a:gd name="T68" fmla="*/ 136 w 515"/>
                                <a:gd name="T69" fmla="*/ 1162 h 1913"/>
                                <a:gd name="T70" fmla="*/ 107 w 515"/>
                                <a:gd name="T71" fmla="*/ 1042 h 1913"/>
                                <a:gd name="T72" fmla="*/ 81 w 515"/>
                                <a:gd name="T73" fmla="*/ 921 h 1913"/>
                                <a:gd name="T74" fmla="*/ 57 w 515"/>
                                <a:gd name="T75" fmla="*/ 800 h 1913"/>
                                <a:gd name="T76" fmla="*/ 37 w 515"/>
                                <a:gd name="T77" fmla="*/ 678 h 1913"/>
                                <a:gd name="T78" fmla="*/ 21 w 515"/>
                                <a:gd name="T79" fmla="*/ 559 h 1913"/>
                                <a:gd name="T80" fmla="*/ 9 w 515"/>
                                <a:gd name="T81" fmla="*/ 440 h 1913"/>
                                <a:gd name="T82" fmla="*/ 2 w 515"/>
                                <a:gd name="T83" fmla="*/ 327 h 1913"/>
                                <a:gd name="T84" fmla="*/ 0 w 515"/>
                                <a:gd name="T85" fmla="*/ 219 h 1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15" h="1913">
                                  <a:moveTo>
                                    <a:pt x="0" y="166"/>
                                  </a:moveTo>
                                  <a:lnTo>
                                    <a:pt x="15" y="151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4" y="136"/>
                                  </a:lnTo>
                                  <a:lnTo>
                                    <a:pt x="134" y="204"/>
                                  </a:lnTo>
                                  <a:lnTo>
                                    <a:pt x="134" y="272"/>
                                  </a:lnTo>
                                  <a:lnTo>
                                    <a:pt x="137" y="340"/>
                                  </a:lnTo>
                                  <a:lnTo>
                                    <a:pt x="140" y="407"/>
                                  </a:lnTo>
                                  <a:lnTo>
                                    <a:pt x="144" y="475"/>
                                  </a:lnTo>
                                  <a:lnTo>
                                    <a:pt x="149" y="542"/>
                                  </a:lnTo>
                                  <a:lnTo>
                                    <a:pt x="155" y="609"/>
                                  </a:lnTo>
                                  <a:lnTo>
                                    <a:pt x="162" y="675"/>
                                  </a:lnTo>
                                  <a:lnTo>
                                    <a:pt x="169" y="741"/>
                                  </a:lnTo>
                                  <a:lnTo>
                                    <a:pt x="179" y="807"/>
                                  </a:lnTo>
                                  <a:lnTo>
                                    <a:pt x="188" y="871"/>
                                  </a:lnTo>
                                  <a:lnTo>
                                    <a:pt x="198" y="936"/>
                                  </a:lnTo>
                                  <a:lnTo>
                                    <a:pt x="210" y="999"/>
                                  </a:lnTo>
                                  <a:lnTo>
                                    <a:pt x="222" y="1061"/>
                                  </a:lnTo>
                                  <a:lnTo>
                                    <a:pt x="235" y="1123"/>
                                  </a:lnTo>
                                  <a:lnTo>
                                    <a:pt x="249" y="1184"/>
                                  </a:lnTo>
                                  <a:lnTo>
                                    <a:pt x="263" y="1243"/>
                                  </a:lnTo>
                                  <a:lnTo>
                                    <a:pt x="279" y="1302"/>
                                  </a:lnTo>
                                  <a:lnTo>
                                    <a:pt x="294" y="1359"/>
                                  </a:lnTo>
                                  <a:lnTo>
                                    <a:pt x="311" y="1415"/>
                                  </a:lnTo>
                                  <a:lnTo>
                                    <a:pt x="329" y="1470"/>
                                  </a:lnTo>
                                  <a:lnTo>
                                    <a:pt x="347" y="1524"/>
                                  </a:lnTo>
                                  <a:lnTo>
                                    <a:pt x="366" y="1576"/>
                                  </a:lnTo>
                                  <a:lnTo>
                                    <a:pt x="385" y="1626"/>
                                  </a:lnTo>
                                  <a:lnTo>
                                    <a:pt x="405" y="1676"/>
                                  </a:lnTo>
                                  <a:lnTo>
                                    <a:pt x="426" y="1723"/>
                                  </a:lnTo>
                                  <a:lnTo>
                                    <a:pt x="447" y="1769"/>
                                  </a:lnTo>
                                  <a:lnTo>
                                    <a:pt x="468" y="1814"/>
                                  </a:lnTo>
                                  <a:lnTo>
                                    <a:pt x="491" y="1855"/>
                                  </a:lnTo>
                                  <a:lnTo>
                                    <a:pt x="515" y="1896"/>
                                  </a:lnTo>
                                  <a:lnTo>
                                    <a:pt x="504" y="1902"/>
                                  </a:lnTo>
                                  <a:lnTo>
                                    <a:pt x="495" y="1905"/>
                                  </a:lnTo>
                                  <a:lnTo>
                                    <a:pt x="486" y="1908"/>
                                  </a:lnTo>
                                  <a:lnTo>
                                    <a:pt x="479" y="1909"/>
                                  </a:lnTo>
                                  <a:lnTo>
                                    <a:pt x="473" y="1909"/>
                                  </a:lnTo>
                                  <a:lnTo>
                                    <a:pt x="467" y="1908"/>
                                  </a:lnTo>
                                  <a:lnTo>
                                    <a:pt x="461" y="1907"/>
                                  </a:lnTo>
                                  <a:lnTo>
                                    <a:pt x="457" y="1904"/>
                                  </a:lnTo>
                                  <a:lnTo>
                                    <a:pt x="445" y="1901"/>
                                  </a:lnTo>
                                  <a:lnTo>
                                    <a:pt x="433" y="1900"/>
                                  </a:lnTo>
                                  <a:lnTo>
                                    <a:pt x="426" y="1901"/>
                                  </a:lnTo>
                                  <a:lnTo>
                                    <a:pt x="417" y="1903"/>
                                  </a:lnTo>
                                  <a:lnTo>
                                    <a:pt x="409" y="1907"/>
                                  </a:lnTo>
                                  <a:lnTo>
                                    <a:pt x="398" y="1913"/>
                                  </a:lnTo>
                                  <a:lnTo>
                                    <a:pt x="380" y="1876"/>
                                  </a:lnTo>
                                  <a:lnTo>
                                    <a:pt x="362" y="1836"/>
                                  </a:lnTo>
                                  <a:lnTo>
                                    <a:pt x="343" y="1795"/>
                                  </a:lnTo>
                                  <a:lnTo>
                                    <a:pt x="325" y="1750"/>
                                  </a:lnTo>
                                  <a:lnTo>
                                    <a:pt x="307" y="1704"/>
                                  </a:lnTo>
                                  <a:lnTo>
                                    <a:pt x="288" y="1656"/>
                                  </a:lnTo>
                                  <a:lnTo>
                                    <a:pt x="270" y="1607"/>
                                  </a:lnTo>
                                  <a:lnTo>
                                    <a:pt x="253" y="1556"/>
                                  </a:lnTo>
                                  <a:lnTo>
                                    <a:pt x="235" y="1503"/>
                                  </a:lnTo>
                                  <a:lnTo>
                                    <a:pt x="218" y="1449"/>
                                  </a:lnTo>
                                  <a:lnTo>
                                    <a:pt x="200" y="1394"/>
                                  </a:lnTo>
                                  <a:lnTo>
                                    <a:pt x="183" y="1338"/>
                                  </a:lnTo>
                                  <a:lnTo>
                                    <a:pt x="168" y="1279"/>
                                  </a:lnTo>
                                  <a:lnTo>
                                    <a:pt x="151" y="1222"/>
                                  </a:lnTo>
                                  <a:lnTo>
                                    <a:pt x="136" y="1162"/>
                                  </a:lnTo>
                                  <a:lnTo>
                                    <a:pt x="121" y="1103"/>
                                  </a:lnTo>
                                  <a:lnTo>
                                    <a:pt x="107" y="1042"/>
                                  </a:lnTo>
                                  <a:lnTo>
                                    <a:pt x="94" y="982"/>
                                  </a:lnTo>
                                  <a:lnTo>
                                    <a:pt x="81" y="921"/>
                                  </a:lnTo>
                                  <a:lnTo>
                                    <a:pt x="69" y="860"/>
                                  </a:lnTo>
                                  <a:lnTo>
                                    <a:pt x="57" y="800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37" y="678"/>
                                  </a:lnTo>
                                  <a:lnTo>
                                    <a:pt x="28" y="617"/>
                                  </a:lnTo>
                                  <a:lnTo>
                                    <a:pt x="21" y="559"/>
                                  </a:lnTo>
                                  <a:lnTo>
                                    <a:pt x="14" y="499"/>
                                  </a:lnTo>
                                  <a:lnTo>
                                    <a:pt x="9" y="440"/>
                                  </a:lnTo>
                                  <a:lnTo>
                                    <a:pt x="4" y="383"/>
                                  </a:lnTo>
                                  <a:lnTo>
                                    <a:pt x="2" y="327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703"/>
                          <wps:cNvSpPr>
                            <a:spLocks/>
                          </wps:cNvSpPr>
                          <wps:spPr bwMode="auto">
                            <a:xfrm flipH="1">
                              <a:off x="5090" y="3164"/>
                              <a:ext cx="154" cy="533"/>
                            </a:xfrm>
                            <a:custGeom>
                              <a:avLst/>
                              <a:gdLst>
                                <a:gd name="T0" fmla="*/ 575 w 614"/>
                                <a:gd name="T1" fmla="*/ 116 h 2050"/>
                                <a:gd name="T2" fmla="*/ 479 w 614"/>
                                <a:gd name="T3" fmla="*/ 34 h 2050"/>
                                <a:gd name="T4" fmla="*/ 454 w 614"/>
                                <a:gd name="T5" fmla="*/ 54 h 2050"/>
                                <a:gd name="T6" fmla="*/ 466 w 614"/>
                                <a:gd name="T7" fmla="*/ 172 h 2050"/>
                                <a:gd name="T8" fmla="*/ 467 w 614"/>
                                <a:gd name="T9" fmla="*/ 302 h 2050"/>
                                <a:gd name="T10" fmla="*/ 456 w 614"/>
                                <a:gd name="T11" fmla="*/ 442 h 2050"/>
                                <a:gd name="T12" fmla="*/ 437 w 614"/>
                                <a:gd name="T13" fmla="*/ 589 h 2050"/>
                                <a:gd name="T14" fmla="*/ 411 w 614"/>
                                <a:gd name="T15" fmla="*/ 740 h 2050"/>
                                <a:gd name="T16" fmla="*/ 377 w 614"/>
                                <a:gd name="T17" fmla="*/ 893 h 2050"/>
                                <a:gd name="T18" fmla="*/ 339 w 614"/>
                                <a:gd name="T19" fmla="*/ 1047 h 2050"/>
                                <a:gd name="T20" fmla="*/ 296 w 614"/>
                                <a:gd name="T21" fmla="*/ 1197 h 2050"/>
                                <a:gd name="T22" fmla="*/ 252 w 614"/>
                                <a:gd name="T23" fmla="*/ 1344 h 2050"/>
                                <a:gd name="T24" fmla="*/ 207 w 614"/>
                                <a:gd name="T25" fmla="*/ 1482 h 2050"/>
                                <a:gd name="T26" fmla="*/ 162 w 614"/>
                                <a:gd name="T27" fmla="*/ 1612 h 2050"/>
                                <a:gd name="T28" fmla="*/ 98 w 614"/>
                                <a:gd name="T29" fmla="*/ 1783 h 2050"/>
                                <a:gd name="T30" fmla="*/ 27 w 614"/>
                                <a:gd name="T31" fmla="*/ 1955 h 2050"/>
                                <a:gd name="T32" fmla="*/ 18 w 614"/>
                                <a:gd name="T33" fmla="*/ 2022 h 2050"/>
                                <a:gd name="T34" fmla="*/ 36 w 614"/>
                                <a:gd name="T35" fmla="*/ 2030 h 2050"/>
                                <a:gd name="T36" fmla="*/ 46 w 614"/>
                                <a:gd name="T37" fmla="*/ 2031 h 2050"/>
                                <a:gd name="T38" fmla="*/ 65 w 614"/>
                                <a:gd name="T39" fmla="*/ 2039 h 2050"/>
                                <a:gd name="T40" fmla="*/ 121 w 614"/>
                                <a:gd name="T41" fmla="*/ 1971 h 2050"/>
                                <a:gd name="T42" fmla="*/ 204 w 614"/>
                                <a:gd name="T43" fmla="*/ 1779 h 2050"/>
                                <a:gd name="T44" fmla="*/ 294 w 614"/>
                                <a:gd name="T45" fmla="*/ 1550 h 2050"/>
                                <a:gd name="T46" fmla="*/ 361 w 614"/>
                                <a:gd name="T47" fmla="*/ 1362 h 2050"/>
                                <a:gd name="T48" fmla="*/ 405 w 614"/>
                                <a:gd name="T49" fmla="*/ 1231 h 2050"/>
                                <a:gd name="T50" fmla="*/ 445 w 614"/>
                                <a:gd name="T51" fmla="*/ 1096 h 2050"/>
                                <a:gd name="T52" fmla="*/ 485 w 614"/>
                                <a:gd name="T53" fmla="*/ 960 h 2050"/>
                                <a:gd name="T54" fmla="*/ 519 w 614"/>
                                <a:gd name="T55" fmla="*/ 825 h 2050"/>
                                <a:gd name="T56" fmla="*/ 550 w 614"/>
                                <a:gd name="T57" fmla="*/ 691 h 2050"/>
                                <a:gd name="T58" fmla="*/ 575 w 614"/>
                                <a:gd name="T59" fmla="*/ 560 h 2050"/>
                                <a:gd name="T60" fmla="*/ 596 w 614"/>
                                <a:gd name="T61" fmla="*/ 435 h 2050"/>
                                <a:gd name="T62" fmla="*/ 608 w 614"/>
                                <a:gd name="T63" fmla="*/ 315 h 2050"/>
                                <a:gd name="T64" fmla="*/ 614 w 614"/>
                                <a:gd name="T65" fmla="*/ 202 h 20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14" h="2050">
                                  <a:moveTo>
                                    <a:pt x="612" y="150"/>
                                  </a:moveTo>
                                  <a:lnTo>
                                    <a:pt x="575" y="116"/>
                                  </a:lnTo>
                                  <a:lnTo>
                                    <a:pt x="528" y="76"/>
                                  </a:lnTo>
                                  <a:lnTo>
                                    <a:pt x="479" y="34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54" y="54"/>
                                  </a:lnTo>
                                  <a:lnTo>
                                    <a:pt x="461" y="111"/>
                                  </a:lnTo>
                                  <a:lnTo>
                                    <a:pt x="466" y="172"/>
                                  </a:lnTo>
                                  <a:lnTo>
                                    <a:pt x="468" y="237"/>
                                  </a:lnTo>
                                  <a:lnTo>
                                    <a:pt x="467" y="302"/>
                                  </a:lnTo>
                                  <a:lnTo>
                                    <a:pt x="463" y="372"/>
                                  </a:lnTo>
                                  <a:lnTo>
                                    <a:pt x="456" y="442"/>
                                  </a:lnTo>
                                  <a:lnTo>
                                    <a:pt x="448" y="515"/>
                                  </a:lnTo>
                                  <a:lnTo>
                                    <a:pt x="437" y="589"/>
                                  </a:lnTo>
                                  <a:lnTo>
                                    <a:pt x="425" y="664"/>
                                  </a:lnTo>
                                  <a:lnTo>
                                    <a:pt x="411" y="740"/>
                                  </a:lnTo>
                                  <a:lnTo>
                                    <a:pt x="395" y="817"/>
                                  </a:lnTo>
                                  <a:lnTo>
                                    <a:pt x="377" y="893"/>
                                  </a:lnTo>
                                  <a:lnTo>
                                    <a:pt x="358" y="970"/>
                                  </a:lnTo>
                                  <a:lnTo>
                                    <a:pt x="339" y="1047"/>
                                  </a:lnTo>
                                  <a:lnTo>
                                    <a:pt x="318" y="1123"/>
                                  </a:lnTo>
                                  <a:lnTo>
                                    <a:pt x="296" y="1197"/>
                                  </a:lnTo>
                                  <a:lnTo>
                                    <a:pt x="275" y="1271"/>
                                  </a:lnTo>
                                  <a:lnTo>
                                    <a:pt x="252" y="1344"/>
                                  </a:lnTo>
                                  <a:lnTo>
                                    <a:pt x="230" y="1414"/>
                                  </a:lnTo>
                                  <a:lnTo>
                                    <a:pt x="207" y="1482"/>
                                  </a:lnTo>
                                  <a:lnTo>
                                    <a:pt x="184" y="1549"/>
                                  </a:lnTo>
                                  <a:lnTo>
                                    <a:pt x="162" y="1612"/>
                                  </a:lnTo>
                                  <a:lnTo>
                                    <a:pt x="140" y="1672"/>
                                  </a:lnTo>
                                  <a:lnTo>
                                    <a:pt x="98" y="1783"/>
                                  </a:lnTo>
                                  <a:lnTo>
                                    <a:pt x="60" y="1878"/>
                                  </a:lnTo>
                                  <a:lnTo>
                                    <a:pt x="27" y="1955"/>
                                  </a:lnTo>
                                  <a:lnTo>
                                    <a:pt x="0" y="2011"/>
                                  </a:lnTo>
                                  <a:lnTo>
                                    <a:pt x="18" y="2022"/>
                                  </a:lnTo>
                                  <a:lnTo>
                                    <a:pt x="30" y="2027"/>
                                  </a:lnTo>
                                  <a:lnTo>
                                    <a:pt x="36" y="2030"/>
                                  </a:lnTo>
                                  <a:lnTo>
                                    <a:pt x="41" y="2031"/>
                                  </a:lnTo>
                                  <a:lnTo>
                                    <a:pt x="46" y="2031"/>
                                  </a:lnTo>
                                  <a:lnTo>
                                    <a:pt x="53" y="2033"/>
                                  </a:lnTo>
                                  <a:lnTo>
                                    <a:pt x="65" y="2039"/>
                                  </a:lnTo>
                                  <a:lnTo>
                                    <a:pt x="83" y="2050"/>
                                  </a:lnTo>
                                  <a:lnTo>
                                    <a:pt x="121" y="1971"/>
                                  </a:lnTo>
                                  <a:lnTo>
                                    <a:pt x="162" y="1881"/>
                                  </a:lnTo>
                                  <a:lnTo>
                                    <a:pt x="204" y="1779"/>
                                  </a:lnTo>
                                  <a:lnTo>
                                    <a:pt x="249" y="1670"/>
                                  </a:lnTo>
                                  <a:lnTo>
                                    <a:pt x="294" y="1550"/>
                                  </a:lnTo>
                                  <a:lnTo>
                                    <a:pt x="339" y="1426"/>
                                  </a:lnTo>
                                  <a:lnTo>
                                    <a:pt x="361" y="1362"/>
                                  </a:lnTo>
                                  <a:lnTo>
                                    <a:pt x="383" y="1296"/>
                                  </a:lnTo>
                                  <a:lnTo>
                                    <a:pt x="405" y="1231"/>
                                  </a:lnTo>
                                  <a:lnTo>
                                    <a:pt x="425" y="1163"/>
                                  </a:lnTo>
                                  <a:lnTo>
                                    <a:pt x="445" y="1096"/>
                                  </a:lnTo>
                                  <a:lnTo>
                                    <a:pt x="466" y="1028"/>
                                  </a:lnTo>
                                  <a:lnTo>
                                    <a:pt x="485" y="960"/>
                                  </a:lnTo>
                                  <a:lnTo>
                                    <a:pt x="503" y="892"/>
                                  </a:lnTo>
                                  <a:lnTo>
                                    <a:pt x="519" y="825"/>
                                  </a:lnTo>
                                  <a:lnTo>
                                    <a:pt x="536" y="758"/>
                                  </a:lnTo>
                                  <a:lnTo>
                                    <a:pt x="550" y="691"/>
                                  </a:lnTo>
                                  <a:lnTo>
                                    <a:pt x="564" y="626"/>
                                  </a:lnTo>
                                  <a:lnTo>
                                    <a:pt x="575" y="560"/>
                                  </a:lnTo>
                                  <a:lnTo>
                                    <a:pt x="586" y="497"/>
                                  </a:lnTo>
                                  <a:lnTo>
                                    <a:pt x="596" y="435"/>
                                  </a:lnTo>
                                  <a:lnTo>
                                    <a:pt x="603" y="374"/>
                                  </a:lnTo>
                                  <a:lnTo>
                                    <a:pt x="608" y="315"/>
                                  </a:lnTo>
                                  <a:lnTo>
                                    <a:pt x="611" y="258"/>
                                  </a:lnTo>
                                  <a:lnTo>
                                    <a:pt x="614" y="202"/>
                                  </a:lnTo>
                                  <a:lnTo>
                                    <a:pt x="612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704"/>
                          <wps:cNvSpPr>
                            <a:spLocks/>
                          </wps:cNvSpPr>
                          <wps:spPr bwMode="auto">
                            <a:xfrm flipH="1">
                              <a:off x="6311" y="3189"/>
                              <a:ext cx="134" cy="550"/>
                            </a:xfrm>
                            <a:custGeom>
                              <a:avLst/>
                              <a:gdLst>
                                <a:gd name="T0" fmla="*/ 16 w 530"/>
                                <a:gd name="T1" fmla="*/ 166 h 2113"/>
                                <a:gd name="T2" fmla="*/ 52 w 530"/>
                                <a:gd name="T3" fmla="*/ 118 h 2113"/>
                                <a:gd name="T4" fmla="*/ 91 w 530"/>
                                <a:gd name="T5" fmla="*/ 66 h 2113"/>
                                <a:gd name="T6" fmla="*/ 127 w 530"/>
                                <a:gd name="T7" fmla="*/ 18 h 2113"/>
                                <a:gd name="T8" fmla="*/ 140 w 530"/>
                                <a:gd name="T9" fmla="*/ 75 h 2113"/>
                                <a:gd name="T10" fmla="*/ 139 w 530"/>
                                <a:gd name="T11" fmla="*/ 226 h 2113"/>
                                <a:gd name="T12" fmla="*/ 141 w 530"/>
                                <a:gd name="T13" fmla="*/ 376 h 2113"/>
                                <a:gd name="T14" fmla="*/ 148 w 530"/>
                                <a:gd name="T15" fmla="*/ 525 h 2113"/>
                                <a:gd name="T16" fmla="*/ 160 w 530"/>
                                <a:gd name="T17" fmla="*/ 673 h 2113"/>
                                <a:gd name="T18" fmla="*/ 175 w 530"/>
                                <a:gd name="T19" fmla="*/ 820 h 2113"/>
                                <a:gd name="T20" fmla="*/ 194 w 530"/>
                                <a:gd name="T21" fmla="*/ 963 h 2113"/>
                                <a:gd name="T22" fmla="*/ 216 w 530"/>
                                <a:gd name="T23" fmla="*/ 1104 h 2113"/>
                                <a:gd name="T24" fmla="*/ 243 w 530"/>
                                <a:gd name="T25" fmla="*/ 1241 h 2113"/>
                                <a:gd name="T26" fmla="*/ 271 w 530"/>
                                <a:gd name="T27" fmla="*/ 1374 h 2113"/>
                                <a:gd name="T28" fmla="*/ 303 w 530"/>
                                <a:gd name="T29" fmla="*/ 1502 h 2113"/>
                                <a:gd name="T30" fmla="*/ 339 w 530"/>
                                <a:gd name="T31" fmla="*/ 1624 h 2113"/>
                                <a:gd name="T32" fmla="*/ 377 w 530"/>
                                <a:gd name="T33" fmla="*/ 1741 h 2113"/>
                                <a:gd name="T34" fmla="*/ 418 w 530"/>
                                <a:gd name="T35" fmla="*/ 1852 h 2113"/>
                                <a:gd name="T36" fmla="*/ 461 w 530"/>
                                <a:gd name="T37" fmla="*/ 1955 h 2113"/>
                                <a:gd name="T38" fmla="*/ 506 w 530"/>
                                <a:gd name="T39" fmla="*/ 2050 h 2113"/>
                                <a:gd name="T40" fmla="*/ 519 w 530"/>
                                <a:gd name="T41" fmla="*/ 2101 h 2113"/>
                                <a:gd name="T42" fmla="*/ 501 w 530"/>
                                <a:gd name="T43" fmla="*/ 2108 h 2113"/>
                                <a:gd name="T44" fmla="*/ 488 w 530"/>
                                <a:gd name="T45" fmla="*/ 2108 h 2113"/>
                                <a:gd name="T46" fmla="*/ 476 w 530"/>
                                <a:gd name="T47" fmla="*/ 2106 h 2113"/>
                                <a:gd name="T48" fmla="*/ 464 w 530"/>
                                <a:gd name="T49" fmla="*/ 2102 h 2113"/>
                                <a:gd name="T50" fmla="*/ 452 w 530"/>
                                <a:gd name="T51" fmla="*/ 2099 h 2113"/>
                                <a:gd name="T52" fmla="*/ 439 w 530"/>
                                <a:gd name="T53" fmla="*/ 2100 h 2113"/>
                                <a:gd name="T54" fmla="*/ 421 w 530"/>
                                <a:gd name="T55" fmla="*/ 2107 h 2113"/>
                                <a:gd name="T56" fmla="*/ 392 w 530"/>
                                <a:gd name="T57" fmla="*/ 2073 h 2113"/>
                                <a:gd name="T58" fmla="*/ 355 w 530"/>
                                <a:gd name="T59" fmla="*/ 1982 h 2113"/>
                                <a:gd name="T60" fmla="*/ 316 w 530"/>
                                <a:gd name="T61" fmla="*/ 1883 h 2113"/>
                                <a:gd name="T62" fmla="*/ 279 w 530"/>
                                <a:gd name="T63" fmla="*/ 1776 h 2113"/>
                                <a:gd name="T64" fmla="*/ 243 w 530"/>
                                <a:gd name="T65" fmla="*/ 1661 h 2113"/>
                                <a:gd name="T66" fmla="*/ 207 w 530"/>
                                <a:gd name="T67" fmla="*/ 1539 h 2113"/>
                                <a:gd name="T68" fmla="*/ 173 w 530"/>
                                <a:gd name="T69" fmla="*/ 1414 h 2113"/>
                                <a:gd name="T70" fmla="*/ 141 w 530"/>
                                <a:gd name="T71" fmla="*/ 1284 h 2113"/>
                                <a:gd name="T72" fmla="*/ 111 w 530"/>
                                <a:gd name="T73" fmla="*/ 1152 h 2113"/>
                                <a:gd name="T74" fmla="*/ 84 w 530"/>
                                <a:gd name="T75" fmla="*/ 1018 h 2113"/>
                                <a:gd name="T76" fmla="*/ 59 w 530"/>
                                <a:gd name="T77" fmla="*/ 883 h 2113"/>
                                <a:gd name="T78" fmla="*/ 39 w 530"/>
                                <a:gd name="T79" fmla="*/ 750 h 2113"/>
                                <a:gd name="T80" fmla="*/ 22 w 530"/>
                                <a:gd name="T81" fmla="*/ 617 h 2113"/>
                                <a:gd name="T82" fmla="*/ 10 w 530"/>
                                <a:gd name="T83" fmla="*/ 487 h 2113"/>
                                <a:gd name="T84" fmla="*/ 3 w 530"/>
                                <a:gd name="T85" fmla="*/ 362 h 2113"/>
                                <a:gd name="T86" fmla="*/ 0 w 530"/>
                                <a:gd name="T87" fmla="*/ 241 h 2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30" h="2113">
                                  <a:moveTo>
                                    <a:pt x="0" y="184"/>
                                  </a:moveTo>
                                  <a:lnTo>
                                    <a:pt x="16" y="166"/>
                                  </a:lnTo>
                                  <a:lnTo>
                                    <a:pt x="34" y="143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27" y="18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39" y="151"/>
                                  </a:lnTo>
                                  <a:lnTo>
                                    <a:pt x="139" y="226"/>
                                  </a:lnTo>
                                  <a:lnTo>
                                    <a:pt x="140" y="301"/>
                                  </a:lnTo>
                                  <a:lnTo>
                                    <a:pt x="141" y="376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48" y="525"/>
                                  </a:lnTo>
                                  <a:lnTo>
                                    <a:pt x="154" y="599"/>
                                  </a:lnTo>
                                  <a:lnTo>
                                    <a:pt x="160" y="673"/>
                                  </a:lnTo>
                                  <a:lnTo>
                                    <a:pt x="167" y="747"/>
                                  </a:lnTo>
                                  <a:lnTo>
                                    <a:pt x="175" y="820"/>
                                  </a:lnTo>
                                  <a:lnTo>
                                    <a:pt x="184" y="892"/>
                                  </a:lnTo>
                                  <a:lnTo>
                                    <a:pt x="194" y="963"/>
                                  </a:lnTo>
                                  <a:lnTo>
                                    <a:pt x="204" y="1033"/>
                                  </a:lnTo>
                                  <a:lnTo>
                                    <a:pt x="216" y="1104"/>
                                  </a:lnTo>
                                  <a:lnTo>
                                    <a:pt x="229" y="1173"/>
                                  </a:lnTo>
                                  <a:lnTo>
                                    <a:pt x="243" y="1241"/>
                                  </a:lnTo>
                                  <a:lnTo>
                                    <a:pt x="257" y="1308"/>
                                  </a:lnTo>
                                  <a:lnTo>
                                    <a:pt x="271" y="1374"/>
                                  </a:lnTo>
                                  <a:lnTo>
                                    <a:pt x="287" y="1438"/>
                                  </a:lnTo>
                                  <a:lnTo>
                                    <a:pt x="303" y="1502"/>
                                  </a:lnTo>
                                  <a:lnTo>
                                    <a:pt x="321" y="1564"/>
                                  </a:lnTo>
                                  <a:lnTo>
                                    <a:pt x="339" y="1624"/>
                                  </a:lnTo>
                                  <a:lnTo>
                                    <a:pt x="358" y="1684"/>
                                  </a:lnTo>
                                  <a:lnTo>
                                    <a:pt x="377" y="1741"/>
                                  </a:lnTo>
                                  <a:lnTo>
                                    <a:pt x="398" y="1797"/>
                                  </a:lnTo>
                                  <a:lnTo>
                                    <a:pt x="418" y="1852"/>
                                  </a:lnTo>
                                  <a:lnTo>
                                    <a:pt x="439" y="1904"/>
                                  </a:lnTo>
                                  <a:lnTo>
                                    <a:pt x="461" y="1955"/>
                                  </a:lnTo>
                                  <a:lnTo>
                                    <a:pt x="483" y="2003"/>
                                  </a:lnTo>
                                  <a:lnTo>
                                    <a:pt x="506" y="2050"/>
                                  </a:lnTo>
                                  <a:lnTo>
                                    <a:pt x="530" y="2095"/>
                                  </a:lnTo>
                                  <a:lnTo>
                                    <a:pt x="519" y="2101"/>
                                  </a:lnTo>
                                  <a:lnTo>
                                    <a:pt x="510" y="2106"/>
                                  </a:lnTo>
                                  <a:lnTo>
                                    <a:pt x="501" y="2108"/>
                                  </a:lnTo>
                                  <a:lnTo>
                                    <a:pt x="494" y="2110"/>
                                  </a:lnTo>
                                  <a:lnTo>
                                    <a:pt x="488" y="2108"/>
                                  </a:lnTo>
                                  <a:lnTo>
                                    <a:pt x="481" y="2108"/>
                                  </a:lnTo>
                                  <a:lnTo>
                                    <a:pt x="476" y="2106"/>
                                  </a:lnTo>
                                  <a:lnTo>
                                    <a:pt x="470" y="2104"/>
                                  </a:lnTo>
                                  <a:lnTo>
                                    <a:pt x="464" y="2102"/>
                                  </a:lnTo>
                                  <a:lnTo>
                                    <a:pt x="460" y="2100"/>
                                  </a:lnTo>
                                  <a:lnTo>
                                    <a:pt x="452" y="2099"/>
                                  </a:lnTo>
                                  <a:lnTo>
                                    <a:pt x="447" y="2099"/>
                                  </a:lnTo>
                                  <a:lnTo>
                                    <a:pt x="439" y="2100"/>
                                  </a:lnTo>
                                  <a:lnTo>
                                    <a:pt x="431" y="2102"/>
                                  </a:lnTo>
                                  <a:lnTo>
                                    <a:pt x="421" y="2107"/>
                                  </a:lnTo>
                                  <a:lnTo>
                                    <a:pt x="411" y="2113"/>
                                  </a:lnTo>
                                  <a:lnTo>
                                    <a:pt x="392" y="2073"/>
                                  </a:lnTo>
                                  <a:lnTo>
                                    <a:pt x="374" y="2028"/>
                                  </a:lnTo>
                                  <a:lnTo>
                                    <a:pt x="355" y="1982"/>
                                  </a:lnTo>
                                  <a:lnTo>
                                    <a:pt x="336" y="1934"/>
                                  </a:lnTo>
                                  <a:lnTo>
                                    <a:pt x="316" y="1883"/>
                                  </a:lnTo>
                                  <a:lnTo>
                                    <a:pt x="299" y="1830"/>
                                  </a:lnTo>
                                  <a:lnTo>
                                    <a:pt x="279" y="1776"/>
                                  </a:lnTo>
                                  <a:lnTo>
                                    <a:pt x="262" y="1719"/>
                                  </a:lnTo>
                                  <a:lnTo>
                                    <a:pt x="243" y="1661"/>
                                  </a:lnTo>
                                  <a:lnTo>
                                    <a:pt x="225" y="1601"/>
                                  </a:lnTo>
                                  <a:lnTo>
                                    <a:pt x="207" y="1539"/>
                                  </a:lnTo>
                                  <a:lnTo>
                                    <a:pt x="190" y="1477"/>
                                  </a:lnTo>
                                  <a:lnTo>
                                    <a:pt x="173" y="1414"/>
                                  </a:lnTo>
                                  <a:lnTo>
                                    <a:pt x="157" y="1350"/>
                                  </a:lnTo>
                                  <a:lnTo>
                                    <a:pt x="141" y="1284"/>
                                  </a:lnTo>
                                  <a:lnTo>
                                    <a:pt x="126" y="1218"/>
                                  </a:lnTo>
                                  <a:lnTo>
                                    <a:pt x="111" y="1152"/>
                                  </a:lnTo>
                                  <a:lnTo>
                                    <a:pt x="97" y="1085"/>
                                  </a:lnTo>
                                  <a:lnTo>
                                    <a:pt x="84" y="1018"/>
                                  </a:lnTo>
                                  <a:lnTo>
                                    <a:pt x="71" y="950"/>
                                  </a:lnTo>
                                  <a:lnTo>
                                    <a:pt x="59" y="883"/>
                                  </a:lnTo>
                                  <a:lnTo>
                                    <a:pt x="48" y="816"/>
                                  </a:lnTo>
                                  <a:lnTo>
                                    <a:pt x="39" y="750"/>
                                  </a:lnTo>
                                  <a:lnTo>
                                    <a:pt x="30" y="683"/>
                                  </a:lnTo>
                                  <a:lnTo>
                                    <a:pt x="22" y="617"/>
                                  </a:lnTo>
                                  <a:lnTo>
                                    <a:pt x="16" y="552"/>
                                  </a:lnTo>
                                  <a:lnTo>
                                    <a:pt x="10" y="487"/>
                                  </a:lnTo>
                                  <a:lnTo>
                                    <a:pt x="5" y="424"/>
                                  </a:lnTo>
                                  <a:lnTo>
                                    <a:pt x="3" y="362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705"/>
                          <wps:cNvSpPr>
                            <a:spLocks/>
                          </wps:cNvSpPr>
                          <wps:spPr bwMode="auto">
                            <a:xfrm flipH="1">
                              <a:off x="6157" y="3171"/>
                              <a:ext cx="62" cy="557"/>
                            </a:xfrm>
                            <a:custGeom>
                              <a:avLst/>
                              <a:gdLst>
                                <a:gd name="T0" fmla="*/ 205 w 246"/>
                                <a:gd name="T1" fmla="*/ 187 h 2141"/>
                                <a:gd name="T2" fmla="*/ 189 w 246"/>
                                <a:gd name="T3" fmla="*/ 167 h 2141"/>
                                <a:gd name="T4" fmla="*/ 166 w 246"/>
                                <a:gd name="T5" fmla="*/ 128 h 2141"/>
                                <a:gd name="T6" fmla="*/ 135 w 246"/>
                                <a:gd name="T7" fmla="*/ 69 h 2141"/>
                                <a:gd name="T8" fmla="*/ 112 w 246"/>
                                <a:gd name="T9" fmla="*/ 30 h 2141"/>
                                <a:gd name="T10" fmla="*/ 95 w 246"/>
                                <a:gd name="T11" fmla="*/ 8 h 2141"/>
                                <a:gd name="T12" fmla="*/ 103 w 246"/>
                                <a:gd name="T13" fmla="*/ 37 h 2141"/>
                                <a:gd name="T14" fmla="*/ 129 w 246"/>
                                <a:gd name="T15" fmla="*/ 126 h 2141"/>
                                <a:gd name="T16" fmla="*/ 149 w 246"/>
                                <a:gd name="T17" fmla="*/ 234 h 2141"/>
                                <a:gd name="T18" fmla="*/ 166 w 246"/>
                                <a:gd name="T19" fmla="*/ 357 h 2141"/>
                                <a:gd name="T20" fmla="*/ 177 w 246"/>
                                <a:gd name="T21" fmla="*/ 491 h 2141"/>
                                <a:gd name="T22" fmla="*/ 184 w 246"/>
                                <a:gd name="T23" fmla="*/ 638 h 2141"/>
                                <a:gd name="T24" fmla="*/ 186 w 246"/>
                                <a:gd name="T25" fmla="*/ 792 h 2141"/>
                                <a:gd name="T26" fmla="*/ 184 w 246"/>
                                <a:gd name="T27" fmla="*/ 952 h 2141"/>
                                <a:gd name="T28" fmla="*/ 178 w 246"/>
                                <a:gd name="T29" fmla="*/ 1113 h 2141"/>
                                <a:gd name="T30" fmla="*/ 166 w 246"/>
                                <a:gd name="T31" fmla="*/ 1275 h 2141"/>
                                <a:gd name="T32" fmla="*/ 152 w 246"/>
                                <a:gd name="T33" fmla="*/ 1434 h 2141"/>
                                <a:gd name="T34" fmla="*/ 132 w 246"/>
                                <a:gd name="T35" fmla="*/ 1587 h 2141"/>
                                <a:gd name="T36" fmla="*/ 110 w 246"/>
                                <a:gd name="T37" fmla="*/ 1732 h 2141"/>
                                <a:gd name="T38" fmla="*/ 82 w 246"/>
                                <a:gd name="T39" fmla="*/ 1867 h 2141"/>
                                <a:gd name="T40" fmla="*/ 53 w 246"/>
                                <a:gd name="T41" fmla="*/ 1989 h 2141"/>
                                <a:gd name="T42" fmla="*/ 18 w 246"/>
                                <a:gd name="T43" fmla="*/ 2095 h 2141"/>
                                <a:gd name="T44" fmla="*/ 0 w 246"/>
                                <a:gd name="T45" fmla="*/ 2137 h 2141"/>
                                <a:gd name="T46" fmla="*/ 1 w 246"/>
                                <a:gd name="T47" fmla="*/ 2126 h 2141"/>
                                <a:gd name="T48" fmla="*/ 6 w 246"/>
                                <a:gd name="T49" fmla="*/ 2118 h 2141"/>
                                <a:gd name="T50" fmla="*/ 13 w 246"/>
                                <a:gd name="T51" fmla="*/ 2116 h 2141"/>
                                <a:gd name="T52" fmla="*/ 25 w 246"/>
                                <a:gd name="T53" fmla="*/ 2119 h 2141"/>
                                <a:gd name="T54" fmla="*/ 43 w 246"/>
                                <a:gd name="T55" fmla="*/ 2127 h 2141"/>
                                <a:gd name="T56" fmla="*/ 68 w 246"/>
                                <a:gd name="T57" fmla="*/ 2093 h 2141"/>
                                <a:gd name="T58" fmla="*/ 94 w 246"/>
                                <a:gd name="T59" fmla="*/ 2003 h 2141"/>
                                <a:gd name="T60" fmla="*/ 119 w 246"/>
                                <a:gd name="T61" fmla="*/ 1903 h 2141"/>
                                <a:gd name="T62" fmla="*/ 143 w 246"/>
                                <a:gd name="T63" fmla="*/ 1795 h 2141"/>
                                <a:gd name="T64" fmla="*/ 165 w 246"/>
                                <a:gd name="T65" fmla="*/ 1680 h 2141"/>
                                <a:gd name="T66" fmla="*/ 184 w 246"/>
                                <a:gd name="T67" fmla="*/ 1558 h 2141"/>
                                <a:gd name="T68" fmla="*/ 200 w 246"/>
                                <a:gd name="T69" fmla="*/ 1432 h 2141"/>
                                <a:gd name="T70" fmla="*/ 216 w 246"/>
                                <a:gd name="T71" fmla="*/ 1302 h 2141"/>
                                <a:gd name="T72" fmla="*/ 228 w 246"/>
                                <a:gd name="T73" fmla="*/ 1168 h 2141"/>
                                <a:gd name="T74" fmla="*/ 236 w 246"/>
                                <a:gd name="T75" fmla="*/ 1033 h 2141"/>
                                <a:gd name="T76" fmla="*/ 242 w 246"/>
                                <a:gd name="T77" fmla="*/ 897 h 2141"/>
                                <a:gd name="T78" fmla="*/ 246 w 246"/>
                                <a:gd name="T79" fmla="*/ 762 h 2141"/>
                                <a:gd name="T80" fmla="*/ 245 w 246"/>
                                <a:gd name="T81" fmla="*/ 630 h 2141"/>
                                <a:gd name="T82" fmla="*/ 241 w 246"/>
                                <a:gd name="T83" fmla="*/ 500 h 2141"/>
                                <a:gd name="T84" fmla="*/ 233 w 246"/>
                                <a:gd name="T85" fmla="*/ 375 h 2141"/>
                                <a:gd name="T86" fmla="*/ 221 w 246"/>
                                <a:gd name="T87" fmla="*/ 254 h 2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46" h="2141">
                                  <a:moveTo>
                                    <a:pt x="212" y="196"/>
                                  </a:moveTo>
                                  <a:lnTo>
                                    <a:pt x="205" y="187"/>
                                  </a:lnTo>
                                  <a:lnTo>
                                    <a:pt x="197" y="178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81" y="154"/>
                                  </a:lnTo>
                                  <a:lnTo>
                                    <a:pt x="166" y="128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19" y="42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116" y="79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49" y="234"/>
                                  </a:lnTo>
                                  <a:lnTo>
                                    <a:pt x="159" y="293"/>
                                  </a:lnTo>
                                  <a:lnTo>
                                    <a:pt x="166" y="357"/>
                                  </a:lnTo>
                                  <a:lnTo>
                                    <a:pt x="172" y="422"/>
                                  </a:lnTo>
                                  <a:lnTo>
                                    <a:pt x="177" y="491"/>
                                  </a:lnTo>
                                  <a:lnTo>
                                    <a:pt x="181" y="564"/>
                                  </a:lnTo>
                                  <a:lnTo>
                                    <a:pt x="184" y="638"/>
                                  </a:lnTo>
                                  <a:lnTo>
                                    <a:pt x="185" y="715"/>
                                  </a:lnTo>
                                  <a:lnTo>
                                    <a:pt x="186" y="792"/>
                                  </a:lnTo>
                                  <a:lnTo>
                                    <a:pt x="185" y="872"/>
                                  </a:lnTo>
                                  <a:lnTo>
                                    <a:pt x="184" y="952"/>
                                  </a:lnTo>
                                  <a:lnTo>
                                    <a:pt x="181" y="1032"/>
                                  </a:lnTo>
                                  <a:lnTo>
                                    <a:pt x="178" y="1113"/>
                                  </a:lnTo>
                                  <a:lnTo>
                                    <a:pt x="172" y="1194"/>
                                  </a:lnTo>
                                  <a:lnTo>
                                    <a:pt x="166" y="1275"/>
                                  </a:lnTo>
                                  <a:lnTo>
                                    <a:pt x="160" y="1355"/>
                                  </a:lnTo>
                                  <a:lnTo>
                                    <a:pt x="152" y="1434"/>
                                  </a:lnTo>
                                  <a:lnTo>
                                    <a:pt x="142" y="1512"/>
                                  </a:lnTo>
                                  <a:lnTo>
                                    <a:pt x="132" y="1587"/>
                                  </a:lnTo>
                                  <a:lnTo>
                                    <a:pt x="122" y="1661"/>
                                  </a:lnTo>
                                  <a:lnTo>
                                    <a:pt x="110" y="1732"/>
                                  </a:lnTo>
                                  <a:lnTo>
                                    <a:pt x="97" y="1801"/>
                                  </a:lnTo>
                                  <a:lnTo>
                                    <a:pt x="82" y="1867"/>
                                  </a:lnTo>
                                  <a:lnTo>
                                    <a:pt x="68" y="1930"/>
                                  </a:lnTo>
                                  <a:lnTo>
                                    <a:pt x="53" y="1989"/>
                                  </a:lnTo>
                                  <a:lnTo>
                                    <a:pt x="36" y="2044"/>
                                  </a:lnTo>
                                  <a:lnTo>
                                    <a:pt x="18" y="2095"/>
                                  </a:lnTo>
                                  <a:lnTo>
                                    <a:pt x="0" y="2141"/>
                                  </a:lnTo>
                                  <a:lnTo>
                                    <a:pt x="0" y="2137"/>
                                  </a:lnTo>
                                  <a:lnTo>
                                    <a:pt x="0" y="2132"/>
                                  </a:lnTo>
                                  <a:lnTo>
                                    <a:pt x="1" y="2126"/>
                                  </a:lnTo>
                                  <a:lnTo>
                                    <a:pt x="4" y="2120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10" y="2116"/>
                                  </a:lnTo>
                                  <a:lnTo>
                                    <a:pt x="13" y="2116"/>
                                  </a:lnTo>
                                  <a:lnTo>
                                    <a:pt x="19" y="2118"/>
                                  </a:lnTo>
                                  <a:lnTo>
                                    <a:pt x="25" y="2119"/>
                                  </a:lnTo>
                                  <a:lnTo>
                                    <a:pt x="33" y="2122"/>
                                  </a:lnTo>
                                  <a:lnTo>
                                    <a:pt x="43" y="2127"/>
                                  </a:lnTo>
                                  <a:lnTo>
                                    <a:pt x="55" y="2133"/>
                                  </a:lnTo>
                                  <a:lnTo>
                                    <a:pt x="68" y="2093"/>
                                  </a:lnTo>
                                  <a:lnTo>
                                    <a:pt x="81" y="2050"/>
                                  </a:lnTo>
                                  <a:lnTo>
                                    <a:pt x="94" y="2003"/>
                                  </a:lnTo>
                                  <a:lnTo>
                                    <a:pt x="107" y="1954"/>
                                  </a:lnTo>
                                  <a:lnTo>
                                    <a:pt x="119" y="1903"/>
                                  </a:lnTo>
                                  <a:lnTo>
                                    <a:pt x="131" y="1850"/>
                                  </a:lnTo>
                                  <a:lnTo>
                                    <a:pt x="143" y="1795"/>
                                  </a:lnTo>
                                  <a:lnTo>
                                    <a:pt x="154" y="1738"/>
                                  </a:lnTo>
                                  <a:lnTo>
                                    <a:pt x="165" y="1680"/>
                                  </a:lnTo>
                                  <a:lnTo>
                                    <a:pt x="174" y="1620"/>
                                  </a:lnTo>
                                  <a:lnTo>
                                    <a:pt x="184" y="1558"/>
                                  </a:lnTo>
                                  <a:lnTo>
                                    <a:pt x="192" y="1496"/>
                                  </a:lnTo>
                                  <a:lnTo>
                                    <a:pt x="200" y="1432"/>
                                  </a:lnTo>
                                  <a:lnTo>
                                    <a:pt x="209" y="1367"/>
                                  </a:lnTo>
                                  <a:lnTo>
                                    <a:pt x="216" y="1302"/>
                                  </a:lnTo>
                                  <a:lnTo>
                                    <a:pt x="222" y="1235"/>
                                  </a:lnTo>
                                  <a:lnTo>
                                    <a:pt x="228" y="1168"/>
                                  </a:lnTo>
                                  <a:lnTo>
                                    <a:pt x="233" y="1100"/>
                                  </a:lnTo>
                                  <a:lnTo>
                                    <a:pt x="236" y="1033"/>
                                  </a:lnTo>
                                  <a:lnTo>
                                    <a:pt x="240" y="965"/>
                                  </a:lnTo>
                                  <a:lnTo>
                                    <a:pt x="242" y="897"/>
                                  </a:lnTo>
                                  <a:lnTo>
                                    <a:pt x="245" y="830"/>
                                  </a:lnTo>
                                  <a:lnTo>
                                    <a:pt x="246" y="762"/>
                                  </a:lnTo>
                                  <a:lnTo>
                                    <a:pt x="246" y="697"/>
                                  </a:lnTo>
                                  <a:lnTo>
                                    <a:pt x="245" y="630"/>
                                  </a:lnTo>
                                  <a:lnTo>
                                    <a:pt x="243" y="564"/>
                                  </a:lnTo>
                                  <a:lnTo>
                                    <a:pt x="241" y="500"/>
                                  </a:lnTo>
                                  <a:lnTo>
                                    <a:pt x="237" y="437"/>
                                  </a:lnTo>
                                  <a:lnTo>
                                    <a:pt x="233" y="375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1" y="254"/>
                                  </a:lnTo>
                                  <a:lnTo>
                                    <a:pt x="21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706"/>
                          <wps:cNvSpPr>
                            <a:spLocks/>
                          </wps:cNvSpPr>
                          <wps:spPr bwMode="auto">
                            <a:xfrm flipH="1">
                              <a:off x="6357" y="2648"/>
                              <a:ext cx="208" cy="135"/>
                            </a:xfrm>
                            <a:custGeom>
                              <a:avLst/>
                              <a:gdLst>
                                <a:gd name="T0" fmla="*/ 452 w 826"/>
                                <a:gd name="T1" fmla="*/ 506 h 522"/>
                                <a:gd name="T2" fmla="*/ 331 w 826"/>
                                <a:gd name="T3" fmla="*/ 466 h 522"/>
                                <a:gd name="T4" fmla="*/ 229 w 826"/>
                                <a:gd name="T5" fmla="*/ 422 h 522"/>
                                <a:gd name="T6" fmla="*/ 145 w 826"/>
                                <a:gd name="T7" fmla="*/ 373 h 522"/>
                                <a:gd name="T8" fmla="*/ 81 w 826"/>
                                <a:gd name="T9" fmla="*/ 322 h 522"/>
                                <a:gd name="T10" fmla="*/ 35 w 826"/>
                                <a:gd name="T11" fmla="*/ 270 h 522"/>
                                <a:gd name="T12" fmla="*/ 8 w 826"/>
                                <a:gd name="T13" fmla="*/ 217 h 522"/>
                                <a:gd name="T14" fmla="*/ 0 w 826"/>
                                <a:gd name="T15" fmla="*/ 167 h 522"/>
                                <a:gd name="T16" fmla="*/ 9 w 826"/>
                                <a:gd name="T17" fmla="*/ 120 h 522"/>
                                <a:gd name="T18" fmla="*/ 37 w 826"/>
                                <a:gd name="T19" fmla="*/ 80 h 522"/>
                                <a:gd name="T20" fmla="*/ 83 w 826"/>
                                <a:gd name="T21" fmla="*/ 45 h 522"/>
                                <a:gd name="T22" fmla="*/ 146 w 826"/>
                                <a:gd name="T23" fmla="*/ 19 h 522"/>
                                <a:gd name="T24" fmla="*/ 229 w 826"/>
                                <a:gd name="T25" fmla="*/ 3 h 522"/>
                                <a:gd name="T26" fmla="*/ 328 w 826"/>
                                <a:gd name="T27" fmla="*/ 0 h 522"/>
                                <a:gd name="T28" fmla="*/ 446 w 826"/>
                                <a:gd name="T29" fmla="*/ 9 h 522"/>
                                <a:gd name="T30" fmla="*/ 581 w 826"/>
                                <a:gd name="T31" fmla="*/ 33 h 522"/>
                                <a:gd name="T32" fmla="*/ 581 w 826"/>
                                <a:gd name="T33" fmla="*/ 44 h 522"/>
                                <a:gd name="T34" fmla="*/ 458 w 826"/>
                                <a:gd name="T35" fmla="*/ 38 h 522"/>
                                <a:gd name="T36" fmla="*/ 363 w 826"/>
                                <a:gd name="T37" fmla="*/ 44 h 522"/>
                                <a:gd name="T38" fmla="*/ 297 w 826"/>
                                <a:gd name="T39" fmla="*/ 57 h 522"/>
                                <a:gd name="T40" fmla="*/ 254 w 826"/>
                                <a:gd name="T41" fmla="*/ 79 h 522"/>
                                <a:gd name="T42" fmla="*/ 235 w 826"/>
                                <a:gd name="T43" fmla="*/ 107 h 522"/>
                                <a:gd name="T44" fmla="*/ 235 w 826"/>
                                <a:gd name="T45" fmla="*/ 139 h 522"/>
                                <a:gd name="T46" fmla="*/ 254 w 826"/>
                                <a:gd name="T47" fmla="*/ 175 h 522"/>
                                <a:gd name="T48" fmla="*/ 288 w 826"/>
                                <a:gd name="T49" fmla="*/ 213 h 522"/>
                                <a:gd name="T50" fmla="*/ 337 w 826"/>
                                <a:gd name="T51" fmla="*/ 252 h 522"/>
                                <a:gd name="T52" fmla="*/ 396 w 826"/>
                                <a:gd name="T53" fmla="*/ 289 h 522"/>
                                <a:gd name="T54" fmla="*/ 465 w 826"/>
                                <a:gd name="T55" fmla="*/ 324 h 522"/>
                                <a:gd name="T56" fmla="*/ 540 w 826"/>
                                <a:gd name="T57" fmla="*/ 355 h 522"/>
                                <a:gd name="T58" fmla="*/ 620 w 826"/>
                                <a:gd name="T59" fmla="*/ 383 h 522"/>
                                <a:gd name="T60" fmla="*/ 703 w 826"/>
                                <a:gd name="T61" fmla="*/ 403 h 522"/>
                                <a:gd name="T62" fmla="*/ 786 w 826"/>
                                <a:gd name="T63" fmla="*/ 415 h 522"/>
                                <a:gd name="T64" fmla="*/ 808 w 826"/>
                                <a:gd name="T65" fmla="*/ 426 h 522"/>
                                <a:gd name="T66" fmla="*/ 774 w 826"/>
                                <a:gd name="T67" fmla="*/ 440 h 522"/>
                                <a:gd name="T68" fmla="*/ 726 w 826"/>
                                <a:gd name="T69" fmla="*/ 454 h 522"/>
                                <a:gd name="T70" fmla="*/ 671 w 826"/>
                                <a:gd name="T71" fmla="*/ 465 h 522"/>
                                <a:gd name="T72" fmla="*/ 626 w 826"/>
                                <a:gd name="T73" fmla="*/ 470 h 522"/>
                                <a:gd name="T74" fmla="*/ 588 w 826"/>
                                <a:gd name="T75" fmla="*/ 472 h 522"/>
                                <a:gd name="T76" fmla="*/ 559 w 826"/>
                                <a:gd name="T77" fmla="*/ 477 h 522"/>
                                <a:gd name="T78" fmla="*/ 542 w 826"/>
                                <a:gd name="T79" fmla="*/ 483 h 522"/>
                                <a:gd name="T80" fmla="*/ 534 w 826"/>
                                <a:gd name="T81" fmla="*/ 491 h 522"/>
                                <a:gd name="T82" fmla="*/ 527 w 826"/>
                                <a:gd name="T83" fmla="*/ 501 h 522"/>
                                <a:gd name="T84" fmla="*/ 522 w 826"/>
                                <a:gd name="T85" fmla="*/ 514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26" h="522">
                                  <a:moveTo>
                                    <a:pt x="520" y="522"/>
                                  </a:moveTo>
                                  <a:lnTo>
                                    <a:pt x="452" y="506"/>
                                  </a:lnTo>
                                  <a:lnTo>
                                    <a:pt x="390" y="487"/>
                                  </a:lnTo>
                                  <a:lnTo>
                                    <a:pt x="331" y="466"/>
                                  </a:lnTo>
                                  <a:lnTo>
                                    <a:pt x="278" y="445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184" y="398"/>
                                  </a:lnTo>
                                  <a:lnTo>
                                    <a:pt x="145" y="373"/>
                                  </a:lnTo>
                                  <a:lnTo>
                                    <a:pt x="112" y="348"/>
                                  </a:lnTo>
                                  <a:lnTo>
                                    <a:pt x="81" y="322"/>
                                  </a:lnTo>
                                  <a:lnTo>
                                    <a:pt x="56" y="296"/>
                                  </a:lnTo>
                                  <a:lnTo>
                                    <a:pt x="35" y="270"/>
                                  </a:lnTo>
                                  <a:lnTo>
                                    <a:pt x="20" y="243"/>
                                  </a:lnTo>
                                  <a:lnTo>
                                    <a:pt x="8" y="217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46" y="19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446" y="9"/>
                                  </a:lnTo>
                                  <a:lnTo>
                                    <a:pt x="510" y="19"/>
                                  </a:lnTo>
                                  <a:lnTo>
                                    <a:pt x="581" y="33"/>
                                  </a:lnTo>
                                  <a:lnTo>
                                    <a:pt x="655" y="51"/>
                                  </a:lnTo>
                                  <a:lnTo>
                                    <a:pt x="581" y="44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458" y="38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363" y="44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297" y="57"/>
                                  </a:lnTo>
                                  <a:lnTo>
                                    <a:pt x="273" y="68"/>
                                  </a:lnTo>
                                  <a:lnTo>
                                    <a:pt x="254" y="79"/>
                                  </a:lnTo>
                                  <a:lnTo>
                                    <a:pt x="242" y="93"/>
                                  </a:lnTo>
                                  <a:lnTo>
                                    <a:pt x="235" y="107"/>
                                  </a:lnTo>
                                  <a:lnTo>
                                    <a:pt x="232" y="123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2" y="157"/>
                                  </a:lnTo>
                                  <a:lnTo>
                                    <a:pt x="254" y="175"/>
                                  </a:lnTo>
                                  <a:lnTo>
                                    <a:pt x="269" y="194"/>
                                  </a:lnTo>
                                  <a:lnTo>
                                    <a:pt x="288" y="213"/>
                                  </a:lnTo>
                                  <a:lnTo>
                                    <a:pt x="311" y="233"/>
                                  </a:lnTo>
                                  <a:lnTo>
                                    <a:pt x="337" y="252"/>
                                  </a:lnTo>
                                  <a:lnTo>
                                    <a:pt x="365" y="271"/>
                                  </a:lnTo>
                                  <a:lnTo>
                                    <a:pt x="396" y="289"/>
                                  </a:lnTo>
                                  <a:lnTo>
                                    <a:pt x="429" y="306"/>
                                  </a:lnTo>
                                  <a:lnTo>
                                    <a:pt x="465" y="324"/>
                                  </a:lnTo>
                                  <a:lnTo>
                                    <a:pt x="502" y="340"/>
                                  </a:lnTo>
                                  <a:lnTo>
                                    <a:pt x="540" y="355"/>
                                  </a:lnTo>
                                  <a:lnTo>
                                    <a:pt x="581" y="370"/>
                                  </a:lnTo>
                                  <a:lnTo>
                                    <a:pt x="620" y="383"/>
                                  </a:lnTo>
                                  <a:lnTo>
                                    <a:pt x="662" y="394"/>
                                  </a:lnTo>
                                  <a:lnTo>
                                    <a:pt x="703" y="403"/>
                                  </a:lnTo>
                                  <a:lnTo>
                                    <a:pt x="744" y="410"/>
                                  </a:lnTo>
                                  <a:lnTo>
                                    <a:pt x="786" y="415"/>
                                  </a:lnTo>
                                  <a:lnTo>
                                    <a:pt x="826" y="417"/>
                                  </a:lnTo>
                                  <a:lnTo>
                                    <a:pt x="808" y="426"/>
                                  </a:lnTo>
                                  <a:lnTo>
                                    <a:pt x="791" y="433"/>
                                  </a:lnTo>
                                  <a:lnTo>
                                    <a:pt x="774" y="440"/>
                                  </a:lnTo>
                                  <a:lnTo>
                                    <a:pt x="757" y="446"/>
                                  </a:lnTo>
                                  <a:lnTo>
                                    <a:pt x="726" y="454"/>
                                  </a:lnTo>
                                  <a:lnTo>
                                    <a:pt x="697" y="460"/>
                                  </a:lnTo>
                                  <a:lnTo>
                                    <a:pt x="671" y="465"/>
                                  </a:lnTo>
                                  <a:lnTo>
                                    <a:pt x="647" y="468"/>
                                  </a:lnTo>
                                  <a:lnTo>
                                    <a:pt x="626" y="470"/>
                                  </a:lnTo>
                                  <a:lnTo>
                                    <a:pt x="606" y="471"/>
                                  </a:lnTo>
                                  <a:lnTo>
                                    <a:pt x="588" y="472"/>
                                  </a:lnTo>
                                  <a:lnTo>
                                    <a:pt x="572" y="474"/>
                                  </a:lnTo>
                                  <a:lnTo>
                                    <a:pt x="559" y="477"/>
                                  </a:lnTo>
                                  <a:lnTo>
                                    <a:pt x="547" y="481"/>
                                  </a:lnTo>
                                  <a:lnTo>
                                    <a:pt x="542" y="483"/>
                                  </a:lnTo>
                                  <a:lnTo>
                                    <a:pt x="538" y="487"/>
                                  </a:lnTo>
                                  <a:lnTo>
                                    <a:pt x="534" y="491"/>
                                  </a:lnTo>
                                  <a:lnTo>
                                    <a:pt x="530" y="495"/>
                                  </a:lnTo>
                                  <a:lnTo>
                                    <a:pt x="527" y="501"/>
                                  </a:lnTo>
                                  <a:lnTo>
                                    <a:pt x="524" y="507"/>
                                  </a:lnTo>
                                  <a:lnTo>
                                    <a:pt x="522" y="514"/>
                                  </a:lnTo>
                                  <a:lnTo>
                                    <a:pt x="520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707"/>
                          <wps:cNvSpPr>
                            <a:spLocks/>
                          </wps:cNvSpPr>
                          <wps:spPr bwMode="auto">
                            <a:xfrm flipH="1">
                              <a:off x="6221" y="2283"/>
                              <a:ext cx="199" cy="455"/>
                            </a:xfrm>
                            <a:custGeom>
                              <a:avLst/>
                              <a:gdLst>
                                <a:gd name="T0" fmla="*/ 204 w 789"/>
                                <a:gd name="T1" fmla="*/ 1550 h 1750"/>
                                <a:gd name="T2" fmla="*/ 171 w 789"/>
                                <a:gd name="T3" fmla="*/ 1460 h 1750"/>
                                <a:gd name="T4" fmla="*/ 151 w 789"/>
                                <a:gd name="T5" fmla="*/ 1380 h 1750"/>
                                <a:gd name="T6" fmla="*/ 136 w 789"/>
                                <a:gd name="T7" fmla="*/ 1285 h 1750"/>
                                <a:gd name="T8" fmla="*/ 130 w 789"/>
                                <a:gd name="T9" fmla="*/ 1178 h 1750"/>
                                <a:gd name="T10" fmla="*/ 139 w 789"/>
                                <a:gd name="T11" fmla="*/ 1059 h 1750"/>
                                <a:gd name="T12" fmla="*/ 168 w 789"/>
                                <a:gd name="T13" fmla="*/ 935 h 1750"/>
                                <a:gd name="T14" fmla="*/ 221 w 789"/>
                                <a:gd name="T15" fmla="*/ 808 h 1750"/>
                                <a:gd name="T16" fmla="*/ 305 w 789"/>
                                <a:gd name="T17" fmla="*/ 680 h 1750"/>
                                <a:gd name="T18" fmla="*/ 452 w 789"/>
                                <a:gd name="T19" fmla="*/ 543 h 1750"/>
                                <a:gd name="T20" fmla="*/ 604 w 789"/>
                                <a:gd name="T21" fmla="*/ 426 h 1750"/>
                                <a:gd name="T22" fmla="*/ 657 w 789"/>
                                <a:gd name="T23" fmla="*/ 378 h 1750"/>
                                <a:gd name="T24" fmla="*/ 705 w 789"/>
                                <a:gd name="T25" fmla="*/ 327 h 1750"/>
                                <a:gd name="T26" fmla="*/ 743 w 789"/>
                                <a:gd name="T27" fmla="*/ 272 h 1750"/>
                                <a:gd name="T28" fmla="*/ 771 w 789"/>
                                <a:gd name="T29" fmla="*/ 214 h 1750"/>
                                <a:gd name="T30" fmla="*/ 787 w 789"/>
                                <a:gd name="T31" fmla="*/ 150 h 1750"/>
                                <a:gd name="T32" fmla="*/ 788 w 789"/>
                                <a:gd name="T33" fmla="*/ 82 h 1750"/>
                                <a:gd name="T34" fmla="*/ 774 w 789"/>
                                <a:gd name="T35" fmla="*/ 60 h 1750"/>
                                <a:gd name="T36" fmla="*/ 749 w 789"/>
                                <a:gd name="T37" fmla="*/ 121 h 1750"/>
                                <a:gd name="T38" fmla="*/ 715 w 789"/>
                                <a:gd name="T39" fmla="*/ 164 h 1750"/>
                                <a:gd name="T40" fmla="*/ 682 w 789"/>
                                <a:gd name="T41" fmla="*/ 192 h 1750"/>
                                <a:gd name="T42" fmla="*/ 650 w 789"/>
                                <a:gd name="T43" fmla="*/ 210 h 1750"/>
                                <a:gd name="T44" fmla="*/ 626 w 789"/>
                                <a:gd name="T45" fmla="*/ 186 h 1750"/>
                                <a:gd name="T46" fmla="*/ 603 w 789"/>
                                <a:gd name="T47" fmla="*/ 134 h 1750"/>
                                <a:gd name="T48" fmla="*/ 579 w 789"/>
                                <a:gd name="T49" fmla="*/ 53 h 1750"/>
                                <a:gd name="T50" fmla="*/ 557 w 789"/>
                                <a:gd name="T51" fmla="*/ 13 h 1750"/>
                                <a:gd name="T52" fmla="*/ 551 w 789"/>
                                <a:gd name="T53" fmla="*/ 61 h 1750"/>
                                <a:gd name="T54" fmla="*/ 548 w 789"/>
                                <a:gd name="T55" fmla="*/ 165 h 1750"/>
                                <a:gd name="T56" fmla="*/ 539 w 789"/>
                                <a:gd name="T57" fmla="*/ 248 h 1750"/>
                                <a:gd name="T58" fmla="*/ 524 w 789"/>
                                <a:gd name="T59" fmla="*/ 313 h 1750"/>
                                <a:gd name="T60" fmla="*/ 504 w 789"/>
                                <a:gd name="T61" fmla="*/ 376 h 1750"/>
                                <a:gd name="T62" fmla="*/ 474 w 789"/>
                                <a:gd name="T63" fmla="*/ 434 h 1750"/>
                                <a:gd name="T64" fmla="*/ 436 w 789"/>
                                <a:gd name="T65" fmla="*/ 487 h 1750"/>
                                <a:gd name="T66" fmla="*/ 360 w 789"/>
                                <a:gd name="T67" fmla="*/ 558 h 1750"/>
                                <a:gd name="T68" fmla="*/ 245 w 789"/>
                                <a:gd name="T69" fmla="*/ 681 h 1750"/>
                                <a:gd name="T70" fmla="*/ 155 w 789"/>
                                <a:gd name="T71" fmla="*/ 799 h 1750"/>
                                <a:gd name="T72" fmla="*/ 87 w 789"/>
                                <a:gd name="T73" fmla="*/ 914 h 1750"/>
                                <a:gd name="T74" fmla="*/ 40 w 789"/>
                                <a:gd name="T75" fmla="*/ 1026 h 1750"/>
                                <a:gd name="T76" fmla="*/ 11 w 789"/>
                                <a:gd name="T77" fmla="*/ 1136 h 1750"/>
                                <a:gd name="T78" fmla="*/ 0 w 789"/>
                                <a:gd name="T79" fmla="*/ 1247 h 1750"/>
                                <a:gd name="T80" fmla="*/ 3 w 789"/>
                                <a:gd name="T81" fmla="*/ 1358 h 1750"/>
                                <a:gd name="T82" fmla="*/ 17 w 789"/>
                                <a:gd name="T83" fmla="*/ 1471 h 1750"/>
                                <a:gd name="T84" fmla="*/ 44 w 789"/>
                                <a:gd name="T85" fmla="*/ 1588 h 1750"/>
                                <a:gd name="T86" fmla="*/ 102 w 789"/>
                                <a:gd name="T87" fmla="*/ 1743 h 1750"/>
                                <a:gd name="T88" fmla="*/ 131 w 789"/>
                                <a:gd name="T89" fmla="*/ 1718 h 1750"/>
                                <a:gd name="T90" fmla="*/ 151 w 789"/>
                                <a:gd name="T91" fmla="*/ 1689 h 1750"/>
                                <a:gd name="T92" fmla="*/ 181 w 789"/>
                                <a:gd name="T93" fmla="*/ 163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789" h="1750">
                                  <a:moveTo>
                                    <a:pt x="214" y="1574"/>
                                  </a:moveTo>
                                  <a:lnTo>
                                    <a:pt x="211" y="1568"/>
                                  </a:lnTo>
                                  <a:lnTo>
                                    <a:pt x="204" y="1550"/>
                                  </a:lnTo>
                                  <a:lnTo>
                                    <a:pt x="192" y="1521"/>
                                  </a:lnTo>
                                  <a:lnTo>
                                    <a:pt x="178" y="1483"/>
                                  </a:lnTo>
                                  <a:lnTo>
                                    <a:pt x="171" y="1460"/>
                                  </a:lnTo>
                                  <a:lnTo>
                                    <a:pt x="164" y="1435"/>
                                  </a:lnTo>
                                  <a:lnTo>
                                    <a:pt x="157" y="1409"/>
                                  </a:lnTo>
                                  <a:lnTo>
                                    <a:pt x="151" y="1380"/>
                                  </a:lnTo>
                                  <a:lnTo>
                                    <a:pt x="145" y="1351"/>
                                  </a:lnTo>
                                  <a:lnTo>
                                    <a:pt x="139" y="1318"/>
                                  </a:lnTo>
                                  <a:lnTo>
                                    <a:pt x="136" y="1285"/>
                                  </a:lnTo>
                                  <a:lnTo>
                                    <a:pt x="132" y="1250"/>
                                  </a:lnTo>
                                  <a:lnTo>
                                    <a:pt x="130" y="1215"/>
                                  </a:lnTo>
                                  <a:lnTo>
                                    <a:pt x="130" y="1178"/>
                                  </a:lnTo>
                                  <a:lnTo>
                                    <a:pt x="131" y="1139"/>
                                  </a:lnTo>
                                  <a:lnTo>
                                    <a:pt x="134" y="1100"/>
                                  </a:lnTo>
                                  <a:lnTo>
                                    <a:pt x="139" y="1059"/>
                                  </a:lnTo>
                                  <a:lnTo>
                                    <a:pt x="146" y="1019"/>
                                  </a:lnTo>
                                  <a:lnTo>
                                    <a:pt x="156" y="977"/>
                                  </a:lnTo>
                                  <a:lnTo>
                                    <a:pt x="168" y="935"/>
                                  </a:lnTo>
                                  <a:lnTo>
                                    <a:pt x="183" y="894"/>
                                  </a:lnTo>
                                  <a:lnTo>
                                    <a:pt x="201" y="851"/>
                                  </a:lnTo>
                                  <a:lnTo>
                                    <a:pt x="221" y="808"/>
                                  </a:lnTo>
                                  <a:lnTo>
                                    <a:pt x="245" y="766"/>
                                  </a:lnTo>
                                  <a:lnTo>
                                    <a:pt x="273" y="723"/>
                                  </a:lnTo>
                                  <a:lnTo>
                                    <a:pt x="305" y="680"/>
                                  </a:lnTo>
                                  <a:lnTo>
                                    <a:pt x="340" y="638"/>
                                  </a:lnTo>
                                  <a:lnTo>
                                    <a:pt x="379" y="597"/>
                                  </a:lnTo>
                                  <a:lnTo>
                                    <a:pt x="452" y="543"/>
                                  </a:lnTo>
                                  <a:lnTo>
                                    <a:pt x="528" y="487"/>
                                  </a:lnTo>
                                  <a:lnTo>
                                    <a:pt x="567" y="457"/>
                                  </a:lnTo>
                                  <a:lnTo>
                                    <a:pt x="604" y="426"/>
                                  </a:lnTo>
                                  <a:lnTo>
                                    <a:pt x="622" y="410"/>
                                  </a:lnTo>
                                  <a:lnTo>
                                    <a:pt x="640" y="395"/>
                                  </a:lnTo>
                                  <a:lnTo>
                                    <a:pt x="657" y="378"/>
                                  </a:lnTo>
                                  <a:lnTo>
                                    <a:pt x="674" y="362"/>
                                  </a:lnTo>
                                  <a:lnTo>
                                    <a:pt x="689" y="345"/>
                                  </a:lnTo>
                                  <a:lnTo>
                                    <a:pt x="705" y="327"/>
                                  </a:lnTo>
                                  <a:lnTo>
                                    <a:pt x="718" y="309"/>
                                  </a:lnTo>
                                  <a:lnTo>
                                    <a:pt x="731" y="291"/>
                                  </a:lnTo>
                                  <a:lnTo>
                                    <a:pt x="743" y="272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63" y="234"/>
                                  </a:lnTo>
                                  <a:lnTo>
                                    <a:pt x="771" y="214"/>
                                  </a:lnTo>
                                  <a:lnTo>
                                    <a:pt x="779" y="193"/>
                                  </a:lnTo>
                                  <a:lnTo>
                                    <a:pt x="783" y="172"/>
                                  </a:lnTo>
                                  <a:lnTo>
                                    <a:pt x="787" y="150"/>
                                  </a:lnTo>
                                  <a:lnTo>
                                    <a:pt x="789" y="129"/>
                                  </a:lnTo>
                                  <a:lnTo>
                                    <a:pt x="789" y="106"/>
                                  </a:lnTo>
                                  <a:lnTo>
                                    <a:pt x="788" y="82"/>
                                  </a:lnTo>
                                  <a:lnTo>
                                    <a:pt x="785" y="59"/>
                                  </a:lnTo>
                                  <a:lnTo>
                                    <a:pt x="780" y="35"/>
                                  </a:lnTo>
                                  <a:lnTo>
                                    <a:pt x="774" y="60"/>
                                  </a:lnTo>
                                  <a:lnTo>
                                    <a:pt x="767" y="81"/>
                                  </a:lnTo>
                                  <a:lnTo>
                                    <a:pt x="758" y="103"/>
                                  </a:lnTo>
                                  <a:lnTo>
                                    <a:pt x="749" y="121"/>
                                  </a:lnTo>
                                  <a:lnTo>
                                    <a:pt x="738" y="137"/>
                                  </a:lnTo>
                                  <a:lnTo>
                                    <a:pt x="727" y="152"/>
                                  </a:lnTo>
                                  <a:lnTo>
                                    <a:pt x="715" y="164"/>
                                  </a:lnTo>
                                  <a:lnTo>
                                    <a:pt x="703" y="175"/>
                                  </a:lnTo>
                                  <a:lnTo>
                                    <a:pt x="693" y="184"/>
                                  </a:lnTo>
                                  <a:lnTo>
                                    <a:pt x="682" y="192"/>
                                  </a:lnTo>
                                  <a:lnTo>
                                    <a:pt x="671" y="198"/>
                                  </a:lnTo>
                                  <a:lnTo>
                                    <a:pt x="663" y="204"/>
                                  </a:lnTo>
                                  <a:lnTo>
                                    <a:pt x="650" y="210"/>
                                  </a:lnTo>
                                  <a:lnTo>
                                    <a:pt x="645" y="212"/>
                                  </a:lnTo>
                                  <a:lnTo>
                                    <a:pt x="634" y="199"/>
                                  </a:lnTo>
                                  <a:lnTo>
                                    <a:pt x="626" y="186"/>
                                  </a:lnTo>
                                  <a:lnTo>
                                    <a:pt x="619" y="173"/>
                                  </a:lnTo>
                                  <a:lnTo>
                                    <a:pt x="613" y="160"/>
                                  </a:lnTo>
                                  <a:lnTo>
                                    <a:pt x="603" y="134"/>
                                  </a:lnTo>
                                  <a:lnTo>
                                    <a:pt x="596" y="106"/>
                                  </a:lnTo>
                                  <a:lnTo>
                                    <a:pt x="589" y="79"/>
                                  </a:lnTo>
                                  <a:lnTo>
                                    <a:pt x="579" y="53"/>
                                  </a:lnTo>
                                  <a:lnTo>
                                    <a:pt x="573" y="39"/>
                                  </a:lnTo>
                                  <a:lnTo>
                                    <a:pt x="566" y="26"/>
                                  </a:lnTo>
                                  <a:lnTo>
                                    <a:pt x="557" y="13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548" y="17"/>
                                  </a:lnTo>
                                  <a:lnTo>
                                    <a:pt x="551" y="61"/>
                                  </a:lnTo>
                                  <a:lnTo>
                                    <a:pt x="551" y="92"/>
                                  </a:lnTo>
                                  <a:lnTo>
                                    <a:pt x="551" y="127"/>
                                  </a:lnTo>
                                  <a:lnTo>
                                    <a:pt x="548" y="165"/>
                                  </a:lnTo>
                                  <a:lnTo>
                                    <a:pt x="545" y="205"/>
                                  </a:lnTo>
                                  <a:lnTo>
                                    <a:pt x="541" y="227"/>
                                  </a:lnTo>
                                  <a:lnTo>
                                    <a:pt x="539" y="248"/>
                                  </a:lnTo>
                                  <a:lnTo>
                                    <a:pt x="535" y="270"/>
                                  </a:lnTo>
                                  <a:lnTo>
                                    <a:pt x="530" y="291"/>
                                  </a:lnTo>
                                  <a:lnTo>
                                    <a:pt x="524" y="313"/>
                                  </a:lnTo>
                                  <a:lnTo>
                                    <a:pt x="518" y="334"/>
                                  </a:lnTo>
                                  <a:lnTo>
                                    <a:pt x="511" y="354"/>
                                  </a:lnTo>
                                  <a:lnTo>
                                    <a:pt x="504" y="376"/>
                                  </a:lnTo>
                                  <a:lnTo>
                                    <a:pt x="496" y="396"/>
                                  </a:lnTo>
                                  <a:lnTo>
                                    <a:pt x="485" y="415"/>
                                  </a:lnTo>
                                  <a:lnTo>
                                    <a:pt x="474" y="434"/>
                                  </a:lnTo>
                                  <a:lnTo>
                                    <a:pt x="464" y="453"/>
                                  </a:lnTo>
                                  <a:lnTo>
                                    <a:pt x="450" y="470"/>
                                  </a:lnTo>
                                  <a:lnTo>
                                    <a:pt x="436" y="487"/>
                                  </a:lnTo>
                                  <a:lnTo>
                                    <a:pt x="421" y="501"/>
                                  </a:lnTo>
                                  <a:lnTo>
                                    <a:pt x="404" y="515"/>
                                  </a:lnTo>
                                  <a:lnTo>
                                    <a:pt x="360" y="558"/>
                                  </a:lnTo>
                                  <a:lnTo>
                                    <a:pt x="318" y="600"/>
                                  </a:lnTo>
                                  <a:lnTo>
                                    <a:pt x="280" y="641"/>
                                  </a:lnTo>
                                  <a:lnTo>
                                    <a:pt x="245" y="681"/>
                                  </a:lnTo>
                                  <a:lnTo>
                                    <a:pt x="212" y="722"/>
                                  </a:lnTo>
                                  <a:lnTo>
                                    <a:pt x="182" y="761"/>
                                  </a:lnTo>
                                  <a:lnTo>
                                    <a:pt x="155" y="799"/>
                                  </a:lnTo>
                                  <a:lnTo>
                                    <a:pt x="130" y="839"/>
                                  </a:lnTo>
                                  <a:lnTo>
                                    <a:pt x="107" y="877"/>
                                  </a:lnTo>
                                  <a:lnTo>
                                    <a:pt x="87" y="914"/>
                                  </a:lnTo>
                                  <a:lnTo>
                                    <a:pt x="69" y="952"/>
                                  </a:lnTo>
                                  <a:lnTo>
                                    <a:pt x="53" y="989"/>
                                  </a:lnTo>
                                  <a:lnTo>
                                    <a:pt x="40" y="1026"/>
                                  </a:lnTo>
                                  <a:lnTo>
                                    <a:pt x="28" y="1063"/>
                                  </a:lnTo>
                                  <a:lnTo>
                                    <a:pt x="19" y="1100"/>
                                  </a:lnTo>
                                  <a:lnTo>
                                    <a:pt x="11" y="1136"/>
                                  </a:lnTo>
                                  <a:lnTo>
                                    <a:pt x="6" y="1173"/>
                                  </a:lnTo>
                                  <a:lnTo>
                                    <a:pt x="2" y="1210"/>
                                  </a:lnTo>
                                  <a:lnTo>
                                    <a:pt x="0" y="1247"/>
                                  </a:lnTo>
                                  <a:lnTo>
                                    <a:pt x="0" y="1284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3" y="1358"/>
                                  </a:lnTo>
                                  <a:lnTo>
                                    <a:pt x="7" y="1395"/>
                                  </a:lnTo>
                                  <a:lnTo>
                                    <a:pt x="11" y="1433"/>
                                  </a:lnTo>
                                  <a:lnTo>
                                    <a:pt x="17" y="1471"/>
                                  </a:lnTo>
                                  <a:lnTo>
                                    <a:pt x="25" y="1509"/>
                                  </a:lnTo>
                                  <a:lnTo>
                                    <a:pt x="34" y="1549"/>
                                  </a:lnTo>
                                  <a:lnTo>
                                    <a:pt x="44" y="1588"/>
                                  </a:lnTo>
                                  <a:lnTo>
                                    <a:pt x="65" y="1668"/>
                                  </a:lnTo>
                                  <a:lnTo>
                                    <a:pt x="90" y="1750"/>
                                  </a:lnTo>
                                  <a:lnTo>
                                    <a:pt x="102" y="1743"/>
                                  </a:lnTo>
                                  <a:lnTo>
                                    <a:pt x="113" y="1735"/>
                                  </a:lnTo>
                                  <a:lnTo>
                                    <a:pt x="122" y="1726"/>
                                  </a:lnTo>
                                  <a:lnTo>
                                    <a:pt x="131" y="1718"/>
                                  </a:lnTo>
                                  <a:lnTo>
                                    <a:pt x="139" y="1710"/>
                                  </a:lnTo>
                                  <a:lnTo>
                                    <a:pt x="145" y="1700"/>
                                  </a:lnTo>
                                  <a:lnTo>
                                    <a:pt x="151" y="1689"/>
                                  </a:lnTo>
                                  <a:lnTo>
                                    <a:pt x="157" y="1679"/>
                                  </a:lnTo>
                                  <a:lnTo>
                                    <a:pt x="169" y="1656"/>
                                  </a:lnTo>
                                  <a:lnTo>
                                    <a:pt x="181" y="1631"/>
                                  </a:lnTo>
                                  <a:lnTo>
                                    <a:pt x="195" y="1604"/>
                                  </a:lnTo>
                                  <a:lnTo>
                                    <a:pt x="214" y="1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708"/>
                          <wps:cNvSpPr>
                            <a:spLocks/>
                          </wps:cNvSpPr>
                          <wps:spPr bwMode="auto">
                            <a:xfrm flipH="1">
                              <a:off x="6266" y="2526"/>
                              <a:ext cx="148" cy="209"/>
                            </a:xfrm>
                            <a:custGeom>
                              <a:avLst/>
                              <a:gdLst>
                                <a:gd name="T0" fmla="*/ 470 w 591"/>
                                <a:gd name="T1" fmla="*/ 594 h 807"/>
                                <a:gd name="T2" fmla="*/ 525 w 591"/>
                                <a:gd name="T3" fmla="*/ 480 h 807"/>
                                <a:gd name="T4" fmla="*/ 562 w 591"/>
                                <a:gd name="T5" fmla="*/ 375 h 807"/>
                                <a:gd name="T6" fmla="*/ 584 w 591"/>
                                <a:gd name="T7" fmla="*/ 280 h 807"/>
                                <a:gd name="T8" fmla="*/ 591 w 591"/>
                                <a:gd name="T9" fmla="*/ 198 h 807"/>
                                <a:gd name="T10" fmla="*/ 584 w 591"/>
                                <a:gd name="T11" fmla="*/ 129 h 807"/>
                                <a:gd name="T12" fmla="*/ 565 w 591"/>
                                <a:gd name="T13" fmla="*/ 73 h 807"/>
                                <a:gd name="T14" fmla="*/ 533 w 591"/>
                                <a:gd name="T15" fmla="*/ 32 h 807"/>
                                <a:gd name="T16" fmla="*/ 494 w 591"/>
                                <a:gd name="T17" fmla="*/ 8 h 807"/>
                                <a:gd name="T18" fmla="*/ 445 w 591"/>
                                <a:gd name="T19" fmla="*/ 0 h 807"/>
                                <a:gd name="T20" fmla="*/ 388 w 591"/>
                                <a:gd name="T21" fmla="*/ 10 h 807"/>
                                <a:gd name="T22" fmla="*/ 326 w 591"/>
                                <a:gd name="T23" fmla="*/ 38 h 807"/>
                                <a:gd name="T24" fmla="*/ 258 w 591"/>
                                <a:gd name="T25" fmla="*/ 87 h 807"/>
                                <a:gd name="T26" fmla="*/ 186 w 591"/>
                                <a:gd name="T27" fmla="*/ 157 h 807"/>
                                <a:gd name="T28" fmla="*/ 114 w 591"/>
                                <a:gd name="T29" fmla="*/ 249 h 807"/>
                                <a:gd name="T30" fmla="*/ 38 w 591"/>
                                <a:gd name="T31" fmla="*/ 364 h 807"/>
                                <a:gd name="T32" fmla="*/ 46 w 591"/>
                                <a:gd name="T33" fmla="*/ 371 h 807"/>
                                <a:gd name="T34" fmla="*/ 127 w 591"/>
                                <a:gd name="T35" fmla="*/ 278 h 807"/>
                                <a:gd name="T36" fmla="*/ 195 w 591"/>
                                <a:gd name="T37" fmla="*/ 214 h 807"/>
                                <a:gd name="T38" fmla="*/ 251 w 591"/>
                                <a:gd name="T39" fmla="*/ 174 h 807"/>
                                <a:gd name="T40" fmla="*/ 296 w 591"/>
                                <a:gd name="T41" fmla="*/ 157 h 807"/>
                                <a:gd name="T42" fmla="*/ 329 w 591"/>
                                <a:gd name="T43" fmla="*/ 162 h 807"/>
                                <a:gd name="T44" fmla="*/ 352 w 591"/>
                                <a:gd name="T45" fmla="*/ 185 h 807"/>
                                <a:gd name="T46" fmla="*/ 365 w 591"/>
                                <a:gd name="T47" fmla="*/ 223 h 807"/>
                                <a:gd name="T48" fmla="*/ 369 w 591"/>
                                <a:gd name="T49" fmla="*/ 274 h 807"/>
                                <a:gd name="T50" fmla="*/ 364 w 591"/>
                                <a:gd name="T51" fmla="*/ 336 h 807"/>
                                <a:gd name="T52" fmla="*/ 351 w 591"/>
                                <a:gd name="T53" fmla="*/ 404 h 807"/>
                                <a:gd name="T54" fmla="*/ 329 w 591"/>
                                <a:gd name="T55" fmla="*/ 480 h 807"/>
                                <a:gd name="T56" fmla="*/ 301 w 591"/>
                                <a:gd name="T57" fmla="*/ 556 h 807"/>
                                <a:gd name="T58" fmla="*/ 265 w 591"/>
                                <a:gd name="T59" fmla="*/ 632 h 807"/>
                                <a:gd name="T60" fmla="*/ 223 w 591"/>
                                <a:gd name="T61" fmla="*/ 706 h 807"/>
                                <a:gd name="T62" fmla="*/ 176 w 591"/>
                                <a:gd name="T63" fmla="*/ 775 h 807"/>
                                <a:gd name="T64" fmla="*/ 168 w 591"/>
                                <a:gd name="T65" fmla="*/ 799 h 807"/>
                                <a:gd name="T66" fmla="*/ 202 w 591"/>
                                <a:gd name="T67" fmla="*/ 784 h 807"/>
                                <a:gd name="T68" fmla="*/ 245 w 591"/>
                                <a:gd name="T69" fmla="*/ 759 h 807"/>
                                <a:gd name="T70" fmla="*/ 290 w 591"/>
                                <a:gd name="T71" fmla="*/ 727 h 807"/>
                                <a:gd name="T72" fmla="*/ 325 w 591"/>
                                <a:gd name="T73" fmla="*/ 696 h 807"/>
                                <a:gd name="T74" fmla="*/ 352 w 591"/>
                                <a:gd name="T75" fmla="*/ 671 h 807"/>
                                <a:gd name="T76" fmla="*/ 376 w 591"/>
                                <a:gd name="T77" fmla="*/ 653 h 807"/>
                                <a:gd name="T78" fmla="*/ 392 w 591"/>
                                <a:gd name="T79" fmla="*/ 644 h 807"/>
                                <a:gd name="T80" fmla="*/ 403 w 591"/>
                                <a:gd name="T81" fmla="*/ 643 h 807"/>
                                <a:gd name="T82" fmla="*/ 415 w 591"/>
                                <a:gd name="T83" fmla="*/ 645 h 807"/>
                                <a:gd name="T84" fmla="*/ 428 w 591"/>
                                <a:gd name="T85" fmla="*/ 651 h 8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91" h="807">
                                  <a:moveTo>
                                    <a:pt x="436" y="655"/>
                                  </a:moveTo>
                                  <a:lnTo>
                                    <a:pt x="470" y="594"/>
                                  </a:lnTo>
                                  <a:lnTo>
                                    <a:pt x="500" y="536"/>
                                  </a:lnTo>
                                  <a:lnTo>
                                    <a:pt x="525" y="480"/>
                                  </a:lnTo>
                                  <a:lnTo>
                                    <a:pt x="545" y="426"/>
                                  </a:lnTo>
                                  <a:lnTo>
                                    <a:pt x="562" y="375"/>
                                  </a:lnTo>
                                  <a:lnTo>
                                    <a:pt x="575" y="326"/>
                                  </a:lnTo>
                                  <a:lnTo>
                                    <a:pt x="584" y="280"/>
                                  </a:lnTo>
                                  <a:lnTo>
                                    <a:pt x="590" y="237"/>
                                  </a:lnTo>
                                  <a:lnTo>
                                    <a:pt x="591" y="198"/>
                                  </a:lnTo>
                                  <a:lnTo>
                                    <a:pt x="588" y="162"/>
                                  </a:lnTo>
                                  <a:lnTo>
                                    <a:pt x="584" y="129"/>
                                  </a:lnTo>
                                  <a:lnTo>
                                    <a:pt x="575" y="99"/>
                                  </a:lnTo>
                                  <a:lnTo>
                                    <a:pt x="565" y="73"/>
                                  </a:lnTo>
                                  <a:lnTo>
                                    <a:pt x="550" y="51"/>
                                  </a:lnTo>
                                  <a:lnTo>
                                    <a:pt x="533" y="32"/>
                                  </a:lnTo>
                                  <a:lnTo>
                                    <a:pt x="514" y="18"/>
                                  </a:lnTo>
                                  <a:lnTo>
                                    <a:pt x="494" y="8"/>
                                  </a:lnTo>
                                  <a:lnTo>
                                    <a:pt x="470" y="1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18" y="2"/>
                                  </a:lnTo>
                                  <a:lnTo>
                                    <a:pt x="388" y="10"/>
                                  </a:lnTo>
                                  <a:lnTo>
                                    <a:pt x="358" y="21"/>
                                  </a:lnTo>
                                  <a:lnTo>
                                    <a:pt x="326" y="38"/>
                                  </a:lnTo>
                                  <a:lnTo>
                                    <a:pt x="292" y="61"/>
                                  </a:lnTo>
                                  <a:lnTo>
                                    <a:pt x="258" y="87"/>
                                  </a:lnTo>
                                  <a:lnTo>
                                    <a:pt x="223" y="119"/>
                                  </a:lnTo>
                                  <a:lnTo>
                                    <a:pt x="186" y="157"/>
                                  </a:lnTo>
                                  <a:lnTo>
                                    <a:pt x="151" y="200"/>
                                  </a:lnTo>
                                  <a:lnTo>
                                    <a:pt x="114" y="249"/>
                                  </a:lnTo>
                                  <a:lnTo>
                                    <a:pt x="75" y="303"/>
                                  </a:lnTo>
                                  <a:lnTo>
                                    <a:pt x="38" y="364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46" y="371"/>
                                  </a:lnTo>
                                  <a:lnTo>
                                    <a:pt x="87" y="321"/>
                                  </a:lnTo>
                                  <a:lnTo>
                                    <a:pt x="127" y="278"/>
                                  </a:lnTo>
                                  <a:lnTo>
                                    <a:pt x="162" y="242"/>
                                  </a:lnTo>
                                  <a:lnTo>
                                    <a:pt x="195" y="214"/>
                                  </a:lnTo>
                                  <a:lnTo>
                                    <a:pt x="224" y="191"/>
                                  </a:lnTo>
                                  <a:lnTo>
                                    <a:pt x="251" y="174"/>
                                  </a:lnTo>
                                  <a:lnTo>
                                    <a:pt x="275" y="163"/>
                                  </a:lnTo>
                                  <a:lnTo>
                                    <a:pt x="296" y="157"/>
                                  </a:lnTo>
                                  <a:lnTo>
                                    <a:pt x="314" y="157"/>
                                  </a:lnTo>
                                  <a:lnTo>
                                    <a:pt x="329" y="162"/>
                                  </a:lnTo>
                                  <a:lnTo>
                                    <a:pt x="343" y="172"/>
                                  </a:lnTo>
                                  <a:lnTo>
                                    <a:pt x="352" y="185"/>
                                  </a:lnTo>
                                  <a:lnTo>
                                    <a:pt x="360" y="203"/>
                                  </a:lnTo>
                                  <a:lnTo>
                                    <a:pt x="365" y="223"/>
                                  </a:lnTo>
                                  <a:lnTo>
                                    <a:pt x="369" y="247"/>
                                  </a:lnTo>
                                  <a:lnTo>
                                    <a:pt x="369" y="274"/>
                                  </a:lnTo>
                                  <a:lnTo>
                                    <a:pt x="368" y="304"/>
                                  </a:lnTo>
                                  <a:lnTo>
                                    <a:pt x="364" y="336"/>
                                  </a:lnTo>
                                  <a:lnTo>
                                    <a:pt x="358" y="370"/>
                                  </a:lnTo>
                                  <a:lnTo>
                                    <a:pt x="351" y="404"/>
                                  </a:lnTo>
                                  <a:lnTo>
                                    <a:pt x="341" y="441"/>
                                  </a:lnTo>
                                  <a:lnTo>
                                    <a:pt x="329" y="480"/>
                                  </a:lnTo>
                                  <a:lnTo>
                                    <a:pt x="315" y="518"/>
                                  </a:lnTo>
                                  <a:lnTo>
                                    <a:pt x="301" y="556"/>
                                  </a:lnTo>
                                  <a:lnTo>
                                    <a:pt x="283" y="594"/>
                                  </a:lnTo>
                                  <a:lnTo>
                                    <a:pt x="265" y="632"/>
                                  </a:lnTo>
                                  <a:lnTo>
                                    <a:pt x="245" y="669"/>
                                  </a:lnTo>
                                  <a:lnTo>
                                    <a:pt x="223" y="706"/>
                                  </a:lnTo>
                                  <a:lnTo>
                                    <a:pt x="199" y="742"/>
                                  </a:lnTo>
                                  <a:lnTo>
                                    <a:pt x="176" y="775"/>
                                  </a:lnTo>
                                  <a:lnTo>
                                    <a:pt x="149" y="807"/>
                                  </a:lnTo>
                                  <a:lnTo>
                                    <a:pt x="168" y="799"/>
                                  </a:lnTo>
                                  <a:lnTo>
                                    <a:pt x="185" y="791"/>
                                  </a:lnTo>
                                  <a:lnTo>
                                    <a:pt x="202" y="784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45" y="759"/>
                                  </a:lnTo>
                                  <a:lnTo>
                                    <a:pt x="269" y="742"/>
                                  </a:lnTo>
                                  <a:lnTo>
                                    <a:pt x="290" y="727"/>
                                  </a:lnTo>
                                  <a:lnTo>
                                    <a:pt x="309" y="711"/>
                                  </a:lnTo>
                                  <a:lnTo>
                                    <a:pt x="325" y="696"/>
                                  </a:lnTo>
                                  <a:lnTo>
                                    <a:pt x="339" y="682"/>
                                  </a:lnTo>
                                  <a:lnTo>
                                    <a:pt x="352" y="671"/>
                                  </a:lnTo>
                                  <a:lnTo>
                                    <a:pt x="364" y="660"/>
                                  </a:lnTo>
                                  <a:lnTo>
                                    <a:pt x="376" y="653"/>
                                  </a:lnTo>
                                  <a:lnTo>
                                    <a:pt x="387" y="647"/>
                                  </a:lnTo>
                                  <a:lnTo>
                                    <a:pt x="392" y="644"/>
                                  </a:lnTo>
                                  <a:lnTo>
                                    <a:pt x="397" y="644"/>
                                  </a:lnTo>
                                  <a:lnTo>
                                    <a:pt x="403" y="643"/>
                                  </a:lnTo>
                                  <a:lnTo>
                                    <a:pt x="409" y="644"/>
                                  </a:lnTo>
                                  <a:lnTo>
                                    <a:pt x="415" y="645"/>
                                  </a:lnTo>
                                  <a:lnTo>
                                    <a:pt x="421" y="648"/>
                                  </a:lnTo>
                                  <a:lnTo>
                                    <a:pt x="428" y="651"/>
                                  </a:lnTo>
                                  <a:lnTo>
                                    <a:pt x="436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709"/>
                          <wps:cNvSpPr>
                            <a:spLocks/>
                          </wps:cNvSpPr>
                          <wps:spPr bwMode="auto">
                            <a:xfrm flipH="1">
                              <a:off x="5689" y="1975"/>
                              <a:ext cx="292" cy="149"/>
                            </a:xfrm>
                            <a:custGeom>
                              <a:avLst/>
                              <a:gdLst>
                                <a:gd name="T0" fmla="*/ 18 w 1163"/>
                                <a:gd name="T1" fmla="*/ 123 h 574"/>
                                <a:gd name="T2" fmla="*/ 55 w 1163"/>
                                <a:gd name="T3" fmla="*/ 46 h 574"/>
                                <a:gd name="T4" fmla="*/ 95 w 1163"/>
                                <a:gd name="T5" fmla="*/ 7 h 574"/>
                                <a:gd name="T6" fmla="*/ 135 w 1163"/>
                                <a:gd name="T7" fmla="*/ 1 h 574"/>
                                <a:gd name="T8" fmla="*/ 180 w 1163"/>
                                <a:gd name="T9" fmla="*/ 23 h 574"/>
                                <a:gd name="T10" fmla="*/ 228 w 1163"/>
                                <a:gd name="T11" fmla="*/ 65 h 574"/>
                                <a:gd name="T12" fmla="*/ 308 w 1163"/>
                                <a:gd name="T13" fmla="*/ 155 h 574"/>
                                <a:gd name="T14" fmla="*/ 400 w 1163"/>
                                <a:gd name="T15" fmla="*/ 261 h 574"/>
                                <a:gd name="T16" fmla="*/ 469 w 1163"/>
                                <a:gd name="T17" fmla="*/ 331 h 574"/>
                                <a:gd name="T18" fmla="*/ 545 w 1163"/>
                                <a:gd name="T19" fmla="*/ 391 h 574"/>
                                <a:gd name="T20" fmla="*/ 629 w 1163"/>
                                <a:gd name="T21" fmla="*/ 439 h 574"/>
                                <a:gd name="T22" fmla="*/ 721 w 1163"/>
                                <a:gd name="T23" fmla="*/ 467 h 574"/>
                                <a:gd name="T24" fmla="*/ 821 w 1163"/>
                                <a:gd name="T25" fmla="*/ 469 h 574"/>
                                <a:gd name="T26" fmla="*/ 931 w 1163"/>
                                <a:gd name="T27" fmla="*/ 440 h 574"/>
                                <a:gd name="T28" fmla="*/ 1051 w 1163"/>
                                <a:gd name="T29" fmla="*/ 376 h 574"/>
                                <a:gd name="T30" fmla="*/ 1103 w 1163"/>
                                <a:gd name="T31" fmla="*/ 359 h 574"/>
                                <a:gd name="T32" fmla="*/ 1079 w 1163"/>
                                <a:gd name="T33" fmla="*/ 406 h 574"/>
                                <a:gd name="T34" fmla="*/ 1055 w 1163"/>
                                <a:gd name="T35" fmla="*/ 439 h 574"/>
                                <a:gd name="T36" fmla="*/ 1024 w 1163"/>
                                <a:gd name="T37" fmla="*/ 470 h 574"/>
                                <a:gd name="T38" fmla="*/ 1024 w 1163"/>
                                <a:gd name="T39" fmla="*/ 496 h 574"/>
                                <a:gd name="T40" fmla="*/ 1099 w 1163"/>
                                <a:gd name="T41" fmla="*/ 524 h 574"/>
                                <a:gd name="T42" fmla="*/ 1092 w 1163"/>
                                <a:gd name="T43" fmla="*/ 560 h 574"/>
                                <a:gd name="T44" fmla="*/ 959 w 1163"/>
                                <a:gd name="T45" fmla="*/ 574 h 574"/>
                                <a:gd name="T46" fmla="*/ 841 w 1163"/>
                                <a:gd name="T47" fmla="*/ 566 h 574"/>
                                <a:gd name="T48" fmla="*/ 736 w 1163"/>
                                <a:gd name="T49" fmla="*/ 539 h 574"/>
                                <a:gd name="T50" fmla="*/ 643 w 1163"/>
                                <a:gd name="T51" fmla="*/ 500 h 574"/>
                                <a:gd name="T52" fmla="*/ 562 w 1163"/>
                                <a:gd name="T53" fmla="*/ 450 h 574"/>
                                <a:gd name="T54" fmla="*/ 492 w 1163"/>
                                <a:gd name="T55" fmla="*/ 393 h 574"/>
                                <a:gd name="T56" fmla="*/ 429 w 1163"/>
                                <a:gd name="T57" fmla="*/ 334 h 574"/>
                                <a:gd name="T58" fmla="*/ 349 w 1163"/>
                                <a:gd name="T59" fmla="*/ 248 h 574"/>
                                <a:gd name="T60" fmla="*/ 282 w 1163"/>
                                <a:gd name="T61" fmla="*/ 177 h 574"/>
                                <a:gd name="T62" fmla="*/ 244 w 1163"/>
                                <a:gd name="T63" fmla="*/ 145 h 574"/>
                                <a:gd name="T64" fmla="*/ 207 w 1163"/>
                                <a:gd name="T65" fmla="*/ 129 h 574"/>
                                <a:gd name="T66" fmla="*/ 173 w 1163"/>
                                <a:gd name="T67" fmla="*/ 133 h 574"/>
                                <a:gd name="T68" fmla="*/ 139 w 1163"/>
                                <a:gd name="T69" fmla="*/ 160 h 574"/>
                                <a:gd name="T70" fmla="*/ 105 w 1163"/>
                                <a:gd name="T71" fmla="*/ 215 h 574"/>
                                <a:gd name="T72" fmla="*/ 66 w 1163"/>
                                <a:gd name="T73" fmla="*/ 235 h 574"/>
                                <a:gd name="T74" fmla="*/ 22 w 1163"/>
                                <a:gd name="T75" fmla="*/ 197 h 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163" h="574">
                                  <a:moveTo>
                                    <a:pt x="0" y="179"/>
                                  </a:moveTo>
                                  <a:lnTo>
                                    <a:pt x="18" y="123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58" y="9"/>
                                  </a:lnTo>
                                  <a:lnTo>
                                    <a:pt x="180" y="23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228" y="65"/>
                                  </a:lnTo>
                                  <a:lnTo>
                                    <a:pt x="253" y="92"/>
                                  </a:lnTo>
                                  <a:lnTo>
                                    <a:pt x="308" y="155"/>
                                  </a:lnTo>
                                  <a:lnTo>
                                    <a:pt x="368" y="226"/>
                                  </a:lnTo>
                                  <a:lnTo>
                                    <a:pt x="400" y="261"/>
                                  </a:lnTo>
                                  <a:lnTo>
                                    <a:pt x="433" y="296"/>
                                  </a:lnTo>
                                  <a:lnTo>
                                    <a:pt x="469" y="331"/>
                                  </a:lnTo>
                                  <a:lnTo>
                                    <a:pt x="506" y="362"/>
                                  </a:lnTo>
                                  <a:lnTo>
                                    <a:pt x="545" y="391"/>
                                  </a:lnTo>
                                  <a:lnTo>
                                    <a:pt x="586" y="418"/>
                                  </a:lnTo>
                                  <a:lnTo>
                                    <a:pt x="629" y="439"/>
                                  </a:lnTo>
                                  <a:lnTo>
                                    <a:pt x="673" y="456"/>
                                  </a:lnTo>
                                  <a:lnTo>
                                    <a:pt x="721" y="467"/>
                                  </a:lnTo>
                                  <a:lnTo>
                                    <a:pt x="770" y="471"/>
                                  </a:lnTo>
                                  <a:lnTo>
                                    <a:pt x="821" y="469"/>
                                  </a:lnTo>
                                  <a:lnTo>
                                    <a:pt x="875" y="459"/>
                                  </a:lnTo>
                                  <a:lnTo>
                                    <a:pt x="931" y="440"/>
                                  </a:lnTo>
                                  <a:lnTo>
                                    <a:pt x="990" y="413"/>
                                  </a:lnTo>
                                  <a:lnTo>
                                    <a:pt x="1051" y="376"/>
                                  </a:lnTo>
                                  <a:lnTo>
                                    <a:pt x="1116" y="327"/>
                                  </a:lnTo>
                                  <a:lnTo>
                                    <a:pt x="1103" y="359"/>
                                  </a:lnTo>
                                  <a:lnTo>
                                    <a:pt x="1091" y="384"/>
                                  </a:lnTo>
                                  <a:lnTo>
                                    <a:pt x="1079" y="406"/>
                                  </a:lnTo>
                                  <a:lnTo>
                                    <a:pt x="1068" y="424"/>
                                  </a:lnTo>
                                  <a:lnTo>
                                    <a:pt x="1055" y="439"/>
                                  </a:lnTo>
                                  <a:lnTo>
                                    <a:pt x="1041" y="455"/>
                                  </a:lnTo>
                                  <a:lnTo>
                                    <a:pt x="1024" y="470"/>
                                  </a:lnTo>
                                  <a:lnTo>
                                    <a:pt x="1002" y="487"/>
                                  </a:lnTo>
                                  <a:lnTo>
                                    <a:pt x="1024" y="496"/>
                                  </a:lnTo>
                                  <a:lnTo>
                                    <a:pt x="1054" y="510"/>
                                  </a:lnTo>
                                  <a:lnTo>
                                    <a:pt x="1099" y="524"/>
                                  </a:lnTo>
                                  <a:lnTo>
                                    <a:pt x="1163" y="544"/>
                                  </a:lnTo>
                                  <a:lnTo>
                                    <a:pt x="1092" y="560"/>
                                  </a:lnTo>
                                  <a:lnTo>
                                    <a:pt x="1024" y="570"/>
                                  </a:lnTo>
                                  <a:lnTo>
                                    <a:pt x="959" y="574"/>
                                  </a:lnTo>
                                  <a:lnTo>
                                    <a:pt x="899" y="572"/>
                                  </a:lnTo>
                                  <a:lnTo>
                                    <a:pt x="841" y="566"/>
                                  </a:lnTo>
                                  <a:lnTo>
                                    <a:pt x="786" y="555"/>
                                  </a:lnTo>
                                  <a:lnTo>
                                    <a:pt x="736" y="539"/>
                                  </a:lnTo>
                                  <a:lnTo>
                                    <a:pt x="689" y="522"/>
                                  </a:lnTo>
                                  <a:lnTo>
                                    <a:pt x="643" y="500"/>
                                  </a:lnTo>
                                  <a:lnTo>
                                    <a:pt x="602" y="476"/>
                                  </a:lnTo>
                                  <a:lnTo>
                                    <a:pt x="562" y="450"/>
                                  </a:lnTo>
                                  <a:lnTo>
                                    <a:pt x="526" y="423"/>
                                  </a:lnTo>
                                  <a:lnTo>
                                    <a:pt x="492" y="393"/>
                                  </a:lnTo>
                                  <a:lnTo>
                                    <a:pt x="460" y="364"/>
                                  </a:lnTo>
                                  <a:lnTo>
                                    <a:pt x="429" y="334"/>
                                  </a:lnTo>
                                  <a:lnTo>
                                    <a:pt x="400" y="304"/>
                                  </a:lnTo>
                                  <a:lnTo>
                                    <a:pt x="349" y="248"/>
                                  </a:lnTo>
                                  <a:lnTo>
                                    <a:pt x="303" y="198"/>
                                  </a:lnTo>
                                  <a:lnTo>
                                    <a:pt x="282" y="177"/>
                                  </a:lnTo>
                                  <a:lnTo>
                                    <a:pt x="263" y="159"/>
                                  </a:lnTo>
                                  <a:lnTo>
                                    <a:pt x="244" y="145"/>
                                  </a:lnTo>
                                  <a:lnTo>
                                    <a:pt x="225" y="135"/>
                                  </a:lnTo>
                                  <a:lnTo>
                                    <a:pt x="207" y="129"/>
                                  </a:lnTo>
                                  <a:lnTo>
                                    <a:pt x="190" y="128"/>
                                  </a:lnTo>
                                  <a:lnTo>
                                    <a:pt x="173" y="133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22" y="184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87" y="254"/>
                                  </a:lnTo>
                                  <a:lnTo>
                                    <a:pt x="66" y="235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AEEF2" id="Group 1676" o:spid="_x0000_s1026" style="position:absolute;margin-left:398.2pt;margin-top:387.9pt;width:79.95pt;height:51.4pt;z-index:251899904" coordorigin="4925,1902" coordsize="4790,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">
                <v:group id="Group 1677" o:spid="_x0000_s1027" style="position:absolute;left:5092;top:1902;width:4623;height:3228" coordorigin="5092,1902" coordsize="4623,3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678" o:spid="_x0000_s1028" style="position:absolute;left:5092;top:1902;width:4623;height:2865;flip:x;visibility:visible;mso-wrap-style:square;v-text-anchor:top" coordsize="18423,1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14scA&#10;AADcAAAADwAAAGRycy9kb3ducmV2LnhtbESPQWvCQBSE7wX/w/IKvZS6MRYbo6vYgujBizFQentk&#10;n0lo9m3IbmP017uFQo/DzHzDLNeDaURPnastK5iMIxDEhdU1lwry0/YlAeE8ssbGMim4koP1avSw&#10;xFTbCx+pz3wpAoRdigoq79tUSldUZNCNbUscvLPtDPogu1LqDi8BbhoZR9FMGqw5LFTY0kdFxXf2&#10;YxTMI/85v73u6vf8Ofk6TCU710yVenocNgsQngb/H/5r77WCePIGv2fC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FteLHAAAA3AAAAA8AAAAAAAAAAAAAAAAAmAIAAGRy&#10;cy9kb3ducmV2LnhtbFBLBQYAAAAABAAEAPUAAACMAwAAAAA=&#10;" path="m6856,2618r-5186,l1670,6507r-268,73l,9399r,1621l922,11020r,-13l922,10995r3,-107l933,10780r13,-103l965,10573r23,-102l1016,10372r34,-98l1087,10180r42,-93l1175,9997r50,-88l1280,9824r59,-82l1401,9662r65,-75l1535,9515r73,-70l1685,9379r78,-63l1846,9258r84,-54l2019,9153r90,-45l2201,9065r96,-37l2394,8994r99,-27l2595,8943r102,-18l2802,8912r107,-8l3017,8900r107,4l3231,8912r105,13l3438,8943r102,24l3640,8994r96,34l3832,9065r93,43l4014,9153r89,51l4187,9258r83,58l4348,9379r77,66l4498,9515r69,72l4632,9662r62,80l4753,9824r55,85l4858,9997r46,90l4946,10180r37,94l5017,10372r28,99l5068,10573r19,104l5100,10780r8,108l5111,10995r,12l5111,11020r2892,l8003,11007r,-12l8005,10888r8,-108l8027,10677r19,-104l8068,10471r29,-99l8130,10274r37,-94l8209,10087r47,-90l8306,9909r55,-85l8419,9742r62,-80l8547,9587r69,-72l8689,9445r76,-66l8844,9316r82,-58l9011,9204r88,-51l9190,9108r92,-43l9377,9028r98,-34l9574,8967r101,-24l9778,8925r105,-13l9989,8904r109,-4l10170,8901r72,5l10313,8912r71,8l10454,8931r69,13l10591,8960r68,18l10726,8997r66,21l10856,9043r65,25l10983,9097r62,30l11104,9159r60,33l11223,9228r56,38l11335,9305r53,41l11441,9389r51,44l11542,9479r48,47l11637,9575r45,52l11726,9678r42,54l11807,9787r38,56l11882,9900r35,58l11917,8352r-798,l11119,4089r224,l11967,7829r5435,-325l18423,6856r-5882,324l11543,1970r-722,l10821,r-799,l10022,6358,6856,2618xm6911,6138l7760,5082r9,-9l7778,5064r10,-8l7797,5049r10,-5l7818,5038r9,-3l7838,5032r11,-2l7859,5030r10,l7880,5031r9,2l7899,5037r8,5l7916,5048r7,6l7930,5062r5,8l7939,5079r4,9l7945,5098r2,11l7947,5119r,11l7945,5141r-3,12l7938,5163r-3,11l7929,5185r-7,11l7914,5206r-362,451l7556,5661r6,5l7706,5780r16,-20l7725,5759r3,-1l7733,5756r6,2l7753,5761r18,9l7791,5780r22,13l7836,5810r25,18l7883,5847r21,19l7922,5885r15,17l7948,5917r7,14l7957,5937r,4l7957,5945r-1,4l7939,5969r1086,873l9025,6058,6607,3191r-4214,l2443,7090r2353,l3731,5245r-48,-48l3645,5152r-29,-43l3596,5068r-13,-38l3578,4994r2,-35l3589,4928r14,-29l3623,4872r25,-25l3678,4826r33,-20l3750,4789r40,-14l3833,4763r47,-10l3926,4747r49,-5l4025,4741r50,1l4124,4747r49,7l4222,4764r45,13l4313,4792r41,20l4393,4833r35,24l4459,4884r27,31l4508,4949r578,1334l5149,6294r66,9l5283,6308r69,2l5422,6309r73,-4l5568,6299r74,-6l5790,6278r146,-16l6009,6255r72,-5l6150,6246r69,-2l6285,6246r64,4l6411,6258r59,11l6526,6286r52,20l6627,6333r45,32l6713,6403r36,45l6781,6500r26,59l6828,6626r15,77l6853,6787r3,94l7205,6881r,1471l9025,8352r,-1280l9014,7068r-12,-4l8992,7058r-12,-6l8969,7046r-12,-7l8946,7031r-10,-9l7815,6123r-90,113l7721,6238r-3,2l7713,6241r-5,-1l7694,6236r-17,-7l7658,6372r-3,8l7652,6388r-5,6l7640,6398r-7,5l7624,6405r-9,2l7605,6407r-8,-3l7589,6401r-9,-5l7574,6390r-4,-6l7566,6376r-1,-8l7565,6360r25,-188l7586,6169r-24,-20l7542,6130r-18,-18l7510,6095r-12,-15l7491,6067r-1,-6l7488,6056r,-5l7490,6049r92,-115l7438,5820r-4,-5l7429,5810r-364,452l7057,6272r-9,8l7039,6289r-10,5l7018,6300r-9,5l6998,6310r-11,2l6977,6315r-10,l6956,6315r-9,-1l6937,6311r-9,-3l6918,6303r-7,-6l6903,6291r-6,-8l6891,6274r-4,-8l6884,6256r-3,-10l6880,6236r-1,-11l6880,6215r1,-12l6884,6192r3,-11l6892,6170r6,-10l6904,6149r7,-11xe" fillcolor="#4a4f64 [2415]" stroked="f">
                    <v:fill opacity="15163f"/>
                    <v:path arrowok="t" o:connecttype="custom" o:connectlocs="0,2865;237,2776;283,2622;368,2492;484,2393;626,2331;784,2315;937,2347;1071,2422;1178,2533;1250,2671;1282,2831;2008,2859;2032,2697;2098,2554;2199,2438;2329,2357;2480,2317;2606,2319;2708,2345;2801,2390;2884,2452;2953,2530;2790,2171;3147,1867;1720,681;1957,1313;1972,1308;1986,1312;1994,1325;1992,1342;1896,1472;1940,1496;1966,1510;1994,1538;1992,1552;1203,1843;899,1308;915,1260;974,1236;1047,1236;1111,1263;1309,1639;1416,1636;1561,1623;1651,1639;1708,1705;1808,2171;2253,1833;1938,1621;1926,1619;1915,1665;1902,1663;1905,1605;1882,1581;1903,1543;1769,1633;1753,1641;1738,1640;1728,1629;1727,1613;1734,1596" o:connectangles="0,0,0,0,0,0,0,0,0,0,0,0,0,0,0,0,0,0,0,0,0,0,0,0,0,0,0,0,0,0,0,0,0,0,0,0,0,0,0,0,0,0,0,0,0,0,0,0,0,0,0,0,0,0,0,0,0,0,0,0,0,0"/>
                    <o:lock v:ext="edit" verticies="t"/>
                  </v:shape>
                  <v:shape id="Freeform 1679" o:spid="_x0000_s1029" style="position:absolute;left:6824;top:4392;width:714;height:738;flip:x;visibility:visible;mso-wrap-style:square;v-text-anchor:top" coordsize="2843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V6r8A&#10;AADcAAAADwAAAGRycy9kb3ducmV2LnhtbERPTYvCMBC9C/6HMII3TRUUqcZSFxY8avWwexuaMS1t&#10;JrWJ2v33m4Pg8fG+d9lgW/Gk3teOFSzmCQji0umajYLr5Xu2AeEDssbWMSn4Iw/ZfjzaYardi8/0&#10;LIIRMYR9igqqELpUSl9WZNHPXUccuZvrLYYIeyN1j68Yblu5TJK1tFhzbKiwo6+KyqZ4WAXmZDYn&#10;uhc/ydA1tVn5/KB/c6WmkyHfggg0hI/47T5qBctFXBvPxCMg9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JdXqvwAAANwAAAAPAAAAAAAAAAAAAAAAAJgCAABkcnMvZG93bnJl&#10;di54bWxQSwUGAAAAAAQABAD1AAAAhAMAAAAA&#10;" path="m1423,r72,1l1567,7r71,9l1709,29r68,15l1845,63r65,23l1975,111r63,29l2099,171r60,34l2217,242r55,40l2326,325r51,44l2427,417r47,48l2519,517r42,53l2600,627r37,57l2672,743r31,61l2731,868r25,64l2779,999r19,67l2815,1135r12,69l2836,1276r5,72l2843,1421r-2,73l2836,1567r-9,70l2815,1707r-17,70l2779,1843r-23,66l2731,1973r-28,64l2672,2099r-35,59l2600,2216r-39,56l2519,2325r-45,52l2427,2426r-50,47l2326,2517r-54,42l2217,2600r-58,37l2099,2670r-61,32l1975,2730r-65,26l1845,2778r-68,20l1709,2813r-71,12l1567,2835r-72,5l1423,2842r-74,-2l1277,2835r-72,-10l1136,2813r-69,-15l999,2778r-66,-22l869,2730r-63,-28l745,2670r-60,-33l628,2600r-56,-41l518,2517r-51,-44l417,2426r-47,-49l325,2325r-42,-53l244,2216r-37,-58l172,2099r-31,-62l113,1973,88,1909,65,1843,46,1777,30,1707,17,1637,9,1567,3,1494,,1421r3,-73l9,1276r8,-72l30,1135r16,-69l65,999,88,932r25,-64l141,804r31,-61l207,684r37,-57l283,570r42,-53l370,465r47,-48l467,369r51,-44l572,282r56,-40l685,205r60,-34l806,140r63,-29l933,86,999,63r68,-19l1136,29r69,-13l1277,7r72,-6l1423,xm1423,573r43,1l1508,578r43,6l1593,591r41,9l1674,611r40,13l1752,640r38,16l1826,675r36,21l1896,718r34,24l1962,767r30,27l2021,821r29,30l2076,882r25,32l2125,947r22,34l2167,1017r19,37l2203,1091r15,39l2231,1169r12,40l2253,1250r7,42l2265,1334r3,43l2270,1421r-2,43l2265,1507r-5,43l2253,1592r-10,40l2231,1673r-13,39l2203,1750r-17,39l2167,1826r-20,34l2125,1895r-24,33l2076,1960r-26,31l2021,2020r-29,29l1962,2075r-32,25l1896,2124r-34,22l1826,2167r-36,18l1752,2203r-38,14l1674,2230r-40,12l1593,2251r-42,8l1508,2265r-42,2l1423,2268r-45,-1l1335,2265r-42,-6l1251,2251r-41,-9l1170,2230r-40,-13l1092,2203r-37,-18l1018,2167r-36,-21l948,2124r-34,-24l883,2075r-31,-26l822,2020r-27,-29l768,1960r-25,-32l719,1895r-22,-35l677,1826r-19,-37l641,1750r-15,-38l613,1673r-12,-41l592,1592r-8,-42l579,1507r-3,-43l574,1421r2,-44l579,1334r5,-42l592,1250r9,-41l613,1169r13,-39l641,1091r17,-37l677,1017r20,-36l719,947r24,-33l768,882r27,-31l822,821r30,-27l883,767r31,-25l948,718r34,-22l1018,675r37,-19l1092,640r38,-16l1170,611r40,-11l1251,591r42,-7l1335,578r43,-4l1423,573xe" fillcolor="#4a4f64 [2415]" stroked="f">
                    <v:fill opacity="15163f"/>
                    <v:path arrowok="t" o:connecttype="custom" o:connectlocs="429,8;512,36;584,84;643,148;686,225;710,313;712,407;692,496;653,575;597,642;527,693;446,727;357,738;268,727;187,693;117,642;61,575;22,496;2,407;4,313;28,225;71,148;130,84;202,36;285,8;357,149;410,156;459,175;500,206;534,246;557,293;569,346;568,402;553,454;528,501;493,539;450,567;400,585;346,589;294,579;247,557;206,525;175,483;154,434;145,380;149,325;165,274;193,229;230,193;274,166;325,152" o:connectangles="0,0,0,0,0,0,0,0,0,0,0,0,0,0,0,0,0,0,0,0,0,0,0,0,0,0,0,0,0,0,0,0,0,0,0,0,0,0,0,0,0,0,0,0,0,0,0,0,0,0,0"/>
                    <o:lock v:ext="edit" verticies="t"/>
                  </v:shape>
                  <v:shape id="Freeform 1680" o:spid="_x0000_s1030" style="position:absolute;left:7100;top:4677;width:163;height:168;flip:x;visibility:visible;mso-wrap-style:square;v-text-anchor:top" coordsize="648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X8HsYA&#10;AADcAAAADwAAAGRycy9kb3ducmV2LnhtbESPzW7CMBCE75V4B2uRekHFAVEKKQZBEYILB34eYBVv&#10;40C8jmITwttjpEo9jmbmG81s0dpSNFT7wrGCQT8BQZw5XXCu4HzafExA+ICssXRMCh7kYTHvvM0w&#10;1e7OB2qOIRcRwj5FBSaEKpXSZ4Ys+r6riKP362qLIco6l7rGe4TbUg6TZCwtFhwXDFb0Yyi7Hm9W&#10;wddqdPafj2ayPvSy7Xq/6ZmLvCn13m2X3yACteE//NfeaQXDwRReZ+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X8HsYAAADcAAAADwAAAAAAAAAAAAAAAACYAgAAZHJz&#10;L2Rvd25yZXYueG1sUEsFBgAAAAAEAAQA9QAAAIsDAAAAAA==&#10;" path="m325,r16,1l357,2r16,1l389,7r15,3l420,14r16,6l450,26r14,6l478,39r14,8l505,56r13,8l530,74r12,10l554,95r10,11l574,118r9,12l593,143r8,13l608,169r8,14l623,198r6,14l634,227r4,16l642,258r2,16l647,291r1,16l648,324r,17l647,357r-3,16l642,390r-4,15l634,421r-5,14l623,451r-7,14l608,478r-7,14l593,505r-10,12l574,530r-10,12l554,553r-12,11l530,573r-12,11l505,593r-13,8l478,609r-14,7l450,622r-14,6l420,633r-16,5l389,641r-16,3l357,646r-16,1l325,649r-17,-2l291,646r-17,-2l259,641r-16,-3l228,633r-16,-5l198,622r-14,-6l169,609r-13,-8l143,593r-13,-9l118,573r-12,-9l95,553,84,542,74,530,64,517,55,505,47,492,39,478,32,465,25,451,19,435,14,421,10,405,6,390,4,373,1,357,,341,,324,,307,1,291,4,274,6,258r4,-15l14,227r5,-15l25,198r7,-15l39,169r8,-13l55,143r9,-13l74,118,84,106,95,95,106,84,118,74,130,64r13,-8l156,47r13,-8l184,32r14,-6l212,20r16,-6l243,10,259,7,274,3,291,2,308,1,325,xe" fillcolor="#4a4f64 [2415]" stroked="f">
                    <v:fill opacity="15163f"/>
                    <v:path arrowok="t" o:connecttype="custom" o:connectlocs="90,1;102,3;113,7;124,12;133,19;142,27;149,37;155,47;159,59;162,71;163,84;162,97;159,109;155,120;149,131;142,140;133,148;124,156;113,161;102,165;90,167;77,167;65,166;53,163;43,158;33,151;24,143;16,134;10,124;5,113;2,101;0,88;0,75;3,63;6,51;12,40;19,31;27,22;36,14;46,8;57,4;69,1;82,0" o:connectangles="0,0,0,0,0,0,0,0,0,0,0,0,0,0,0,0,0,0,0,0,0,0,0,0,0,0,0,0,0,0,0,0,0,0,0,0,0,0,0,0,0,0,0"/>
                  </v:shape>
                  <v:shape id="Freeform 1681" o:spid="_x0000_s1031" style="position:absolute;left:8614;top:4392;width:713;height:738;flip:x;visibility:visible;mso-wrap-style:square;v-text-anchor:top" coordsize="2842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r1r4A&#10;AADcAAAADwAAAGRycy9kb3ducmV2LnhtbERPSwrCMBDdC94hjOBGNLWiaDWKCIo78QNuh2Zsi82k&#10;NFGrpzcLweXj/RerxpTiSbUrLCsYDiIQxKnVBWcKLudtfwrCeWSNpWVS8CYHq2W7tcBE2xcf6Xny&#10;mQgh7BJUkHtfJVK6NCeDbmAr4sDdbG3QB1hnUtf4CuGmlHEUTaTBgkNDjhVtckrvp4dRkOmH+djD&#10;de+P43N0qUaz3nY3U6rbadZzEJ4a/xf/3HutII7D/H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dK9a+AAAA3AAAAA8AAAAAAAAAAAAAAAAAmAIAAGRycy9kb3ducmV2&#10;LnhtbFBLBQYAAAAABAAEAPUAAACDAwAAAAA=&#10;" path="m1421,r73,1l1567,7r70,9l1707,29r68,15l1843,63r66,23l1973,111r64,29l2099,171r58,34l2216,242r56,40l2325,325r52,44l2425,417r48,48l2517,517r42,53l2600,627r37,57l2670,743r32,61l2730,868r26,64l2777,999r21,67l2813,1135r12,69l2835,1276r4,72l2842,1421r-3,73l2835,1567r-10,70l2813,1707r-15,70l2777,1843r-21,66l2730,1973r-28,64l2670,2099r-33,59l2600,2216r-41,56l2517,2325r-44,52l2425,2426r-48,47l2325,2517r-53,42l2216,2600r-59,37l2099,2670r-62,32l1973,2730r-64,26l1843,2778r-68,20l1707,2813r-70,12l1567,2835r-73,5l1421,2842r-73,-2l1275,2835r-71,-10l1135,2813r-70,-15l999,2778r-67,-22l867,2730r-63,-28l743,2670r-59,-33l626,2600r-56,-41l517,2517r-52,-44l416,2426r-47,-49l325,2325r-43,-53l242,2216r-37,-58l171,2099r-31,-62l111,1973,86,1909,63,1843,44,1777,29,1707,16,1637,7,1567,1,1494,,1421r1,-73l7,1276r9,-72l29,1135r15,-69l63,999,86,932r25,-64l140,804r31,-61l205,684r37,-57l282,570r43,-53l369,465r47,-48l465,369r52,-44l570,282r56,-40l684,205r59,-34l804,140r63,-29l932,86,999,63r66,-19l1135,29r69,-13l1275,7r73,-6l1421,xm1421,573r43,1l1507,578r43,6l1592,591r40,9l1673,611r39,13l1750,640r38,16l1824,675r36,21l1895,718r33,24l1960,767r31,27l2020,821r29,30l2075,882r25,32l2124,947r21,34l2167,1017r18,37l2202,1091r15,39l2230,1169r12,40l2251,1250r7,42l2264,1334r3,43l2268,1421r-1,43l2264,1507r-6,43l2251,1592r-9,40l2230,1673r-13,39l2202,1750r-17,39l2167,1826r-22,34l2124,1895r-24,33l2075,1960r-26,31l2020,2020r-29,29l1960,2075r-32,25l1895,2124r-35,22l1824,2167r-36,18l1750,2203r-38,14l1673,2230r-41,12l1592,2251r-42,8l1507,2265r-43,2l1421,2268r-44,-1l1334,2265r-42,-6l1250,2251r-41,-9l1169,2230r-39,-13l1091,2203r-37,-18l1017,2167r-36,-21l947,2124r-33,-24l882,2075r-31,-26l821,2020r-28,-29l767,1960r-26,-32l718,1895r-22,-35l675,1826r-19,-37l640,1750r-16,-38l611,1673r-11,-41l591,1592r-9,-42l578,1507r-4,-43l573,1421r1,-44l578,1334r4,-42l591,1250r9,-41l611,1169r13,-39l640,1091r16,-37l675,1017r21,-36l718,947r23,-33l767,882r26,-31l821,821r30,-27l882,767r32,-25l947,718r34,-22l1017,675r37,-19l1091,640r39,-16l1169,611r40,-11l1250,591r42,-7l1334,578r43,-4l1421,573xe" fillcolor="#4a4f64 [2415]" stroked="f">
                    <v:fill opacity="15163f"/>
                    <v:path arrowok="t" o:connecttype="custom" o:connectlocs="428,8;511,36;583,84;642,148;685,225;709,313;711,407;691,496;652,575;596,642;527,693;445,727;357,738;267,727;186,693;117,642;61,575;22,496;2,407;4,313;28,225;71,148;130,84;202,36;285,8;357,149;409,156;458,175;500,206;533,246;556,293;568,346;566,402;552,454;527,501;492,539;449,567;399,585;345,589;293,579;246,557;206,525;175,483;153,434;144,380;148,325;165,274;192,229;229,193;274,166;324,152" o:connectangles="0,0,0,0,0,0,0,0,0,0,0,0,0,0,0,0,0,0,0,0,0,0,0,0,0,0,0,0,0,0,0,0,0,0,0,0,0,0,0,0,0,0,0,0,0,0,0,0,0,0,0"/>
                    <o:lock v:ext="edit" verticies="t"/>
                  </v:shape>
                  <v:shape id="Freeform 1682" o:spid="_x0000_s1032" style="position:absolute;left:8889;top:4677;width:163;height:168;flip:x;visibility:visible;mso-wrap-style:square;v-text-anchor:top" coordsize="649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+G7cIA&#10;AADcAAAADwAAAGRycy9kb3ducmV2LnhtbESPQYvCMBSE7wv+h/AEb2tqBVmqUVRQ9rAHrXp/NM+2&#10;2LyUJFurv34jCHscZuYbZrHqTSM6cr62rGAyTkAQF1bXXCo4n3afXyB8QNbYWCYFD/KwWg4+Fphp&#10;e+cjdXkoRYSwz1BBFUKbSemLigz6sW2Jo3e1zmCI0pVSO7xHuGlkmiQzabDmuFBhS9uKilv+axTk&#10;z59r3k3dZXsItdPHYm/sZq/UaNiv5yAC9eE//G5/awVpOoHX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4btwgAAANwAAAAPAAAAAAAAAAAAAAAAAJgCAABkcnMvZG93&#10;bnJldi54bWxQSwUGAAAAAAQABAD1AAAAhwMAAAAA&#10;" path="m325,r17,1l358,2r16,1l391,7r15,3l422,14r14,6l451,26r15,6l479,39r14,8l506,56r12,8l531,74r11,10l554,95r11,11l574,118r11,12l593,143r9,13l610,169r7,14l623,198r6,14l634,227r5,16l642,258r3,16l647,291r1,16l649,324r-1,17l647,357r-2,16l642,390r-3,15l634,421r-5,14l623,451r-6,14l610,478r-8,14l593,505r-8,12l574,530r-9,12l554,553r-12,11l531,573r-13,11l506,593r-13,8l479,609r-13,7l451,622r-15,6l422,633r-16,5l391,641r-17,3l358,646r-16,1l325,649r-17,-2l292,646r-17,-2l259,641r-15,-3l228,633r-15,-5l199,622r-15,-6l170,609r-13,-8l144,593r-13,-9l119,573r-12,-9l96,553,85,542,74,530,65,517,57,505,47,492,40,478,33,465,27,451,21,435,15,421,11,405,8,390,4,373,3,357,2,341,,324,2,307,3,291,4,274,8,258r3,-15l15,227r6,-15l27,198r6,-15l40,169r7,-13l57,143r8,-13l74,118,85,106,96,95,107,84,119,74,131,64r13,-8l157,47r13,-8l184,32r15,-6l213,20r15,-6l244,10,259,7,275,3,292,2,308,1,325,xe" fillcolor="#4a4f64 [2415]" stroked="f">
                    <v:fill opacity="15163f"/>
                    <v:path arrowok="t" o:connecttype="custom" o:connectlocs="90,1;102,3;113,7;124,12;133,19;142,27;149,37;155,47;159,59;162,71;163,84;162,97;159,109;155,120;149,131;142,140;133,148;124,156;113,161;102,165;90,167;77,167;65,166;53,163;43,158;33,151;24,143;16,134;10,124;5,113;2,101;1,88;1,75;3,63;7,51;12,40;19,31;27,22;36,14;46,8;57,4;69,1;82,0" o:connectangles="0,0,0,0,0,0,0,0,0,0,0,0,0,0,0,0,0,0,0,0,0,0,0,0,0,0,0,0,0,0,0,0,0,0,0,0,0,0,0,0,0,0,0"/>
                  </v:shape>
                </v:group>
                <v:group id="Group 1683" o:spid="_x0000_s1033" style="position:absolute;left:4925;top:1908;width:1781;height:1849" coordorigin="4925,1908" coordsize="1781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684" o:spid="_x0000_s1034" style="position:absolute;left:5980;top:1978;width:138;height:117;flip:x;visibility:visible;mso-wrap-style:square;v-text-anchor:top" coordsize="55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AP4cUA&#10;AADcAAAADwAAAGRycy9kb3ducmV2LnhtbESPQWvCQBSE7wX/w/IEL0U3TWmR6CpSUHu0UQRvj+wz&#10;G8y+TbPbGP+9Kwg9DjPzDTNf9rYWHbW+cqzgbZKAIC6crrhUcNivx1MQPiBrrB2Tght5WC4GL3PM&#10;tLvyD3V5KEWEsM9QgQmhyaT0hSGLfuIa4uidXWsxRNmWUrd4jXBbyzRJPqXFiuOCwYa+DBWX/M8q&#10;KM6/+drvTpeP/euWT5vumJvbRqnRsF/NQATqw3/42f7WCtL0HR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4A/hxQAAANwAAAAPAAAAAAAAAAAAAAAAAJgCAABkcnMv&#10;ZG93bnJldi54bWxQSwUGAAAAAAQABAD1AAAAigMAAAAA&#10;" path="m441,443r-35,5l371,451r-32,l306,449r-31,-5l245,437,215,427,188,417,161,404,138,389,114,373,92,356,73,337,56,318,41,299,28,277,17,257,9,235,4,214,,194,,172,3,152,9,132r9,-20l30,95,46,78,65,62,87,48,114,35,143,24r34,-8l215,9,254,4,290,1,324,r31,l383,3r25,3l432,11r22,7l473,25r16,10l505,46r12,10l528,69r9,14l544,98r5,16l553,130r2,17l555,165r-1,19l550,204r-3,19l541,245r-7,20l526,287r-9,21l506,331r-11,21l482,375r-13,23l455,420r-14,23xm398,405r-18,2l363,407r-18,-2l328,400r-16,-6l295,386,279,376,264,364,250,352,235,338,222,322,210,307,198,290,188,272,178,254r-8,-17l163,217r-6,-17l152,180r-3,-17l147,145r,-18l148,110r4,-15l157,80r7,-14l172,54,183,43r12,-9l210,25r17,-6l246,16r19,-3l284,13r18,3l318,18r15,5l347,30r14,7l373,47r10,9l394,68r8,12l411,93r7,15l424,122r6,15l433,153r4,17l441,186r1,17l443,220r,18l443,254r-1,17l439,288r-3,17l433,321r-4,16l424,351r-6,14l412,380r-7,13l398,405xe" fillcolor="#4a4f64 [2415]" stroked="f">
                    <v:fill opacity="15163f"/>
                    <v:path arrowok="t" o:connecttype="custom" o:connectlocs="92,117;68,115;47,108;28,97;14,82;4,67;0,50;2,34;11,20;28,9;53,2;81,0;101,2;118,6;129,15;135,25;138,38;137,53;133,69;126,86;117,103;99,105;86,105;73,100;62,91;52,80;44,66;39,52;37,38;38,25;43,14;52,6;66,3;79,5;90,10;98,18;104,28;108,40;110,53;110,66;108,79;105,91;101,102" o:connectangles="0,0,0,0,0,0,0,0,0,0,0,0,0,0,0,0,0,0,0,0,0,0,0,0,0,0,0,0,0,0,0,0,0,0,0,0,0,0,0,0,0,0,0"/>
                    <o:lock v:ext="edit" verticies="t"/>
                  </v:shape>
                  <v:shape id="Freeform 1685" o:spid="_x0000_s1035" style="position:absolute;left:5873;top:1908;width:131;height:142;flip:x;visibility:visible;mso-wrap-style:square;v-text-anchor:top" coordsize="52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dOcQA&#10;AADcAAAADwAAAGRycy9kb3ducmV2LnhtbESPQWvCQBSE7wX/w/IEb3VjKFWiq4ggSLGHxuD5mX0m&#10;wezbmF2T+O/dQqHHYWa+YVabwdSio9ZVlhXMphEI4tzqigsF2Wn/vgDhPLLG2jIpeJKDzXr0tsJE&#10;255/qEt9IQKEXYIKSu+bREqXl2TQTW1DHLyrbQ36INtC6hb7ADe1jKPoUxqsOCyU2NCupPyWPoyC&#10;xzzOssW5/z6eTJdv0939Mt9/KTUZD9slCE+D/w//tQ9aQRx/wO+Zc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pHTnEAAAA3AAAAA8AAAAAAAAAAAAAAAAAmAIAAGRycy9k&#10;b3ducmV2LnhtbFBLBQYAAAAABAAEAPUAAACJAwAAAAA=&#10;" path="m168,542r-28,-9l115,521,92,508,72,493,55,475,40,455,28,434,18,412,10,388,5,363,1,338,,311,1,285,5,259r6,-26l18,206,28,181,38,158,52,134,66,111,81,91,99,70,120,54,140,38,162,25,186,14,211,6,238,1,266,r29,1l325,6r31,10l386,26r27,12l436,50r21,13l474,78r15,14l501,106r10,16l517,137r5,17l524,171r-1,16l520,204r-4,18l508,239r-8,18l489,274r-12,20l463,311r-15,18l430,348r-18,18l392,384r-21,18l349,421r-24,18l301,456r-25,18l223,508r-55,34xm170,486r-15,-5l143,474r-9,-10l126,452r-8,-13l115,425r-4,-17l110,390r,-18l111,352r4,-20l118,310r6,-21l130,267r9,-21l147,224r10,-21l167,181r11,-20l191,142r12,-19l217,106,230,90,246,75,260,62,276,51r15,-9l307,36r17,-5l339,30r17,1l371,35r16,6l399,48r10,9l418,67r6,12l429,91r3,13l433,117r-1,15l431,148r-4,16l423,180r-8,17l408,214r-8,18l390,249r-9,18l369,285r-12,17l344,320r-13,18l318,354r-15,16l289,387r-16,15l258,416r-14,15l228,444r-15,12l198,467r-14,9l170,486xe" fillcolor="#4a4f64 [2415]" stroked="f">
                    <v:fill opacity="15163f"/>
                    <v:path arrowok="t" o:connecttype="custom" o:connectlocs="29,136;14,124;5,108;0,89;1,68;7,47;17,29;30,14;47,4;67,0;89,4;109,13;122,24;129,36;131,49;127,63;119,77;108,91;93,105;75,119;42,142;36,124;30,115;28,102;29,87;33,70;39,53;48,37;58,24;69,13;81,8;93,9;102,15;107,24;108,35;106,47;100,61;92,75;83,89;72,101;61,113;50,122" o:connectangles="0,0,0,0,0,0,0,0,0,0,0,0,0,0,0,0,0,0,0,0,0,0,0,0,0,0,0,0,0,0,0,0,0,0,0,0,0,0,0,0,0,0"/>
                    <o:lock v:ext="edit" verticies="t"/>
                  </v:shape>
                  <v:shape id="Freeform 1686" o:spid="_x0000_s1036" style="position:absolute;left:5645;top:2015;width:732;height:664;flip:x;visibility:visible;mso-wrap-style:square;v-text-anchor:top" coordsize="2921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l48QA&#10;AADcAAAADwAAAGRycy9kb3ducmV2LnhtbESPQWvCQBSE7wX/w/IEb3VjbCVGVxFBLNKL1oPHZ/aZ&#10;BLNvl+yq8d+7hUKPw8x8w8yXnWnEnVpfW1YwGiYgiAuray4VHH827xkIH5A1NpZJwZM8LBe9tznm&#10;2j54T/dDKEWEsM9RQRWCy6X0RUUG/dA64uhdbGswRNmWUrf4iHDTyDRJJtJgzXGhQkfriorr4WYU&#10;ZG78vXKTYjttdrjXp+xjrM9WqUG/W81ABOrCf/iv/aUVpOkn/J6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RJePEAAAA3AAAAA8AAAAAAAAAAAAAAAAAmAIAAGRycy9k&#10;b3ducmV2LnhtbFBLBQYAAAAABAAEAPUAAACJAwAAAAA=&#10;" path="m1549,r-61,24l1428,49r-59,26l1310,101r-58,29l1195,159r-58,29l1081,218r-56,31l970,281r-53,34l863,348r-53,35l759,417r-51,36l658,489r-49,37l561,564r-48,38l468,641r-45,39l379,719r-43,41l293,800r-41,41l213,883r-38,41l138,966r-37,43l66,1051r-33,44l,1138r45,94l91,1327r48,94l189,1515r52,93l295,1699r27,45l351,1789r29,45l408,1877r30,42l468,1962r31,42l529,2046r32,39l592,2126r32,38l657,2202r33,37l723,2275r34,35l791,2344r35,32l861,2409r35,29l932,2468r1466,83l2439,2471r39,-79l2519,2313r38,-77l2595,2158r37,-76l2668,2004r35,-76l2736,1850r32,-77l2798,1695r29,-79l2853,1536r25,-81l2890,1415r11,-41l2911,1332r10,-42l2831,1168r-87,-114l2703,1001r-42,-51l2620,899r-40,-49l2540,804r-39,-45l2462,716r-40,-43l2384,632r-39,-40l2305,553r-39,-37l2227,479r-40,-35l2147,409r-41,-33l2064,342r-41,-33l1980,277r-43,-31l1892,215r-45,-31l1801,153r-48,-31l1704,92,1654,61,1601,31,1549,xe" fillcolor="#4a4f64 [2415]" stroked="f">
                    <v:fill opacity="15163f"/>
                    <v:path arrowok="t" o:connecttype="custom" o:connectlocs="373,6;343,20;314,34;285,49;257,65;230,82;203,100;177,118;153,137;129,157;106,177;84,198;63,219;44,241;25,263;8,285;11,321;35,370;60,419;81,454;95,477;110,499;125,522;141,543;156,563;173,583;190,601;207,618;225,635;601,664;621,623;641,582;660,542;677,502;694,461;708,421;721,379;727,358;732,336;688,274;667,247;647,221;627,198;607,175;588,154;568,134;548,116;528,98;507,80;485,64;463,48;439,32;414,16;388,0" o:connectangles="0,0,0,0,0,0,0,0,0,0,0,0,0,0,0,0,0,0,0,0,0,0,0,0,0,0,0,0,0,0,0,0,0,0,0,0,0,0,0,0,0,0,0,0,0,0,0,0,0,0,0,0,0,0"/>
                  </v:shape>
                  <v:shape id="Freeform 1687" o:spid="_x0000_s1037" style="position:absolute;left:5953;top:2043;width:400;height:610;flip:x;visibility:visible;mso-wrap-style:square;v-text-anchor:top" coordsize="1595,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1WsQA&#10;AADcAAAADwAAAGRycy9kb3ducmV2LnhtbESPQWsCMRSE7wX/Q3iCt5p1QZHVKCotSg+ldXvx9kie&#10;m8XNy7KJ7vbfN4VCj8PMfMOst4NrxIO6UHtWMJtmIIi1NzVXCr7K1+cliBCRDTaeScE3BdhuRk9r&#10;LIzv+ZMe51iJBOFQoAIbY1tIGbQlh2HqW+LkXX3nMCbZVdJ02Ce4a2SeZQvpsOa0YLGlgyV9O9+d&#10;gr2r+nL+HsuPcAwX/3bXdvmilZqMh90KRKQh/of/2iejIM8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mNVrEAAAA3AAAAA8AAAAAAAAAAAAAAAAAmAIAAGRycy9k&#10;b3ducmV2LnhtbFBLBQYAAAAABAAEAPUAAACJAwAAAAA=&#10;" path="m,1042r24,-35l50,973,79,937r31,-36l142,864r36,-36l214,791r39,-37l292,717r42,-37l377,643r44,-36l466,570r47,-35l561,499r49,-36l659,429r50,-35l759,359r50,-33l860,294r51,-33l962,230r51,-29l1064,172r50,-29l1164,117r50,-26l1263,66r48,-23l1359,22,1405,r4,10l1414,28r7,27l1429,90r18,95l1469,307r22,145l1514,616r12,88l1537,795r10,93l1557,983r8,97l1574,1178r7,98l1587,1373r4,97l1594,1565r1,95l1595,1750r-2,89l1588,1925r-7,81l1571,2082r-12,70l1545,2218r-17,60l1508,2331r-18,3l1470,2337r-21,3l1427,2341r-49,2l1327,2345r-54,-2l1217,2342r-56,-3l1106,2335r-101,-8l920,2319r-57,-7l841,2310r-39,-33l764,2242r-37,-37l691,2168r-36,-41l620,2087r-34,-42l552,2002r-32,-44l489,1914r-31,-45l428,1823r-28,-45l371,1731r-27,-45l317,1641r-51,-91l218,1462r-44,-85l132,1296,95,1222,60,1153,29,1093,,1042xe" fillcolor="#f5dfda [660]" stroked="f">
                    <v:fill opacity="15163f"/>
                    <v:path arrowok="t" o:connecttype="custom" o:connectlocs="6,262;20,244;36,225;54,206;73,187;95,167;117,148;141,130;165,112;190,93;216,76;241,60;267,45;292,30;317,17;341,6;353,3;356,14;363,48;374,118;383,183;388,231;392,281;396,332;399,382;400,432;399,478;396,522;391,560;383,593;374,607;363,609;346,609;319,609;291,608;252,605;216,601;201,592;182,574;164,553;147,532;130,509;115,486;100,463;86,439;67,403;44,358;24,318;7,284" o:connectangles="0,0,0,0,0,0,0,0,0,0,0,0,0,0,0,0,0,0,0,0,0,0,0,0,0,0,0,0,0,0,0,0,0,0,0,0,0,0,0,0,0,0,0,0,0,0,0,0,0"/>
                  </v:shape>
                  <v:shape id="Freeform 1688" o:spid="_x0000_s1038" style="position:absolute;left:5670;top:2056;width:288;height:609;flip:x;visibility:visible;mso-wrap-style:square;v-text-anchor:top" coordsize="1148,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S1F8UA&#10;AADcAAAADwAAAGRycy9kb3ducmV2LnhtbESPQWvCQBSE74X+h+UVequb5lAluoqUVqQIatT7M/tM&#10;gtm3Ibtdo7/eFQo9DjPzDTOZ9aYRgTpXW1bwPkhAEBdW11wq2O++30YgnEfW2FgmBVdyMJs+P00w&#10;0/bCWwq5L0WEsMtQQeV9m0npiooMuoFtiaN3sp1BH2VXSt3hJcJNI9Mk+ZAGa44LFbb0WVFxzn+N&#10;gp+w7o/Xw2L1NQqbGy2WYZvfglKvL/18DMJT7//Df+2lVpCmQ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LUXxQAAANwAAAAPAAAAAAAAAAAAAAAAAJgCAABkcnMv&#10;ZG93bnJldi54bWxQSwUGAAAAAAQABAD1AAAAigMAAAAA&#10;" path="m1148,1161r-19,-37l1107,1087r-22,-39l1061,1010r-25,-39l1008,932,980,892,951,852,920,812,888,772,855,732,820,692,785,652,750,612,713,572,674,533,636,495,597,457,556,419,516,382,475,345,433,309,392,273,349,238,306,205,263,173,220,141,177,111,133,81,90,52,46,26,3,,,7,,21,2,44,5,71r12,77l34,247,54,366,76,503r10,75l97,656r10,82l116,822r8,87l133,997r6,91l144,1180r3,93l148,1367r-1,95l145,1557r-6,94l130,1745r-12,94l104,1931r-17,91l66,2111r-25,88l12,2282r36,6l91,2293r48,5l191,2301r114,8l419,2318r106,6l615,2331r34,4l677,2338r9,1l693,2342r5,1l701,2344r32,-68l765,2206r33,-74l831,2055r33,-77l895,1898r32,-80l957,1739r30,-80l1016,1581r26,-77l1067,1429r24,-72l1112,1288r19,-65l1148,1161xe" fillcolor="#f5dfda [660]" stroked="f">
                    <v:fill opacity="15163f"/>
                    <v:path arrowok="t" o:connecttype="custom" o:connectlocs="283,292;272,272;260,252;246,232;231,211;214,190;197,169;179,149;160,129;139,109;119,90;98,71;77,53;55,37;33,21;12,7;0,2;1,11;4,38;14,95;22,150;27,192;31,236;35,283;37,331;37,380;35,429;30,478;22,525;10,571;12,594;35,597;77,600;132,604;163,607;172,608;175,609;184,591;200,554;217,514;233,472;248,431;261,391;274,353;284,318" o:connectangles="0,0,0,0,0,0,0,0,0,0,0,0,0,0,0,0,0,0,0,0,0,0,0,0,0,0,0,0,0,0,0,0,0,0,0,0,0,0,0,0,0,0,0,0,0"/>
                  </v:shape>
                  <v:shape id="Freeform 1689" o:spid="_x0000_s1039" style="position:absolute;left:5222;top:2417;width:1484;height:1332;flip:x;visibility:visible;mso-wrap-style:square;v-text-anchor:top" coordsize="5913,5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lHL4A&#10;AADcAAAADwAAAGRycy9kb3ducmV2LnhtbERPSwrCMBDdC94hjOBGNLWCaDWKCgUXbvwcYGjGtthM&#10;ShNr9fRmIbh8vP9625lKtNS40rKC6SQCQZxZXXKu4HZNxwsQziNrrCyTgjc52G76vTUm2r74TO3F&#10;5yKEsEtQQeF9nUjpsoIMuomtiQN3t41BH2CTS93gK4SbSsZRNJcGSw4NBdZ0KCh7XJ5GgW9Hn/N1&#10;zyM320XxiWU6XSxTpYaDbrcC4anzf/HPfdQK4jisDWfCEZCb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W0JRy+AAAA3AAAAA8AAAAAAAAAAAAAAAAAmAIAAGRycy9kb3ducmV2&#10;LnhtbFBLBQYAAAAABAAEAPUAAACDAwAAAAA=&#10;" path="m2826,l2712,63r-115,65l2485,196r-112,69l2263,336r-108,73l2047,483r-105,75l1837,634r-101,79l1635,793r-99,81l1439,956r-95,84l1250,1125r-91,84l1069,1296r-87,88l897,1473r-83,90l733,1652r-79,91l578,1835r-74,91l431,2019r-69,94l295,2207r-65,94l170,2395r-60,95l54,2585,,2680r55,90l112,2859r58,90l229,3038r60,89l350,3215r62,88l474,3391r64,88l603,3564r65,86l734,3735r67,84l869,3902r69,81l1007,4064r71,79l1149,4222r72,76l1292,4372r74,74l1440,4518r74,69l1589,4655r75,66l1741,4785r76,62l1895,4907r77,57l2051,5019r79,52l2208,5121,5192,4956r61,-173l5314,4612r58,-169l5431,4274r56,-167l5541,3939r51,-166l5641,3606r24,-83l5687,3439r23,-83l5730,3272r22,-85l5771,3104r19,-85l5808,2936r16,-85l5840,2766r15,-86l5869,2596r13,-86l5894,2423r9,-86l5913,2250,5805,2136,5702,2027,5599,1922,5499,1820r-98,-96l5304,1629r-94,-90l5117,1452r-92,-84l4934,1287r-90,-79l4754,1133r-88,-73l4578,991r-89,-68l4401,857r-89,-63l4223,732r-89,-59l4043,614r-92,-56l3858,503r-93,-54l3670,396r-98,-52l3473,294,3372,244,3268,194,3162,145,3053,96,2942,47,2826,xe" fillcolor="#4a4f64 [2415]" stroked="f">
                    <v:fill opacity="15163f"/>
                    <v:path arrowok="t" o:connecttype="custom" o:connectlocs="681,16;624,51;568,87;514,126;461,165;410,206;361,249;314,293;268,337;225,383;184,430;145,477;108,525;74,574;43,623;14,672;14,720;43,767;73,813;103,859;135,905;168,949;201,993;235,1036;271,1078;306,1118;343,1156;380,1193;418,1228;456,1261;495,1291;535,1319;1303,1289;1334,1200;1363,1112;1391,1025;1416,938;1427,895;1438,851;1448,807;1458,764;1466,719;1473,675;1479,630;1484,585;1431,527;1380,473;1331,424;1284,378;1238,335;1193,295;1149,258;1105,223;1060,190;1015,160;968,131;921,103;872,76;820,50;766,25;709,0" o:connectangles="0,0,0,0,0,0,0,0,0,0,0,0,0,0,0,0,0,0,0,0,0,0,0,0,0,0,0,0,0,0,0,0,0,0,0,0,0,0,0,0,0,0,0,0,0,0,0,0,0,0,0,0,0,0,0,0,0,0,0,0,0"/>
                  </v:shape>
                  <v:shape id="Freeform 1690" o:spid="_x0000_s1040" style="position:absolute;left:5797;top:2477;width:859;height:1245;flip:x;visibility:visible;mso-wrap-style:square;v-text-anchor:top" coordsize="3423,4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96cQA&#10;AADcAAAADwAAAGRycy9kb3ducmV2LnhtbESPzW7CMBCE75X6DtZW6gUVhxygTWNQhUTLlZ+q1228&#10;OFHidbANpG+PkZB6HM3MN5pyMdhOnMmHxrGCyTgDQVw53bBRsN+tXl5BhIissXNMCv4owGL++FBi&#10;od2FN3TeRiMShEOBCuoY+0LKUNVkMYxdT5y8g/MWY5LeSO3xkuC2k3mWTaXFhtNCjT0ta6ra7ckq&#10;aM3R/Pz66XcM/ab54sPnbHS0Sj0/DR/vICIN8T98b6+1gjx/g9uZd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x/enEAAAA3AAAAA8AAAAAAAAAAAAAAAAAmAIAAGRycy9k&#10;b3ducmV2LnhtbFBLBQYAAAAABAAEAPUAAACJAwAAAAA=&#10;" path="m,2449r38,-76l82,2296r49,-78l184,2136r57,-81l302,1974r64,-83l434,1807r72,-85l581,1638r76,-85l737,1468r83,-84l904,1299r87,-85l1080,1131r89,-83l1261,966r92,-81l1446,805r94,-78l1636,650r94,-75l1825,502r95,-72l2015,361r93,-67l2201,230r93,-62l2385,108r89,-56l2563,r10,16l2589,51r20,54l2634,174r29,86l2695,360r35,113l2768,600r40,138l2850,887r43,158l2938,1211r45,174l3028,1564r44,185l3116,1938r43,192l3200,2325r39,194l3275,2715r33,193l3338,3100r26,189l3387,3473r17,179l3416,3823r7,165l3423,4144r-5,147l3405,4426r-20,125l3357,4662r-34,11l3283,4684r-42,10l3197,4703r-46,9l3101,4719r-50,9l2997,4735r-109,12l2775,4756r-112,9l2551,4772r-106,6l2343,4781r-91,3l2171,4786r-65,1l2054,4789r-32,l2011,4789r-87,-58l1840,4670r-85,-63l1673,4539r-83,-70l1510,4395r-78,-75l1354,4241r-76,-80l1204,4080r-74,-82l1058,3913r-69,-85l920,3743r-67,-84l789,3573r-64,-85l663,3403r-59,-83l545,3238,434,3079,332,2927,236,2787,149,2658r-40,-59l69,2544,33,2494,,2449xe" fillcolor="#f5dfda [660]" stroked="f">
                    <v:fill opacity="15163f"/>
                    <v:path arrowok="t" o:connecttype="custom" o:connectlocs="10,617;33,577;60,534;92,492;127,448;165,404;206,360;249,316;293,272;340,230;386,189;434,149;482,112;529,76;576,44;621,14;646,4;655,27;668,68;685,123;705,192;726,272;749,360;771,455;793,554;813,655;830,756;844,855;854,949;859,1037;858,1116;849,1183;834,1215;813,1220;791,1225;766,1229;725,1234;668,1239;614,1242;565,1244;528,1244;507,1245;483,1230;440,1198;399,1162;359,1123;321,1082;284,1039;248,995;214,951;182,907;152,863;109,800;59,725;27,676;8,648" o:connectangles="0,0,0,0,0,0,0,0,0,0,0,0,0,0,0,0,0,0,0,0,0,0,0,0,0,0,0,0,0,0,0,0,0,0,0,0,0,0,0,0,0,0,0,0,0,0,0,0,0,0,0,0,0,0,0,0"/>
                  </v:shape>
                  <v:shape id="Freeform 1691" o:spid="_x0000_s1041" style="position:absolute;left:5269;top:2490;width:653;height:1193;flip:x;visibility:visible;mso-wrap-style:square;v-text-anchor:top" coordsize="2601,4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wSMAA&#10;AADcAAAADwAAAGRycy9kb3ducmV2LnhtbERPzYrCMBC+C75DmAUvsqZWFOk2FVGEBVlYqw8wNGNb&#10;NpmUJmp9+81B8Pjx/eebwRpxp963jhXMZwkI4srplmsFl/Phcw3CB2SNxjEpeJKHTTEe5Zhp9+AT&#10;3ctQixjCPkMFTQhdJqWvGrLoZ64jjtzV9RZDhH0tdY+PGG6NTJNkJS22HBsa7GjXUPVX3qyCpTG/&#10;+/OQnkxVHmiK1+NPwkelJh/D9gtEoCG8xS/3t1aQLuL8eCYeAV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MwSMAAAADcAAAADwAAAAAAAAAAAAAAAACYAgAAZHJzL2Rvd25y&#10;ZXYueG1sUEsFBgAAAAAEAAQA9QAAAIUDAAAAAA==&#10;" path="m2601,2046r-48,-70l2501,1906r-55,-70l2388,1764r-61,-71l2262,1620r-67,-73l2125,1474r-72,-73l1978,1330r-76,-73l1823,1186r-81,-72l1660,1042r-85,-69l1489,903r-87,-68l1313,768r-90,-67l1132,637r-93,-64l948,511,853,451,759,392,665,335,571,280,475,227,381,177,285,130,191,83,97,40,3,,,15,3,44r9,43l27,143,70,293r59,195l163,601r37,123l238,855r39,140l318,1141r40,155l399,1458r40,167l479,1796r37,177l551,2153r34,185l615,2524r26,190l664,2903r16,193l693,3288r8,191l702,3669r-6,190l684,4046r-20,185l635,4411r-37,178l672,4590r87,-1l857,4587r107,-5l1076,4577r116,-7l1310,4563r116,-7l1537,4550r105,-6l1739,4538r84,-4l1895,4532r55,l1970,4533r15,1l1995,4537r5,3l2047,4395r48,-152l2142,4087r46,-162l2235,3760r44,-167l2322,3425r40,-168l2402,3090r37,-165l2473,2763r33,-157l2534,2455r26,-144l2583,2173r18,-127xe" fillcolor="#f5dfda [660]" stroked="f">
                    <v:fill opacity="15163f"/>
                    <v:path arrowok="t" o:connecttype="custom" o:connectlocs="641,514;614,477;584,440;551,402;515,364;478,327;437,290;395,253;352,217;307,182;261,149;214,117;167,87;119,59;72,34;24,10;0,4;3,23;18,76;41,156;60,222;80,297;100,379;120,467;138,560;154,656;167,755;174,855;176,954;172,1052;159,1146;169,1193;215,1192;270,1190;329,1186;386,1183;437,1179;476,1178;495,1178;501,1179;514,1142;538,1062;561,977;583,890;603,803;621,718;636,638;648,565" o:connectangles="0,0,0,0,0,0,0,0,0,0,0,0,0,0,0,0,0,0,0,0,0,0,0,0,0,0,0,0,0,0,0,0,0,0,0,0,0,0,0,0,0,0,0,0,0,0,0,0"/>
                  </v:shape>
                  <v:shape id="Freeform 1692" o:spid="_x0000_s1042" style="position:absolute;left:4925;top:3049;width:733;height:664;flip:x;visibility:visible;mso-wrap-style:square;v-text-anchor:top" coordsize="2920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0EFsMA&#10;AADcAAAADwAAAGRycy9kb3ducmV2LnhtbESP0YrCMBRE34X9h3AXfNNUF4p0jSKuwoI+aNcPuCTX&#10;tmxzU5q01r83guDjMDNnmOV6sLXoqfWVYwWzaQKCWDtTcaHg8refLED4gGywdkwK7uRhvfoYLTEz&#10;7sZn6vNQiAhhn6GCMoQmk9Lrkiz6qWuIo3d1rcUQZVtI0+Itwm0t50mSSosVx4USG9qWpP/zzio4&#10;JkN/0T96t0kP6baz3fV8Cr1S489h8w0i0BDe4Vf71yiYf83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0EFsMAAADcAAAADwAAAAAAAAAAAAAAAACYAgAAZHJzL2Rv&#10;d25yZXYueG1sUEsFBgAAAAAEAAQA9QAAAIgDAAAAAA==&#10;" path="m1371,r61,24l1492,49r60,26l1610,103r59,27l1726,159r57,30l1839,218r56,33l1950,283r54,32l2057,348r53,35l2161,418r52,35l2263,490r49,37l2359,564r48,39l2454,641r44,39l2542,719r43,41l2628,801r40,40l2708,883r38,42l2784,966r36,43l2854,1052r34,43l2920,1138r-44,94l2829,1327r-47,95l2732,1515r-53,93l2625,1700r-27,44l2569,1790r-28,44l2512,1878r-30,43l2452,1963r-31,41l2392,2046r-33,41l2328,2126r-32,38l2264,2202r-34,37l2197,2275r-33,35l2129,2344r-35,33l2060,2409r-36,30l1988,2468,522,2551r-40,-80l442,2392r-39,-79l363,2236r-38,-78l288,2082r-36,-78l218,1928r-34,-76l153,1774r-31,-79l94,1617,68,1537,42,1457,32,1415,20,1374,9,1333,,1291,90,1169r86,-113l218,1001r42,-51l300,900r41,-49l380,804r39,-45l459,716r39,-43l538,632r38,-39l615,554r39,-37l694,480r39,-36l774,409r40,-33l856,342r42,-32l941,278r43,-32l1028,215r45,-31l1120,153r47,-30l1216,92r51,-31l1319,31,1371,xe" fillcolor="#4a4f64 [2415]" stroked="f">
                    <v:fill opacity="15163f"/>
                    <v:path arrowok="t" o:connecttype="custom" o:connectlocs="359,6;390,20;419,34;448,49;476,65;503,82;530,100;556,118;580,137;604,157;627,177;649,198;670,219;689,241;708,263;725,285;722,321;698,370;673,419;652,454;638,477;623,500;608,522;592,543;576,563;560,583;543,601;526,619;508,635;131,664;111,623;91,582;72,542;55,502;38,462;24,421;11,379;5,358;0,336;44,275;65,247;86,222;105,198;125,175;145,154;164,135;184,116;204,98;225,81;247,64;269,48;293,32;318,16;344,0" o:connectangles="0,0,0,0,0,0,0,0,0,0,0,0,0,0,0,0,0,0,0,0,0,0,0,0,0,0,0,0,0,0,0,0,0,0,0,0,0,0,0,0,0,0,0,0,0,0,0,0,0,0,0,0,0,0"/>
                  </v:shape>
                  <v:shape id="Freeform 1693" o:spid="_x0000_s1043" style="position:absolute;left:4949;top:3077;width:401;height:610;flip:x;visibility:visible;mso-wrap-style:square;v-text-anchor:top" coordsize="1595,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lhMUA&#10;AADcAAAADwAAAGRycy9kb3ducmV2LnhtbESPQWsCMRSE7wX/Q3iCt5p1pUVWo6i0tPRQquvF2yN5&#10;bhY3L8smutt/3xQKPQ4z8w2z2gyuEXfqQu1ZwWyagSDW3tRcKTiVr48LECEiG2w8k4JvCrBZjx5W&#10;WBjf84Hux1iJBOFQoAIbY1tIGbQlh2HqW+LkXXznMCbZVdJ02Ce4a2SeZc/SYc1pwWJLe0v6erw5&#10;BTtX9eXTZyy/wls4+4+btosXrdRkPGyXICIN8T/81343CvJ5D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KWExQAAANwAAAAPAAAAAAAAAAAAAAAAAJgCAABkcnMv&#10;ZG93bnJldi54bWxQSwUGAAAAAAQABAD1AAAAigMAAAAA&#10;" path="m1595,1042r-23,-35l1545,973r-28,-36l1486,901r-33,-37l1419,828r-37,-37l1344,754r-41,-37l1261,680r-43,-35l1174,608r-45,-37l1082,535r-47,-36l986,463,937,429,887,394,837,360,787,327,735,294,685,263,634,232,583,201,531,172,481,145,431,117,382,91,333,67,284,43,237,22,191,r-5,10l182,28r-7,27l167,91r-19,94l127,307,104,453,81,617,71,704,59,795,49,888,39,984r-9,96l22,1178r-7,98l9,1374r-5,96l2,1566,,1660r,91l4,1840r3,85l15,2006r9,76l36,2154r14,66l68,2279r21,53l107,2335r19,3l147,2340r22,1l217,2344r52,1l324,2344r55,-2l435,2339r54,-4l592,2328r84,-8l733,2314r21,-4l794,2278r38,-36l869,2206r37,-38l940,2129r35,-42l1010,2045r33,-43l1075,1959r31,-45l1137,1870r30,-47l1196,1778r28,-45l1252,1686r26,-45l1329,1550r48,-88l1421,1377r42,-80l1501,1222r35,-68l1567,1093r28,-51xe" fillcolor="#f5dfda [660]" stroked="f">
                    <v:fill opacity="15163f"/>
                    <v:path arrowok="t" o:connecttype="custom" o:connectlocs="395,262;381,244;365,225;347,206;328,187;306,168;284,149;260,130;236,112;210,94;185,76;159,60;133,45;108,30;84,17;60,6;47,3;44,14;37,48;26,118;18,183;12,231;8,281;4,332;1,382;0,432;1,479;4,522;9,560;17,593;27,607;37,609;55,610;81,610;109,608;149,606;184,602;200,593;218,574;236,554;254,532;270,510;286,486;301,463;315,439;334,403;357,358;377,318;394,284" o:connectangles="0,0,0,0,0,0,0,0,0,0,0,0,0,0,0,0,0,0,0,0,0,0,0,0,0,0,0,0,0,0,0,0,0,0,0,0,0,0,0,0,0,0,0,0,0,0,0,0,0"/>
                  </v:shape>
                  <v:shape id="Freeform 1694" o:spid="_x0000_s1044" style="position:absolute;left:5345;top:3090;width:289;height:609;flip:x;visibility:visible;mso-wrap-style:square;v-text-anchor:top" coordsize="1149,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5LScUA&#10;AADcAAAADwAAAGRycy9kb3ducmV2LnhtbESPQWvCQBSE70L/w/IKvenGCEWia4iBQmlPVaH09sw+&#10;k5js2zS7jem/dwXB4zAz3zDrdDStGKh3tWUF81kEgriwuuZSwWH/Nl2CcB5ZY2uZFPyTg3TzNFlj&#10;ou2Fv2jY+VIECLsEFVTed4mUrqjIoJvZjjh4J9sb9EH2pdQ9XgLctDKOoldpsOawUGFHeUVFs/sz&#10;Cpohj/T2/HH8Hn4/Kf4ZM+ObTKmX5zFbgfA0+kf43n7XCuLFAm5nw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ktJxQAAANwAAAAPAAAAAAAAAAAAAAAAAJgCAABkcnMv&#10;ZG93bnJldi54bWxQSwUGAAAAAAQABAD1AAAAigMAAAAA&#10;" path="m,1161r19,-37l41,1086r23,-38l87,1009r26,-39l140,931r29,-40l198,852r30,-41l260,772r34,-41l328,691r35,-39l399,612r37,-40l474,533r39,-39l552,456r40,-38l633,381r40,-37l715,308r43,-36l800,238r43,-34l886,172r43,-32l973,110r43,-30l1060,53r43,-28l1146,r2,6l1149,22r-2,21l1143,72r-12,75l1115,246r-21,119l1073,504r-11,74l1051,656r-9,81l1032,821r-8,87l1016,996r-6,91l1005,1179r-4,93l1000,1366r1,96l1005,1556r5,95l1018,1746r12,93l1044,1931r17,90l1082,2111r25,87l1136,2282r-36,5l1057,2292r-47,5l957,2302r-112,7l729,2317r-106,7l534,2330r-35,4l472,2337r-10,2l455,2341r-5,1l448,2344r-32,-68l383,2205r-33,-74l318,2055r-33,-78l253,1897r-31,-79l191,1738r-30,-80l134,1580r-27,-77l81,1428,58,1357,36,1287,17,1222,,1161xe" fillcolor="#f5dfda [660]" stroked="f">
                    <v:fill opacity="15163f"/>
                    <v:path arrowok="t" o:connecttype="custom" o:connectlocs="5,292;16,272;28,252;43,231;57,211;74,190;91,169;110,149;129,128;149,109;169,89;191,71;212,53;234,36;256,21;277,6;289,2;288,11;284,38;275,95;267,150;262,191;258,236;254,282;252,330;252,380;254,429;259,478;267,525;278,571;277,594;254,597;213,600;157,604;126,606;116,608;113,608;105,591;88,554;72,514;56,472;40,431;27,390;15,353;4,317" o:connectangles="0,0,0,0,0,0,0,0,0,0,0,0,0,0,0,0,0,0,0,0,0,0,0,0,0,0,0,0,0,0,0,0,0,0,0,0,0,0,0,0,0,0,0,0,0"/>
                  </v:shape>
                  <v:shape id="Freeform 1695" o:spid="_x0000_s1045" style="position:absolute;left:6079;top:3052;width:446;height:705;flip:x;visibility:visible;mso-wrap-style:square;v-text-anchor:top" coordsize="1778,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dosQA&#10;AADcAAAADwAAAGRycy9kb3ducmV2LnhtbESPW4vCMBSE34X9D+Es+KbpqnipRlmWFQWfvID4dmiO&#10;bdnmpCTZWv+9EQQfh5n5hlmsWlOJhpwvLSv46icgiDOrS84VnI7r3hSED8gaK8uk4E4eVsuPzgJT&#10;bW+8p+YQchEh7FNUUIRQp1L6rCCDvm9r4uhdrTMYonS51A5vEW4qOUiSsTRYclwosKafgrK/w79R&#10;sDn53dg35/t1tE5+L1tyeTabKNX9bL/nIAK14R1+tbdawWA4gu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HaLEAAAA3AAAAA8AAAAAAAAAAAAAAAAAmAIAAGRycy9k&#10;b3ducmV2LnhtbFBLBQYAAAAABAAEAPUAAACJAwAAAAA=&#10;" path="m943,l906,25,869,51,833,78r-36,27l762,134r-35,29l692,194r-34,31l624,258r-33,33l558,325r-33,34l493,394r-31,37l431,466r-31,37l370,542r-28,39l313,619r-29,41l257,699r-28,42l203,781r-25,42l153,865r-24,43l105,951,83,994r-22,44l40,1082r-20,44l,1170r27,99l56,1372r32,106l120,1586r34,108l190,1803r38,108l266,2017r40,105l346,2223r21,50l387,2320r21,47l430,2412r20,44l472,2498r21,41l515,2578r22,36l559,2650r21,32l602,2713r857,-47l1485,2583r25,-82l1533,2418r23,-83l1580,2252r23,-82l1624,2087r22,-83l1666,1921r19,-84l1703,1753r18,-84l1737,1584r15,-86l1766,1413r12,-86l1723,1201r-52,-117l1621,977,1570,876r-47,-95l1475,692r-24,-42l1427,610r-24,-40l1380,531r-24,-37l1332,457r-25,-36l1282,387r-25,-35l1232,319r-27,-33l1179,253r-27,-32l1124,190r-28,-33l1067,126,1006,63,943,xe" fillcolor="#4a4f64 [2415]" stroked="f">
                    <v:fill opacity="15163f"/>
                    <v:path arrowok="t" o:connecttype="custom" o:connectlocs="227,6;209,20;191,35;174,50;157,67;140,84;124,102;108,121;93,141;79,161;64,182;51,203;38,225;26,247;15,270;5,293;7,330;22,384;39,440;57,497;77,551;92,591;102,615;113,638;124,660;135,679;145,697;366,693;379,650;390,607;402,564;413,521;423,477;432,434;439,389;446,345;419,282;394,228;370,180;358,159;346,138;334,119;322,101;309,83;296,66;282,49;268,33;237,0" o:connectangles="0,0,0,0,0,0,0,0,0,0,0,0,0,0,0,0,0,0,0,0,0,0,0,0,0,0,0,0,0,0,0,0,0,0,0,0,0,0,0,0,0,0,0,0,0,0,0,0"/>
                  </v:shape>
                  <v:shape id="Freeform 1696" o:spid="_x0000_s1046" style="position:absolute;left:6264;top:3081;width:247;height:654;flip:x;visibility:visible;mso-wrap-style:square;v-text-anchor:top" coordsize="983,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QZMMA&#10;AADcAAAADwAAAGRycy9kb3ducmV2LnhtbESPQYvCMBSE78L+h/AWvNlUV1epRrGCsBcP1v0Bj+bZ&#10;FpuX0mTb6q/fCILHYWa+YTa7wdSio9ZVlhVMoxgEcW51xYWC38txsgLhPLLG2jIpuJOD3fZjtMFE&#10;257P1GW+EAHCLkEFpfdNIqXLSzLoItsQB+9qW4M+yLaQusU+wE0tZ3H8LQ1WHBZKbOhQUn7L/oyC&#10;+b6vzKJI0+7osTssH/eTTTOlxp/Dfg3C0+Df4Vf7RyuYfS3geSYc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4QZMMAAADcAAAADwAAAAAAAAAAAAAAAACYAgAAZHJzL2Rv&#10;d25yZXYueG1sUEsFBgAAAAAEAAQA9QAAAIgDAAAAAA==&#10;" path="m,1069r14,-36l30,998,48,962,67,925,87,887r20,-37l130,811r24,-37l178,736r25,-38l229,661r27,-38l284,586r28,-38l341,512r30,-37l401,439r30,-36l462,369r31,-35l524,301r31,-32l586,236r31,-31l648,176r31,-29l709,119,738,92,768,67,798,43,827,20,855,r3,8l861,28r4,28l871,94r12,101l896,323r15,153l926,649r15,189l954,1036r7,102l966,1241r5,103l976,1446r3,103l982,1649r1,98l983,1843r-1,93l979,2025r-3,84l970,2189r-6,74l954,2331r-9,62l932,2448r-22,7l885,2463r-25,6l833,2476r-56,10l722,2497r-50,7l631,2510r-27,4l594,2515r-24,-33l546,2443r-24,-39l499,2362r-24,-44l452,2273r-24,-48l405,2176r-22,-50l360,2075r-21,-51l317,1970,274,1864,234,1756,196,1650,159,1546r-34,-99l94,1353,65,1267,40,1191,18,1124,,1069xe" fillcolor="#f5dfda [660]" stroked="f">
                    <v:fill opacity="15163f"/>
                    <v:path arrowok="t" o:connecttype="custom" o:connectlocs="4,269;12,250;22,231;33,211;45,191;58,172;71,152;86,133;101,114;116,96;132,78;147,61;163,46;178,31;193,17;208,5;216,2;217,15;222,51;229,124;236,218;241,296;244,349;246,403;247,454;247,503;245,548;242,588;237,622;229,638;216,642;195,646;169,651;152,654;143,645;131,625;119,603;108,579;96,553;85,526;69,485;49,429;31,376;16,329;5,292" o:connectangles="0,0,0,0,0,0,0,0,0,0,0,0,0,0,0,0,0,0,0,0,0,0,0,0,0,0,0,0,0,0,0,0,0,0,0,0,0,0,0,0,0,0,0,0,0"/>
                  </v:shape>
                  <v:shape id="Freeform 1697" o:spid="_x0000_s1047" style="position:absolute;left:6094;top:3094;width:175;height:627;flip:x;visibility:visible;mso-wrap-style:square;v-text-anchor:top" coordsize="699,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/JJMEA&#10;AADcAAAADwAAAGRycy9kb3ducmV2LnhtbESPX2vCQBDE3wt+h2MF3/RiBJHUU0QQfCuxpfRxyW3+&#10;kNxezK2afntPKPRxmJnfMNv96Dp1pyE0ng0sFwko4sLbhisDX5+n+QZUEGSLnWcy8EsB9rvJ2xYz&#10;6x+c0/0ilYoQDhkaqEX6TOtQ1OQwLHxPHL3SDw4lyqHSdsBHhLtOp0my1g4bjgs19nSsqWgvN2eg&#10;lDSnVnIXfr7bG7cf17z0aMxsOh7eQQmN8h/+a5+tgXS1hteZeAT0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PySTBAAAA3AAAAA8AAAAAAAAAAAAAAAAAmAIAAGRycy9kb3du&#10;cmV2LnhtbFBLBQYAAAAABAAEAPUAAACGAwAAAAA=&#10;" path="m699,1193r-12,-38l675,1115r-14,-38l647,1037,631,997,615,957,598,916,579,874,541,793,500,710,457,629,411,547,388,508,364,469,339,429,315,391,290,353,264,316,239,280,213,244,186,210,160,176,134,144,108,112,81,82,55,54,29,26,3,,,7,1,23,3,45,5,75r10,81l26,261,41,389,56,534,72,697,87,871r7,92l100,1057r5,95l110,1249r2,98l115,1446r1,100l115,1645r-3,99l109,1843r-6,97l94,2036r-9,95l72,2223r-14,90l40,2399r21,5l86,2407r28,3l143,2411r65,-1l271,2407r60,-2l380,2403r19,l414,2404r5,1l424,2405r2,2l427,2409r19,-71l467,2265r20,-76l506,2112r20,-80l545,1949r20,-81l584,1786r18,-81l618,1624r17,-79l650,1467r15,-74l678,1323r12,-68l699,1193xe" fillcolor="#f5dfda [660]" stroked="f">
                    <v:fill opacity="15163f"/>
                    <v:path arrowok="t" o:connecttype="custom" o:connectlocs="172,300;165,280;158,259;150,238;135,206;114,164;97,132;85,112;73,92;60,73;47,55;34,37;20,21;7,7;0,2;1,12;4,41;10,101;18,181;24,250;26,300;28,350;29,402;28,454;26,505;21,554;15,602;15,625;29,627;52,627;83,625;100,625;105,625;107,626;112,608;122,569;132,528;141,486;151,443;159,402;166,362;173,326" o:connectangles="0,0,0,0,0,0,0,0,0,0,0,0,0,0,0,0,0,0,0,0,0,0,0,0,0,0,0,0,0,0,0,0,0,0,0,0,0,0,0,0,0,0"/>
                  </v:shape>
                  <v:shape id="Freeform 1698" o:spid="_x0000_s1048" style="position:absolute;left:5472;top:2604;width:219;height:623;flip:x;visibility:visible;mso-wrap-style:square;v-text-anchor:top" coordsize="873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FlsQA&#10;AADcAAAADwAAAGRycy9kb3ducmV2LnhtbESPT2sCMRTE7wW/Q3hCL6VmVbBlNUoRhO3RP4ceH5vn&#10;ZjF52SZx3fbTm0LB4zAzv2FWm8FZ0VOIrWcF00kBgrj2uuVGwem4e30HEROyRuuZFPxQhM169LTC&#10;Uvsb76k/pEZkCMcSFZiUulLKWBtyGCe+I87e2QeHKcvQSB3wluHOyllRLKTDlvOCwY62hurL4eoU&#10;hN/Pna30N1rTz/vKbF8Wly9S6nk8fCxBJBrSI/zfrrSC2fwN/s7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OBZbEAAAA3AAAAA8AAAAAAAAAAAAAAAAAmAIAAGRycy9k&#10;b3ducmV2LnhtbFBLBQYAAAAABAAEAPUAAACJAwAAAAA=&#10;" path="m,l30,32,61,69r31,40l124,153r34,46l190,251r33,53l257,362r33,59l322,484r32,66l387,619r31,71l449,764r28,76l506,919r26,80l558,1082r24,85l604,1253r20,88l642,1431r17,91l672,1615r12,95l692,1805r6,97l700,1998r,99l698,2196r-7,101l681,2397r16,-25l709,2353r9,-17l731,2318r18,-23l774,2266r39,-41l865,2169r1,-12l869,2120r3,-60l873,1982r,-47l873,1885r-1,-55l870,1772r-4,-61l860,1645r-6,-67l846,1508r-10,-73l824,1360r-14,-76l793,1205r-17,-80l754,1045,729,963,703,881,672,798,640,716,603,634,562,552,518,471,470,391,419,311,363,235,306,190,261,156,223,131,189,111,154,92,113,69,63,39,,xe" fillcolor="#4a4f64 [2415]" stroked="f">
                    <v:fill opacity="15163f"/>
                    <v:path arrowok="t" o:connecttype="custom" o:connectlocs="8,8;23,28;40,52;56,79;73,109;89,143;105,179;120,218;133,260;146,303;157,349;165,396;172,444;175,494;176,545;173,597;175,617;180,607;188,596;204,578;217,561;219,535;219,503;219,476;217,445;214,410;210,373;203,334;195,292;183,250;169,207;151,165;130,122;105,81;77,49;56,34;39,24;16,10" o:connectangles="0,0,0,0,0,0,0,0,0,0,0,0,0,0,0,0,0,0,0,0,0,0,0,0,0,0,0,0,0,0,0,0,0,0,0,0,0,0"/>
                  </v:shape>
                  <v:shape id="Freeform 1699" o:spid="_x0000_s1049" style="position:absolute;left:6035;top:2694;width:394;height:1056;flip:x;visibility:visible;mso-wrap-style:square;v-text-anchor:top" coordsize="1567,4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aVIrwA&#10;AADcAAAADwAAAGRycy9kb3ducmV2LnhtbERPyQrCMBC9C/5DGMGbpiqoVKOIIHp0Q/E2NNMFm0lp&#10;oq1/bw6Cx8fbl+vWlOJNtSssKxgNIxDEidUFZwqul91gDsJ5ZI2lZVLwIQfrVbezxFjbhk/0PvtM&#10;hBB2MSrIva9iKV2Sk0E3tBVx4FJbG/QB1pnUNTYh3JRyHEVTabDg0JBjRduckuf5ZRQ8/G2P6Xa2&#10;GV1SYyZVY+9HfVCq32s3CxCeWv8X/9wHrWA8CW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n5pUivAAAANwAAAAPAAAAAAAAAAAAAAAAAJgCAABkcnMvZG93bnJldi54&#10;bWxQSwUGAAAAAAQABAD1AAAAgQMAAAAA&#10;" path="m451,l408,61r-39,70l334,211r-33,87l274,394,249,496,230,605,213,719,202,841r-7,125l194,1098r2,134l205,1371r14,142l238,1657r25,147l293,1952r37,149l373,2251r49,151l477,2551r63,149l609,2848r75,145l768,3137r91,140l958,3415r106,133l1177,3677r122,124l1429,3919r138,114l1562,4025r-3,-4l1554,4017r-4,-1l1547,4015r-4,l1540,4016r-4,1l1522,4030r-17,16l1500,4049r-4,4l1490,4056r-6,2l1476,4059r-7,1l1462,4059r-8,-1l1444,4055r-9,-5l1425,4044r-12,-7l1401,4029r-13,-12l1375,4005r-15,-15l1339,3972r-56,-53l1243,3881r-47,-48l1142,3778r-58,-63l1022,3645r-67,-79l886,3480r-72,-94l742,3286,668,3177,594,3063,521,2941,451,2813,381,2678,316,2538,255,2391,199,2237,147,2078,102,1914,64,1743,34,1566,13,1385,1,1199,,1007,8,810,29,610,62,403,108,193r30,-24l164,150r23,-15l207,122r18,-11l242,104r15,-7l272,91,304,79,341,62,362,51,388,38,417,20,451,xe" fillcolor="#4a4f64 [2415]" stroked="f">
                    <v:fill opacity="15163f"/>
                    <v:path arrowok="t" o:connecttype="custom" o:connectlocs="103,16;84,55;69,102;58,157;51,219;49,286;52,357;60,431;74,508;94,585;120,664;153,741;193,816;241,888;296,956;359,1019;393,1047;391,1045;389,1044;387,1045;383,1048;377,1053;375,1055;371,1056;368,1056;363,1055;358,1052;352,1048;346,1042;337,1033;313,1009;287,983;257,948;223,905;187,855;149,797;113,732;79,660;50,582;26,498;9,407;0,312;2,211;16,105;35,44;47,35;57,29;65,25;76,21;91,13;105,5" o:connectangles="0,0,0,0,0,0,0,0,0,0,0,0,0,0,0,0,0,0,0,0,0,0,0,0,0,0,0,0,0,0,0,0,0,0,0,0,0,0,0,0,0,0,0,0,0,0,0,0,0,0,0"/>
                  </v:shape>
                  <v:shape id="Freeform 1700" o:spid="_x0000_s1050" style="position:absolute;left:6109;top:2140;width:119;height:363;flip:x;visibility:visible;mso-wrap-style:square;v-text-anchor:top" coordsize="474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MzsYA&#10;AADcAAAADwAAAGRycy9kb3ducmV2LnhtbESPzWrDMBCE74W8g9hAbo2cH0LqWg5OIDQUColdel6s&#10;rW1qrRxLjZ23rwqFHoeZ+YZJdqNpxY1611hWsJhHIIhLqxuuFLwXx8ctCOeRNbaWScGdHOzSyUOC&#10;sbYDX+iW+0oECLsYFdTed7GUrqzJoJvbjjh4n7Y36IPsK6l7HALctHIZRRtpsOGwUGNHh5rKr/zb&#10;KNhfN+fDh+b8fnrL/LAueP2avSg1m47ZMwhPo/8P/7VPWsFy9QS/Z8IR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kMzsYAAADcAAAADwAAAAAAAAAAAAAAAACYAgAAZHJz&#10;L2Rvd25yZXYueG1sUEsFBgAAAAAEAAQA9QAAAIsDAAAAAA==&#10;" path="m1,109l30,81,57,54,86,28,113,r-2,67l110,130r,61l110,250r2,56l115,359r3,52l123,460r5,47l134,553r7,44l149,639r9,41l168,720r10,38l190,796r12,36l215,869r14,34l243,938r16,35l274,1007r17,34l309,1075r37,69l387,1215r41,73l474,1364r-18,11l445,1379r-5,2l437,1381r-4,l427,1382r-11,5l400,1397r-37,-71l327,1254r-37,-70l254,1112r-36,-73l185,967,168,930,153,893,137,854,123,816,109,777,94,738,81,698,69,658,59,616,48,574,38,531,30,488,23,444,16,399,10,353,6,306,2,258,1,209,,159,1,109xe" fillcolor="#4a4f64 [2415]" stroked="f">
                    <v:fill opacity="15163f"/>
                    <v:path arrowok="t" o:connecttype="custom" o:connectlocs="8,21;22,7;28,17;28,50;28,80;30,107;32,132;35,155;40,177;45,197;51,216;57,235;65,253;73,270;87,297;107,335;114,357;110,359;109,359;104,360;91,345;73,308;55,270;42,242;34,222;27,202;20,181;15,160;10,138;6,115;3,92;1,67;0,41" o:connectangles="0,0,0,0,0,0,0,0,0,0,0,0,0,0,0,0,0,0,0,0,0,0,0,0,0,0,0,0,0,0,0,0,0"/>
                  </v:shape>
                  <v:shape id="Freeform 1701" o:spid="_x0000_s1051" style="position:absolute;left:5765;top:2171;width:69;height:335;flip:x;visibility:visible;mso-wrap-style:square;v-text-anchor:top" coordsize="274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LBMIA&#10;AADcAAAADwAAAGRycy9kb3ducmV2LnhtbERPz2vCMBS+C/sfwhvspunKKlKN0pUNd10nw+OjeTbF&#10;5qU0We361y+HgceP7/fuMNlOjDT41rGC51UCgrh2uuVGwenrfbkB4QOyxs4xKfglD4f9w2KHuXY3&#10;/qSxCo2IIexzVGBC6HMpfW3Iol+5njhyFzdYDBEOjdQD3mK47WSaJGtpseXYYLCn0lB9rX6sgmzz&#10;lr6W45yc2tn052I+yuz7qNTT41RsQQSawl387/7QCtKXOD+eiUd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0sEwgAAANwAAAAPAAAAAAAAAAAAAAAAAJgCAABkcnMvZG93&#10;bnJldi54bWxQSwUGAAAAAAQABAD1AAAAhwMAAAAA&#10;" path="m272,109l243,81,216,54,187,27,160,r12,52l181,103r9,51l197,203r6,49l206,299r3,48l210,394r-1,45l207,484r-2,44l201,571r-4,43l191,655r-6,40l176,736r-8,38l160,812r-10,37l141,885r-11,36l118,954r-11,34l95,1020r-24,61l48,1137r-24,52l,1237r9,7l17,1249r3,4l21,1255r2,2l21,1259r-2,1l17,1261r-3,1l12,1263r-1,2l11,1267r2,2l17,1274r7,5l33,1285r34,-71l99,1146r29,-65l153,1016r11,-31l176,953r11,-32l197,890r9,-32l215,826r8,-34l230,760r7,-33l243,692r5,-35l254,622r4,-36l262,548r3,-39l268,470r4,-81l274,301r-1,-93l272,109xe" fillcolor="#4a4f64 [2415]" stroked="f">
                    <v:fill opacity="15163f"/>
                    <v:path arrowok="t" o:connecttype="custom" o:connectlocs="61,21;47,7;43,14;48,40;51,66;53,90;53,114;52,138;50,160;47,181;42,202;38,221;33,240;27,258;18,282;6,310;2,324;5,327;6,328;5,328;4,329;3,330;3,331;6,333;17,316;32,282;41,257;47,240;52,224;56,206;60,190;62,171;65,153;67,133;68,101;69,54" o:connectangles="0,0,0,0,0,0,0,0,0,0,0,0,0,0,0,0,0,0,0,0,0,0,0,0,0,0,0,0,0,0,0,0,0,0,0,0"/>
                  </v:shape>
                  <v:shape id="Freeform 1702" o:spid="_x0000_s1052" style="position:absolute;left:5412;top:3204;width:129;height:497;flip:x;visibility:visible;mso-wrap-style:square;v-text-anchor:top" coordsize="515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x+cMA&#10;AADcAAAADwAAAGRycy9kb3ducmV2LnhtbESPQWsCMRSE74X+h/AK3mqyUqWsRimlRcFTtRdvz81z&#10;s7h5WZJ0Xf+9EYQeh5n5hlmsBteKnkJsPGsoxgoEceVNw7WG3/336zuImJANtp5Jw5UirJbPTwss&#10;jb/wD/W7VIsM4ViiBptSV0oZK0sO49h3xNk7+eAwZRlqaQJeMty1cqLUTDpsOC9Y7OjTUnXe/TkN&#10;vTrRNcTjINdfdqrWxZYOs63Wo5fhYw4i0ZD+w4/2xmiYvBVwP5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Cx+cMAAADcAAAADwAAAAAAAAAAAAAAAACYAgAAZHJzL2Rv&#10;d25yZXYueG1sUEsFBgAAAAAEAAQA9QAAAIgDAAAAAA==&#10;" path="m,166l15,151,32,130,50,108,69,83,88,59,106,36,122,16,138,r-2,68l134,136r,68l134,272r3,68l140,407r4,68l149,542r6,67l162,675r7,66l179,807r9,64l198,936r12,63l222,1061r13,62l249,1184r14,59l279,1302r15,57l311,1415r18,55l347,1524r19,52l385,1626r20,50l426,1723r21,46l468,1814r23,41l515,1896r-11,6l495,1905r-9,3l479,1909r-6,l467,1908r-6,-1l457,1904r-12,-3l433,1900r-7,1l417,1903r-8,4l398,1913r-18,-37l362,1836r-19,-41l325,1750r-18,-46l288,1656r-18,-49l253,1556r-18,-53l218,1449r-18,-55l183,1338r-15,-59l151,1222r-15,-60l121,1103r-14,-61l94,982,81,921,69,860,57,800,46,739,37,678,28,617,21,559,14,499,9,440,4,383,2,327,,272,,219,,166xe" fillcolor="#4a4f64 [2415]" stroked="f">
                    <v:fill opacity="15163f"/>
                    <v:path arrowok="t" o:connecttype="custom" o:connectlocs="4,39;13,28;22,15;31,4;34,18;34,53;34,88;36,123;39,158;42,193;47,226;53,260;59,292;66,323;74,353;82,382;92,409;101,435;112,460;123,482;126,494;122,496;118,496;115,495;111,494;107,494;102,495;95,487;86,466;77,443;68,418;59,390;50,362;42,332;34,302;27,271;20,239;14,208;9,176;5,145;2,114;1,85;0,57" o:connectangles="0,0,0,0,0,0,0,0,0,0,0,0,0,0,0,0,0,0,0,0,0,0,0,0,0,0,0,0,0,0,0,0,0,0,0,0,0,0,0,0,0,0,0"/>
                  </v:shape>
                  <v:shape id="Freeform 1703" o:spid="_x0000_s1053" style="position:absolute;left:5090;top:3164;width:154;height:533;flip:x;visibility:visible;mso-wrap-style:square;v-text-anchor:top" coordsize="614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0UsQA&#10;AADcAAAADwAAAGRycy9kb3ducmV2LnhtbESPQWsCMRSE74X+h/AKvdWs2yJ2NUrRrniT2np/bF43&#10;i5uXJYnu1l/fCILHYWa+YebLwbbiTD40jhWMRxkI4srphmsFP9/lyxREiMgaW8ek4I8CLBePD3Ms&#10;tOv5i877WIsE4VCgAhNjV0gZKkMWw8h1xMn7dd5iTNLXUnvsE9y2Ms+yibTYcFow2NHKUHXcn6yC&#10;obz0p9fdeH30k8+pzEzZvW8OSj0/DR8zEJGGeA/f2lutIH/L4Xo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tFLEAAAA3AAAAA8AAAAAAAAAAAAAAAAAmAIAAGRycy9k&#10;b3ducmV2LnhtbFBLBQYAAAAABAAEAPUAAACJAwAAAAA=&#10;" path="m612,150l575,116,528,76,479,34,442,r12,54l461,111r5,61l468,237r-1,65l463,372r-7,70l448,515r-11,74l425,664r-14,76l395,817r-18,76l358,970r-19,77l318,1123r-22,74l275,1271r-23,73l230,1414r-23,68l184,1549r-22,63l140,1672,98,1783r-38,95l27,1955,,2011r18,11l30,2027r6,3l41,2031r5,l53,2033r12,6l83,2050r38,-79l162,1881r42,-102l249,1670r45,-120l339,1426r22,-64l383,1296r22,-65l425,1163r20,-67l466,1028r19,-68l503,892r16,-67l536,758r14,-67l564,626r11,-66l586,497r10,-62l603,374r5,-59l611,258r3,-56l612,150xe" fillcolor="#4a4f64 [2415]" stroked="f">
                    <v:fill opacity="15163f"/>
                    <v:path arrowok="t" o:connecttype="custom" o:connectlocs="144,30;120,9;114,14;117,45;117,79;114,115;110,153;103,192;95,232;85,272;74,311;63,349;52,385;41,419;25,464;7,508;5,526;9,528;12,528;16,530;30,512;51,463;74,403;91,354;102,320;112,285;122,250;130,215;138,180;144,146;149,113;152,82;154,53" o:connectangles="0,0,0,0,0,0,0,0,0,0,0,0,0,0,0,0,0,0,0,0,0,0,0,0,0,0,0,0,0,0,0,0,0"/>
                  </v:shape>
                  <v:shape id="Freeform 1704" o:spid="_x0000_s1054" style="position:absolute;left:6311;top:3189;width:134;height:550;flip:x;visibility:visible;mso-wrap-style:square;v-text-anchor:top" coordsize="530,2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tfsUA&#10;AADcAAAADwAAAGRycy9kb3ducmV2LnhtbESPzWvCQBTE7wX/h+UJvdWNaSkSXUUihR6aQ1XQ4yP7&#10;8oHZt2l28+F/7xYKPQ4z8xtms5tMIwbqXG1ZwXIRgSDOra65VHA+fbysQDiPrLGxTAru5GC3nT1t&#10;MNF25G8ajr4UAcIuQQWV920ipcsrMugWtiUOXmE7gz7IrpS6wzHATSPjKHqXBmsOCxW2lFaU3469&#10;UeDOh/Hr+lPoLC1W/SG9ZKUkrdTzfNqvQXia/H/4r/2pFcRvr/B7Jhw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O1+xQAAANwAAAAPAAAAAAAAAAAAAAAAAJgCAABkcnMv&#10;ZG93bnJldi54bWxQSwUGAAAAAAQABAD1AAAAigMAAAAA&#10;" path="m,184l16,166,34,143,52,118,72,92,91,66,109,40,127,18,142,r-2,75l139,151r,75l140,301r1,75l145,450r3,75l154,599r6,74l167,747r8,73l184,892r10,71l204,1033r12,71l229,1173r14,68l257,1308r14,66l287,1438r16,64l321,1564r18,60l358,1684r19,57l398,1797r20,55l439,1904r22,51l483,2003r23,47l530,2095r-11,6l510,2106r-9,2l494,2110r-6,-2l481,2108r-5,-2l470,2104r-6,-2l460,2100r-8,-1l447,2099r-8,1l431,2102r-10,5l411,2113r-19,-40l374,2028r-19,-46l336,1934r-20,-51l299,1830r-20,-54l262,1719r-19,-58l225,1601r-18,-62l190,1477r-17,-63l157,1350r-16,-66l126,1218r-15,-66l97,1085,84,1018,71,950,59,883,48,816,39,750,30,683,22,617,16,552,10,487,5,424,3,362,,301,,241,,184xe" fillcolor="#4a4f64 [2415]" stroked="f">
                    <v:fill opacity="15163f"/>
                    <v:path arrowok="t" o:connecttype="custom" o:connectlocs="4,43;13,31;23,17;32,5;35,20;35,59;36,98;37,137;40,175;44,213;49,251;55,287;61,323;69,358;77,391;86,423;95,453;106,482;117,509;128,534;131,547;127,549;123,549;120,548;117,547;114,546;111,547;106,548;99,540;90,516;80,490;71,462;61,432;52,401;44,368;36,334;28,300;21,265;15,230;10,195;6,161;3,127;1,94;0,63" o:connectangles="0,0,0,0,0,0,0,0,0,0,0,0,0,0,0,0,0,0,0,0,0,0,0,0,0,0,0,0,0,0,0,0,0,0,0,0,0,0,0,0,0,0,0,0"/>
                  </v:shape>
                  <v:shape id="Freeform 1705" o:spid="_x0000_s1055" style="position:absolute;left:6157;top:3171;width:62;height:557;flip:x;visibility:visible;mso-wrap-style:square;v-text-anchor:top" coordsize="246,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By8UA&#10;AADcAAAADwAAAGRycy9kb3ducmV2LnhtbESPT2vCQBTE70K/w/IKvZmNIYikrlILodWD4D96fWZf&#10;k2D2bZrdavz2riB4HGbmN8x03ptGnKlztWUFoygGQVxYXXOpYL/LhxMQziNrbCyTgis5mM9eBlPM&#10;tL3whs5bX4oAYZehgsr7NpPSFRUZdJFtiYP3azuDPsiulLrDS4CbRiZxPJYGaw4LFbb0WVFx2v4b&#10;BSY5pvlm8Xc6rPG4XOl1/vWjD0q9vfYf7yA89f4ZfrS/tYIkTeF+Jhw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s0HLxQAAANwAAAAPAAAAAAAAAAAAAAAAAJgCAABkcnMv&#10;ZG93bnJldi54bWxQSwUGAAAAAAQABAD1AAAAigMAAAAA&#10;" path="m212,196r-7,-9l197,178r-8,-11l181,154,166,128,150,98,135,69,119,42,112,30,104,18,95,8,88,r15,37l116,79r13,47l140,178r9,56l159,293r7,64l172,422r5,69l181,564r3,74l185,715r1,77l185,872r-1,80l181,1032r-3,81l172,1194r-6,81l160,1355r-8,79l142,1512r-10,75l122,1661r-12,71l97,1801r-15,66l68,1930r-15,59l36,2044r-18,51l,2141r,-4l,2132r1,-6l4,2120r2,-2l10,2116r3,l19,2118r6,1l33,2122r10,5l55,2133r13,-40l81,2050r13,-47l107,1954r12,-51l131,1850r12,-55l154,1738r11,-58l174,1620r10,-62l192,1496r8,-64l209,1367r7,-65l222,1235r6,-67l233,1100r3,-67l240,965r2,-68l245,830r1,-68l246,697r-1,-67l243,564r-2,-64l237,437r-4,-62l227,314r-6,-60l212,196xe" fillcolor="#4a4f64 [2415]" stroked="f">
                    <v:fill opacity="15163f"/>
                    <v:path arrowok="t" o:connecttype="custom" o:connectlocs="52,49;48,43;42,33;34,18;28,8;24,2;26,10;33,33;38,61;42,93;45,128;46,166;47,206;46,248;45,290;42,332;38,373;33,413;28,451;21,486;13,517;5,545;0,556;0,553;2,551;3,550;6,551;11,553;17,545;24,521;30,495;36,467;42,437;46,405;50,373;54,339;57,304;59,269;61,233;62,198;62,164;61,130;59,98;56,66" o:connectangles="0,0,0,0,0,0,0,0,0,0,0,0,0,0,0,0,0,0,0,0,0,0,0,0,0,0,0,0,0,0,0,0,0,0,0,0,0,0,0,0,0,0,0,0"/>
                  </v:shape>
                  <v:shape id="Freeform 1706" o:spid="_x0000_s1056" style="position:absolute;left:6357;top:2648;width:208;height:135;flip:x;visibility:visible;mso-wrap-style:square;v-text-anchor:top" coordsize="826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RjcUA&#10;AADcAAAADwAAAGRycy9kb3ducmV2LnhtbESPQUvDQBSE7wX/w/IEL6XZGKxI7LZoQdRLodF6fmRf&#10;s8HdtyG7SdN/7wqFHoeZ+YZZbSZnxUh9aD0ruM9yEMS11y03Cr6/3hZPIEJE1mg9k4IzBdisb2Yr&#10;LLU/8Z7GKjYiQTiUqMDE2JVShtqQw5D5jjh5R987jEn2jdQ9nhLcWVnk+aN02HJaMNjR1lD9Ww1O&#10;wWG3LSoc7M94/py/58f6daisUerudnp5BhFpitfwpf2hFRQPS/g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tGNxQAAANwAAAAPAAAAAAAAAAAAAAAAAJgCAABkcnMv&#10;ZG93bnJldi54bWxQSwUGAAAAAAQABAD1AAAAigMAAAAA&#10;" path="m520,522l452,506,390,487,331,466,278,445,229,422,184,398,145,373,112,348,81,322,56,296,35,270,20,243,8,217,2,192,,167,2,143,9,120,21,99,37,80,58,61,83,45,113,31,146,19r40,-8l229,3,276,r52,l385,2r61,7l510,19r71,14l655,51,581,44,515,40,458,38r-52,2l363,44r-37,6l297,57,273,68,254,79,242,93r-7,14l232,123r3,16l242,157r12,18l269,194r19,19l311,233r26,19l365,271r31,18l429,306r36,18l502,340r38,15l581,370r39,13l662,394r41,9l744,410r42,5l826,417r-18,9l791,433r-17,7l757,446r-31,8l697,460r-26,5l647,468r-21,2l606,471r-18,1l572,474r-13,3l547,481r-5,2l538,487r-4,4l530,495r-3,6l524,507r-2,7l520,522xe" fillcolor="#4a4f64 [2415]" stroked="f">
                    <v:fill opacity="15163f"/>
                    <v:path arrowok="t" o:connecttype="custom" o:connectlocs="114,131;83,121;58,109;37,96;20,83;9,70;2,56;0,43;2,31;9,21;21,12;37,5;58,1;83,0;112,2;146,9;146,11;115,10;91,11;75,15;64,20;59,28;59,36;64,45;73,55;85,65;100,75;117,84;136,92;156,99;177,104;198,107;203,110;195,114;183,117;169,120;158,122;148,122;141,123;136,125;134,127;133,130;131,133" o:connectangles="0,0,0,0,0,0,0,0,0,0,0,0,0,0,0,0,0,0,0,0,0,0,0,0,0,0,0,0,0,0,0,0,0,0,0,0,0,0,0,0,0,0,0"/>
                  </v:shape>
                  <v:shape id="Freeform 1707" o:spid="_x0000_s1057" style="position:absolute;left:6221;top:2283;width:199;height:455;flip:x;visibility:visible;mso-wrap-style:square;v-text-anchor:top" coordsize="789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mYMYA&#10;AADcAAAADwAAAGRycy9kb3ducmV2LnhtbESPQWvCQBSE7wX/w/IEL6VuGiRodJVWqHgoQqy019fs&#10;Mwnuvg3ZVeO/7wpCj8PMfMMsVr014kKdbxwreB0nIIhLpxuuFBy+Pl6mIHxA1mgck4IbeVgtB08L&#10;zLW7ckGXfahEhLDPUUEdQptL6cuaLPqxa4mjd3SdxRBlV0nd4TXCrZFpkmTSYsNxocaW1jWVp/3Z&#10;KjiuzW81zW4z//zznu5Msfn+LDZKjYb92xxEoD78hx/trVaQTjK4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ymYMYAAADcAAAADwAAAAAAAAAAAAAAAACYAgAAZHJz&#10;L2Rvd25yZXYueG1sUEsFBgAAAAAEAAQA9QAAAIsDAAAAAA==&#10;" path="m214,1574r-3,-6l204,1550r-12,-29l178,1483r-7,-23l164,1435r-7,-26l151,1380r-6,-29l139,1318r-3,-33l132,1250r-2,-35l130,1178r1,-39l134,1100r5,-41l146,1019r10,-42l168,935r15,-41l201,851r20,-43l245,766r28,-43l305,680r35,-42l379,597r73,-54l528,487r39,-30l604,426r18,-16l640,395r17,-17l674,362r15,-17l705,327r13,-18l731,291r12,-19l754,253r9,-19l771,214r8,-21l783,172r4,-22l789,129r,-23l788,82,785,59,780,35r-6,25l767,81r-9,22l749,121r-11,16l727,152r-12,12l703,175r-10,9l682,192r-11,6l663,204r-13,6l645,212,634,199r-8,-13l619,173r-6,-13l603,134r-7,-28l589,79,579,53,573,39,566,26,557,13,547,r1,17l551,61r,31l551,127r-3,38l545,205r-4,22l539,248r-4,22l530,291r-6,22l518,334r-7,20l504,376r-8,20l485,415r-11,19l464,453r-14,17l436,487r-15,14l404,515r-44,43l318,600r-38,41l245,681r-33,41l182,761r-27,38l130,839r-23,38l87,914,69,952,53,989r-13,37l28,1063r-9,37l11,1136r-5,37l2,1210,,1247r,37l,1321r3,37l7,1395r4,38l17,1471r8,38l34,1549r10,39l65,1668r25,82l102,1743r11,-8l122,1726r9,-8l139,1710r6,-10l151,1689r6,-10l169,1656r12,-25l195,1604r19,-30xe" fillcolor="#4a4f64 [2415]" stroked="f">
                    <v:fill opacity="15163f"/>
                    <v:path arrowok="t" o:connecttype="custom" o:connectlocs="51,403;43,380;38,359;34,334;33,306;35,275;42,243;56,210;77,177;114,141;152,111;166,98;178,85;187,71;194,56;198,39;199,21;195,16;189,31;180,43;172,50;164,55;158,48;152,35;146,14;140,3;139,16;138,43;136,64;132,81;127,98;120,113;110,127;91,145;62,177;39,208;22,238;10,267;3,295;0,324;1,353;4,382;11,413;26,453;33,447;38,439;46,424" o:connectangles="0,0,0,0,0,0,0,0,0,0,0,0,0,0,0,0,0,0,0,0,0,0,0,0,0,0,0,0,0,0,0,0,0,0,0,0,0,0,0,0,0,0,0,0,0,0,0"/>
                  </v:shape>
                  <v:shape id="Freeform 1708" o:spid="_x0000_s1058" style="position:absolute;left:6266;top:2526;width:148;height:209;flip:x;visibility:visible;mso-wrap-style:square;v-text-anchor:top" coordsize="591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tp8MA&#10;AADcAAAADwAAAGRycy9kb3ducmV2LnhtbESPQWvCQBSE74L/YXlCb7qpiLapqxShkN5s0ha9PbKv&#10;SWj2bdhdk/jv3YLQ4zAz3zDb/Wha0ZPzjWUFj4sEBHFpdcOVgs/ibf4Ewgdkja1lUnAlD/vddLLF&#10;VNuBP6jPQyUihH2KCuoQulRKX9Zk0C9sRxy9H+sMhihdJbXDIcJNK5dJspYGG44LNXZ0qKn8zS8m&#10;UmRX4nn4ej6wI/f+faoyXxyVepiNry8gAo3hP3xvZ1rBcrWBvzPxCM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Ptp8MAAADcAAAADwAAAAAAAAAAAAAAAACYAgAAZHJzL2Rv&#10;d25yZXYueG1sUEsFBgAAAAAEAAQA9QAAAIgDAAAAAA==&#10;" path="m436,655r34,-61l500,536r25,-56l545,426r17,-51l575,326r9,-46l590,237r1,-39l588,162r-4,-33l575,99,565,73,550,51,533,32,514,18,494,8,470,1,445,,418,2r-30,8l358,21,326,38,292,61,258,87r-35,32l186,157r-35,43l114,249,75,303,38,364,,430,46,371,87,321r40,-43l162,242r33,-28l224,191r27,-17l275,163r21,-6l314,157r15,5l343,172r9,13l360,203r5,20l369,247r,27l368,304r-4,32l358,370r-7,34l341,441r-12,39l315,518r-14,38l283,594r-18,38l245,669r-22,37l199,742r-23,33l149,807r19,-8l185,791r17,-7l217,775r28,-16l269,742r21,-15l309,711r16,-15l339,682r13,-11l364,660r12,-7l387,647r5,-3l397,644r6,-1l409,644r6,1l421,648r7,3l436,655xe" fillcolor="#4a4f64 [2415]" stroked="f">
                    <v:fill opacity="15163f"/>
                    <v:path arrowok="t" o:connecttype="custom" o:connectlocs="118,154;131,124;141,97;146,73;148,51;146,33;141,19;133,8;124,2;111,0;97,3;82,10;65,23;47,41;29,64;10,94;12,96;32,72;49,55;63,45;74,41;82,42;88,48;91,58;92,71;91,87;88,105;82,124;75,144;66,164;56,183;44,201;42,207;51,203;61,197;73,188;81,180;88,174;94,169;98,167;101,167;104,167;107,169" o:connectangles="0,0,0,0,0,0,0,0,0,0,0,0,0,0,0,0,0,0,0,0,0,0,0,0,0,0,0,0,0,0,0,0,0,0,0,0,0,0,0,0,0,0,0"/>
                  </v:shape>
                  <v:shape id="Freeform 1709" o:spid="_x0000_s1059" style="position:absolute;left:5689;top:1975;width:292;height:149;flip:x;visibility:visible;mso-wrap-style:square;v-text-anchor:top" coordsize="1163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C8L8A&#10;AADcAAAADwAAAGRycy9kb3ducmV2LnhtbERPzYrCMBC+C/sOYRa8aaqISm0qIiy4lwU1DzA0Y1ts&#10;JiXJ1rpPvzkIHj++/2I/2k4M5EPrWMFinoEgrpxpuVagr1+zLYgQkQ12jknBkwLsy49JgblxDz7T&#10;cIm1SCEcclTQxNjnUoaqIYth7nrixN2ctxgT9LU0Hh8p3HZymWVrabHl1NBgT8eGqvvl1yr4OWrd&#10;j39a8mbjba2/b+eDG5Safo6HHYhIY3yLX+6TUbBcpbXpTDoCsv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2ILwvwAAANwAAAAPAAAAAAAAAAAAAAAAAJgCAABkcnMvZG93bnJl&#10;di54bWxQSwUGAAAAAAQABAD1AAAAhAMAAAAA&#10;" path="m,179l18,123,37,79,55,46,74,22,95,7,115,r20,1l158,9r22,14l203,41r25,24l253,92r55,63l368,226r32,35l433,296r36,35l506,362r39,29l586,418r43,21l673,456r48,11l770,471r51,-2l875,459r56,-19l990,413r61,-37l1116,327r-13,32l1091,384r-12,22l1068,424r-13,15l1041,455r-17,15l1002,487r22,9l1054,510r45,14l1163,544r-71,16l1024,570r-65,4l899,572r-58,-6l786,555,736,539,689,522,643,500,602,476,562,450,526,423,492,393,460,364,429,334,400,304,349,248,303,198,282,177,263,159,244,145,225,135r-18,-6l190,128r-17,5l157,143r-18,17l122,184r-17,31l87,254,66,235,43,216,22,197,,179xe" fillcolor="#4a4f64 [2415]" stroked="f">
                    <v:fill opacity="15163f"/>
                    <v:path arrowok="t" o:connecttype="custom" o:connectlocs="5,32;14,12;24,2;34,0;45,6;57,17;77,40;100,68;118,86;137,101;158,114;181,121;206,122;234,114;264,98;277,93;271,105;265,114;257,122;257,129;276,136;274,145;241,149;211,147;185,140;161,130;141,117;124,102;108,87;88,64;71,46;61,38;52,33;43,35;35,42;26,56;17,61;6,51" o:connectangles="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3825240</wp:posOffset>
                </wp:positionV>
                <wp:extent cx="1364615" cy="1690370"/>
                <wp:effectExtent l="3175" t="3810" r="3810" b="1270"/>
                <wp:wrapNone/>
                <wp:docPr id="152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4615" cy="1690370"/>
                          <a:chOff x="2945" y="-189"/>
                          <a:chExt cx="4682" cy="5556"/>
                        </a:xfrm>
                      </wpg:grpSpPr>
                      <wpg:grpSp>
                        <wpg:cNvPr id="153" name="Group 1614"/>
                        <wpg:cNvGrpSpPr>
                          <a:grpSpLocks/>
                        </wpg:cNvGrpSpPr>
                        <wpg:grpSpPr bwMode="auto">
                          <a:xfrm>
                            <a:off x="2945" y="-189"/>
                            <a:ext cx="4682" cy="5556"/>
                            <a:chOff x="6396" y="700"/>
                            <a:chExt cx="4682" cy="5556"/>
                          </a:xfrm>
                        </wpg:grpSpPr>
                        <wps:wsp>
                          <wps:cNvPr id="154" name="Freeform 1615"/>
                          <wps:cNvSpPr>
                            <a:spLocks/>
                          </wps:cNvSpPr>
                          <wps:spPr bwMode="auto">
                            <a:xfrm>
                              <a:off x="6396" y="1316"/>
                              <a:ext cx="3660" cy="4940"/>
                            </a:xfrm>
                            <a:custGeom>
                              <a:avLst/>
                              <a:gdLst>
                                <a:gd name="T0" fmla="*/ 1838 w 14639"/>
                                <a:gd name="T1" fmla="*/ 9747 h 19758"/>
                                <a:gd name="T2" fmla="*/ 180 w 14639"/>
                                <a:gd name="T3" fmla="*/ 16739 h 19758"/>
                                <a:gd name="T4" fmla="*/ 182 w 14639"/>
                                <a:gd name="T5" fmla="*/ 17189 h 19758"/>
                                <a:gd name="T6" fmla="*/ 88 w 14639"/>
                                <a:gd name="T7" fmla="*/ 17495 h 19758"/>
                                <a:gd name="T8" fmla="*/ 26 w 14639"/>
                                <a:gd name="T9" fmla="*/ 17823 h 19758"/>
                                <a:gd name="T10" fmla="*/ 0 w 14639"/>
                                <a:gd name="T11" fmla="*/ 18166 h 19758"/>
                                <a:gd name="T12" fmla="*/ 17 w 14639"/>
                                <a:gd name="T13" fmla="*/ 18511 h 19758"/>
                                <a:gd name="T14" fmla="*/ 80 w 14639"/>
                                <a:gd name="T15" fmla="*/ 18847 h 19758"/>
                                <a:gd name="T16" fmla="*/ 197 w 14639"/>
                                <a:gd name="T17" fmla="*/ 19164 h 19758"/>
                                <a:gd name="T18" fmla="*/ 371 w 14639"/>
                                <a:gd name="T19" fmla="*/ 19453 h 19758"/>
                                <a:gd name="T20" fmla="*/ 499 w 14639"/>
                                <a:gd name="T21" fmla="*/ 19564 h 19758"/>
                                <a:gd name="T22" fmla="*/ 701 w 14639"/>
                                <a:gd name="T23" fmla="*/ 19608 h 19758"/>
                                <a:gd name="T24" fmla="*/ 985 w 14639"/>
                                <a:gd name="T25" fmla="*/ 19632 h 19758"/>
                                <a:gd name="T26" fmla="*/ 1318 w 14639"/>
                                <a:gd name="T27" fmla="*/ 19636 h 19758"/>
                                <a:gd name="T28" fmla="*/ 1667 w 14639"/>
                                <a:gd name="T29" fmla="*/ 19619 h 19758"/>
                                <a:gd name="T30" fmla="*/ 1995 w 14639"/>
                                <a:gd name="T31" fmla="*/ 19584 h 19758"/>
                                <a:gd name="T32" fmla="*/ 2270 w 14639"/>
                                <a:gd name="T33" fmla="*/ 19527 h 19758"/>
                                <a:gd name="T34" fmla="*/ 2457 w 14639"/>
                                <a:gd name="T35" fmla="*/ 19450 h 19758"/>
                                <a:gd name="T36" fmla="*/ 2590 w 14639"/>
                                <a:gd name="T37" fmla="*/ 19542 h 19758"/>
                                <a:gd name="T38" fmla="*/ 2913 w 14639"/>
                                <a:gd name="T39" fmla="*/ 19658 h 19758"/>
                                <a:gd name="T40" fmla="*/ 3392 w 14639"/>
                                <a:gd name="T41" fmla="*/ 19730 h 19758"/>
                                <a:gd name="T42" fmla="*/ 3961 w 14639"/>
                                <a:gd name="T43" fmla="*/ 19758 h 19758"/>
                                <a:gd name="T44" fmla="*/ 4557 w 14639"/>
                                <a:gd name="T45" fmla="*/ 19738 h 19758"/>
                                <a:gd name="T46" fmla="*/ 5115 w 14639"/>
                                <a:gd name="T47" fmla="*/ 19669 h 19758"/>
                                <a:gd name="T48" fmla="*/ 5568 w 14639"/>
                                <a:gd name="T49" fmla="*/ 19548 h 19758"/>
                                <a:gd name="T50" fmla="*/ 5853 w 14639"/>
                                <a:gd name="T51" fmla="*/ 19375 h 19758"/>
                                <a:gd name="T52" fmla="*/ 6065 w 14639"/>
                                <a:gd name="T53" fmla="*/ 19302 h 19758"/>
                                <a:gd name="T54" fmla="*/ 6274 w 14639"/>
                                <a:gd name="T55" fmla="*/ 19294 h 19758"/>
                                <a:gd name="T56" fmla="*/ 6466 w 14639"/>
                                <a:gd name="T57" fmla="*/ 19307 h 19758"/>
                                <a:gd name="T58" fmla="*/ 6642 w 14639"/>
                                <a:gd name="T59" fmla="*/ 19339 h 19758"/>
                                <a:gd name="T60" fmla="*/ 6809 w 14639"/>
                                <a:gd name="T61" fmla="*/ 19388 h 19758"/>
                                <a:gd name="T62" fmla="*/ 6971 w 14639"/>
                                <a:gd name="T63" fmla="*/ 19455 h 19758"/>
                                <a:gd name="T64" fmla="*/ 7133 w 14639"/>
                                <a:gd name="T65" fmla="*/ 19538 h 19758"/>
                                <a:gd name="T66" fmla="*/ 13367 w 14639"/>
                                <a:gd name="T67" fmla="*/ 19701 h 19758"/>
                                <a:gd name="T68" fmla="*/ 13404 w 14639"/>
                                <a:gd name="T69" fmla="*/ 19691 h 19758"/>
                                <a:gd name="T70" fmla="*/ 13431 w 14639"/>
                                <a:gd name="T71" fmla="*/ 19648 h 19758"/>
                                <a:gd name="T72" fmla="*/ 13452 w 14639"/>
                                <a:gd name="T73" fmla="*/ 19580 h 19758"/>
                                <a:gd name="T74" fmla="*/ 13490 w 14639"/>
                                <a:gd name="T75" fmla="*/ 19310 h 19758"/>
                                <a:gd name="T76" fmla="*/ 13520 w 14639"/>
                                <a:gd name="T77" fmla="*/ 19153 h 19758"/>
                                <a:gd name="T78" fmla="*/ 13707 w 14639"/>
                                <a:gd name="T79" fmla="*/ 18844 h 19758"/>
                                <a:gd name="T80" fmla="*/ 13872 w 14639"/>
                                <a:gd name="T81" fmla="*/ 18452 h 19758"/>
                                <a:gd name="T82" fmla="*/ 13991 w 14639"/>
                                <a:gd name="T83" fmla="*/ 18000 h 19758"/>
                                <a:gd name="T84" fmla="*/ 14048 w 14639"/>
                                <a:gd name="T85" fmla="*/ 17510 h 19758"/>
                                <a:gd name="T86" fmla="*/ 14020 w 14639"/>
                                <a:gd name="T87" fmla="*/ 16999 h 19758"/>
                                <a:gd name="T88" fmla="*/ 13887 w 14639"/>
                                <a:gd name="T89" fmla="*/ 16493 h 19758"/>
                                <a:gd name="T90" fmla="*/ 13629 w 14639"/>
                                <a:gd name="T91" fmla="*/ 16008 h 19758"/>
                                <a:gd name="T92" fmla="*/ 13225 w 14639"/>
                                <a:gd name="T93" fmla="*/ 15568 h 19758"/>
                                <a:gd name="T94" fmla="*/ 13362 w 14639"/>
                                <a:gd name="T95" fmla="*/ 15382 h 19758"/>
                                <a:gd name="T96" fmla="*/ 13790 w 14639"/>
                                <a:gd name="T97" fmla="*/ 14745 h 19758"/>
                                <a:gd name="T98" fmla="*/ 14265 w 14639"/>
                                <a:gd name="T99" fmla="*/ 14009 h 19758"/>
                                <a:gd name="T100" fmla="*/ 14592 w 14639"/>
                                <a:gd name="T101" fmla="*/ 13479 h 19758"/>
                                <a:gd name="T102" fmla="*/ 14639 w 14639"/>
                                <a:gd name="T103" fmla="*/ 13387 h 19758"/>
                                <a:gd name="T104" fmla="*/ 9192 w 14639"/>
                                <a:gd name="T105" fmla="*/ 1167 h 19758"/>
                                <a:gd name="T106" fmla="*/ 6989 w 14639"/>
                                <a:gd name="T107" fmla="*/ 0 h 19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4639" h="19758">
                                  <a:moveTo>
                                    <a:pt x="6865" y="8645"/>
                                  </a:moveTo>
                                  <a:lnTo>
                                    <a:pt x="4087" y="7819"/>
                                  </a:lnTo>
                                  <a:lnTo>
                                    <a:pt x="3734" y="7818"/>
                                  </a:lnTo>
                                  <a:lnTo>
                                    <a:pt x="1838" y="9747"/>
                                  </a:lnTo>
                                  <a:lnTo>
                                    <a:pt x="638" y="11210"/>
                                  </a:lnTo>
                                  <a:lnTo>
                                    <a:pt x="469" y="11547"/>
                                  </a:lnTo>
                                  <a:lnTo>
                                    <a:pt x="227" y="14397"/>
                                  </a:lnTo>
                                  <a:lnTo>
                                    <a:pt x="180" y="16739"/>
                                  </a:lnTo>
                                  <a:lnTo>
                                    <a:pt x="271" y="16984"/>
                                  </a:lnTo>
                                  <a:lnTo>
                                    <a:pt x="240" y="17049"/>
                                  </a:lnTo>
                                  <a:lnTo>
                                    <a:pt x="211" y="17119"/>
                                  </a:lnTo>
                                  <a:lnTo>
                                    <a:pt x="182" y="17189"/>
                                  </a:lnTo>
                                  <a:lnTo>
                                    <a:pt x="156" y="17263"/>
                                  </a:lnTo>
                                  <a:lnTo>
                                    <a:pt x="132" y="17339"/>
                                  </a:lnTo>
                                  <a:lnTo>
                                    <a:pt x="109" y="17416"/>
                                  </a:lnTo>
                                  <a:lnTo>
                                    <a:pt x="88" y="17495"/>
                                  </a:lnTo>
                                  <a:lnTo>
                                    <a:pt x="70" y="17574"/>
                                  </a:lnTo>
                                  <a:lnTo>
                                    <a:pt x="53" y="17657"/>
                                  </a:lnTo>
                                  <a:lnTo>
                                    <a:pt x="38" y="17739"/>
                                  </a:lnTo>
                                  <a:lnTo>
                                    <a:pt x="26" y="17823"/>
                                  </a:lnTo>
                                  <a:lnTo>
                                    <a:pt x="16" y="17908"/>
                                  </a:lnTo>
                                  <a:lnTo>
                                    <a:pt x="8" y="17994"/>
                                  </a:lnTo>
                                  <a:lnTo>
                                    <a:pt x="3" y="18080"/>
                                  </a:lnTo>
                                  <a:lnTo>
                                    <a:pt x="0" y="18166"/>
                                  </a:lnTo>
                                  <a:lnTo>
                                    <a:pt x="0" y="18253"/>
                                  </a:lnTo>
                                  <a:lnTo>
                                    <a:pt x="3" y="18339"/>
                                  </a:lnTo>
                                  <a:lnTo>
                                    <a:pt x="8" y="18424"/>
                                  </a:lnTo>
                                  <a:lnTo>
                                    <a:pt x="17" y="18511"/>
                                  </a:lnTo>
                                  <a:lnTo>
                                    <a:pt x="28" y="18596"/>
                                  </a:lnTo>
                                  <a:lnTo>
                                    <a:pt x="42" y="18681"/>
                                  </a:lnTo>
                                  <a:lnTo>
                                    <a:pt x="59" y="18765"/>
                                  </a:lnTo>
                                  <a:lnTo>
                                    <a:pt x="80" y="18847"/>
                                  </a:lnTo>
                                  <a:lnTo>
                                    <a:pt x="104" y="18929"/>
                                  </a:lnTo>
                                  <a:lnTo>
                                    <a:pt x="131" y="19010"/>
                                  </a:lnTo>
                                  <a:lnTo>
                                    <a:pt x="163" y="19088"/>
                                  </a:lnTo>
                                  <a:lnTo>
                                    <a:pt x="197" y="19164"/>
                                  </a:lnTo>
                                  <a:lnTo>
                                    <a:pt x="235" y="19240"/>
                                  </a:lnTo>
                                  <a:lnTo>
                                    <a:pt x="276" y="19314"/>
                                  </a:lnTo>
                                  <a:lnTo>
                                    <a:pt x="321" y="19384"/>
                                  </a:lnTo>
                                  <a:lnTo>
                                    <a:pt x="371" y="19453"/>
                                  </a:lnTo>
                                  <a:lnTo>
                                    <a:pt x="423" y="19519"/>
                                  </a:lnTo>
                                  <a:lnTo>
                                    <a:pt x="440" y="19535"/>
                                  </a:lnTo>
                                  <a:lnTo>
                                    <a:pt x="466" y="19551"/>
                                  </a:lnTo>
                                  <a:lnTo>
                                    <a:pt x="499" y="19564"/>
                                  </a:lnTo>
                                  <a:lnTo>
                                    <a:pt x="540" y="19577"/>
                                  </a:lnTo>
                                  <a:lnTo>
                                    <a:pt x="587" y="19589"/>
                                  </a:lnTo>
                                  <a:lnTo>
                                    <a:pt x="640" y="19599"/>
                                  </a:lnTo>
                                  <a:lnTo>
                                    <a:pt x="701" y="19608"/>
                                  </a:lnTo>
                                  <a:lnTo>
                                    <a:pt x="765" y="19615"/>
                                  </a:lnTo>
                                  <a:lnTo>
                                    <a:pt x="834" y="19622"/>
                                  </a:lnTo>
                                  <a:lnTo>
                                    <a:pt x="907" y="19628"/>
                                  </a:lnTo>
                                  <a:lnTo>
                                    <a:pt x="985" y="19632"/>
                                  </a:lnTo>
                                  <a:lnTo>
                                    <a:pt x="1064" y="19635"/>
                                  </a:lnTo>
                                  <a:lnTo>
                                    <a:pt x="1147" y="19636"/>
                                  </a:lnTo>
                                  <a:lnTo>
                                    <a:pt x="1232" y="19636"/>
                                  </a:lnTo>
                                  <a:lnTo>
                                    <a:pt x="1318" y="19636"/>
                                  </a:lnTo>
                                  <a:lnTo>
                                    <a:pt x="1405" y="19633"/>
                                  </a:lnTo>
                                  <a:lnTo>
                                    <a:pt x="1493" y="19629"/>
                                  </a:lnTo>
                                  <a:lnTo>
                                    <a:pt x="1580" y="19625"/>
                                  </a:lnTo>
                                  <a:lnTo>
                                    <a:pt x="1667" y="19619"/>
                                  </a:lnTo>
                                  <a:lnTo>
                                    <a:pt x="1752" y="19612"/>
                                  </a:lnTo>
                                  <a:lnTo>
                                    <a:pt x="1836" y="19603"/>
                                  </a:lnTo>
                                  <a:lnTo>
                                    <a:pt x="1917" y="19594"/>
                                  </a:lnTo>
                                  <a:lnTo>
                                    <a:pt x="1995" y="19584"/>
                                  </a:lnTo>
                                  <a:lnTo>
                                    <a:pt x="2070" y="19570"/>
                                  </a:lnTo>
                                  <a:lnTo>
                                    <a:pt x="2142" y="19557"/>
                                  </a:lnTo>
                                  <a:lnTo>
                                    <a:pt x="2209" y="19543"/>
                                  </a:lnTo>
                                  <a:lnTo>
                                    <a:pt x="2270" y="19527"/>
                                  </a:lnTo>
                                  <a:lnTo>
                                    <a:pt x="2326" y="19509"/>
                                  </a:lnTo>
                                  <a:lnTo>
                                    <a:pt x="2377" y="19491"/>
                                  </a:lnTo>
                                  <a:lnTo>
                                    <a:pt x="2421" y="19471"/>
                                  </a:lnTo>
                                  <a:lnTo>
                                    <a:pt x="2457" y="19450"/>
                                  </a:lnTo>
                                  <a:lnTo>
                                    <a:pt x="2486" y="19428"/>
                                  </a:lnTo>
                                  <a:lnTo>
                                    <a:pt x="2506" y="19468"/>
                                  </a:lnTo>
                                  <a:lnTo>
                                    <a:pt x="2540" y="19506"/>
                                  </a:lnTo>
                                  <a:lnTo>
                                    <a:pt x="2590" y="19542"/>
                                  </a:lnTo>
                                  <a:lnTo>
                                    <a:pt x="2652" y="19574"/>
                                  </a:lnTo>
                                  <a:lnTo>
                                    <a:pt x="2727" y="19606"/>
                                  </a:lnTo>
                                  <a:lnTo>
                                    <a:pt x="2815" y="19633"/>
                                  </a:lnTo>
                                  <a:lnTo>
                                    <a:pt x="2913" y="19658"/>
                                  </a:lnTo>
                                  <a:lnTo>
                                    <a:pt x="3020" y="19680"/>
                                  </a:lnTo>
                                  <a:lnTo>
                                    <a:pt x="3137" y="19700"/>
                                  </a:lnTo>
                                  <a:lnTo>
                                    <a:pt x="3261" y="19717"/>
                                  </a:lnTo>
                                  <a:lnTo>
                                    <a:pt x="3392" y="19730"/>
                                  </a:lnTo>
                                  <a:lnTo>
                                    <a:pt x="3528" y="19742"/>
                                  </a:lnTo>
                                  <a:lnTo>
                                    <a:pt x="3669" y="19750"/>
                                  </a:lnTo>
                                  <a:lnTo>
                                    <a:pt x="3815" y="19755"/>
                                  </a:lnTo>
                                  <a:lnTo>
                                    <a:pt x="3961" y="19758"/>
                                  </a:lnTo>
                                  <a:lnTo>
                                    <a:pt x="4111" y="19758"/>
                                  </a:lnTo>
                                  <a:lnTo>
                                    <a:pt x="4260" y="19754"/>
                                  </a:lnTo>
                                  <a:lnTo>
                                    <a:pt x="4409" y="19747"/>
                                  </a:lnTo>
                                  <a:lnTo>
                                    <a:pt x="4557" y="19738"/>
                                  </a:lnTo>
                                  <a:lnTo>
                                    <a:pt x="4702" y="19725"/>
                                  </a:lnTo>
                                  <a:lnTo>
                                    <a:pt x="4845" y="19709"/>
                                  </a:lnTo>
                                  <a:lnTo>
                                    <a:pt x="4982" y="19691"/>
                                  </a:lnTo>
                                  <a:lnTo>
                                    <a:pt x="5115" y="19669"/>
                                  </a:lnTo>
                                  <a:lnTo>
                                    <a:pt x="5240" y="19644"/>
                                  </a:lnTo>
                                  <a:lnTo>
                                    <a:pt x="5358" y="19615"/>
                                  </a:lnTo>
                                  <a:lnTo>
                                    <a:pt x="5468" y="19584"/>
                                  </a:lnTo>
                                  <a:lnTo>
                                    <a:pt x="5568" y="19548"/>
                                  </a:lnTo>
                                  <a:lnTo>
                                    <a:pt x="5658" y="19510"/>
                                  </a:lnTo>
                                  <a:lnTo>
                                    <a:pt x="5736" y="19468"/>
                                  </a:lnTo>
                                  <a:lnTo>
                                    <a:pt x="5802" y="19424"/>
                                  </a:lnTo>
                                  <a:lnTo>
                                    <a:pt x="5853" y="19375"/>
                                  </a:lnTo>
                                  <a:lnTo>
                                    <a:pt x="5891" y="19323"/>
                                  </a:lnTo>
                                  <a:lnTo>
                                    <a:pt x="5951" y="19315"/>
                                  </a:lnTo>
                                  <a:lnTo>
                                    <a:pt x="6009" y="19307"/>
                                  </a:lnTo>
                                  <a:lnTo>
                                    <a:pt x="6065" y="19302"/>
                                  </a:lnTo>
                                  <a:lnTo>
                                    <a:pt x="6119" y="19298"/>
                                  </a:lnTo>
                                  <a:lnTo>
                                    <a:pt x="6172" y="19295"/>
                                  </a:lnTo>
                                  <a:lnTo>
                                    <a:pt x="6225" y="19294"/>
                                  </a:lnTo>
                                  <a:lnTo>
                                    <a:pt x="6274" y="19294"/>
                                  </a:lnTo>
                                  <a:lnTo>
                                    <a:pt x="6324" y="19295"/>
                                  </a:lnTo>
                                  <a:lnTo>
                                    <a:pt x="6373" y="19298"/>
                                  </a:lnTo>
                                  <a:lnTo>
                                    <a:pt x="6420" y="19302"/>
                                  </a:lnTo>
                                  <a:lnTo>
                                    <a:pt x="6466" y="19307"/>
                                  </a:lnTo>
                                  <a:lnTo>
                                    <a:pt x="6511" y="19314"/>
                                  </a:lnTo>
                                  <a:lnTo>
                                    <a:pt x="6556" y="19320"/>
                                  </a:lnTo>
                                  <a:lnTo>
                                    <a:pt x="6599" y="19329"/>
                                  </a:lnTo>
                                  <a:lnTo>
                                    <a:pt x="6642" y="19339"/>
                                  </a:lnTo>
                                  <a:lnTo>
                                    <a:pt x="6684" y="19350"/>
                                  </a:lnTo>
                                  <a:lnTo>
                                    <a:pt x="6726" y="19362"/>
                                  </a:lnTo>
                                  <a:lnTo>
                                    <a:pt x="6768" y="19375"/>
                                  </a:lnTo>
                                  <a:lnTo>
                                    <a:pt x="6809" y="19388"/>
                                  </a:lnTo>
                                  <a:lnTo>
                                    <a:pt x="6849" y="19404"/>
                                  </a:lnTo>
                                  <a:lnTo>
                                    <a:pt x="6890" y="19420"/>
                                  </a:lnTo>
                                  <a:lnTo>
                                    <a:pt x="6930" y="19437"/>
                                  </a:lnTo>
                                  <a:lnTo>
                                    <a:pt x="6971" y="19455"/>
                                  </a:lnTo>
                                  <a:lnTo>
                                    <a:pt x="7011" y="19475"/>
                                  </a:lnTo>
                                  <a:lnTo>
                                    <a:pt x="7052" y="19495"/>
                                  </a:lnTo>
                                  <a:lnTo>
                                    <a:pt x="7093" y="19515"/>
                                  </a:lnTo>
                                  <a:lnTo>
                                    <a:pt x="7133" y="19538"/>
                                  </a:lnTo>
                                  <a:lnTo>
                                    <a:pt x="7174" y="19560"/>
                                  </a:lnTo>
                                  <a:lnTo>
                                    <a:pt x="7258" y="19608"/>
                                  </a:lnTo>
                                  <a:lnTo>
                                    <a:pt x="7343" y="19660"/>
                                  </a:lnTo>
                                  <a:lnTo>
                                    <a:pt x="13367" y="19701"/>
                                  </a:lnTo>
                                  <a:lnTo>
                                    <a:pt x="13377" y="19703"/>
                                  </a:lnTo>
                                  <a:lnTo>
                                    <a:pt x="13386" y="19701"/>
                                  </a:lnTo>
                                  <a:lnTo>
                                    <a:pt x="13396" y="19698"/>
                                  </a:lnTo>
                                  <a:lnTo>
                                    <a:pt x="13404" y="19691"/>
                                  </a:lnTo>
                                  <a:lnTo>
                                    <a:pt x="13411" y="19683"/>
                                  </a:lnTo>
                                  <a:lnTo>
                                    <a:pt x="13419" y="19673"/>
                                  </a:lnTo>
                                  <a:lnTo>
                                    <a:pt x="13426" y="19661"/>
                                  </a:lnTo>
                                  <a:lnTo>
                                    <a:pt x="13431" y="19648"/>
                                  </a:lnTo>
                                  <a:lnTo>
                                    <a:pt x="13438" y="19632"/>
                                  </a:lnTo>
                                  <a:lnTo>
                                    <a:pt x="13443" y="19616"/>
                                  </a:lnTo>
                                  <a:lnTo>
                                    <a:pt x="13447" y="19599"/>
                                  </a:lnTo>
                                  <a:lnTo>
                                    <a:pt x="13452" y="19580"/>
                                  </a:lnTo>
                                  <a:lnTo>
                                    <a:pt x="13460" y="19539"/>
                                  </a:lnTo>
                                  <a:lnTo>
                                    <a:pt x="13466" y="19496"/>
                                  </a:lnTo>
                                  <a:lnTo>
                                    <a:pt x="13479" y="19403"/>
                                  </a:lnTo>
                                  <a:lnTo>
                                    <a:pt x="13490" y="19310"/>
                                  </a:lnTo>
                                  <a:lnTo>
                                    <a:pt x="13496" y="19265"/>
                                  </a:lnTo>
                                  <a:lnTo>
                                    <a:pt x="13503" y="19223"/>
                                  </a:lnTo>
                                  <a:lnTo>
                                    <a:pt x="13511" y="19185"/>
                                  </a:lnTo>
                                  <a:lnTo>
                                    <a:pt x="13520" y="19153"/>
                                  </a:lnTo>
                                  <a:lnTo>
                                    <a:pt x="13568" y="19083"/>
                                  </a:lnTo>
                                  <a:lnTo>
                                    <a:pt x="13616" y="19009"/>
                                  </a:lnTo>
                                  <a:lnTo>
                                    <a:pt x="13661" y="18929"/>
                                  </a:lnTo>
                                  <a:lnTo>
                                    <a:pt x="13707" y="18844"/>
                                  </a:lnTo>
                                  <a:lnTo>
                                    <a:pt x="13752" y="18752"/>
                                  </a:lnTo>
                                  <a:lnTo>
                                    <a:pt x="13794" y="18656"/>
                                  </a:lnTo>
                                  <a:lnTo>
                                    <a:pt x="13834" y="18557"/>
                                  </a:lnTo>
                                  <a:lnTo>
                                    <a:pt x="13872" y="18452"/>
                                  </a:lnTo>
                                  <a:lnTo>
                                    <a:pt x="13906" y="18345"/>
                                  </a:lnTo>
                                  <a:lnTo>
                                    <a:pt x="13939" y="18233"/>
                                  </a:lnTo>
                                  <a:lnTo>
                                    <a:pt x="13966" y="18118"/>
                                  </a:lnTo>
                                  <a:lnTo>
                                    <a:pt x="13991" y="18000"/>
                                  </a:lnTo>
                                  <a:lnTo>
                                    <a:pt x="14012" y="17881"/>
                                  </a:lnTo>
                                  <a:lnTo>
                                    <a:pt x="14029" y="17759"/>
                                  </a:lnTo>
                                  <a:lnTo>
                                    <a:pt x="14041" y="17635"/>
                                  </a:lnTo>
                                  <a:lnTo>
                                    <a:pt x="14048" y="17510"/>
                                  </a:lnTo>
                                  <a:lnTo>
                                    <a:pt x="14050" y="17383"/>
                                  </a:lnTo>
                                  <a:lnTo>
                                    <a:pt x="14046" y="17256"/>
                                  </a:lnTo>
                                  <a:lnTo>
                                    <a:pt x="14036" y="17128"/>
                                  </a:lnTo>
                                  <a:lnTo>
                                    <a:pt x="14020" y="16999"/>
                                  </a:lnTo>
                                  <a:lnTo>
                                    <a:pt x="13998" y="16872"/>
                                  </a:lnTo>
                                  <a:lnTo>
                                    <a:pt x="13968" y="16744"/>
                                  </a:lnTo>
                                  <a:lnTo>
                                    <a:pt x="13931" y="16618"/>
                                  </a:lnTo>
                                  <a:lnTo>
                                    <a:pt x="13887" y="16493"/>
                                  </a:lnTo>
                                  <a:lnTo>
                                    <a:pt x="13835" y="16368"/>
                                  </a:lnTo>
                                  <a:lnTo>
                                    <a:pt x="13775" y="16246"/>
                                  </a:lnTo>
                                  <a:lnTo>
                                    <a:pt x="13706" y="16126"/>
                                  </a:lnTo>
                                  <a:lnTo>
                                    <a:pt x="13629" y="16008"/>
                                  </a:lnTo>
                                  <a:lnTo>
                                    <a:pt x="13542" y="15893"/>
                                  </a:lnTo>
                                  <a:lnTo>
                                    <a:pt x="13447" y="15781"/>
                                  </a:lnTo>
                                  <a:lnTo>
                                    <a:pt x="13341" y="15673"/>
                                  </a:lnTo>
                                  <a:lnTo>
                                    <a:pt x="13225" y="15568"/>
                                  </a:lnTo>
                                  <a:lnTo>
                                    <a:pt x="13252" y="15534"/>
                                  </a:lnTo>
                                  <a:lnTo>
                                    <a:pt x="13284" y="15491"/>
                                  </a:lnTo>
                                  <a:lnTo>
                                    <a:pt x="13321" y="15440"/>
                                  </a:lnTo>
                                  <a:lnTo>
                                    <a:pt x="13362" y="15382"/>
                                  </a:lnTo>
                                  <a:lnTo>
                                    <a:pt x="13453" y="15250"/>
                                  </a:lnTo>
                                  <a:lnTo>
                                    <a:pt x="13558" y="15095"/>
                                  </a:lnTo>
                                  <a:lnTo>
                                    <a:pt x="13671" y="14926"/>
                                  </a:lnTo>
                                  <a:lnTo>
                                    <a:pt x="13790" y="14745"/>
                                  </a:lnTo>
                                  <a:lnTo>
                                    <a:pt x="13911" y="14558"/>
                                  </a:lnTo>
                                  <a:lnTo>
                                    <a:pt x="14033" y="14371"/>
                                  </a:lnTo>
                                  <a:lnTo>
                                    <a:pt x="14152" y="14186"/>
                                  </a:lnTo>
                                  <a:lnTo>
                                    <a:pt x="14265" y="14009"/>
                                  </a:lnTo>
                                  <a:lnTo>
                                    <a:pt x="14368" y="13846"/>
                                  </a:lnTo>
                                  <a:lnTo>
                                    <a:pt x="14459" y="13699"/>
                                  </a:lnTo>
                                  <a:lnTo>
                                    <a:pt x="14535" y="13576"/>
                                  </a:lnTo>
                                  <a:lnTo>
                                    <a:pt x="14592" y="13479"/>
                                  </a:lnTo>
                                  <a:lnTo>
                                    <a:pt x="14613" y="13443"/>
                                  </a:lnTo>
                                  <a:lnTo>
                                    <a:pt x="14627" y="13415"/>
                                  </a:lnTo>
                                  <a:lnTo>
                                    <a:pt x="14637" y="13396"/>
                                  </a:lnTo>
                                  <a:lnTo>
                                    <a:pt x="14639" y="13387"/>
                                  </a:lnTo>
                                  <a:lnTo>
                                    <a:pt x="13686" y="13147"/>
                                  </a:lnTo>
                                  <a:lnTo>
                                    <a:pt x="12301" y="14813"/>
                                  </a:lnTo>
                                  <a:lnTo>
                                    <a:pt x="9966" y="1780"/>
                                  </a:lnTo>
                                  <a:lnTo>
                                    <a:pt x="9192" y="1167"/>
                                  </a:lnTo>
                                  <a:lnTo>
                                    <a:pt x="9383" y="3434"/>
                                  </a:lnTo>
                                  <a:lnTo>
                                    <a:pt x="8234" y="3095"/>
                                  </a:lnTo>
                                  <a:lnTo>
                                    <a:pt x="8036" y="582"/>
                                  </a:lnTo>
                                  <a:lnTo>
                                    <a:pt x="6989" y="0"/>
                                  </a:lnTo>
                                  <a:lnTo>
                                    <a:pt x="6865" y="8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5" name="Group 1616"/>
                          <wpg:cNvGrpSpPr>
                            <a:grpSpLocks/>
                          </wpg:cNvGrpSpPr>
                          <wpg:grpSpPr bwMode="auto">
                            <a:xfrm>
                              <a:off x="6477" y="700"/>
                              <a:ext cx="4601" cy="5454"/>
                              <a:chOff x="6477" y="700"/>
                              <a:chExt cx="4601" cy="5454"/>
                            </a:xfrm>
                          </wpg:grpSpPr>
                          <wps:wsp>
                            <wps:cNvPr id="156" name="Freeform 1617"/>
                            <wps:cNvSpPr>
                              <a:spLocks/>
                            </wps:cNvSpPr>
                            <wps:spPr bwMode="auto">
                              <a:xfrm>
                                <a:off x="8465" y="2225"/>
                                <a:ext cx="583" cy="2460"/>
                              </a:xfrm>
                              <a:custGeom>
                                <a:avLst/>
                                <a:gdLst>
                                  <a:gd name="T0" fmla="*/ 0 w 2333"/>
                                  <a:gd name="T1" fmla="*/ 0 h 9840"/>
                                  <a:gd name="T2" fmla="*/ 1181 w 2333"/>
                                  <a:gd name="T3" fmla="*/ 354 h 9840"/>
                                  <a:gd name="T4" fmla="*/ 2333 w 2333"/>
                                  <a:gd name="T5" fmla="*/ 8720 h 9840"/>
                                  <a:gd name="T6" fmla="*/ 1512 w 2333"/>
                                  <a:gd name="T7" fmla="*/ 8511 h 9840"/>
                                  <a:gd name="T8" fmla="*/ 478 w 2333"/>
                                  <a:gd name="T9" fmla="*/ 9840 h 9840"/>
                                  <a:gd name="T10" fmla="*/ 0 w 2333"/>
                                  <a:gd name="T11" fmla="*/ 0 h 98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33" h="9840">
                                    <a:moveTo>
                                      <a:pt x="0" y="0"/>
                                    </a:moveTo>
                                    <a:lnTo>
                                      <a:pt x="1181" y="354"/>
                                    </a:lnTo>
                                    <a:lnTo>
                                      <a:pt x="2333" y="8720"/>
                                    </a:lnTo>
                                    <a:lnTo>
                                      <a:pt x="1512" y="8511"/>
                                    </a:lnTo>
                                    <a:lnTo>
                                      <a:pt x="478" y="98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F8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" name="Freeform 1618"/>
                            <wps:cNvSpPr>
                              <a:spLocks/>
                            </wps:cNvSpPr>
                            <wps:spPr bwMode="auto">
                              <a:xfrm>
                                <a:off x="8203" y="1434"/>
                                <a:ext cx="332" cy="3615"/>
                              </a:xfrm>
                              <a:custGeom>
                                <a:avLst/>
                                <a:gdLst>
                                  <a:gd name="T0" fmla="*/ 1327 w 1327"/>
                                  <a:gd name="T1" fmla="*/ 13253 h 14461"/>
                                  <a:gd name="T2" fmla="*/ 449 w 1327"/>
                                  <a:gd name="T3" fmla="*/ 14461 h 14461"/>
                                  <a:gd name="T4" fmla="*/ 0 w 1327"/>
                                  <a:gd name="T5" fmla="*/ 0 h 14461"/>
                                  <a:gd name="T6" fmla="*/ 605 w 1327"/>
                                  <a:gd name="T7" fmla="*/ 373 h 14461"/>
                                  <a:gd name="T8" fmla="*/ 1327 w 1327"/>
                                  <a:gd name="T9" fmla="*/ 13253 h 144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27" h="14461">
                                    <a:moveTo>
                                      <a:pt x="1327" y="13253"/>
                                    </a:moveTo>
                                    <a:lnTo>
                                      <a:pt x="449" y="1446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05" y="373"/>
                                    </a:lnTo>
                                    <a:lnTo>
                                      <a:pt x="1327" y="132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9899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" name="Freeform 1619"/>
                            <wps:cNvSpPr>
                              <a:spLocks/>
                            </wps:cNvSpPr>
                            <wps:spPr bwMode="auto">
                              <a:xfrm>
                                <a:off x="8761" y="1728"/>
                                <a:ext cx="672" cy="3568"/>
                              </a:xfrm>
                              <a:custGeom>
                                <a:avLst/>
                                <a:gdLst>
                                  <a:gd name="T0" fmla="*/ 2685 w 2685"/>
                                  <a:gd name="T1" fmla="*/ 13395 h 14274"/>
                                  <a:gd name="T2" fmla="*/ 1878 w 2685"/>
                                  <a:gd name="T3" fmla="*/ 14274 h 14274"/>
                                  <a:gd name="T4" fmla="*/ 0 w 2685"/>
                                  <a:gd name="T5" fmla="*/ 0 h 14274"/>
                                  <a:gd name="T6" fmla="*/ 362 w 2685"/>
                                  <a:gd name="T7" fmla="*/ 370 h 14274"/>
                                  <a:gd name="T8" fmla="*/ 2685 w 2685"/>
                                  <a:gd name="T9" fmla="*/ 13395 h 142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685" h="14274">
                                    <a:moveTo>
                                      <a:pt x="2685" y="13395"/>
                                    </a:moveTo>
                                    <a:lnTo>
                                      <a:pt x="1878" y="1427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62" y="370"/>
                                    </a:lnTo>
                                    <a:lnTo>
                                      <a:pt x="2685" y="13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F8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Freeform 1620"/>
                            <wps:cNvSpPr>
                              <a:spLocks/>
                            </wps:cNvSpPr>
                            <wps:spPr bwMode="auto">
                              <a:xfrm>
                                <a:off x="9258" y="1728"/>
                                <a:ext cx="1820" cy="822"/>
                              </a:xfrm>
                              <a:custGeom>
                                <a:avLst/>
                                <a:gdLst>
                                  <a:gd name="T0" fmla="*/ 46 w 7278"/>
                                  <a:gd name="T1" fmla="*/ 1814 h 3290"/>
                                  <a:gd name="T2" fmla="*/ 199 w 7278"/>
                                  <a:gd name="T3" fmla="*/ 1040 h 3290"/>
                                  <a:gd name="T4" fmla="*/ 425 w 7278"/>
                                  <a:gd name="T5" fmla="*/ 504 h 3290"/>
                                  <a:gd name="T6" fmla="*/ 717 w 7278"/>
                                  <a:gd name="T7" fmla="*/ 176 h 3290"/>
                                  <a:gd name="T8" fmla="*/ 1064 w 7278"/>
                                  <a:gd name="T9" fmla="*/ 22 h 3290"/>
                                  <a:gd name="T10" fmla="*/ 1458 w 7278"/>
                                  <a:gd name="T11" fmla="*/ 11 h 3290"/>
                                  <a:gd name="T12" fmla="*/ 1889 w 7278"/>
                                  <a:gd name="T13" fmla="*/ 109 h 3290"/>
                                  <a:gd name="T14" fmla="*/ 2349 w 7278"/>
                                  <a:gd name="T15" fmla="*/ 287 h 3290"/>
                                  <a:gd name="T16" fmla="*/ 2829 w 7278"/>
                                  <a:gd name="T17" fmla="*/ 510 h 3290"/>
                                  <a:gd name="T18" fmla="*/ 3318 w 7278"/>
                                  <a:gd name="T19" fmla="*/ 748 h 3290"/>
                                  <a:gd name="T20" fmla="*/ 3810 w 7278"/>
                                  <a:gd name="T21" fmla="*/ 968 h 3290"/>
                                  <a:gd name="T22" fmla="*/ 4295 w 7278"/>
                                  <a:gd name="T23" fmla="*/ 1138 h 3290"/>
                                  <a:gd name="T24" fmla="*/ 4763 w 7278"/>
                                  <a:gd name="T25" fmla="*/ 1226 h 3290"/>
                                  <a:gd name="T26" fmla="*/ 5206 w 7278"/>
                                  <a:gd name="T27" fmla="*/ 1200 h 3290"/>
                                  <a:gd name="T28" fmla="*/ 5614 w 7278"/>
                                  <a:gd name="T29" fmla="*/ 1027 h 3290"/>
                                  <a:gd name="T30" fmla="*/ 5978 w 7278"/>
                                  <a:gd name="T31" fmla="*/ 677 h 3290"/>
                                  <a:gd name="T32" fmla="*/ 6126 w 7278"/>
                                  <a:gd name="T33" fmla="*/ 506 h 3290"/>
                                  <a:gd name="T34" fmla="*/ 6096 w 7278"/>
                                  <a:gd name="T35" fmla="*/ 662 h 3290"/>
                                  <a:gd name="T36" fmla="*/ 6066 w 7278"/>
                                  <a:gd name="T37" fmla="*/ 813 h 3290"/>
                                  <a:gd name="T38" fmla="*/ 6034 w 7278"/>
                                  <a:gd name="T39" fmla="*/ 963 h 3290"/>
                                  <a:gd name="T40" fmla="*/ 6004 w 7278"/>
                                  <a:gd name="T41" fmla="*/ 1111 h 3290"/>
                                  <a:gd name="T42" fmla="*/ 5974 w 7278"/>
                                  <a:gd name="T43" fmla="*/ 1260 h 3290"/>
                                  <a:gd name="T44" fmla="*/ 5944 w 7278"/>
                                  <a:gd name="T45" fmla="*/ 1412 h 3290"/>
                                  <a:gd name="T46" fmla="*/ 5913 w 7278"/>
                                  <a:gd name="T47" fmla="*/ 1569 h 3290"/>
                                  <a:gd name="T48" fmla="*/ 5985 w 7278"/>
                                  <a:gd name="T49" fmla="*/ 1661 h 3290"/>
                                  <a:gd name="T50" fmla="*/ 6156 w 7278"/>
                                  <a:gd name="T51" fmla="*/ 1691 h 3290"/>
                                  <a:gd name="T52" fmla="*/ 6329 w 7278"/>
                                  <a:gd name="T53" fmla="*/ 1724 h 3290"/>
                                  <a:gd name="T54" fmla="*/ 6502 w 7278"/>
                                  <a:gd name="T55" fmla="*/ 1760 h 3290"/>
                                  <a:gd name="T56" fmla="*/ 6675 w 7278"/>
                                  <a:gd name="T57" fmla="*/ 1798 h 3290"/>
                                  <a:gd name="T58" fmla="*/ 6847 w 7278"/>
                                  <a:gd name="T59" fmla="*/ 1835 h 3290"/>
                                  <a:gd name="T60" fmla="*/ 7019 w 7278"/>
                                  <a:gd name="T61" fmla="*/ 1868 h 3290"/>
                                  <a:gd name="T62" fmla="*/ 7192 w 7278"/>
                                  <a:gd name="T63" fmla="*/ 1898 h 3290"/>
                                  <a:gd name="T64" fmla="*/ 6803 w 7278"/>
                                  <a:gd name="T65" fmla="*/ 2115 h 3290"/>
                                  <a:gd name="T66" fmla="*/ 5931 w 7278"/>
                                  <a:gd name="T67" fmla="*/ 2350 h 3290"/>
                                  <a:gd name="T68" fmla="*/ 5160 w 7278"/>
                                  <a:gd name="T69" fmla="*/ 2383 h 3290"/>
                                  <a:gd name="T70" fmla="*/ 4482 w 7278"/>
                                  <a:gd name="T71" fmla="*/ 2252 h 3290"/>
                                  <a:gd name="T72" fmla="*/ 3889 w 7278"/>
                                  <a:gd name="T73" fmla="*/ 2000 h 3290"/>
                                  <a:gd name="T74" fmla="*/ 3374 w 7278"/>
                                  <a:gd name="T75" fmla="*/ 1665 h 3290"/>
                                  <a:gd name="T76" fmla="*/ 2929 w 7278"/>
                                  <a:gd name="T77" fmla="*/ 1289 h 3290"/>
                                  <a:gd name="T78" fmla="*/ 2547 w 7278"/>
                                  <a:gd name="T79" fmla="*/ 910 h 3290"/>
                                  <a:gd name="T80" fmla="*/ 2221 w 7278"/>
                                  <a:gd name="T81" fmla="*/ 571 h 3290"/>
                                  <a:gd name="T82" fmla="*/ 1942 w 7278"/>
                                  <a:gd name="T83" fmla="*/ 309 h 3290"/>
                                  <a:gd name="T84" fmla="*/ 1704 w 7278"/>
                                  <a:gd name="T85" fmla="*/ 166 h 3290"/>
                                  <a:gd name="T86" fmla="*/ 1500 w 7278"/>
                                  <a:gd name="T87" fmla="*/ 182 h 3290"/>
                                  <a:gd name="T88" fmla="*/ 1321 w 7278"/>
                                  <a:gd name="T89" fmla="*/ 396 h 3290"/>
                                  <a:gd name="T90" fmla="*/ 1158 w 7278"/>
                                  <a:gd name="T91" fmla="*/ 849 h 3290"/>
                                  <a:gd name="T92" fmla="*/ 1008 w 7278"/>
                                  <a:gd name="T93" fmla="*/ 1581 h 3290"/>
                                  <a:gd name="T94" fmla="*/ 860 w 7278"/>
                                  <a:gd name="T95" fmla="*/ 2633 h 3290"/>
                                  <a:gd name="T96" fmla="*/ 735 w 7278"/>
                                  <a:gd name="T97" fmla="*/ 3229 h 3290"/>
                                  <a:gd name="T98" fmla="*/ 637 w 7278"/>
                                  <a:gd name="T99" fmla="*/ 3106 h 3290"/>
                                  <a:gd name="T100" fmla="*/ 539 w 7278"/>
                                  <a:gd name="T101" fmla="*/ 2981 h 3290"/>
                                  <a:gd name="T102" fmla="*/ 441 w 7278"/>
                                  <a:gd name="T103" fmla="*/ 2858 h 3290"/>
                                  <a:gd name="T104" fmla="*/ 343 w 7278"/>
                                  <a:gd name="T105" fmla="*/ 2734 h 3290"/>
                                  <a:gd name="T106" fmla="*/ 245 w 7278"/>
                                  <a:gd name="T107" fmla="*/ 2610 h 3290"/>
                                  <a:gd name="T108" fmla="*/ 146 w 7278"/>
                                  <a:gd name="T109" fmla="*/ 2486 h 3290"/>
                                  <a:gd name="T110" fmla="*/ 48 w 7278"/>
                                  <a:gd name="T111" fmla="*/ 2363 h 32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7278" h="3290">
                                    <a:moveTo>
                                      <a:pt x="0" y="2300"/>
                                    </a:moveTo>
                                    <a:lnTo>
                                      <a:pt x="46" y="1814"/>
                                    </a:lnTo>
                                    <a:lnTo>
                                      <a:pt x="112" y="1395"/>
                                    </a:lnTo>
                                    <a:lnTo>
                                      <a:pt x="199" y="1040"/>
                                    </a:lnTo>
                                    <a:lnTo>
                                      <a:pt x="303" y="744"/>
                                    </a:lnTo>
                                    <a:lnTo>
                                      <a:pt x="425" y="504"/>
                                    </a:lnTo>
                                    <a:lnTo>
                                      <a:pt x="564" y="317"/>
                                    </a:lnTo>
                                    <a:lnTo>
                                      <a:pt x="717" y="176"/>
                                    </a:lnTo>
                                    <a:lnTo>
                                      <a:pt x="883" y="79"/>
                                    </a:lnTo>
                                    <a:lnTo>
                                      <a:pt x="1064" y="22"/>
                                    </a:lnTo>
                                    <a:lnTo>
                                      <a:pt x="1255" y="0"/>
                                    </a:lnTo>
                                    <a:lnTo>
                                      <a:pt x="1458" y="11"/>
                                    </a:lnTo>
                                    <a:lnTo>
                                      <a:pt x="1669" y="49"/>
                                    </a:lnTo>
                                    <a:lnTo>
                                      <a:pt x="1889" y="109"/>
                                    </a:lnTo>
                                    <a:lnTo>
                                      <a:pt x="2116" y="190"/>
                                    </a:lnTo>
                                    <a:lnTo>
                                      <a:pt x="2349" y="287"/>
                                    </a:lnTo>
                                    <a:lnTo>
                                      <a:pt x="2586" y="394"/>
                                    </a:lnTo>
                                    <a:lnTo>
                                      <a:pt x="2829" y="510"/>
                                    </a:lnTo>
                                    <a:lnTo>
                                      <a:pt x="3073" y="629"/>
                                    </a:lnTo>
                                    <a:lnTo>
                                      <a:pt x="3318" y="748"/>
                                    </a:lnTo>
                                    <a:lnTo>
                                      <a:pt x="3566" y="862"/>
                                    </a:lnTo>
                                    <a:lnTo>
                                      <a:pt x="3810" y="968"/>
                                    </a:lnTo>
                                    <a:lnTo>
                                      <a:pt x="4054" y="1061"/>
                                    </a:lnTo>
                                    <a:lnTo>
                                      <a:pt x="4295" y="1138"/>
                                    </a:lnTo>
                                    <a:lnTo>
                                      <a:pt x="4532" y="1195"/>
                                    </a:lnTo>
                                    <a:lnTo>
                                      <a:pt x="4763" y="1226"/>
                                    </a:lnTo>
                                    <a:lnTo>
                                      <a:pt x="4988" y="1229"/>
                                    </a:lnTo>
                                    <a:lnTo>
                                      <a:pt x="5206" y="1200"/>
                                    </a:lnTo>
                                    <a:lnTo>
                                      <a:pt x="5414" y="1134"/>
                                    </a:lnTo>
                                    <a:lnTo>
                                      <a:pt x="5614" y="1027"/>
                                    </a:lnTo>
                                    <a:lnTo>
                                      <a:pt x="5801" y="876"/>
                                    </a:lnTo>
                                    <a:lnTo>
                                      <a:pt x="5978" y="677"/>
                                    </a:lnTo>
                                    <a:lnTo>
                                      <a:pt x="6142" y="424"/>
                                    </a:lnTo>
                                    <a:lnTo>
                                      <a:pt x="6126" y="506"/>
                                    </a:lnTo>
                                    <a:lnTo>
                                      <a:pt x="6112" y="584"/>
                                    </a:lnTo>
                                    <a:lnTo>
                                      <a:pt x="6096" y="662"/>
                                    </a:lnTo>
                                    <a:lnTo>
                                      <a:pt x="6080" y="737"/>
                                    </a:lnTo>
                                    <a:lnTo>
                                      <a:pt x="6066" y="813"/>
                                    </a:lnTo>
                                    <a:lnTo>
                                      <a:pt x="6050" y="888"/>
                                    </a:lnTo>
                                    <a:lnTo>
                                      <a:pt x="6034" y="963"/>
                                    </a:lnTo>
                                    <a:lnTo>
                                      <a:pt x="6020" y="1037"/>
                                    </a:lnTo>
                                    <a:lnTo>
                                      <a:pt x="6004" y="1111"/>
                                    </a:lnTo>
                                    <a:lnTo>
                                      <a:pt x="5990" y="1185"/>
                                    </a:lnTo>
                                    <a:lnTo>
                                      <a:pt x="5974" y="1260"/>
                                    </a:lnTo>
                                    <a:lnTo>
                                      <a:pt x="5958" y="1336"/>
                                    </a:lnTo>
                                    <a:lnTo>
                                      <a:pt x="5944" y="1412"/>
                                    </a:lnTo>
                                    <a:lnTo>
                                      <a:pt x="5928" y="1489"/>
                                    </a:lnTo>
                                    <a:lnTo>
                                      <a:pt x="5913" y="1569"/>
                                    </a:lnTo>
                                    <a:lnTo>
                                      <a:pt x="5898" y="1649"/>
                                    </a:lnTo>
                                    <a:lnTo>
                                      <a:pt x="5985" y="1661"/>
                                    </a:lnTo>
                                    <a:lnTo>
                                      <a:pt x="6071" y="1675"/>
                                    </a:lnTo>
                                    <a:lnTo>
                                      <a:pt x="6156" y="1691"/>
                                    </a:lnTo>
                                    <a:lnTo>
                                      <a:pt x="6243" y="1707"/>
                                    </a:lnTo>
                                    <a:lnTo>
                                      <a:pt x="6329" y="1724"/>
                                    </a:lnTo>
                                    <a:lnTo>
                                      <a:pt x="6415" y="1742"/>
                                    </a:lnTo>
                                    <a:lnTo>
                                      <a:pt x="6502" y="1760"/>
                                    </a:lnTo>
                                    <a:lnTo>
                                      <a:pt x="6588" y="1780"/>
                                    </a:lnTo>
                                    <a:lnTo>
                                      <a:pt x="6675" y="1798"/>
                                    </a:lnTo>
                                    <a:lnTo>
                                      <a:pt x="6761" y="1817"/>
                                    </a:lnTo>
                                    <a:lnTo>
                                      <a:pt x="6847" y="1835"/>
                                    </a:lnTo>
                                    <a:lnTo>
                                      <a:pt x="6932" y="1852"/>
                                    </a:lnTo>
                                    <a:lnTo>
                                      <a:pt x="7019" y="1868"/>
                                    </a:lnTo>
                                    <a:lnTo>
                                      <a:pt x="7105" y="1884"/>
                                    </a:lnTo>
                                    <a:lnTo>
                                      <a:pt x="7192" y="1898"/>
                                    </a:lnTo>
                                    <a:lnTo>
                                      <a:pt x="7278" y="1910"/>
                                    </a:lnTo>
                                    <a:lnTo>
                                      <a:pt x="6803" y="2115"/>
                                    </a:lnTo>
                                    <a:lnTo>
                                      <a:pt x="6354" y="2261"/>
                                    </a:lnTo>
                                    <a:lnTo>
                                      <a:pt x="5931" y="2350"/>
                                    </a:lnTo>
                                    <a:lnTo>
                                      <a:pt x="5533" y="2389"/>
                                    </a:lnTo>
                                    <a:lnTo>
                                      <a:pt x="5160" y="2383"/>
                                    </a:lnTo>
                                    <a:lnTo>
                                      <a:pt x="4810" y="2334"/>
                                    </a:lnTo>
                                    <a:lnTo>
                                      <a:pt x="4482" y="2252"/>
                                    </a:lnTo>
                                    <a:lnTo>
                                      <a:pt x="4176" y="2139"/>
                                    </a:lnTo>
                                    <a:lnTo>
                                      <a:pt x="3889" y="2000"/>
                                    </a:lnTo>
                                    <a:lnTo>
                                      <a:pt x="3622" y="1840"/>
                                    </a:lnTo>
                                    <a:lnTo>
                                      <a:pt x="3374" y="1665"/>
                                    </a:lnTo>
                                    <a:lnTo>
                                      <a:pt x="3144" y="1480"/>
                                    </a:lnTo>
                                    <a:lnTo>
                                      <a:pt x="2929" y="1289"/>
                                    </a:lnTo>
                                    <a:lnTo>
                                      <a:pt x="2732" y="1098"/>
                                    </a:lnTo>
                                    <a:lnTo>
                                      <a:pt x="2547" y="910"/>
                                    </a:lnTo>
                                    <a:lnTo>
                                      <a:pt x="2378" y="734"/>
                                    </a:lnTo>
                                    <a:lnTo>
                                      <a:pt x="2221" y="571"/>
                                    </a:lnTo>
                                    <a:lnTo>
                                      <a:pt x="2077" y="427"/>
                                    </a:lnTo>
                                    <a:lnTo>
                                      <a:pt x="1942" y="309"/>
                                    </a:lnTo>
                                    <a:lnTo>
                                      <a:pt x="1819" y="220"/>
                                    </a:lnTo>
                                    <a:lnTo>
                                      <a:pt x="1704" y="166"/>
                                    </a:lnTo>
                                    <a:lnTo>
                                      <a:pt x="1598" y="152"/>
                                    </a:lnTo>
                                    <a:lnTo>
                                      <a:pt x="1500" y="182"/>
                                    </a:lnTo>
                                    <a:lnTo>
                                      <a:pt x="1407" y="262"/>
                                    </a:lnTo>
                                    <a:lnTo>
                                      <a:pt x="1321" y="396"/>
                                    </a:lnTo>
                                    <a:lnTo>
                                      <a:pt x="1238" y="591"/>
                                    </a:lnTo>
                                    <a:lnTo>
                                      <a:pt x="1158" y="849"/>
                                    </a:lnTo>
                                    <a:lnTo>
                                      <a:pt x="1082" y="1178"/>
                                    </a:lnTo>
                                    <a:lnTo>
                                      <a:pt x="1008" y="1581"/>
                                    </a:lnTo>
                                    <a:lnTo>
                                      <a:pt x="933" y="2064"/>
                                    </a:lnTo>
                                    <a:lnTo>
                                      <a:pt x="860" y="2633"/>
                                    </a:lnTo>
                                    <a:lnTo>
                                      <a:pt x="784" y="3290"/>
                                    </a:lnTo>
                                    <a:lnTo>
                                      <a:pt x="735" y="3229"/>
                                    </a:lnTo>
                                    <a:lnTo>
                                      <a:pt x="686" y="3167"/>
                                    </a:lnTo>
                                    <a:lnTo>
                                      <a:pt x="637" y="3106"/>
                                    </a:lnTo>
                                    <a:lnTo>
                                      <a:pt x="587" y="3043"/>
                                    </a:lnTo>
                                    <a:lnTo>
                                      <a:pt x="539" y="2981"/>
                                    </a:lnTo>
                                    <a:lnTo>
                                      <a:pt x="489" y="2920"/>
                                    </a:lnTo>
                                    <a:lnTo>
                                      <a:pt x="441" y="2858"/>
                                    </a:lnTo>
                                    <a:lnTo>
                                      <a:pt x="392" y="2795"/>
                                    </a:lnTo>
                                    <a:lnTo>
                                      <a:pt x="343" y="2734"/>
                                    </a:lnTo>
                                    <a:lnTo>
                                      <a:pt x="294" y="2672"/>
                                    </a:lnTo>
                                    <a:lnTo>
                                      <a:pt x="245" y="2610"/>
                                    </a:lnTo>
                                    <a:lnTo>
                                      <a:pt x="196" y="2548"/>
                                    </a:lnTo>
                                    <a:lnTo>
                                      <a:pt x="146" y="2486"/>
                                    </a:lnTo>
                                    <a:lnTo>
                                      <a:pt x="98" y="2424"/>
                                    </a:lnTo>
                                    <a:lnTo>
                                      <a:pt x="48" y="2363"/>
                                    </a:lnTo>
                                    <a:lnTo>
                                      <a:pt x="0" y="23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" name="Freeform 1621"/>
                            <wps:cNvSpPr>
                              <a:spLocks/>
                            </wps:cNvSpPr>
                            <wps:spPr bwMode="auto">
                              <a:xfrm rot="1177767">
                                <a:off x="7047" y="2477"/>
                                <a:ext cx="2001" cy="672"/>
                              </a:xfrm>
                              <a:custGeom>
                                <a:avLst/>
                                <a:gdLst>
                                  <a:gd name="T0" fmla="*/ 7808 w 8004"/>
                                  <a:gd name="T1" fmla="*/ 203 h 2687"/>
                                  <a:gd name="T2" fmla="*/ 7445 w 8004"/>
                                  <a:gd name="T3" fmla="*/ 150 h 2687"/>
                                  <a:gd name="T4" fmla="*/ 6947 w 8004"/>
                                  <a:gd name="T5" fmla="*/ 88 h 2687"/>
                                  <a:gd name="T6" fmla="*/ 6364 w 8004"/>
                                  <a:gd name="T7" fmla="*/ 34 h 2687"/>
                                  <a:gd name="T8" fmla="*/ 5738 w 8004"/>
                                  <a:gd name="T9" fmla="*/ 3 h 2687"/>
                                  <a:gd name="T10" fmla="*/ 5116 w 8004"/>
                                  <a:gd name="T11" fmla="*/ 11 h 2687"/>
                                  <a:gd name="T12" fmla="*/ 4544 w 8004"/>
                                  <a:gd name="T13" fmla="*/ 72 h 2687"/>
                                  <a:gd name="T14" fmla="*/ 4068 w 8004"/>
                                  <a:gd name="T15" fmla="*/ 202 h 2687"/>
                                  <a:gd name="T16" fmla="*/ 3734 w 8004"/>
                                  <a:gd name="T17" fmla="*/ 418 h 2687"/>
                                  <a:gd name="T18" fmla="*/ 3588 w 8004"/>
                                  <a:gd name="T19" fmla="*/ 732 h 2687"/>
                                  <a:gd name="T20" fmla="*/ 3461 w 8004"/>
                                  <a:gd name="T21" fmla="*/ 1010 h 2687"/>
                                  <a:gd name="T22" fmla="*/ 3201 w 8004"/>
                                  <a:gd name="T23" fmla="*/ 1184 h 2687"/>
                                  <a:gd name="T24" fmla="*/ 2875 w 8004"/>
                                  <a:gd name="T25" fmla="*/ 1309 h 2687"/>
                                  <a:gd name="T26" fmla="*/ 2502 w 8004"/>
                                  <a:gd name="T27" fmla="*/ 1387 h 2687"/>
                                  <a:gd name="T28" fmla="*/ 2099 w 8004"/>
                                  <a:gd name="T29" fmla="*/ 1425 h 2687"/>
                                  <a:gd name="T30" fmla="*/ 1684 w 8004"/>
                                  <a:gd name="T31" fmla="*/ 1427 h 2687"/>
                                  <a:gd name="T32" fmla="*/ 1274 w 8004"/>
                                  <a:gd name="T33" fmla="*/ 1396 h 2687"/>
                                  <a:gd name="T34" fmla="*/ 888 w 8004"/>
                                  <a:gd name="T35" fmla="*/ 1339 h 2687"/>
                                  <a:gd name="T36" fmla="*/ 542 w 8004"/>
                                  <a:gd name="T37" fmla="*/ 1258 h 2687"/>
                                  <a:gd name="T38" fmla="*/ 256 w 8004"/>
                                  <a:gd name="T39" fmla="*/ 1161 h 2687"/>
                                  <a:gd name="T40" fmla="*/ 45 w 8004"/>
                                  <a:gd name="T41" fmla="*/ 1049 h 2687"/>
                                  <a:gd name="T42" fmla="*/ 84 w 8004"/>
                                  <a:gd name="T43" fmla="*/ 1193 h 2687"/>
                                  <a:gd name="T44" fmla="*/ 148 w 8004"/>
                                  <a:gd name="T45" fmla="*/ 1326 h 2687"/>
                                  <a:gd name="T46" fmla="*/ 233 w 8004"/>
                                  <a:gd name="T47" fmla="*/ 1448 h 2687"/>
                                  <a:gd name="T48" fmla="*/ 330 w 8004"/>
                                  <a:gd name="T49" fmla="*/ 1556 h 2687"/>
                                  <a:gd name="T50" fmla="*/ 434 w 8004"/>
                                  <a:gd name="T51" fmla="*/ 1653 h 2687"/>
                                  <a:gd name="T52" fmla="*/ 538 w 8004"/>
                                  <a:gd name="T53" fmla="*/ 1734 h 2687"/>
                                  <a:gd name="T54" fmla="*/ 665 w 8004"/>
                                  <a:gd name="T55" fmla="*/ 1822 h 2687"/>
                                  <a:gd name="T56" fmla="*/ 830 w 8004"/>
                                  <a:gd name="T57" fmla="*/ 1915 h 2687"/>
                                  <a:gd name="T58" fmla="*/ 765 w 8004"/>
                                  <a:gd name="T59" fmla="*/ 2015 h 2687"/>
                                  <a:gd name="T60" fmla="*/ 697 w 8004"/>
                                  <a:gd name="T61" fmla="*/ 2101 h 2687"/>
                                  <a:gd name="T62" fmla="*/ 629 w 8004"/>
                                  <a:gd name="T63" fmla="*/ 2178 h 2687"/>
                                  <a:gd name="T64" fmla="*/ 558 w 8004"/>
                                  <a:gd name="T65" fmla="*/ 2248 h 2687"/>
                                  <a:gd name="T66" fmla="*/ 409 w 8004"/>
                                  <a:gd name="T67" fmla="*/ 2372 h 2687"/>
                                  <a:gd name="T68" fmla="*/ 246 w 8004"/>
                                  <a:gd name="T69" fmla="*/ 2494 h 2687"/>
                                  <a:gd name="T70" fmla="*/ 65 w 8004"/>
                                  <a:gd name="T71" fmla="*/ 2633 h 2687"/>
                                  <a:gd name="T72" fmla="*/ 152 w 8004"/>
                                  <a:gd name="T73" fmla="*/ 2684 h 2687"/>
                                  <a:gd name="T74" fmla="*/ 689 w 8004"/>
                                  <a:gd name="T75" fmla="*/ 2667 h 2687"/>
                                  <a:gd name="T76" fmla="*/ 1134 w 8004"/>
                                  <a:gd name="T77" fmla="*/ 2641 h 2687"/>
                                  <a:gd name="T78" fmla="*/ 1630 w 8004"/>
                                  <a:gd name="T79" fmla="*/ 2597 h 2687"/>
                                  <a:gd name="T80" fmla="*/ 2145 w 8004"/>
                                  <a:gd name="T81" fmla="*/ 2535 h 2687"/>
                                  <a:gd name="T82" fmla="*/ 2642 w 8004"/>
                                  <a:gd name="T83" fmla="*/ 2448 h 2687"/>
                                  <a:gd name="T84" fmla="*/ 3088 w 8004"/>
                                  <a:gd name="T85" fmla="*/ 2332 h 2687"/>
                                  <a:gd name="T86" fmla="*/ 3451 w 8004"/>
                                  <a:gd name="T87" fmla="*/ 2184 h 2687"/>
                                  <a:gd name="T88" fmla="*/ 3696 w 8004"/>
                                  <a:gd name="T89" fmla="*/ 1999 h 2687"/>
                                  <a:gd name="T90" fmla="*/ 3769 w 8004"/>
                                  <a:gd name="T91" fmla="*/ 1736 h 2687"/>
                                  <a:gd name="T92" fmla="*/ 3807 w 8004"/>
                                  <a:gd name="T93" fmla="*/ 1419 h 2687"/>
                                  <a:gd name="T94" fmla="*/ 3935 w 8004"/>
                                  <a:gd name="T95" fmla="*/ 1157 h 2687"/>
                                  <a:gd name="T96" fmla="*/ 4147 w 8004"/>
                                  <a:gd name="T97" fmla="*/ 941 h 2687"/>
                                  <a:gd name="T98" fmla="*/ 4442 w 8004"/>
                                  <a:gd name="T99" fmla="*/ 768 h 2687"/>
                                  <a:gd name="T100" fmla="*/ 4816 w 8004"/>
                                  <a:gd name="T101" fmla="*/ 629 h 2687"/>
                                  <a:gd name="T102" fmla="*/ 5265 w 8004"/>
                                  <a:gd name="T103" fmla="*/ 520 h 2687"/>
                                  <a:gd name="T104" fmla="*/ 5786 w 8004"/>
                                  <a:gd name="T105" fmla="*/ 434 h 2687"/>
                                  <a:gd name="T106" fmla="*/ 6377 w 8004"/>
                                  <a:gd name="T107" fmla="*/ 366 h 2687"/>
                                  <a:gd name="T108" fmla="*/ 7033 w 8004"/>
                                  <a:gd name="T109" fmla="*/ 307 h 26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8004" h="2687">
                                    <a:moveTo>
                                      <a:pt x="8004" y="236"/>
                                    </a:moveTo>
                                    <a:lnTo>
                                      <a:pt x="7952" y="228"/>
                                    </a:lnTo>
                                    <a:lnTo>
                                      <a:pt x="7808" y="203"/>
                                    </a:lnTo>
                                    <a:lnTo>
                                      <a:pt x="7704" y="188"/>
                                    </a:lnTo>
                                    <a:lnTo>
                                      <a:pt x="7582" y="169"/>
                                    </a:lnTo>
                                    <a:lnTo>
                                      <a:pt x="7445" y="150"/>
                                    </a:lnTo>
                                    <a:lnTo>
                                      <a:pt x="7292" y="130"/>
                                    </a:lnTo>
                                    <a:lnTo>
                                      <a:pt x="7126" y="109"/>
                                    </a:lnTo>
                                    <a:lnTo>
                                      <a:pt x="6947" y="88"/>
                                    </a:lnTo>
                                    <a:lnTo>
                                      <a:pt x="6760" y="68"/>
                                    </a:lnTo>
                                    <a:lnTo>
                                      <a:pt x="6565" y="50"/>
                                    </a:lnTo>
                                    <a:lnTo>
                                      <a:pt x="6364" y="34"/>
                                    </a:lnTo>
                                    <a:lnTo>
                                      <a:pt x="6157" y="21"/>
                                    </a:lnTo>
                                    <a:lnTo>
                                      <a:pt x="5949" y="11"/>
                                    </a:lnTo>
                                    <a:lnTo>
                                      <a:pt x="5738" y="3"/>
                                    </a:lnTo>
                                    <a:lnTo>
                                      <a:pt x="5527" y="0"/>
                                    </a:lnTo>
                                    <a:lnTo>
                                      <a:pt x="5319" y="3"/>
                                    </a:lnTo>
                                    <a:lnTo>
                                      <a:pt x="5116" y="11"/>
                                    </a:lnTo>
                                    <a:lnTo>
                                      <a:pt x="4917" y="24"/>
                                    </a:lnTo>
                                    <a:lnTo>
                                      <a:pt x="4726" y="45"/>
                                    </a:lnTo>
                                    <a:lnTo>
                                      <a:pt x="4544" y="72"/>
                                    </a:lnTo>
                                    <a:lnTo>
                                      <a:pt x="4373" y="108"/>
                                    </a:lnTo>
                                    <a:lnTo>
                                      <a:pt x="4213" y="151"/>
                                    </a:lnTo>
                                    <a:lnTo>
                                      <a:pt x="4068" y="202"/>
                                    </a:lnTo>
                                    <a:lnTo>
                                      <a:pt x="3939" y="264"/>
                                    </a:lnTo>
                                    <a:lnTo>
                                      <a:pt x="3827" y="336"/>
                                    </a:lnTo>
                                    <a:lnTo>
                                      <a:pt x="3734" y="418"/>
                                    </a:lnTo>
                                    <a:lnTo>
                                      <a:pt x="3663" y="511"/>
                                    </a:lnTo>
                                    <a:lnTo>
                                      <a:pt x="3613" y="616"/>
                                    </a:lnTo>
                                    <a:lnTo>
                                      <a:pt x="3588" y="732"/>
                                    </a:lnTo>
                                    <a:lnTo>
                                      <a:pt x="3590" y="863"/>
                                    </a:lnTo>
                                    <a:lnTo>
                                      <a:pt x="3531" y="939"/>
                                    </a:lnTo>
                                    <a:lnTo>
                                      <a:pt x="3461" y="1010"/>
                                    </a:lnTo>
                                    <a:lnTo>
                                      <a:pt x="3383" y="1074"/>
                                    </a:lnTo>
                                    <a:lnTo>
                                      <a:pt x="3295" y="1132"/>
                                    </a:lnTo>
                                    <a:lnTo>
                                      <a:pt x="3201" y="1184"/>
                                    </a:lnTo>
                                    <a:lnTo>
                                      <a:pt x="3099" y="1231"/>
                                    </a:lnTo>
                                    <a:lnTo>
                                      <a:pt x="2989" y="1273"/>
                                    </a:lnTo>
                                    <a:lnTo>
                                      <a:pt x="2875" y="1309"/>
                                    </a:lnTo>
                                    <a:lnTo>
                                      <a:pt x="2755" y="1340"/>
                                    </a:lnTo>
                                    <a:lnTo>
                                      <a:pt x="2630" y="1366"/>
                                    </a:lnTo>
                                    <a:lnTo>
                                      <a:pt x="2502" y="1387"/>
                                    </a:lnTo>
                                    <a:lnTo>
                                      <a:pt x="2370" y="1404"/>
                                    </a:lnTo>
                                    <a:lnTo>
                                      <a:pt x="2235" y="1417"/>
                                    </a:lnTo>
                                    <a:lnTo>
                                      <a:pt x="2099" y="1425"/>
                                    </a:lnTo>
                                    <a:lnTo>
                                      <a:pt x="1961" y="1429"/>
                                    </a:lnTo>
                                    <a:lnTo>
                                      <a:pt x="1823" y="1430"/>
                                    </a:lnTo>
                                    <a:lnTo>
                                      <a:pt x="1684" y="1427"/>
                                    </a:lnTo>
                                    <a:lnTo>
                                      <a:pt x="1545" y="1420"/>
                                    </a:lnTo>
                                    <a:lnTo>
                                      <a:pt x="1409" y="1410"/>
                                    </a:lnTo>
                                    <a:lnTo>
                                      <a:pt x="1274" y="1396"/>
                                    </a:lnTo>
                                    <a:lnTo>
                                      <a:pt x="1142" y="1379"/>
                                    </a:lnTo>
                                    <a:lnTo>
                                      <a:pt x="1012" y="1360"/>
                                    </a:lnTo>
                                    <a:lnTo>
                                      <a:pt x="888" y="1339"/>
                                    </a:lnTo>
                                    <a:lnTo>
                                      <a:pt x="767" y="1314"/>
                                    </a:lnTo>
                                    <a:lnTo>
                                      <a:pt x="652" y="1286"/>
                                    </a:lnTo>
                                    <a:lnTo>
                                      <a:pt x="542" y="1258"/>
                                    </a:lnTo>
                                    <a:lnTo>
                                      <a:pt x="439" y="1227"/>
                                    </a:lnTo>
                                    <a:lnTo>
                                      <a:pt x="343" y="1195"/>
                                    </a:lnTo>
                                    <a:lnTo>
                                      <a:pt x="256" y="1161"/>
                                    </a:lnTo>
                                    <a:lnTo>
                                      <a:pt x="176" y="1124"/>
                                    </a:lnTo>
                                    <a:lnTo>
                                      <a:pt x="105" y="1087"/>
                                    </a:lnTo>
                                    <a:lnTo>
                                      <a:pt x="45" y="1049"/>
                                    </a:lnTo>
                                    <a:lnTo>
                                      <a:pt x="54" y="1099"/>
                                    </a:lnTo>
                                    <a:lnTo>
                                      <a:pt x="67" y="1146"/>
                                    </a:lnTo>
                                    <a:lnTo>
                                      <a:pt x="84" y="1193"/>
                                    </a:lnTo>
                                    <a:lnTo>
                                      <a:pt x="102" y="1239"/>
                                    </a:lnTo>
                                    <a:lnTo>
                                      <a:pt x="125" y="1284"/>
                                    </a:lnTo>
                                    <a:lnTo>
                                      <a:pt x="148" y="1326"/>
                                    </a:lnTo>
                                    <a:lnTo>
                                      <a:pt x="174" y="1368"/>
                                    </a:lnTo>
                                    <a:lnTo>
                                      <a:pt x="203" y="1408"/>
                                    </a:lnTo>
                                    <a:lnTo>
                                      <a:pt x="233" y="1448"/>
                                    </a:lnTo>
                                    <a:lnTo>
                                      <a:pt x="265" y="1486"/>
                                    </a:lnTo>
                                    <a:lnTo>
                                      <a:pt x="298" y="1522"/>
                                    </a:lnTo>
                                    <a:lnTo>
                                      <a:pt x="330" y="1556"/>
                                    </a:lnTo>
                                    <a:lnTo>
                                      <a:pt x="364" y="1590"/>
                                    </a:lnTo>
                                    <a:lnTo>
                                      <a:pt x="400" y="1622"/>
                                    </a:lnTo>
                                    <a:lnTo>
                                      <a:pt x="434" y="1653"/>
                                    </a:lnTo>
                                    <a:lnTo>
                                      <a:pt x="469" y="1682"/>
                                    </a:lnTo>
                                    <a:lnTo>
                                      <a:pt x="504" y="1709"/>
                                    </a:lnTo>
                                    <a:lnTo>
                                      <a:pt x="538" y="1734"/>
                                    </a:lnTo>
                                    <a:lnTo>
                                      <a:pt x="571" y="1759"/>
                                    </a:lnTo>
                                    <a:lnTo>
                                      <a:pt x="604" y="1782"/>
                                    </a:lnTo>
                                    <a:lnTo>
                                      <a:pt x="665" y="1822"/>
                                    </a:lnTo>
                                    <a:lnTo>
                                      <a:pt x="719" y="1855"/>
                                    </a:lnTo>
                                    <a:lnTo>
                                      <a:pt x="800" y="1901"/>
                                    </a:lnTo>
                                    <a:lnTo>
                                      <a:pt x="830" y="1915"/>
                                    </a:lnTo>
                                    <a:lnTo>
                                      <a:pt x="808" y="1950"/>
                                    </a:lnTo>
                                    <a:lnTo>
                                      <a:pt x="786" y="1983"/>
                                    </a:lnTo>
                                    <a:lnTo>
                                      <a:pt x="765" y="2015"/>
                                    </a:lnTo>
                                    <a:lnTo>
                                      <a:pt x="743" y="2045"/>
                                    </a:lnTo>
                                    <a:lnTo>
                                      <a:pt x="720" y="2074"/>
                                    </a:lnTo>
                                    <a:lnTo>
                                      <a:pt x="697" y="2101"/>
                                    </a:lnTo>
                                    <a:lnTo>
                                      <a:pt x="675" y="2129"/>
                                    </a:lnTo>
                                    <a:lnTo>
                                      <a:pt x="652" y="2153"/>
                                    </a:lnTo>
                                    <a:lnTo>
                                      <a:pt x="629" y="2178"/>
                                    </a:lnTo>
                                    <a:lnTo>
                                      <a:pt x="605" y="2202"/>
                                    </a:lnTo>
                                    <a:lnTo>
                                      <a:pt x="582" y="2226"/>
                                    </a:lnTo>
                                    <a:lnTo>
                                      <a:pt x="558" y="2248"/>
                                    </a:lnTo>
                                    <a:lnTo>
                                      <a:pt x="510" y="2291"/>
                                    </a:lnTo>
                                    <a:lnTo>
                                      <a:pt x="460" y="2332"/>
                                    </a:lnTo>
                                    <a:lnTo>
                                      <a:pt x="409" y="2372"/>
                                    </a:lnTo>
                                    <a:lnTo>
                                      <a:pt x="356" y="2411"/>
                                    </a:lnTo>
                                    <a:lnTo>
                                      <a:pt x="303" y="2452"/>
                                    </a:lnTo>
                                    <a:lnTo>
                                      <a:pt x="246" y="2494"/>
                                    </a:lnTo>
                                    <a:lnTo>
                                      <a:pt x="188" y="2539"/>
                                    </a:lnTo>
                                    <a:lnTo>
                                      <a:pt x="127" y="2584"/>
                                    </a:lnTo>
                                    <a:lnTo>
                                      <a:pt x="65" y="2633"/>
                                    </a:lnTo>
                                    <a:lnTo>
                                      <a:pt x="0" y="2687"/>
                                    </a:lnTo>
                                    <a:lnTo>
                                      <a:pt x="40" y="2687"/>
                                    </a:lnTo>
                                    <a:lnTo>
                                      <a:pt x="152" y="2684"/>
                                    </a:lnTo>
                                    <a:lnTo>
                                      <a:pt x="329" y="2680"/>
                                    </a:lnTo>
                                    <a:lnTo>
                                      <a:pt x="558" y="2672"/>
                                    </a:lnTo>
                                    <a:lnTo>
                                      <a:pt x="689" y="2667"/>
                                    </a:lnTo>
                                    <a:lnTo>
                                      <a:pt x="829" y="2659"/>
                                    </a:lnTo>
                                    <a:lnTo>
                                      <a:pt x="978" y="2651"/>
                                    </a:lnTo>
                                    <a:lnTo>
                                      <a:pt x="1134" y="2641"/>
                                    </a:lnTo>
                                    <a:lnTo>
                                      <a:pt x="1295" y="2628"/>
                                    </a:lnTo>
                                    <a:lnTo>
                                      <a:pt x="1461" y="2615"/>
                                    </a:lnTo>
                                    <a:lnTo>
                                      <a:pt x="1630" y="2597"/>
                                    </a:lnTo>
                                    <a:lnTo>
                                      <a:pt x="1802" y="2579"/>
                                    </a:lnTo>
                                    <a:lnTo>
                                      <a:pt x="1973" y="2558"/>
                                    </a:lnTo>
                                    <a:lnTo>
                                      <a:pt x="2145" y="2535"/>
                                    </a:lnTo>
                                    <a:lnTo>
                                      <a:pt x="2313" y="2508"/>
                                    </a:lnTo>
                                    <a:lnTo>
                                      <a:pt x="2480" y="2480"/>
                                    </a:lnTo>
                                    <a:lnTo>
                                      <a:pt x="2642" y="2448"/>
                                    </a:lnTo>
                                    <a:lnTo>
                                      <a:pt x="2798" y="2413"/>
                                    </a:lnTo>
                                    <a:lnTo>
                                      <a:pt x="2947" y="2374"/>
                                    </a:lnTo>
                                    <a:lnTo>
                                      <a:pt x="3088" y="2332"/>
                                    </a:lnTo>
                                    <a:lnTo>
                                      <a:pt x="3221" y="2286"/>
                                    </a:lnTo>
                                    <a:lnTo>
                                      <a:pt x="3342" y="2237"/>
                                    </a:lnTo>
                                    <a:lnTo>
                                      <a:pt x="3451" y="2184"/>
                                    </a:lnTo>
                                    <a:lnTo>
                                      <a:pt x="3548" y="2127"/>
                                    </a:lnTo>
                                    <a:lnTo>
                                      <a:pt x="3629" y="2066"/>
                                    </a:lnTo>
                                    <a:lnTo>
                                      <a:pt x="3696" y="1999"/>
                                    </a:lnTo>
                                    <a:lnTo>
                                      <a:pt x="3746" y="1930"/>
                                    </a:lnTo>
                                    <a:lnTo>
                                      <a:pt x="3776" y="1855"/>
                                    </a:lnTo>
                                    <a:lnTo>
                                      <a:pt x="3769" y="1736"/>
                                    </a:lnTo>
                                    <a:lnTo>
                                      <a:pt x="3772" y="1624"/>
                                    </a:lnTo>
                                    <a:lnTo>
                                      <a:pt x="3785" y="1518"/>
                                    </a:lnTo>
                                    <a:lnTo>
                                      <a:pt x="3807" y="1419"/>
                                    </a:lnTo>
                                    <a:lnTo>
                                      <a:pt x="3841" y="1326"/>
                                    </a:lnTo>
                                    <a:lnTo>
                                      <a:pt x="3883" y="1238"/>
                                    </a:lnTo>
                                    <a:lnTo>
                                      <a:pt x="3935" y="1157"/>
                                    </a:lnTo>
                                    <a:lnTo>
                                      <a:pt x="3997" y="1079"/>
                                    </a:lnTo>
                                    <a:lnTo>
                                      <a:pt x="4068" y="1007"/>
                                    </a:lnTo>
                                    <a:lnTo>
                                      <a:pt x="4147" y="941"/>
                                    </a:lnTo>
                                    <a:lnTo>
                                      <a:pt x="4236" y="879"/>
                                    </a:lnTo>
                                    <a:lnTo>
                                      <a:pt x="4336" y="821"/>
                                    </a:lnTo>
                                    <a:lnTo>
                                      <a:pt x="4442" y="768"/>
                                    </a:lnTo>
                                    <a:lnTo>
                                      <a:pt x="4558" y="718"/>
                                    </a:lnTo>
                                    <a:lnTo>
                                      <a:pt x="4683" y="671"/>
                                    </a:lnTo>
                                    <a:lnTo>
                                      <a:pt x="4816" y="629"/>
                                    </a:lnTo>
                                    <a:lnTo>
                                      <a:pt x="4958" y="590"/>
                                    </a:lnTo>
                                    <a:lnTo>
                                      <a:pt x="5107" y="553"/>
                                    </a:lnTo>
                                    <a:lnTo>
                                      <a:pt x="5265" y="520"/>
                                    </a:lnTo>
                                    <a:lnTo>
                                      <a:pt x="5430" y="489"/>
                                    </a:lnTo>
                                    <a:lnTo>
                                      <a:pt x="5604" y="460"/>
                                    </a:lnTo>
                                    <a:lnTo>
                                      <a:pt x="5786" y="434"/>
                                    </a:lnTo>
                                    <a:lnTo>
                                      <a:pt x="5975" y="409"/>
                                    </a:lnTo>
                                    <a:lnTo>
                                      <a:pt x="6173" y="387"/>
                                    </a:lnTo>
                                    <a:lnTo>
                                      <a:pt x="6377" y="366"/>
                                    </a:lnTo>
                                    <a:lnTo>
                                      <a:pt x="6587" y="345"/>
                                    </a:lnTo>
                                    <a:lnTo>
                                      <a:pt x="6806" y="326"/>
                                    </a:lnTo>
                                    <a:lnTo>
                                      <a:pt x="7033" y="307"/>
                                    </a:lnTo>
                                    <a:lnTo>
                                      <a:pt x="7504" y="271"/>
                                    </a:lnTo>
                                    <a:lnTo>
                                      <a:pt x="8004" y="2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" name="Freeform 1622"/>
                            <wps:cNvSpPr>
                              <a:spLocks noEditPoints="1"/>
                            </wps:cNvSpPr>
                            <wps:spPr bwMode="auto">
                              <a:xfrm rot="-1780813">
                                <a:off x="8074" y="1377"/>
                                <a:ext cx="1443" cy="1772"/>
                              </a:xfrm>
                              <a:custGeom>
                                <a:avLst/>
                                <a:gdLst>
                                  <a:gd name="T0" fmla="*/ 5021 w 7053"/>
                                  <a:gd name="T1" fmla="*/ 7055 h 7089"/>
                                  <a:gd name="T2" fmla="*/ 4475 w 7053"/>
                                  <a:gd name="T3" fmla="*/ 7089 h 7089"/>
                                  <a:gd name="T4" fmla="*/ 3943 w 7053"/>
                                  <a:gd name="T5" fmla="*/ 7043 h 7089"/>
                                  <a:gd name="T6" fmla="*/ 3429 w 7053"/>
                                  <a:gd name="T7" fmla="*/ 6921 h 7089"/>
                                  <a:gd name="T8" fmla="*/ 2934 w 7053"/>
                                  <a:gd name="T9" fmla="*/ 6732 h 7089"/>
                                  <a:gd name="T10" fmla="*/ 2463 w 7053"/>
                                  <a:gd name="T11" fmla="*/ 6482 h 7089"/>
                                  <a:gd name="T12" fmla="*/ 2016 w 7053"/>
                                  <a:gd name="T13" fmla="*/ 6180 h 7089"/>
                                  <a:gd name="T14" fmla="*/ 1600 w 7053"/>
                                  <a:gd name="T15" fmla="*/ 5830 h 7089"/>
                                  <a:gd name="T16" fmla="*/ 1260 w 7053"/>
                                  <a:gd name="T17" fmla="*/ 5492 h 7089"/>
                                  <a:gd name="T18" fmla="*/ 959 w 7053"/>
                                  <a:gd name="T19" fmla="*/ 5149 h 7089"/>
                                  <a:gd name="T20" fmla="*/ 686 w 7053"/>
                                  <a:gd name="T21" fmla="*/ 4787 h 7089"/>
                                  <a:gd name="T22" fmla="*/ 452 w 7053"/>
                                  <a:gd name="T23" fmla="*/ 4408 h 7089"/>
                                  <a:gd name="T24" fmla="*/ 258 w 7053"/>
                                  <a:gd name="T25" fmla="*/ 4009 h 7089"/>
                                  <a:gd name="T26" fmla="*/ 114 w 7053"/>
                                  <a:gd name="T27" fmla="*/ 3594 h 7089"/>
                                  <a:gd name="T28" fmla="*/ 27 w 7053"/>
                                  <a:gd name="T29" fmla="*/ 3159 h 7089"/>
                                  <a:gd name="T30" fmla="*/ 0 w 7053"/>
                                  <a:gd name="T31" fmla="*/ 2709 h 7089"/>
                                  <a:gd name="T32" fmla="*/ 182 w 7053"/>
                                  <a:gd name="T33" fmla="*/ 1763 h 7089"/>
                                  <a:gd name="T34" fmla="*/ 769 w 7053"/>
                                  <a:gd name="T35" fmla="*/ 895 h 7089"/>
                                  <a:gd name="T36" fmla="*/ 1652 w 7053"/>
                                  <a:gd name="T37" fmla="*/ 311 h 7089"/>
                                  <a:gd name="T38" fmla="*/ 2723 w 7053"/>
                                  <a:gd name="T39" fmla="*/ 25 h 7089"/>
                                  <a:gd name="T40" fmla="*/ 3870 w 7053"/>
                                  <a:gd name="T41" fmla="*/ 55 h 7089"/>
                                  <a:gd name="T42" fmla="*/ 4985 w 7053"/>
                                  <a:gd name="T43" fmla="*/ 417 h 7089"/>
                                  <a:gd name="T44" fmla="*/ 5956 w 7053"/>
                                  <a:gd name="T45" fmla="*/ 1124 h 7089"/>
                                  <a:gd name="T46" fmla="*/ 6674 w 7053"/>
                                  <a:gd name="T47" fmla="*/ 2193 h 7089"/>
                                  <a:gd name="T48" fmla="*/ 6966 w 7053"/>
                                  <a:gd name="T49" fmla="*/ 2954 h 7089"/>
                                  <a:gd name="T50" fmla="*/ 7053 w 7053"/>
                                  <a:gd name="T51" fmla="*/ 3563 h 7089"/>
                                  <a:gd name="T52" fmla="*/ 7006 w 7053"/>
                                  <a:gd name="T53" fmla="*/ 4190 h 7089"/>
                                  <a:gd name="T54" fmla="*/ 6849 w 7053"/>
                                  <a:gd name="T55" fmla="*/ 4812 h 7089"/>
                                  <a:gd name="T56" fmla="*/ 6601 w 7053"/>
                                  <a:gd name="T57" fmla="*/ 5413 h 7089"/>
                                  <a:gd name="T58" fmla="*/ 6285 w 7053"/>
                                  <a:gd name="T59" fmla="*/ 5971 h 7089"/>
                                  <a:gd name="T60" fmla="*/ 5922 w 7053"/>
                                  <a:gd name="T61" fmla="*/ 6468 h 7089"/>
                                  <a:gd name="T62" fmla="*/ 5534 w 7053"/>
                                  <a:gd name="T63" fmla="*/ 6882 h 7089"/>
                                  <a:gd name="T64" fmla="*/ 4962 w 7053"/>
                                  <a:gd name="T65" fmla="*/ 5774 h 7089"/>
                                  <a:gd name="T66" fmla="*/ 5560 w 7053"/>
                                  <a:gd name="T67" fmla="*/ 5001 h 7089"/>
                                  <a:gd name="T68" fmla="*/ 5917 w 7053"/>
                                  <a:gd name="T69" fmla="*/ 4169 h 7089"/>
                                  <a:gd name="T70" fmla="*/ 6077 w 7053"/>
                                  <a:gd name="T71" fmla="*/ 3330 h 7089"/>
                                  <a:gd name="T72" fmla="*/ 6078 w 7053"/>
                                  <a:gd name="T73" fmla="*/ 2532 h 7089"/>
                                  <a:gd name="T74" fmla="*/ 5963 w 7053"/>
                                  <a:gd name="T75" fmla="*/ 1826 h 7089"/>
                                  <a:gd name="T76" fmla="*/ 5769 w 7053"/>
                                  <a:gd name="T77" fmla="*/ 1262 h 7089"/>
                                  <a:gd name="T78" fmla="*/ 5540 w 7053"/>
                                  <a:gd name="T79" fmla="*/ 888 h 7089"/>
                                  <a:gd name="T80" fmla="*/ 5104 w 7053"/>
                                  <a:gd name="T81" fmla="*/ 643 h 7089"/>
                                  <a:gd name="T82" fmla="*/ 4405 w 7053"/>
                                  <a:gd name="T83" fmla="*/ 532 h 7089"/>
                                  <a:gd name="T84" fmla="*/ 3664 w 7053"/>
                                  <a:gd name="T85" fmla="*/ 635 h 7089"/>
                                  <a:gd name="T86" fmla="*/ 2927 w 7053"/>
                                  <a:gd name="T87" fmla="*/ 918 h 7089"/>
                                  <a:gd name="T88" fmla="*/ 2240 w 7053"/>
                                  <a:gd name="T89" fmla="*/ 1343 h 7089"/>
                                  <a:gd name="T90" fmla="*/ 1648 w 7053"/>
                                  <a:gd name="T91" fmla="*/ 1873 h 7089"/>
                                  <a:gd name="T92" fmla="*/ 1198 w 7053"/>
                                  <a:gd name="T93" fmla="*/ 2473 h 7089"/>
                                  <a:gd name="T94" fmla="*/ 934 w 7053"/>
                                  <a:gd name="T95" fmla="*/ 3108 h 7089"/>
                                  <a:gd name="T96" fmla="*/ 821 w 7053"/>
                                  <a:gd name="T97" fmla="*/ 3804 h 7089"/>
                                  <a:gd name="T98" fmla="*/ 820 w 7053"/>
                                  <a:gd name="T99" fmla="*/ 4501 h 7089"/>
                                  <a:gd name="T100" fmla="*/ 989 w 7053"/>
                                  <a:gd name="T101" fmla="*/ 5110 h 7089"/>
                                  <a:gd name="T102" fmla="*/ 1317 w 7053"/>
                                  <a:gd name="T103" fmla="*/ 5614 h 7089"/>
                                  <a:gd name="T104" fmla="*/ 1799 w 7053"/>
                                  <a:gd name="T105" fmla="*/ 5995 h 7089"/>
                                  <a:gd name="T106" fmla="*/ 2423 w 7053"/>
                                  <a:gd name="T107" fmla="*/ 6237 h 7089"/>
                                  <a:gd name="T108" fmla="*/ 3184 w 7053"/>
                                  <a:gd name="T109" fmla="*/ 6324 h 7089"/>
                                  <a:gd name="T110" fmla="*/ 4071 w 7053"/>
                                  <a:gd name="T111" fmla="*/ 6236 h 70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7053" h="7089">
                                    <a:moveTo>
                                      <a:pt x="5435" y="6971"/>
                                    </a:moveTo>
                                    <a:lnTo>
                                      <a:pt x="5297" y="7005"/>
                                    </a:lnTo>
                                    <a:lnTo>
                                      <a:pt x="5158" y="7032"/>
                                    </a:lnTo>
                                    <a:lnTo>
                                      <a:pt x="5021" y="7055"/>
                                    </a:lnTo>
                                    <a:lnTo>
                                      <a:pt x="4883" y="7072"/>
                                    </a:lnTo>
                                    <a:lnTo>
                                      <a:pt x="4746" y="7082"/>
                                    </a:lnTo>
                                    <a:lnTo>
                                      <a:pt x="4611" y="7089"/>
                                    </a:lnTo>
                                    <a:lnTo>
                                      <a:pt x="4475" y="7089"/>
                                    </a:lnTo>
                                    <a:lnTo>
                                      <a:pt x="4341" y="7085"/>
                                    </a:lnTo>
                                    <a:lnTo>
                                      <a:pt x="4208" y="7075"/>
                                    </a:lnTo>
                                    <a:lnTo>
                                      <a:pt x="4075" y="7061"/>
                                    </a:lnTo>
                                    <a:lnTo>
                                      <a:pt x="3943" y="7043"/>
                                    </a:lnTo>
                                    <a:lnTo>
                                      <a:pt x="3814" y="7019"/>
                                    </a:lnTo>
                                    <a:lnTo>
                                      <a:pt x="3684" y="6990"/>
                                    </a:lnTo>
                                    <a:lnTo>
                                      <a:pt x="3556" y="6958"/>
                                    </a:lnTo>
                                    <a:lnTo>
                                      <a:pt x="3429" y="6921"/>
                                    </a:lnTo>
                                    <a:lnTo>
                                      <a:pt x="3303" y="6880"/>
                                    </a:lnTo>
                                    <a:lnTo>
                                      <a:pt x="3179" y="6834"/>
                                    </a:lnTo>
                                    <a:lnTo>
                                      <a:pt x="3056" y="6785"/>
                                    </a:lnTo>
                                    <a:lnTo>
                                      <a:pt x="2934" y="6732"/>
                                    </a:lnTo>
                                    <a:lnTo>
                                      <a:pt x="2813" y="6675"/>
                                    </a:lnTo>
                                    <a:lnTo>
                                      <a:pt x="2696" y="6614"/>
                                    </a:lnTo>
                                    <a:lnTo>
                                      <a:pt x="2578" y="6550"/>
                                    </a:lnTo>
                                    <a:lnTo>
                                      <a:pt x="2463" y="6482"/>
                                    </a:lnTo>
                                    <a:lnTo>
                                      <a:pt x="2349" y="6411"/>
                                    </a:lnTo>
                                    <a:lnTo>
                                      <a:pt x="2236" y="6337"/>
                                    </a:lnTo>
                                    <a:lnTo>
                                      <a:pt x="2125" y="6260"/>
                                    </a:lnTo>
                                    <a:lnTo>
                                      <a:pt x="2016" y="6180"/>
                                    </a:lnTo>
                                    <a:lnTo>
                                      <a:pt x="1909" y="6096"/>
                                    </a:lnTo>
                                    <a:lnTo>
                                      <a:pt x="1804" y="6011"/>
                                    </a:lnTo>
                                    <a:lnTo>
                                      <a:pt x="1701" y="5922"/>
                                    </a:lnTo>
                                    <a:lnTo>
                                      <a:pt x="1600" y="5830"/>
                                    </a:lnTo>
                                    <a:lnTo>
                                      <a:pt x="1501" y="5736"/>
                                    </a:lnTo>
                                    <a:lnTo>
                                      <a:pt x="1419" y="5656"/>
                                    </a:lnTo>
                                    <a:lnTo>
                                      <a:pt x="1338" y="5575"/>
                                    </a:lnTo>
                                    <a:lnTo>
                                      <a:pt x="1260" y="5492"/>
                                    </a:lnTo>
                                    <a:lnTo>
                                      <a:pt x="1181" y="5408"/>
                                    </a:lnTo>
                                    <a:lnTo>
                                      <a:pt x="1105" y="5323"/>
                                    </a:lnTo>
                                    <a:lnTo>
                                      <a:pt x="1031" y="5237"/>
                                    </a:lnTo>
                                    <a:lnTo>
                                      <a:pt x="959" y="5149"/>
                                    </a:lnTo>
                                    <a:lnTo>
                                      <a:pt x="888" y="5061"/>
                                    </a:lnTo>
                                    <a:lnTo>
                                      <a:pt x="819" y="4971"/>
                                    </a:lnTo>
                                    <a:lnTo>
                                      <a:pt x="752" y="4880"/>
                                    </a:lnTo>
                                    <a:lnTo>
                                      <a:pt x="686" y="4787"/>
                                    </a:lnTo>
                                    <a:lnTo>
                                      <a:pt x="625" y="4694"/>
                                    </a:lnTo>
                                    <a:lnTo>
                                      <a:pt x="565" y="4600"/>
                                    </a:lnTo>
                                    <a:lnTo>
                                      <a:pt x="507" y="4504"/>
                                    </a:lnTo>
                                    <a:lnTo>
                                      <a:pt x="452" y="4408"/>
                                    </a:lnTo>
                                    <a:lnTo>
                                      <a:pt x="400" y="4311"/>
                                    </a:lnTo>
                                    <a:lnTo>
                                      <a:pt x="350" y="4211"/>
                                    </a:lnTo>
                                    <a:lnTo>
                                      <a:pt x="303" y="4112"/>
                                    </a:lnTo>
                                    <a:lnTo>
                                      <a:pt x="258" y="4009"/>
                                    </a:lnTo>
                                    <a:lnTo>
                                      <a:pt x="218" y="3907"/>
                                    </a:lnTo>
                                    <a:lnTo>
                                      <a:pt x="180" y="3804"/>
                                    </a:lnTo>
                                    <a:lnTo>
                                      <a:pt x="146" y="3699"/>
                                    </a:lnTo>
                                    <a:lnTo>
                                      <a:pt x="114" y="3594"/>
                                    </a:lnTo>
                                    <a:lnTo>
                                      <a:pt x="87" y="3487"/>
                                    </a:lnTo>
                                    <a:lnTo>
                                      <a:pt x="63" y="3379"/>
                                    </a:lnTo>
                                    <a:lnTo>
                                      <a:pt x="44" y="3269"/>
                                    </a:lnTo>
                                    <a:lnTo>
                                      <a:pt x="27" y="3159"/>
                                    </a:lnTo>
                                    <a:lnTo>
                                      <a:pt x="13" y="3048"/>
                                    </a:lnTo>
                                    <a:lnTo>
                                      <a:pt x="6" y="2937"/>
                                    </a:lnTo>
                                    <a:lnTo>
                                      <a:pt x="0" y="2823"/>
                                    </a:lnTo>
                                    <a:lnTo>
                                      <a:pt x="0" y="2709"/>
                                    </a:lnTo>
                                    <a:lnTo>
                                      <a:pt x="4" y="2592"/>
                                    </a:lnTo>
                                    <a:lnTo>
                                      <a:pt x="36" y="2300"/>
                                    </a:lnTo>
                                    <a:lnTo>
                                      <a:pt x="96" y="2024"/>
                                    </a:lnTo>
                                    <a:lnTo>
                                      <a:pt x="182" y="1763"/>
                                    </a:lnTo>
                                    <a:lnTo>
                                      <a:pt x="295" y="1521"/>
                                    </a:lnTo>
                                    <a:lnTo>
                                      <a:pt x="431" y="1294"/>
                                    </a:lnTo>
                                    <a:lnTo>
                                      <a:pt x="589" y="1086"/>
                                    </a:lnTo>
                                    <a:lnTo>
                                      <a:pt x="769" y="895"/>
                                    </a:lnTo>
                                    <a:lnTo>
                                      <a:pt x="965" y="722"/>
                                    </a:lnTo>
                                    <a:lnTo>
                                      <a:pt x="1180" y="566"/>
                                    </a:lnTo>
                                    <a:lnTo>
                                      <a:pt x="1409" y="429"/>
                                    </a:lnTo>
                                    <a:lnTo>
                                      <a:pt x="1652" y="311"/>
                                    </a:lnTo>
                                    <a:lnTo>
                                      <a:pt x="1906" y="210"/>
                                    </a:lnTo>
                                    <a:lnTo>
                                      <a:pt x="2171" y="130"/>
                                    </a:lnTo>
                                    <a:lnTo>
                                      <a:pt x="2443" y="67"/>
                                    </a:lnTo>
                                    <a:lnTo>
                                      <a:pt x="2723" y="25"/>
                                    </a:lnTo>
                                    <a:lnTo>
                                      <a:pt x="3007" y="3"/>
                                    </a:lnTo>
                                    <a:lnTo>
                                      <a:pt x="3294" y="0"/>
                                    </a:lnTo>
                                    <a:lnTo>
                                      <a:pt x="3582" y="17"/>
                                    </a:lnTo>
                                    <a:lnTo>
                                      <a:pt x="3870" y="55"/>
                                    </a:lnTo>
                                    <a:lnTo>
                                      <a:pt x="4157" y="114"/>
                                    </a:lnTo>
                                    <a:lnTo>
                                      <a:pt x="4438" y="194"/>
                                    </a:lnTo>
                                    <a:lnTo>
                                      <a:pt x="4716" y="295"/>
                                    </a:lnTo>
                                    <a:lnTo>
                                      <a:pt x="4985" y="417"/>
                                    </a:lnTo>
                                    <a:lnTo>
                                      <a:pt x="5246" y="561"/>
                                    </a:lnTo>
                                    <a:lnTo>
                                      <a:pt x="5496" y="726"/>
                                    </a:lnTo>
                                    <a:lnTo>
                                      <a:pt x="5733" y="913"/>
                                    </a:lnTo>
                                    <a:lnTo>
                                      <a:pt x="5956" y="1124"/>
                                    </a:lnTo>
                                    <a:lnTo>
                                      <a:pt x="6163" y="1357"/>
                                    </a:lnTo>
                                    <a:lnTo>
                                      <a:pt x="6353" y="1613"/>
                                    </a:lnTo>
                                    <a:lnTo>
                                      <a:pt x="6525" y="1890"/>
                                    </a:lnTo>
                                    <a:lnTo>
                                      <a:pt x="6674" y="2193"/>
                                    </a:lnTo>
                                    <a:lnTo>
                                      <a:pt x="6801" y="2518"/>
                                    </a:lnTo>
                                    <a:lnTo>
                                      <a:pt x="6866" y="2660"/>
                                    </a:lnTo>
                                    <a:lnTo>
                                      <a:pt x="6921" y="2806"/>
                                    </a:lnTo>
                                    <a:lnTo>
                                      <a:pt x="6966" y="2954"/>
                                    </a:lnTo>
                                    <a:lnTo>
                                      <a:pt x="7001" y="3103"/>
                                    </a:lnTo>
                                    <a:lnTo>
                                      <a:pt x="7027" y="3255"/>
                                    </a:lnTo>
                                    <a:lnTo>
                                      <a:pt x="7044" y="3408"/>
                                    </a:lnTo>
                                    <a:lnTo>
                                      <a:pt x="7053" y="3563"/>
                                    </a:lnTo>
                                    <a:lnTo>
                                      <a:pt x="7053" y="3719"/>
                                    </a:lnTo>
                                    <a:lnTo>
                                      <a:pt x="7046" y="3876"/>
                                    </a:lnTo>
                                    <a:lnTo>
                                      <a:pt x="7030" y="4033"/>
                                    </a:lnTo>
                                    <a:lnTo>
                                      <a:pt x="7006" y="4190"/>
                                    </a:lnTo>
                                    <a:lnTo>
                                      <a:pt x="6976" y="4346"/>
                                    </a:lnTo>
                                    <a:lnTo>
                                      <a:pt x="6941" y="4503"/>
                                    </a:lnTo>
                                    <a:lnTo>
                                      <a:pt x="6898" y="4658"/>
                                    </a:lnTo>
                                    <a:lnTo>
                                      <a:pt x="6849" y="4812"/>
                                    </a:lnTo>
                                    <a:lnTo>
                                      <a:pt x="6794" y="4965"/>
                                    </a:lnTo>
                                    <a:lnTo>
                                      <a:pt x="6734" y="5116"/>
                                    </a:lnTo>
                                    <a:lnTo>
                                      <a:pt x="6670" y="5265"/>
                                    </a:lnTo>
                                    <a:lnTo>
                                      <a:pt x="6601" y="5413"/>
                                    </a:lnTo>
                                    <a:lnTo>
                                      <a:pt x="6527" y="5557"/>
                                    </a:lnTo>
                                    <a:lnTo>
                                      <a:pt x="6450" y="5699"/>
                                    </a:lnTo>
                                    <a:lnTo>
                                      <a:pt x="6369" y="5836"/>
                                    </a:lnTo>
                                    <a:lnTo>
                                      <a:pt x="6285" y="5971"/>
                                    </a:lnTo>
                                    <a:lnTo>
                                      <a:pt x="6197" y="6101"/>
                                    </a:lnTo>
                                    <a:lnTo>
                                      <a:pt x="6108" y="6228"/>
                                    </a:lnTo>
                                    <a:lnTo>
                                      <a:pt x="6015" y="6350"/>
                                    </a:lnTo>
                                    <a:lnTo>
                                      <a:pt x="5922" y="6468"/>
                                    </a:lnTo>
                                    <a:lnTo>
                                      <a:pt x="5827" y="6579"/>
                                    </a:lnTo>
                                    <a:lnTo>
                                      <a:pt x="5730" y="6686"/>
                                    </a:lnTo>
                                    <a:lnTo>
                                      <a:pt x="5632" y="6787"/>
                                    </a:lnTo>
                                    <a:lnTo>
                                      <a:pt x="5534" y="6882"/>
                                    </a:lnTo>
                                    <a:lnTo>
                                      <a:pt x="5435" y="6971"/>
                                    </a:lnTo>
                                    <a:close/>
                                    <a:moveTo>
                                      <a:pt x="4560" y="6122"/>
                                    </a:moveTo>
                                    <a:lnTo>
                                      <a:pt x="4769" y="5952"/>
                                    </a:lnTo>
                                    <a:lnTo>
                                      <a:pt x="4962" y="5774"/>
                                    </a:lnTo>
                                    <a:lnTo>
                                      <a:pt x="5136" y="5588"/>
                                    </a:lnTo>
                                    <a:lnTo>
                                      <a:pt x="5293" y="5398"/>
                                    </a:lnTo>
                                    <a:lnTo>
                                      <a:pt x="5434" y="5201"/>
                                    </a:lnTo>
                                    <a:lnTo>
                                      <a:pt x="5560" y="5001"/>
                                    </a:lnTo>
                                    <a:lnTo>
                                      <a:pt x="5670" y="4797"/>
                                    </a:lnTo>
                                    <a:lnTo>
                                      <a:pt x="5765" y="4588"/>
                                    </a:lnTo>
                                    <a:lnTo>
                                      <a:pt x="5848" y="4380"/>
                                    </a:lnTo>
                                    <a:lnTo>
                                      <a:pt x="5917" y="4169"/>
                                    </a:lnTo>
                                    <a:lnTo>
                                      <a:pt x="5975" y="3958"/>
                                    </a:lnTo>
                                    <a:lnTo>
                                      <a:pt x="6019" y="3747"/>
                                    </a:lnTo>
                                    <a:lnTo>
                                      <a:pt x="6053" y="3538"/>
                                    </a:lnTo>
                                    <a:lnTo>
                                      <a:pt x="6077" y="3330"/>
                                    </a:lnTo>
                                    <a:lnTo>
                                      <a:pt x="6091" y="3124"/>
                                    </a:lnTo>
                                    <a:lnTo>
                                      <a:pt x="6095" y="2922"/>
                                    </a:lnTo>
                                    <a:lnTo>
                                      <a:pt x="6091" y="2725"/>
                                    </a:lnTo>
                                    <a:lnTo>
                                      <a:pt x="6078" y="2532"/>
                                    </a:lnTo>
                                    <a:lnTo>
                                      <a:pt x="6059" y="2345"/>
                                    </a:lnTo>
                                    <a:lnTo>
                                      <a:pt x="6032" y="2164"/>
                                    </a:lnTo>
                                    <a:lnTo>
                                      <a:pt x="6001" y="1991"/>
                                    </a:lnTo>
                                    <a:lnTo>
                                      <a:pt x="5963" y="1826"/>
                                    </a:lnTo>
                                    <a:lnTo>
                                      <a:pt x="5920" y="1669"/>
                                    </a:lnTo>
                                    <a:lnTo>
                                      <a:pt x="5873" y="1522"/>
                                    </a:lnTo>
                                    <a:lnTo>
                                      <a:pt x="5823" y="1386"/>
                                    </a:lnTo>
                                    <a:lnTo>
                                      <a:pt x="5769" y="1262"/>
                                    </a:lnTo>
                                    <a:lnTo>
                                      <a:pt x="5714" y="1148"/>
                                    </a:lnTo>
                                    <a:lnTo>
                                      <a:pt x="5657" y="1048"/>
                                    </a:lnTo>
                                    <a:lnTo>
                                      <a:pt x="5599" y="962"/>
                                    </a:lnTo>
                                    <a:lnTo>
                                      <a:pt x="5540" y="888"/>
                                    </a:lnTo>
                                    <a:lnTo>
                                      <a:pt x="5481" y="832"/>
                                    </a:lnTo>
                                    <a:lnTo>
                                      <a:pt x="5425" y="790"/>
                                    </a:lnTo>
                                    <a:lnTo>
                                      <a:pt x="5268" y="709"/>
                                    </a:lnTo>
                                    <a:lnTo>
                                      <a:pt x="5104" y="643"/>
                                    </a:lnTo>
                                    <a:lnTo>
                                      <a:pt x="4937" y="594"/>
                                    </a:lnTo>
                                    <a:lnTo>
                                      <a:pt x="4763" y="558"/>
                                    </a:lnTo>
                                    <a:lnTo>
                                      <a:pt x="4586" y="539"/>
                                    </a:lnTo>
                                    <a:lnTo>
                                      <a:pt x="4405" y="532"/>
                                    </a:lnTo>
                                    <a:lnTo>
                                      <a:pt x="4222" y="540"/>
                                    </a:lnTo>
                                    <a:lnTo>
                                      <a:pt x="4037" y="559"/>
                                    </a:lnTo>
                                    <a:lnTo>
                                      <a:pt x="3852" y="592"/>
                                    </a:lnTo>
                                    <a:lnTo>
                                      <a:pt x="3664" y="635"/>
                                    </a:lnTo>
                                    <a:lnTo>
                                      <a:pt x="3478" y="692"/>
                                    </a:lnTo>
                                    <a:lnTo>
                                      <a:pt x="3293" y="757"/>
                                    </a:lnTo>
                                    <a:lnTo>
                                      <a:pt x="3109" y="833"/>
                                    </a:lnTo>
                                    <a:lnTo>
                                      <a:pt x="2927" y="918"/>
                                    </a:lnTo>
                                    <a:lnTo>
                                      <a:pt x="2749" y="1013"/>
                                    </a:lnTo>
                                    <a:lnTo>
                                      <a:pt x="2575" y="1115"/>
                                    </a:lnTo>
                                    <a:lnTo>
                                      <a:pt x="2405" y="1225"/>
                                    </a:lnTo>
                                    <a:lnTo>
                                      <a:pt x="2240" y="1343"/>
                                    </a:lnTo>
                                    <a:lnTo>
                                      <a:pt x="2082" y="1467"/>
                                    </a:lnTo>
                                    <a:lnTo>
                                      <a:pt x="1930" y="1597"/>
                                    </a:lnTo>
                                    <a:lnTo>
                                      <a:pt x="1786" y="1733"/>
                                    </a:lnTo>
                                    <a:lnTo>
                                      <a:pt x="1648" y="1873"/>
                                    </a:lnTo>
                                    <a:lnTo>
                                      <a:pt x="1521" y="2019"/>
                                    </a:lnTo>
                                    <a:lnTo>
                                      <a:pt x="1404" y="2167"/>
                                    </a:lnTo>
                                    <a:lnTo>
                                      <a:pt x="1295" y="2318"/>
                                    </a:lnTo>
                                    <a:lnTo>
                                      <a:pt x="1198" y="2473"/>
                                    </a:lnTo>
                                    <a:lnTo>
                                      <a:pt x="1113" y="2630"/>
                                    </a:lnTo>
                                    <a:lnTo>
                                      <a:pt x="1040" y="2789"/>
                                    </a:lnTo>
                                    <a:lnTo>
                                      <a:pt x="981" y="2948"/>
                                    </a:lnTo>
                                    <a:lnTo>
                                      <a:pt x="934" y="3108"/>
                                    </a:lnTo>
                                    <a:lnTo>
                                      <a:pt x="902" y="3268"/>
                                    </a:lnTo>
                                    <a:lnTo>
                                      <a:pt x="887" y="3427"/>
                                    </a:lnTo>
                                    <a:lnTo>
                                      <a:pt x="847" y="3616"/>
                                    </a:lnTo>
                                    <a:lnTo>
                                      <a:pt x="821" y="3804"/>
                                    </a:lnTo>
                                    <a:lnTo>
                                      <a:pt x="804" y="3984"/>
                                    </a:lnTo>
                                    <a:lnTo>
                                      <a:pt x="799" y="4161"/>
                                    </a:lnTo>
                                    <a:lnTo>
                                      <a:pt x="804" y="4334"/>
                                    </a:lnTo>
                                    <a:lnTo>
                                      <a:pt x="820" y="4501"/>
                                    </a:lnTo>
                                    <a:lnTo>
                                      <a:pt x="847" y="4662"/>
                                    </a:lnTo>
                                    <a:lnTo>
                                      <a:pt x="884" y="4817"/>
                                    </a:lnTo>
                                    <a:lnTo>
                                      <a:pt x="931" y="4967"/>
                                    </a:lnTo>
                                    <a:lnTo>
                                      <a:pt x="989" y="5110"/>
                                    </a:lnTo>
                                    <a:lnTo>
                                      <a:pt x="1057" y="5246"/>
                                    </a:lnTo>
                                    <a:lnTo>
                                      <a:pt x="1134" y="5375"/>
                                    </a:lnTo>
                                    <a:lnTo>
                                      <a:pt x="1220" y="5499"/>
                                    </a:lnTo>
                                    <a:lnTo>
                                      <a:pt x="1317" y="5614"/>
                                    </a:lnTo>
                                    <a:lnTo>
                                      <a:pt x="1423" y="5721"/>
                                    </a:lnTo>
                                    <a:lnTo>
                                      <a:pt x="1540" y="5821"/>
                                    </a:lnTo>
                                    <a:lnTo>
                                      <a:pt x="1664" y="5912"/>
                                    </a:lnTo>
                                    <a:lnTo>
                                      <a:pt x="1799" y="5995"/>
                                    </a:lnTo>
                                    <a:lnTo>
                                      <a:pt x="1942" y="6070"/>
                                    </a:lnTo>
                                    <a:lnTo>
                                      <a:pt x="2094" y="6135"/>
                                    </a:lnTo>
                                    <a:lnTo>
                                      <a:pt x="2255" y="6191"/>
                                    </a:lnTo>
                                    <a:lnTo>
                                      <a:pt x="2423" y="6237"/>
                                    </a:lnTo>
                                    <a:lnTo>
                                      <a:pt x="2601" y="6275"/>
                                    </a:lnTo>
                                    <a:lnTo>
                                      <a:pt x="2787" y="6301"/>
                                    </a:lnTo>
                                    <a:lnTo>
                                      <a:pt x="2981" y="6318"/>
                                    </a:lnTo>
                                    <a:lnTo>
                                      <a:pt x="3184" y="6324"/>
                                    </a:lnTo>
                                    <a:lnTo>
                                      <a:pt x="3395" y="6318"/>
                                    </a:lnTo>
                                    <a:lnTo>
                                      <a:pt x="3612" y="6303"/>
                                    </a:lnTo>
                                    <a:lnTo>
                                      <a:pt x="3838" y="6275"/>
                                    </a:lnTo>
                                    <a:lnTo>
                                      <a:pt x="4071" y="6236"/>
                                    </a:lnTo>
                                    <a:lnTo>
                                      <a:pt x="4312" y="6185"/>
                                    </a:lnTo>
                                    <a:lnTo>
                                      <a:pt x="4560" y="6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" name="Freeform 16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858" y="700"/>
                                <a:ext cx="1665" cy="1777"/>
                              </a:xfrm>
                              <a:custGeom>
                                <a:avLst/>
                                <a:gdLst>
                                  <a:gd name="T0" fmla="*/ 2318 w 6662"/>
                                  <a:gd name="T1" fmla="*/ 6504 h 7108"/>
                                  <a:gd name="T2" fmla="*/ 3305 w 6662"/>
                                  <a:gd name="T3" fmla="*/ 6337 h 7108"/>
                                  <a:gd name="T4" fmla="*/ 4164 w 6662"/>
                                  <a:gd name="T5" fmla="*/ 5969 h 7108"/>
                                  <a:gd name="T6" fmla="*/ 4879 w 6662"/>
                                  <a:gd name="T7" fmla="*/ 5443 h 7108"/>
                                  <a:gd name="T8" fmla="*/ 5406 w 6662"/>
                                  <a:gd name="T9" fmla="*/ 4841 h 7108"/>
                                  <a:gd name="T10" fmla="*/ 5779 w 6662"/>
                                  <a:gd name="T11" fmla="*/ 4174 h 7108"/>
                                  <a:gd name="T12" fmla="*/ 5983 w 6662"/>
                                  <a:gd name="T13" fmla="*/ 3518 h 7108"/>
                                  <a:gd name="T14" fmla="*/ 6031 w 6662"/>
                                  <a:gd name="T15" fmla="*/ 3164 h 7108"/>
                                  <a:gd name="T16" fmla="*/ 6034 w 6662"/>
                                  <a:gd name="T17" fmla="*/ 2813 h 7108"/>
                                  <a:gd name="T18" fmla="*/ 5974 w 6662"/>
                                  <a:gd name="T19" fmla="*/ 2396 h 7108"/>
                                  <a:gd name="T20" fmla="*/ 5815 w 6662"/>
                                  <a:gd name="T21" fmla="*/ 1970 h 7108"/>
                                  <a:gd name="T22" fmla="*/ 5554 w 6662"/>
                                  <a:gd name="T23" fmla="*/ 1608 h 7108"/>
                                  <a:gd name="T24" fmla="*/ 5186 w 6662"/>
                                  <a:gd name="T25" fmla="*/ 1331 h 7108"/>
                                  <a:gd name="T26" fmla="*/ 4807 w 6662"/>
                                  <a:gd name="T27" fmla="*/ 1115 h 7108"/>
                                  <a:gd name="T28" fmla="*/ 4399 w 6662"/>
                                  <a:gd name="T29" fmla="*/ 922 h 7108"/>
                                  <a:gd name="T30" fmla="*/ 3861 w 6662"/>
                                  <a:gd name="T31" fmla="*/ 747 h 7108"/>
                                  <a:gd name="T32" fmla="*/ 3238 w 6662"/>
                                  <a:gd name="T33" fmla="*/ 629 h 7108"/>
                                  <a:gd name="T34" fmla="*/ 2551 w 6662"/>
                                  <a:gd name="T35" fmla="*/ 606 h 7108"/>
                                  <a:gd name="T36" fmla="*/ 2200 w 6662"/>
                                  <a:gd name="T37" fmla="*/ 654 h 7108"/>
                                  <a:gd name="T38" fmla="*/ 1865 w 6662"/>
                                  <a:gd name="T39" fmla="*/ 749 h 7108"/>
                                  <a:gd name="T40" fmla="*/ 1554 w 6662"/>
                                  <a:gd name="T41" fmla="*/ 900 h 7108"/>
                                  <a:gd name="T42" fmla="*/ 1274 w 6662"/>
                                  <a:gd name="T43" fmla="*/ 1112 h 7108"/>
                                  <a:gd name="T44" fmla="*/ 1034 w 6662"/>
                                  <a:gd name="T45" fmla="*/ 1392 h 7108"/>
                                  <a:gd name="T46" fmla="*/ 842 w 6662"/>
                                  <a:gd name="T47" fmla="*/ 1747 h 7108"/>
                                  <a:gd name="T48" fmla="*/ 704 w 6662"/>
                                  <a:gd name="T49" fmla="*/ 2183 h 7108"/>
                                  <a:gd name="T50" fmla="*/ 622 w 6662"/>
                                  <a:gd name="T51" fmla="*/ 2946 h 7108"/>
                                  <a:gd name="T52" fmla="*/ 690 w 6662"/>
                                  <a:gd name="T53" fmla="*/ 3900 h 7108"/>
                                  <a:gd name="T54" fmla="*/ 928 w 6662"/>
                                  <a:gd name="T55" fmla="*/ 5063 h 7108"/>
                                  <a:gd name="T56" fmla="*/ 1360 w 6662"/>
                                  <a:gd name="T57" fmla="*/ 6453 h 7108"/>
                                  <a:gd name="T58" fmla="*/ 4911 w 6662"/>
                                  <a:gd name="T59" fmla="*/ 6487 h 7108"/>
                                  <a:gd name="T60" fmla="*/ 3990 w 6662"/>
                                  <a:gd name="T61" fmla="*/ 6913 h 7108"/>
                                  <a:gd name="T62" fmla="*/ 2911 w 6662"/>
                                  <a:gd name="T63" fmla="*/ 7103 h 7108"/>
                                  <a:gd name="T64" fmla="*/ 1696 w 6662"/>
                                  <a:gd name="T65" fmla="*/ 7005 h 7108"/>
                                  <a:gd name="T66" fmla="*/ 563 w 6662"/>
                                  <a:gd name="T67" fmla="*/ 5362 h 7108"/>
                                  <a:gd name="T68" fmla="*/ 179 w 6662"/>
                                  <a:gd name="T69" fmla="*/ 3953 h 7108"/>
                                  <a:gd name="T70" fmla="*/ 12 w 6662"/>
                                  <a:gd name="T71" fmla="*/ 2799 h 7108"/>
                                  <a:gd name="T72" fmla="*/ 33 w 6662"/>
                                  <a:gd name="T73" fmla="*/ 1881 h 7108"/>
                                  <a:gd name="T74" fmla="*/ 161 w 6662"/>
                                  <a:gd name="T75" fmla="*/ 1308 h 7108"/>
                                  <a:gd name="T76" fmla="*/ 334 w 6662"/>
                                  <a:gd name="T77" fmla="*/ 922 h 7108"/>
                                  <a:gd name="T78" fmla="*/ 559 w 6662"/>
                                  <a:gd name="T79" fmla="*/ 613 h 7108"/>
                                  <a:gd name="T80" fmla="*/ 827 w 6662"/>
                                  <a:gd name="T81" fmla="*/ 375 h 7108"/>
                                  <a:gd name="T82" fmla="*/ 1130 w 6662"/>
                                  <a:gd name="T83" fmla="*/ 202 h 7108"/>
                                  <a:gd name="T84" fmla="*/ 1459 w 6662"/>
                                  <a:gd name="T85" fmla="*/ 85 h 7108"/>
                                  <a:gd name="T86" fmla="*/ 1808 w 6662"/>
                                  <a:gd name="T87" fmla="*/ 20 h 7108"/>
                                  <a:gd name="T88" fmla="*/ 2382 w 6662"/>
                                  <a:gd name="T89" fmla="*/ 7 h 7108"/>
                                  <a:gd name="T90" fmla="*/ 3025 w 6662"/>
                                  <a:gd name="T91" fmla="*/ 100 h 7108"/>
                                  <a:gd name="T92" fmla="*/ 3622 w 6662"/>
                                  <a:gd name="T93" fmla="*/ 270 h 7108"/>
                                  <a:gd name="T94" fmla="*/ 4126 w 6662"/>
                                  <a:gd name="T95" fmla="*/ 481 h 7108"/>
                                  <a:gd name="T96" fmla="*/ 4580 w 6662"/>
                                  <a:gd name="T97" fmla="*/ 720 h 7108"/>
                                  <a:gd name="T98" fmla="*/ 5465 w 6662"/>
                                  <a:gd name="T99" fmla="*/ 1240 h 7108"/>
                                  <a:gd name="T100" fmla="*/ 6097 w 6662"/>
                                  <a:gd name="T101" fmla="*/ 1876 h 7108"/>
                                  <a:gd name="T102" fmla="*/ 6490 w 6662"/>
                                  <a:gd name="T103" fmla="*/ 2595 h 7108"/>
                                  <a:gd name="T104" fmla="*/ 6651 w 6662"/>
                                  <a:gd name="T105" fmla="*/ 3312 h 7108"/>
                                  <a:gd name="T106" fmla="*/ 6659 w 6662"/>
                                  <a:gd name="T107" fmla="*/ 3663 h 7108"/>
                                  <a:gd name="T108" fmla="*/ 6622 w 6662"/>
                                  <a:gd name="T109" fmla="*/ 4018 h 7108"/>
                                  <a:gd name="T110" fmla="*/ 6469 w 6662"/>
                                  <a:gd name="T111" fmla="*/ 4593 h 7108"/>
                                  <a:gd name="T112" fmla="*/ 6134 w 6662"/>
                                  <a:gd name="T113" fmla="*/ 5273 h 7108"/>
                                  <a:gd name="T114" fmla="*/ 5647 w 6662"/>
                                  <a:gd name="T115" fmla="*/ 5893 h 7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6662" h="7108">
                                    <a:moveTo>
                                      <a:pt x="1360" y="6453"/>
                                    </a:moveTo>
                                    <a:lnTo>
                                      <a:pt x="1501" y="6473"/>
                                    </a:lnTo>
                                    <a:lnTo>
                                      <a:pt x="1641" y="6489"/>
                                    </a:lnTo>
                                    <a:lnTo>
                                      <a:pt x="1780" y="6499"/>
                                    </a:lnTo>
                                    <a:lnTo>
                                      <a:pt x="1918" y="6507"/>
                                    </a:lnTo>
                                    <a:lnTo>
                                      <a:pt x="2052" y="6509"/>
                                    </a:lnTo>
                                    <a:lnTo>
                                      <a:pt x="2186" y="6508"/>
                                    </a:lnTo>
                                    <a:lnTo>
                                      <a:pt x="2318" y="6504"/>
                                    </a:lnTo>
                                    <a:lnTo>
                                      <a:pt x="2448" y="6495"/>
                                    </a:lnTo>
                                    <a:lnTo>
                                      <a:pt x="2576" y="6483"/>
                                    </a:lnTo>
                                    <a:lnTo>
                                      <a:pt x="2702" y="6466"/>
                                    </a:lnTo>
                                    <a:lnTo>
                                      <a:pt x="2827" y="6448"/>
                                    </a:lnTo>
                                    <a:lnTo>
                                      <a:pt x="2949" y="6424"/>
                                    </a:lnTo>
                                    <a:lnTo>
                                      <a:pt x="3070" y="6398"/>
                                    </a:lnTo>
                                    <a:lnTo>
                                      <a:pt x="3189" y="6369"/>
                                    </a:lnTo>
                                    <a:lnTo>
                                      <a:pt x="3305" y="6337"/>
                                    </a:lnTo>
                                    <a:lnTo>
                                      <a:pt x="3420" y="6300"/>
                                    </a:lnTo>
                                    <a:lnTo>
                                      <a:pt x="3533" y="6262"/>
                                    </a:lnTo>
                                    <a:lnTo>
                                      <a:pt x="3643" y="6220"/>
                                    </a:lnTo>
                                    <a:lnTo>
                                      <a:pt x="3752" y="6175"/>
                                    </a:lnTo>
                                    <a:lnTo>
                                      <a:pt x="3858" y="6128"/>
                                    </a:lnTo>
                                    <a:lnTo>
                                      <a:pt x="3962" y="6077"/>
                                    </a:lnTo>
                                    <a:lnTo>
                                      <a:pt x="4064" y="6025"/>
                                    </a:lnTo>
                                    <a:lnTo>
                                      <a:pt x="4164" y="5969"/>
                                    </a:lnTo>
                                    <a:lnTo>
                                      <a:pt x="4261" y="5911"/>
                                    </a:lnTo>
                                    <a:lnTo>
                                      <a:pt x="4356" y="5851"/>
                                    </a:lnTo>
                                    <a:lnTo>
                                      <a:pt x="4449" y="5788"/>
                                    </a:lnTo>
                                    <a:lnTo>
                                      <a:pt x="4540" y="5724"/>
                                    </a:lnTo>
                                    <a:lnTo>
                                      <a:pt x="4629" y="5657"/>
                                    </a:lnTo>
                                    <a:lnTo>
                                      <a:pt x="4714" y="5587"/>
                                    </a:lnTo>
                                    <a:lnTo>
                                      <a:pt x="4797" y="5517"/>
                                    </a:lnTo>
                                    <a:lnTo>
                                      <a:pt x="4879" y="5443"/>
                                    </a:lnTo>
                                    <a:lnTo>
                                      <a:pt x="4957" y="5369"/>
                                    </a:lnTo>
                                    <a:lnTo>
                                      <a:pt x="5028" y="5297"/>
                                    </a:lnTo>
                                    <a:lnTo>
                                      <a:pt x="5097" y="5225"/>
                                    </a:lnTo>
                                    <a:lnTo>
                                      <a:pt x="5163" y="5150"/>
                                    </a:lnTo>
                                    <a:lnTo>
                                      <a:pt x="5227" y="5075"/>
                                    </a:lnTo>
                                    <a:lnTo>
                                      <a:pt x="5290" y="4998"/>
                                    </a:lnTo>
                                    <a:lnTo>
                                      <a:pt x="5349" y="4919"/>
                                    </a:lnTo>
                                    <a:lnTo>
                                      <a:pt x="5406" y="4841"/>
                                    </a:lnTo>
                                    <a:lnTo>
                                      <a:pt x="5461" y="4761"/>
                                    </a:lnTo>
                                    <a:lnTo>
                                      <a:pt x="5513" y="4680"/>
                                    </a:lnTo>
                                    <a:lnTo>
                                      <a:pt x="5565" y="4597"/>
                                    </a:lnTo>
                                    <a:lnTo>
                                      <a:pt x="5612" y="4515"/>
                                    </a:lnTo>
                                    <a:lnTo>
                                      <a:pt x="5657" y="4431"/>
                                    </a:lnTo>
                                    <a:lnTo>
                                      <a:pt x="5701" y="4346"/>
                                    </a:lnTo>
                                    <a:lnTo>
                                      <a:pt x="5741" y="4261"/>
                                    </a:lnTo>
                                    <a:lnTo>
                                      <a:pt x="5779" y="4174"/>
                                    </a:lnTo>
                                    <a:lnTo>
                                      <a:pt x="5816" y="4088"/>
                                    </a:lnTo>
                                    <a:lnTo>
                                      <a:pt x="5849" y="4001"/>
                                    </a:lnTo>
                                    <a:lnTo>
                                      <a:pt x="5879" y="3914"/>
                                    </a:lnTo>
                                    <a:lnTo>
                                      <a:pt x="5906" y="3827"/>
                                    </a:lnTo>
                                    <a:lnTo>
                                      <a:pt x="5932" y="3739"/>
                                    </a:lnTo>
                                    <a:lnTo>
                                      <a:pt x="5955" y="3650"/>
                                    </a:lnTo>
                                    <a:lnTo>
                                      <a:pt x="5974" y="3563"/>
                                    </a:lnTo>
                                    <a:lnTo>
                                      <a:pt x="5983" y="3518"/>
                                    </a:lnTo>
                                    <a:lnTo>
                                      <a:pt x="5991" y="3473"/>
                                    </a:lnTo>
                                    <a:lnTo>
                                      <a:pt x="5999" y="3430"/>
                                    </a:lnTo>
                                    <a:lnTo>
                                      <a:pt x="6007" y="3386"/>
                                    </a:lnTo>
                                    <a:lnTo>
                                      <a:pt x="6012" y="3341"/>
                                    </a:lnTo>
                                    <a:lnTo>
                                      <a:pt x="6019" y="3297"/>
                                    </a:lnTo>
                                    <a:lnTo>
                                      <a:pt x="6023" y="3253"/>
                                    </a:lnTo>
                                    <a:lnTo>
                                      <a:pt x="6028" y="3209"/>
                                    </a:lnTo>
                                    <a:lnTo>
                                      <a:pt x="6031" y="3164"/>
                                    </a:lnTo>
                                    <a:lnTo>
                                      <a:pt x="6034" y="3121"/>
                                    </a:lnTo>
                                    <a:lnTo>
                                      <a:pt x="6036" y="3077"/>
                                    </a:lnTo>
                                    <a:lnTo>
                                      <a:pt x="6037" y="3032"/>
                                    </a:lnTo>
                                    <a:lnTo>
                                      <a:pt x="6038" y="2989"/>
                                    </a:lnTo>
                                    <a:lnTo>
                                      <a:pt x="6038" y="2944"/>
                                    </a:lnTo>
                                    <a:lnTo>
                                      <a:pt x="6037" y="2901"/>
                                    </a:lnTo>
                                    <a:lnTo>
                                      <a:pt x="6036" y="2858"/>
                                    </a:lnTo>
                                    <a:lnTo>
                                      <a:pt x="6034" y="2813"/>
                                    </a:lnTo>
                                    <a:lnTo>
                                      <a:pt x="6032" y="2770"/>
                                    </a:lnTo>
                                    <a:lnTo>
                                      <a:pt x="6028" y="2727"/>
                                    </a:lnTo>
                                    <a:lnTo>
                                      <a:pt x="6024" y="2684"/>
                                    </a:lnTo>
                                    <a:lnTo>
                                      <a:pt x="6016" y="2625"/>
                                    </a:lnTo>
                                    <a:lnTo>
                                      <a:pt x="6008" y="2567"/>
                                    </a:lnTo>
                                    <a:lnTo>
                                      <a:pt x="5998" y="2508"/>
                                    </a:lnTo>
                                    <a:lnTo>
                                      <a:pt x="5987" y="2452"/>
                                    </a:lnTo>
                                    <a:lnTo>
                                      <a:pt x="5974" y="2396"/>
                                    </a:lnTo>
                                    <a:lnTo>
                                      <a:pt x="5960" y="2339"/>
                                    </a:lnTo>
                                    <a:lnTo>
                                      <a:pt x="5943" y="2284"/>
                                    </a:lnTo>
                                    <a:lnTo>
                                      <a:pt x="5926" y="2229"/>
                                    </a:lnTo>
                                    <a:lnTo>
                                      <a:pt x="5906" y="2175"/>
                                    </a:lnTo>
                                    <a:lnTo>
                                      <a:pt x="5887" y="2123"/>
                                    </a:lnTo>
                                    <a:lnTo>
                                      <a:pt x="5864" y="2071"/>
                                    </a:lnTo>
                                    <a:lnTo>
                                      <a:pt x="5841" y="2020"/>
                                    </a:lnTo>
                                    <a:lnTo>
                                      <a:pt x="5815" y="1970"/>
                                    </a:lnTo>
                                    <a:lnTo>
                                      <a:pt x="5788" y="1921"/>
                                    </a:lnTo>
                                    <a:lnTo>
                                      <a:pt x="5760" y="1873"/>
                                    </a:lnTo>
                                    <a:lnTo>
                                      <a:pt x="5729" y="1826"/>
                                    </a:lnTo>
                                    <a:lnTo>
                                      <a:pt x="5697" y="1780"/>
                                    </a:lnTo>
                                    <a:lnTo>
                                      <a:pt x="5664" y="1735"/>
                                    </a:lnTo>
                                    <a:lnTo>
                                      <a:pt x="5629" y="1692"/>
                                    </a:lnTo>
                                    <a:lnTo>
                                      <a:pt x="5592" y="1650"/>
                                    </a:lnTo>
                                    <a:lnTo>
                                      <a:pt x="5554" y="1608"/>
                                    </a:lnTo>
                                    <a:lnTo>
                                      <a:pt x="5513" y="1569"/>
                                    </a:lnTo>
                                    <a:lnTo>
                                      <a:pt x="5472" y="1531"/>
                                    </a:lnTo>
                                    <a:lnTo>
                                      <a:pt x="5428" y="1493"/>
                                    </a:lnTo>
                                    <a:lnTo>
                                      <a:pt x="5384" y="1458"/>
                                    </a:lnTo>
                                    <a:lnTo>
                                      <a:pt x="5337" y="1424"/>
                                    </a:lnTo>
                                    <a:lnTo>
                                      <a:pt x="5288" y="1391"/>
                                    </a:lnTo>
                                    <a:lnTo>
                                      <a:pt x="5239" y="1360"/>
                                    </a:lnTo>
                                    <a:lnTo>
                                      <a:pt x="5186" y="1331"/>
                                    </a:lnTo>
                                    <a:lnTo>
                                      <a:pt x="5133" y="1302"/>
                                    </a:lnTo>
                                    <a:lnTo>
                                      <a:pt x="5076" y="1276"/>
                                    </a:lnTo>
                                    <a:lnTo>
                                      <a:pt x="5020" y="1251"/>
                                    </a:lnTo>
                                    <a:lnTo>
                                      <a:pt x="4947" y="1205"/>
                                    </a:lnTo>
                                    <a:lnTo>
                                      <a:pt x="4917" y="1183"/>
                                    </a:lnTo>
                                    <a:lnTo>
                                      <a:pt x="4883" y="1160"/>
                                    </a:lnTo>
                                    <a:lnTo>
                                      <a:pt x="4846" y="1137"/>
                                    </a:lnTo>
                                    <a:lnTo>
                                      <a:pt x="4807" y="1115"/>
                                    </a:lnTo>
                                    <a:lnTo>
                                      <a:pt x="4765" y="1090"/>
                                    </a:lnTo>
                                    <a:lnTo>
                                      <a:pt x="4720" y="1066"/>
                                    </a:lnTo>
                                    <a:lnTo>
                                      <a:pt x="4673" y="1043"/>
                                    </a:lnTo>
                                    <a:lnTo>
                                      <a:pt x="4623" y="1018"/>
                                    </a:lnTo>
                                    <a:lnTo>
                                      <a:pt x="4571" y="994"/>
                                    </a:lnTo>
                                    <a:lnTo>
                                      <a:pt x="4516" y="969"/>
                                    </a:lnTo>
                                    <a:lnTo>
                                      <a:pt x="4458" y="946"/>
                                    </a:lnTo>
                                    <a:lnTo>
                                      <a:pt x="4399" y="922"/>
                                    </a:lnTo>
                                    <a:lnTo>
                                      <a:pt x="4339" y="898"/>
                                    </a:lnTo>
                                    <a:lnTo>
                                      <a:pt x="4275" y="875"/>
                                    </a:lnTo>
                                    <a:lnTo>
                                      <a:pt x="4211" y="853"/>
                                    </a:lnTo>
                                    <a:lnTo>
                                      <a:pt x="4144" y="830"/>
                                    </a:lnTo>
                                    <a:lnTo>
                                      <a:pt x="4076" y="808"/>
                                    </a:lnTo>
                                    <a:lnTo>
                                      <a:pt x="4005" y="787"/>
                                    </a:lnTo>
                                    <a:lnTo>
                                      <a:pt x="3933" y="766"/>
                                    </a:lnTo>
                                    <a:lnTo>
                                      <a:pt x="3861" y="747"/>
                                    </a:lnTo>
                                    <a:lnTo>
                                      <a:pt x="3787" y="728"/>
                                    </a:lnTo>
                                    <a:lnTo>
                                      <a:pt x="3712" y="711"/>
                                    </a:lnTo>
                                    <a:lnTo>
                                      <a:pt x="3635" y="694"/>
                                    </a:lnTo>
                                    <a:lnTo>
                                      <a:pt x="3558" y="678"/>
                                    </a:lnTo>
                                    <a:lnTo>
                                      <a:pt x="3479" y="664"/>
                                    </a:lnTo>
                                    <a:lnTo>
                                      <a:pt x="3399" y="651"/>
                                    </a:lnTo>
                                    <a:lnTo>
                                      <a:pt x="3320" y="639"/>
                                    </a:lnTo>
                                    <a:lnTo>
                                      <a:pt x="3238" y="629"/>
                                    </a:lnTo>
                                    <a:lnTo>
                                      <a:pt x="3157" y="620"/>
                                    </a:lnTo>
                                    <a:lnTo>
                                      <a:pt x="3076" y="612"/>
                                    </a:lnTo>
                                    <a:lnTo>
                                      <a:pt x="2994" y="606"/>
                                    </a:lnTo>
                                    <a:lnTo>
                                      <a:pt x="2911" y="602"/>
                                    </a:lnTo>
                                    <a:lnTo>
                                      <a:pt x="2821" y="600"/>
                                    </a:lnTo>
                                    <a:lnTo>
                                      <a:pt x="2730" y="600"/>
                                    </a:lnTo>
                                    <a:lnTo>
                                      <a:pt x="2641" y="602"/>
                                    </a:lnTo>
                                    <a:lnTo>
                                      <a:pt x="2551" y="606"/>
                                    </a:lnTo>
                                    <a:lnTo>
                                      <a:pt x="2507" y="610"/>
                                    </a:lnTo>
                                    <a:lnTo>
                                      <a:pt x="2463" y="614"/>
                                    </a:lnTo>
                                    <a:lnTo>
                                      <a:pt x="2419" y="620"/>
                                    </a:lnTo>
                                    <a:lnTo>
                                      <a:pt x="2374" y="625"/>
                                    </a:lnTo>
                                    <a:lnTo>
                                      <a:pt x="2331" y="630"/>
                                    </a:lnTo>
                                    <a:lnTo>
                                      <a:pt x="2287" y="638"/>
                                    </a:lnTo>
                                    <a:lnTo>
                                      <a:pt x="2244" y="646"/>
                                    </a:lnTo>
                                    <a:lnTo>
                                      <a:pt x="2200" y="654"/>
                                    </a:lnTo>
                                    <a:lnTo>
                                      <a:pt x="2157" y="663"/>
                                    </a:lnTo>
                                    <a:lnTo>
                                      <a:pt x="2115" y="672"/>
                                    </a:lnTo>
                                    <a:lnTo>
                                      <a:pt x="2072" y="684"/>
                                    </a:lnTo>
                                    <a:lnTo>
                                      <a:pt x="2030" y="694"/>
                                    </a:lnTo>
                                    <a:lnTo>
                                      <a:pt x="1988" y="707"/>
                                    </a:lnTo>
                                    <a:lnTo>
                                      <a:pt x="1946" y="720"/>
                                    </a:lnTo>
                                    <a:lnTo>
                                      <a:pt x="1906" y="733"/>
                                    </a:lnTo>
                                    <a:lnTo>
                                      <a:pt x="1865" y="749"/>
                                    </a:lnTo>
                                    <a:lnTo>
                                      <a:pt x="1825" y="765"/>
                                    </a:lnTo>
                                    <a:lnTo>
                                      <a:pt x="1784" y="781"/>
                                    </a:lnTo>
                                    <a:lnTo>
                                      <a:pt x="1745" y="799"/>
                                    </a:lnTo>
                                    <a:lnTo>
                                      <a:pt x="1705" y="817"/>
                                    </a:lnTo>
                                    <a:lnTo>
                                      <a:pt x="1668" y="836"/>
                                    </a:lnTo>
                                    <a:lnTo>
                                      <a:pt x="1628" y="857"/>
                                    </a:lnTo>
                                    <a:lnTo>
                                      <a:pt x="1590" y="878"/>
                                    </a:lnTo>
                                    <a:lnTo>
                                      <a:pt x="1554" y="900"/>
                                    </a:lnTo>
                                    <a:lnTo>
                                      <a:pt x="1517" y="922"/>
                                    </a:lnTo>
                                    <a:lnTo>
                                      <a:pt x="1480" y="946"/>
                                    </a:lnTo>
                                    <a:lnTo>
                                      <a:pt x="1445" y="972"/>
                                    </a:lnTo>
                                    <a:lnTo>
                                      <a:pt x="1410" y="997"/>
                                    </a:lnTo>
                                    <a:lnTo>
                                      <a:pt x="1374" y="1024"/>
                                    </a:lnTo>
                                    <a:lnTo>
                                      <a:pt x="1340" y="1052"/>
                                    </a:lnTo>
                                    <a:lnTo>
                                      <a:pt x="1306" y="1082"/>
                                    </a:lnTo>
                                    <a:lnTo>
                                      <a:pt x="1274" y="1112"/>
                                    </a:lnTo>
                                    <a:lnTo>
                                      <a:pt x="1241" y="1142"/>
                                    </a:lnTo>
                                    <a:lnTo>
                                      <a:pt x="1209" y="1175"/>
                                    </a:lnTo>
                                    <a:lnTo>
                                      <a:pt x="1178" y="1208"/>
                                    </a:lnTo>
                                    <a:lnTo>
                                      <a:pt x="1148" y="1243"/>
                                    </a:lnTo>
                                    <a:lnTo>
                                      <a:pt x="1118" y="1278"/>
                                    </a:lnTo>
                                    <a:lnTo>
                                      <a:pt x="1089" y="1315"/>
                                    </a:lnTo>
                                    <a:lnTo>
                                      <a:pt x="1061" y="1353"/>
                                    </a:lnTo>
                                    <a:lnTo>
                                      <a:pt x="1034" y="1392"/>
                                    </a:lnTo>
                                    <a:lnTo>
                                      <a:pt x="1006" y="1432"/>
                                    </a:lnTo>
                                    <a:lnTo>
                                      <a:pt x="980" y="1473"/>
                                    </a:lnTo>
                                    <a:lnTo>
                                      <a:pt x="955" y="1515"/>
                                    </a:lnTo>
                                    <a:lnTo>
                                      <a:pt x="931" y="1560"/>
                                    </a:lnTo>
                                    <a:lnTo>
                                      <a:pt x="907" y="1604"/>
                                    </a:lnTo>
                                    <a:lnTo>
                                      <a:pt x="885" y="1650"/>
                                    </a:lnTo>
                                    <a:lnTo>
                                      <a:pt x="862" y="1699"/>
                                    </a:lnTo>
                                    <a:lnTo>
                                      <a:pt x="842" y="1747"/>
                                    </a:lnTo>
                                    <a:lnTo>
                                      <a:pt x="821" y="1797"/>
                                    </a:lnTo>
                                    <a:lnTo>
                                      <a:pt x="801" y="1848"/>
                                    </a:lnTo>
                                    <a:lnTo>
                                      <a:pt x="783" y="1900"/>
                                    </a:lnTo>
                                    <a:lnTo>
                                      <a:pt x="766" y="1954"/>
                                    </a:lnTo>
                                    <a:lnTo>
                                      <a:pt x="749" y="2009"/>
                                    </a:lnTo>
                                    <a:lnTo>
                                      <a:pt x="733" y="2067"/>
                                    </a:lnTo>
                                    <a:lnTo>
                                      <a:pt x="718" y="2124"/>
                                    </a:lnTo>
                                    <a:lnTo>
                                      <a:pt x="704" y="2183"/>
                                    </a:lnTo>
                                    <a:lnTo>
                                      <a:pt x="687" y="2268"/>
                                    </a:lnTo>
                                    <a:lnTo>
                                      <a:pt x="671" y="2358"/>
                                    </a:lnTo>
                                    <a:lnTo>
                                      <a:pt x="657" y="2448"/>
                                    </a:lnTo>
                                    <a:lnTo>
                                      <a:pt x="646" y="2542"/>
                                    </a:lnTo>
                                    <a:lnTo>
                                      <a:pt x="637" y="2638"/>
                                    </a:lnTo>
                                    <a:lnTo>
                                      <a:pt x="629" y="2737"/>
                                    </a:lnTo>
                                    <a:lnTo>
                                      <a:pt x="624" y="2841"/>
                                    </a:lnTo>
                                    <a:lnTo>
                                      <a:pt x="622" y="2946"/>
                                    </a:lnTo>
                                    <a:lnTo>
                                      <a:pt x="622" y="3054"/>
                                    </a:lnTo>
                                    <a:lnTo>
                                      <a:pt x="624" y="3166"/>
                                    </a:lnTo>
                                    <a:lnTo>
                                      <a:pt x="628" y="3281"/>
                                    </a:lnTo>
                                    <a:lnTo>
                                      <a:pt x="636" y="3397"/>
                                    </a:lnTo>
                                    <a:lnTo>
                                      <a:pt x="645" y="3518"/>
                                    </a:lnTo>
                                    <a:lnTo>
                                      <a:pt x="657" y="3642"/>
                                    </a:lnTo>
                                    <a:lnTo>
                                      <a:pt x="671" y="3769"/>
                                    </a:lnTo>
                                    <a:lnTo>
                                      <a:pt x="690" y="3900"/>
                                    </a:lnTo>
                                    <a:lnTo>
                                      <a:pt x="709" y="4034"/>
                                    </a:lnTo>
                                    <a:lnTo>
                                      <a:pt x="732" y="4170"/>
                                    </a:lnTo>
                                    <a:lnTo>
                                      <a:pt x="758" y="4310"/>
                                    </a:lnTo>
                                    <a:lnTo>
                                      <a:pt x="785" y="4454"/>
                                    </a:lnTo>
                                    <a:lnTo>
                                      <a:pt x="817" y="4601"/>
                                    </a:lnTo>
                                    <a:lnTo>
                                      <a:pt x="851" y="4752"/>
                                    </a:lnTo>
                                    <a:lnTo>
                                      <a:pt x="887" y="4906"/>
                                    </a:lnTo>
                                    <a:lnTo>
                                      <a:pt x="928" y="5063"/>
                                    </a:lnTo>
                                    <a:lnTo>
                                      <a:pt x="970" y="5225"/>
                                    </a:lnTo>
                                    <a:lnTo>
                                      <a:pt x="1016" y="5388"/>
                                    </a:lnTo>
                                    <a:lnTo>
                                      <a:pt x="1065" y="5557"/>
                                    </a:lnTo>
                                    <a:lnTo>
                                      <a:pt x="1118" y="5729"/>
                                    </a:lnTo>
                                    <a:lnTo>
                                      <a:pt x="1173" y="5904"/>
                                    </a:lnTo>
                                    <a:lnTo>
                                      <a:pt x="1232" y="6084"/>
                                    </a:lnTo>
                                    <a:lnTo>
                                      <a:pt x="1294" y="6267"/>
                                    </a:lnTo>
                                    <a:lnTo>
                                      <a:pt x="1360" y="6453"/>
                                    </a:lnTo>
                                    <a:close/>
                                    <a:moveTo>
                                      <a:pt x="5575" y="5963"/>
                                    </a:moveTo>
                                    <a:lnTo>
                                      <a:pt x="5489" y="6046"/>
                                    </a:lnTo>
                                    <a:lnTo>
                                      <a:pt x="5400" y="6126"/>
                                    </a:lnTo>
                                    <a:lnTo>
                                      <a:pt x="5308" y="6203"/>
                                    </a:lnTo>
                                    <a:lnTo>
                                      <a:pt x="5214" y="6278"/>
                                    </a:lnTo>
                                    <a:lnTo>
                                      <a:pt x="5116" y="6350"/>
                                    </a:lnTo>
                                    <a:lnTo>
                                      <a:pt x="5015" y="6420"/>
                                    </a:lnTo>
                                    <a:lnTo>
                                      <a:pt x="4911" y="6487"/>
                                    </a:lnTo>
                                    <a:lnTo>
                                      <a:pt x="4805" y="6551"/>
                                    </a:lnTo>
                                    <a:lnTo>
                                      <a:pt x="4697" y="6613"/>
                                    </a:lnTo>
                                    <a:lnTo>
                                      <a:pt x="4585" y="6671"/>
                                    </a:lnTo>
                                    <a:lnTo>
                                      <a:pt x="4471" y="6726"/>
                                    </a:lnTo>
                                    <a:lnTo>
                                      <a:pt x="4355" y="6778"/>
                                    </a:lnTo>
                                    <a:lnTo>
                                      <a:pt x="4236" y="6826"/>
                                    </a:lnTo>
                                    <a:lnTo>
                                      <a:pt x="4114" y="6871"/>
                                    </a:lnTo>
                                    <a:lnTo>
                                      <a:pt x="3990" y="6913"/>
                                    </a:lnTo>
                                    <a:lnTo>
                                      <a:pt x="3863" y="6951"/>
                                    </a:lnTo>
                                    <a:lnTo>
                                      <a:pt x="3735" y="6985"/>
                                    </a:lnTo>
                                    <a:lnTo>
                                      <a:pt x="3602" y="7015"/>
                                    </a:lnTo>
                                    <a:lnTo>
                                      <a:pt x="3469" y="7041"/>
                                    </a:lnTo>
                                    <a:lnTo>
                                      <a:pt x="3333" y="7062"/>
                                    </a:lnTo>
                                    <a:lnTo>
                                      <a:pt x="3194" y="7081"/>
                                    </a:lnTo>
                                    <a:lnTo>
                                      <a:pt x="3054" y="7094"/>
                                    </a:lnTo>
                                    <a:lnTo>
                                      <a:pt x="2911" y="7103"/>
                                    </a:lnTo>
                                    <a:lnTo>
                                      <a:pt x="2767" y="7108"/>
                                    </a:lnTo>
                                    <a:lnTo>
                                      <a:pt x="2619" y="7108"/>
                                    </a:lnTo>
                                    <a:lnTo>
                                      <a:pt x="2471" y="7103"/>
                                    </a:lnTo>
                                    <a:lnTo>
                                      <a:pt x="2319" y="7094"/>
                                    </a:lnTo>
                                    <a:lnTo>
                                      <a:pt x="2166" y="7079"/>
                                    </a:lnTo>
                                    <a:lnTo>
                                      <a:pt x="2012" y="7060"/>
                                    </a:lnTo>
                                    <a:lnTo>
                                      <a:pt x="1855" y="7035"/>
                                    </a:lnTo>
                                    <a:lnTo>
                                      <a:pt x="1696" y="7005"/>
                                    </a:lnTo>
                                    <a:lnTo>
                                      <a:pt x="1535" y="6969"/>
                                    </a:lnTo>
                                    <a:lnTo>
                                      <a:pt x="1110" y="6870"/>
                                    </a:lnTo>
                                    <a:lnTo>
                                      <a:pt x="925" y="6385"/>
                                    </a:lnTo>
                                    <a:lnTo>
                                      <a:pt x="845" y="6172"/>
                                    </a:lnTo>
                                    <a:lnTo>
                                      <a:pt x="768" y="5962"/>
                                    </a:lnTo>
                                    <a:lnTo>
                                      <a:pt x="696" y="5758"/>
                                    </a:lnTo>
                                    <a:lnTo>
                                      <a:pt x="628" y="5559"/>
                                    </a:lnTo>
                                    <a:lnTo>
                                      <a:pt x="563" y="5362"/>
                                    </a:lnTo>
                                    <a:lnTo>
                                      <a:pt x="502" y="5171"/>
                                    </a:lnTo>
                                    <a:lnTo>
                                      <a:pt x="446" y="4985"/>
                                    </a:lnTo>
                                    <a:lnTo>
                                      <a:pt x="393" y="4802"/>
                                    </a:lnTo>
                                    <a:lnTo>
                                      <a:pt x="343" y="4623"/>
                                    </a:lnTo>
                                    <a:lnTo>
                                      <a:pt x="297" y="4449"/>
                                    </a:lnTo>
                                    <a:lnTo>
                                      <a:pt x="254" y="4280"/>
                                    </a:lnTo>
                                    <a:lnTo>
                                      <a:pt x="216" y="4114"/>
                                    </a:lnTo>
                                    <a:lnTo>
                                      <a:pt x="179" y="3953"/>
                                    </a:lnTo>
                                    <a:lnTo>
                                      <a:pt x="148" y="3794"/>
                                    </a:lnTo>
                                    <a:lnTo>
                                      <a:pt x="119" y="3641"/>
                                    </a:lnTo>
                                    <a:lnTo>
                                      <a:pt x="93" y="3490"/>
                                    </a:lnTo>
                                    <a:lnTo>
                                      <a:pt x="70" y="3345"/>
                                    </a:lnTo>
                                    <a:lnTo>
                                      <a:pt x="51" y="3202"/>
                                    </a:lnTo>
                                    <a:lnTo>
                                      <a:pt x="35" y="3065"/>
                                    </a:lnTo>
                                    <a:lnTo>
                                      <a:pt x="22" y="2930"/>
                                    </a:lnTo>
                                    <a:lnTo>
                                      <a:pt x="12" y="2799"/>
                                    </a:lnTo>
                                    <a:lnTo>
                                      <a:pt x="5" y="2672"/>
                                    </a:lnTo>
                                    <a:lnTo>
                                      <a:pt x="1" y="2549"/>
                                    </a:lnTo>
                                    <a:lnTo>
                                      <a:pt x="0" y="2428"/>
                                    </a:lnTo>
                                    <a:lnTo>
                                      <a:pt x="0" y="2312"/>
                                    </a:lnTo>
                                    <a:lnTo>
                                      <a:pt x="5" y="2199"/>
                                    </a:lnTo>
                                    <a:lnTo>
                                      <a:pt x="12" y="2089"/>
                                    </a:lnTo>
                                    <a:lnTo>
                                      <a:pt x="21" y="1983"/>
                                    </a:lnTo>
                                    <a:lnTo>
                                      <a:pt x="33" y="1881"/>
                                    </a:lnTo>
                                    <a:lnTo>
                                      <a:pt x="47" y="1781"/>
                                    </a:lnTo>
                                    <a:lnTo>
                                      <a:pt x="63" y="1684"/>
                                    </a:lnTo>
                                    <a:lnTo>
                                      <a:pt x="82" y="1591"/>
                                    </a:lnTo>
                                    <a:lnTo>
                                      <a:pt x="95" y="1532"/>
                                    </a:lnTo>
                                    <a:lnTo>
                                      <a:pt x="111" y="1475"/>
                                    </a:lnTo>
                                    <a:lnTo>
                                      <a:pt x="127" y="1418"/>
                                    </a:lnTo>
                                    <a:lnTo>
                                      <a:pt x="144" y="1362"/>
                                    </a:lnTo>
                                    <a:lnTo>
                                      <a:pt x="161" y="1308"/>
                                    </a:lnTo>
                                    <a:lnTo>
                                      <a:pt x="179" y="1256"/>
                                    </a:lnTo>
                                    <a:lnTo>
                                      <a:pt x="199" y="1205"/>
                                    </a:lnTo>
                                    <a:lnTo>
                                      <a:pt x="220" y="1154"/>
                                    </a:lnTo>
                                    <a:lnTo>
                                      <a:pt x="241" y="1105"/>
                                    </a:lnTo>
                                    <a:lnTo>
                                      <a:pt x="263" y="1058"/>
                                    </a:lnTo>
                                    <a:lnTo>
                                      <a:pt x="285" y="1011"/>
                                    </a:lnTo>
                                    <a:lnTo>
                                      <a:pt x="310" y="967"/>
                                    </a:lnTo>
                                    <a:lnTo>
                                      <a:pt x="334" y="922"/>
                                    </a:lnTo>
                                    <a:lnTo>
                                      <a:pt x="360" y="880"/>
                                    </a:lnTo>
                                    <a:lnTo>
                                      <a:pt x="386" y="838"/>
                                    </a:lnTo>
                                    <a:lnTo>
                                      <a:pt x="413" y="798"/>
                                    </a:lnTo>
                                    <a:lnTo>
                                      <a:pt x="441" y="758"/>
                                    </a:lnTo>
                                    <a:lnTo>
                                      <a:pt x="470" y="720"/>
                                    </a:lnTo>
                                    <a:lnTo>
                                      <a:pt x="499" y="684"/>
                                    </a:lnTo>
                                    <a:lnTo>
                                      <a:pt x="529" y="648"/>
                                    </a:lnTo>
                                    <a:lnTo>
                                      <a:pt x="559" y="613"/>
                                    </a:lnTo>
                                    <a:lnTo>
                                      <a:pt x="590" y="580"/>
                                    </a:lnTo>
                                    <a:lnTo>
                                      <a:pt x="622" y="547"/>
                                    </a:lnTo>
                                    <a:lnTo>
                                      <a:pt x="654" y="516"/>
                                    </a:lnTo>
                                    <a:lnTo>
                                      <a:pt x="688" y="486"/>
                                    </a:lnTo>
                                    <a:lnTo>
                                      <a:pt x="721" y="457"/>
                                    </a:lnTo>
                                    <a:lnTo>
                                      <a:pt x="756" y="428"/>
                                    </a:lnTo>
                                    <a:lnTo>
                                      <a:pt x="790" y="401"/>
                                    </a:lnTo>
                                    <a:lnTo>
                                      <a:pt x="827" y="375"/>
                                    </a:lnTo>
                                    <a:lnTo>
                                      <a:pt x="862" y="350"/>
                                    </a:lnTo>
                                    <a:lnTo>
                                      <a:pt x="899" y="326"/>
                                    </a:lnTo>
                                    <a:lnTo>
                                      <a:pt x="937" y="303"/>
                                    </a:lnTo>
                                    <a:lnTo>
                                      <a:pt x="974" y="280"/>
                                    </a:lnTo>
                                    <a:lnTo>
                                      <a:pt x="1012" y="259"/>
                                    </a:lnTo>
                                    <a:lnTo>
                                      <a:pt x="1051" y="238"/>
                                    </a:lnTo>
                                    <a:lnTo>
                                      <a:pt x="1090" y="220"/>
                                    </a:lnTo>
                                    <a:lnTo>
                                      <a:pt x="1130" y="202"/>
                                    </a:lnTo>
                                    <a:lnTo>
                                      <a:pt x="1169" y="183"/>
                                    </a:lnTo>
                                    <a:lnTo>
                                      <a:pt x="1209" y="166"/>
                                    </a:lnTo>
                                    <a:lnTo>
                                      <a:pt x="1250" y="151"/>
                                    </a:lnTo>
                                    <a:lnTo>
                                      <a:pt x="1292" y="136"/>
                                    </a:lnTo>
                                    <a:lnTo>
                                      <a:pt x="1332" y="122"/>
                                    </a:lnTo>
                                    <a:lnTo>
                                      <a:pt x="1374" y="109"/>
                                    </a:lnTo>
                                    <a:lnTo>
                                      <a:pt x="1416" y="97"/>
                                    </a:lnTo>
                                    <a:lnTo>
                                      <a:pt x="1459" y="85"/>
                                    </a:lnTo>
                                    <a:lnTo>
                                      <a:pt x="1501" y="75"/>
                                    </a:lnTo>
                                    <a:lnTo>
                                      <a:pt x="1544" y="64"/>
                                    </a:lnTo>
                                    <a:lnTo>
                                      <a:pt x="1588" y="55"/>
                                    </a:lnTo>
                                    <a:lnTo>
                                      <a:pt x="1631" y="46"/>
                                    </a:lnTo>
                                    <a:lnTo>
                                      <a:pt x="1675" y="39"/>
                                    </a:lnTo>
                                    <a:lnTo>
                                      <a:pt x="1719" y="31"/>
                                    </a:lnTo>
                                    <a:lnTo>
                                      <a:pt x="1763" y="25"/>
                                    </a:lnTo>
                                    <a:lnTo>
                                      <a:pt x="1808" y="20"/>
                                    </a:lnTo>
                                    <a:lnTo>
                                      <a:pt x="1852" y="16"/>
                                    </a:lnTo>
                                    <a:lnTo>
                                      <a:pt x="1897" y="10"/>
                                    </a:lnTo>
                                    <a:lnTo>
                                      <a:pt x="1941" y="8"/>
                                    </a:lnTo>
                                    <a:lnTo>
                                      <a:pt x="2030" y="3"/>
                                    </a:lnTo>
                                    <a:lnTo>
                                      <a:pt x="2120" y="0"/>
                                    </a:lnTo>
                                    <a:lnTo>
                                      <a:pt x="2211" y="0"/>
                                    </a:lnTo>
                                    <a:lnTo>
                                      <a:pt x="2301" y="3"/>
                                    </a:lnTo>
                                    <a:lnTo>
                                      <a:pt x="2382" y="7"/>
                                    </a:lnTo>
                                    <a:lnTo>
                                      <a:pt x="2463" y="13"/>
                                    </a:lnTo>
                                    <a:lnTo>
                                      <a:pt x="2545" y="21"/>
                                    </a:lnTo>
                                    <a:lnTo>
                                      <a:pt x="2626" y="30"/>
                                    </a:lnTo>
                                    <a:lnTo>
                                      <a:pt x="2707" y="41"/>
                                    </a:lnTo>
                                    <a:lnTo>
                                      <a:pt x="2787" y="54"/>
                                    </a:lnTo>
                                    <a:lnTo>
                                      <a:pt x="2867" y="68"/>
                                    </a:lnTo>
                                    <a:lnTo>
                                      <a:pt x="2946" y="83"/>
                                    </a:lnTo>
                                    <a:lnTo>
                                      <a:pt x="3025" y="100"/>
                                    </a:lnTo>
                                    <a:lnTo>
                                      <a:pt x="3104" y="118"/>
                                    </a:lnTo>
                                    <a:lnTo>
                                      <a:pt x="3181" y="136"/>
                                    </a:lnTo>
                                    <a:lnTo>
                                      <a:pt x="3257" y="157"/>
                                    </a:lnTo>
                                    <a:lnTo>
                                      <a:pt x="3333" y="178"/>
                                    </a:lnTo>
                                    <a:lnTo>
                                      <a:pt x="3407" y="199"/>
                                    </a:lnTo>
                                    <a:lnTo>
                                      <a:pt x="3481" y="223"/>
                                    </a:lnTo>
                                    <a:lnTo>
                                      <a:pt x="3551" y="246"/>
                                    </a:lnTo>
                                    <a:lnTo>
                                      <a:pt x="3622" y="270"/>
                                    </a:lnTo>
                                    <a:lnTo>
                                      <a:pt x="3691" y="295"/>
                                    </a:lnTo>
                                    <a:lnTo>
                                      <a:pt x="3759" y="321"/>
                                    </a:lnTo>
                                    <a:lnTo>
                                      <a:pt x="3825" y="347"/>
                                    </a:lnTo>
                                    <a:lnTo>
                                      <a:pt x="3889" y="373"/>
                                    </a:lnTo>
                                    <a:lnTo>
                                      <a:pt x="3950" y="399"/>
                                    </a:lnTo>
                                    <a:lnTo>
                                      <a:pt x="4011" y="426"/>
                                    </a:lnTo>
                                    <a:lnTo>
                                      <a:pt x="4070" y="453"/>
                                    </a:lnTo>
                                    <a:lnTo>
                                      <a:pt x="4126" y="481"/>
                                    </a:lnTo>
                                    <a:lnTo>
                                      <a:pt x="4180" y="507"/>
                                    </a:lnTo>
                                    <a:lnTo>
                                      <a:pt x="4231" y="534"/>
                                    </a:lnTo>
                                    <a:lnTo>
                                      <a:pt x="4280" y="562"/>
                                    </a:lnTo>
                                    <a:lnTo>
                                      <a:pt x="4326" y="588"/>
                                    </a:lnTo>
                                    <a:lnTo>
                                      <a:pt x="4371" y="614"/>
                                    </a:lnTo>
                                    <a:lnTo>
                                      <a:pt x="4413" y="640"/>
                                    </a:lnTo>
                                    <a:lnTo>
                                      <a:pt x="4451" y="665"/>
                                    </a:lnTo>
                                    <a:lnTo>
                                      <a:pt x="4580" y="720"/>
                                    </a:lnTo>
                                    <a:lnTo>
                                      <a:pt x="4705" y="778"/>
                                    </a:lnTo>
                                    <a:lnTo>
                                      <a:pt x="4825" y="838"/>
                                    </a:lnTo>
                                    <a:lnTo>
                                      <a:pt x="4941" y="900"/>
                                    </a:lnTo>
                                    <a:lnTo>
                                      <a:pt x="5054" y="964"/>
                                    </a:lnTo>
                                    <a:lnTo>
                                      <a:pt x="5163" y="1031"/>
                                    </a:lnTo>
                                    <a:lnTo>
                                      <a:pt x="5267" y="1099"/>
                                    </a:lnTo>
                                    <a:lnTo>
                                      <a:pt x="5368" y="1168"/>
                                    </a:lnTo>
                                    <a:lnTo>
                                      <a:pt x="5465" y="1240"/>
                                    </a:lnTo>
                                    <a:lnTo>
                                      <a:pt x="5557" y="1314"/>
                                    </a:lnTo>
                                    <a:lnTo>
                                      <a:pt x="5646" y="1390"/>
                                    </a:lnTo>
                                    <a:lnTo>
                                      <a:pt x="5731" y="1467"/>
                                    </a:lnTo>
                                    <a:lnTo>
                                      <a:pt x="5812" y="1546"/>
                                    </a:lnTo>
                                    <a:lnTo>
                                      <a:pt x="5889" y="1625"/>
                                    </a:lnTo>
                                    <a:lnTo>
                                      <a:pt x="5962" y="1708"/>
                                    </a:lnTo>
                                    <a:lnTo>
                                      <a:pt x="6032" y="1790"/>
                                    </a:lnTo>
                                    <a:lnTo>
                                      <a:pt x="6097" y="1876"/>
                                    </a:lnTo>
                                    <a:lnTo>
                                      <a:pt x="6159" y="1961"/>
                                    </a:lnTo>
                                    <a:lnTo>
                                      <a:pt x="6218" y="2048"/>
                                    </a:lnTo>
                                    <a:lnTo>
                                      <a:pt x="6271" y="2136"/>
                                    </a:lnTo>
                                    <a:lnTo>
                                      <a:pt x="6322" y="2227"/>
                                    </a:lnTo>
                                    <a:lnTo>
                                      <a:pt x="6370" y="2317"/>
                                    </a:lnTo>
                                    <a:lnTo>
                                      <a:pt x="6414" y="2409"/>
                                    </a:lnTo>
                                    <a:lnTo>
                                      <a:pt x="6453" y="2502"/>
                                    </a:lnTo>
                                    <a:lnTo>
                                      <a:pt x="6490" y="2595"/>
                                    </a:lnTo>
                                    <a:lnTo>
                                      <a:pt x="6523" y="2689"/>
                                    </a:lnTo>
                                    <a:lnTo>
                                      <a:pt x="6552" y="2785"/>
                                    </a:lnTo>
                                    <a:lnTo>
                                      <a:pt x="6578" y="2880"/>
                                    </a:lnTo>
                                    <a:lnTo>
                                      <a:pt x="6600" y="2977"/>
                                    </a:lnTo>
                                    <a:lnTo>
                                      <a:pt x="6620" y="3074"/>
                                    </a:lnTo>
                                    <a:lnTo>
                                      <a:pt x="6635" y="3171"/>
                                    </a:lnTo>
                                    <a:lnTo>
                                      <a:pt x="6647" y="3269"/>
                                    </a:lnTo>
                                    <a:lnTo>
                                      <a:pt x="6651" y="3312"/>
                                    </a:lnTo>
                                    <a:lnTo>
                                      <a:pt x="6655" y="3357"/>
                                    </a:lnTo>
                                    <a:lnTo>
                                      <a:pt x="6658" y="3400"/>
                                    </a:lnTo>
                                    <a:lnTo>
                                      <a:pt x="6660" y="3443"/>
                                    </a:lnTo>
                                    <a:lnTo>
                                      <a:pt x="6662" y="3488"/>
                                    </a:lnTo>
                                    <a:lnTo>
                                      <a:pt x="6662" y="3531"/>
                                    </a:lnTo>
                                    <a:lnTo>
                                      <a:pt x="6662" y="3576"/>
                                    </a:lnTo>
                                    <a:lnTo>
                                      <a:pt x="6660" y="3619"/>
                                    </a:lnTo>
                                    <a:lnTo>
                                      <a:pt x="6659" y="3663"/>
                                    </a:lnTo>
                                    <a:lnTo>
                                      <a:pt x="6658" y="3708"/>
                                    </a:lnTo>
                                    <a:lnTo>
                                      <a:pt x="6654" y="3751"/>
                                    </a:lnTo>
                                    <a:lnTo>
                                      <a:pt x="6651" y="3796"/>
                                    </a:lnTo>
                                    <a:lnTo>
                                      <a:pt x="6646" y="3840"/>
                                    </a:lnTo>
                                    <a:lnTo>
                                      <a:pt x="6641" y="3885"/>
                                    </a:lnTo>
                                    <a:lnTo>
                                      <a:pt x="6635" y="3929"/>
                                    </a:lnTo>
                                    <a:lnTo>
                                      <a:pt x="6629" y="3974"/>
                                    </a:lnTo>
                                    <a:lnTo>
                                      <a:pt x="6622" y="4018"/>
                                    </a:lnTo>
                                    <a:lnTo>
                                      <a:pt x="6614" y="4063"/>
                                    </a:lnTo>
                                    <a:lnTo>
                                      <a:pt x="6607" y="4107"/>
                                    </a:lnTo>
                                    <a:lnTo>
                                      <a:pt x="6597" y="4152"/>
                                    </a:lnTo>
                                    <a:lnTo>
                                      <a:pt x="6576" y="4240"/>
                                    </a:lnTo>
                                    <a:lnTo>
                                      <a:pt x="6554" y="4329"/>
                                    </a:lnTo>
                                    <a:lnTo>
                                      <a:pt x="6528" y="4418"/>
                                    </a:lnTo>
                                    <a:lnTo>
                                      <a:pt x="6501" y="4506"/>
                                    </a:lnTo>
                                    <a:lnTo>
                                      <a:pt x="6469" y="4593"/>
                                    </a:lnTo>
                                    <a:lnTo>
                                      <a:pt x="6436" y="4681"/>
                                    </a:lnTo>
                                    <a:lnTo>
                                      <a:pt x="6401" y="4767"/>
                                    </a:lnTo>
                                    <a:lnTo>
                                      <a:pt x="6363" y="4853"/>
                                    </a:lnTo>
                                    <a:lnTo>
                                      <a:pt x="6321" y="4939"/>
                                    </a:lnTo>
                                    <a:lnTo>
                                      <a:pt x="6278" y="5023"/>
                                    </a:lnTo>
                                    <a:lnTo>
                                      <a:pt x="6233" y="5107"/>
                                    </a:lnTo>
                                    <a:lnTo>
                                      <a:pt x="6185" y="5191"/>
                                    </a:lnTo>
                                    <a:lnTo>
                                      <a:pt x="6134" y="5273"/>
                                    </a:lnTo>
                                    <a:lnTo>
                                      <a:pt x="6082" y="5354"/>
                                    </a:lnTo>
                                    <a:lnTo>
                                      <a:pt x="6027" y="5434"/>
                                    </a:lnTo>
                                    <a:lnTo>
                                      <a:pt x="5969" y="5514"/>
                                    </a:lnTo>
                                    <a:lnTo>
                                      <a:pt x="5909" y="5591"/>
                                    </a:lnTo>
                                    <a:lnTo>
                                      <a:pt x="5847" y="5669"/>
                                    </a:lnTo>
                                    <a:lnTo>
                                      <a:pt x="5782" y="5745"/>
                                    </a:lnTo>
                                    <a:lnTo>
                                      <a:pt x="5715" y="5819"/>
                                    </a:lnTo>
                                    <a:lnTo>
                                      <a:pt x="5647" y="5893"/>
                                    </a:lnTo>
                                    <a:lnTo>
                                      <a:pt x="5575" y="59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Freeform 1624"/>
                            <wps:cNvSpPr>
                              <a:spLocks/>
                            </wps:cNvSpPr>
                            <wps:spPr bwMode="auto">
                              <a:xfrm>
                                <a:off x="9274" y="1732"/>
                                <a:ext cx="1215" cy="2808"/>
                              </a:xfrm>
                              <a:custGeom>
                                <a:avLst/>
                                <a:gdLst>
                                  <a:gd name="T0" fmla="*/ 4859 w 4859"/>
                                  <a:gd name="T1" fmla="*/ 6418 h 11231"/>
                                  <a:gd name="T2" fmla="*/ 0 w 4859"/>
                                  <a:gd name="T3" fmla="*/ 0 h 11231"/>
                                  <a:gd name="T4" fmla="*/ 95 w 4859"/>
                                  <a:gd name="T5" fmla="*/ 10423 h 11231"/>
                                  <a:gd name="T6" fmla="*/ 3550 w 4859"/>
                                  <a:gd name="T7" fmla="*/ 11231 h 11231"/>
                                  <a:gd name="T8" fmla="*/ 4859 w 4859"/>
                                  <a:gd name="T9" fmla="*/ 6418 h 11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859" h="11231">
                                    <a:moveTo>
                                      <a:pt x="4859" y="641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5" y="10423"/>
                                    </a:lnTo>
                                    <a:lnTo>
                                      <a:pt x="3550" y="11231"/>
                                    </a:lnTo>
                                    <a:lnTo>
                                      <a:pt x="4859" y="64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" name="Freeform 1625"/>
                            <wps:cNvSpPr>
                              <a:spLocks/>
                            </wps:cNvSpPr>
                            <wps:spPr bwMode="auto">
                              <a:xfrm>
                                <a:off x="7854" y="1732"/>
                                <a:ext cx="1445" cy="3183"/>
                              </a:xfrm>
                              <a:custGeom>
                                <a:avLst/>
                                <a:gdLst>
                                  <a:gd name="T0" fmla="*/ 0 w 5779"/>
                                  <a:gd name="T1" fmla="*/ 5604 h 12732"/>
                                  <a:gd name="T2" fmla="*/ 5681 w 5779"/>
                                  <a:gd name="T3" fmla="*/ 0 h 12732"/>
                                  <a:gd name="T4" fmla="*/ 5779 w 5779"/>
                                  <a:gd name="T5" fmla="*/ 10396 h 12732"/>
                                  <a:gd name="T6" fmla="*/ 2333 w 5779"/>
                                  <a:gd name="T7" fmla="*/ 12732 h 12732"/>
                                  <a:gd name="T8" fmla="*/ 0 w 5779"/>
                                  <a:gd name="T9" fmla="*/ 5604 h 1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79" h="12732">
                                    <a:moveTo>
                                      <a:pt x="0" y="5604"/>
                                    </a:moveTo>
                                    <a:lnTo>
                                      <a:pt x="5681" y="0"/>
                                    </a:lnTo>
                                    <a:lnTo>
                                      <a:pt x="5779" y="10396"/>
                                    </a:lnTo>
                                    <a:lnTo>
                                      <a:pt x="2333" y="12732"/>
                                    </a:lnTo>
                                    <a:lnTo>
                                      <a:pt x="0" y="56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" name="Freeform 1626"/>
                            <wps:cNvSpPr>
                              <a:spLocks/>
                            </wps:cNvSpPr>
                            <wps:spPr bwMode="auto">
                              <a:xfrm>
                                <a:off x="8435" y="4328"/>
                                <a:ext cx="1731" cy="836"/>
                              </a:xfrm>
                              <a:custGeom>
                                <a:avLst/>
                                <a:gdLst>
                                  <a:gd name="T0" fmla="*/ 0 w 6925"/>
                                  <a:gd name="T1" fmla="*/ 2365 h 3346"/>
                                  <a:gd name="T2" fmla="*/ 5016 w 6925"/>
                                  <a:gd name="T3" fmla="*/ 3346 h 3346"/>
                                  <a:gd name="T4" fmla="*/ 6925 w 6925"/>
                                  <a:gd name="T5" fmla="*/ 805 h 3346"/>
                                  <a:gd name="T6" fmla="*/ 3453 w 6925"/>
                                  <a:gd name="T7" fmla="*/ 0 h 3346"/>
                                  <a:gd name="T8" fmla="*/ 0 w 6925"/>
                                  <a:gd name="T9" fmla="*/ 2365 h 33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925" h="3346">
                                    <a:moveTo>
                                      <a:pt x="0" y="2365"/>
                                    </a:moveTo>
                                    <a:lnTo>
                                      <a:pt x="5016" y="3346"/>
                                    </a:lnTo>
                                    <a:lnTo>
                                      <a:pt x="6925" y="805"/>
                                    </a:lnTo>
                                    <a:lnTo>
                                      <a:pt x="3453" y="0"/>
                                    </a:lnTo>
                                    <a:lnTo>
                                      <a:pt x="0" y="23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" name="Freeform 1627"/>
                            <wps:cNvSpPr>
                              <a:spLocks/>
                            </wps:cNvSpPr>
                            <wps:spPr bwMode="auto">
                              <a:xfrm>
                                <a:off x="9943" y="3162"/>
                                <a:ext cx="326" cy="410"/>
                              </a:xfrm>
                              <a:custGeom>
                                <a:avLst/>
                                <a:gdLst>
                                  <a:gd name="T0" fmla="*/ 0 w 1301"/>
                                  <a:gd name="T1" fmla="*/ 515 h 1641"/>
                                  <a:gd name="T2" fmla="*/ 428 w 1301"/>
                                  <a:gd name="T3" fmla="*/ 586 h 1641"/>
                                  <a:gd name="T4" fmla="*/ 311 w 1301"/>
                                  <a:gd name="T5" fmla="*/ 0 h 1641"/>
                                  <a:gd name="T6" fmla="*/ 690 w 1301"/>
                                  <a:gd name="T7" fmla="*/ 628 h 1641"/>
                                  <a:gd name="T8" fmla="*/ 1117 w 1301"/>
                                  <a:gd name="T9" fmla="*/ 696 h 1641"/>
                                  <a:gd name="T10" fmla="*/ 923 w 1301"/>
                                  <a:gd name="T11" fmla="*/ 1014 h 1641"/>
                                  <a:gd name="T12" fmla="*/ 1301 w 1301"/>
                                  <a:gd name="T13" fmla="*/ 1641 h 1641"/>
                                  <a:gd name="T14" fmla="*/ 804 w 1301"/>
                                  <a:gd name="T15" fmla="*/ 1209 h 1641"/>
                                  <a:gd name="T16" fmla="*/ 613 w 1301"/>
                                  <a:gd name="T17" fmla="*/ 1530 h 1641"/>
                                  <a:gd name="T18" fmla="*/ 499 w 1301"/>
                                  <a:gd name="T19" fmla="*/ 945 h 1641"/>
                                  <a:gd name="T20" fmla="*/ 0 w 1301"/>
                                  <a:gd name="T21" fmla="*/ 515 h 16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01" h="1641">
                                    <a:moveTo>
                                      <a:pt x="0" y="515"/>
                                    </a:moveTo>
                                    <a:lnTo>
                                      <a:pt x="428" y="586"/>
                                    </a:lnTo>
                                    <a:lnTo>
                                      <a:pt x="311" y="0"/>
                                    </a:lnTo>
                                    <a:lnTo>
                                      <a:pt x="690" y="628"/>
                                    </a:lnTo>
                                    <a:lnTo>
                                      <a:pt x="1117" y="696"/>
                                    </a:lnTo>
                                    <a:lnTo>
                                      <a:pt x="923" y="1014"/>
                                    </a:lnTo>
                                    <a:lnTo>
                                      <a:pt x="1301" y="1641"/>
                                    </a:lnTo>
                                    <a:lnTo>
                                      <a:pt x="804" y="1209"/>
                                    </a:lnTo>
                                    <a:lnTo>
                                      <a:pt x="613" y="1530"/>
                                    </a:lnTo>
                                    <a:lnTo>
                                      <a:pt x="499" y="945"/>
                                    </a:lnTo>
                                    <a:lnTo>
                                      <a:pt x="0" y="5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" name="Freeform 1628"/>
                            <wps:cNvSpPr>
                              <a:spLocks/>
                            </wps:cNvSpPr>
                            <wps:spPr bwMode="auto">
                              <a:xfrm>
                                <a:off x="8176" y="4041"/>
                                <a:ext cx="359" cy="522"/>
                              </a:xfrm>
                              <a:custGeom>
                                <a:avLst/>
                                <a:gdLst>
                                  <a:gd name="T0" fmla="*/ 0 w 1435"/>
                                  <a:gd name="T1" fmla="*/ 294 h 2091"/>
                                  <a:gd name="T2" fmla="*/ 79 w 1435"/>
                                  <a:gd name="T3" fmla="*/ 237 h 2091"/>
                                  <a:gd name="T4" fmla="*/ 160 w 1435"/>
                                  <a:gd name="T5" fmla="*/ 186 h 2091"/>
                                  <a:gd name="T6" fmla="*/ 244 w 1435"/>
                                  <a:gd name="T7" fmla="*/ 140 h 2091"/>
                                  <a:gd name="T8" fmla="*/ 329 w 1435"/>
                                  <a:gd name="T9" fmla="*/ 100 h 2091"/>
                                  <a:gd name="T10" fmla="*/ 443 w 1435"/>
                                  <a:gd name="T11" fmla="*/ 55 h 2091"/>
                                  <a:gd name="T12" fmla="*/ 553 w 1435"/>
                                  <a:gd name="T13" fmla="*/ 25 h 2091"/>
                                  <a:gd name="T14" fmla="*/ 657 w 1435"/>
                                  <a:gd name="T15" fmla="*/ 7 h 2091"/>
                                  <a:gd name="T16" fmla="*/ 759 w 1435"/>
                                  <a:gd name="T17" fmla="*/ 0 h 2091"/>
                                  <a:gd name="T18" fmla="*/ 856 w 1435"/>
                                  <a:gd name="T19" fmla="*/ 6 h 2091"/>
                                  <a:gd name="T20" fmla="*/ 947 w 1435"/>
                                  <a:gd name="T21" fmla="*/ 21 h 2091"/>
                                  <a:gd name="T22" fmla="*/ 1032 w 1435"/>
                                  <a:gd name="T23" fmla="*/ 47 h 2091"/>
                                  <a:gd name="T24" fmla="*/ 1110 w 1435"/>
                                  <a:gd name="T25" fmla="*/ 84 h 2091"/>
                                  <a:gd name="T26" fmla="*/ 1182 w 1435"/>
                                  <a:gd name="T27" fmla="*/ 130 h 2091"/>
                                  <a:gd name="T28" fmla="*/ 1245 w 1435"/>
                                  <a:gd name="T29" fmla="*/ 185 h 2091"/>
                                  <a:gd name="T30" fmla="*/ 1301 w 1435"/>
                                  <a:gd name="T31" fmla="*/ 249 h 2091"/>
                                  <a:gd name="T32" fmla="*/ 1347 w 1435"/>
                                  <a:gd name="T33" fmla="*/ 320 h 2091"/>
                                  <a:gd name="T34" fmla="*/ 1385 w 1435"/>
                                  <a:gd name="T35" fmla="*/ 398 h 2091"/>
                                  <a:gd name="T36" fmla="*/ 1413 w 1435"/>
                                  <a:gd name="T37" fmla="*/ 485 h 2091"/>
                                  <a:gd name="T38" fmla="*/ 1428 w 1435"/>
                                  <a:gd name="T39" fmla="*/ 577 h 2091"/>
                                  <a:gd name="T40" fmla="*/ 1435 w 1435"/>
                                  <a:gd name="T41" fmla="*/ 675 h 2091"/>
                                  <a:gd name="T42" fmla="*/ 1430 w 1435"/>
                                  <a:gd name="T43" fmla="*/ 776 h 2091"/>
                                  <a:gd name="T44" fmla="*/ 1418 w 1435"/>
                                  <a:gd name="T45" fmla="*/ 875 h 2091"/>
                                  <a:gd name="T46" fmla="*/ 1397 w 1435"/>
                                  <a:gd name="T47" fmla="*/ 976 h 2091"/>
                                  <a:gd name="T48" fmla="*/ 1368 w 1435"/>
                                  <a:gd name="T49" fmla="*/ 1076 h 2091"/>
                                  <a:gd name="T50" fmla="*/ 1333 w 1435"/>
                                  <a:gd name="T51" fmla="*/ 1174 h 2091"/>
                                  <a:gd name="T52" fmla="*/ 1291 w 1435"/>
                                  <a:gd name="T53" fmla="*/ 1271 h 2091"/>
                                  <a:gd name="T54" fmla="*/ 1242 w 1435"/>
                                  <a:gd name="T55" fmla="*/ 1366 h 2091"/>
                                  <a:gd name="T56" fmla="*/ 1189 w 1435"/>
                                  <a:gd name="T57" fmla="*/ 1459 h 2091"/>
                                  <a:gd name="T58" fmla="*/ 1129 w 1435"/>
                                  <a:gd name="T59" fmla="*/ 1551 h 2091"/>
                                  <a:gd name="T60" fmla="*/ 1064 w 1435"/>
                                  <a:gd name="T61" fmla="*/ 1639 h 2091"/>
                                  <a:gd name="T62" fmla="*/ 995 w 1435"/>
                                  <a:gd name="T63" fmla="*/ 1724 h 2091"/>
                                  <a:gd name="T64" fmla="*/ 920 w 1435"/>
                                  <a:gd name="T65" fmla="*/ 1805 h 2091"/>
                                  <a:gd name="T66" fmla="*/ 844 w 1435"/>
                                  <a:gd name="T67" fmla="*/ 1882 h 2091"/>
                                  <a:gd name="T68" fmla="*/ 763 w 1435"/>
                                  <a:gd name="T69" fmla="*/ 1957 h 2091"/>
                                  <a:gd name="T70" fmla="*/ 680 w 1435"/>
                                  <a:gd name="T71" fmla="*/ 2026 h 2091"/>
                                  <a:gd name="T72" fmla="*/ 594 w 1435"/>
                                  <a:gd name="T73" fmla="*/ 2091 h 20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435" h="2091">
                                    <a:moveTo>
                                      <a:pt x="594" y="2091"/>
                                    </a:moveTo>
                                    <a:lnTo>
                                      <a:pt x="0" y="294"/>
                                    </a:lnTo>
                                    <a:lnTo>
                                      <a:pt x="39" y="265"/>
                                    </a:lnTo>
                                    <a:lnTo>
                                      <a:pt x="79" y="237"/>
                                    </a:lnTo>
                                    <a:lnTo>
                                      <a:pt x="119" y="211"/>
                                    </a:lnTo>
                                    <a:lnTo>
                                      <a:pt x="160" y="186"/>
                                    </a:lnTo>
                                    <a:lnTo>
                                      <a:pt x="202" y="163"/>
                                    </a:lnTo>
                                    <a:lnTo>
                                      <a:pt x="244" y="140"/>
                                    </a:lnTo>
                                    <a:lnTo>
                                      <a:pt x="287" y="119"/>
                                    </a:lnTo>
                                    <a:lnTo>
                                      <a:pt x="329" y="100"/>
                                    </a:lnTo>
                                    <a:lnTo>
                                      <a:pt x="386" y="76"/>
                                    </a:lnTo>
                                    <a:lnTo>
                                      <a:pt x="443" y="55"/>
                                    </a:lnTo>
                                    <a:lnTo>
                                      <a:pt x="498" y="38"/>
                                    </a:lnTo>
                                    <a:lnTo>
                                      <a:pt x="553" y="25"/>
                                    </a:lnTo>
                                    <a:lnTo>
                                      <a:pt x="605" y="13"/>
                                    </a:lnTo>
                                    <a:lnTo>
                                      <a:pt x="657" y="7"/>
                                    </a:lnTo>
                                    <a:lnTo>
                                      <a:pt x="710" y="2"/>
                                    </a:lnTo>
                                    <a:lnTo>
                                      <a:pt x="759" y="0"/>
                                    </a:lnTo>
                                    <a:lnTo>
                                      <a:pt x="808" y="2"/>
                                    </a:lnTo>
                                    <a:lnTo>
                                      <a:pt x="856" y="6"/>
                                    </a:lnTo>
                                    <a:lnTo>
                                      <a:pt x="902" y="12"/>
                                    </a:lnTo>
                                    <a:lnTo>
                                      <a:pt x="947" y="21"/>
                                    </a:lnTo>
                                    <a:lnTo>
                                      <a:pt x="991" y="33"/>
                                    </a:lnTo>
                                    <a:lnTo>
                                      <a:pt x="1032" y="47"/>
                                    </a:lnTo>
                                    <a:lnTo>
                                      <a:pt x="1072" y="64"/>
                                    </a:lnTo>
                                    <a:lnTo>
                                      <a:pt x="1110" y="84"/>
                                    </a:lnTo>
                                    <a:lnTo>
                                      <a:pt x="1147" y="106"/>
                                    </a:lnTo>
                                    <a:lnTo>
                                      <a:pt x="1182" y="130"/>
                                    </a:lnTo>
                                    <a:lnTo>
                                      <a:pt x="1215" y="156"/>
                                    </a:lnTo>
                                    <a:lnTo>
                                      <a:pt x="1245" y="185"/>
                                    </a:lnTo>
                                    <a:lnTo>
                                      <a:pt x="1274" y="216"/>
                                    </a:lnTo>
                                    <a:lnTo>
                                      <a:pt x="1301" y="249"/>
                                    </a:lnTo>
                                    <a:lnTo>
                                      <a:pt x="1325" y="283"/>
                                    </a:lnTo>
                                    <a:lnTo>
                                      <a:pt x="1347" y="320"/>
                                    </a:lnTo>
                                    <a:lnTo>
                                      <a:pt x="1367" y="358"/>
                                    </a:lnTo>
                                    <a:lnTo>
                                      <a:pt x="1385" y="398"/>
                                    </a:lnTo>
                                    <a:lnTo>
                                      <a:pt x="1399" y="440"/>
                                    </a:lnTo>
                                    <a:lnTo>
                                      <a:pt x="1413" y="485"/>
                                    </a:lnTo>
                                    <a:lnTo>
                                      <a:pt x="1422" y="529"/>
                                    </a:lnTo>
                                    <a:lnTo>
                                      <a:pt x="1428" y="577"/>
                                    </a:lnTo>
                                    <a:lnTo>
                                      <a:pt x="1434" y="625"/>
                                    </a:lnTo>
                                    <a:lnTo>
                                      <a:pt x="1435" y="675"/>
                                    </a:lnTo>
                                    <a:lnTo>
                                      <a:pt x="1434" y="725"/>
                                    </a:lnTo>
                                    <a:lnTo>
                                      <a:pt x="1430" y="776"/>
                                    </a:lnTo>
                                    <a:lnTo>
                                      <a:pt x="1424" y="825"/>
                                    </a:lnTo>
                                    <a:lnTo>
                                      <a:pt x="1418" y="875"/>
                                    </a:lnTo>
                                    <a:lnTo>
                                      <a:pt x="1407" y="926"/>
                                    </a:lnTo>
                                    <a:lnTo>
                                      <a:pt x="1397" y="976"/>
                                    </a:lnTo>
                                    <a:lnTo>
                                      <a:pt x="1384" y="1026"/>
                                    </a:lnTo>
                                    <a:lnTo>
                                      <a:pt x="1368" y="1076"/>
                                    </a:lnTo>
                                    <a:lnTo>
                                      <a:pt x="1351" y="1125"/>
                                    </a:lnTo>
                                    <a:lnTo>
                                      <a:pt x="1333" y="1174"/>
                                    </a:lnTo>
                                    <a:lnTo>
                                      <a:pt x="1313" y="1222"/>
                                    </a:lnTo>
                                    <a:lnTo>
                                      <a:pt x="1291" y="1271"/>
                                    </a:lnTo>
                                    <a:lnTo>
                                      <a:pt x="1267" y="1319"/>
                                    </a:lnTo>
                                    <a:lnTo>
                                      <a:pt x="1242" y="1366"/>
                                    </a:lnTo>
                                    <a:lnTo>
                                      <a:pt x="1216" y="1414"/>
                                    </a:lnTo>
                                    <a:lnTo>
                                      <a:pt x="1189" y="1459"/>
                                    </a:lnTo>
                                    <a:lnTo>
                                      <a:pt x="1159" y="1505"/>
                                    </a:lnTo>
                                    <a:lnTo>
                                      <a:pt x="1129" y="1551"/>
                                    </a:lnTo>
                                    <a:lnTo>
                                      <a:pt x="1097" y="1594"/>
                                    </a:lnTo>
                                    <a:lnTo>
                                      <a:pt x="1064" y="1639"/>
                                    </a:lnTo>
                                    <a:lnTo>
                                      <a:pt x="1029" y="1682"/>
                                    </a:lnTo>
                                    <a:lnTo>
                                      <a:pt x="995" y="1724"/>
                                    </a:lnTo>
                                    <a:lnTo>
                                      <a:pt x="958" y="1765"/>
                                    </a:lnTo>
                                    <a:lnTo>
                                      <a:pt x="920" y="1805"/>
                                    </a:lnTo>
                                    <a:lnTo>
                                      <a:pt x="882" y="1844"/>
                                    </a:lnTo>
                                    <a:lnTo>
                                      <a:pt x="844" y="1882"/>
                                    </a:lnTo>
                                    <a:lnTo>
                                      <a:pt x="804" y="1920"/>
                                    </a:lnTo>
                                    <a:lnTo>
                                      <a:pt x="763" y="1957"/>
                                    </a:lnTo>
                                    <a:lnTo>
                                      <a:pt x="721" y="1992"/>
                                    </a:lnTo>
                                    <a:lnTo>
                                      <a:pt x="680" y="2026"/>
                                    </a:lnTo>
                                    <a:lnTo>
                                      <a:pt x="638" y="2059"/>
                                    </a:lnTo>
                                    <a:lnTo>
                                      <a:pt x="594" y="2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37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" name="Freeform 1629"/>
                            <wps:cNvSpPr>
                              <a:spLocks/>
                            </wps:cNvSpPr>
                            <wps:spPr bwMode="auto">
                              <a:xfrm>
                                <a:off x="7914" y="2953"/>
                                <a:ext cx="346" cy="469"/>
                              </a:xfrm>
                              <a:custGeom>
                                <a:avLst/>
                                <a:gdLst>
                                  <a:gd name="T0" fmla="*/ 506 w 1382"/>
                                  <a:gd name="T1" fmla="*/ 0 h 1875"/>
                                  <a:gd name="T2" fmla="*/ 623 w 1382"/>
                                  <a:gd name="T3" fmla="*/ 5 h 1875"/>
                                  <a:gd name="T4" fmla="*/ 764 w 1382"/>
                                  <a:gd name="T5" fmla="*/ 30 h 1875"/>
                                  <a:gd name="T6" fmla="*/ 894 w 1382"/>
                                  <a:gd name="T7" fmla="*/ 73 h 1875"/>
                                  <a:gd name="T8" fmla="*/ 1011 w 1382"/>
                                  <a:gd name="T9" fmla="*/ 136 h 1875"/>
                                  <a:gd name="T10" fmla="*/ 1115 w 1382"/>
                                  <a:gd name="T11" fmla="*/ 215 h 1875"/>
                                  <a:gd name="T12" fmla="*/ 1204 w 1382"/>
                                  <a:gd name="T13" fmla="*/ 308 h 1875"/>
                                  <a:gd name="T14" fmla="*/ 1277 w 1382"/>
                                  <a:gd name="T15" fmla="*/ 414 h 1875"/>
                                  <a:gd name="T16" fmla="*/ 1332 w 1382"/>
                                  <a:gd name="T17" fmla="*/ 532 h 1875"/>
                                  <a:gd name="T18" fmla="*/ 1368 w 1382"/>
                                  <a:gd name="T19" fmla="*/ 659 h 1875"/>
                                  <a:gd name="T20" fmla="*/ 1382 w 1382"/>
                                  <a:gd name="T21" fmla="*/ 795 h 1875"/>
                                  <a:gd name="T22" fmla="*/ 1374 w 1382"/>
                                  <a:gd name="T23" fmla="*/ 938 h 1875"/>
                                  <a:gd name="T24" fmla="*/ 1344 w 1382"/>
                                  <a:gd name="T25" fmla="*/ 1080 h 1875"/>
                                  <a:gd name="T26" fmla="*/ 1294 w 1382"/>
                                  <a:gd name="T27" fmla="*/ 1217 h 1875"/>
                                  <a:gd name="T28" fmla="*/ 1225 w 1382"/>
                                  <a:gd name="T29" fmla="*/ 1345 h 1875"/>
                                  <a:gd name="T30" fmla="*/ 1138 w 1382"/>
                                  <a:gd name="T31" fmla="*/ 1463 h 1875"/>
                                  <a:gd name="T32" fmla="*/ 1038 w 1382"/>
                                  <a:gd name="T33" fmla="*/ 1569 h 1875"/>
                                  <a:gd name="T34" fmla="*/ 925 w 1382"/>
                                  <a:gd name="T35" fmla="*/ 1662 h 1875"/>
                                  <a:gd name="T36" fmla="*/ 799 w 1382"/>
                                  <a:gd name="T37" fmla="*/ 1741 h 1875"/>
                                  <a:gd name="T38" fmla="*/ 666 w 1382"/>
                                  <a:gd name="T39" fmla="*/ 1802 h 1875"/>
                                  <a:gd name="T40" fmla="*/ 524 w 1382"/>
                                  <a:gd name="T41" fmla="*/ 1847 h 1875"/>
                                  <a:gd name="T42" fmla="*/ 377 w 1382"/>
                                  <a:gd name="T43" fmla="*/ 1872 h 1875"/>
                                  <a:gd name="T44" fmla="*/ 251 w 1382"/>
                                  <a:gd name="T45" fmla="*/ 1875 h 1875"/>
                                  <a:gd name="T46" fmla="*/ 172 w 1382"/>
                                  <a:gd name="T47" fmla="*/ 1870 h 1875"/>
                                  <a:gd name="T48" fmla="*/ 48 w 1382"/>
                                  <a:gd name="T49" fmla="*/ 1403 h 1875"/>
                                  <a:gd name="T50" fmla="*/ 125 w 1382"/>
                                  <a:gd name="T51" fmla="*/ 1417 h 1875"/>
                                  <a:gd name="T52" fmla="*/ 206 w 1382"/>
                                  <a:gd name="T53" fmla="*/ 1422 h 1875"/>
                                  <a:gd name="T54" fmla="*/ 307 w 1382"/>
                                  <a:gd name="T55" fmla="*/ 1414 h 1875"/>
                                  <a:gd name="T56" fmla="*/ 404 w 1382"/>
                                  <a:gd name="T57" fmla="*/ 1394 h 1875"/>
                                  <a:gd name="T58" fmla="*/ 496 w 1382"/>
                                  <a:gd name="T59" fmla="*/ 1361 h 1875"/>
                                  <a:gd name="T60" fmla="*/ 583 w 1382"/>
                                  <a:gd name="T61" fmla="*/ 1315 h 1875"/>
                                  <a:gd name="T62" fmla="*/ 665 w 1382"/>
                                  <a:gd name="T63" fmla="*/ 1260 h 1875"/>
                                  <a:gd name="T64" fmla="*/ 738 w 1382"/>
                                  <a:gd name="T65" fmla="*/ 1194 h 1875"/>
                                  <a:gd name="T66" fmla="*/ 802 w 1382"/>
                                  <a:gd name="T67" fmla="*/ 1121 h 1875"/>
                                  <a:gd name="T68" fmla="*/ 856 w 1382"/>
                                  <a:gd name="T69" fmla="*/ 1040 h 1875"/>
                                  <a:gd name="T70" fmla="*/ 898 w 1382"/>
                                  <a:gd name="T71" fmla="*/ 953 h 1875"/>
                                  <a:gd name="T72" fmla="*/ 926 w 1382"/>
                                  <a:gd name="T73" fmla="*/ 860 h 1875"/>
                                  <a:gd name="T74" fmla="*/ 942 w 1382"/>
                                  <a:gd name="T75" fmla="*/ 765 h 1875"/>
                                  <a:gd name="T76" fmla="*/ 942 w 1382"/>
                                  <a:gd name="T77" fmla="*/ 671 h 1875"/>
                                  <a:gd name="T78" fmla="*/ 928 w 1382"/>
                                  <a:gd name="T79" fmla="*/ 581 h 1875"/>
                                  <a:gd name="T80" fmla="*/ 899 w 1382"/>
                                  <a:gd name="T81" fmla="*/ 499 h 1875"/>
                                  <a:gd name="T82" fmla="*/ 858 w 1382"/>
                                  <a:gd name="T83" fmla="*/ 423 h 1875"/>
                                  <a:gd name="T84" fmla="*/ 807 w 1382"/>
                                  <a:gd name="T85" fmla="*/ 355 h 1875"/>
                                  <a:gd name="T86" fmla="*/ 743 w 1382"/>
                                  <a:gd name="T87" fmla="*/ 296 h 1875"/>
                                  <a:gd name="T88" fmla="*/ 671 w 1382"/>
                                  <a:gd name="T89" fmla="*/ 247 h 1875"/>
                                  <a:gd name="T90" fmla="*/ 590 w 1382"/>
                                  <a:gd name="T91" fmla="*/ 209 h 1875"/>
                                  <a:gd name="T92" fmla="*/ 501 w 1382"/>
                                  <a:gd name="T93" fmla="*/ 185 h 1875"/>
                                  <a:gd name="T94" fmla="*/ 405 w 1382"/>
                                  <a:gd name="T95" fmla="*/ 173 h 1875"/>
                                  <a:gd name="T96" fmla="*/ 341 w 1382"/>
                                  <a:gd name="T97" fmla="*/ 173 h 1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382" h="1875">
                                    <a:moveTo>
                                      <a:pt x="312" y="174"/>
                                    </a:moveTo>
                                    <a:lnTo>
                                      <a:pt x="488" y="1"/>
                                    </a:lnTo>
                                    <a:lnTo>
                                      <a:pt x="506" y="0"/>
                                    </a:lnTo>
                                    <a:lnTo>
                                      <a:pt x="524" y="0"/>
                                    </a:lnTo>
                                    <a:lnTo>
                                      <a:pt x="574" y="1"/>
                                    </a:lnTo>
                                    <a:lnTo>
                                      <a:pt x="623" y="5"/>
                                    </a:lnTo>
                                    <a:lnTo>
                                      <a:pt x="671" y="10"/>
                                    </a:lnTo>
                                    <a:lnTo>
                                      <a:pt x="718" y="20"/>
                                    </a:lnTo>
                                    <a:lnTo>
                                      <a:pt x="764" y="30"/>
                                    </a:lnTo>
                                    <a:lnTo>
                                      <a:pt x="809" y="42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94" y="73"/>
                                    </a:lnTo>
                                    <a:lnTo>
                                      <a:pt x="934" y="93"/>
                                    </a:lnTo>
                                    <a:lnTo>
                                      <a:pt x="973" y="114"/>
                                    </a:lnTo>
                                    <a:lnTo>
                                      <a:pt x="1011" y="136"/>
                                    </a:lnTo>
                                    <a:lnTo>
                                      <a:pt x="1048" y="160"/>
                                    </a:lnTo>
                                    <a:lnTo>
                                      <a:pt x="1082" y="186"/>
                                    </a:lnTo>
                                    <a:lnTo>
                                      <a:pt x="1115" y="215"/>
                                    </a:lnTo>
                                    <a:lnTo>
                                      <a:pt x="1146" y="244"/>
                                    </a:lnTo>
                                    <a:lnTo>
                                      <a:pt x="1176" y="275"/>
                                    </a:lnTo>
                                    <a:lnTo>
                                      <a:pt x="1204" y="308"/>
                                    </a:lnTo>
                                    <a:lnTo>
                                      <a:pt x="1230" y="342"/>
                                    </a:lnTo>
                                    <a:lnTo>
                                      <a:pt x="1255" y="377"/>
                                    </a:lnTo>
                                    <a:lnTo>
                                      <a:pt x="1277" y="414"/>
                                    </a:lnTo>
                                    <a:lnTo>
                                      <a:pt x="1298" y="452"/>
                                    </a:lnTo>
                                    <a:lnTo>
                                      <a:pt x="1316" y="491"/>
                                    </a:lnTo>
                                    <a:lnTo>
                                      <a:pt x="1332" y="532"/>
                                    </a:lnTo>
                                    <a:lnTo>
                                      <a:pt x="1347" y="572"/>
                                    </a:lnTo>
                                    <a:lnTo>
                                      <a:pt x="1358" y="616"/>
                                    </a:lnTo>
                                    <a:lnTo>
                                      <a:pt x="1368" y="659"/>
                                    </a:lnTo>
                                    <a:lnTo>
                                      <a:pt x="1374" y="703"/>
                                    </a:lnTo>
                                    <a:lnTo>
                                      <a:pt x="1379" y="749"/>
                                    </a:lnTo>
                                    <a:lnTo>
                                      <a:pt x="1382" y="795"/>
                                    </a:lnTo>
                                    <a:lnTo>
                                      <a:pt x="1382" y="842"/>
                                    </a:lnTo>
                                    <a:lnTo>
                                      <a:pt x="1379" y="889"/>
                                    </a:lnTo>
                                    <a:lnTo>
                                      <a:pt x="1374" y="938"/>
                                    </a:lnTo>
                                    <a:lnTo>
                                      <a:pt x="1366" y="986"/>
                                    </a:lnTo>
                                    <a:lnTo>
                                      <a:pt x="1357" y="1033"/>
                                    </a:lnTo>
                                    <a:lnTo>
                                      <a:pt x="1344" y="1080"/>
                                    </a:lnTo>
                                    <a:lnTo>
                                      <a:pt x="1330" y="1128"/>
                                    </a:lnTo>
                                    <a:lnTo>
                                      <a:pt x="1313" y="1172"/>
                                    </a:lnTo>
                                    <a:lnTo>
                                      <a:pt x="1294" y="1217"/>
                                    </a:lnTo>
                                    <a:lnTo>
                                      <a:pt x="1273" y="1260"/>
                                    </a:lnTo>
                                    <a:lnTo>
                                      <a:pt x="1250" y="1303"/>
                                    </a:lnTo>
                                    <a:lnTo>
                                      <a:pt x="1225" y="1345"/>
                                    </a:lnTo>
                                    <a:lnTo>
                                      <a:pt x="1197" y="1386"/>
                                    </a:lnTo>
                                    <a:lnTo>
                                      <a:pt x="1170" y="1425"/>
                                    </a:lnTo>
                                    <a:lnTo>
                                      <a:pt x="1138" y="1463"/>
                                    </a:lnTo>
                                    <a:lnTo>
                                      <a:pt x="1107" y="1500"/>
                                    </a:lnTo>
                                    <a:lnTo>
                                      <a:pt x="1073" y="1535"/>
                                    </a:lnTo>
                                    <a:lnTo>
                                      <a:pt x="1038" y="1569"/>
                                    </a:lnTo>
                                    <a:lnTo>
                                      <a:pt x="1002" y="1602"/>
                                    </a:lnTo>
                                    <a:lnTo>
                                      <a:pt x="964" y="1632"/>
                                    </a:lnTo>
                                    <a:lnTo>
                                      <a:pt x="925" y="1662"/>
                                    </a:lnTo>
                                    <a:lnTo>
                                      <a:pt x="884" y="1690"/>
                                    </a:lnTo>
                                    <a:lnTo>
                                      <a:pt x="843" y="1716"/>
                                    </a:lnTo>
                                    <a:lnTo>
                                      <a:pt x="799" y="1741"/>
                                    </a:lnTo>
                                    <a:lnTo>
                                      <a:pt x="756" y="1763"/>
                                    </a:lnTo>
                                    <a:lnTo>
                                      <a:pt x="712" y="1784"/>
                                    </a:lnTo>
                                    <a:lnTo>
                                      <a:pt x="666" y="1802"/>
                                    </a:lnTo>
                                    <a:lnTo>
                                      <a:pt x="619" y="1819"/>
                                    </a:lnTo>
                                    <a:lnTo>
                                      <a:pt x="572" y="1834"/>
                                    </a:lnTo>
                                    <a:lnTo>
                                      <a:pt x="524" y="1847"/>
                                    </a:lnTo>
                                    <a:lnTo>
                                      <a:pt x="476" y="1857"/>
                                    </a:lnTo>
                                    <a:lnTo>
                                      <a:pt x="426" y="1865"/>
                                    </a:lnTo>
                                    <a:lnTo>
                                      <a:pt x="377" y="1872"/>
                                    </a:lnTo>
                                    <a:lnTo>
                                      <a:pt x="327" y="1875"/>
                                    </a:lnTo>
                                    <a:lnTo>
                                      <a:pt x="277" y="1875"/>
                                    </a:lnTo>
                                    <a:lnTo>
                                      <a:pt x="251" y="1875"/>
                                    </a:lnTo>
                                    <a:lnTo>
                                      <a:pt x="225" y="1874"/>
                                    </a:lnTo>
                                    <a:lnTo>
                                      <a:pt x="199" y="1873"/>
                                    </a:lnTo>
                                    <a:lnTo>
                                      <a:pt x="172" y="1870"/>
                                    </a:lnTo>
                                    <a:lnTo>
                                      <a:pt x="0" y="1388"/>
                                    </a:lnTo>
                                    <a:lnTo>
                                      <a:pt x="24" y="1396"/>
                                    </a:lnTo>
                                    <a:lnTo>
                                      <a:pt x="48" y="1403"/>
                                    </a:lnTo>
                                    <a:lnTo>
                                      <a:pt x="74" y="1409"/>
                                    </a:lnTo>
                                    <a:lnTo>
                                      <a:pt x="99" y="1413"/>
                                    </a:lnTo>
                                    <a:lnTo>
                                      <a:pt x="125" y="1417"/>
                                    </a:lnTo>
                                    <a:lnTo>
                                      <a:pt x="153" y="1420"/>
                                    </a:lnTo>
                                    <a:lnTo>
                                      <a:pt x="179" y="1422"/>
                                    </a:lnTo>
                                    <a:lnTo>
                                      <a:pt x="206" y="1422"/>
                                    </a:lnTo>
                                    <a:lnTo>
                                      <a:pt x="240" y="1421"/>
                                    </a:lnTo>
                                    <a:lnTo>
                                      <a:pt x="273" y="1418"/>
                                    </a:lnTo>
                                    <a:lnTo>
                                      <a:pt x="307" y="1414"/>
                                    </a:lnTo>
                                    <a:lnTo>
                                      <a:pt x="339" y="1409"/>
                                    </a:lnTo>
                                    <a:lnTo>
                                      <a:pt x="371" y="1403"/>
                                    </a:lnTo>
                                    <a:lnTo>
                                      <a:pt x="404" y="1394"/>
                                    </a:lnTo>
                                    <a:lnTo>
                                      <a:pt x="435" y="1384"/>
                                    </a:lnTo>
                                    <a:lnTo>
                                      <a:pt x="466" y="1373"/>
                                    </a:lnTo>
                                    <a:lnTo>
                                      <a:pt x="496" y="1361"/>
                                    </a:lnTo>
                                    <a:lnTo>
                                      <a:pt x="526" y="1346"/>
                                    </a:lnTo>
                                    <a:lnTo>
                                      <a:pt x="556" y="1332"/>
                                    </a:lnTo>
                                    <a:lnTo>
                                      <a:pt x="583" y="1315"/>
                                    </a:lnTo>
                                    <a:lnTo>
                                      <a:pt x="612" y="1298"/>
                                    </a:lnTo>
                                    <a:lnTo>
                                      <a:pt x="638" y="1280"/>
                                    </a:lnTo>
                                    <a:lnTo>
                                      <a:pt x="665" y="1260"/>
                                    </a:lnTo>
                                    <a:lnTo>
                                      <a:pt x="689" y="1239"/>
                                    </a:lnTo>
                                    <a:lnTo>
                                      <a:pt x="714" y="1217"/>
                                    </a:lnTo>
                                    <a:lnTo>
                                      <a:pt x="738" y="1194"/>
                                    </a:lnTo>
                                    <a:lnTo>
                                      <a:pt x="760" y="1171"/>
                                    </a:lnTo>
                                    <a:lnTo>
                                      <a:pt x="781" y="1146"/>
                                    </a:lnTo>
                                    <a:lnTo>
                                      <a:pt x="802" y="1121"/>
                                    </a:lnTo>
                                    <a:lnTo>
                                      <a:pt x="820" y="1095"/>
                                    </a:lnTo>
                                    <a:lnTo>
                                      <a:pt x="839" y="1067"/>
                                    </a:lnTo>
                                    <a:lnTo>
                                      <a:pt x="856" y="1040"/>
                                    </a:lnTo>
                                    <a:lnTo>
                                      <a:pt x="871" y="1012"/>
                                    </a:lnTo>
                                    <a:lnTo>
                                      <a:pt x="884" y="982"/>
                                    </a:lnTo>
                                    <a:lnTo>
                                      <a:pt x="898" y="953"/>
                                    </a:lnTo>
                                    <a:lnTo>
                                      <a:pt x="909" y="923"/>
                                    </a:lnTo>
                                    <a:lnTo>
                                      <a:pt x="919" y="892"/>
                                    </a:lnTo>
                                    <a:lnTo>
                                      <a:pt x="926" y="860"/>
                                    </a:lnTo>
                                    <a:lnTo>
                                      <a:pt x="933" y="829"/>
                                    </a:lnTo>
                                    <a:lnTo>
                                      <a:pt x="938" y="796"/>
                                    </a:lnTo>
                                    <a:lnTo>
                                      <a:pt x="942" y="765"/>
                                    </a:lnTo>
                                    <a:lnTo>
                                      <a:pt x="943" y="733"/>
                                    </a:lnTo>
                                    <a:lnTo>
                                      <a:pt x="943" y="702"/>
                                    </a:lnTo>
                                    <a:lnTo>
                                      <a:pt x="942" y="671"/>
                                    </a:lnTo>
                                    <a:lnTo>
                                      <a:pt x="938" y="640"/>
                                    </a:lnTo>
                                    <a:lnTo>
                                      <a:pt x="934" y="610"/>
                                    </a:lnTo>
                                    <a:lnTo>
                                      <a:pt x="928" y="581"/>
                                    </a:lnTo>
                                    <a:lnTo>
                                      <a:pt x="920" y="554"/>
                                    </a:lnTo>
                                    <a:lnTo>
                                      <a:pt x="911" y="525"/>
                                    </a:lnTo>
                                    <a:lnTo>
                                      <a:pt x="899" y="499"/>
                                    </a:lnTo>
                                    <a:lnTo>
                                      <a:pt x="887" y="473"/>
                                    </a:lnTo>
                                    <a:lnTo>
                                      <a:pt x="874" y="448"/>
                                    </a:lnTo>
                                    <a:lnTo>
                                      <a:pt x="858" y="423"/>
                                    </a:lnTo>
                                    <a:lnTo>
                                      <a:pt x="843" y="399"/>
                                    </a:lnTo>
                                    <a:lnTo>
                                      <a:pt x="826" y="376"/>
                                    </a:lnTo>
                                    <a:lnTo>
                                      <a:pt x="807" y="355"/>
                                    </a:lnTo>
                                    <a:lnTo>
                                      <a:pt x="786" y="334"/>
                                    </a:lnTo>
                                    <a:lnTo>
                                      <a:pt x="765" y="314"/>
                                    </a:lnTo>
                                    <a:lnTo>
                                      <a:pt x="743" y="296"/>
                                    </a:lnTo>
                                    <a:lnTo>
                                      <a:pt x="721" y="279"/>
                                    </a:lnTo>
                                    <a:lnTo>
                                      <a:pt x="696" y="262"/>
                                    </a:lnTo>
                                    <a:lnTo>
                                      <a:pt x="671" y="247"/>
                                    </a:lnTo>
                                    <a:lnTo>
                                      <a:pt x="645" y="233"/>
                                    </a:lnTo>
                                    <a:lnTo>
                                      <a:pt x="617" y="221"/>
                                    </a:lnTo>
                                    <a:lnTo>
                                      <a:pt x="590" y="209"/>
                                    </a:lnTo>
                                    <a:lnTo>
                                      <a:pt x="561" y="199"/>
                                    </a:lnTo>
                                    <a:lnTo>
                                      <a:pt x="531" y="191"/>
                                    </a:lnTo>
                                    <a:lnTo>
                                      <a:pt x="501" y="185"/>
                                    </a:lnTo>
                                    <a:lnTo>
                                      <a:pt x="470" y="178"/>
                                    </a:lnTo>
                                    <a:lnTo>
                                      <a:pt x="438" y="174"/>
                                    </a:lnTo>
                                    <a:lnTo>
                                      <a:pt x="405" y="173"/>
                                    </a:lnTo>
                                    <a:lnTo>
                                      <a:pt x="371" y="172"/>
                                    </a:lnTo>
                                    <a:lnTo>
                                      <a:pt x="357" y="172"/>
                                    </a:lnTo>
                                    <a:lnTo>
                                      <a:pt x="341" y="173"/>
                                    </a:lnTo>
                                    <a:lnTo>
                                      <a:pt x="327" y="173"/>
                                    </a:lnTo>
                                    <a:lnTo>
                                      <a:pt x="312" y="1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" name="Freeform 1630"/>
                            <wps:cNvSpPr>
                              <a:spLocks/>
                            </wps:cNvSpPr>
                            <wps:spPr bwMode="auto">
                              <a:xfrm>
                                <a:off x="10004" y="4042"/>
                                <a:ext cx="285" cy="393"/>
                              </a:xfrm>
                              <a:custGeom>
                                <a:avLst/>
                                <a:gdLst>
                                  <a:gd name="T0" fmla="*/ 1141 w 1141"/>
                                  <a:gd name="T1" fmla="*/ 133 h 1573"/>
                                  <a:gd name="T2" fmla="*/ 1127 w 1141"/>
                                  <a:gd name="T3" fmla="*/ 125 h 1573"/>
                                  <a:gd name="T4" fmla="*/ 1124 w 1141"/>
                                  <a:gd name="T5" fmla="*/ 117 h 1573"/>
                                  <a:gd name="T6" fmla="*/ 1124 w 1141"/>
                                  <a:gd name="T7" fmla="*/ 110 h 1573"/>
                                  <a:gd name="T8" fmla="*/ 1118 w 1141"/>
                                  <a:gd name="T9" fmla="*/ 100 h 1573"/>
                                  <a:gd name="T10" fmla="*/ 1104 w 1141"/>
                                  <a:gd name="T11" fmla="*/ 89 h 1573"/>
                                  <a:gd name="T12" fmla="*/ 1071 w 1141"/>
                                  <a:gd name="T13" fmla="*/ 73 h 1573"/>
                                  <a:gd name="T14" fmla="*/ 1014 w 1141"/>
                                  <a:gd name="T15" fmla="*/ 51 h 1573"/>
                                  <a:gd name="T16" fmla="*/ 926 w 1141"/>
                                  <a:gd name="T17" fmla="*/ 20 h 1573"/>
                                  <a:gd name="T18" fmla="*/ 868 w 1141"/>
                                  <a:gd name="T19" fmla="*/ 7 h 1573"/>
                                  <a:gd name="T20" fmla="*/ 804 w 1141"/>
                                  <a:gd name="T21" fmla="*/ 1 h 1573"/>
                                  <a:gd name="T22" fmla="*/ 735 w 1141"/>
                                  <a:gd name="T23" fmla="*/ 0 h 1573"/>
                                  <a:gd name="T24" fmla="*/ 661 w 1141"/>
                                  <a:gd name="T25" fmla="*/ 6 h 1573"/>
                                  <a:gd name="T26" fmla="*/ 586 w 1141"/>
                                  <a:gd name="T27" fmla="*/ 18 h 1573"/>
                                  <a:gd name="T28" fmla="*/ 508 w 1141"/>
                                  <a:gd name="T29" fmla="*/ 36 h 1573"/>
                                  <a:gd name="T30" fmla="*/ 431 w 1141"/>
                                  <a:gd name="T31" fmla="*/ 60 h 1573"/>
                                  <a:gd name="T32" fmla="*/ 356 w 1141"/>
                                  <a:gd name="T33" fmla="*/ 90 h 1573"/>
                                  <a:gd name="T34" fmla="*/ 284 w 1141"/>
                                  <a:gd name="T35" fmla="*/ 127 h 1573"/>
                                  <a:gd name="T36" fmla="*/ 218 w 1141"/>
                                  <a:gd name="T37" fmla="*/ 168 h 1573"/>
                                  <a:gd name="T38" fmla="*/ 157 w 1141"/>
                                  <a:gd name="T39" fmla="*/ 216 h 1573"/>
                                  <a:gd name="T40" fmla="*/ 105 w 1141"/>
                                  <a:gd name="T41" fmla="*/ 268 h 1573"/>
                                  <a:gd name="T42" fmla="*/ 61 w 1141"/>
                                  <a:gd name="T43" fmla="*/ 326 h 1573"/>
                                  <a:gd name="T44" fmla="*/ 28 w 1141"/>
                                  <a:gd name="T45" fmla="*/ 390 h 1573"/>
                                  <a:gd name="T46" fmla="*/ 7 w 1141"/>
                                  <a:gd name="T47" fmla="*/ 458 h 1573"/>
                                  <a:gd name="T48" fmla="*/ 0 w 1141"/>
                                  <a:gd name="T49" fmla="*/ 531 h 1573"/>
                                  <a:gd name="T50" fmla="*/ 4 w 1141"/>
                                  <a:gd name="T51" fmla="*/ 607 h 1573"/>
                                  <a:gd name="T52" fmla="*/ 16 w 1141"/>
                                  <a:gd name="T53" fmla="*/ 683 h 1573"/>
                                  <a:gd name="T54" fmla="*/ 34 w 1141"/>
                                  <a:gd name="T55" fmla="*/ 759 h 1573"/>
                                  <a:gd name="T56" fmla="*/ 59 w 1141"/>
                                  <a:gd name="T57" fmla="*/ 835 h 1573"/>
                                  <a:gd name="T58" fmla="*/ 92 w 1141"/>
                                  <a:gd name="T59" fmla="*/ 910 h 1573"/>
                                  <a:gd name="T60" fmla="*/ 129 w 1141"/>
                                  <a:gd name="T61" fmla="*/ 982 h 1573"/>
                                  <a:gd name="T62" fmla="*/ 172 w 1141"/>
                                  <a:gd name="T63" fmla="*/ 1054 h 1573"/>
                                  <a:gd name="T64" fmla="*/ 220 w 1141"/>
                                  <a:gd name="T65" fmla="*/ 1123 h 1573"/>
                                  <a:gd name="T66" fmla="*/ 273 w 1141"/>
                                  <a:gd name="T67" fmla="*/ 1190 h 1573"/>
                                  <a:gd name="T68" fmla="*/ 329 w 1141"/>
                                  <a:gd name="T69" fmla="*/ 1256 h 1573"/>
                                  <a:gd name="T70" fmla="*/ 391 w 1141"/>
                                  <a:gd name="T71" fmla="*/ 1317 h 1573"/>
                                  <a:gd name="T72" fmla="*/ 453 w 1141"/>
                                  <a:gd name="T73" fmla="*/ 1376 h 1573"/>
                                  <a:gd name="T74" fmla="*/ 520 w 1141"/>
                                  <a:gd name="T75" fmla="*/ 1431 h 1573"/>
                                  <a:gd name="T76" fmla="*/ 589 w 1141"/>
                                  <a:gd name="T77" fmla="*/ 1482 h 1573"/>
                                  <a:gd name="T78" fmla="*/ 660 w 1141"/>
                                  <a:gd name="T79" fmla="*/ 1531 h 1573"/>
                                  <a:gd name="T80" fmla="*/ 733 w 1141"/>
                                  <a:gd name="T81" fmla="*/ 1573 h 15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41" h="1573">
                                    <a:moveTo>
                                      <a:pt x="733" y="1573"/>
                                    </a:moveTo>
                                    <a:lnTo>
                                      <a:pt x="1141" y="133"/>
                                    </a:lnTo>
                                    <a:lnTo>
                                      <a:pt x="1131" y="129"/>
                                    </a:lnTo>
                                    <a:lnTo>
                                      <a:pt x="1127" y="125"/>
                                    </a:lnTo>
                                    <a:lnTo>
                                      <a:pt x="1125" y="121"/>
                                    </a:lnTo>
                                    <a:lnTo>
                                      <a:pt x="1124" y="117"/>
                                    </a:lnTo>
                                    <a:lnTo>
                                      <a:pt x="1124" y="113"/>
                                    </a:lnTo>
                                    <a:lnTo>
                                      <a:pt x="1124" y="110"/>
                                    </a:lnTo>
                                    <a:lnTo>
                                      <a:pt x="1122" y="106"/>
                                    </a:lnTo>
                                    <a:lnTo>
                                      <a:pt x="1118" y="100"/>
                                    </a:lnTo>
                                    <a:lnTo>
                                      <a:pt x="1113" y="95"/>
                                    </a:lnTo>
                                    <a:lnTo>
                                      <a:pt x="1104" y="89"/>
                                    </a:lnTo>
                                    <a:lnTo>
                                      <a:pt x="1091" y="81"/>
                                    </a:lnTo>
                                    <a:lnTo>
                                      <a:pt x="1071" y="73"/>
                                    </a:lnTo>
                                    <a:lnTo>
                                      <a:pt x="1046" y="62"/>
                                    </a:lnTo>
                                    <a:lnTo>
                                      <a:pt x="1014" y="51"/>
                                    </a:lnTo>
                                    <a:lnTo>
                                      <a:pt x="974" y="36"/>
                                    </a:lnTo>
                                    <a:lnTo>
                                      <a:pt x="926" y="20"/>
                                    </a:lnTo>
                                    <a:lnTo>
                                      <a:pt x="898" y="13"/>
                                    </a:lnTo>
                                    <a:lnTo>
                                      <a:pt x="868" y="7"/>
                                    </a:lnTo>
                                    <a:lnTo>
                                      <a:pt x="837" y="3"/>
                                    </a:lnTo>
                                    <a:lnTo>
                                      <a:pt x="804" y="1"/>
                                    </a:lnTo>
                                    <a:lnTo>
                                      <a:pt x="770" y="0"/>
                                    </a:lnTo>
                                    <a:lnTo>
                                      <a:pt x="735" y="0"/>
                                    </a:lnTo>
                                    <a:lnTo>
                                      <a:pt x="698" y="2"/>
                                    </a:lnTo>
                                    <a:lnTo>
                                      <a:pt x="661" y="6"/>
                                    </a:lnTo>
                                    <a:lnTo>
                                      <a:pt x="624" y="11"/>
                                    </a:lnTo>
                                    <a:lnTo>
                                      <a:pt x="586" y="18"/>
                                    </a:lnTo>
                                    <a:lnTo>
                                      <a:pt x="546" y="26"/>
                                    </a:lnTo>
                                    <a:lnTo>
                                      <a:pt x="508" y="36"/>
                                    </a:lnTo>
                                    <a:lnTo>
                                      <a:pt x="469" y="48"/>
                                    </a:lnTo>
                                    <a:lnTo>
                                      <a:pt x="431" y="60"/>
                                    </a:lnTo>
                                    <a:lnTo>
                                      <a:pt x="393" y="74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20" y="107"/>
                                    </a:lnTo>
                                    <a:lnTo>
                                      <a:pt x="284" y="127"/>
                                    </a:lnTo>
                                    <a:lnTo>
                                      <a:pt x="250" y="146"/>
                                    </a:lnTo>
                                    <a:lnTo>
                                      <a:pt x="218" y="168"/>
                                    </a:lnTo>
                                    <a:lnTo>
                                      <a:pt x="186" y="191"/>
                                    </a:lnTo>
                                    <a:lnTo>
                                      <a:pt x="157" y="216"/>
                                    </a:lnTo>
                                    <a:lnTo>
                                      <a:pt x="130" y="241"/>
                                    </a:lnTo>
                                    <a:lnTo>
                                      <a:pt x="105" y="268"/>
                                    </a:lnTo>
                                    <a:lnTo>
                                      <a:pt x="82" y="296"/>
                                    </a:lnTo>
                                    <a:lnTo>
                                      <a:pt x="61" y="326"/>
                                    </a:lnTo>
                                    <a:lnTo>
                                      <a:pt x="44" y="357"/>
                                    </a:lnTo>
                                    <a:lnTo>
                                      <a:pt x="28" y="390"/>
                                    </a:lnTo>
                                    <a:lnTo>
                                      <a:pt x="16" y="423"/>
                                    </a:lnTo>
                                    <a:lnTo>
                                      <a:pt x="7" y="458"/>
                                    </a:lnTo>
                                    <a:lnTo>
                                      <a:pt x="2" y="495"/>
                                    </a:lnTo>
                                    <a:lnTo>
                                      <a:pt x="0" y="531"/>
                                    </a:lnTo>
                                    <a:lnTo>
                                      <a:pt x="2" y="569"/>
                                    </a:lnTo>
                                    <a:lnTo>
                                      <a:pt x="4" y="607"/>
                                    </a:lnTo>
                                    <a:lnTo>
                                      <a:pt x="10" y="645"/>
                                    </a:lnTo>
                                    <a:lnTo>
                                      <a:pt x="16" y="683"/>
                                    </a:lnTo>
                                    <a:lnTo>
                                      <a:pt x="24" y="721"/>
                                    </a:lnTo>
                                    <a:lnTo>
                                      <a:pt x="34" y="759"/>
                                    </a:lnTo>
                                    <a:lnTo>
                                      <a:pt x="46" y="797"/>
                                    </a:lnTo>
                                    <a:lnTo>
                                      <a:pt x="59" y="835"/>
                                    </a:lnTo>
                                    <a:lnTo>
                                      <a:pt x="75" y="872"/>
                                    </a:lnTo>
                                    <a:lnTo>
                                      <a:pt x="92" y="910"/>
                                    </a:lnTo>
                                    <a:lnTo>
                                      <a:pt x="109" y="946"/>
                                    </a:lnTo>
                                    <a:lnTo>
                                      <a:pt x="129" y="982"/>
                                    </a:lnTo>
                                    <a:lnTo>
                                      <a:pt x="150" y="1019"/>
                                    </a:lnTo>
                                    <a:lnTo>
                                      <a:pt x="172" y="1054"/>
                                    </a:lnTo>
                                    <a:lnTo>
                                      <a:pt x="195" y="1089"/>
                                    </a:lnTo>
                                    <a:lnTo>
                                      <a:pt x="220" y="1123"/>
                                    </a:lnTo>
                                    <a:lnTo>
                                      <a:pt x="247" y="1157"/>
                                    </a:lnTo>
                                    <a:lnTo>
                                      <a:pt x="273" y="1190"/>
                                    </a:lnTo>
                                    <a:lnTo>
                                      <a:pt x="300" y="1223"/>
                                    </a:lnTo>
                                    <a:lnTo>
                                      <a:pt x="329" y="1256"/>
                                    </a:lnTo>
                                    <a:lnTo>
                                      <a:pt x="359" y="1287"/>
                                    </a:lnTo>
                                    <a:lnTo>
                                      <a:pt x="391" y="1317"/>
                                    </a:lnTo>
                                    <a:lnTo>
                                      <a:pt x="422" y="1347"/>
                                    </a:lnTo>
                                    <a:lnTo>
                                      <a:pt x="453" y="1376"/>
                                    </a:lnTo>
                                    <a:lnTo>
                                      <a:pt x="487" y="1404"/>
                                    </a:lnTo>
                                    <a:lnTo>
                                      <a:pt x="520" y="1431"/>
                                    </a:lnTo>
                                    <a:lnTo>
                                      <a:pt x="555" y="1457"/>
                                    </a:lnTo>
                                    <a:lnTo>
                                      <a:pt x="589" y="1482"/>
                                    </a:lnTo>
                                    <a:lnTo>
                                      <a:pt x="625" y="1507"/>
                                    </a:lnTo>
                                    <a:lnTo>
                                      <a:pt x="660" y="1531"/>
                                    </a:lnTo>
                                    <a:lnTo>
                                      <a:pt x="697" y="1552"/>
                                    </a:lnTo>
                                    <a:lnTo>
                                      <a:pt x="733" y="15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" name="Freeform 1631"/>
                            <wps:cNvSpPr>
                              <a:spLocks/>
                            </wps:cNvSpPr>
                            <wps:spPr bwMode="auto">
                              <a:xfrm>
                                <a:off x="9432" y="2223"/>
                                <a:ext cx="611" cy="642"/>
                              </a:xfrm>
                              <a:custGeom>
                                <a:avLst/>
                                <a:gdLst>
                                  <a:gd name="T0" fmla="*/ 2079 w 2443"/>
                                  <a:gd name="T1" fmla="*/ 1721 h 2568"/>
                                  <a:gd name="T2" fmla="*/ 2017 w 2443"/>
                                  <a:gd name="T3" fmla="*/ 1854 h 2568"/>
                                  <a:gd name="T4" fmla="*/ 1935 w 2443"/>
                                  <a:gd name="T5" fmla="*/ 1978 h 2568"/>
                                  <a:gd name="T6" fmla="*/ 1834 w 2443"/>
                                  <a:gd name="T7" fmla="*/ 2085 h 2568"/>
                                  <a:gd name="T8" fmla="*/ 1716 w 2443"/>
                                  <a:gd name="T9" fmla="*/ 2174 h 2568"/>
                                  <a:gd name="T10" fmla="*/ 1583 w 2443"/>
                                  <a:gd name="T11" fmla="*/ 2246 h 2568"/>
                                  <a:gd name="T12" fmla="*/ 1439 w 2443"/>
                                  <a:gd name="T13" fmla="*/ 2295 h 2568"/>
                                  <a:gd name="T14" fmla="*/ 1283 w 2443"/>
                                  <a:gd name="T15" fmla="*/ 2321 h 2568"/>
                                  <a:gd name="T16" fmla="*/ 1109 w 2443"/>
                                  <a:gd name="T17" fmla="*/ 2319 h 2568"/>
                                  <a:gd name="T18" fmla="*/ 928 w 2443"/>
                                  <a:gd name="T19" fmla="*/ 2284 h 2568"/>
                                  <a:gd name="T20" fmla="*/ 762 w 2443"/>
                                  <a:gd name="T21" fmla="*/ 2216 h 2568"/>
                                  <a:gd name="T22" fmla="*/ 614 w 2443"/>
                                  <a:gd name="T23" fmla="*/ 2120 h 2568"/>
                                  <a:gd name="T24" fmla="*/ 490 w 2443"/>
                                  <a:gd name="T25" fmla="*/ 2000 h 2568"/>
                                  <a:gd name="T26" fmla="*/ 390 w 2443"/>
                                  <a:gd name="T27" fmla="*/ 1858 h 2568"/>
                                  <a:gd name="T28" fmla="*/ 320 w 2443"/>
                                  <a:gd name="T29" fmla="*/ 1699 h 2568"/>
                                  <a:gd name="T30" fmla="*/ 283 w 2443"/>
                                  <a:gd name="T31" fmla="*/ 1524 h 2568"/>
                                  <a:gd name="T32" fmla="*/ 283 w 2443"/>
                                  <a:gd name="T33" fmla="*/ 1342 h 2568"/>
                                  <a:gd name="T34" fmla="*/ 320 w 2443"/>
                                  <a:gd name="T35" fmla="*/ 1168 h 2568"/>
                                  <a:gd name="T36" fmla="*/ 390 w 2443"/>
                                  <a:gd name="T37" fmla="*/ 1010 h 2568"/>
                                  <a:gd name="T38" fmla="*/ 490 w 2443"/>
                                  <a:gd name="T39" fmla="*/ 867 h 2568"/>
                                  <a:gd name="T40" fmla="*/ 614 w 2443"/>
                                  <a:gd name="T41" fmla="*/ 746 h 2568"/>
                                  <a:gd name="T42" fmla="*/ 762 w 2443"/>
                                  <a:gd name="T43" fmla="*/ 651 h 2568"/>
                                  <a:gd name="T44" fmla="*/ 928 w 2443"/>
                                  <a:gd name="T45" fmla="*/ 583 h 2568"/>
                                  <a:gd name="T46" fmla="*/ 1109 w 2443"/>
                                  <a:gd name="T47" fmla="*/ 547 h 2568"/>
                                  <a:gd name="T48" fmla="*/ 1235 w 2443"/>
                                  <a:gd name="T49" fmla="*/ 543 h 2568"/>
                                  <a:gd name="T50" fmla="*/ 807 w 2443"/>
                                  <a:gd name="T51" fmla="*/ 20 h 2568"/>
                                  <a:gd name="T52" fmla="*/ 630 w 2443"/>
                                  <a:gd name="T53" fmla="*/ 114 h 2568"/>
                                  <a:gd name="T54" fmla="*/ 470 w 2443"/>
                                  <a:gd name="T55" fmla="*/ 230 h 2568"/>
                                  <a:gd name="T56" fmla="*/ 330 w 2443"/>
                                  <a:gd name="T57" fmla="*/ 368 h 2568"/>
                                  <a:gd name="T58" fmla="*/ 211 w 2443"/>
                                  <a:gd name="T59" fmla="*/ 524 h 2568"/>
                                  <a:gd name="T60" fmla="*/ 117 w 2443"/>
                                  <a:gd name="T61" fmla="*/ 697 h 2568"/>
                                  <a:gd name="T62" fmla="*/ 49 w 2443"/>
                                  <a:gd name="T63" fmla="*/ 881 h 2568"/>
                                  <a:gd name="T64" fmla="*/ 9 w 2443"/>
                                  <a:gd name="T65" fmla="*/ 1079 h 2568"/>
                                  <a:gd name="T66" fmla="*/ 3 w 2443"/>
                                  <a:gd name="T67" fmla="*/ 1302 h 2568"/>
                                  <a:gd name="T68" fmla="*/ 45 w 2443"/>
                                  <a:gd name="T69" fmla="*/ 1566 h 2568"/>
                                  <a:gd name="T70" fmla="*/ 138 w 2443"/>
                                  <a:gd name="T71" fmla="*/ 1811 h 2568"/>
                                  <a:gd name="T72" fmla="*/ 276 w 2443"/>
                                  <a:gd name="T73" fmla="*/ 2031 h 2568"/>
                                  <a:gd name="T74" fmla="*/ 454 w 2443"/>
                                  <a:gd name="T75" fmla="*/ 2221 h 2568"/>
                                  <a:gd name="T76" fmla="*/ 669 w 2443"/>
                                  <a:gd name="T77" fmla="*/ 2376 h 2568"/>
                                  <a:gd name="T78" fmla="*/ 911 w 2443"/>
                                  <a:gd name="T79" fmla="*/ 2487 h 2568"/>
                                  <a:gd name="T80" fmla="*/ 1177 w 2443"/>
                                  <a:gd name="T81" fmla="*/ 2553 h 2568"/>
                                  <a:gd name="T82" fmla="*/ 1427 w 2443"/>
                                  <a:gd name="T83" fmla="*/ 2568 h 2568"/>
                                  <a:gd name="T84" fmla="*/ 1583 w 2443"/>
                                  <a:gd name="T85" fmla="*/ 2555 h 2568"/>
                                  <a:gd name="T86" fmla="*/ 1732 w 2443"/>
                                  <a:gd name="T87" fmla="*/ 2528 h 2568"/>
                                  <a:gd name="T88" fmla="*/ 1875 w 2443"/>
                                  <a:gd name="T89" fmla="*/ 2483 h 2568"/>
                                  <a:gd name="T90" fmla="*/ 2011 w 2443"/>
                                  <a:gd name="T91" fmla="*/ 2427 h 2568"/>
                                  <a:gd name="T92" fmla="*/ 2139 w 2443"/>
                                  <a:gd name="T93" fmla="*/ 2356 h 2568"/>
                                  <a:gd name="T94" fmla="*/ 2258 w 2443"/>
                                  <a:gd name="T95" fmla="*/ 2272 h 2568"/>
                                  <a:gd name="T96" fmla="*/ 2368 w 2443"/>
                                  <a:gd name="T97" fmla="*/ 2178 h 25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443" h="2568">
                                    <a:moveTo>
                                      <a:pt x="2443" y="2101"/>
                                    </a:moveTo>
                                    <a:lnTo>
                                      <a:pt x="2101" y="1649"/>
                                    </a:lnTo>
                                    <a:lnTo>
                                      <a:pt x="2091" y="1684"/>
                                    </a:lnTo>
                                    <a:lnTo>
                                      <a:pt x="2079" y="1721"/>
                                    </a:lnTo>
                                    <a:lnTo>
                                      <a:pt x="2066" y="1755"/>
                                    </a:lnTo>
                                    <a:lnTo>
                                      <a:pt x="2051" y="1789"/>
                                    </a:lnTo>
                                    <a:lnTo>
                                      <a:pt x="2036" y="1823"/>
                                    </a:lnTo>
                                    <a:lnTo>
                                      <a:pt x="2017" y="1854"/>
                                    </a:lnTo>
                                    <a:lnTo>
                                      <a:pt x="1999" y="1887"/>
                                    </a:lnTo>
                                    <a:lnTo>
                                      <a:pt x="1979" y="1917"/>
                                    </a:lnTo>
                                    <a:lnTo>
                                      <a:pt x="1959" y="1947"/>
                                    </a:lnTo>
                                    <a:lnTo>
                                      <a:pt x="1935" y="1978"/>
                                    </a:lnTo>
                                    <a:lnTo>
                                      <a:pt x="1911" y="2005"/>
                                    </a:lnTo>
                                    <a:lnTo>
                                      <a:pt x="1887" y="2033"/>
                                    </a:lnTo>
                                    <a:lnTo>
                                      <a:pt x="1862" y="2059"/>
                                    </a:lnTo>
                                    <a:lnTo>
                                      <a:pt x="1834" y="2085"/>
                                    </a:lnTo>
                                    <a:lnTo>
                                      <a:pt x="1807" y="2109"/>
                                    </a:lnTo>
                                    <a:lnTo>
                                      <a:pt x="1777" y="2132"/>
                                    </a:lnTo>
                                    <a:lnTo>
                                      <a:pt x="1746" y="2154"/>
                                    </a:lnTo>
                                    <a:lnTo>
                                      <a:pt x="1716" y="2174"/>
                                    </a:lnTo>
                                    <a:lnTo>
                                      <a:pt x="1684" y="2194"/>
                                    </a:lnTo>
                                    <a:lnTo>
                                      <a:pt x="1651" y="2213"/>
                                    </a:lnTo>
                                    <a:lnTo>
                                      <a:pt x="1618" y="2230"/>
                                    </a:lnTo>
                                    <a:lnTo>
                                      <a:pt x="1583" y="2246"/>
                                    </a:lnTo>
                                    <a:lnTo>
                                      <a:pt x="1547" y="2261"/>
                                    </a:lnTo>
                                    <a:lnTo>
                                      <a:pt x="1512" y="2274"/>
                                    </a:lnTo>
                                    <a:lnTo>
                                      <a:pt x="1475" y="2285"/>
                                    </a:lnTo>
                                    <a:lnTo>
                                      <a:pt x="1439" y="2295"/>
                                    </a:lnTo>
                                    <a:lnTo>
                                      <a:pt x="1401" y="2304"/>
                                    </a:lnTo>
                                    <a:lnTo>
                                      <a:pt x="1362" y="2312"/>
                                    </a:lnTo>
                                    <a:lnTo>
                                      <a:pt x="1322" y="2317"/>
                                    </a:lnTo>
                                    <a:lnTo>
                                      <a:pt x="1283" y="2321"/>
                                    </a:lnTo>
                                    <a:lnTo>
                                      <a:pt x="1244" y="2323"/>
                                    </a:lnTo>
                                    <a:lnTo>
                                      <a:pt x="1203" y="2325"/>
                                    </a:lnTo>
                                    <a:lnTo>
                                      <a:pt x="1155" y="2323"/>
                                    </a:lnTo>
                                    <a:lnTo>
                                      <a:pt x="1109" y="2319"/>
                                    </a:lnTo>
                                    <a:lnTo>
                                      <a:pt x="1062" y="2314"/>
                                    </a:lnTo>
                                    <a:lnTo>
                                      <a:pt x="1016" y="2306"/>
                                    </a:lnTo>
                                    <a:lnTo>
                                      <a:pt x="972" y="2296"/>
                                    </a:lnTo>
                                    <a:lnTo>
                                      <a:pt x="928" y="2284"/>
                                    </a:lnTo>
                                    <a:lnTo>
                                      <a:pt x="885" y="2270"/>
                                    </a:lnTo>
                                    <a:lnTo>
                                      <a:pt x="843" y="2254"/>
                                    </a:lnTo>
                                    <a:lnTo>
                                      <a:pt x="801" y="2237"/>
                                    </a:lnTo>
                                    <a:lnTo>
                                      <a:pt x="762" y="2216"/>
                                    </a:lnTo>
                                    <a:lnTo>
                                      <a:pt x="723" y="2195"/>
                                    </a:lnTo>
                                    <a:lnTo>
                                      <a:pt x="686" y="2171"/>
                                    </a:lnTo>
                                    <a:lnTo>
                                      <a:pt x="649" y="2147"/>
                                    </a:lnTo>
                                    <a:lnTo>
                                      <a:pt x="614" y="2120"/>
                                    </a:lnTo>
                                    <a:lnTo>
                                      <a:pt x="581" y="2093"/>
                                    </a:lnTo>
                                    <a:lnTo>
                                      <a:pt x="549" y="2063"/>
                                    </a:lnTo>
                                    <a:lnTo>
                                      <a:pt x="519" y="2033"/>
                                    </a:lnTo>
                                    <a:lnTo>
                                      <a:pt x="490" y="2000"/>
                                    </a:lnTo>
                                    <a:lnTo>
                                      <a:pt x="462" y="1966"/>
                                    </a:lnTo>
                                    <a:lnTo>
                                      <a:pt x="436" y="1932"/>
                                    </a:lnTo>
                                    <a:lnTo>
                                      <a:pt x="413" y="1895"/>
                                    </a:lnTo>
                                    <a:lnTo>
                                      <a:pt x="390" y="1858"/>
                                    </a:lnTo>
                                    <a:lnTo>
                                      <a:pt x="369" y="1819"/>
                                    </a:lnTo>
                                    <a:lnTo>
                                      <a:pt x="351" y="1780"/>
                                    </a:lnTo>
                                    <a:lnTo>
                                      <a:pt x="334" y="1739"/>
                                    </a:lnTo>
                                    <a:lnTo>
                                      <a:pt x="320" y="1699"/>
                                    </a:lnTo>
                                    <a:lnTo>
                                      <a:pt x="307" y="1657"/>
                                    </a:lnTo>
                                    <a:lnTo>
                                      <a:pt x="297" y="1613"/>
                                    </a:lnTo>
                                    <a:lnTo>
                                      <a:pt x="288" y="1569"/>
                                    </a:lnTo>
                                    <a:lnTo>
                                      <a:pt x="283" y="1524"/>
                                    </a:lnTo>
                                    <a:lnTo>
                                      <a:pt x="279" y="1480"/>
                                    </a:lnTo>
                                    <a:lnTo>
                                      <a:pt x="278" y="1434"/>
                                    </a:lnTo>
                                    <a:lnTo>
                                      <a:pt x="279" y="1388"/>
                                    </a:lnTo>
                                    <a:lnTo>
                                      <a:pt x="283" y="1342"/>
                                    </a:lnTo>
                                    <a:lnTo>
                                      <a:pt x="288" y="1298"/>
                                    </a:lnTo>
                                    <a:lnTo>
                                      <a:pt x="297" y="1255"/>
                                    </a:lnTo>
                                    <a:lnTo>
                                      <a:pt x="307" y="1211"/>
                                    </a:lnTo>
                                    <a:lnTo>
                                      <a:pt x="320" y="1168"/>
                                    </a:lnTo>
                                    <a:lnTo>
                                      <a:pt x="334" y="1128"/>
                                    </a:lnTo>
                                    <a:lnTo>
                                      <a:pt x="351" y="1087"/>
                                    </a:lnTo>
                                    <a:lnTo>
                                      <a:pt x="369" y="1048"/>
                                    </a:lnTo>
                                    <a:lnTo>
                                      <a:pt x="390" y="1010"/>
                                    </a:lnTo>
                                    <a:lnTo>
                                      <a:pt x="413" y="972"/>
                                    </a:lnTo>
                                    <a:lnTo>
                                      <a:pt x="436" y="935"/>
                                    </a:lnTo>
                                    <a:lnTo>
                                      <a:pt x="462" y="901"/>
                                    </a:lnTo>
                                    <a:lnTo>
                                      <a:pt x="490" y="867"/>
                                    </a:lnTo>
                                    <a:lnTo>
                                      <a:pt x="519" y="834"/>
                                    </a:lnTo>
                                    <a:lnTo>
                                      <a:pt x="549" y="804"/>
                                    </a:lnTo>
                                    <a:lnTo>
                                      <a:pt x="581" y="774"/>
                                    </a:lnTo>
                                    <a:lnTo>
                                      <a:pt x="614" y="746"/>
                                    </a:lnTo>
                                    <a:lnTo>
                                      <a:pt x="649" y="720"/>
                                    </a:lnTo>
                                    <a:lnTo>
                                      <a:pt x="686" y="695"/>
                                    </a:lnTo>
                                    <a:lnTo>
                                      <a:pt x="723" y="672"/>
                                    </a:lnTo>
                                    <a:lnTo>
                                      <a:pt x="762" y="651"/>
                                    </a:lnTo>
                                    <a:lnTo>
                                      <a:pt x="801" y="631"/>
                                    </a:lnTo>
                                    <a:lnTo>
                                      <a:pt x="843" y="613"/>
                                    </a:lnTo>
                                    <a:lnTo>
                                      <a:pt x="885" y="597"/>
                                    </a:lnTo>
                                    <a:lnTo>
                                      <a:pt x="928" y="583"/>
                                    </a:lnTo>
                                    <a:lnTo>
                                      <a:pt x="972" y="571"/>
                                    </a:lnTo>
                                    <a:lnTo>
                                      <a:pt x="1016" y="560"/>
                                    </a:lnTo>
                                    <a:lnTo>
                                      <a:pt x="1062" y="553"/>
                                    </a:lnTo>
                                    <a:lnTo>
                                      <a:pt x="1109" y="547"/>
                                    </a:lnTo>
                                    <a:lnTo>
                                      <a:pt x="1155" y="545"/>
                                    </a:lnTo>
                                    <a:lnTo>
                                      <a:pt x="1203" y="543"/>
                                    </a:lnTo>
                                    <a:lnTo>
                                      <a:pt x="1219" y="543"/>
                                    </a:lnTo>
                                    <a:lnTo>
                                      <a:pt x="1235" y="543"/>
                                    </a:lnTo>
                                    <a:lnTo>
                                      <a:pt x="1250" y="545"/>
                                    </a:lnTo>
                                    <a:lnTo>
                                      <a:pt x="1265" y="545"/>
                                    </a:lnTo>
                                    <a:lnTo>
                                      <a:pt x="852" y="0"/>
                                    </a:lnTo>
                                    <a:lnTo>
                                      <a:pt x="807" y="20"/>
                                    </a:lnTo>
                                    <a:lnTo>
                                      <a:pt x="761" y="40"/>
                                    </a:lnTo>
                                    <a:lnTo>
                                      <a:pt x="716" y="64"/>
                                    </a:lnTo>
                                    <a:lnTo>
                                      <a:pt x="672" y="88"/>
                                    </a:lnTo>
                                    <a:lnTo>
                                      <a:pt x="630" y="114"/>
                                    </a:lnTo>
                                    <a:lnTo>
                                      <a:pt x="588" y="141"/>
                                    </a:lnTo>
                                    <a:lnTo>
                                      <a:pt x="547" y="170"/>
                                    </a:lnTo>
                                    <a:lnTo>
                                      <a:pt x="508" y="199"/>
                                    </a:lnTo>
                                    <a:lnTo>
                                      <a:pt x="470" y="230"/>
                                    </a:lnTo>
                                    <a:lnTo>
                                      <a:pt x="433" y="263"/>
                                    </a:lnTo>
                                    <a:lnTo>
                                      <a:pt x="397" y="297"/>
                                    </a:lnTo>
                                    <a:lnTo>
                                      <a:pt x="363" y="333"/>
                                    </a:lnTo>
                                    <a:lnTo>
                                      <a:pt x="330" y="368"/>
                                    </a:lnTo>
                                    <a:lnTo>
                                      <a:pt x="299" y="406"/>
                                    </a:lnTo>
                                    <a:lnTo>
                                      <a:pt x="267" y="444"/>
                                    </a:lnTo>
                                    <a:lnTo>
                                      <a:pt x="238" y="483"/>
                                    </a:lnTo>
                                    <a:lnTo>
                                      <a:pt x="211" y="524"/>
                                    </a:lnTo>
                                    <a:lnTo>
                                      <a:pt x="185" y="566"/>
                                    </a:lnTo>
                                    <a:lnTo>
                                      <a:pt x="161" y="609"/>
                                    </a:lnTo>
                                    <a:lnTo>
                                      <a:pt x="138" y="652"/>
                                    </a:lnTo>
                                    <a:lnTo>
                                      <a:pt x="117" y="697"/>
                                    </a:lnTo>
                                    <a:lnTo>
                                      <a:pt x="97" y="741"/>
                                    </a:lnTo>
                                    <a:lnTo>
                                      <a:pt x="79" y="787"/>
                                    </a:lnTo>
                                    <a:lnTo>
                                      <a:pt x="63" y="834"/>
                                    </a:lnTo>
                                    <a:lnTo>
                                      <a:pt x="49" y="881"/>
                                    </a:lnTo>
                                    <a:lnTo>
                                      <a:pt x="36" y="930"/>
                                    </a:lnTo>
                                    <a:lnTo>
                                      <a:pt x="25" y="978"/>
                                    </a:lnTo>
                                    <a:lnTo>
                                      <a:pt x="16" y="1028"/>
                                    </a:lnTo>
                                    <a:lnTo>
                                      <a:pt x="9" y="1079"/>
                                    </a:lnTo>
                                    <a:lnTo>
                                      <a:pt x="4" y="1129"/>
                                    </a:lnTo>
                                    <a:lnTo>
                                      <a:pt x="2" y="1181"/>
                                    </a:lnTo>
                                    <a:lnTo>
                                      <a:pt x="0" y="1232"/>
                                    </a:lnTo>
                                    <a:lnTo>
                                      <a:pt x="3" y="1302"/>
                                    </a:lnTo>
                                    <a:lnTo>
                                      <a:pt x="8" y="1369"/>
                                    </a:lnTo>
                                    <a:lnTo>
                                      <a:pt x="16" y="1435"/>
                                    </a:lnTo>
                                    <a:lnTo>
                                      <a:pt x="29" y="1502"/>
                                    </a:lnTo>
                                    <a:lnTo>
                                      <a:pt x="45" y="1566"/>
                                    </a:lnTo>
                                    <a:lnTo>
                                      <a:pt x="63" y="1629"/>
                                    </a:lnTo>
                                    <a:lnTo>
                                      <a:pt x="84" y="1692"/>
                                    </a:lnTo>
                                    <a:lnTo>
                                      <a:pt x="109" y="1752"/>
                                    </a:lnTo>
                                    <a:lnTo>
                                      <a:pt x="138" y="1811"/>
                                    </a:lnTo>
                                    <a:lnTo>
                                      <a:pt x="168" y="1869"/>
                                    </a:lnTo>
                                    <a:lnTo>
                                      <a:pt x="202" y="1925"/>
                                    </a:lnTo>
                                    <a:lnTo>
                                      <a:pt x="237" y="1979"/>
                                    </a:lnTo>
                                    <a:lnTo>
                                      <a:pt x="276" y="2031"/>
                                    </a:lnTo>
                                    <a:lnTo>
                                      <a:pt x="317" y="2082"/>
                                    </a:lnTo>
                                    <a:lnTo>
                                      <a:pt x="362" y="2131"/>
                                    </a:lnTo>
                                    <a:lnTo>
                                      <a:pt x="407" y="2177"/>
                                    </a:lnTo>
                                    <a:lnTo>
                                      <a:pt x="454" y="2221"/>
                                    </a:lnTo>
                                    <a:lnTo>
                                      <a:pt x="505" y="2263"/>
                                    </a:lnTo>
                                    <a:lnTo>
                                      <a:pt x="558" y="2304"/>
                                    </a:lnTo>
                                    <a:lnTo>
                                      <a:pt x="613" y="2340"/>
                                    </a:lnTo>
                                    <a:lnTo>
                                      <a:pt x="669" y="2376"/>
                                    </a:lnTo>
                                    <a:lnTo>
                                      <a:pt x="727" y="2407"/>
                                    </a:lnTo>
                                    <a:lnTo>
                                      <a:pt x="787" y="2437"/>
                                    </a:lnTo>
                                    <a:lnTo>
                                      <a:pt x="848" y="2464"/>
                                    </a:lnTo>
                                    <a:lnTo>
                                      <a:pt x="911" y="2487"/>
                                    </a:lnTo>
                                    <a:lnTo>
                                      <a:pt x="975" y="2508"/>
                                    </a:lnTo>
                                    <a:lnTo>
                                      <a:pt x="1041" y="2526"/>
                                    </a:lnTo>
                                    <a:lnTo>
                                      <a:pt x="1109" y="2541"/>
                                    </a:lnTo>
                                    <a:lnTo>
                                      <a:pt x="1177" y="2553"/>
                                    </a:lnTo>
                                    <a:lnTo>
                                      <a:pt x="1246" y="2562"/>
                                    </a:lnTo>
                                    <a:lnTo>
                                      <a:pt x="1317" y="2567"/>
                                    </a:lnTo>
                                    <a:lnTo>
                                      <a:pt x="1388" y="2568"/>
                                    </a:lnTo>
                                    <a:lnTo>
                                      <a:pt x="1427" y="2568"/>
                                    </a:lnTo>
                                    <a:lnTo>
                                      <a:pt x="1466" y="2567"/>
                                    </a:lnTo>
                                    <a:lnTo>
                                      <a:pt x="1506" y="2564"/>
                                    </a:lnTo>
                                    <a:lnTo>
                                      <a:pt x="1544" y="2560"/>
                                    </a:lnTo>
                                    <a:lnTo>
                                      <a:pt x="1583" y="2555"/>
                                    </a:lnTo>
                                    <a:lnTo>
                                      <a:pt x="1621" y="2550"/>
                                    </a:lnTo>
                                    <a:lnTo>
                                      <a:pt x="1657" y="2543"/>
                                    </a:lnTo>
                                    <a:lnTo>
                                      <a:pt x="1695" y="2536"/>
                                    </a:lnTo>
                                    <a:lnTo>
                                      <a:pt x="1732" y="2528"/>
                                    </a:lnTo>
                                    <a:lnTo>
                                      <a:pt x="1769" y="2517"/>
                                    </a:lnTo>
                                    <a:lnTo>
                                      <a:pt x="1804" y="2507"/>
                                    </a:lnTo>
                                    <a:lnTo>
                                      <a:pt x="1841" y="2496"/>
                                    </a:lnTo>
                                    <a:lnTo>
                                      <a:pt x="1875" y="2483"/>
                                    </a:lnTo>
                                    <a:lnTo>
                                      <a:pt x="1910" y="2470"/>
                                    </a:lnTo>
                                    <a:lnTo>
                                      <a:pt x="1944" y="2457"/>
                                    </a:lnTo>
                                    <a:lnTo>
                                      <a:pt x="1978" y="2443"/>
                                    </a:lnTo>
                                    <a:lnTo>
                                      <a:pt x="2011" y="2427"/>
                                    </a:lnTo>
                                    <a:lnTo>
                                      <a:pt x="2045" y="2410"/>
                                    </a:lnTo>
                                    <a:lnTo>
                                      <a:pt x="2076" y="2393"/>
                                    </a:lnTo>
                                    <a:lnTo>
                                      <a:pt x="2109" y="2374"/>
                                    </a:lnTo>
                                    <a:lnTo>
                                      <a:pt x="2139" y="2356"/>
                                    </a:lnTo>
                                    <a:lnTo>
                                      <a:pt x="2171" y="2336"/>
                                    </a:lnTo>
                                    <a:lnTo>
                                      <a:pt x="2201" y="2316"/>
                                    </a:lnTo>
                                    <a:lnTo>
                                      <a:pt x="2230" y="2295"/>
                                    </a:lnTo>
                                    <a:lnTo>
                                      <a:pt x="2258" y="2272"/>
                                    </a:lnTo>
                                    <a:lnTo>
                                      <a:pt x="2287" y="2250"/>
                                    </a:lnTo>
                                    <a:lnTo>
                                      <a:pt x="2315" y="2226"/>
                                    </a:lnTo>
                                    <a:lnTo>
                                      <a:pt x="2342" y="2203"/>
                                    </a:lnTo>
                                    <a:lnTo>
                                      <a:pt x="2368" y="2178"/>
                                    </a:lnTo>
                                    <a:lnTo>
                                      <a:pt x="2393" y="2153"/>
                                    </a:lnTo>
                                    <a:lnTo>
                                      <a:pt x="2418" y="2127"/>
                                    </a:lnTo>
                                    <a:lnTo>
                                      <a:pt x="2443" y="2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" name="Freeform 1632"/>
                            <wps:cNvSpPr>
                              <a:spLocks/>
                            </wps:cNvSpPr>
                            <wps:spPr bwMode="auto">
                              <a:xfrm>
                                <a:off x="8609" y="3045"/>
                                <a:ext cx="687" cy="1097"/>
                              </a:xfrm>
                              <a:custGeom>
                                <a:avLst/>
                                <a:gdLst>
                                  <a:gd name="T0" fmla="*/ 2372 w 2750"/>
                                  <a:gd name="T1" fmla="*/ 4218 h 4391"/>
                                  <a:gd name="T2" fmla="*/ 2588 w 2750"/>
                                  <a:gd name="T3" fmla="*/ 4120 h 4391"/>
                                  <a:gd name="T4" fmla="*/ 2699 w 2750"/>
                                  <a:gd name="T5" fmla="*/ 4059 h 4391"/>
                                  <a:gd name="T6" fmla="*/ 2739 w 2750"/>
                                  <a:gd name="T7" fmla="*/ 4025 h 4391"/>
                                  <a:gd name="T8" fmla="*/ 2750 w 2750"/>
                                  <a:gd name="T9" fmla="*/ 3998 h 4391"/>
                                  <a:gd name="T10" fmla="*/ 2582 w 2750"/>
                                  <a:gd name="T11" fmla="*/ 3611 h 4391"/>
                                  <a:gd name="T12" fmla="*/ 2466 w 2750"/>
                                  <a:gd name="T13" fmla="*/ 3723 h 4391"/>
                                  <a:gd name="T14" fmla="*/ 2377 w 2750"/>
                                  <a:gd name="T15" fmla="*/ 3791 h 4391"/>
                                  <a:gd name="T16" fmla="*/ 2297 w 2750"/>
                                  <a:gd name="T17" fmla="*/ 3841 h 4391"/>
                                  <a:gd name="T18" fmla="*/ 2204 w 2750"/>
                                  <a:gd name="T19" fmla="*/ 3892 h 4391"/>
                                  <a:gd name="T20" fmla="*/ 2094 w 2750"/>
                                  <a:gd name="T21" fmla="*/ 3944 h 4391"/>
                                  <a:gd name="T22" fmla="*/ 1865 w 2750"/>
                                  <a:gd name="T23" fmla="*/ 4036 h 4391"/>
                                  <a:gd name="T24" fmla="*/ 1701 w 2750"/>
                                  <a:gd name="T25" fmla="*/ 4082 h 4391"/>
                                  <a:gd name="T26" fmla="*/ 1526 w 2750"/>
                                  <a:gd name="T27" fmla="*/ 4100 h 4391"/>
                                  <a:gd name="T28" fmla="*/ 1345 w 2750"/>
                                  <a:gd name="T29" fmla="*/ 4093 h 4391"/>
                                  <a:gd name="T30" fmla="*/ 1166 w 2750"/>
                                  <a:gd name="T31" fmla="*/ 4061 h 4391"/>
                                  <a:gd name="T32" fmla="*/ 993 w 2750"/>
                                  <a:gd name="T33" fmla="*/ 4002 h 4391"/>
                                  <a:gd name="T34" fmla="*/ 834 w 2750"/>
                                  <a:gd name="T35" fmla="*/ 3917 h 4391"/>
                                  <a:gd name="T36" fmla="*/ 692 w 2750"/>
                                  <a:gd name="T37" fmla="*/ 3806 h 4391"/>
                                  <a:gd name="T38" fmla="*/ 576 w 2750"/>
                                  <a:gd name="T39" fmla="*/ 3672 h 4391"/>
                                  <a:gd name="T40" fmla="*/ 489 w 2750"/>
                                  <a:gd name="T41" fmla="*/ 3510 h 4391"/>
                                  <a:gd name="T42" fmla="*/ 439 w 2750"/>
                                  <a:gd name="T43" fmla="*/ 3326 h 4391"/>
                                  <a:gd name="T44" fmla="*/ 432 w 2750"/>
                                  <a:gd name="T45" fmla="*/ 3116 h 4391"/>
                                  <a:gd name="T46" fmla="*/ 459 w 2750"/>
                                  <a:gd name="T47" fmla="*/ 2899 h 4391"/>
                                  <a:gd name="T48" fmla="*/ 517 w 2750"/>
                                  <a:gd name="T49" fmla="*/ 2680 h 4391"/>
                                  <a:gd name="T50" fmla="*/ 603 w 2750"/>
                                  <a:gd name="T51" fmla="*/ 2464 h 4391"/>
                                  <a:gd name="T52" fmla="*/ 714 w 2750"/>
                                  <a:gd name="T53" fmla="*/ 2254 h 4391"/>
                                  <a:gd name="T54" fmla="*/ 851 w 2750"/>
                                  <a:gd name="T55" fmla="*/ 2054 h 4391"/>
                                  <a:gd name="T56" fmla="*/ 1006 w 2750"/>
                                  <a:gd name="T57" fmla="*/ 1865 h 4391"/>
                                  <a:gd name="T58" fmla="*/ 1182 w 2750"/>
                                  <a:gd name="T59" fmla="*/ 1693 h 4391"/>
                                  <a:gd name="T60" fmla="*/ 1372 w 2750"/>
                                  <a:gd name="T61" fmla="*/ 1539 h 4391"/>
                                  <a:gd name="T62" fmla="*/ 1576 w 2750"/>
                                  <a:gd name="T63" fmla="*/ 1407 h 4391"/>
                                  <a:gd name="T64" fmla="*/ 1792 w 2750"/>
                                  <a:gd name="T65" fmla="*/ 1301 h 4391"/>
                                  <a:gd name="T66" fmla="*/ 1970 w 2750"/>
                                  <a:gd name="T67" fmla="*/ 1238 h 4391"/>
                                  <a:gd name="T68" fmla="*/ 2139 w 2750"/>
                                  <a:gd name="T69" fmla="*/ 1200 h 4391"/>
                                  <a:gd name="T70" fmla="*/ 2311 w 2750"/>
                                  <a:gd name="T71" fmla="*/ 1179 h 4391"/>
                                  <a:gd name="T72" fmla="*/ 2478 w 2750"/>
                                  <a:gd name="T73" fmla="*/ 1173 h 4391"/>
                                  <a:gd name="T74" fmla="*/ 2630 w 2750"/>
                                  <a:gd name="T75" fmla="*/ 1180 h 4391"/>
                                  <a:gd name="T76" fmla="*/ 2713 w 2750"/>
                                  <a:gd name="T77" fmla="*/ 0 h 4391"/>
                                  <a:gd name="T78" fmla="*/ 2516 w 2750"/>
                                  <a:gd name="T79" fmla="*/ 49 h 4391"/>
                                  <a:gd name="T80" fmla="*/ 2277 w 2750"/>
                                  <a:gd name="T81" fmla="*/ 120 h 4391"/>
                                  <a:gd name="T82" fmla="*/ 2042 w 2750"/>
                                  <a:gd name="T83" fmla="*/ 206 h 4391"/>
                                  <a:gd name="T84" fmla="*/ 1718 w 2750"/>
                                  <a:gd name="T85" fmla="*/ 366 h 4391"/>
                                  <a:gd name="T86" fmla="*/ 1412 w 2750"/>
                                  <a:gd name="T87" fmla="*/ 564 h 4391"/>
                                  <a:gd name="T88" fmla="*/ 1125 w 2750"/>
                                  <a:gd name="T89" fmla="*/ 794 h 4391"/>
                                  <a:gd name="T90" fmla="*/ 864 w 2750"/>
                                  <a:gd name="T91" fmla="*/ 1053 h 4391"/>
                                  <a:gd name="T92" fmla="*/ 629 w 2750"/>
                                  <a:gd name="T93" fmla="*/ 1335 h 4391"/>
                                  <a:gd name="T94" fmla="*/ 426 w 2750"/>
                                  <a:gd name="T95" fmla="*/ 1636 h 4391"/>
                                  <a:gd name="T96" fmla="*/ 259 w 2750"/>
                                  <a:gd name="T97" fmla="*/ 1951 h 4391"/>
                                  <a:gd name="T98" fmla="*/ 129 w 2750"/>
                                  <a:gd name="T99" fmla="*/ 2274 h 4391"/>
                                  <a:gd name="T100" fmla="*/ 43 w 2750"/>
                                  <a:gd name="T101" fmla="*/ 2602 h 4391"/>
                                  <a:gd name="T102" fmla="*/ 2 w 2750"/>
                                  <a:gd name="T103" fmla="*/ 2928 h 4391"/>
                                  <a:gd name="T104" fmla="*/ 15 w 2750"/>
                                  <a:gd name="T105" fmla="*/ 3242 h 4391"/>
                                  <a:gd name="T106" fmla="*/ 98 w 2750"/>
                                  <a:gd name="T107" fmla="*/ 3518 h 4391"/>
                                  <a:gd name="T108" fmla="*/ 241 w 2750"/>
                                  <a:gd name="T109" fmla="*/ 3757 h 4391"/>
                                  <a:gd name="T110" fmla="*/ 429 w 2750"/>
                                  <a:gd name="T111" fmla="*/ 3956 h 4391"/>
                                  <a:gd name="T112" fmla="*/ 655 w 2750"/>
                                  <a:gd name="T113" fmla="*/ 4118 h 4391"/>
                                  <a:gd name="T114" fmla="*/ 907 w 2750"/>
                                  <a:gd name="T115" fmla="*/ 4241 h 4391"/>
                                  <a:gd name="T116" fmla="*/ 1173 w 2750"/>
                                  <a:gd name="T117" fmla="*/ 4329 h 4391"/>
                                  <a:gd name="T118" fmla="*/ 1441 w 2750"/>
                                  <a:gd name="T119" fmla="*/ 4379 h 4391"/>
                                  <a:gd name="T120" fmla="*/ 1701 w 2750"/>
                                  <a:gd name="T121" fmla="*/ 4391 h 4391"/>
                                  <a:gd name="T122" fmla="*/ 1942 w 2750"/>
                                  <a:gd name="T123" fmla="*/ 4368 h 4391"/>
                                  <a:gd name="T124" fmla="*/ 2152 w 2750"/>
                                  <a:gd name="T125" fmla="*/ 4308 h 43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750" h="4391">
                                    <a:moveTo>
                                      <a:pt x="2152" y="4308"/>
                                    </a:moveTo>
                                    <a:lnTo>
                                      <a:pt x="2271" y="4260"/>
                                    </a:lnTo>
                                    <a:lnTo>
                                      <a:pt x="2372" y="4218"/>
                                    </a:lnTo>
                                    <a:lnTo>
                                      <a:pt x="2458" y="4180"/>
                                    </a:lnTo>
                                    <a:lnTo>
                                      <a:pt x="2530" y="4147"/>
                                    </a:lnTo>
                                    <a:lnTo>
                                      <a:pt x="2588" y="4120"/>
                                    </a:lnTo>
                                    <a:lnTo>
                                      <a:pt x="2635" y="4096"/>
                                    </a:lnTo>
                                    <a:lnTo>
                                      <a:pt x="2671" y="4076"/>
                                    </a:lnTo>
                                    <a:lnTo>
                                      <a:pt x="2699" y="4059"/>
                                    </a:lnTo>
                                    <a:lnTo>
                                      <a:pt x="2717" y="4045"/>
                                    </a:lnTo>
                                    <a:lnTo>
                                      <a:pt x="2732" y="4034"/>
                                    </a:lnTo>
                                    <a:lnTo>
                                      <a:pt x="2739" y="4025"/>
                                    </a:lnTo>
                                    <a:lnTo>
                                      <a:pt x="2743" y="4017"/>
                                    </a:lnTo>
                                    <a:lnTo>
                                      <a:pt x="2746" y="4007"/>
                                    </a:lnTo>
                                    <a:lnTo>
                                      <a:pt x="2750" y="3998"/>
                                    </a:lnTo>
                                    <a:lnTo>
                                      <a:pt x="2742" y="3436"/>
                                    </a:lnTo>
                                    <a:lnTo>
                                      <a:pt x="2658" y="3529"/>
                                    </a:lnTo>
                                    <a:lnTo>
                                      <a:pt x="2582" y="3611"/>
                                    </a:lnTo>
                                    <a:lnTo>
                                      <a:pt x="2546" y="3649"/>
                                    </a:lnTo>
                                    <a:lnTo>
                                      <a:pt x="2506" y="3687"/>
                                    </a:lnTo>
                                    <a:lnTo>
                                      <a:pt x="2466" y="3723"/>
                                    </a:lnTo>
                                    <a:lnTo>
                                      <a:pt x="2423" y="3757"/>
                                    </a:lnTo>
                                    <a:lnTo>
                                      <a:pt x="2400" y="3774"/>
                                    </a:lnTo>
                                    <a:lnTo>
                                      <a:pt x="2377" y="3791"/>
                                    </a:lnTo>
                                    <a:lnTo>
                                      <a:pt x="2351" y="3808"/>
                                    </a:lnTo>
                                    <a:lnTo>
                                      <a:pt x="2325" y="3825"/>
                                    </a:lnTo>
                                    <a:lnTo>
                                      <a:pt x="2297" y="3841"/>
                                    </a:lnTo>
                                    <a:lnTo>
                                      <a:pt x="2268" y="3858"/>
                                    </a:lnTo>
                                    <a:lnTo>
                                      <a:pt x="2237" y="3875"/>
                                    </a:lnTo>
                                    <a:lnTo>
                                      <a:pt x="2204" y="3892"/>
                                    </a:lnTo>
                                    <a:lnTo>
                                      <a:pt x="2170" y="3909"/>
                                    </a:lnTo>
                                    <a:lnTo>
                                      <a:pt x="2133" y="3926"/>
                                    </a:lnTo>
                                    <a:lnTo>
                                      <a:pt x="2094" y="3944"/>
                                    </a:lnTo>
                                    <a:lnTo>
                                      <a:pt x="2054" y="3961"/>
                                    </a:lnTo>
                                    <a:lnTo>
                                      <a:pt x="1965" y="3998"/>
                                    </a:lnTo>
                                    <a:lnTo>
                                      <a:pt x="1865" y="4036"/>
                                    </a:lnTo>
                                    <a:lnTo>
                                      <a:pt x="1813" y="4054"/>
                                    </a:lnTo>
                                    <a:lnTo>
                                      <a:pt x="1758" y="4070"/>
                                    </a:lnTo>
                                    <a:lnTo>
                                      <a:pt x="1701" y="4082"/>
                                    </a:lnTo>
                                    <a:lnTo>
                                      <a:pt x="1644" y="4091"/>
                                    </a:lnTo>
                                    <a:lnTo>
                                      <a:pt x="1585" y="4097"/>
                                    </a:lnTo>
                                    <a:lnTo>
                                      <a:pt x="1526" y="4100"/>
                                    </a:lnTo>
                                    <a:lnTo>
                                      <a:pt x="1466" y="4101"/>
                                    </a:lnTo>
                                    <a:lnTo>
                                      <a:pt x="1406" y="4099"/>
                                    </a:lnTo>
                                    <a:lnTo>
                                      <a:pt x="1345" y="4093"/>
                                    </a:lnTo>
                                    <a:lnTo>
                                      <a:pt x="1285" y="4085"/>
                                    </a:lnTo>
                                    <a:lnTo>
                                      <a:pt x="1225" y="4074"/>
                                    </a:lnTo>
                                    <a:lnTo>
                                      <a:pt x="1166" y="4061"/>
                                    </a:lnTo>
                                    <a:lnTo>
                                      <a:pt x="1107" y="4044"/>
                                    </a:lnTo>
                                    <a:lnTo>
                                      <a:pt x="1050" y="4024"/>
                                    </a:lnTo>
                                    <a:lnTo>
                                      <a:pt x="993" y="4002"/>
                                    </a:lnTo>
                                    <a:lnTo>
                                      <a:pt x="938" y="3975"/>
                                    </a:lnTo>
                                    <a:lnTo>
                                      <a:pt x="885" y="3948"/>
                                    </a:lnTo>
                                    <a:lnTo>
                                      <a:pt x="834" y="3917"/>
                                    </a:lnTo>
                                    <a:lnTo>
                                      <a:pt x="784" y="3882"/>
                                    </a:lnTo>
                                    <a:lnTo>
                                      <a:pt x="737" y="3846"/>
                                    </a:lnTo>
                                    <a:lnTo>
                                      <a:pt x="692" y="3806"/>
                                    </a:lnTo>
                                    <a:lnTo>
                                      <a:pt x="650" y="3765"/>
                                    </a:lnTo>
                                    <a:lnTo>
                                      <a:pt x="611" y="3719"/>
                                    </a:lnTo>
                                    <a:lnTo>
                                      <a:pt x="576" y="3672"/>
                                    </a:lnTo>
                                    <a:lnTo>
                                      <a:pt x="543" y="3621"/>
                                    </a:lnTo>
                                    <a:lnTo>
                                      <a:pt x="514" y="3567"/>
                                    </a:lnTo>
                                    <a:lnTo>
                                      <a:pt x="489" y="3510"/>
                                    </a:lnTo>
                                    <a:lnTo>
                                      <a:pt x="468" y="3452"/>
                                    </a:lnTo>
                                    <a:lnTo>
                                      <a:pt x="451" y="3390"/>
                                    </a:lnTo>
                                    <a:lnTo>
                                      <a:pt x="439" y="3326"/>
                                    </a:lnTo>
                                    <a:lnTo>
                                      <a:pt x="433" y="3258"/>
                                    </a:lnTo>
                                    <a:lnTo>
                                      <a:pt x="430" y="3187"/>
                                    </a:lnTo>
                                    <a:lnTo>
                                      <a:pt x="432" y="3116"/>
                                    </a:lnTo>
                                    <a:lnTo>
                                      <a:pt x="437" y="3044"/>
                                    </a:lnTo>
                                    <a:lnTo>
                                      <a:pt x="446" y="2971"/>
                                    </a:lnTo>
                                    <a:lnTo>
                                      <a:pt x="459" y="2899"/>
                                    </a:lnTo>
                                    <a:lnTo>
                                      <a:pt x="475" y="2825"/>
                                    </a:lnTo>
                                    <a:lnTo>
                                      <a:pt x="494" y="2752"/>
                                    </a:lnTo>
                                    <a:lnTo>
                                      <a:pt x="517" y="2680"/>
                                    </a:lnTo>
                                    <a:lnTo>
                                      <a:pt x="543" y="2608"/>
                                    </a:lnTo>
                                    <a:lnTo>
                                      <a:pt x="572" y="2536"/>
                                    </a:lnTo>
                                    <a:lnTo>
                                      <a:pt x="603" y="2464"/>
                                    </a:lnTo>
                                    <a:lnTo>
                                      <a:pt x="637" y="2393"/>
                                    </a:lnTo>
                                    <a:lnTo>
                                      <a:pt x="675" y="2324"/>
                                    </a:lnTo>
                                    <a:lnTo>
                                      <a:pt x="714" y="2254"/>
                                    </a:lnTo>
                                    <a:lnTo>
                                      <a:pt x="758" y="2186"/>
                                    </a:lnTo>
                                    <a:lnTo>
                                      <a:pt x="802" y="2120"/>
                                    </a:lnTo>
                                    <a:lnTo>
                                      <a:pt x="851" y="2054"/>
                                    </a:lnTo>
                                    <a:lnTo>
                                      <a:pt x="900" y="1990"/>
                                    </a:lnTo>
                                    <a:lnTo>
                                      <a:pt x="953" y="1927"/>
                                    </a:lnTo>
                                    <a:lnTo>
                                      <a:pt x="1006" y="1865"/>
                                    </a:lnTo>
                                    <a:lnTo>
                                      <a:pt x="1063" y="1806"/>
                                    </a:lnTo>
                                    <a:lnTo>
                                      <a:pt x="1122" y="1749"/>
                                    </a:lnTo>
                                    <a:lnTo>
                                      <a:pt x="1182" y="1693"/>
                                    </a:lnTo>
                                    <a:lnTo>
                                      <a:pt x="1243" y="1640"/>
                                    </a:lnTo>
                                    <a:lnTo>
                                      <a:pt x="1306" y="1588"/>
                                    </a:lnTo>
                                    <a:lnTo>
                                      <a:pt x="1372" y="1539"/>
                                    </a:lnTo>
                                    <a:lnTo>
                                      <a:pt x="1438" y="1492"/>
                                    </a:lnTo>
                                    <a:lnTo>
                                      <a:pt x="1506" y="1449"/>
                                    </a:lnTo>
                                    <a:lnTo>
                                      <a:pt x="1576" y="1407"/>
                                    </a:lnTo>
                                    <a:lnTo>
                                      <a:pt x="1646" y="1369"/>
                                    </a:lnTo>
                                    <a:lnTo>
                                      <a:pt x="1718" y="1334"/>
                                    </a:lnTo>
                                    <a:lnTo>
                                      <a:pt x="1792" y="1301"/>
                                    </a:lnTo>
                                    <a:lnTo>
                                      <a:pt x="1865" y="1272"/>
                                    </a:lnTo>
                                    <a:lnTo>
                                      <a:pt x="1917" y="1254"/>
                                    </a:lnTo>
                                    <a:lnTo>
                                      <a:pt x="1970" y="1238"/>
                                    </a:lnTo>
                                    <a:lnTo>
                                      <a:pt x="2026" y="1224"/>
                                    </a:lnTo>
                                    <a:lnTo>
                                      <a:pt x="2082" y="1211"/>
                                    </a:lnTo>
                                    <a:lnTo>
                                      <a:pt x="2139" y="1200"/>
                                    </a:lnTo>
                                    <a:lnTo>
                                      <a:pt x="2196" y="1191"/>
                                    </a:lnTo>
                                    <a:lnTo>
                                      <a:pt x="2254" y="1184"/>
                                    </a:lnTo>
                                    <a:lnTo>
                                      <a:pt x="2311" y="1179"/>
                                    </a:lnTo>
                                    <a:lnTo>
                                      <a:pt x="2368" y="1175"/>
                                    </a:lnTo>
                                    <a:lnTo>
                                      <a:pt x="2424" y="1173"/>
                                    </a:lnTo>
                                    <a:lnTo>
                                      <a:pt x="2478" y="1173"/>
                                    </a:lnTo>
                                    <a:lnTo>
                                      <a:pt x="2531" y="1174"/>
                                    </a:lnTo>
                                    <a:lnTo>
                                      <a:pt x="2581" y="1177"/>
                                    </a:lnTo>
                                    <a:lnTo>
                                      <a:pt x="2630" y="1180"/>
                                    </a:lnTo>
                                    <a:lnTo>
                                      <a:pt x="2675" y="1187"/>
                                    </a:lnTo>
                                    <a:lnTo>
                                      <a:pt x="2717" y="1194"/>
                                    </a:lnTo>
                                    <a:lnTo>
                                      <a:pt x="2713" y="0"/>
                                    </a:lnTo>
                                    <a:lnTo>
                                      <a:pt x="2660" y="12"/>
                                    </a:lnTo>
                                    <a:lnTo>
                                      <a:pt x="2592" y="29"/>
                                    </a:lnTo>
                                    <a:lnTo>
                                      <a:pt x="2516" y="49"/>
                                    </a:lnTo>
                                    <a:lnTo>
                                      <a:pt x="2436" y="72"/>
                                    </a:lnTo>
                                    <a:lnTo>
                                      <a:pt x="2355" y="96"/>
                                    </a:lnTo>
                                    <a:lnTo>
                                      <a:pt x="2277" y="120"/>
                                    </a:lnTo>
                                    <a:lnTo>
                                      <a:pt x="2209" y="142"/>
                                    </a:lnTo>
                                    <a:lnTo>
                                      <a:pt x="2152" y="163"/>
                                    </a:lnTo>
                                    <a:lnTo>
                                      <a:pt x="2042" y="206"/>
                                    </a:lnTo>
                                    <a:lnTo>
                                      <a:pt x="1932" y="254"/>
                                    </a:lnTo>
                                    <a:lnTo>
                                      <a:pt x="1824" y="308"/>
                                    </a:lnTo>
                                    <a:lnTo>
                                      <a:pt x="1718" y="366"/>
                                    </a:lnTo>
                                    <a:lnTo>
                                      <a:pt x="1614" y="427"/>
                                    </a:lnTo>
                                    <a:lnTo>
                                      <a:pt x="1512" y="493"/>
                                    </a:lnTo>
                                    <a:lnTo>
                                      <a:pt x="1412" y="564"/>
                                    </a:lnTo>
                                    <a:lnTo>
                                      <a:pt x="1314" y="637"/>
                                    </a:lnTo>
                                    <a:lnTo>
                                      <a:pt x="1218" y="714"/>
                                    </a:lnTo>
                                    <a:lnTo>
                                      <a:pt x="1125" y="794"/>
                                    </a:lnTo>
                                    <a:lnTo>
                                      <a:pt x="1036" y="878"/>
                                    </a:lnTo>
                                    <a:lnTo>
                                      <a:pt x="949" y="964"/>
                                    </a:lnTo>
                                    <a:lnTo>
                                      <a:pt x="864" y="1053"/>
                                    </a:lnTo>
                                    <a:lnTo>
                                      <a:pt x="782" y="1145"/>
                                    </a:lnTo>
                                    <a:lnTo>
                                      <a:pt x="705" y="1239"/>
                                    </a:lnTo>
                                    <a:lnTo>
                                      <a:pt x="629" y="1335"/>
                                    </a:lnTo>
                                    <a:lnTo>
                                      <a:pt x="559" y="1435"/>
                                    </a:lnTo>
                                    <a:lnTo>
                                      <a:pt x="491" y="1534"/>
                                    </a:lnTo>
                                    <a:lnTo>
                                      <a:pt x="426" y="1636"/>
                                    </a:lnTo>
                                    <a:lnTo>
                                      <a:pt x="368" y="1740"/>
                                    </a:lnTo>
                                    <a:lnTo>
                                      <a:pt x="311" y="1844"/>
                                    </a:lnTo>
                                    <a:lnTo>
                                      <a:pt x="259" y="1951"/>
                                    </a:lnTo>
                                    <a:lnTo>
                                      <a:pt x="212" y="2058"/>
                                    </a:lnTo>
                                    <a:lnTo>
                                      <a:pt x="169" y="2165"/>
                                    </a:lnTo>
                                    <a:lnTo>
                                      <a:pt x="129" y="2274"/>
                                    </a:lnTo>
                                    <a:lnTo>
                                      <a:pt x="97" y="2383"/>
                                    </a:lnTo>
                                    <a:lnTo>
                                      <a:pt x="66" y="2493"/>
                                    </a:lnTo>
                                    <a:lnTo>
                                      <a:pt x="43" y="2602"/>
                                    </a:lnTo>
                                    <a:lnTo>
                                      <a:pt x="25" y="2712"/>
                                    </a:lnTo>
                                    <a:lnTo>
                                      <a:pt x="10" y="2820"/>
                                    </a:lnTo>
                                    <a:lnTo>
                                      <a:pt x="2" y="2928"/>
                                    </a:lnTo>
                                    <a:lnTo>
                                      <a:pt x="0" y="3036"/>
                                    </a:lnTo>
                                    <a:lnTo>
                                      <a:pt x="4" y="3141"/>
                                    </a:lnTo>
                                    <a:lnTo>
                                      <a:pt x="15" y="3242"/>
                                    </a:lnTo>
                                    <a:lnTo>
                                      <a:pt x="36" y="3339"/>
                                    </a:lnTo>
                                    <a:lnTo>
                                      <a:pt x="64" y="3431"/>
                                    </a:lnTo>
                                    <a:lnTo>
                                      <a:pt x="98" y="3518"/>
                                    </a:lnTo>
                                    <a:lnTo>
                                      <a:pt x="140" y="3602"/>
                                    </a:lnTo>
                                    <a:lnTo>
                                      <a:pt x="187" y="3681"/>
                                    </a:lnTo>
                                    <a:lnTo>
                                      <a:pt x="241" y="3757"/>
                                    </a:lnTo>
                                    <a:lnTo>
                                      <a:pt x="298" y="3827"/>
                                    </a:lnTo>
                                    <a:lnTo>
                                      <a:pt x="362" y="3894"/>
                                    </a:lnTo>
                                    <a:lnTo>
                                      <a:pt x="429" y="3956"/>
                                    </a:lnTo>
                                    <a:lnTo>
                                      <a:pt x="501" y="4015"/>
                                    </a:lnTo>
                                    <a:lnTo>
                                      <a:pt x="577" y="4068"/>
                                    </a:lnTo>
                                    <a:lnTo>
                                      <a:pt x="655" y="4118"/>
                                    </a:lnTo>
                                    <a:lnTo>
                                      <a:pt x="737" y="4163"/>
                                    </a:lnTo>
                                    <a:lnTo>
                                      <a:pt x="820" y="4205"/>
                                    </a:lnTo>
                                    <a:lnTo>
                                      <a:pt x="907" y="4241"/>
                                    </a:lnTo>
                                    <a:lnTo>
                                      <a:pt x="995" y="4275"/>
                                    </a:lnTo>
                                    <a:lnTo>
                                      <a:pt x="1084" y="4304"/>
                                    </a:lnTo>
                                    <a:lnTo>
                                      <a:pt x="1173" y="4329"/>
                                    </a:lnTo>
                                    <a:lnTo>
                                      <a:pt x="1262" y="4349"/>
                                    </a:lnTo>
                                    <a:lnTo>
                                      <a:pt x="1352" y="4366"/>
                                    </a:lnTo>
                                    <a:lnTo>
                                      <a:pt x="1441" y="4379"/>
                                    </a:lnTo>
                                    <a:lnTo>
                                      <a:pt x="1529" y="4387"/>
                                    </a:lnTo>
                                    <a:lnTo>
                                      <a:pt x="1616" y="4391"/>
                                    </a:lnTo>
                                    <a:lnTo>
                                      <a:pt x="1701" y="4391"/>
                                    </a:lnTo>
                                    <a:lnTo>
                                      <a:pt x="1784" y="4388"/>
                                    </a:lnTo>
                                    <a:lnTo>
                                      <a:pt x="1865" y="4380"/>
                                    </a:lnTo>
                                    <a:lnTo>
                                      <a:pt x="1942" y="4368"/>
                                    </a:lnTo>
                                    <a:lnTo>
                                      <a:pt x="2016" y="4353"/>
                                    </a:lnTo>
                                    <a:lnTo>
                                      <a:pt x="2086" y="4332"/>
                                    </a:lnTo>
                                    <a:lnTo>
                                      <a:pt x="2152" y="4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" name="Freeform 1633"/>
                            <wps:cNvSpPr>
                              <a:spLocks/>
                            </wps:cNvSpPr>
                            <wps:spPr bwMode="auto">
                              <a:xfrm>
                                <a:off x="9288" y="3043"/>
                                <a:ext cx="416" cy="1021"/>
                              </a:xfrm>
                              <a:custGeom>
                                <a:avLst/>
                                <a:gdLst>
                                  <a:gd name="T0" fmla="*/ 38 w 1663"/>
                                  <a:gd name="T1" fmla="*/ 1243 h 4082"/>
                                  <a:gd name="T2" fmla="*/ 146 w 1663"/>
                                  <a:gd name="T3" fmla="*/ 1372 h 4082"/>
                                  <a:gd name="T4" fmla="*/ 246 w 1663"/>
                                  <a:gd name="T5" fmla="*/ 1505 h 4082"/>
                                  <a:gd name="T6" fmla="*/ 338 w 1663"/>
                                  <a:gd name="T7" fmla="*/ 1638 h 4082"/>
                                  <a:gd name="T8" fmla="*/ 420 w 1663"/>
                                  <a:gd name="T9" fmla="*/ 1776 h 4082"/>
                                  <a:gd name="T10" fmla="*/ 494 w 1663"/>
                                  <a:gd name="T11" fmla="*/ 1913 h 4082"/>
                                  <a:gd name="T12" fmla="*/ 554 w 1663"/>
                                  <a:gd name="T13" fmla="*/ 2051 h 4082"/>
                                  <a:gd name="T14" fmla="*/ 604 w 1663"/>
                                  <a:gd name="T15" fmla="*/ 2188 h 4082"/>
                                  <a:gd name="T16" fmla="*/ 639 w 1663"/>
                                  <a:gd name="T17" fmla="*/ 2325 h 4082"/>
                                  <a:gd name="T18" fmla="*/ 661 w 1663"/>
                                  <a:gd name="T19" fmla="*/ 2460 h 4082"/>
                                  <a:gd name="T20" fmla="*/ 668 w 1663"/>
                                  <a:gd name="T21" fmla="*/ 2590 h 4082"/>
                                  <a:gd name="T22" fmla="*/ 659 w 1663"/>
                                  <a:gd name="T23" fmla="*/ 2718 h 4082"/>
                                  <a:gd name="T24" fmla="*/ 636 w 1663"/>
                                  <a:gd name="T25" fmla="*/ 2834 h 4082"/>
                                  <a:gd name="T26" fmla="*/ 604 w 1663"/>
                                  <a:gd name="T27" fmla="*/ 2942 h 4082"/>
                                  <a:gd name="T28" fmla="*/ 560 w 1663"/>
                                  <a:gd name="T29" fmla="*/ 3040 h 4082"/>
                                  <a:gd name="T30" fmla="*/ 507 w 1663"/>
                                  <a:gd name="T31" fmla="*/ 3127 h 4082"/>
                                  <a:gd name="T32" fmla="*/ 444 w 1663"/>
                                  <a:gd name="T33" fmla="*/ 3205 h 4082"/>
                                  <a:gd name="T34" fmla="*/ 373 w 1663"/>
                                  <a:gd name="T35" fmla="*/ 3273 h 4082"/>
                                  <a:gd name="T36" fmla="*/ 295 w 1663"/>
                                  <a:gd name="T37" fmla="*/ 3330 h 4082"/>
                                  <a:gd name="T38" fmla="*/ 210 w 1663"/>
                                  <a:gd name="T39" fmla="*/ 3378 h 4082"/>
                                  <a:gd name="T40" fmla="*/ 119 w 1663"/>
                                  <a:gd name="T41" fmla="*/ 3414 h 4082"/>
                                  <a:gd name="T42" fmla="*/ 24 w 1663"/>
                                  <a:gd name="T43" fmla="*/ 3442 h 4082"/>
                                  <a:gd name="T44" fmla="*/ 197 w 1663"/>
                                  <a:gd name="T45" fmla="*/ 4064 h 4082"/>
                                  <a:gd name="T46" fmla="*/ 431 w 1663"/>
                                  <a:gd name="T47" fmla="*/ 4082 h 4082"/>
                                  <a:gd name="T48" fmla="*/ 651 w 1663"/>
                                  <a:gd name="T49" fmla="*/ 4068 h 4082"/>
                                  <a:gd name="T50" fmla="*/ 856 w 1663"/>
                                  <a:gd name="T51" fmla="*/ 4021 h 4082"/>
                                  <a:gd name="T52" fmla="*/ 1044 w 1663"/>
                                  <a:gd name="T53" fmla="*/ 3941 h 4082"/>
                                  <a:gd name="T54" fmla="*/ 1211 w 1663"/>
                                  <a:gd name="T55" fmla="*/ 3831 h 4082"/>
                                  <a:gd name="T56" fmla="*/ 1355 w 1663"/>
                                  <a:gd name="T57" fmla="*/ 3691 h 4082"/>
                                  <a:gd name="T58" fmla="*/ 1474 w 1663"/>
                                  <a:gd name="T59" fmla="*/ 3522 h 4082"/>
                                  <a:gd name="T60" fmla="*/ 1567 w 1663"/>
                                  <a:gd name="T61" fmla="*/ 3325 h 4082"/>
                                  <a:gd name="T62" fmla="*/ 1630 w 1663"/>
                                  <a:gd name="T63" fmla="*/ 3100 h 4082"/>
                                  <a:gd name="T64" fmla="*/ 1660 w 1663"/>
                                  <a:gd name="T65" fmla="*/ 2850 h 4082"/>
                                  <a:gd name="T66" fmla="*/ 1655 w 1663"/>
                                  <a:gd name="T67" fmla="*/ 2579 h 4082"/>
                                  <a:gd name="T68" fmla="*/ 1610 w 1663"/>
                                  <a:gd name="T69" fmla="*/ 2297 h 4082"/>
                                  <a:gd name="T70" fmla="*/ 1529 w 1663"/>
                                  <a:gd name="T71" fmla="*/ 2008 h 4082"/>
                                  <a:gd name="T72" fmla="*/ 1415 w 1663"/>
                                  <a:gd name="T73" fmla="*/ 1716 h 4082"/>
                                  <a:gd name="T74" fmla="*/ 1271 w 1663"/>
                                  <a:gd name="T75" fmla="*/ 1424 h 4082"/>
                                  <a:gd name="T76" fmla="*/ 1099 w 1663"/>
                                  <a:gd name="T77" fmla="*/ 1138 h 4082"/>
                                  <a:gd name="T78" fmla="*/ 901 w 1663"/>
                                  <a:gd name="T79" fmla="*/ 862 h 4082"/>
                                  <a:gd name="T80" fmla="*/ 681 w 1663"/>
                                  <a:gd name="T81" fmla="*/ 600 h 4082"/>
                                  <a:gd name="T82" fmla="*/ 440 w 1663"/>
                                  <a:gd name="T83" fmla="*/ 356 h 4082"/>
                                  <a:gd name="T84" fmla="*/ 181 w 1663"/>
                                  <a:gd name="T85" fmla="*/ 133 h 40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663" h="4082">
                                    <a:moveTo>
                                      <a:pt x="0" y="0"/>
                                    </a:moveTo>
                                    <a:lnTo>
                                      <a:pt x="0" y="1201"/>
                                    </a:lnTo>
                                    <a:lnTo>
                                      <a:pt x="38" y="1243"/>
                                    </a:lnTo>
                                    <a:lnTo>
                                      <a:pt x="75" y="1286"/>
                                    </a:lnTo>
                                    <a:lnTo>
                                      <a:pt x="110" y="1328"/>
                                    </a:lnTo>
                                    <a:lnTo>
                                      <a:pt x="146" y="1372"/>
                                    </a:lnTo>
                                    <a:lnTo>
                                      <a:pt x="180" y="1416"/>
                                    </a:lnTo>
                                    <a:lnTo>
                                      <a:pt x="214" y="1460"/>
                                    </a:lnTo>
                                    <a:lnTo>
                                      <a:pt x="246" y="1505"/>
                                    </a:lnTo>
                                    <a:lnTo>
                                      <a:pt x="278" y="1549"/>
                                    </a:lnTo>
                                    <a:lnTo>
                                      <a:pt x="308" y="1594"/>
                                    </a:lnTo>
                                    <a:lnTo>
                                      <a:pt x="338" y="1638"/>
                                    </a:lnTo>
                                    <a:lnTo>
                                      <a:pt x="367" y="1684"/>
                                    </a:lnTo>
                                    <a:lnTo>
                                      <a:pt x="394" y="1730"/>
                                    </a:lnTo>
                                    <a:lnTo>
                                      <a:pt x="420" y="1776"/>
                                    </a:lnTo>
                                    <a:lnTo>
                                      <a:pt x="447" y="1822"/>
                                    </a:lnTo>
                                    <a:lnTo>
                                      <a:pt x="470" y="1868"/>
                                    </a:lnTo>
                                    <a:lnTo>
                                      <a:pt x="494" y="1913"/>
                                    </a:lnTo>
                                    <a:lnTo>
                                      <a:pt x="515" y="1959"/>
                                    </a:lnTo>
                                    <a:lnTo>
                                      <a:pt x="536" y="2005"/>
                                    </a:lnTo>
                                    <a:lnTo>
                                      <a:pt x="554" y="2051"/>
                                    </a:lnTo>
                                    <a:lnTo>
                                      <a:pt x="572" y="2097"/>
                                    </a:lnTo>
                                    <a:lnTo>
                                      <a:pt x="588" y="2143"/>
                                    </a:lnTo>
                                    <a:lnTo>
                                      <a:pt x="604" y="2188"/>
                                    </a:lnTo>
                                    <a:lnTo>
                                      <a:pt x="617" y="2234"/>
                                    </a:lnTo>
                                    <a:lnTo>
                                      <a:pt x="629" y="2280"/>
                                    </a:lnTo>
                                    <a:lnTo>
                                      <a:pt x="639" y="2325"/>
                                    </a:lnTo>
                                    <a:lnTo>
                                      <a:pt x="648" y="2370"/>
                                    </a:lnTo>
                                    <a:lnTo>
                                      <a:pt x="655" y="2415"/>
                                    </a:lnTo>
                                    <a:lnTo>
                                      <a:pt x="661" y="2460"/>
                                    </a:lnTo>
                                    <a:lnTo>
                                      <a:pt x="665" y="2503"/>
                                    </a:lnTo>
                                    <a:lnTo>
                                      <a:pt x="667" y="2547"/>
                                    </a:lnTo>
                                    <a:lnTo>
                                      <a:pt x="668" y="2590"/>
                                    </a:lnTo>
                                    <a:lnTo>
                                      <a:pt x="667" y="2634"/>
                                    </a:lnTo>
                                    <a:lnTo>
                                      <a:pt x="663" y="2676"/>
                                    </a:lnTo>
                                    <a:lnTo>
                                      <a:pt x="659" y="2718"/>
                                    </a:lnTo>
                                    <a:lnTo>
                                      <a:pt x="652" y="2758"/>
                                    </a:lnTo>
                                    <a:lnTo>
                                      <a:pt x="646" y="2796"/>
                                    </a:lnTo>
                                    <a:lnTo>
                                      <a:pt x="636" y="2834"/>
                                    </a:lnTo>
                                    <a:lnTo>
                                      <a:pt x="627" y="2872"/>
                                    </a:lnTo>
                                    <a:lnTo>
                                      <a:pt x="617" y="2907"/>
                                    </a:lnTo>
                                    <a:lnTo>
                                      <a:pt x="604" y="2942"/>
                                    </a:lnTo>
                                    <a:lnTo>
                                      <a:pt x="591" y="2976"/>
                                    </a:lnTo>
                                    <a:lnTo>
                                      <a:pt x="576" y="3008"/>
                                    </a:lnTo>
                                    <a:lnTo>
                                      <a:pt x="560" y="3040"/>
                                    </a:lnTo>
                                    <a:lnTo>
                                      <a:pt x="543" y="3070"/>
                                    </a:lnTo>
                                    <a:lnTo>
                                      <a:pt x="525" y="3099"/>
                                    </a:lnTo>
                                    <a:lnTo>
                                      <a:pt x="507" y="3127"/>
                                    </a:lnTo>
                                    <a:lnTo>
                                      <a:pt x="486" y="3154"/>
                                    </a:lnTo>
                                    <a:lnTo>
                                      <a:pt x="465" y="3180"/>
                                    </a:lnTo>
                                    <a:lnTo>
                                      <a:pt x="444" y="3205"/>
                                    </a:lnTo>
                                    <a:lnTo>
                                      <a:pt x="420" y="3228"/>
                                    </a:lnTo>
                                    <a:lnTo>
                                      <a:pt x="397" y="3251"/>
                                    </a:lnTo>
                                    <a:lnTo>
                                      <a:pt x="373" y="3273"/>
                                    </a:lnTo>
                                    <a:lnTo>
                                      <a:pt x="347" y="3293"/>
                                    </a:lnTo>
                                    <a:lnTo>
                                      <a:pt x="321" y="3312"/>
                                    </a:lnTo>
                                    <a:lnTo>
                                      <a:pt x="295" y="3330"/>
                                    </a:lnTo>
                                    <a:lnTo>
                                      <a:pt x="267" y="3346"/>
                                    </a:lnTo>
                                    <a:lnTo>
                                      <a:pt x="238" y="3363"/>
                                    </a:lnTo>
                                    <a:lnTo>
                                      <a:pt x="210" y="3378"/>
                                    </a:lnTo>
                                    <a:lnTo>
                                      <a:pt x="180" y="3391"/>
                                    </a:lnTo>
                                    <a:lnTo>
                                      <a:pt x="149" y="3404"/>
                                    </a:lnTo>
                                    <a:lnTo>
                                      <a:pt x="119" y="3414"/>
                                    </a:lnTo>
                                    <a:lnTo>
                                      <a:pt x="88" y="3425"/>
                                    </a:lnTo>
                                    <a:lnTo>
                                      <a:pt x="57" y="3434"/>
                                    </a:lnTo>
                                    <a:lnTo>
                                      <a:pt x="24" y="3442"/>
                                    </a:lnTo>
                                    <a:lnTo>
                                      <a:pt x="34" y="4031"/>
                                    </a:lnTo>
                                    <a:lnTo>
                                      <a:pt x="115" y="4050"/>
                                    </a:lnTo>
                                    <a:lnTo>
                                      <a:pt x="197" y="4064"/>
                                    </a:lnTo>
                                    <a:lnTo>
                                      <a:pt x="275" y="4073"/>
                                    </a:lnTo>
                                    <a:lnTo>
                                      <a:pt x="354" y="4080"/>
                                    </a:lnTo>
                                    <a:lnTo>
                                      <a:pt x="431" y="4082"/>
                                    </a:lnTo>
                                    <a:lnTo>
                                      <a:pt x="506" y="4081"/>
                                    </a:lnTo>
                                    <a:lnTo>
                                      <a:pt x="579" y="4076"/>
                                    </a:lnTo>
                                    <a:lnTo>
                                      <a:pt x="651" y="4068"/>
                                    </a:lnTo>
                                    <a:lnTo>
                                      <a:pt x="722" y="4055"/>
                                    </a:lnTo>
                                    <a:lnTo>
                                      <a:pt x="790" y="4039"/>
                                    </a:lnTo>
                                    <a:lnTo>
                                      <a:pt x="856" y="4021"/>
                                    </a:lnTo>
                                    <a:lnTo>
                                      <a:pt x="922" y="3997"/>
                                    </a:lnTo>
                                    <a:lnTo>
                                      <a:pt x="983" y="3971"/>
                                    </a:lnTo>
                                    <a:lnTo>
                                      <a:pt x="1044" y="3941"/>
                                    </a:lnTo>
                                    <a:lnTo>
                                      <a:pt x="1102" y="3908"/>
                                    </a:lnTo>
                                    <a:lnTo>
                                      <a:pt x="1157" y="3871"/>
                                    </a:lnTo>
                                    <a:lnTo>
                                      <a:pt x="1211" y="3831"/>
                                    </a:lnTo>
                                    <a:lnTo>
                                      <a:pt x="1262" y="3788"/>
                                    </a:lnTo>
                                    <a:lnTo>
                                      <a:pt x="1309" y="3742"/>
                                    </a:lnTo>
                                    <a:lnTo>
                                      <a:pt x="1355" y="3691"/>
                                    </a:lnTo>
                                    <a:lnTo>
                                      <a:pt x="1398" y="3638"/>
                                    </a:lnTo>
                                    <a:lnTo>
                                      <a:pt x="1438" y="3582"/>
                                    </a:lnTo>
                                    <a:lnTo>
                                      <a:pt x="1474" y="3522"/>
                                    </a:lnTo>
                                    <a:lnTo>
                                      <a:pt x="1508" y="3460"/>
                                    </a:lnTo>
                                    <a:lnTo>
                                      <a:pt x="1540" y="3393"/>
                                    </a:lnTo>
                                    <a:lnTo>
                                      <a:pt x="1567" y="3325"/>
                                    </a:lnTo>
                                    <a:lnTo>
                                      <a:pt x="1591" y="3253"/>
                                    </a:lnTo>
                                    <a:lnTo>
                                      <a:pt x="1612" y="3179"/>
                                    </a:lnTo>
                                    <a:lnTo>
                                      <a:pt x="1630" y="3100"/>
                                    </a:lnTo>
                                    <a:lnTo>
                                      <a:pt x="1643" y="3020"/>
                                    </a:lnTo>
                                    <a:lnTo>
                                      <a:pt x="1654" y="2936"/>
                                    </a:lnTo>
                                    <a:lnTo>
                                      <a:pt x="1660" y="2850"/>
                                    </a:lnTo>
                                    <a:lnTo>
                                      <a:pt x="1663" y="2761"/>
                                    </a:lnTo>
                                    <a:lnTo>
                                      <a:pt x="1661" y="2670"/>
                                    </a:lnTo>
                                    <a:lnTo>
                                      <a:pt x="1655" y="2579"/>
                                    </a:lnTo>
                                    <a:lnTo>
                                      <a:pt x="1644" y="2486"/>
                                    </a:lnTo>
                                    <a:lnTo>
                                      <a:pt x="1629" y="2391"/>
                                    </a:lnTo>
                                    <a:lnTo>
                                      <a:pt x="1610" y="2297"/>
                                    </a:lnTo>
                                    <a:lnTo>
                                      <a:pt x="1587" y="2201"/>
                                    </a:lnTo>
                                    <a:lnTo>
                                      <a:pt x="1561" y="2105"/>
                                    </a:lnTo>
                                    <a:lnTo>
                                      <a:pt x="1529" y="2008"/>
                                    </a:lnTo>
                                    <a:lnTo>
                                      <a:pt x="1495" y="1911"/>
                                    </a:lnTo>
                                    <a:lnTo>
                                      <a:pt x="1457" y="1812"/>
                                    </a:lnTo>
                                    <a:lnTo>
                                      <a:pt x="1415" y="1716"/>
                                    </a:lnTo>
                                    <a:lnTo>
                                      <a:pt x="1371" y="1617"/>
                                    </a:lnTo>
                                    <a:lnTo>
                                      <a:pt x="1322" y="1520"/>
                                    </a:lnTo>
                                    <a:lnTo>
                                      <a:pt x="1271" y="1424"/>
                                    </a:lnTo>
                                    <a:lnTo>
                                      <a:pt x="1218" y="1328"/>
                                    </a:lnTo>
                                    <a:lnTo>
                                      <a:pt x="1160" y="1232"/>
                                    </a:lnTo>
                                    <a:lnTo>
                                      <a:pt x="1099" y="1138"/>
                                    </a:lnTo>
                                    <a:lnTo>
                                      <a:pt x="1036" y="1045"/>
                                    </a:lnTo>
                                    <a:lnTo>
                                      <a:pt x="970" y="952"/>
                                    </a:lnTo>
                                    <a:lnTo>
                                      <a:pt x="901" y="862"/>
                                    </a:lnTo>
                                    <a:lnTo>
                                      <a:pt x="830" y="773"/>
                                    </a:lnTo>
                                    <a:lnTo>
                                      <a:pt x="757" y="685"/>
                                    </a:lnTo>
                                    <a:lnTo>
                                      <a:pt x="681" y="600"/>
                                    </a:lnTo>
                                    <a:lnTo>
                                      <a:pt x="602" y="516"/>
                                    </a:lnTo>
                                    <a:lnTo>
                                      <a:pt x="523" y="435"/>
                                    </a:lnTo>
                                    <a:lnTo>
                                      <a:pt x="440" y="356"/>
                                    </a:lnTo>
                                    <a:lnTo>
                                      <a:pt x="355" y="279"/>
                                    </a:lnTo>
                                    <a:lnTo>
                                      <a:pt x="269" y="204"/>
                                    </a:lnTo>
                                    <a:lnTo>
                                      <a:pt x="181" y="133"/>
                                    </a:lnTo>
                                    <a:lnTo>
                                      <a:pt x="92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75000"/>
                                  <a:lumOff val="0"/>
                                  <a:alpha val="44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" name="Freeform 1634"/>
                            <wps:cNvSpPr>
                              <a:spLocks/>
                            </wps:cNvSpPr>
                            <wps:spPr bwMode="auto">
                              <a:xfrm>
                                <a:off x="8517" y="2172"/>
                                <a:ext cx="474" cy="454"/>
                              </a:xfrm>
                              <a:custGeom>
                                <a:avLst/>
                                <a:gdLst>
                                  <a:gd name="T0" fmla="*/ 1246 w 1895"/>
                                  <a:gd name="T1" fmla="*/ 0 h 1816"/>
                                  <a:gd name="T2" fmla="*/ 1329 w 1895"/>
                                  <a:gd name="T3" fmla="*/ 13 h 1816"/>
                                  <a:gd name="T4" fmla="*/ 1408 w 1895"/>
                                  <a:gd name="T5" fmla="*/ 34 h 1816"/>
                                  <a:gd name="T6" fmla="*/ 1483 w 1895"/>
                                  <a:gd name="T7" fmla="*/ 61 h 1816"/>
                                  <a:gd name="T8" fmla="*/ 1552 w 1895"/>
                                  <a:gd name="T9" fmla="*/ 95 h 1816"/>
                                  <a:gd name="T10" fmla="*/ 1615 w 1895"/>
                                  <a:gd name="T11" fmla="*/ 137 h 1816"/>
                                  <a:gd name="T12" fmla="*/ 1674 w 1895"/>
                                  <a:gd name="T13" fmla="*/ 183 h 1816"/>
                                  <a:gd name="T14" fmla="*/ 1725 w 1895"/>
                                  <a:gd name="T15" fmla="*/ 237 h 1816"/>
                                  <a:gd name="T16" fmla="*/ 1771 w 1895"/>
                                  <a:gd name="T17" fmla="*/ 295 h 1816"/>
                                  <a:gd name="T18" fmla="*/ 1810 w 1895"/>
                                  <a:gd name="T19" fmla="*/ 357 h 1816"/>
                                  <a:gd name="T20" fmla="*/ 1841 w 1895"/>
                                  <a:gd name="T21" fmla="*/ 426 h 1816"/>
                                  <a:gd name="T22" fmla="*/ 1866 w 1895"/>
                                  <a:gd name="T23" fmla="*/ 498 h 1816"/>
                                  <a:gd name="T24" fmla="*/ 1885 w 1895"/>
                                  <a:gd name="T25" fmla="*/ 572 h 1816"/>
                                  <a:gd name="T26" fmla="*/ 1894 w 1895"/>
                                  <a:gd name="T27" fmla="*/ 652 h 1816"/>
                                  <a:gd name="T28" fmla="*/ 1895 w 1895"/>
                                  <a:gd name="T29" fmla="*/ 735 h 1816"/>
                                  <a:gd name="T30" fmla="*/ 1888 w 1895"/>
                                  <a:gd name="T31" fmla="*/ 818 h 1816"/>
                                  <a:gd name="T32" fmla="*/ 1873 w 1895"/>
                                  <a:gd name="T33" fmla="*/ 906 h 1816"/>
                                  <a:gd name="T34" fmla="*/ 1847 w 1895"/>
                                  <a:gd name="T35" fmla="*/ 999 h 1816"/>
                                  <a:gd name="T36" fmla="*/ 1813 w 1895"/>
                                  <a:gd name="T37" fmla="*/ 1090 h 1816"/>
                                  <a:gd name="T38" fmla="*/ 1769 w 1895"/>
                                  <a:gd name="T39" fmla="*/ 1177 h 1816"/>
                                  <a:gd name="T40" fmla="*/ 1720 w 1895"/>
                                  <a:gd name="T41" fmla="*/ 1261 h 1816"/>
                                  <a:gd name="T42" fmla="*/ 1662 w 1895"/>
                                  <a:gd name="T43" fmla="*/ 1340 h 1816"/>
                                  <a:gd name="T44" fmla="*/ 1598 w 1895"/>
                                  <a:gd name="T45" fmla="*/ 1416 h 1816"/>
                                  <a:gd name="T46" fmla="*/ 1528 w 1895"/>
                                  <a:gd name="T47" fmla="*/ 1485 h 1816"/>
                                  <a:gd name="T48" fmla="*/ 1454 w 1895"/>
                                  <a:gd name="T49" fmla="*/ 1551 h 1816"/>
                                  <a:gd name="T50" fmla="*/ 1374 w 1895"/>
                                  <a:gd name="T51" fmla="*/ 1610 h 1816"/>
                                  <a:gd name="T52" fmla="*/ 1292 w 1895"/>
                                  <a:gd name="T53" fmla="*/ 1662 h 1816"/>
                                  <a:gd name="T54" fmla="*/ 1204 w 1895"/>
                                  <a:gd name="T55" fmla="*/ 1706 h 1816"/>
                                  <a:gd name="T56" fmla="*/ 1114 w 1895"/>
                                  <a:gd name="T57" fmla="*/ 1746 h 1816"/>
                                  <a:gd name="T58" fmla="*/ 1022 w 1895"/>
                                  <a:gd name="T59" fmla="*/ 1776 h 1816"/>
                                  <a:gd name="T60" fmla="*/ 928 w 1895"/>
                                  <a:gd name="T61" fmla="*/ 1798 h 1816"/>
                                  <a:gd name="T62" fmla="*/ 832 w 1895"/>
                                  <a:gd name="T63" fmla="*/ 1813 h 1816"/>
                                  <a:gd name="T64" fmla="*/ 735 w 1895"/>
                                  <a:gd name="T65" fmla="*/ 1816 h 1816"/>
                                  <a:gd name="T66" fmla="*/ 662 w 1895"/>
                                  <a:gd name="T67" fmla="*/ 1814 h 1816"/>
                                  <a:gd name="T68" fmla="*/ 593 w 1895"/>
                                  <a:gd name="T69" fmla="*/ 1806 h 1816"/>
                                  <a:gd name="T70" fmla="*/ 524 w 1895"/>
                                  <a:gd name="T71" fmla="*/ 1793 h 1816"/>
                                  <a:gd name="T72" fmla="*/ 460 w 1895"/>
                                  <a:gd name="T73" fmla="*/ 1773 h 1816"/>
                                  <a:gd name="T74" fmla="*/ 400 w 1895"/>
                                  <a:gd name="T75" fmla="*/ 1750 h 1816"/>
                                  <a:gd name="T76" fmla="*/ 342 w 1895"/>
                                  <a:gd name="T77" fmla="*/ 1722 h 1816"/>
                                  <a:gd name="T78" fmla="*/ 289 w 1895"/>
                                  <a:gd name="T79" fmla="*/ 1689 h 1816"/>
                                  <a:gd name="T80" fmla="*/ 239 w 1895"/>
                                  <a:gd name="T81" fmla="*/ 1653 h 1816"/>
                                  <a:gd name="T82" fmla="*/ 193 w 1895"/>
                                  <a:gd name="T83" fmla="*/ 1611 h 1816"/>
                                  <a:gd name="T84" fmla="*/ 151 w 1895"/>
                                  <a:gd name="T85" fmla="*/ 1566 h 1816"/>
                                  <a:gd name="T86" fmla="*/ 115 w 1895"/>
                                  <a:gd name="T87" fmla="*/ 1518 h 1816"/>
                                  <a:gd name="T88" fmla="*/ 82 w 1895"/>
                                  <a:gd name="T89" fmla="*/ 1467 h 1816"/>
                                  <a:gd name="T90" fmla="*/ 53 w 1895"/>
                                  <a:gd name="T91" fmla="*/ 1412 h 1816"/>
                                  <a:gd name="T92" fmla="*/ 31 w 1895"/>
                                  <a:gd name="T93" fmla="*/ 1354 h 1816"/>
                                  <a:gd name="T94" fmla="*/ 13 w 1895"/>
                                  <a:gd name="T95" fmla="*/ 1294 h 1816"/>
                                  <a:gd name="T96" fmla="*/ 0 w 1895"/>
                                  <a:gd name="T97" fmla="*/ 1230 h 18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5" h="1816">
                                    <a:moveTo>
                                      <a:pt x="0" y="1230"/>
                                    </a:moveTo>
                                    <a:lnTo>
                                      <a:pt x="1246" y="0"/>
                                    </a:lnTo>
                                    <a:lnTo>
                                      <a:pt x="1289" y="5"/>
                                    </a:lnTo>
                                    <a:lnTo>
                                      <a:pt x="1329" y="13"/>
                                    </a:lnTo>
                                    <a:lnTo>
                                      <a:pt x="1370" y="22"/>
                                    </a:lnTo>
                                    <a:lnTo>
                                      <a:pt x="1408" y="34"/>
                                    </a:lnTo>
                                    <a:lnTo>
                                      <a:pt x="1446" y="47"/>
                                    </a:lnTo>
                                    <a:lnTo>
                                      <a:pt x="1483" y="61"/>
                                    </a:lnTo>
                                    <a:lnTo>
                                      <a:pt x="1518" y="77"/>
                                    </a:lnTo>
                                    <a:lnTo>
                                      <a:pt x="1552" y="95"/>
                                    </a:lnTo>
                                    <a:lnTo>
                                      <a:pt x="1585" y="115"/>
                                    </a:lnTo>
                                    <a:lnTo>
                                      <a:pt x="1615" y="137"/>
                                    </a:lnTo>
                                    <a:lnTo>
                                      <a:pt x="1645" y="160"/>
                                    </a:lnTo>
                                    <a:lnTo>
                                      <a:pt x="1674" y="183"/>
                                    </a:lnTo>
                                    <a:lnTo>
                                      <a:pt x="1700" y="209"/>
                                    </a:lnTo>
                                    <a:lnTo>
                                      <a:pt x="1725" y="237"/>
                                    </a:lnTo>
                                    <a:lnTo>
                                      <a:pt x="1748" y="264"/>
                                    </a:lnTo>
                                    <a:lnTo>
                                      <a:pt x="1771" y="295"/>
                                    </a:lnTo>
                                    <a:lnTo>
                                      <a:pt x="1792" y="326"/>
                                    </a:lnTo>
                                    <a:lnTo>
                                      <a:pt x="1810" y="357"/>
                                    </a:lnTo>
                                    <a:lnTo>
                                      <a:pt x="1827" y="391"/>
                                    </a:lnTo>
                                    <a:lnTo>
                                      <a:pt x="1841" y="426"/>
                                    </a:lnTo>
                                    <a:lnTo>
                                      <a:pt x="1856" y="461"/>
                                    </a:lnTo>
                                    <a:lnTo>
                                      <a:pt x="1866" y="498"/>
                                    </a:lnTo>
                                    <a:lnTo>
                                      <a:pt x="1877" y="534"/>
                                    </a:lnTo>
                                    <a:lnTo>
                                      <a:pt x="1885" y="572"/>
                                    </a:lnTo>
                                    <a:lnTo>
                                      <a:pt x="1890" y="612"/>
                                    </a:lnTo>
                                    <a:lnTo>
                                      <a:pt x="1894" y="652"/>
                                    </a:lnTo>
                                    <a:lnTo>
                                      <a:pt x="1895" y="693"/>
                                    </a:lnTo>
                                    <a:lnTo>
                                      <a:pt x="1895" y="735"/>
                                    </a:lnTo>
                                    <a:lnTo>
                                      <a:pt x="1892" y="777"/>
                                    </a:lnTo>
                                    <a:lnTo>
                                      <a:pt x="1888" y="818"/>
                                    </a:lnTo>
                                    <a:lnTo>
                                      <a:pt x="1882" y="863"/>
                                    </a:lnTo>
                                    <a:lnTo>
                                      <a:pt x="1873" y="906"/>
                                    </a:lnTo>
                                    <a:lnTo>
                                      <a:pt x="1861" y="953"/>
                                    </a:lnTo>
                                    <a:lnTo>
                                      <a:pt x="1847" y="999"/>
                                    </a:lnTo>
                                    <a:lnTo>
                                      <a:pt x="1831" y="1045"/>
                                    </a:lnTo>
                                    <a:lnTo>
                                      <a:pt x="1813" y="1090"/>
                                    </a:lnTo>
                                    <a:lnTo>
                                      <a:pt x="1792" y="1134"/>
                                    </a:lnTo>
                                    <a:lnTo>
                                      <a:pt x="1769" y="1177"/>
                                    </a:lnTo>
                                    <a:lnTo>
                                      <a:pt x="1744" y="1219"/>
                                    </a:lnTo>
                                    <a:lnTo>
                                      <a:pt x="1720" y="1261"/>
                                    </a:lnTo>
                                    <a:lnTo>
                                      <a:pt x="1691" y="1300"/>
                                    </a:lnTo>
                                    <a:lnTo>
                                      <a:pt x="1662" y="1340"/>
                                    </a:lnTo>
                                    <a:lnTo>
                                      <a:pt x="1631" y="1379"/>
                                    </a:lnTo>
                                    <a:lnTo>
                                      <a:pt x="1598" y="1416"/>
                                    </a:lnTo>
                                    <a:lnTo>
                                      <a:pt x="1564" y="1451"/>
                                    </a:lnTo>
                                    <a:lnTo>
                                      <a:pt x="1528" y="1485"/>
                                    </a:lnTo>
                                    <a:lnTo>
                                      <a:pt x="1492" y="1519"/>
                                    </a:lnTo>
                                    <a:lnTo>
                                      <a:pt x="1454" y="1551"/>
                                    </a:lnTo>
                                    <a:lnTo>
                                      <a:pt x="1415" y="1581"/>
                                    </a:lnTo>
                                    <a:lnTo>
                                      <a:pt x="1374" y="1610"/>
                                    </a:lnTo>
                                    <a:lnTo>
                                      <a:pt x="1333" y="1636"/>
                                    </a:lnTo>
                                    <a:lnTo>
                                      <a:pt x="1292" y="1662"/>
                                    </a:lnTo>
                                    <a:lnTo>
                                      <a:pt x="1248" y="1686"/>
                                    </a:lnTo>
                                    <a:lnTo>
                                      <a:pt x="1204" y="1706"/>
                                    </a:lnTo>
                                    <a:lnTo>
                                      <a:pt x="1159" y="1727"/>
                                    </a:lnTo>
                                    <a:lnTo>
                                      <a:pt x="1114" y="1746"/>
                                    </a:lnTo>
                                    <a:lnTo>
                                      <a:pt x="1068" y="1761"/>
                                    </a:lnTo>
                                    <a:lnTo>
                                      <a:pt x="1022" y="1776"/>
                                    </a:lnTo>
                                    <a:lnTo>
                                      <a:pt x="975" y="1789"/>
                                    </a:lnTo>
                                    <a:lnTo>
                                      <a:pt x="928" y="1798"/>
                                    </a:lnTo>
                                    <a:lnTo>
                                      <a:pt x="879" y="1806"/>
                                    </a:lnTo>
                                    <a:lnTo>
                                      <a:pt x="832" y="1813"/>
                                    </a:lnTo>
                                    <a:lnTo>
                                      <a:pt x="784" y="1815"/>
                                    </a:lnTo>
                                    <a:lnTo>
                                      <a:pt x="735" y="1816"/>
                                    </a:lnTo>
                                    <a:lnTo>
                                      <a:pt x="699" y="1816"/>
                                    </a:lnTo>
                                    <a:lnTo>
                                      <a:pt x="662" y="1814"/>
                                    </a:lnTo>
                                    <a:lnTo>
                                      <a:pt x="627" y="1811"/>
                                    </a:lnTo>
                                    <a:lnTo>
                                      <a:pt x="593" y="1806"/>
                                    </a:lnTo>
                                    <a:lnTo>
                                      <a:pt x="558" y="1799"/>
                                    </a:lnTo>
                                    <a:lnTo>
                                      <a:pt x="524" y="1793"/>
                                    </a:lnTo>
                                    <a:lnTo>
                                      <a:pt x="493" y="1784"/>
                                    </a:lnTo>
                                    <a:lnTo>
                                      <a:pt x="460" y="1773"/>
                                    </a:lnTo>
                                    <a:lnTo>
                                      <a:pt x="430" y="1763"/>
                                    </a:lnTo>
                                    <a:lnTo>
                                      <a:pt x="400" y="1750"/>
                                    </a:lnTo>
                                    <a:lnTo>
                                      <a:pt x="371" y="1737"/>
                                    </a:lnTo>
                                    <a:lnTo>
                                      <a:pt x="342" y="1722"/>
                                    </a:lnTo>
                                    <a:lnTo>
                                      <a:pt x="315" y="1706"/>
                                    </a:lnTo>
                                    <a:lnTo>
                                      <a:pt x="289" y="1689"/>
                                    </a:lnTo>
                                    <a:lnTo>
                                      <a:pt x="264" y="1671"/>
                                    </a:lnTo>
                                    <a:lnTo>
                                      <a:pt x="239" y="1653"/>
                                    </a:lnTo>
                                    <a:lnTo>
                                      <a:pt x="216" y="1632"/>
                                    </a:lnTo>
                                    <a:lnTo>
                                      <a:pt x="193" y="1611"/>
                                    </a:lnTo>
                                    <a:lnTo>
                                      <a:pt x="172" y="1590"/>
                                    </a:lnTo>
                                    <a:lnTo>
                                      <a:pt x="151" y="1566"/>
                                    </a:lnTo>
                                    <a:lnTo>
                                      <a:pt x="133" y="1543"/>
                                    </a:lnTo>
                                    <a:lnTo>
                                      <a:pt x="115" y="1518"/>
                                    </a:lnTo>
                                    <a:lnTo>
                                      <a:pt x="98" y="1493"/>
                                    </a:lnTo>
                                    <a:lnTo>
                                      <a:pt x="82" y="1467"/>
                                    </a:lnTo>
                                    <a:lnTo>
                                      <a:pt x="68" y="1439"/>
                                    </a:lnTo>
                                    <a:lnTo>
                                      <a:pt x="53" y="1412"/>
                                    </a:lnTo>
                                    <a:lnTo>
                                      <a:pt x="41" y="1383"/>
                                    </a:lnTo>
                                    <a:lnTo>
                                      <a:pt x="31" y="1354"/>
                                    </a:lnTo>
                                    <a:lnTo>
                                      <a:pt x="20" y="1324"/>
                                    </a:lnTo>
                                    <a:lnTo>
                                      <a:pt x="13" y="1294"/>
                                    </a:lnTo>
                                    <a:lnTo>
                                      <a:pt x="5" y="1262"/>
                                    </a:lnTo>
                                    <a:lnTo>
                                      <a:pt x="0" y="1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Freeform 1635"/>
                            <wps:cNvSpPr>
                              <a:spLocks/>
                            </wps:cNvSpPr>
                            <wps:spPr bwMode="auto">
                              <a:xfrm>
                                <a:off x="8270" y="3021"/>
                                <a:ext cx="386" cy="721"/>
                              </a:xfrm>
                              <a:custGeom>
                                <a:avLst/>
                                <a:gdLst>
                                  <a:gd name="T0" fmla="*/ 364 w 1543"/>
                                  <a:gd name="T1" fmla="*/ 571 h 2883"/>
                                  <a:gd name="T2" fmla="*/ 814 w 1543"/>
                                  <a:gd name="T3" fmla="*/ 901 h 2883"/>
                                  <a:gd name="T4" fmla="*/ 1317 w 1543"/>
                                  <a:gd name="T5" fmla="*/ 0 h 2883"/>
                                  <a:gd name="T6" fmla="*/ 1092 w 1543"/>
                                  <a:gd name="T7" fmla="*/ 1103 h 2883"/>
                                  <a:gd name="T8" fmla="*/ 1543 w 1543"/>
                                  <a:gd name="T9" fmla="*/ 1429 h 2883"/>
                                  <a:gd name="T10" fmla="*/ 953 w 1543"/>
                                  <a:gd name="T11" fmla="*/ 1780 h 2883"/>
                                  <a:gd name="T12" fmla="*/ 730 w 1543"/>
                                  <a:gd name="T13" fmla="*/ 2883 h 2883"/>
                                  <a:gd name="T14" fmla="*/ 590 w 1543"/>
                                  <a:gd name="T15" fmla="*/ 1997 h 2883"/>
                                  <a:gd name="T16" fmla="*/ 0 w 1543"/>
                                  <a:gd name="T17" fmla="*/ 2352 h 2883"/>
                                  <a:gd name="T18" fmla="*/ 504 w 1543"/>
                                  <a:gd name="T19" fmla="*/ 1454 h 2883"/>
                                  <a:gd name="T20" fmla="*/ 364 w 1543"/>
                                  <a:gd name="T21" fmla="*/ 571 h 28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43" h="2883">
                                    <a:moveTo>
                                      <a:pt x="364" y="571"/>
                                    </a:moveTo>
                                    <a:lnTo>
                                      <a:pt x="814" y="901"/>
                                    </a:lnTo>
                                    <a:lnTo>
                                      <a:pt x="1317" y="0"/>
                                    </a:lnTo>
                                    <a:lnTo>
                                      <a:pt x="1092" y="1103"/>
                                    </a:lnTo>
                                    <a:lnTo>
                                      <a:pt x="1543" y="1429"/>
                                    </a:lnTo>
                                    <a:lnTo>
                                      <a:pt x="953" y="1780"/>
                                    </a:lnTo>
                                    <a:lnTo>
                                      <a:pt x="730" y="2883"/>
                                    </a:lnTo>
                                    <a:lnTo>
                                      <a:pt x="590" y="1997"/>
                                    </a:lnTo>
                                    <a:lnTo>
                                      <a:pt x="0" y="2352"/>
                                    </a:lnTo>
                                    <a:lnTo>
                                      <a:pt x="504" y="1454"/>
                                    </a:lnTo>
                                    <a:lnTo>
                                      <a:pt x="364" y="5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Freeform 1636"/>
                            <wps:cNvSpPr>
                              <a:spLocks/>
                            </wps:cNvSpPr>
                            <wps:spPr bwMode="auto">
                              <a:xfrm>
                                <a:off x="9517" y="3965"/>
                                <a:ext cx="317" cy="399"/>
                              </a:xfrm>
                              <a:custGeom>
                                <a:avLst/>
                                <a:gdLst>
                                  <a:gd name="T0" fmla="*/ 1265 w 1265"/>
                                  <a:gd name="T1" fmla="*/ 501 h 1596"/>
                                  <a:gd name="T2" fmla="*/ 850 w 1265"/>
                                  <a:gd name="T3" fmla="*/ 569 h 1596"/>
                                  <a:gd name="T4" fmla="*/ 963 w 1265"/>
                                  <a:gd name="T5" fmla="*/ 0 h 1596"/>
                                  <a:gd name="T6" fmla="*/ 595 w 1265"/>
                                  <a:gd name="T7" fmla="*/ 610 h 1596"/>
                                  <a:gd name="T8" fmla="*/ 180 w 1265"/>
                                  <a:gd name="T9" fmla="*/ 677 h 1596"/>
                                  <a:gd name="T10" fmla="*/ 369 w 1265"/>
                                  <a:gd name="T11" fmla="*/ 986 h 1596"/>
                                  <a:gd name="T12" fmla="*/ 0 w 1265"/>
                                  <a:gd name="T13" fmla="*/ 1596 h 1596"/>
                                  <a:gd name="T14" fmla="*/ 484 w 1265"/>
                                  <a:gd name="T15" fmla="*/ 1176 h 1596"/>
                                  <a:gd name="T16" fmla="*/ 671 w 1265"/>
                                  <a:gd name="T17" fmla="*/ 1488 h 1596"/>
                                  <a:gd name="T18" fmla="*/ 781 w 1265"/>
                                  <a:gd name="T19" fmla="*/ 919 h 1596"/>
                                  <a:gd name="T20" fmla="*/ 1265 w 1265"/>
                                  <a:gd name="T21" fmla="*/ 501 h 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65" h="1596">
                                    <a:moveTo>
                                      <a:pt x="1265" y="501"/>
                                    </a:moveTo>
                                    <a:lnTo>
                                      <a:pt x="850" y="569"/>
                                    </a:lnTo>
                                    <a:lnTo>
                                      <a:pt x="963" y="0"/>
                                    </a:lnTo>
                                    <a:lnTo>
                                      <a:pt x="595" y="610"/>
                                    </a:lnTo>
                                    <a:lnTo>
                                      <a:pt x="180" y="677"/>
                                    </a:lnTo>
                                    <a:lnTo>
                                      <a:pt x="369" y="986"/>
                                    </a:lnTo>
                                    <a:lnTo>
                                      <a:pt x="0" y="1596"/>
                                    </a:lnTo>
                                    <a:lnTo>
                                      <a:pt x="484" y="1176"/>
                                    </a:lnTo>
                                    <a:lnTo>
                                      <a:pt x="671" y="1488"/>
                                    </a:lnTo>
                                    <a:lnTo>
                                      <a:pt x="781" y="919"/>
                                    </a:lnTo>
                                    <a:lnTo>
                                      <a:pt x="1265" y="5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" name="Freeform 1637"/>
                            <wps:cNvSpPr>
                              <a:spLocks/>
                            </wps:cNvSpPr>
                            <wps:spPr bwMode="auto">
                              <a:xfrm>
                                <a:off x="8954" y="4622"/>
                                <a:ext cx="481" cy="242"/>
                              </a:xfrm>
                              <a:custGeom>
                                <a:avLst/>
                                <a:gdLst>
                                  <a:gd name="T0" fmla="*/ 415 w 1924"/>
                                  <a:gd name="T1" fmla="*/ 970 h 970"/>
                                  <a:gd name="T2" fmla="*/ 614 w 1924"/>
                                  <a:gd name="T3" fmla="*/ 599 h 970"/>
                                  <a:gd name="T4" fmla="*/ 0 w 1924"/>
                                  <a:gd name="T5" fmla="*/ 527 h 970"/>
                                  <a:gd name="T6" fmla="*/ 736 w 1924"/>
                                  <a:gd name="T7" fmla="*/ 371 h 970"/>
                                  <a:gd name="T8" fmla="*/ 933 w 1924"/>
                                  <a:gd name="T9" fmla="*/ 0 h 970"/>
                                  <a:gd name="T10" fmla="*/ 1189 w 1924"/>
                                  <a:gd name="T11" fmla="*/ 275 h 970"/>
                                  <a:gd name="T12" fmla="*/ 1924 w 1924"/>
                                  <a:gd name="T13" fmla="*/ 118 h 970"/>
                                  <a:gd name="T14" fmla="*/ 1346 w 1924"/>
                                  <a:gd name="T15" fmla="*/ 443 h 970"/>
                                  <a:gd name="T16" fmla="*/ 1605 w 1924"/>
                                  <a:gd name="T17" fmla="*/ 717 h 970"/>
                                  <a:gd name="T18" fmla="*/ 991 w 1924"/>
                                  <a:gd name="T19" fmla="*/ 644 h 970"/>
                                  <a:gd name="T20" fmla="*/ 415 w 1924"/>
                                  <a:gd name="T21" fmla="*/ 970 h 9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24" h="970">
                                    <a:moveTo>
                                      <a:pt x="415" y="970"/>
                                    </a:moveTo>
                                    <a:lnTo>
                                      <a:pt x="614" y="599"/>
                                    </a:lnTo>
                                    <a:lnTo>
                                      <a:pt x="0" y="527"/>
                                    </a:lnTo>
                                    <a:lnTo>
                                      <a:pt x="736" y="371"/>
                                    </a:lnTo>
                                    <a:lnTo>
                                      <a:pt x="933" y="0"/>
                                    </a:lnTo>
                                    <a:lnTo>
                                      <a:pt x="1189" y="275"/>
                                    </a:lnTo>
                                    <a:lnTo>
                                      <a:pt x="1924" y="118"/>
                                    </a:lnTo>
                                    <a:lnTo>
                                      <a:pt x="1346" y="443"/>
                                    </a:lnTo>
                                    <a:lnTo>
                                      <a:pt x="1605" y="717"/>
                                    </a:lnTo>
                                    <a:lnTo>
                                      <a:pt x="991" y="644"/>
                                    </a:lnTo>
                                    <a:lnTo>
                                      <a:pt x="415" y="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" name="Freeform 1638"/>
                            <wps:cNvSpPr>
                              <a:spLocks/>
                            </wps:cNvSpPr>
                            <wps:spPr bwMode="auto">
                              <a:xfrm>
                                <a:off x="8388" y="2395"/>
                                <a:ext cx="557" cy="2301"/>
                              </a:xfrm>
                              <a:custGeom>
                                <a:avLst/>
                                <a:gdLst>
                                  <a:gd name="T0" fmla="*/ 0 w 557"/>
                                  <a:gd name="T1" fmla="*/ 205 h 2301"/>
                                  <a:gd name="T2" fmla="*/ 389 w 557"/>
                                  <a:gd name="T3" fmla="*/ 2301 h 2301"/>
                                  <a:gd name="T4" fmla="*/ 557 w 557"/>
                                  <a:gd name="T5" fmla="*/ 2173 h 2301"/>
                                  <a:gd name="T6" fmla="*/ 196 w 557"/>
                                  <a:gd name="T7" fmla="*/ 0 h 2301"/>
                                  <a:gd name="T8" fmla="*/ 0 w 557"/>
                                  <a:gd name="T9" fmla="*/ 205 h 2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57" h="2301">
                                    <a:moveTo>
                                      <a:pt x="0" y="205"/>
                                    </a:moveTo>
                                    <a:lnTo>
                                      <a:pt x="389" y="2301"/>
                                    </a:lnTo>
                                    <a:lnTo>
                                      <a:pt x="557" y="2173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0" y="2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Freeform 1639"/>
                            <wps:cNvSpPr>
                              <a:spLocks/>
                            </wps:cNvSpPr>
                            <wps:spPr bwMode="auto">
                              <a:xfrm>
                                <a:off x="9020" y="4165"/>
                                <a:ext cx="238" cy="246"/>
                              </a:xfrm>
                              <a:custGeom>
                                <a:avLst/>
                                <a:gdLst>
                                  <a:gd name="T0" fmla="*/ 0 w 954"/>
                                  <a:gd name="T1" fmla="*/ 676 h 986"/>
                                  <a:gd name="T2" fmla="*/ 312 w 954"/>
                                  <a:gd name="T3" fmla="*/ 634 h 986"/>
                                  <a:gd name="T4" fmla="*/ 227 w 954"/>
                                  <a:gd name="T5" fmla="*/ 986 h 986"/>
                                  <a:gd name="T6" fmla="*/ 505 w 954"/>
                                  <a:gd name="T7" fmla="*/ 609 h 986"/>
                                  <a:gd name="T8" fmla="*/ 818 w 954"/>
                                  <a:gd name="T9" fmla="*/ 567 h 986"/>
                                  <a:gd name="T10" fmla="*/ 676 w 954"/>
                                  <a:gd name="T11" fmla="*/ 377 h 986"/>
                                  <a:gd name="T12" fmla="*/ 954 w 954"/>
                                  <a:gd name="T13" fmla="*/ 0 h 986"/>
                                  <a:gd name="T14" fmla="*/ 589 w 954"/>
                                  <a:gd name="T15" fmla="*/ 259 h 986"/>
                                  <a:gd name="T16" fmla="*/ 449 w 954"/>
                                  <a:gd name="T17" fmla="*/ 66 h 986"/>
                                  <a:gd name="T18" fmla="*/ 365 w 954"/>
                                  <a:gd name="T19" fmla="*/ 418 h 986"/>
                                  <a:gd name="T20" fmla="*/ 0 w 954"/>
                                  <a:gd name="T21" fmla="*/ 676 h 9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54" h="986">
                                    <a:moveTo>
                                      <a:pt x="0" y="676"/>
                                    </a:moveTo>
                                    <a:lnTo>
                                      <a:pt x="312" y="634"/>
                                    </a:lnTo>
                                    <a:lnTo>
                                      <a:pt x="227" y="986"/>
                                    </a:lnTo>
                                    <a:lnTo>
                                      <a:pt x="505" y="609"/>
                                    </a:lnTo>
                                    <a:lnTo>
                                      <a:pt x="818" y="567"/>
                                    </a:lnTo>
                                    <a:lnTo>
                                      <a:pt x="676" y="377"/>
                                    </a:lnTo>
                                    <a:lnTo>
                                      <a:pt x="954" y="0"/>
                                    </a:lnTo>
                                    <a:lnTo>
                                      <a:pt x="589" y="259"/>
                                    </a:lnTo>
                                    <a:lnTo>
                                      <a:pt x="449" y="66"/>
                                    </a:lnTo>
                                    <a:lnTo>
                                      <a:pt x="365" y="418"/>
                                    </a:lnTo>
                                    <a:lnTo>
                                      <a:pt x="0" y="6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" name="Freeform 1640"/>
                            <wps:cNvSpPr>
                              <a:spLocks/>
                            </wps:cNvSpPr>
                            <wps:spPr bwMode="auto">
                              <a:xfrm>
                                <a:off x="9408" y="2765"/>
                                <a:ext cx="254" cy="321"/>
                              </a:xfrm>
                              <a:custGeom>
                                <a:avLst/>
                                <a:gdLst>
                                  <a:gd name="T0" fmla="*/ 0 w 1018"/>
                                  <a:gd name="T1" fmla="*/ 402 h 1283"/>
                                  <a:gd name="T2" fmla="*/ 335 w 1018"/>
                                  <a:gd name="T3" fmla="*/ 458 h 1283"/>
                                  <a:gd name="T4" fmla="*/ 244 w 1018"/>
                                  <a:gd name="T5" fmla="*/ 0 h 1283"/>
                                  <a:gd name="T6" fmla="*/ 539 w 1018"/>
                                  <a:gd name="T7" fmla="*/ 491 h 1283"/>
                                  <a:gd name="T8" fmla="*/ 873 w 1018"/>
                                  <a:gd name="T9" fmla="*/ 543 h 1283"/>
                                  <a:gd name="T10" fmla="*/ 723 w 1018"/>
                                  <a:gd name="T11" fmla="*/ 792 h 1283"/>
                                  <a:gd name="T12" fmla="*/ 1018 w 1018"/>
                                  <a:gd name="T13" fmla="*/ 1283 h 1283"/>
                                  <a:gd name="T14" fmla="*/ 630 w 1018"/>
                                  <a:gd name="T15" fmla="*/ 945 h 1283"/>
                                  <a:gd name="T16" fmla="*/ 479 w 1018"/>
                                  <a:gd name="T17" fmla="*/ 1197 h 1283"/>
                                  <a:gd name="T18" fmla="*/ 390 w 1018"/>
                                  <a:gd name="T19" fmla="*/ 739 h 1283"/>
                                  <a:gd name="T20" fmla="*/ 0 w 1018"/>
                                  <a:gd name="T21" fmla="*/ 402 h 12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018" h="1283">
                                    <a:moveTo>
                                      <a:pt x="0" y="402"/>
                                    </a:moveTo>
                                    <a:lnTo>
                                      <a:pt x="335" y="458"/>
                                    </a:lnTo>
                                    <a:lnTo>
                                      <a:pt x="244" y="0"/>
                                    </a:lnTo>
                                    <a:lnTo>
                                      <a:pt x="539" y="491"/>
                                    </a:lnTo>
                                    <a:lnTo>
                                      <a:pt x="873" y="543"/>
                                    </a:lnTo>
                                    <a:lnTo>
                                      <a:pt x="723" y="792"/>
                                    </a:lnTo>
                                    <a:lnTo>
                                      <a:pt x="1018" y="1283"/>
                                    </a:lnTo>
                                    <a:lnTo>
                                      <a:pt x="630" y="945"/>
                                    </a:lnTo>
                                    <a:lnTo>
                                      <a:pt x="479" y="1197"/>
                                    </a:lnTo>
                                    <a:lnTo>
                                      <a:pt x="390" y="739"/>
                                    </a:lnTo>
                                    <a:lnTo>
                                      <a:pt x="0" y="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" name="Freeform 1641"/>
                            <wps:cNvSpPr>
                              <a:spLocks/>
                            </wps:cNvSpPr>
                            <wps:spPr bwMode="auto">
                              <a:xfrm>
                                <a:off x="8769" y="4576"/>
                                <a:ext cx="1158" cy="384"/>
                              </a:xfrm>
                              <a:custGeom>
                                <a:avLst/>
                                <a:gdLst>
                                  <a:gd name="T0" fmla="*/ 650 w 4632"/>
                                  <a:gd name="T1" fmla="*/ 0 h 1535"/>
                                  <a:gd name="T2" fmla="*/ 4632 w 4632"/>
                                  <a:gd name="T3" fmla="*/ 1062 h 1535"/>
                                  <a:gd name="T4" fmla="*/ 4286 w 4632"/>
                                  <a:gd name="T5" fmla="*/ 1535 h 1535"/>
                                  <a:gd name="T6" fmla="*/ 0 w 4632"/>
                                  <a:gd name="T7" fmla="*/ 476 h 1535"/>
                                  <a:gd name="T8" fmla="*/ 650 w 4632"/>
                                  <a:gd name="T9" fmla="*/ 0 h 15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632" h="1535">
                                    <a:moveTo>
                                      <a:pt x="650" y="0"/>
                                    </a:moveTo>
                                    <a:lnTo>
                                      <a:pt x="4632" y="1062"/>
                                    </a:lnTo>
                                    <a:lnTo>
                                      <a:pt x="4286" y="1535"/>
                                    </a:lnTo>
                                    <a:lnTo>
                                      <a:pt x="0" y="476"/>
                                    </a:lnTo>
                                    <a:lnTo>
                                      <a:pt x="6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" name="Freeform 1642"/>
                            <wps:cNvSpPr>
                              <a:spLocks/>
                            </wps:cNvSpPr>
                            <wps:spPr bwMode="auto">
                              <a:xfrm>
                                <a:off x="9048" y="4423"/>
                                <a:ext cx="804" cy="649"/>
                              </a:xfrm>
                              <a:custGeom>
                                <a:avLst/>
                                <a:gdLst>
                                  <a:gd name="T0" fmla="*/ 2646 w 3216"/>
                                  <a:gd name="T1" fmla="*/ 0 h 2596"/>
                                  <a:gd name="T2" fmla="*/ 0 w 3216"/>
                                  <a:gd name="T3" fmla="*/ 2452 h 2596"/>
                                  <a:gd name="T4" fmla="*/ 655 w 3216"/>
                                  <a:gd name="T5" fmla="*/ 2596 h 2596"/>
                                  <a:gd name="T6" fmla="*/ 3216 w 3216"/>
                                  <a:gd name="T7" fmla="*/ 161 h 2596"/>
                                  <a:gd name="T8" fmla="*/ 2646 w 3216"/>
                                  <a:gd name="T9" fmla="*/ 0 h 2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16" h="2596">
                                    <a:moveTo>
                                      <a:pt x="2646" y="0"/>
                                    </a:moveTo>
                                    <a:lnTo>
                                      <a:pt x="0" y="2452"/>
                                    </a:lnTo>
                                    <a:lnTo>
                                      <a:pt x="655" y="2596"/>
                                    </a:lnTo>
                                    <a:lnTo>
                                      <a:pt x="3216" y="161"/>
                                    </a:lnTo>
                                    <a:lnTo>
                                      <a:pt x="26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" name="Freeform 1643"/>
                            <wps:cNvSpPr>
                              <a:spLocks/>
                            </wps:cNvSpPr>
                            <wps:spPr bwMode="auto">
                              <a:xfrm>
                                <a:off x="8309" y="4516"/>
                                <a:ext cx="1045" cy="665"/>
                              </a:xfrm>
                              <a:custGeom>
                                <a:avLst/>
                                <a:gdLst>
                                  <a:gd name="T0" fmla="*/ 3636 w 4178"/>
                                  <a:gd name="T1" fmla="*/ 0 h 2660"/>
                                  <a:gd name="T2" fmla="*/ 4178 w 4178"/>
                                  <a:gd name="T3" fmla="*/ 106 h 2660"/>
                                  <a:gd name="T4" fmla="*/ 1007 w 4178"/>
                                  <a:gd name="T5" fmla="*/ 2660 h 2660"/>
                                  <a:gd name="T6" fmla="*/ 0 w 4178"/>
                                  <a:gd name="T7" fmla="*/ 2454 h 2660"/>
                                  <a:gd name="T8" fmla="*/ 3636 w 4178"/>
                                  <a:gd name="T9" fmla="*/ 0 h 26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178" h="2660">
                                    <a:moveTo>
                                      <a:pt x="3636" y="0"/>
                                    </a:moveTo>
                                    <a:lnTo>
                                      <a:pt x="4178" y="106"/>
                                    </a:lnTo>
                                    <a:lnTo>
                                      <a:pt x="1007" y="2660"/>
                                    </a:lnTo>
                                    <a:lnTo>
                                      <a:pt x="0" y="2454"/>
                                    </a:lnTo>
                                    <a:lnTo>
                                      <a:pt x="36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F85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" name="Freeform 1644"/>
                            <wps:cNvSpPr>
                              <a:spLocks/>
                            </wps:cNvSpPr>
                            <wps:spPr bwMode="auto">
                              <a:xfrm>
                                <a:off x="9247" y="4660"/>
                                <a:ext cx="731" cy="745"/>
                              </a:xfrm>
                              <a:custGeom>
                                <a:avLst/>
                                <a:gdLst>
                                  <a:gd name="T0" fmla="*/ 2421 w 2923"/>
                                  <a:gd name="T1" fmla="*/ 0 h 2981"/>
                                  <a:gd name="T2" fmla="*/ 2923 w 2923"/>
                                  <a:gd name="T3" fmla="*/ 120 h 2981"/>
                                  <a:gd name="T4" fmla="*/ 1000 w 2923"/>
                                  <a:gd name="T5" fmla="*/ 2981 h 2981"/>
                                  <a:gd name="T6" fmla="*/ 0 w 2923"/>
                                  <a:gd name="T7" fmla="*/ 2731 h 2981"/>
                                  <a:gd name="T8" fmla="*/ 2421 w 2923"/>
                                  <a:gd name="T9" fmla="*/ 0 h 29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23" h="2981">
                                    <a:moveTo>
                                      <a:pt x="2421" y="0"/>
                                    </a:moveTo>
                                    <a:lnTo>
                                      <a:pt x="2923" y="120"/>
                                    </a:lnTo>
                                    <a:lnTo>
                                      <a:pt x="1000" y="2981"/>
                                    </a:lnTo>
                                    <a:lnTo>
                                      <a:pt x="0" y="2731"/>
                                    </a:lnTo>
                                    <a:lnTo>
                                      <a:pt x="24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F85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" name="Freeform 1645"/>
                            <wps:cNvSpPr>
                              <a:spLocks/>
                            </wps:cNvSpPr>
                            <wps:spPr bwMode="auto">
                              <a:xfrm>
                                <a:off x="8858" y="2575"/>
                                <a:ext cx="354" cy="446"/>
                              </a:xfrm>
                              <a:custGeom>
                                <a:avLst/>
                                <a:gdLst>
                                  <a:gd name="T0" fmla="*/ 1415 w 1415"/>
                                  <a:gd name="T1" fmla="*/ 560 h 1784"/>
                                  <a:gd name="T2" fmla="*/ 951 w 1415"/>
                                  <a:gd name="T3" fmla="*/ 636 h 1784"/>
                                  <a:gd name="T4" fmla="*/ 1076 w 1415"/>
                                  <a:gd name="T5" fmla="*/ 0 h 1784"/>
                                  <a:gd name="T6" fmla="*/ 665 w 1415"/>
                                  <a:gd name="T7" fmla="*/ 684 h 1784"/>
                                  <a:gd name="T8" fmla="*/ 202 w 1415"/>
                                  <a:gd name="T9" fmla="*/ 757 h 1784"/>
                                  <a:gd name="T10" fmla="*/ 413 w 1415"/>
                                  <a:gd name="T11" fmla="*/ 1103 h 1784"/>
                                  <a:gd name="T12" fmla="*/ 0 w 1415"/>
                                  <a:gd name="T13" fmla="*/ 1784 h 1784"/>
                                  <a:gd name="T14" fmla="*/ 542 w 1415"/>
                                  <a:gd name="T15" fmla="*/ 1315 h 1784"/>
                                  <a:gd name="T16" fmla="*/ 750 w 1415"/>
                                  <a:gd name="T17" fmla="*/ 1663 h 1784"/>
                                  <a:gd name="T18" fmla="*/ 874 w 1415"/>
                                  <a:gd name="T19" fmla="*/ 1028 h 1784"/>
                                  <a:gd name="T20" fmla="*/ 1415 w 1415"/>
                                  <a:gd name="T21" fmla="*/ 560 h 17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415" h="1784">
                                    <a:moveTo>
                                      <a:pt x="1415" y="560"/>
                                    </a:moveTo>
                                    <a:lnTo>
                                      <a:pt x="951" y="636"/>
                                    </a:lnTo>
                                    <a:lnTo>
                                      <a:pt x="1076" y="0"/>
                                    </a:lnTo>
                                    <a:lnTo>
                                      <a:pt x="665" y="684"/>
                                    </a:lnTo>
                                    <a:lnTo>
                                      <a:pt x="202" y="757"/>
                                    </a:lnTo>
                                    <a:lnTo>
                                      <a:pt x="413" y="1103"/>
                                    </a:lnTo>
                                    <a:lnTo>
                                      <a:pt x="0" y="1784"/>
                                    </a:lnTo>
                                    <a:lnTo>
                                      <a:pt x="542" y="1315"/>
                                    </a:lnTo>
                                    <a:lnTo>
                                      <a:pt x="750" y="1663"/>
                                    </a:lnTo>
                                    <a:lnTo>
                                      <a:pt x="874" y="1028"/>
                                    </a:lnTo>
                                    <a:lnTo>
                                      <a:pt x="1415" y="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" name="Freeform 1646"/>
                            <wps:cNvSpPr>
                              <a:spLocks/>
                            </wps:cNvSpPr>
                            <wps:spPr bwMode="auto">
                              <a:xfrm>
                                <a:off x="8309" y="4130"/>
                                <a:ext cx="325" cy="410"/>
                              </a:xfrm>
                              <a:custGeom>
                                <a:avLst/>
                                <a:gdLst>
                                  <a:gd name="T0" fmla="*/ 0 w 1301"/>
                                  <a:gd name="T1" fmla="*/ 516 h 1642"/>
                                  <a:gd name="T2" fmla="*/ 427 w 1301"/>
                                  <a:gd name="T3" fmla="*/ 586 h 1642"/>
                                  <a:gd name="T4" fmla="*/ 312 w 1301"/>
                                  <a:gd name="T5" fmla="*/ 0 h 1642"/>
                                  <a:gd name="T6" fmla="*/ 690 w 1301"/>
                                  <a:gd name="T7" fmla="*/ 629 h 1642"/>
                                  <a:gd name="T8" fmla="*/ 1117 w 1301"/>
                                  <a:gd name="T9" fmla="*/ 696 h 1642"/>
                                  <a:gd name="T10" fmla="*/ 923 w 1301"/>
                                  <a:gd name="T11" fmla="*/ 1014 h 1642"/>
                                  <a:gd name="T12" fmla="*/ 1301 w 1301"/>
                                  <a:gd name="T13" fmla="*/ 1642 h 1642"/>
                                  <a:gd name="T14" fmla="*/ 804 w 1301"/>
                                  <a:gd name="T15" fmla="*/ 1211 h 1642"/>
                                  <a:gd name="T16" fmla="*/ 612 w 1301"/>
                                  <a:gd name="T17" fmla="*/ 1530 h 1642"/>
                                  <a:gd name="T18" fmla="*/ 498 w 1301"/>
                                  <a:gd name="T19" fmla="*/ 946 h 1642"/>
                                  <a:gd name="T20" fmla="*/ 0 w 1301"/>
                                  <a:gd name="T21" fmla="*/ 516 h 16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01" h="1642">
                                    <a:moveTo>
                                      <a:pt x="0" y="516"/>
                                    </a:moveTo>
                                    <a:lnTo>
                                      <a:pt x="427" y="586"/>
                                    </a:lnTo>
                                    <a:lnTo>
                                      <a:pt x="312" y="0"/>
                                    </a:lnTo>
                                    <a:lnTo>
                                      <a:pt x="690" y="629"/>
                                    </a:lnTo>
                                    <a:lnTo>
                                      <a:pt x="1117" y="696"/>
                                    </a:lnTo>
                                    <a:lnTo>
                                      <a:pt x="923" y="1014"/>
                                    </a:lnTo>
                                    <a:lnTo>
                                      <a:pt x="1301" y="1642"/>
                                    </a:lnTo>
                                    <a:lnTo>
                                      <a:pt x="804" y="1211"/>
                                    </a:lnTo>
                                    <a:lnTo>
                                      <a:pt x="612" y="1530"/>
                                    </a:lnTo>
                                    <a:lnTo>
                                      <a:pt x="498" y="946"/>
                                    </a:lnTo>
                                    <a:lnTo>
                                      <a:pt x="0" y="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" name="Freeform 1647"/>
                            <wps:cNvSpPr>
                              <a:spLocks/>
                            </wps:cNvSpPr>
                            <wps:spPr bwMode="auto">
                              <a:xfrm>
                                <a:off x="9927" y="4520"/>
                                <a:ext cx="114" cy="102"/>
                              </a:xfrm>
                              <a:custGeom>
                                <a:avLst/>
                                <a:gdLst>
                                  <a:gd name="T0" fmla="*/ 0 w 453"/>
                                  <a:gd name="T1" fmla="*/ 168 h 406"/>
                                  <a:gd name="T2" fmla="*/ 125 w 453"/>
                                  <a:gd name="T3" fmla="*/ 155 h 406"/>
                                  <a:gd name="T4" fmla="*/ 46 w 453"/>
                                  <a:gd name="T5" fmla="*/ 0 h 406"/>
                                  <a:gd name="T6" fmla="*/ 202 w 453"/>
                                  <a:gd name="T7" fmla="*/ 148 h 406"/>
                                  <a:gd name="T8" fmla="*/ 326 w 453"/>
                                  <a:gd name="T9" fmla="*/ 135 h 406"/>
                                  <a:gd name="T10" fmla="*/ 297 w 453"/>
                                  <a:gd name="T11" fmla="*/ 238 h 406"/>
                                  <a:gd name="T12" fmla="*/ 453 w 453"/>
                                  <a:gd name="T13" fmla="*/ 385 h 406"/>
                                  <a:gd name="T14" fmla="*/ 280 w 453"/>
                                  <a:gd name="T15" fmla="*/ 301 h 406"/>
                                  <a:gd name="T16" fmla="*/ 253 w 453"/>
                                  <a:gd name="T17" fmla="*/ 406 h 406"/>
                                  <a:gd name="T18" fmla="*/ 173 w 453"/>
                                  <a:gd name="T19" fmla="*/ 250 h 406"/>
                                  <a:gd name="T20" fmla="*/ 0 w 453"/>
                                  <a:gd name="T21" fmla="*/ 168 h 4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3" h="406">
                                    <a:moveTo>
                                      <a:pt x="0" y="168"/>
                                    </a:moveTo>
                                    <a:lnTo>
                                      <a:pt x="125" y="155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202" y="148"/>
                                    </a:lnTo>
                                    <a:lnTo>
                                      <a:pt x="326" y="135"/>
                                    </a:lnTo>
                                    <a:lnTo>
                                      <a:pt x="297" y="238"/>
                                    </a:lnTo>
                                    <a:lnTo>
                                      <a:pt x="453" y="385"/>
                                    </a:lnTo>
                                    <a:lnTo>
                                      <a:pt x="280" y="301"/>
                                    </a:lnTo>
                                    <a:lnTo>
                                      <a:pt x="253" y="406"/>
                                    </a:lnTo>
                                    <a:lnTo>
                                      <a:pt x="173" y="250"/>
                                    </a:lnTo>
                                    <a:lnTo>
                                      <a:pt x="0" y="1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7" name="Group 16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77" y="3325"/>
                                <a:ext cx="3366" cy="2829"/>
                                <a:chOff x="6477" y="3325"/>
                                <a:chExt cx="3366" cy="2829"/>
                              </a:xfrm>
                            </wpg:grpSpPr>
                            <wps:wsp>
                              <wps:cNvPr id="188" name="Freeform 1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35" y="3680"/>
                                  <a:ext cx="329" cy="246"/>
                                </a:xfrm>
                                <a:custGeom>
                                  <a:avLst/>
                                  <a:gdLst>
                                    <a:gd name="T0" fmla="*/ 1315 w 1315"/>
                                    <a:gd name="T1" fmla="*/ 0 h 984"/>
                                    <a:gd name="T2" fmla="*/ 301 w 1315"/>
                                    <a:gd name="T3" fmla="*/ 0 h 984"/>
                                    <a:gd name="T4" fmla="*/ 0 w 1315"/>
                                    <a:gd name="T5" fmla="*/ 151 h 984"/>
                                    <a:gd name="T6" fmla="*/ 0 w 1315"/>
                                    <a:gd name="T7" fmla="*/ 984 h 984"/>
                                    <a:gd name="T8" fmla="*/ 382 w 1315"/>
                                    <a:gd name="T9" fmla="*/ 984 h 984"/>
                                    <a:gd name="T10" fmla="*/ 1315 w 1315"/>
                                    <a:gd name="T11" fmla="*/ 0 h 9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315" h="984">
                                      <a:moveTo>
                                        <a:pt x="1315" y="0"/>
                                      </a:moveTo>
                                      <a:lnTo>
                                        <a:pt x="301" y="0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984"/>
                                      </a:lnTo>
                                      <a:lnTo>
                                        <a:pt x="382" y="984"/>
                                      </a:lnTo>
                                      <a:lnTo>
                                        <a:pt x="1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Freeform 1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23" y="3772"/>
                                  <a:ext cx="356" cy="307"/>
                                </a:xfrm>
                                <a:custGeom>
                                  <a:avLst/>
                                  <a:gdLst>
                                    <a:gd name="T0" fmla="*/ 1426 w 1426"/>
                                    <a:gd name="T1" fmla="*/ 0 h 1226"/>
                                    <a:gd name="T2" fmla="*/ 0 w 1426"/>
                                    <a:gd name="T3" fmla="*/ 774 h 1226"/>
                                    <a:gd name="T4" fmla="*/ 1426 w 1426"/>
                                    <a:gd name="T5" fmla="*/ 1226 h 1226"/>
                                    <a:gd name="T6" fmla="*/ 1426 w 1426"/>
                                    <a:gd name="T7" fmla="*/ 0 h 12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426" h="1226">
                                      <a:moveTo>
                                        <a:pt x="1426" y="0"/>
                                      </a:moveTo>
                                      <a:lnTo>
                                        <a:pt x="0" y="774"/>
                                      </a:lnTo>
                                      <a:lnTo>
                                        <a:pt x="1426" y="1226"/>
                                      </a:lnTo>
                                      <a:lnTo>
                                        <a:pt x="14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Freeform 1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41" y="4019"/>
                                  <a:ext cx="524" cy="454"/>
                                </a:xfrm>
                                <a:custGeom>
                                  <a:avLst/>
                                  <a:gdLst>
                                    <a:gd name="T0" fmla="*/ 0 w 2099"/>
                                    <a:gd name="T1" fmla="*/ 0 h 1817"/>
                                    <a:gd name="T2" fmla="*/ 2008 w 2099"/>
                                    <a:gd name="T3" fmla="*/ 341 h 1817"/>
                                    <a:gd name="T4" fmla="*/ 2099 w 2099"/>
                                    <a:gd name="T5" fmla="*/ 1817 h 1817"/>
                                    <a:gd name="T6" fmla="*/ 211 w 2099"/>
                                    <a:gd name="T7" fmla="*/ 1546 h 1817"/>
                                    <a:gd name="T8" fmla="*/ 0 w 2099"/>
                                    <a:gd name="T9" fmla="*/ 0 h 18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99" h="1817">
                                      <a:moveTo>
                                        <a:pt x="0" y="0"/>
                                      </a:moveTo>
                                      <a:lnTo>
                                        <a:pt x="2008" y="341"/>
                                      </a:lnTo>
                                      <a:lnTo>
                                        <a:pt x="2099" y="1817"/>
                                      </a:lnTo>
                                      <a:lnTo>
                                        <a:pt x="211" y="15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Freeform 1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63" y="4050"/>
                                  <a:ext cx="408" cy="834"/>
                                </a:xfrm>
                                <a:custGeom>
                                  <a:avLst/>
                                  <a:gdLst>
                                    <a:gd name="T0" fmla="*/ 0 w 1633"/>
                                    <a:gd name="T1" fmla="*/ 0 h 3334"/>
                                    <a:gd name="T2" fmla="*/ 1590 w 1633"/>
                                    <a:gd name="T3" fmla="*/ 457 h 3334"/>
                                    <a:gd name="T4" fmla="*/ 1633 w 1633"/>
                                    <a:gd name="T5" fmla="*/ 2375 h 3334"/>
                                    <a:gd name="T6" fmla="*/ 348 w 1633"/>
                                    <a:gd name="T7" fmla="*/ 3334 h 3334"/>
                                    <a:gd name="T8" fmla="*/ 0 w 1633"/>
                                    <a:gd name="T9" fmla="*/ 0 h 3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33" h="3334">
                                      <a:moveTo>
                                        <a:pt x="0" y="0"/>
                                      </a:moveTo>
                                      <a:lnTo>
                                        <a:pt x="1590" y="457"/>
                                      </a:lnTo>
                                      <a:lnTo>
                                        <a:pt x="1633" y="2375"/>
                                      </a:lnTo>
                                      <a:lnTo>
                                        <a:pt x="348" y="33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Freeform 1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80" y="4187"/>
                                  <a:ext cx="125" cy="408"/>
                                </a:xfrm>
                                <a:custGeom>
                                  <a:avLst/>
                                  <a:gdLst>
                                    <a:gd name="T0" fmla="*/ 283 w 500"/>
                                    <a:gd name="T1" fmla="*/ 0 h 1635"/>
                                    <a:gd name="T2" fmla="*/ 43 w 500"/>
                                    <a:gd name="T3" fmla="*/ 283 h 1635"/>
                                    <a:gd name="T4" fmla="*/ 0 w 500"/>
                                    <a:gd name="T5" fmla="*/ 1635 h 1635"/>
                                    <a:gd name="T6" fmla="*/ 500 w 500"/>
                                    <a:gd name="T7" fmla="*/ 1352 h 1635"/>
                                    <a:gd name="T8" fmla="*/ 283 w 500"/>
                                    <a:gd name="T9" fmla="*/ 0 h 16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00" h="1635">
                                      <a:moveTo>
                                        <a:pt x="283" y="0"/>
                                      </a:moveTo>
                                      <a:lnTo>
                                        <a:pt x="43" y="283"/>
                                      </a:lnTo>
                                      <a:lnTo>
                                        <a:pt x="0" y="1635"/>
                                      </a:lnTo>
                                      <a:lnTo>
                                        <a:pt x="500" y="1352"/>
                                      </a:lnTo>
                                      <a:lnTo>
                                        <a:pt x="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Freeform 1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5" y="4639"/>
                                  <a:ext cx="190" cy="757"/>
                                </a:xfrm>
                                <a:custGeom>
                                  <a:avLst/>
                                  <a:gdLst>
                                    <a:gd name="T0" fmla="*/ 0 w 762"/>
                                    <a:gd name="T1" fmla="*/ 0 h 3031"/>
                                    <a:gd name="T2" fmla="*/ 719 w 762"/>
                                    <a:gd name="T3" fmla="*/ 88 h 3031"/>
                                    <a:gd name="T4" fmla="*/ 762 w 762"/>
                                    <a:gd name="T5" fmla="*/ 2986 h 3031"/>
                                    <a:gd name="T6" fmla="*/ 545 w 762"/>
                                    <a:gd name="T7" fmla="*/ 3031 h 3031"/>
                                    <a:gd name="T8" fmla="*/ 305 w 762"/>
                                    <a:gd name="T9" fmla="*/ 1679 h 3031"/>
                                    <a:gd name="T10" fmla="*/ 0 w 762"/>
                                    <a:gd name="T11" fmla="*/ 0 h 30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62" h="3031">
                                      <a:moveTo>
                                        <a:pt x="0" y="0"/>
                                      </a:moveTo>
                                      <a:lnTo>
                                        <a:pt x="719" y="88"/>
                                      </a:lnTo>
                                      <a:lnTo>
                                        <a:pt x="762" y="2986"/>
                                      </a:lnTo>
                                      <a:lnTo>
                                        <a:pt x="545" y="3031"/>
                                      </a:lnTo>
                                      <a:lnTo>
                                        <a:pt x="305" y="1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Freeform 1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8" y="4056"/>
                                  <a:ext cx="319" cy="1896"/>
                                </a:xfrm>
                                <a:custGeom>
                                  <a:avLst/>
                                  <a:gdLst>
                                    <a:gd name="T0" fmla="*/ 986 w 1277"/>
                                    <a:gd name="T1" fmla="*/ 0 h 7582"/>
                                    <a:gd name="T2" fmla="*/ 774 w 1277"/>
                                    <a:gd name="T3" fmla="*/ 3366 h 7582"/>
                                    <a:gd name="T4" fmla="*/ 117 w 1277"/>
                                    <a:gd name="T5" fmla="*/ 3850 h 7582"/>
                                    <a:gd name="T6" fmla="*/ 0 w 1277"/>
                                    <a:gd name="T7" fmla="*/ 5396 h 7582"/>
                                    <a:gd name="T8" fmla="*/ 638 w 1277"/>
                                    <a:gd name="T9" fmla="*/ 5978 h 7582"/>
                                    <a:gd name="T10" fmla="*/ 1083 w 1277"/>
                                    <a:gd name="T11" fmla="*/ 7582 h 7582"/>
                                    <a:gd name="T12" fmla="*/ 1277 w 1277"/>
                                    <a:gd name="T13" fmla="*/ 7487 h 7582"/>
                                    <a:gd name="T14" fmla="*/ 1180 w 1277"/>
                                    <a:gd name="T15" fmla="*/ 5590 h 7582"/>
                                    <a:gd name="T16" fmla="*/ 986 w 1277"/>
                                    <a:gd name="T17" fmla="*/ 5416 h 7582"/>
                                    <a:gd name="T18" fmla="*/ 986 w 1277"/>
                                    <a:gd name="T19" fmla="*/ 0 h 75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77" h="7582">
                                      <a:moveTo>
                                        <a:pt x="986" y="0"/>
                                      </a:moveTo>
                                      <a:lnTo>
                                        <a:pt x="774" y="3366"/>
                                      </a:lnTo>
                                      <a:lnTo>
                                        <a:pt x="117" y="3850"/>
                                      </a:lnTo>
                                      <a:lnTo>
                                        <a:pt x="0" y="5396"/>
                                      </a:lnTo>
                                      <a:lnTo>
                                        <a:pt x="638" y="5978"/>
                                      </a:lnTo>
                                      <a:lnTo>
                                        <a:pt x="1083" y="7582"/>
                                      </a:lnTo>
                                      <a:lnTo>
                                        <a:pt x="1277" y="7487"/>
                                      </a:lnTo>
                                      <a:lnTo>
                                        <a:pt x="1180" y="5590"/>
                                      </a:lnTo>
                                      <a:lnTo>
                                        <a:pt x="986" y="5416"/>
                                      </a:lnTo>
                                      <a:lnTo>
                                        <a:pt x="9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Freeform 1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0" y="5171"/>
                                  <a:ext cx="253" cy="291"/>
                                </a:xfrm>
                                <a:custGeom>
                                  <a:avLst/>
                                  <a:gdLst>
                                    <a:gd name="T0" fmla="*/ 0 w 1012"/>
                                    <a:gd name="T1" fmla="*/ 0 h 1163"/>
                                    <a:gd name="T2" fmla="*/ 952 w 1012"/>
                                    <a:gd name="T3" fmla="*/ 179 h 1163"/>
                                    <a:gd name="T4" fmla="*/ 1012 w 1012"/>
                                    <a:gd name="T5" fmla="*/ 1163 h 1163"/>
                                    <a:gd name="T6" fmla="*/ 32 w 1012"/>
                                    <a:gd name="T7" fmla="*/ 1109 h 1163"/>
                                    <a:gd name="T8" fmla="*/ 0 w 1012"/>
                                    <a:gd name="T9" fmla="*/ 0 h 1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12" h="1163">
                                      <a:moveTo>
                                        <a:pt x="0" y="0"/>
                                      </a:moveTo>
                                      <a:lnTo>
                                        <a:pt x="952" y="179"/>
                                      </a:lnTo>
                                      <a:lnTo>
                                        <a:pt x="1012" y="1163"/>
                                      </a:lnTo>
                                      <a:lnTo>
                                        <a:pt x="32" y="11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Freeform 165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61" y="5050"/>
                                  <a:ext cx="524" cy="1033"/>
                                </a:xfrm>
                                <a:custGeom>
                                  <a:avLst/>
                                  <a:gdLst>
                                    <a:gd name="T0" fmla="*/ 1258 w 2096"/>
                                    <a:gd name="T1" fmla="*/ 41 h 4132"/>
                                    <a:gd name="T2" fmla="*/ 1502 w 2096"/>
                                    <a:gd name="T3" fmla="*/ 204 h 4132"/>
                                    <a:gd name="T4" fmla="*/ 1714 w 2096"/>
                                    <a:gd name="T5" fmla="*/ 471 h 4132"/>
                                    <a:gd name="T6" fmla="*/ 1887 w 2096"/>
                                    <a:gd name="T7" fmla="*/ 830 h 4132"/>
                                    <a:gd name="T8" fmla="*/ 2014 w 2096"/>
                                    <a:gd name="T9" fmla="*/ 1262 h 4132"/>
                                    <a:gd name="T10" fmla="*/ 2083 w 2096"/>
                                    <a:gd name="T11" fmla="*/ 1752 h 4132"/>
                                    <a:gd name="T12" fmla="*/ 2090 w 2096"/>
                                    <a:gd name="T13" fmla="*/ 2277 h 4132"/>
                                    <a:gd name="T14" fmla="*/ 2032 w 2096"/>
                                    <a:gd name="T15" fmla="*/ 2776 h 4132"/>
                                    <a:gd name="T16" fmla="*/ 1917 w 2096"/>
                                    <a:gd name="T17" fmla="*/ 3222 h 4132"/>
                                    <a:gd name="T18" fmla="*/ 1752 w 2096"/>
                                    <a:gd name="T19" fmla="*/ 3596 h 4132"/>
                                    <a:gd name="T20" fmla="*/ 1548 w 2096"/>
                                    <a:gd name="T21" fmla="*/ 3883 h 4132"/>
                                    <a:gd name="T22" fmla="*/ 1309 w 2096"/>
                                    <a:gd name="T23" fmla="*/ 4068 h 4132"/>
                                    <a:gd name="T24" fmla="*/ 1048 w 2096"/>
                                    <a:gd name="T25" fmla="*/ 4132 h 4132"/>
                                    <a:gd name="T26" fmla="*/ 786 w 2096"/>
                                    <a:gd name="T27" fmla="*/ 4068 h 4132"/>
                                    <a:gd name="T28" fmla="*/ 549 w 2096"/>
                                    <a:gd name="T29" fmla="*/ 3883 h 4132"/>
                                    <a:gd name="T30" fmla="*/ 343 w 2096"/>
                                    <a:gd name="T31" fmla="*/ 3596 h 4132"/>
                                    <a:gd name="T32" fmla="*/ 178 w 2096"/>
                                    <a:gd name="T33" fmla="*/ 3222 h 4132"/>
                                    <a:gd name="T34" fmla="*/ 63 w 2096"/>
                                    <a:gd name="T35" fmla="*/ 2776 h 4132"/>
                                    <a:gd name="T36" fmla="*/ 6 w 2096"/>
                                    <a:gd name="T37" fmla="*/ 2277 h 4132"/>
                                    <a:gd name="T38" fmla="*/ 12 w 2096"/>
                                    <a:gd name="T39" fmla="*/ 1752 h 4132"/>
                                    <a:gd name="T40" fmla="*/ 83 w 2096"/>
                                    <a:gd name="T41" fmla="*/ 1262 h 4132"/>
                                    <a:gd name="T42" fmla="*/ 209 w 2096"/>
                                    <a:gd name="T43" fmla="*/ 830 h 4132"/>
                                    <a:gd name="T44" fmla="*/ 381 w 2096"/>
                                    <a:gd name="T45" fmla="*/ 471 h 4132"/>
                                    <a:gd name="T46" fmla="*/ 593 w 2096"/>
                                    <a:gd name="T47" fmla="*/ 204 h 4132"/>
                                    <a:gd name="T48" fmla="*/ 837 w 2096"/>
                                    <a:gd name="T49" fmla="*/ 41 h 4132"/>
                                    <a:gd name="T50" fmla="*/ 936 w 2096"/>
                                    <a:gd name="T51" fmla="*/ 895 h 4132"/>
                                    <a:gd name="T52" fmla="*/ 1078 w 2096"/>
                                    <a:gd name="T53" fmla="*/ 931 h 4132"/>
                                    <a:gd name="T54" fmla="*/ 1207 w 2096"/>
                                    <a:gd name="T55" fmla="*/ 1030 h 4132"/>
                                    <a:gd name="T56" fmla="*/ 1319 w 2096"/>
                                    <a:gd name="T57" fmla="*/ 1186 h 4132"/>
                                    <a:gd name="T58" fmla="*/ 1408 w 2096"/>
                                    <a:gd name="T59" fmla="*/ 1389 h 4132"/>
                                    <a:gd name="T60" fmla="*/ 1470 w 2096"/>
                                    <a:gd name="T61" fmla="*/ 1630 h 4132"/>
                                    <a:gd name="T62" fmla="*/ 1503 w 2096"/>
                                    <a:gd name="T63" fmla="*/ 1901 h 4132"/>
                                    <a:gd name="T64" fmla="*/ 1499 w 2096"/>
                                    <a:gd name="T65" fmla="*/ 2186 h 4132"/>
                                    <a:gd name="T66" fmla="*/ 1461 w 2096"/>
                                    <a:gd name="T67" fmla="*/ 2451 h 4132"/>
                                    <a:gd name="T68" fmla="*/ 1392 w 2096"/>
                                    <a:gd name="T69" fmla="*/ 2685 h 4132"/>
                                    <a:gd name="T70" fmla="*/ 1298 w 2096"/>
                                    <a:gd name="T71" fmla="*/ 2880 h 4132"/>
                                    <a:gd name="T72" fmla="*/ 1182 w 2096"/>
                                    <a:gd name="T73" fmla="*/ 3024 h 4132"/>
                                    <a:gd name="T74" fmla="*/ 1050 w 2096"/>
                                    <a:gd name="T75" fmla="*/ 3112 h 4132"/>
                                    <a:gd name="T76" fmla="*/ 906 w 2096"/>
                                    <a:gd name="T77" fmla="*/ 3134 h 4132"/>
                                    <a:gd name="T78" fmla="*/ 766 w 2096"/>
                                    <a:gd name="T79" fmla="*/ 3084 h 4132"/>
                                    <a:gd name="T80" fmla="*/ 641 w 2096"/>
                                    <a:gd name="T81" fmla="*/ 2973 h 4132"/>
                                    <a:gd name="T82" fmla="*/ 533 w 2096"/>
                                    <a:gd name="T83" fmla="*/ 2806 h 4132"/>
                                    <a:gd name="T84" fmla="*/ 449 w 2096"/>
                                    <a:gd name="T85" fmla="*/ 2595 h 4132"/>
                                    <a:gd name="T86" fmla="*/ 392 w 2096"/>
                                    <a:gd name="T87" fmla="*/ 2348 h 4132"/>
                                    <a:gd name="T88" fmla="*/ 367 w 2096"/>
                                    <a:gd name="T89" fmla="*/ 2073 h 4132"/>
                                    <a:gd name="T90" fmla="*/ 377 w 2096"/>
                                    <a:gd name="T91" fmla="*/ 1790 h 4132"/>
                                    <a:gd name="T92" fmla="*/ 422 w 2096"/>
                                    <a:gd name="T93" fmla="*/ 1529 h 4132"/>
                                    <a:gd name="T94" fmla="*/ 497 w 2096"/>
                                    <a:gd name="T95" fmla="*/ 1303 h 4132"/>
                                    <a:gd name="T96" fmla="*/ 595 w 2096"/>
                                    <a:gd name="T97" fmla="*/ 1118 h 4132"/>
                                    <a:gd name="T98" fmla="*/ 714 w 2096"/>
                                    <a:gd name="T99" fmla="*/ 983 h 4132"/>
                                    <a:gd name="T100" fmla="*/ 849 w 2096"/>
                                    <a:gd name="T101" fmla="*/ 909 h 4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096" h="4132">
                                      <a:moveTo>
                                        <a:pt x="1048" y="0"/>
                                      </a:moveTo>
                                      <a:lnTo>
                                        <a:pt x="1101" y="2"/>
                                      </a:lnTo>
                                      <a:lnTo>
                                        <a:pt x="1155" y="10"/>
                                      </a:lnTo>
                                      <a:lnTo>
                                        <a:pt x="1207" y="23"/>
                                      </a:lnTo>
                                      <a:lnTo>
                                        <a:pt x="1258" y="41"/>
                                      </a:lnTo>
                                      <a:lnTo>
                                        <a:pt x="1309" y="65"/>
                                      </a:lnTo>
                                      <a:lnTo>
                                        <a:pt x="1359" y="93"/>
                                      </a:lnTo>
                                      <a:lnTo>
                                        <a:pt x="1408" y="125"/>
                                      </a:lnTo>
                                      <a:lnTo>
                                        <a:pt x="1456" y="162"/>
                                      </a:lnTo>
                                      <a:lnTo>
                                        <a:pt x="1502" y="204"/>
                                      </a:lnTo>
                                      <a:lnTo>
                                        <a:pt x="1548" y="250"/>
                                      </a:lnTo>
                                      <a:lnTo>
                                        <a:pt x="1591" y="300"/>
                                      </a:lnTo>
                                      <a:lnTo>
                                        <a:pt x="1634" y="353"/>
                                      </a:lnTo>
                                      <a:lnTo>
                                        <a:pt x="1675" y="411"/>
                                      </a:lnTo>
                                      <a:lnTo>
                                        <a:pt x="1714" y="471"/>
                                      </a:lnTo>
                                      <a:lnTo>
                                        <a:pt x="1752" y="537"/>
                                      </a:lnTo>
                                      <a:lnTo>
                                        <a:pt x="1789" y="605"/>
                                      </a:lnTo>
                                      <a:lnTo>
                                        <a:pt x="1824" y="677"/>
                                      </a:lnTo>
                                      <a:lnTo>
                                        <a:pt x="1857" y="751"/>
                                      </a:lnTo>
                                      <a:lnTo>
                                        <a:pt x="1887" y="830"/>
                                      </a:lnTo>
                                      <a:lnTo>
                                        <a:pt x="1917" y="911"/>
                                      </a:lnTo>
                                      <a:lnTo>
                                        <a:pt x="1944" y="995"/>
                                      </a:lnTo>
                                      <a:lnTo>
                                        <a:pt x="1969" y="1081"/>
                                      </a:lnTo>
                                      <a:lnTo>
                                        <a:pt x="1993" y="1170"/>
                                      </a:lnTo>
                                      <a:lnTo>
                                        <a:pt x="2014" y="1262"/>
                                      </a:lnTo>
                                      <a:lnTo>
                                        <a:pt x="2032" y="1355"/>
                                      </a:lnTo>
                                      <a:lnTo>
                                        <a:pt x="2049" y="1452"/>
                                      </a:lnTo>
                                      <a:lnTo>
                                        <a:pt x="2062" y="1550"/>
                                      </a:lnTo>
                                      <a:lnTo>
                                        <a:pt x="2074" y="1650"/>
                                      </a:lnTo>
                                      <a:lnTo>
                                        <a:pt x="2083" y="1752"/>
                                      </a:lnTo>
                                      <a:lnTo>
                                        <a:pt x="2090" y="1855"/>
                                      </a:lnTo>
                                      <a:lnTo>
                                        <a:pt x="2095" y="1960"/>
                                      </a:lnTo>
                                      <a:lnTo>
                                        <a:pt x="2096" y="2066"/>
                                      </a:lnTo>
                                      <a:lnTo>
                                        <a:pt x="2095" y="2172"/>
                                      </a:lnTo>
                                      <a:lnTo>
                                        <a:pt x="2090" y="2277"/>
                                      </a:lnTo>
                                      <a:lnTo>
                                        <a:pt x="2083" y="2381"/>
                                      </a:lnTo>
                                      <a:lnTo>
                                        <a:pt x="2074" y="2483"/>
                                      </a:lnTo>
                                      <a:lnTo>
                                        <a:pt x="2062" y="2582"/>
                                      </a:lnTo>
                                      <a:lnTo>
                                        <a:pt x="2049" y="2681"/>
                                      </a:lnTo>
                                      <a:lnTo>
                                        <a:pt x="2032" y="2776"/>
                                      </a:lnTo>
                                      <a:lnTo>
                                        <a:pt x="2014" y="2871"/>
                                      </a:lnTo>
                                      <a:lnTo>
                                        <a:pt x="1993" y="2962"/>
                                      </a:lnTo>
                                      <a:lnTo>
                                        <a:pt x="1969" y="3051"/>
                                      </a:lnTo>
                                      <a:lnTo>
                                        <a:pt x="1944" y="3138"/>
                                      </a:lnTo>
                                      <a:lnTo>
                                        <a:pt x="1917" y="3222"/>
                                      </a:lnTo>
                                      <a:lnTo>
                                        <a:pt x="1887" y="3303"/>
                                      </a:lnTo>
                                      <a:lnTo>
                                        <a:pt x="1857" y="3380"/>
                                      </a:lnTo>
                                      <a:lnTo>
                                        <a:pt x="1824" y="3455"/>
                                      </a:lnTo>
                                      <a:lnTo>
                                        <a:pt x="1789" y="3527"/>
                                      </a:lnTo>
                                      <a:lnTo>
                                        <a:pt x="1752" y="3596"/>
                                      </a:lnTo>
                                      <a:lnTo>
                                        <a:pt x="1714" y="3660"/>
                                      </a:lnTo>
                                      <a:lnTo>
                                        <a:pt x="1675" y="3722"/>
                                      </a:lnTo>
                                      <a:lnTo>
                                        <a:pt x="1634" y="3780"/>
                                      </a:lnTo>
                                      <a:lnTo>
                                        <a:pt x="1591" y="3833"/>
                                      </a:lnTo>
                                      <a:lnTo>
                                        <a:pt x="1548" y="3883"/>
                                      </a:lnTo>
                                      <a:lnTo>
                                        <a:pt x="1502" y="3929"/>
                                      </a:lnTo>
                                      <a:lnTo>
                                        <a:pt x="1456" y="3969"/>
                                      </a:lnTo>
                                      <a:lnTo>
                                        <a:pt x="1408" y="4007"/>
                                      </a:lnTo>
                                      <a:lnTo>
                                        <a:pt x="1359" y="4039"/>
                                      </a:lnTo>
                                      <a:lnTo>
                                        <a:pt x="1309" y="4068"/>
                                      </a:lnTo>
                                      <a:lnTo>
                                        <a:pt x="1258" y="4090"/>
                                      </a:lnTo>
                                      <a:lnTo>
                                        <a:pt x="1207" y="4108"/>
                                      </a:lnTo>
                                      <a:lnTo>
                                        <a:pt x="1155" y="4121"/>
                                      </a:lnTo>
                                      <a:lnTo>
                                        <a:pt x="1101" y="4129"/>
                                      </a:lnTo>
                                      <a:lnTo>
                                        <a:pt x="1048" y="4132"/>
                                      </a:lnTo>
                                      <a:lnTo>
                                        <a:pt x="994" y="4129"/>
                                      </a:lnTo>
                                      <a:lnTo>
                                        <a:pt x="940" y="4121"/>
                                      </a:lnTo>
                                      <a:lnTo>
                                        <a:pt x="888" y="4108"/>
                                      </a:lnTo>
                                      <a:lnTo>
                                        <a:pt x="837" y="4090"/>
                                      </a:lnTo>
                                      <a:lnTo>
                                        <a:pt x="786" y="4068"/>
                                      </a:lnTo>
                                      <a:lnTo>
                                        <a:pt x="736" y="4039"/>
                                      </a:lnTo>
                                      <a:lnTo>
                                        <a:pt x="688" y="4007"/>
                                      </a:lnTo>
                                      <a:lnTo>
                                        <a:pt x="641" y="3969"/>
                                      </a:lnTo>
                                      <a:lnTo>
                                        <a:pt x="593" y="3929"/>
                                      </a:lnTo>
                                      <a:lnTo>
                                        <a:pt x="549" y="3883"/>
                                      </a:lnTo>
                                      <a:lnTo>
                                        <a:pt x="504" y="3833"/>
                                      </a:lnTo>
                                      <a:lnTo>
                                        <a:pt x="462" y="3780"/>
                                      </a:lnTo>
                                      <a:lnTo>
                                        <a:pt x="421" y="3722"/>
                                      </a:lnTo>
                                      <a:lnTo>
                                        <a:pt x="381" y="3660"/>
                                      </a:lnTo>
                                      <a:lnTo>
                                        <a:pt x="343" y="3596"/>
                                      </a:lnTo>
                                      <a:lnTo>
                                        <a:pt x="307" y="3527"/>
                                      </a:lnTo>
                                      <a:lnTo>
                                        <a:pt x="273" y="3455"/>
                                      </a:lnTo>
                                      <a:lnTo>
                                        <a:pt x="239" y="3380"/>
                                      </a:lnTo>
                                      <a:lnTo>
                                        <a:pt x="209" y="3303"/>
                                      </a:lnTo>
                                      <a:lnTo>
                                        <a:pt x="178" y="3222"/>
                                      </a:lnTo>
                                      <a:lnTo>
                                        <a:pt x="152" y="3138"/>
                                      </a:lnTo>
                                      <a:lnTo>
                                        <a:pt x="126" y="3051"/>
                                      </a:lnTo>
                                      <a:lnTo>
                                        <a:pt x="104" y="2962"/>
                                      </a:lnTo>
                                      <a:lnTo>
                                        <a:pt x="83" y="2871"/>
                                      </a:lnTo>
                                      <a:lnTo>
                                        <a:pt x="63" y="2776"/>
                                      </a:lnTo>
                                      <a:lnTo>
                                        <a:pt x="48" y="2681"/>
                                      </a:lnTo>
                                      <a:lnTo>
                                        <a:pt x="33" y="2582"/>
                                      </a:lnTo>
                                      <a:lnTo>
                                        <a:pt x="21" y="2483"/>
                                      </a:lnTo>
                                      <a:lnTo>
                                        <a:pt x="12" y="2381"/>
                                      </a:lnTo>
                                      <a:lnTo>
                                        <a:pt x="6" y="2277"/>
                                      </a:lnTo>
                                      <a:lnTo>
                                        <a:pt x="2" y="2172"/>
                                      </a:lnTo>
                                      <a:lnTo>
                                        <a:pt x="0" y="2066"/>
                                      </a:lnTo>
                                      <a:lnTo>
                                        <a:pt x="2" y="1960"/>
                                      </a:lnTo>
                                      <a:lnTo>
                                        <a:pt x="6" y="1855"/>
                                      </a:lnTo>
                                      <a:lnTo>
                                        <a:pt x="12" y="1752"/>
                                      </a:lnTo>
                                      <a:lnTo>
                                        <a:pt x="21" y="1650"/>
                                      </a:lnTo>
                                      <a:lnTo>
                                        <a:pt x="33" y="1550"/>
                                      </a:lnTo>
                                      <a:lnTo>
                                        <a:pt x="48" y="1452"/>
                                      </a:lnTo>
                                      <a:lnTo>
                                        <a:pt x="63" y="1355"/>
                                      </a:lnTo>
                                      <a:lnTo>
                                        <a:pt x="83" y="1262"/>
                                      </a:lnTo>
                                      <a:lnTo>
                                        <a:pt x="104" y="1170"/>
                                      </a:lnTo>
                                      <a:lnTo>
                                        <a:pt x="126" y="1081"/>
                                      </a:lnTo>
                                      <a:lnTo>
                                        <a:pt x="152" y="995"/>
                                      </a:lnTo>
                                      <a:lnTo>
                                        <a:pt x="178" y="911"/>
                                      </a:lnTo>
                                      <a:lnTo>
                                        <a:pt x="209" y="830"/>
                                      </a:lnTo>
                                      <a:lnTo>
                                        <a:pt x="239" y="751"/>
                                      </a:lnTo>
                                      <a:lnTo>
                                        <a:pt x="273" y="677"/>
                                      </a:lnTo>
                                      <a:lnTo>
                                        <a:pt x="307" y="605"/>
                                      </a:lnTo>
                                      <a:lnTo>
                                        <a:pt x="343" y="537"/>
                                      </a:lnTo>
                                      <a:lnTo>
                                        <a:pt x="381" y="471"/>
                                      </a:lnTo>
                                      <a:lnTo>
                                        <a:pt x="421" y="411"/>
                                      </a:lnTo>
                                      <a:lnTo>
                                        <a:pt x="462" y="353"/>
                                      </a:lnTo>
                                      <a:lnTo>
                                        <a:pt x="504" y="300"/>
                                      </a:lnTo>
                                      <a:lnTo>
                                        <a:pt x="549" y="250"/>
                                      </a:lnTo>
                                      <a:lnTo>
                                        <a:pt x="593" y="204"/>
                                      </a:lnTo>
                                      <a:lnTo>
                                        <a:pt x="641" y="162"/>
                                      </a:lnTo>
                                      <a:lnTo>
                                        <a:pt x="688" y="125"/>
                                      </a:lnTo>
                                      <a:lnTo>
                                        <a:pt x="736" y="93"/>
                                      </a:lnTo>
                                      <a:lnTo>
                                        <a:pt x="786" y="65"/>
                                      </a:lnTo>
                                      <a:lnTo>
                                        <a:pt x="837" y="41"/>
                                      </a:lnTo>
                                      <a:lnTo>
                                        <a:pt x="888" y="23"/>
                                      </a:lnTo>
                                      <a:lnTo>
                                        <a:pt x="940" y="10"/>
                                      </a:lnTo>
                                      <a:lnTo>
                                        <a:pt x="994" y="2"/>
                                      </a:lnTo>
                                      <a:lnTo>
                                        <a:pt x="1048" y="0"/>
                                      </a:lnTo>
                                      <a:close/>
                                      <a:moveTo>
                                        <a:pt x="936" y="895"/>
                                      </a:moveTo>
                                      <a:lnTo>
                                        <a:pt x="965" y="897"/>
                                      </a:lnTo>
                                      <a:lnTo>
                                        <a:pt x="994" y="901"/>
                                      </a:lnTo>
                                      <a:lnTo>
                                        <a:pt x="1023" y="909"/>
                                      </a:lnTo>
                                      <a:lnTo>
                                        <a:pt x="1050" y="918"/>
                                      </a:lnTo>
                                      <a:lnTo>
                                        <a:pt x="1078" y="931"/>
                                      </a:lnTo>
                                      <a:lnTo>
                                        <a:pt x="1105" y="947"/>
                                      </a:lnTo>
                                      <a:lnTo>
                                        <a:pt x="1131" y="964"/>
                                      </a:lnTo>
                                      <a:lnTo>
                                        <a:pt x="1158" y="983"/>
                                      </a:lnTo>
                                      <a:lnTo>
                                        <a:pt x="1182" y="1005"/>
                                      </a:lnTo>
                                      <a:lnTo>
                                        <a:pt x="1207" y="1030"/>
                                      </a:lnTo>
                                      <a:lnTo>
                                        <a:pt x="1231" y="1058"/>
                                      </a:lnTo>
                                      <a:lnTo>
                                        <a:pt x="1254" y="1087"/>
                                      </a:lnTo>
                                      <a:lnTo>
                                        <a:pt x="1277" y="1118"/>
                                      </a:lnTo>
                                      <a:lnTo>
                                        <a:pt x="1298" y="1151"/>
                                      </a:lnTo>
                                      <a:lnTo>
                                        <a:pt x="1319" y="1186"/>
                                      </a:lnTo>
                                      <a:lnTo>
                                        <a:pt x="1338" y="1223"/>
                                      </a:lnTo>
                                      <a:lnTo>
                                        <a:pt x="1358" y="1262"/>
                                      </a:lnTo>
                                      <a:lnTo>
                                        <a:pt x="1375" y="1303"/>
                                      </a:lnTo>
                                      <a:lnTo>
                                        <a:pt x="1392" y="1346"/>
                                      </a:lnTo>
                                      <a:lnTo>
                                        <a:pt x="1408" y="1389"/>
                                      </a:lnTo>
                                      <a:lnTo>
                                        <a:pt x="1423" y="1435"/>
                                      </a:lnTo>
                                      <a:lnTo>
                                        <a:pt x="1436" y="1481"/>
                                      </a:lnTo>
                                      <a:lnTo>
                                        <a:pt x="1449" y="1529"/>
                                      </a:lnTo>
                                      <a:lnTo>
                                        <a:pt x="1461" y="1579"/>
                                      </a:lnTo>
                                      <a:lnTo>
                                        <a:pt x="1470" y="1630"/>
                                      </a:lnTo>
                                      <a:lnTo>
                                        <a:pt x="1480" y="1683"/>
                                      </a:lnTo>
                                      <a:lnTo>
                                        <a:pt x="1487" y="1735"/>
                                      </a:lnTo>
                                      <a:lnTo>
                                        <a:pt x="1494" y="1790"/>
                                      </a:lnTo>
                                      <a:lnTo>
                                        <a:pt x="1499" y="1845"/>
                                      </a:lnTo>
                                      <a:lnTo>
                                        <a:pt x="1503" y="1901"/>
                                      </a:lnTo>
                                      <a:lnTo>
                                        <a:pt x="1504" y="1958"/>
                                      </a:lnTo>
                                      <a:lnTo>
                                        <a:pt x="1506" y="2015"/>
                                      </a:lnTo>
                                      <a:lnTo>
                                        <a:pt x="1504" y="2073"/>
                                      </a:lnTo>
                                      <a:lnTo>
                                        <a:pt x="1503" y="2129"/>
                                      </a:lnTo>
                                      <a:lnTo>
                                        <a:pt x="1499" y="2186"/>
                                      </a:lnTo>
                                      <a:lnTo>
                                        <a:pt x="1494" y="2241"/>
                                      </a:lnTo>
                                      <a:lnTo>
                                        <a:pt x="1487" y="2296"/>
                                      </a:lnTo>
                                      <a:lnTo>
                                        <a:pt x="1480" y="2348"/>
                                      </a:lnTo>
                                      <a:lnTo>
                                        <a:pt x="1470" y="2400"/>
                                      </a:lnTo>
                                      <a:lnTo>
                                        <a:pt x="1461" y="2451"/>
                                      </a:lnTo>
                                      <a:lnTo>
                                        <a:pt x="1449" y="2501"/>
                                      </a:lnTo>
                                      <a:lnTo>
                                        <a:pt x="1436" y="2548"/>
                                      </a:lnTo>
                                      <a:lnTo>
                                        <a:pt x="1423" y="2595"/>
                                      </a:lnTo>
                                      <a:lnTo>
                                        <a:pt x="1408" y="2641"/>
                                      </a:lnTo>
                                      <a:lnTo>
                                        <a:pt x="1392" y="2685"/>
                                      </a:lnTo>
                                      <a:lnTo>
                                        <a:pt x="1375" y="2728"/>
                                      </a:lnTo>
                                      <a:lnTo>
                                        <a:pt x="1358" y="2768"/>
                                      </a:lnTo>
                                      <a:lnTo>
                                        <a:pt x="1338" y="2806"/>
                                      </a:lnTo>
                                      <a:lnTo>
                                        <a:pt x="1319" y="2844"/>
                                      </a:lnTo>
                                      <a:lnTo>
                                        <a:pt x="1298" y="2880"/>
                                      </a:lnTo>
                                      <a:lnTo>
                                        <a:pt x="1277" y="2912"/>
                                      </a:lnTo>
                                      <a:lnTo>
                                        <a:pt x="1254" y="2944"/>
                                      </a:lnTo>
                                      <a:lnTo>
                                        <a:pt x="1231" y="2973"/>
                                      </a:lnTo>
                                      <a:lnTo>
                                        <a:pt x="1207" y="3000"/>
                                      </a:lnTo>
                                      <a:lnTo>
                                        <a:pt x="1182" y="3024"/>
                                      </a:lnTo>
                                      <a:lnTo>
                                        <a:pt x="1158" y="3047"/>
                                      </a:lnTo>
                                      <a:lnTo>
                                        <a:pt x="1131" y="3067"/>
                                      </a:lnTo>
                                      <a:lnTo>
                                        <a:pt x="1105" y="3084"/>
                                      </a:lnTo>
                                      <a:lnTo>
                                        <a:pt x="1078" y="3100"/>
                                      </a:lnTo>
                                      <a:lnTo>
                                        <a:pt x="1050" y="3112"/>
                                      </a:lnTo>
                                      <a:lnTo>
                                        <a:pt x="1023" y="3122"/>
                                      </a:lnTo>
                                      <a:lnTo>
                                        <a:pt x="994" y="3129"/>
                                      </a:lnTo>
                                      <a:lnTo>
                                        <a:pt x="965" y="3134"/>
                                      </a:lnTo>
                                      <a:lnTo>
                                        <a:pt x="936" y="3135"/>
                                      </a:lnTo>
                                      <a:lnTo>
                                        <a:pt x="906" y="3134"/>
                                      </a:lnTo>
                                      <a:lnTo>
                                        <a:pt x="877" y="3129"/>
                                      </a:lnTo>
                                      <a:lnTo>
                                        <a:pt x="849" y="3122"/>
                                      </a:lnTo>
                                      <a:lnTo>
                                        <a:pt x="821" y="3112"/>
                                      </a:lnTo>
                                      <a:lnTo>
                                        <a:pt x="794" y="3100"/>
                                      </a:lnTo>
                                      <a:lnTo>
                                        <a:pt x="766" y="3084"/>
                                      </a:lnTo>
                                      <a:lnTo>
                                        <a:pt x="740" y="3067"/>
                                      </a:lnTo>
                                      <a:lnTo>
                                        <a:pt x="714" y="3047"/>
                                      </a:lnTo>
                                      <a:lnTo>
                                        <a:pt x="689" y="3024"/>
                                      </a:lnTo>
                                      <a:lnTo>
                                        <a:pt x="664" y="3000"/>
                                      </a:lnTo>
                                      <a:lnTo>
                                        <a:pt x="641" y="2973"/>
                                      </a:lnTo>
                                      <a:lnTo>
                                        <a:pt x="617" y="2944"/>
                                      </a:lnTo>
                                      <a:lnTo>
                                        <a:pt x="595" y="2912"/>
                                      </a:lnTo>
                                      <a:lnTo>
                                        <a:pt x="574" y="2880"/>
                                      </a:lnTo>
                                      <a:lnTo>
                                        <a:pt x="553" y="2844"/>
                                      </a:lnTo>
                                      <a:lnTo>
                                        <a:pt x="533" y="2806"/>
                                      </a:lnTo>
                                      <a:lnTo>
                                        <a:pt x="515" y="2768"/>
                                      </a:lnTo>
                                      <a:lnTo>
                                        <a:pt x="497" y="2728"/>
                                      </a:lnTo>
                                      <a:lnTo>
                                        <a:pt x="479" y="2685"/>
                                      </a:lnTo>
                                      <a:lnTo>
                                        <a:pt x="464" y="2641"/>
                                      </a:lnTo>
                                      <a:lnTo>
                                        <a:pt x="449" y="2595"/>
                                      </a:lnTo>
                                      <a:lnTo>
                                        <a:pt x="435" y="2548"/>
                                      </a:lnTo>
                                      <a:lnTo>
                                        <a:pt x="422" y="2501"/>
                                      </a:lnTo>
                                      <a:lnTo>
                                        <a:pt x="411" y="2451"/>
                                      </a:lnTo>
                                      <a:lnTo>
                                        <a:pt x="401" y="2400"/>
                                      </a:lnTo>
                                      <a:lnTo>
                                        <a:pt x="392" y="2348"/>
                                      </a:lnTo>
                                      <a:lnTo>
                                        <a:pt x="384" y="2296"/>
                                      </a:lnTo>
                                      <a:lnTo>
                                        <a:pt x="377" y="2241"/>
                                      </a:lnTo>
                                      <a:lnTo>
                                        <a:pt x="373" y="2186"/>
                                      </a:lnTo>
                                      <a:lnTo>
                                        <a:pt x="370" y="2129"/>
                                      </a:lnTo>
                                      <a:lnTo>
                                        <a:pt x="367" y="2073"/>
                                      </a:lnTo>
                                      <a:lnTo>
                                        <a:pt x="367" y="2015"/>
                                      </a:lnTo>
                                      <a:lnTo>
                                        <a:pt x="367" y="1958"/>
                                      </a:lnTo>
                                      <a:lnTo>
                                        <a:pt x="370" y="1901"/>
                                      </a:lnTo>
                                      <a:lnTo>
                                        <a:pt x="373" y="1845"/>
                                      </a:lnTo>
                                      <a:lnTo>
                                        <a:pt x="377" y="1790"/>
                                      </a:lnTo>
                                      <a:lnTo>
                                        <a:pt x="384" y="1735"/>
                                      </a:lnTo>
                                      <a:lnTo>
                                        <a:pt x="392" y="1683"/>
                                      </a:lnTo>
                                      <a:lnTo>
                                        <a:pt x="401" y="1630"/>
                                      </a:lnTo>
                                      <a:lnTo>
                                        <a:pt x="411" y="1579"/>
                                      </a:lnTo>
                                      <a:lnTo>
                                        <a:pt x="422" y="1529"/>
                                      </a:lnTo>
                                      <a:lnTo>
                                        <a:pt x="435" y="1481"/>
                                      </a:lnTo>
                                      <a:lnTo>
                                        <a:pt x="449" y="1435"/>
                                      </a:lnTo>
                                      <a:lnTo>
                                        <a:pt x="464" y="1389"/>
                                      </a:lnTo>
                                      <a:lnTo>
                                        <a:pt x="479" y="1346"/>
                                      </a:lnTo>
                                      <a:lnTo>
                                        <a:pt x="497" y="1303"/>
                                      </a:lnTo>
                                      <a:lnTo>
                                        <a:pt x="515" y="1262"/>
                                      </a:lnTo>
                                      <a:lnTo>
                                        <a:pt x="533" y="1223"/>
                                      </a:lnTo>
                                      <a:lnTo>
                                        <a:pt x="553" y="1186"/>
                                      </a:lnTo>
                                      <a:lnTo>
                                        <a:pt x="574" y="1151"/>
                                      </a:lnTo>
                                      <a:lnTo>
                                        <a:pt x="595" y="1118"/>
                                      </a:lnTo>
                                      <a:lnTo>
                                        <a:pt x="617" y="1087"/>
                                      </a:lnTo>
                                      <a:lnTo>
                                        <a:pt x="641" y="1058"/>
                                      </a:lnTo>
                                      <a:lnTo>
                                        <a:pt x="664" y="1030"/>
                                      </a:lnTo>
                                      <a:lnTo>
                                        <a:pt x="689" y="1005"/>
                                      </a:lnTo>
                                      <a:lnTo>
                                        <a:pt x="714" y="983"/>
                                      </a:lnTo>
                                      <a:lnTo>
                                        <a:pt x="740" y="964"/>
                                      </a:lnTo>
                                      <a:lnTo>
                                        <a:pt x="766" y="947"/>
                                      </a:lnTo>
                                      <a:lnTo>
                                        <a:pt x="794" y="931"/>
                                      </a:lnTo>
                                      <a:lnTo>
                                        <a:pt x="821" y="918"/>
                                      </a:lnTo>
                                      <a:lnTo>
                                        <a:pt x="849" y="909"/>
                                      </a:lnTo>
                                      <a:lnTo>
                                        <a:pt x="877" y="901"/>
                                      </a:lnTo>
                                      <a:lnTo>
                                        <a:pt x="906" y="897"/>
                                      </a:lnTo>
                                      <a:lnTo>
                                        <a:pt x="936" y="8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48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Freeform 1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94" y="4938"/>
                                  <a:ext cx="695" cy="1059"/>
                                </a:xfrm>
                                <a:custGeom>
                                  <a:avLst/>
                                  <a:gdLst>
                                    <a:gd name="T0" fmla="*/ 171 w 2781"/>
                                    <a:gd name="T1" fmla="*/ 191 h 4234"/>
                                    <a:gd name="T2" fmla="*/ 384 w 2781"/>
                                    <a:gd name="T3" fmla="*/ 492 h 4234"/>
                                    <a:gd name="T4" fmla="*/ 551 w 2781"/>
                                    <a:gd name="T5" fmla="*/ 809 h 4234"/>
                                    <a:gd name="T6" fmla="*/ 674 w 2781"/>
                                    <a:gd name="T7" fmla="*/ 1140 h 4234"/>
                                    <a:gd name="T8" fmla="*/ 758 w 2781"/>
                                    <a:gd name="T9" fmla="*/ 1484 h 4234"/>
                                    <a:gd name="T10" fmla="*/ 809 w 2781"/>
                                    <a:gd name="T11" fmla="*/ 1839 h 4234"/>
                                    <a:gd name="T12" fmla="*/ 832 w 2781"/>
                                    <a:gd name="T13" fmla="*/ 2204 h 4234"/>
                                    <a:gd name="T14" fmla="*/ 831 w 2781"/>
                                    <a:gd name="T15" fmla="*/ 2576 h 4234"/>
                                    <a:gd name="T16" fmla="*/ 810 w 2781"/>
                                    <a:gd name="T17" fmla="*/ 2954 h 4234"/>
                                    <a:gd name="T18" fmla="*/ 776 w 2781"/>
                                    <a:gd name="T19" fmla="*/ 3338 h 4234"/>
                                    <a:gd name="T20" fmla="*/ 731 w 2781"/>
                                    <a:gd name="T21" fmla="*/ 3726 h 4234"/>
                                    <a:gd name="T22" fmla="*/ 877 w 2781"/>
                                    <a:gd name="T23" fmla="*/ 3710 h 4234"/>
                                    <a:gd name="T24" fmla="*/ 1022 w 2781"/>
                                    <a:gd name="T25" fmla="*/ 3694 h 4234"/>
                                    <a:gd name="T26" fmla="*/ 1140 w 2781"/>
                                    <a:gd name="T27" fmla="*/ 3696 h 4234"/>
                                    <a:gd name="T28" fmla="*/ 1192 w 2781"/>
                                    <a:gd name="T29" fmla="*/ 3732 h 4234"/>
                                    <a:gd name="T30" fmla="*/ 1231 w 2781"/>
                                    <a:gd name="T31" fmla="*/ 3773 h 4234"/>
                                    <a:gd name="T32" fmla="*/ 1259 w 2781"/>
                                    <a:gd name="T33" fmla="*/ 3818 h 4234"/>
                                    <a:gd name="T34" fmla="*/ 1275 w 2781"/>
                                    <a:gd name="T35" fmla="*/ 3866 h 4234"/>
                                    <a:gd name="T36" fmla="*/ 1281 w 2781"/>
                                    <a:gd name="T37" fmla="*/ 3918 h 4234"/>
                                    <a:gd name="T38" fmla="*/ 1280 w 2781"/>
                                    <a:gd name="T39" fmla="*/ 3973 h 4234"/>
                                    <a:gd name="T40" fmla="*/ 1260 w 2781"/>
                                    <a:gd name="T41" fmla="*/ 4070 h 4234"/>
                                    <a:gd name="T42" fmla="*/ 1217 w 2781"/>
                                    <a:gd name="T43" fmla="*/ 4192 h 4234"/>
                                    <a:gd name="T44" fmla="*/ 1269 w 2781"/>
                                    <a:gd name="T45" fmla="*/ 4234 h 4234"/>
                                    <a:gd name="T46" fmla="*/ 1374 w 2781"/>
                                    <a:gd name="T47" fmla="*/ 4226 h 4234"/>
                                    <a:gd name="T48" fmla="*/ 1480 w 2781"/>
                                    <a:gd name="T49" fmla="*/ 4210 h 4234"/>
                                    <a:gd name="T50" fmla="*/ 1587 w 2781"/>
                                    <a:gd name="T51" fmla="*/ 4187 h 4234"/>
                                    <a:gd name="T52" fmla="*/ 1696 w 2781"/>
                                    <a:gd name="T53" fmla="*/ 4157 h 4234"/>
                                    <a:gd name="T54" fmla="*/ 1844 w 2781"/>
                                    <a:gd name="T55" fmla="*/ 4104 h 4234"/>
                                    <a:gd name="T56" fmla="*/ 2078 w 2781"/>
                                    <a:gd name="T57" fmla="*/ 4004 h 4234"/>
                                    <a:gd name="T58" fmla="*/ 2331 w 2781"/>
                                    <a:gd name="T59" fmla="*/ 3875 h 4234"/>
                                    <a:gd name="T60" fmla="*/ 2551 w 2781"/>
                                    <a:gd name="T61" fmla="*/ 3595 h 4234"/>
                                    <a:gd name="T62" fmla="*/ 2691 w 2781"/>
                                    <a:gd name="T63" fmla="*/ 3198 h 4234"/>
                                    <a:gd name="T64" fmla="*/ 2766 w 2781"/>
                                    <a:gd name="T65" fmla="*/ 2758 h 4234"/>
                                    <a:gd name="T66" fmla="*/ 2779 w 2781"/>
                                    <a:gd name="T67" fmla="*/ 2294 h 4234"/>
                                    <a:gd name="T68" fmla="*/ 2730 w 2781"/>
                                    <a:gd name="T69" fmla="*/ 1828 h 4234"/>
                                    <a:gd name="T70" fmla="*/ 2623 w 2781"/>
                                    <a:gd name="T71" fmla="*/ 1380 h 4234"/>
                                    <a:gd name="T72" fmla="*/ 2459 w 2781"/>
                                    <a:gd name="T73" fmla="*/ 968 h 4234"/>
                                    <a:gd name="T74" fmla="*/ 2238 w 2781"/>
                                    <a:gd name="T75" fmla="*/ 611 h 4234"/>
                                    <a:gd name="T76" fmla="*/ 1964 w 2781"/>
                                    <a:gd name="T77" fmla="*/ 332 h 4234"/>
                                    <a:gd name="T78" fmla="*/ 1637 w 2781"/>
                                    <a:gd name="T79" fmla="*/ 149 h 4234"/>
                                    <a:gd name="T80" fmla="*/ 1260 w 2781"/>
                                    <a:gd name="T81" fmla="*/ 81 h 4234"/>
                                    <a:gd name="T82" fmla="*/ 1146 w 2781"/>
                                    <a:gd name="T83" fmla="*/ 74 h 4234"/>
                                    <a:gd name="T84" fmla="*/ 868 w 2781"/>
                                    <a:gd name="T85" fmla="*/ 56 h 4234"/>
                                    <a:gd name="T86" fmla="*/ 521 w 2781"/>
                                    <a:gd name="T87" fmla="*/ 34 h 4234"/>
                                    <a:gd name="T88" fmla="*/ 205 w 2781"/>
                                    <a:gd name="T89" fmla="*/ 13 h 4234"/>
                                    <a:gd name="T90" fmla="*/ 17 w 2781"/>
                                    <a:gd name="T91" fmla="*/ 1 h 4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781" h="4234">
                                      <a:moveTo>
                                        <a:pt x="0" y="0"/>
                                      </a:moveTo>
                                      <a:lnTo>
                                        <a:pt x="89" y="94"/>
                                      </a:lnTo>
                                      <a:lnTo>
                                        <a:pt x="171" y="191"/>
                                      </a:lnTo>
                                      <a:lnTo>
                                        <a:pt x="247" y="289"/>
                                      </a:lnTo>
                                      <a:lnTo>
                                        <a:pt x="319" y="390"/>
                                      </a:lnTo>
                                      <a:lnTo>
                                        <a:pt x="384" y="492"/>
                                      </a:lnTo>
                                      <a:lnTo>
                                        <a:pt x="445" y="596"/>
                                      </a:lnTo>
                                      <a:lnTo>
                                        <a:pt x="500" y="702"/>
                                      </a:lnTo>
                                      <a:lnTo>
                                        <a:pt x="551" y="809"/>
                                      </a:lnTo>
                                      <a:lnTo>
                                        <a:pt x="595" y="918"/>
                                      </a:lnTo>
                                      <a:lnTo>
                                        <a:pt x="637" y="1028"/>
                                      </a:lnTo>
                                      <a:lnTo>
                                        <a:pt x="674" y="1140"/>
                                      </a:lnTo>
                                      <a:lnTo>
                                        <a:pt x="705" y="1253"/>
                                      </a:lnTo>
                                      <a:lnTo>
                                        <a:pt x="734" y="1368"/>
                                      </a:lnTo>
                                      <a:lnTo>
                                        <a:pt x="758" y="1484"/>
                                      </a:lnTo>
                                      <a:lnTo>
                                        <a:pt x="779" y="1601"/>
                                      </a:lnTo>
                                      <a:lnTo>
                                        <a:pt x="796" y="1719"/>
                                      </a:lnTo>
                                      <a:lnTo>
                                        <a:pt x="809" y="1839"/>
                                      </a:lnTo>
                                      <a:lnTo>
                                        <a:pt x="819" y="1959"/>
                                      </a:lnTo>
                                      <a:lnTo>
                                        <a:pt x="827" y="2081"/>
                                      </a:lnTo>
                                      <a:lnTo>
                                        <a:pt x="832" y="2204"/>
                                      </a:lnTo>
                                      <a:lnTo>
                                        <a:pt x="833" y="2327"/>
                                      </a:lnTo>
                                      <a:lnTo>
                                        <a:pt x="833" y="2451"/>
                                      </a:lnTo>
                                      <a:lnTo>
                                        <a:pt x="831" y="2576"/>
                                      </a:lnTo>
                                      <a:lnTo>
                                        <a:pt x="826" y="2702"/>
                                      </a:lnTo>
                                      <a:lnTo>
                                        <a:pt x="819" y="2827"/>
                                      </a:lnTo>
                                      <a:lnTo>
                                        <a:pt x="810" y="2954"/>
                                      </a:lnTo>
                                      <a:lnTo>
                                        <a:pt x="801" y="3083"/>
                                      </a:lnTo>
                                      <a:lnTo>
                                        <a:pt x="789" y="3210"/>
                                      </a:lnTo>
                                      <a:lnTo>
                                        <a:pt x="776" y="3338"/>
                                      </a:lnTo>
                                      <a:lnTo>
                                        <a:pt x="761" y="3467"/>
                                      </a:lnTo>
                                      <a:lnTo>
                                        <a:pt x="747" y="3596"/>
                                      </a:lnTo>
                                      <a:lnTo>
                                        <a:pt x="731" y="3726"/>
                                      </a:lnTo>
                                      <a:lnTo>
                                        <a:pt x="780" y="3721"/>
                                      </a:lnTo>
                                      <a:lnTo>
                                        <a:pt x="828" y="3715"/>
                                      </a:lnTo>
                                      <a:lnTo>
                                        <a:pt x="877" y="3710"/>
                                      </a:lnTo>
                                      <a:lnTo>
                                        <a:pt x="925" y="3705"/>
                                      </a:lnTo>
                                      <a:lnTo>
                                        <a:pt x="974" y="3700"/>
                                      </a:lnTo>
                                      <a:lnTo>
                                        <a:pt x="1022" y="3694"/>
                                      </a:lnTo>
                                      <a:lnTo>
                                        <a:pt x="1070" y="3689"/>
                                      </a:lnTo>
                                      <a:lnTo>
                                        <a:pt x="1119" y="3684"/>
                                      </a:lnTo>
                                      <a:lnTo>
                                        <a:pt x="1140" y="3696"/>
                                      </a:lnTo>
                                      <a:lnTo>
                                        <a:pt x="1158" y="3708"/>
                                      </a:lnTo>
                                      <a:lnTo>
                                        <a:pt x="1176" y="3719"/>
                                      </a:lnTo>
                                      <a:lnTo>
                                        <a:pt x="1192" y="3732"/>
                                      </a:lnTo>
                                      <a:lnTo>
                                        <a:pt x="1207" y="3746"/>
                                      </a:lnTo>
                                      <a:lnTo>
                                        <a:pt x="1220" y="3759"/>
                                      </a:lnTo>
                                      <a:lnTo>
                                        <a:pt x="1231" y="3773"/>
                                      </a:lnTo>
                                      <a:lnTo>
                                        <a:pt x="1242" y="3787"/>
                                      </a:lnTo>
                                      <a:lnTo>
                                        <a:pt x="1251" y="3802"/>
                                      </a:lnTo>
                                      <a:lnTo>
                                        <a:pt x="1259" y="3818"/>
                                      </a:lnTo>
                                      <a:lnTo>
                                        <a:pt x="1265" y="3833"/>
                                      </a:lnTo>
                                      <a:lnTo>
                                        <a:pt x="1271" y="3850"/>
                                      </a:lnTo>
                                      <a:lnTo>
                                        <a:pt x="1275" y="3866"/>
                                      </a:lnTo>
                                      <a:lnTo>
                                        <a:pt x="1279" y="3883"/>
                                      </a:lnTo>
                                      <a:lnTo>
                                        <a:pt x="1280" y="3901"/>
                                      </a:lnTo>
                                      <a:lnTo>
                                        <a:pt x="1281" y="3918"/>
                                      </a:lnTo>
                                      <a:lnTo>
                                        <a:pt x="1281" y="3937"/>
                                      </a:lnTo>
                                      <a:lnTo>
                                        <a:pt x="1281" y="3955"/>
                                      </a:lnTo>
                                      <a:lnTo>
                                        <a:pt x="1280" y="3973"/>
                                      </a:lnTo>
                                      <a:lnTo>
                                        <a:pt x="1277" y="3992"/>
                                      </a:lnTo>
                                      <a:lnTo>
                                        <a:pt x="1269" y="4031"/>
                                      </a:lnTo>
                                      <a:lnTo>
                                        <a:pt x="1260" y="4070"/>
                                      </a:lnTo>
                                      <a:lnTo>
                                        <a:pt x="1247" y="4110"/>
                                      </a:lnTo>
                                      <a:lnTo>
                                        <a:pt x="1233" y="4152"/>
                                      </a:lnTo>
                                      <a:lnTo>
                                        <a:pt x="1217" y="4192"/>
                                      </a:lnTo>
                                      <a:lnTo>
                                        <a:pt x="1200" y="4234"/>
                                      </a:lnTo>
                                      <a:lnTo>
                                        <a:pt x="1235" y="4234"/>
                                      </a:lnTo>
                                      <a:lnTo>
                                        <a:pt x="1269" y="4234"/>
                                      </a:lnTo>
                                      <a:lnTo>
                                        <a:pt x="1305" y="4231"/>
                                      </a:lnTo>
                                      <a:lnTo>
                                        <a:pt x="1340" y="4230"/>
                                      </a:lnTo>
                                      <a:lnTo>
                                        <a:pt x="1374" y="4226"/>
                                      </a:lnTo>
                                      <a:lnTo>
                                        <a:pt x="1409" y="4222"/>
                                      </a:lnTo>
                                      <a:lnTo>
                                        <a:pt x="1445" y="4217"/>
                                      </a:lnTo>
                                      <a:lnTo>
                                        <a:pt x="1480" y="4210"/>
                                      </a:lnTo>
                                      <a:lnTo>
                                        <a:pt x="1515" y="4204"/>
                                      </a:lnTo>
                                      <a:lnTo>
                                        <a:pt x="1551" y="4196"/>
                                      </a:lnTo>
                                      <a:lnTo>
                                        <a:pt x="1587" y="4187"/>
                                      </a:lnTo>
                                      <a:lnTo>
                                        <a:pt x="1623" y="4178"/>
                                      </a:lnTo>
                                      <a:lnTo>
                                        <a:pt x="1659" y="4169"/>
                                      </a:lnTo>
                                      <a:lnTo>
                                        <a:pt x="1696" y="4157"/>
                                      </a:lnTo>
                                      <a:lnTo>
                                        <a:pt x="1733" y="4145"/>
                                      </a:lnTo>
                                      <a:lnTo>
                                        <a:pt x="1769" y="4132"/>
                                      </a:lnTo>
                                      <a:lnTo>
                                        <a:pt x="1844" y="4104"/>
                                      </a:lnTo>
                                      <a:lnTo>
                                        <a:pt x="1921" y="4074"/>
                                      </a:lnTo>
                                      <a:lnTo>
                                        <a:pt x="1999" y="4040"/>
                                      </a:lnTo>
                                      <a:lnTo>
                                        <a:pt x="2078" y="4004"/>
                                      </a:lnTo>
                                      <a:lnTo>
                                        <a:pt x="2161" y="3963"/>
                                      </a:lnTo>
                                      <a:lnTo>
                                        <a:pt x="2245" y="3921"/>
                                      </a:lnTo>
                                      <a:lnTo>
                                        <a:pt x="2331" y="3875"/>
                                      </a:lnTo>
                                      <a:lnTo>
                                        <a:pt x="2420" y="3827"/>
                                      </a:lnTo>
                                      <a:lnTo>
                                        <a:pt x="2489" y="3715"/>
                                      </a:lnTo>
                                      <a:lnTo>
                                        <a:pt x="2551" y="3595"/>
                                      </a:lnTo>
                                      <a:lnTo>
                                        <a:pt x="2605" y="3469"/>
                                      </a:lnTo>
                                      <a:lnTo>
                                        <a:pt x="2650" y="3336"/>
                                      </a:lnTo>
                                      <a:lnTo>
                                        <a:pt x="2691" y="3198"/>
                                      </a:lnTo>
                                      <a:lnTo>
                                        <a:pt x="2722" y="3055"/>
                                      </a:lnTo>
                                      <a:lnTo>
                                        <a:pt x="2747" y="2909"/>
                                      </a:lnTo>
                                      <a:lnTo>
                                        <a:pt x="2766" y="2758"/>
                                      </a:lnTo>
                                      <a:lnTo>
                                        <a:pt x="2777" y="2605"/>
                                      </a:lnTo>
                                      <a:lnTo>
                                        <a:pt x="2781" y="2450"/>
                                      </a:lnTo>
                                      <a:lnTo>
                                        <a:pt x="2779" y="2294"/>
                                      </a:lnTo>
                                      <a:lnTo>
                                        <a:pt x="2770" y="2138"/>
                                      </a:lnTo>
                                      <a:lnTo>
                                        <a:pt x="2754" y="1983"/>
                                      </a:lnTo>
                                      <a:lnTo>
                                        <a:pt x="2730" y="1828"/>
                                      </a:lnTo>
                                      <a:lnTo>
                                        <a:pt x="2701" y="1676"/>
                                      </a:lnTo>
                                      <a:lnTo>
                                        <a:pt x="2666" y="1525"/>
                                      </a:lnTo>
                                      <a:lnTo>
                                        <a:pt x="2623" y="1380"/>
                                      </a:lnTo>
                                      <a:lnTo>
                                        <a:pt x="2575" y="1237"/>
                                      </a:lnTo>
                                      <a:lnTo>
                                        <a:pt x="2520" y="1100"/>
                                      </a:lnTo>
                                      <a:lnTo>
                                        <a:pt x="2459" y="968"/>
                                      </a:lnTo>
                                      <a:lnTo>
                                        <a:pt x="2391" y="842"/>
                                      </a:lnTo>
                                      <a:lnTo>
                                        <a:pt x="2318" y="723"/>
                                      </a:lnTo>
                                      <a:lnTo>
                                        <a:pt x="2238" y="611"/>
                                      </a:lnTo>
                                      <a:lnTo>
                                        <a:pt x="2153" y="509"/>
                                      </a:lnTo>
                                      <a:lnTo>
                                        <a:pt x="2061" y="415"/>
                                      </a:lnTo>
                                      <a:lnTo>
                                        <a:pt x="1964" y="332"/>
                                      </a:lnTo>
                                      <a:lnTo>
                                        <a:pt x="1861" y="259"/>
                                      </a:lnTo>
                                      <a:lnTo>
                                        <a:pt x="1752" y="197"/>
                                      </a:lnTo>
                                      <a:lnTo>
                                        <a:pt x="1637" y="149"/>
                                      </a:lnTo>
                                      <a:lnTo>
                                        <a:pt x="1518" y="112"/>
                                      </a:lnTo>
                                      <a:lnTo>
                                        <a:pt x="1392" y="90"/>
                                      </a:lnTo>
                                      <a:lnTo>
                                        <a:pt x="1260" y="81"/>
                                      </a:lnTo>
                                      <a:lnTo>
                                        <a:pt x="1247" y="81"/>
                                      </a:lnTo>
                                      <a:lnTo>
                                        <a:pt x="1208" y="78"/>
                                      </a:lnTo>
                                      <a:lnTo>
                                        <a:pt x="1146" y="74"/>
                                      </a:lnTo>
                                      <a:lnTo>
                                        <a:pt x="1066" y="69"/>
                                      </a:lnTo>
                                      <a:lnTo>
                                        <a:pt x="972" y="63"/>
                                      </a:lnTo>
                                      <a:lnTo>
                                        <a:pt x="868" y="56"/>
                                      </a:lnTo>
                                      <a:lnTo>
                                        <a:pt x="754" y="48"/>
                                      </a:lnTo>
                                      <a:lnTo>
                                        <a:pt x="637" y="40"/>
                                      </a:lnTo>
                                      <a:lnTo>
                                        <a:pt x="521" y="34"/>
                                      </a:lnTo>
                                      <a:lnTo>
                                        <a:pt x="407" y="26"/>
                                      </a:lnTo>
                                      <a:lnTo>
                                        <a:pt x="301" y="19"/>
                                      </a:lnTo>
                                      <a:lnTo>
                                        <a:pt x="205" y="13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B3AA92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100000">
                                      <a:srgbClr val="B3AA92"/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Freeform 1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53" y="5018"/>
                                  <a:ext cx="248" cy="516"/>
                                </a:xfrm>
                                <a:custGeom>
                                  <a:avLst/>
                                  <a:gdLst>
                                    <a:gd name="T0" fmla="*/ 717 w 992"/>
                                    <a:gd name="T1" fmla="*/ 9 h 2063"/>
                                    <a:gd name="T2" fmla="*/ 733 w 992"/>
                                    <a:gd name="T3" fmla="*/ 0 h 2063"/>
                                    <a:gd name="T4" fmla="*/ 749 w 992"/>
                                    <a:gd name="T5" fmla="*/ 0 h 2063"/>
                                    <a:gd name="T6" fmla="*/ 765 w 992"/>
                                    <a:gd name="T7" fmla="*/ 11 h 2063"/>
                                    <a:gd name="T8" fmla="*/ 779 w 992"/>
                                    <a:gd name="T9" fmla="*/ 28 h 2063"/>
                                    <a:gd name="T10" fmla="*/ 793 w 992"/>
                                    <a:gd name="T11" fmla="*/ 54 h 2063"/>
                                    <a:gd name="T12" fmla="*/ 806 w 992"/>
                                    <a:gd name="T13" fmla="*/ 87 h 2063"/>
                                    <a:gd name="T14" fmla="*/ 821 w 992"/>
                                    <a:gd name="T15" fmla="*/ 126 h 2063"/>
                                    <a:gd name="T16" fmla="*/ 833 w 992"/>
                                    <a:gd name="T17" fmla="*/ 172 h 2063"/>
                                    <a:gd name="T18" fmla="*/ 846 w 992"/>
                                    <a:gd name="T19" fmla="*/ 223 h 2063"/>
                                    <a:gd name="T20" fmla="*/ 857 w 992"/>
                                    <a:gd name="T21" fmla="*/ 278 h 2063"/>
                                    <a:gd name="T22" fmla="*/ 869 w 992"/>
                                    <a:gd name="T23" fmla="*/ 337 h 2063"/>
                                    <a:gd name="T24" fmla="*/ 880 w 992"/>
                                    <a:gd name="T25" fmla="*/ 400 h 2063"/>
                                    <a:gd name="T26" fmla="*/ 892 w 992"/>
                                    <a:gd name="T27" fmla="*/ 466 h 2063"/>
                                    <a:gd name="T28" fmla="*/ 901 w 992"/>
                                    <a:gd name="T29" fmla="*/ 535 h 2063"/>
                                    <a:gd name="T30" fmla="*/ 911 w 992"/>
                                    <a:gd name="T31" fmla="*/ 604 h 2063"/>
                                    <a:gd name="T32" fmla="*/ 920 w 992"/>
                                    <a:gd name="T33" fmla="*/ 675 h 2063"/>
                                    <a:gd name="T34" fmla="*/ 936 w 992"/>
                                    <a:gd name="T35" fmla="*/ 817 h 2063"/>
                                    <a:gd name="T36" fmla="*/ 950 w 992"/>
                                    <a:gd name="T37" fmla="*/ 956 h 2063"/>
                                    <a:gd name="T38" fmla="*/ 964 w 992"/>
                                    <a:gd name="T39" fmla="*/ 1087 h 2063"/>
                                    <a:gd name="T40" fmla="*/ 974 w 992"/>
                                    <a:gd name="T41" fmla="*/ 1205 h 2063"/>
                                    <a:gd name="T42" fmla="*/ 982 w 992"/>
                                    <a:gd name="T43" fmla="*/ 1306 h 2063"/>
                                    <a:gd name="T44" fmla="*/ 987 w 992"/>
                                    <a:gd name="T45" fmla="*/ 1385 h 2063"/>
                                    <a:gd name="T46" fmla="*/ 991 w 992"/>
                                    <a:gd name="T47" fmla="*/ 1434 h 2063"/>
                                    <a:gd name="T48" fmla="*/ 992 w 992"/>
                                    <a:gd name="T49" fmla="*/ 1451 h 2063"/>
                                    <a:gd name="T50" fmla="*/ 585 w 992"/>
                                    <a:gd name="T51" fmla="*/ 2063 h 2063"/>
                                    <a:gd name="T52" fmla="*/ 178 w 992"/>
                                    <a:gd name="T53" fmla="*/ 2002 h 2063"/>
                                    <a:gd name="T54" fmla="*/ 97 w 992"/>
                                    <a:gd name="T55" fmla="*/ 1859 h 2063"/>
                                    <a:gd name="T56" fmla="*/ 0 w 992"/>
                                    <a:gd name="T57" fmla="*/ 626 h 2063"/>
                                    <a:gd name="T58" fmla="*/ 717 w 992"/>
                                    <a:gd name="T59" fmla="*/ 9 h 20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992" h="2063">
                                      <a:moveTo>
                                        <a:pt x="717" y="9"/>
                                      </a:moveTo>
                                      <a:lnTo>
                                        <a:pt x="733" y="0"/>
                                      </a:lnTo>
                                      <a:lnTo>
                                        <a:pt x="749" y="0"/>
                                      </a:lnTo>
                                      <a:lnTo>
                                        <a:pt x="765" y="11"/>
                                      </a:lnTo>
                                      <a:lnTo>
                                        <a:pt x="779" y="28"/>
                                      </a:lnTo>
                                      <a:lnTo>
                                        <a:pt x="793" y="54"/>
                                      </a:lnTo>
                                      <a:lnTo>
                                        <a:pt x="806" y="87"/>
                                      </a:lnTo>
                                      <a:lnTo>
                                        <a:pt x="821" y="126"/>
                                      </a:lnTo>
                                      <a:lnTo>
                                        <a:pt x="833" y="172"/>
                                      </a:lnTo>
                                      <a:lnTo>
                                        <a:pt x="846" y="223"/>
                                      </a:lnTo>
                                      <a:lnTo>
                                        <a:pt x="857" y="278"/>
                                      </a:lnTo>
                                      <a:lnTo>
                                        <a:pt x="869" y="337"/>
                                      </a:lnTo>
                                      <a:lnTo>
                                        <a:pt x="880" y="400"/>
                                      </a:lnTo>
                                      <a:lnTo>
                                        <a:pt x="892" y="466"/>
                                      </a:lnTo>
                                      <a:lnTo>
                                        <a:pt x="901" y="535"/>
                                      </a:lnTo>
                                      <a:lnTo>
                                        <a:pt x="911" y="604"/>
                                      </a:lnTo>
                                      <a:lnTo>
                                        <a:pt x="920" y="675"/>
                                      </a:lnTo>
                                      <a:lnTo>
                                        <a:pt x="936" y="817"/>
                                      </a:lnTo>
                                      <a:lnTo>
                                        <a:pt x="950" y="956"/>
                                      </a:lnTo>
                                      <a:lnTo>
                                        <a:pt x="964" y="1087"/>
                                      </a:lnTo>
                                      <a:lnTo>
                                        <a:pt x="974" y="1205"/>
                                      </a:lnTo>
                                      <a:lnTo>
                                        <a:pt x="982" y="1306"/>
                                      </a:lnTo>
                                      <a:lnTo>
                                        <a:pt x="987" y="1385"/>
                                      </a:lnTo>
                                      <a:lnTo>
                                        <a:pt x="991" y="1434"/>
                                      </a:lnTo>
                                      <a:lnTo>
                                        <a:pt x="992" y="1451"/>
                                      </a:lnTo>
                                      <a:lnTo>
                                        <a:pt x="585" y="2063"/>
                                      </a:lnTo>
                                      <a:lnTo>
                                        <a:pt x="178" y="2002"/>
                                      </a:lnTo>
                                      <a:lnTo>
                                        <a:pt x="97" y="1859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717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Freeform 1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5" y="5048"/>
                                  <a:ext cx="185" cy="535"/>
                                </a:xfrm>
                                <a:custGeom>
                                  <a:avLst/>
                                  <a:gdLst>
                                    <a:gd name="T0" fmla="*/ 0 w 741"/>
                                    <a:gd name="T1" fmla="*/ 0 h 2137"/>
                                    <a:gd name="T2" fmla="*/ 126 w 741"/>
                                    <a:gd name="T3" fmla="*/ 1392 h 2137"/>
                                    <a:gd name="T4" fmla="*/ 148 w 741"/>
                                    <a:gd name="T5" fmla="*/ 1443 h 2137"/>
                                    <a:gd name="T6" fmla="*/ 170 w 741"/>
                                    <a:gd name="T7" fmla="*/ 1499 h 2137"/>
                                    <a:gd name="T8" fmla="*/ 195 w 741"/>
                                    <a:gd name="T9" fmla="*/ 1562 h 2137"/>
                                    <a:gd name="T10" fmla="*/ 220 w 741"/>
                                    <a:gd name="T11" fmla="*/ 1626 h 2137"/>
                                    <a:gd name="T12" fmla="*/ 246 w 741"/>
                                    <a:gd name="T13" fmla="*/ 1695 h 2137"/>
                                    <a:gd name="T14" fmla="*/ 275 w 741"/>
                                    <a:gd name="T15" fmla="*/ 1761 h 2137"/>
                                    <a:gd name="T16" fmla="*/ 289 w 741"/>
                                    <a:gd name="T17" fmla="*/ 1795 h 2137"/>
                                    <a:gd name="T18" fmla="*/ 306 w 741"/>
                                    <a:gd name="T19" fmla="*/ 1828 h 2137"/>
                                    <a:gd name="T20" fmla="*/ 322 w 741"/>
                                    <a:gd name="T21" fmla="*/ 1861 h 2137"/>
                                    <a:gd name="T22" fmla="*/ 339 w 741"/>
                                    <a:gd name="T23" fmla="*/ 1892 h 2137"/>
                                    <a:gd name="T24" fmla="*/ 357 w 741"/>
                                    <a:gd name="T25" fmla="*/ 1922 h 2137"/>
                                    <a:gd name="T26" fmla="*/ 376 w 741"/>
                                    <a:gd name="T27" fmla="*/ 1951 h 2137"/>
                                    <a:gd name="T28" fmla="*/ 395 w 741"/>
                                    <a:gd name="T29" fmla="*/ 1979 h 2137"/>
                                    <a:gd name="T30" fmla="*/ 415 w 741"/>
                                    <a:gd name="T31" fmla="*/ 2005 h 2137"/>
                                    <a:gd name="T32" fmla="*/ 436 w 741"/>
                                    <a:gd name="T33" fmla="*/ 2030 h 2137"/>
                                    <a:gd name="T34" fmla="*/ 458 w 741"/>
                                    <a:gd name="T35" fmla="*/ 2052 h 2137"/>
                                    <a:gd name="T36" fmla="*/ 482 w 741"/>
                                    <a:gd name="T37" fmla="*/ 2072 h 2137"/>
                                    <a:gd name="T38" fmla="*/ 505 w 741"/>
                                    <a:gd name="T39" fmla="*/ 2090 h 2137"/>
                                    <a:gd name="T40" fmla="*/ 530 w 741"/>
                                    <a:gd name="T41" fmla="*/ 2106 h 2137"/>
                                    <a:gd name="T42" fmla="*/ 558 w 741"/>
                                    <a:gd name="T43" fmla="*/ 2118 h 2137"/>
                                    <a:gd name="T44" fmla="*/ 585 w 741"/>
                                    <a:gd name="T45" fmla="*/ 2127 h 2137"/>
                                    <a:gd name="T46" fmla="*/ 613 w 741"/>
                                    <a:gd name="T47" fmla="*/ 2133 h 2137"/>
                                    <a:gd name="T48" fmla="*/ 643 w 741"/>
                                    <a:gd name="T49" fmla="*/ 2137 h 2137"/>
                                    <a:gd name="T50" fmla="*/ 674 w 741"/>
                                    <a:gd name="T51" fmla="*/ 2137 h 2137"/>
                                    <a:gd name="T52" fmla="*/ 707 w 741"/>
                                    <a:gd name="T53" fmla="*/ 2133 h 2137"/>
                                    <a:gd name="T54" fmla="*/ 741 w 741"/>
                                    <a:gd name="T55" fmla="*/ 2125 h 2137"/>
                                    <a:gd name="T56" fmla="*/ 556 w 741"/>
                                    <a:gd name="T57" fmla="*/ 156 h 2137"/>
                                    <a:gd name="T58" fmla="*/ 0 w 741"/>
                                    <a:gd name="T59" fmla="*/ 0 h 2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41" h="2137">
                                      <a:moveTo>
                                        <a:pt x="0" y="0"/>
                                      </a:moveTo>
                                      <a:lnTo>
                                        <a:pt x="126" y="1392"/>
                                      </a:lnTo>
                                      <a:lnTo>
                                        <a:pt x="148" y="1443"/>
                                      </a:lnTo>
                                      <a:lnTo>
                                        <a:pt x="170" y="1499"/>
                                      </a:lnTo>
                                      <a:lnTo>
                                        <a:pt x="195" y="1562"/>
                                      </a:lnTo>
                                      <a:lnTo>
                                        <a:pt x="220" y="1626"/>
                                      </a:lnTo>
                                      <a:lnTo>
                                        <a:pt x="246" y="1695"/>
                                      </a:lnTo>
                                      <a:lnTo>
                                        <a:pt x="275" y="1761"/>
                                      </a:lnTo>
                                      <a:lnTo>
                                        <a:pt x="289" y="1795"/>
                                      </a:lnTo>
                                      <a:lnTo>
                                        <a:pt x="306" y="1828"/>
                                      </a:lnTo>
                                      <a:lnTo>
                                        <a:pt x="322" y="1861"/>
                                      </a:lnTo>
                                      <a:lnTo>
                                        <a:pt x="339" y="1892"/>
                                      </a:lnTo>
                                      <a:lnTo>
                                        <a:pt x="357" y="1922"/>
                                      </a:lnTo>
                                      <a:lnTo>
                                        <a:pt x="376" y="1951"/>
                                      </a:lnTo>
                                      <a:lnTo>
                                        <a:pt x="395" y="1979"/>
                                      </a:lnTo>
                                      <a:lnTo>
                                        <a:pt x="415" y="2005"/>
                                      </a:lnTo>
                                      <a:lnTo>
                                        <a:pt x="436" y="2030"/>
                                      </a:lnTo>
                                      <a:lnTo>
                                        <a:pt x="458" y="2052"/>
                                      </a:lnTo>
                                      <a:lnTo>
                                        <a:pt x="482" y="2072"/>
                                      </a:lnTo>
                                      <a:lnTo>
                                        <a:pt x="505" y="2090"/>
                                      </a:lnTo>
                                      <a:lnTo>
                                        <a:pt x="530" y="2106"/>
                                      </a:lnTo>
                                      <a:lnTo>
                                        <a:pt x="558" y="2118"/>
                                      </a:lnTo>
                                      <a:lnTo>
                                        <a:pt x="585" y="2127"/>
                                      </a:lnTo>
                                      <a:lnTo>
                                        <a:pt x="613" y="2133"/>
                                      </a:lnTo>
                                      <a:lnTo>
                                        <a:pt x="643" y="2137"/>
                                      </a:lnTo>
                                      <a:lnTo>
                                        <a:pt x="674" y="2137"/>
                                      </a:lnTo>
                                      <a:lnTo>
                                        <a:pt x="707" y="2133"/>
                                      </a:lnTo>
                                      <a:lnTo>
                                        <a:pt x="741" y="2125"/>
                                      </a:lnTo>
                                      <a:lnTo>
                                        <a:pt x="556" y="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Freeform 16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477" y="5633"/>
                                  <a:ext cx="213" cy="521"/>
                                </a:xfrm>
                                <a:custGeom>
                                  <a:avLst/>
                                  <a:gdLst>
                                    <a:gd name="T0" fmla="*/ 490 w 852"/>
                                    <a:gd name="T1" fmla="*/ 11 h 2082"/>
                                    <a:gd name="T2" fmla="*/ 572 w 852"/>
                                    <a:gd name="T3" fmla="*/ 62 h 2082"/>
                                    <a:gd name="T4" fmla="*/ 646 w 852"/>
                                    <a:gd name="T5" fmla="*/ 150 h 2082"/>
                                    <a:gd name="T6" fmla="*/ 712 w 852"/>
                                    <a:gd name="T7" fmla="*/ 269 h 2082"/>
                                    <a:gd name="T8" fmla="*/ 767 w 852"/>
                                    <a:gd name="T9" fmla="*/ 417 h 2082"/>
                                    <a:gd name="T10" fmla="*/ 810 w 852"/>
                                    <a:gd name="T11" fmla="*/ 589 h 2082"/>
                                    <a:gd name="T12" fmla="*/ 839 w 852"/>
                                    <a:gd name="T13" fmla="*/ 780 h 2082"/>
                                    <a:gd name="T14" fmla="*/ 850 w 852"/>
                                    <a:gd name="T15" fmla="*/ 987 h 2082"/>
                                    <a:gd name="T16" fmla="*/ 847 w 852"/>
                                    <a:gd name="T17" fmla="*/ 1199 h 2082"/>
                                    <a:gd name="T18" fmla="*/ 826 w 852"/>
                                    <a:gd name="T19" fmla="*/ 1398 h 2082"/>
                                    <a:gd name="T20" fmla="*/ 790 w 852"/>
                                    <a:gd name="T21" fmla="*/ 1580 h 2082"/>
                                    <a:gd name="T22" fmla="*/ 740 w 852"/>
                                    <a:gd name="T23" fmla="*/ 1742 h 2082"/>
                                    <a:gd name="T24" fmla="*/ 680 w 852"/>
                                    <a:gd name="T25" fmla="*/ 1875 h 2082"/>
                                    <a:gd name="T26" fmla="*/ 611 w 852"/>
                                    <a:gd name="T27" fmla="*/ 1980 h 2082"/>
                                    <a:gd name="T28" fmla="*/ 532 w 852"/>
                                    <a:gd name="T29" fmla="*/ 2049 h 2082"/>
                                    <a:gd name="T30" fmla="*/ 447 w 852"/>
                                    <a:gd name="T31" fmla="*/ 2081 h 2082"/>
                                    <a:gd name="T32" fmla="*/ 361 w 852"/>
                                    <a:gd name="T33" fmla="*/ 2070 h 2082"/>
                                    <a:gd name="T34" fmla="*/ 280 w 852"/>
                                    <a:gd name="T35" fmla="*/ 2019 h 2082"/>
                                    <a:gd name="T36" fmla="*/ 205 w 852"/>
                                    <a:gd name="T37" fmla="*/ 1931 h 2082"/>
                                    <a:gd name="T38" fmla="*/ 140 w 852"/>
                                    <a:gd name="T39" fmla="*/ 1812 h 2082"/>
                                    <a:gd name="T40" fmla="*/ 85 w 852"/>
                                    <a:gd name="T41" fmla="*/ 1664 h 2082"/>
                                    <a:gd name="T42" fmla="*/ 41 w 852"/>
                                    <a:gd name="T43" fmla="*/ 1493 h 2082"/>
                                    <a:gd name="T44" fmla="*/ 13 w 852"/>
                                    <a:gd name="T45" fmla="*/ 1302 h 2082"/>
                                    <a:gd name="T46" fmla="*/ 1 w 852"/>
                                    <a:gd name="T47" fmla="*/ 1095 h 2082"/>
                                    <a:gd name="T48" fmla="*/ 5 w 852"/>
                                    <a:gd name="T49" fmla="*/ 882 h 2082"/>
                                    <a:gd name="T50" fmla="*/ 26 w 852"/>
                                    <a:gd name="T51" fmla="*/ 682 h 2082"/>
                                    <a:gd name="T52" fmla="*/ 61 w 852"/>
                                    <a:gd name="T53" fmla="*/ 501 h 2082"/>
                                    <a:gd name="T54" fmla="*/ 111 w 852"/>
                                    <a:gd name="T55" fmla="*/ 340 h 2082"/>
                                    <a:gd name="T56" fmla="*/ 171 w 852"/>
                                    <a:gd name="T57" fmla="*/ 207 h 2082"/>
                                    <a:gd name="T58" fmla="*/ 240 w 852"/>
                                    <a:gd name="T59" fmla="*/ 102 h 2082"/>
                                    <a:gd name="T60" fmla="*/ 319 w 852"/>
                                    <a:gd name="T61" fmla="*/ 32 h 2082"/>
                                    <a:gd name="T62" fmla="*/ 404 w 852"/>
                                    <a:gd name="T63" fmla="*/ 1 h 2082"/>
                                    <a:gd name="T64" fmla="*/ 386 w 852"/>
                                    <a:gd name="T65" fmla="*/ 530 h 2082"/>
                                    <a:gd name="T66" fmla="*/ 428 w 852"/>
                                    <a:gd name="T67" fmla="*/ 548 h 2082"/>
                                    <a:gd name="T68" fmla="*/ 468 w 852"/>
                                    <a:gd name="T69" fmla="*/ 582 h 2082"/>
                                    <a:gd name="T70" fmla="*/ 504 w 852"/>
                                    <a:gd name="T71" fmla="*/ 631 h 2082"/>
                                    <a:gd name="T72" fmla="*/ 545 w 852"/>
                                    <a:gd name="T73" fmla="*/ 727 h 2082"/>
                                    <a:gd name="T74" fmla="*/ 579 w 852"/>
                                    <a:gd name="T75" fmla="*/ 886 h 2082"/>
                                    <a:gd name="T76" fmla="*/ 579 w 852"/>
                                    <a:gd name="T77" fmla="*/ 1068 h 2082"/>
                                    <a:gd name="T78" fmla="*/ 545 w 852"/>
                                    <a:gd name="T79" fmla="*/ 1228 h 2082"/>
                                    <a:gd name="T80" fmla="*/ 504 w 852"/>
                                    <a:gd name="T81" fmla="*/ 1324 h 2082"/>
                                    <a:gd name="T82" fmla="*/ 468 w 852"/>
                                    <a:gd name="T83" fmla="*/ 1372 h 2082"/>
                                    <a:gd name="T84" fmla="*/ 428 w 852"/>
                                    <a:gd name="T85" fmla="*/ 1406 h 2082"/>
                                    <a:gd name="T86" fmla="*/ 386 w 852"/>
                                    <a:gd name="T87" fmla="*/ 1425 h 2082"/>
                                    <a:gd name="T88" fmla="*/ 340 w 852"/>
                                    <a:gd name="T89" fmla="*/ 1425 h 2082"/>
                                    <a:gd name="T90" fmla="*/ 297 w 852"/>
                                    <a:gd name="T91" fmla="*/ 1406 h 2082"/>
                                    <a:gd name="T92" fmla="*/ 257 w 852"/>
                                    <a:gd name="T93" fmla="*/ 1372 h 2082"/>
                                    <a:gd name="T94" fmla="*/ 222 w 852"/>
                                    <a:gd name="T95" fmla="*/ 1324 h 2082"/>
                                    <a:gd name="T96" fmla="*/ 179 w 852"/>
                                    <a:gd name="T97" fmla="*/ 1228 h 2082"/>
                                    <a:gd name="T98" fmla="*/ 146 w 852"/>
                                    <a:gd name="T99" fmla="*/ 1068 h 2082"/>
                                    <a:gd name="T100" fmla="*/ 146 w 852"/>
                                    <a:gd name="T101" fmla="*/ 886 h 2082"/>
                                    <a:gd name="T102" fmla="*/ 179 w 852"/>
                                    <a:gd name="T103" fmla="*/ 727 h 2082"/>
                                    <a:gd name="T104" fmla="*/ 222 w 852"/>
                                    <a:gd name="T105" fmla="*/ 631 h 2082"/>
                                    <a:gd name="T106" fmla="*/ 257 w 852"/>
                                    <a:gd name="T107" fmla="*/ 582 h 2082"/>
                                    <a:gd name="T108" fmla="*/ 297 w 852"/>
                                    <a:gd name="T109" fmla="*/ 548 h 2082"/>
                                    <a:gd name="T110" fmla="*/ 340 w 852"/>
                                    <a:gd name="T111" fmla="*/ 530 h 20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852" h="2082">
                                      <a:moveTo>
                                        <a:pt x="426" y="0"/>
                                      </a:moveTo>
                                      <a:lnTo>
                                        <a:pt x="447" y="1"/>
                                      </a:lnTo>
                                      <a:lnTo>
                                        <a:pt x="470" y="5"/>
                                      </a:lnTo>
                                      <a:lnTo>
                                        <a:pt x="490" y="11"/>
                                      </a:lnTo>
                                      <a:lnTo>
                                        <a:pt x="511" y="21"/>
                                      </a:lnTo>
                                      <a:lnTo>
                                        <a:pt x="532" y="32"/>
                                      </a:lnTo>
                                      <a:lnTo>
                                        <a:pt x="552" y="45"/>
                                      </a:lnTo>
                                      <a:lnTo>
                                        <a:pt x="572" y="62"/>
                                      </a:lnTo>
                                      <a:lnTo>
                                        <a:pt x="591" y="81"/>
                                      </a:lnTo>
                                      <a:lnTo>
                                        <a:pt x="611" y="102"/>
                                      </a:lnTo>
                                      <a:lnTo>
                                        <a:pt x="629" y="125"/>
                                      </a:lnTo>
                                      <a:lnTo>
                                        <a:pt x="646" y="150"/>
                                      </a:lnTo>
                                      <a:lnTo>
                                        <a:pt x="663" y="176"/>
                                      </a:lnTo>
                                      <a:lnTo>
                                        <a:pt x="680" y="207"/>
                                      </a:lnTo>
                                      <a:lnTo>
                                        <a:pt x="696" y="237"/>
                                      </a:lnTo>
                                      <a:lnTo>
                                        <a:pt x="712" y="269"/>
                                      </a:lnTo>
                                      <a:lnTo>
                                        <a:pt x="727" y="305"/>
                                      </a:lnTo>
                                      <a:lnTo>
                                        <a:pt x="740" y="340"/>
                                      </a:lnTo>
                                      <a:lnTo>
                                        <a:pt x="755" y="378"/>
                                      </a:lnTo>
                                      <a:lnTo>
                                        <a:pt x="767" y="417"/>
                                      </a:lnTo>
                                      <a:lnTo>
                                        <a:pt x="778" y="458"/>
                                      </a:lnTo>
                                      <a:lnTo>
                                        <a:pt x="790" y="501"/>
                                      </a:lnTo>
                                      <a:lnTo>
                                        <a:pt x="801" y="544"/>
                                      </a:lnTo>
                                      <a:lnTo>
                                        <a:pt x="810" y="589"/>
                                      </a:lnTo>
                                      <a:lnTo>
                                        <a:pt x="818" y="635"/>
                                      </a:lnTo>
                                      <a:lnTo>
                                        <a:pt x="826" y="682"/>
                                      </a:lnTo>
                                      <a:lnTo>
                                        <a:pt x="832" y="730"/>
                                      </a:lnTo>
                                      <a:lnTo>
                                        <a:pt x="839" y="780"/>
                                      </a:lnTo>
                                      <a:lnTo>
                                        <a:pt x="843" y="831"/>
                                      </a:lnTo>
                                      <a:lnTo>
                                        <a:pt x="847" y="882"/>
                                      </a:lnTo>
                                      <a:lnTo>
                                        <a:pt x="849" y="935"/>
                                      </a:lnTo>
                                      <a:lnTo>
                                        <a:pt x="850" y="987"/>
                                      </a:lnTo>
                                      <a:lnTo>
                                        <a:pt x="852" y="1041"/>
                                      </a:lnTo>
                                      <a:lnTo>
                                        <a:pt x="850" y="1095"/>
                                      </a:lnTo>
                                      <a:lnTo>
                                        <a:pt x="849" y="1147"/>
                                      </a:lnTo>
                                      <a:lnTo>
                                        <a:pt x="847" y="1199"/>
                                      </a:lnTo>
                                      <a:lnTo>
                                        <a:pt x="843" y="1250"/>
                                      </a:lnTo>
                                      <a:lnTo>
                                        <a:pt x="839" y="1302"/>
                                      </a:lnTo>
                                      <a:lnTo>
                                        <a:pt x="832" y="1350"/>
                                      </a:lnTo>
                                      <a:lnTo>
                                        <a:pt x="826" y="1398"/>
                                      </a:lnTo>
                                      <a:lnTo>
                                        <a:pt x="818" y="1446"/>
                                      </a:lnTo>
                                      <a:lnTo>
                                        <a:pt x="810" y="1493"/>
                                      </a:lnTo>
                                      <a:lnTo>
                                        <a:pt x="801" y="1537"/>
                                      </a:lnTo>
                                      <a:lnTo>
                                        <a:pt x="790" y="1580"/>
                                      </a:lnTo>
                                      <a:lnTo>
                                        <a:pt x="778" y="1624"/>
                                      </a:lnTo>
                                      <a:lnTo>
                                        <a:pt x="767" y="1664"/>
                                      </a:lnTo>
                                      <a:lnTo>
                                        <a:pt x="755" y="1704"/>
                                      </a:lnTo>
                                      <a:lnTo>
                                        <a:pt x="740" y="1742"/>
                                      </a:lnTo>
                                      <a:lnTo>
                                        <a:pt x="727" y="1777"/>
                                      </a:lnTo>
                                      <a:lnTo>
                                        <a:pt x="712" y="1812"/>
                                      </a:lnTo>
                                      <a:lnTo>
                                        <a:pt x="696" y="1845"/>
                                      </a:lnTo>
                                      <a:lnTo>
                                        <a:pt x="680" y="1875"/>
                                      </a:lnTo>
                                      <a:lnTo>
                                        <a:pt x="663" y="1904"/>
                                      </a:lnTo>
                                      <a:lnTo>
                                        <a:pt x="646" y="1931"/>
                                      </a:lnTo>
                                      <a:lnTo>
                                        <a:pt x="629" y="1956"/>
                                      </a:lnTo>
                                      <a:lnTo>
                                        <a:pt x="611" y="1980"/>
                                      </a:lnTo>
                                      <a:lnTo>
                                        <a:pt x="591" y="2001"/>
                                      </a:lnTo>
                                      <a:lnTo>
                                        <a:pt x="572" y="2019"/>
                                      </a:lnTo>
                                      <a:lnTo>
                                        <a:pt x="552" y="2036"/>
                                      </a:lnTo>
                                      <a:lnTo>
                                        <a:pt x="532" y="2049"/>
                                      </a:lnTo>
                                      <a:lnTo>
                                        <a:pt x="511" y="2061"/>
                                      </a:lnTo>
                                      <a:lnTo>
                                        <a:pt x="490" y="2070"/>
                                      </a:lnTo>
                                      <a:lnTo>
                                        <a:pt x="470" y="2077"/>
                                      </a:lnTo>
                                      <a:lnTo>
                                        <a:pt x="447" y="2081"/>
                                      </a:lnTo>
                                      <a:lnTo>
                                        <a:pt x="426" y="2082"/>
                                      </a:lnTo>
                                      <a:lnTo>
                                        <a:pt x="404" y="2081"/>
                                      </a:lnTo>
                                      <a:lnTo>
                                        <a:pt x="382" y="2077"/>
                                      </a:lnTo>
                                      <a:lnTo>
                                        <a:pt x="361" y="2070"/>
                                      </a:lnTo>
                                      <a:lnTo>
                                        <a:pt x="340" y="2061"/>
                                      </a:lnTo>
                                      <a:lnTo>
                                        <a:pt x="319" y="2049"/>
                                      </a:lnTo>
                                      <a:lnTo>
                                        <a:pt x="299" y="2036"/>
                                      </a:lnTo>
                                      <a:lnTo>
                                        <a:pt x="280" y="2019"/>
                                      </a:lnTo>
                                      <a:lnTo>
                                        <a:pt x="260" y="2001"/>
                                      </a:lnTo>
                                      <a:lnTo>
                                        <a:pt x="240" y="1980"/>
                                      </a:lnTo>
                                      <a:lnTo>
                                        <a:pt x="222" y="1956"/>
                                      </a:lnTo>
                                      <a:lnTo>
                                        <a:pt x="205" y="1931"/>
                                      </a:lnTo>
                                      <a:lnTo>
                                        <a:pt x="188" y="1904"/>
                                      </a:lnTo>
                                      <a:lnTo>
                                        <a:pt x="171" y="1875"/>
                                      </a:lnTo>
                                      <a:lnTo>
                                        <a:pt x="155" y="1845"/>
                                      </a:lnTo>
                                      <a:lnTo>
                                        <a:pt x="140" y="1812"/>
                                      </a:lnTo>
                                      <a:lnTo>
                                        <a:pt x="124" y="1777"/>
                                      </a:lnTo>
                                      <a:lnTo>
                                        <a:pt x="111" y="1742"/>
                                      </a:lnTo>
                                      <a:lnTo>
                                        <a:pt x="96" y="1704"/>
                                      </a:lnTo>
                                      <a:lnTo>
                                        <a:pt x="85" y="1664"/>
                                      </a:lnTo>
                                      <a:lnTo>
                                        <a:pt x="73" y="1624"/>
                                      </a:lnTo>
                                      <a:lnTo>
                                        <a:pt x="61" y="1580"/>
                                      </a:lnTo>
                                      <a:lnTo>
                                        <a:pt x="51" y="1537"/>
                                      </a:lnTo>
                                      <a:lnTo>
                                        <a:pt x="41" y="1493"/>
                                      </a:lnTo>
                                      <a:lnTo>
                                        <a:pt x="34" y="1446"/>
                                      </a:lnTo>
                                      <a:lnTo>
                                        <a:pt x="26" y="1398"/>
                                      </a:lnTo>
                                      <a:lnTo>
                                        <a:pt x="19" y="1350"/>
                                      </a:lnTo>
                                      <a:lnTo>
                                        <a:pt x="13" y="1302"/>
                                      </a:lnTo>
                                      <a:lnTo>
                                        <a:pt x="9" y="1250"/>
                                      </a:lnTo>
                                      <a:lnTo>
                                        <a:pt x="5" y="1199"/>
                                      </a:lnTo>
                                      <a:lnTo>
                                        <a:pt x="2" y="1147"/>
                                      </a:lnTo>
                                      <a:lnTo>
                                        <a:pt x="1" y="1095"/>
                                      </a:lnTo>
                                      <a:lnTo>
                                        <a:pt x="0" y="1041"/>
                                      </a:lnTo>
                                      <a:lnTo>
                                        <a:pt x="1" y="987"/>
                                      </a:lnTo>
                                      <a:lnTo>
                                        <a:pt x="2" y="935"/>
                                      </a:lnTo>
                                      <a:lnTo>
                                        <a:pt x="5" y="882"/>
                                      </a:lnTo>
                                      <a:lnTo>
                                        <a:pt x="9" y="831"/>
                                      </a:lnTo>
                                      <a:lnTo>
                                        <a:pt x="13" y="780"/>
                                      </a:lnTo>
                                      <a:lnTo>
                                        <a:pt x="19" y="730"/>
                                      </a:lnTo>
                                      <a:lnTo>
                                        <a:pt x="26" y="682"/>
                                      </a:lnTo>
                                      <a:lnTo>
                                        <a:pt x="34" y="635"/>
                                      </a:lnTo>
                                      <a:lnTo>
                                        <a:pt x="41" y="589"/>
                                      </a:lnTo>
                                      <a:lnTo>
                                        <a:pt x="51" y="544"/>
                                      </a:lnTo>
                                      <a:lnTo>
                                        <a:pt x="61" y="501"/>
                                      </a:lnTo>
                                      <a:lnTo>
                                        <a:pt x="73" y="458"/>
                                      </a:lnTo>
                                      <a:lnTo>
                                        <a:pt x="85" y="417"/>
                                      </a:lnTo>
                                      <a:lnTo>
                                        <a:pt x="96" y="378"/>
                                      </a:lnTo>
                                      <a:lnTo>
                                        <a:pt x="111" y="340"/>
                                      </a:lnTo>
                                      <a:lnTo>
                                        <a:pt x="124" y="305"/>
                                      </a:lnTo>
                                      <a:lnTo>
                                        <a:pt x="140" y="269"/>
                                      </a:lnTo>
                                      <a:lnTo>
                                        <a:pt x="155" y="237"/>
                                      </a:lnTo>
                                      <a:lnTo>
                                        <a:pt x="171" y="207"/>
                                      </a:lnTo>
                                      <a:lnTo>
                                        <a:pt x="188" y="176"/>
                                      </a:lnTo>
                                      <a:lnTo>
                                        <a:pt x="205" y="150"/>
                                      </a:lnTo>
                                      <a:lnTo>
                                        <a:pt x="222" y="125"/>
                                      </a:lnTo>
                                      <a:lnTo>
                                        <a:pt x="240" y="102"/>
                                      </a:lnTo>
                                      <a:lnTo>
                                        <a:pt x="260" y="81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99" y="45"/>
                                      </a:lnTo>
                                      <a:lnTo>
                                        <a:pt x="319" y="32"/>
                                      </a:lnTo>
                                      <a:lnTo>
                                        <a:pt x="340" y="21"/>
                                      </a:lnTo>
                                      <a:lnTo>
                                        <a:pt x="361" y="11"/>
                                      </a:lnTo>
                                      <a:lnTo>
                                        <a:pt x="382" y="5"/>
                                      </a:lnTo>
                                      <a:lnTo>
                                        <a:pt x="404" y="1"/>
                                      </a:lnTo>
                                      <a:lnTo>
                                        <a:pt x="426" y="0"/>
                                      </a:lnTo>
                                      <a:close/>
                                      <a:moveTo>
                                        <a:pt x="362" y="527"/>
                                      </a:moveTo>
                                      <a:lnTo>
                                        <a:pt x="374" y="529"/>
                                      </a:lnTo>
                                      <a:lnTo>
                                        <a:pt x="386" y="530"/>
                                      </a:lnTo>
                                      <a:lnTo>
                                        <a:pt x="396" y="533"/>
                                      </a:lnTo>
                                      <a:lnTo>
                                        <a:pt x="407" y="537"/>
                                      </a:lnTo>
                                      <a:lnTo>
                                        <a:pt x="417" y="542"/>
                                      </a:lnTo>
                                      <a:lnTo>
                                        <a:pt x="428" y="548"/>
                                      </a:lnTo>
                                      <a:lnTo>
                                        <a:pt x="438" y="555"/>
                                      </a:lnTo>
                                      <a:lnTo>
                                        <a:pt x="449" y="563"/>
                                      </a:lnTo>
                                      <a:lnTo>
                                        <a:pt x="458" y="572"/>
                                      </a:lnTo>
                                      <a:lnTo>
                                        <a:pt x="468" y="582"/>
                                      </a:lnTo>
                                      <a:lnTo>
                                        <a:pt x="477" y="593"/>
                                      </a:lnTo>
                                      <a:lnTo>
                                        <a:pt x="487" y="605"/>
                                      </a:lnTo>
                                      <a:lnTo>
                                        <a:pt x="494" y="617"/>
                                      </a:lnTo>
                                      <a:lnTo>
                                        <a:pt x="504" y="631"/>
                                      </a:lnTo>
                                      <a:lnTo>
                                        <a:pt x="511" y="644"/>
                                      </a:lnTo>
                                      <a:lnTo>
                                        <a:pt x="519" y="660"/>
                                      </a:lnTo>
                                      <a:lnTo>
                                        <a:pt x="532" y="691"/>
                                      </a:lnTo>
                                      <a:lnTo>
                                        <a:pt x="545" y="727"/>
                                      </a:lnTo>
                                      <a:lnTo>
                                        <a:pt x="557" y="763"/>
                                      </a:lnTo>
                                      <a:lnTo>
                                        <a:pt x="566" y="802"/>
                                      </a:lnTo>
                                      <a:lnTo>
                                        <a:pt x="573" y="843"/>
                                      </a:lnTo>
                                      <a:lnTo>
                                        <a:pt x="579" y="886"/>
                                      </a:lnTo>
                                      <a:lnTo>
                                        <a:pt x="582" y="931"/>
                                      </a:lnTo>
                                      <a:lnTo>
                                        <a:pt x="583" y="977"/>
                                      </a:lnTo>
                                      <a:lnTo>
                                        <a:pt x="582" y="1023"/>
                                      </a:lnTo>
                                      <a:lnTo>
                                        <a:pt x="579" y="1068"/>
                                      </a:lnTo>
                                      <a:lnTo>
                                        <a:pt x="573" y="1110"/>
                                      </a:lnTo>
                                      <a:lnTo>
                                        <a:pt x="566" y="1152"/>
                                      </a:lnTo>
                                      <a:lnTo>
                                        <a:pt x="557" y="1191"/>
                                      </a:lnTo>
                                      <a:lnTo>
                                        <a:pt x="545" y="1228"/>
                                      </a:lnTo>
                                      <a:lnTo>
                                        <a:pt x="532" y="1264"/>
                                      </a:lnTo>
                                      <a:lnTo>
                                        <a:pt x="519" y="1295"/>
                                      </a:lnTo>
                                      <a:lnTo>
                                        <a:pt x="511" y="1309"/>
                                      </a:lnTo>
                                      <a:lnTo>
                                        <a:pt x="504" y="1324"/>
                                      </a:lnTo>
                                      <a:lnTo>
                                        <a:pt x="494" y="1337"/>
                                      </a:lnTo>
                                      <a:lnTo>
                                        <a:pt x="487" y="1350"/>
                                      </a:lnTo>
                                      <a:lnTo>
                                        <a:pt x="477" y="1362"/>
                                      </a:lnTo>
                                      <a:lnTo>
                                        <a:pt x="468" y="1372"/>
                                      </a:lnTo>
                                      <a:lnTo>
                                        <a:pt x="458" y="1383"/>
                                      </a:lnTo>
                                      <a:lnTo>
                                        <a:pt x="449" y="1392"/>
                                      </a:lnTo>
                                      <a:lnTo>
                                        <a:pt x="438" y="1400"/>
                                      </a:lnTo>
                                      <a:lnTo>
                                        <a:pt x="428" y="1406"/>
                                      </a:lnTo>
                                      <a:lnTo>
                                        <a:pt x="417" y="1413"/>
                                      </a:lnTo>
                                      <a:lnTo>
                                        <a:pt x="407" y="1417"/>
                                      </a:lnTo>
                                      <a:lnTo>
                                        <a:pt x="396" y="1422"/>
                                      </a:lnTo>
                                      <a:lnTo>
                                        <a:pt x="386" y="1425"/>
                                      </a:lnTo>
                                      <a:lnTo>
                                        <a:pt x="374" y="1426"/>
                                      </a:lnTo>
                                      <a:lnTo>
                                        <a:pt x="362" y="1426"/>
                                      </a:lnTo>
                                      <a:lnTo>
                                        <a:pt x="352" y="1426"/>
                                      </a:lnTo>
                                      <a:lnTo>
                                        <a:pt x="340" y="1425"/>
                                      </a:lnTo>
                                      <a:lnTo>
                                        <a:pt x="329" y="1422"/>
                                      </a:lnTo>
                                      <a:lnTo>
                                        <a:pt x="318" y="1417"/>
                                      </a:lnTo>
                                      <a:lnTo>
                                        <a:pt x="307" y="1413"/>
                                      </a:lnTo>
                                      <a:lnTo>
                                        <a:pt x="297" y="1406"/>
                                      </a:lnTo>
                                      <a:lnTo>
                                        <a:pt x="286" y="1400"/>
                                      </a:lnTo>
                                      <a:lnTo>
                                        <a:pt x="277" y="1392"/>
                                      </a:lnTo>
                                      <a:lnTo>
                                        <a:pt x="267" y="1383"/>
                                      </a:lnTo>
                                      <a:lnTo>
                                        <a:pt x="257" y="1372"/>
                                      </a:lnTo>
                                      <a:lnTo>
                                        <a:pt x="248" y="1362"/>
                                      </a:lnTo>
                                      <a:lnTo>
                                        <a:pt x="239" y="1350"/>
                                      </a:lnTo>
                                      <a:lnTo>
                                        <a:pt x="230" y="1337"/>
                                      </a:lnTo>
                                      <a:lnTo>
                                        <a:pt x="222" y="1324"/>
                                      </a:lnTo>
                                      <a:lnTo>
                                        <a:pt x="214" y="1309"/>
                                      </a:lnTo>
                                      <a:lnTo>
                                        <a:pt x="206" y="1295"/>
                                      </a:lnTo>
                                      <a:lnTo>
                                        <a:pt x="192" y="1264"/>
                                      </a:lnTo>
                                      <a:lnTo>
                                        <a:pt x="179" y="1228"/>
                                      </a:lnTo>
                                      <a:lnTo>
                                        <a:pt x="168" y="1191"/>
                                      </a:lnTo>
                                      <a:lnTo>
                                        <a:pt x="159" y="1152"/>
                                      </a:lnTo>
                                      <a:lnTo>
                                        <a:pt x="151" y="1110"/>
                                      </a:lnTo>
                                      <a:lnTo>
                                        <a:pt x="146" y="1068"/>
                                      </a:lnTo>
                                      <a:lnTo>
                                        <a:pt x="142" y="1023"/>
                                      </a:lnTo>
                                      <a:lnTo>
                                        <a:pt x="142" y="977"/>
                                      </a:lnTo>
                                      <a:lnTo>
                                        <a:pt x="142" y="931"/>
                                      </a:lnTo>
                                      <a:lnTo>
                                        <a:pt x="146" y="886"/>
                                      </a:lnTo>
                                      <a:lnTo>
                                        <a:pt x="151" y="843"/>
                                      </a:lnTo>
                                      <a:lnTo>
                                        <a:pt x="159" y="802"/>
                                      </a:lnTo>
                                      <a:lnTo>
                                        <a:pt x="168" y="763"/>
                                      </a:lnTo>
                                      <a:lnTo>
                                        <a:pt x="179" y="727"/>
                                      </a:lnTo>
                                      <a:lnTo>
                                        <a:pt x="192" y="691"/>
                                      </a:lnTo>
                                      <a:lnTo>
                                        <a:pt x="206" y="660"/>
                                      </a:lnTo>
                                      <a:lnTo>
                                        <a:pt x="214" y="644"/>
                                      </a:lnTo>
                                      <a:lnTo>
                                        <a:pt x="222" y="631"/>
                                      </a:lnTo>
                                      <a:lnTo>
                                        <a:pt x="230" y="617"/>
                                      </a:lnTo>
                                      <a:lnTo>
                                        <a:pt x="239" y="605"/>
                                      </a:lnTo>
                                      <a:lnTo>
                                        <a:pt x="248" y="593"/>
                                      </a:lnTo>
                                      <a:lnTo>
                                        <a:pt x="257" y="582"/>
                                      </a:lnTo>
                                      <a:lnTo>
                                        <a:pt x="267" y="572"/>
                                      </a:lnTo>
                                      <a:lnTo>
                                        <a:pt x="277" y="563"/>
                                      </a:lnTo>
                                      <a:lnTo>
                                        <a:pt x="286" y="555"/>
                                      </a:lnTo>
                                      <a:lnTo>
                                        <a:pt x="297" y="548"/>
                                      </a:lnTo>
                                      <a:lnTo>
                                        <a:pt x="307" y="542"/>
                                      </a:lnTo>
                                      <a:lnTo>
                                        <a:pt x="318" y="537"/>
                                      </a:lnTo>
                                      <a:lnTo>
                                        <a:pt x="329" y="533"/>
                                      </a:lnTo>
                                      <a:lnTo>
                                        <a:pt x="340" y="530"/>
                                      </a:lnTo>
                                      <a:lnTo>
                                        <a:pt x="352" y="529"/>
                                      </a:lnTo>
                                      <a:lnTo>
                                        <a:pt x="362" y="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48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Freeform 1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08" y="3399"/>
                                  <a:ext cx="479" cy="511"/>
                                </a:xfrm>
                                <a:custGeom>
                                  <a:avLst/>
                                  <a:gdLst>
                                    <a:gd name="T0" fmla="*/ 1874 w 1915"/>
                                    <a:gd name="T1" fmla="*/ 0 h 2043"/>
                                    <a:gd name="T2" fmla="*/ 0 w 1915"/>
                                    <a:gd name="T3" fmla="*/ 1916 h 2043"/>
                                    <a:gd name="T4" fmla="*/ 105 w 1915"/>
                                    <a:gd name="T5" fmla="*/ 2043 h 2043"/>
                                    <a:gd name="T6" fmla="*/ 1915 w 1915"/>
                                    <a:gd name="T7" fmla="*/ 190 h 2043"/>
                                    <a:gd name="T8" fmla="*/ 1874 w 1915"/>
                                    <a:gd name="T9" fmla="*/ 0 h 20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15" h="2043">
                                      <a:moveTo>
                                        <a:pt x="1874" y="0"/>
                                      </a:moveTo>
                                      <a:lnTo>
                                        <a:pt x="0" y="1916"/>
                                      </a:lnTo>
                                      <a:lnTo>
                                        <a:pt x="105" y="2043"/>
                                      </a:lnTo>
                                      <a:lnTo>
                                        <a:pt x="1915" y="190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Freeform 1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" y="3325"/>
                                  <a:ext cx="737" cy="558"/>
                                </a:xfrm>
                                <a:custGeom>
                                  <a:avLst/>
                                  <a:gdLst>
                                    <a:gd name="T0" fmla="*/ 316 w 2948"/>
                                    <a:gd name="T1" fmla="*/ 2234 h 2234"/>
                                    <a:gd name="T2" fmla="*/ 85 w 2948"/>
                                    <a:gd name="T3" fmla="*/ 2023 h 2234"/>
                                    <a:gd name="T4" fmla="*/ 0 w 2948"/>
                                    <a:gd name="T5" fmla="*/ 231 h 2234"/>
                                    <a:gd name="T6" fmla="*/ 232 w 2948"/>
                                    <a:gd name="T7" fmla="*/ 0 h 2234"/>
                                    <a:gd name="T8" fmla="*/ 443 w 2948"/>
                                    <a:gd name="T9" fmla="*/ 21 h 2234"/>
                                    <a:gd name="T10" fmla="*/ 2948 w 2948"/>
                                    <a:gd name="T11" fmla="*/ 759 h 2234"/>
                                    <a:gd name="T12" fmla="*/ 359 w 2948"/>
                                    <a:gd name="T13" fmla="*/ 274 h 2234"/>
                                    <a:gd name="T14" fmla="*/ 274 w 2948"/>
                                    <a:gd name="T15" fmla="*/ 400 h 2234"/>
                                    <a:gd name="T16" fmla="*/ 316 w 2948"/>
                                    <a:gd name="T17" fmla="*/ 2234 h 2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948" h="2234">
                                      <a:moveTo>
                                        <a:pt x="316" y="2234"/>
                                      </a:moveTo>
                                      <a:lnTo>
                                        <a:pt x="85" y="2023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232" y="0"/>
                                      </a:lnTo>
                                      <a:lnTo>
                                        <a:pt x="443" y="21"/>
                                      </a:lnTo>
                                      <a:lnTo>
                                        <a:pt x="2948" y="759"/>
                                      </a:lnTo>
                                      <a:lnTo>
                                        <a:pt x="359" y="274"/>
                                      </a:lnTo>
                                      <a:lnTo>
                                        <a:pt x="274" y="400"/>
                                      </a:lnTo>
                                      <a:lnTo>
                                        <a:pt x="316" y="22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Freeform 1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53" y="5262"/>
                                  <a:ext cx="190" cy="774"/>
                                </a:xfrm>
                                <a:custGeom>
                                  <a:avLst/>
                                  <a:gdLst>
                                    <a:gd name="T0" fmla="*/ 0 w 760"/>
                                    <a:gd name="T1" fmla="*/ 0 h 3094"/>
                                    <a:gd name="T2" fmla="*/ 108 w 760"/>
                                    <a:gd name="T3" fmla="*/ 1784 h 3094"/>
                                    <a:gd name="T4" fmla="*/ 276 w 760"/>
                                    <a:gd name="T5" fmla="*/ 1954 h 3094"/>
                                    <a:gd name="T6" fmla="*/ 434 w 760"/>
                                    <a:gd name="T7" fmla="*/ 3090 h 3094"/>
                                    <a:gd name="T8" fmla="*/ 438 w 760"/>
                                    <a:gd name="T9" fmla="*/ 3094 h 3094"/>
                                    <a:gd name="T10" fmla="*/ 448 w 760"/>
                                    <a:gd name="T11" fmla="*/ 3083 h 3094"/>
                                    <a:gd name="T12" fmla="*/ 461 w 760"/>
                                    <a:gd name="T13" fmla="*/ 3060 h 3094"/>
                                    <a:gd name="T14" fmla="*/ 478 w 760"/>
                                    <a:gd name="T15" fmla="*/ 3024 h 3094"/>
                                    <a:gd name="T16" fmla="*/ 497 w 760"/>
                                    <a:gd name="T17" fmla="*/ 2976 h 3094"/>
                                    <a:gd name="T18" fmla="*/ 519 w 760"/>
                                    <a:gd name="T19" fmla="*/ 2918 h 3094"/>
                                    <a:gd name="T20" fmla="*/ 544 w 760"/>
                                    <a:gd name="T21" fmla="*/ 2849 h 3094"/>
                                    <a:gd name="T22" fmla="*/ 569 w 760"/>
                                    <a:gd name="T23" fmla="*/ 2770 h 3094"/>
                                    <a:gd name="T24" fmla="*/ 595 w 760"/>
                                    <a:gd name="T25" fmla="*/ 2682 h 3094"/>
                                    <a:gd name="T26" fmla="*/ 622 w 760"/>
                                    <a:gd name="T27" fmla="*/ 2588 h 3094"/>
                                    <a:gd name="T28" fmla="*/ 646 w 760"/>
                                    <a:gd name="T29" fmla="*/ 2486 h 3094"/>
                                    <a:gd name="T30" fmla="*/ 671 w 760"/>
                                    <a:gd name="T31" fmla="*/ 2376 h 3094"/>
                                    <a:gd name="T32" fmla="*/ 694 w 760"/>
                                    <a:gd name="T33" fmla="*/ 2262 h 3094"/>
                                    <a:gd name="T34" fmla="*/ 715 w 760"/>
                                    <a:gd name="T35" fmla="*/ 2143 h 3094"/>
                                    <a:gd name="T36" fmla="*/ 732 w 760"/>
                                    <a:gd name="T37" fmla="*/ 2018 h 3094"/>
                                    <a:gd name="T38" fmla="*/ 745 w 760"/>
                                    <a:gd name="T39" fmla="*/ 1891 h 3094"/>
                                    <a:gd name="T40" fmla="*/ 755 w 760"/>
                                    <a:gd name="T41" fmla="*/ 1762 h 3094"/>
                                    <a:gd name="T42" fmla="*/ 760 w 760"/>
                                    <a:gd name="T43" fmla="*/ 1629 h 3094"/>
                                    <a:gd name="T44" fmla="*/ 759 w 760"/>
                                    <a:gd name="T45" fmla="*/ 1496 h 3094"/>
                                    <a:gd name="T46" fmla="*/ 754 w 760"/>
                                    <a:gd name="T47" fmla="*/ 1362 h 3094"/>
                                    <a:gd name="T48" fmla="*/ 741 w 760"/>
                                    <a:gd name="T49" fmla="*/ 1230 h 3094"/>
                                    <a:gd name="T50" fmla="*/ 721 w 760"/>
                                    <a:gd name="T51" fmla="*/ 1098 h 3094"/>
                                    <a:gd name="T52" fmla="*/ 692 w 760"/>
                                    <a:gd name="T53" fmla="*/ 967 h 3094"/>
                                    <a:gd name="T54" fmla="*/ 657 w 760"/>
                                    <a:gd name="T55" fmla="*/ 840 h 3094"/>
                                    <a:gd name="T56" fmla="*/ 612 w 760"/>
                                    <a:gd name="T57" fmla="*/ 715 h 3094"/>
                                    <a:gd name="T58" fmla="*/ 557 w 760"/>
                                    <a:gd name="T59" fmla="*/ 595 h 3094"/>
                                    <a:gd name="T60" fmla="*/ 493 w 760"/>
                                    <a:gd name="T61" fmla="*/ 478 h 3094"/>
                                    <a:gd name="T62" fmla="*/ 419 w 760"/>
                                    <a:gd name="T63" fmla="*/ 368 h 3094"/>
                                    <a:gd name="T64" fmla="*/ 332 w 760"/>
                                    <a:gd name="T65" fmla="*/ 265 h 3094"/>
                                    <a:gd name="T66" fmla="*/ 234 w 760"/>
                                    <a:gd name="T67" fmla="*/ 169 h 3094"/>
                                    <a:gd name="T68" fmla="*/ 123 w 760"/>
                                    <a:gd name="T69" fmla="*/ 80 h 3094"/>
                                    <a:gd name="T70" fmla="*/ 0 w 760"/>
                                    <a:gd name="T71" fmla="*/ 0 h 30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760" h="3094">
                                      <a:moveTo>
                                        <a:pt x="0" y="0"/>
                                      </a:moveTo>
                                      <a:lnTo>
                                        <a:pt x="108" y="1784"/>
                                      </a:lnTo>
                                      <a:lnTo>
                                        <a:pt x="276" y="1954"/>
                                      </a:lnTo>
                                      <a:lnTo>
                                        <a:pt x="434" y="3090"/>
                                      </a:lnTo>
                                      <a:lnTo>
                                        <a:pt x="438" y="3094"/>
                                      </a:lnTo>
                                      <a:lnTo>
                                        <a:pt x="448" y="3083"/>
                                      </a:lnTo>
                                      <a:lnTo>
                                        <a:pt x="461" y="3060"/>
                                      </a:lnTo>
                                      <a:lnTo>
                                        <a:pt x="478" y="3024"/>
                                      </a:lnTo>
                                      <a:lnTo>
                                        <a:pt x="497" y="2976"/>
                                      </a:lnTo>
                                      <a:lnTo>
                                        <a:pt x="519" y="2918"/>
                                      </a:lnTo>
                                      <a:lnTo>
                                        <a:pt x="544" y="2849"/>
                                      </a:lnTo>
                                      <a:lnTo>
                                        <a:pt x="569" y="2770"/>
                                      </a:lnTo>
                                      <a:lnTo>
                                        <a:pt x="595" y="2682"/>
                                      </a:lnTo>
                                      <a:lnTo>
                                        <a:pt x="622" y="2588"/>
                                      </a:lnTo>
                                      <a:lnTo>
                                        <a:pt x="646" y="2486"/>
                                      </a:lnTo>
                                      <a:lnTo>
                                        <a:pt x="671" y="2376"/>
                                      </a:lnTo>
                                      <a:lnTo>
                                        <a:pt x="694" y="2262"/>
                                      </a:lnTo>
                                      <a:lnTo>
                                        <a:pt x="715" y="2143"/>
                                      </a:lnTo>
                                      <a:lnTo>
                                        <a:pt x="732" y="2018"/>
                                      </a:lnTo>
                                      <a:lnTo>
                                        <a:pt x="745" y="1891"/>
                                      </a:lnTo>
                                      <a:lnTo>
                                        <a:pt x="755" y="1762"/>
                                      </a:lnTo>
                                      <a:lnTo>
                                        <a:pt x="760" y="1629"/>
                                      </a:lnTo>
                                      <a:lnTo>
                                        <a:pt x="759" y="1496"/>
                                      </a:lnTo>
                                      <a:lnTo>
                                        <a:pt x="754" y="1362"/>
                                      </a:lnTo>
                                      <a:lnTo>
                                        <a:pt x="741" y="1230"/>
                                      </a:lnTo>
                                      <a:lnTo>
                                        <a:pt x="721" y="1098"/>
                                      </a:lnTo>
                                      <a:lnTo>
                                        <a:pt x="692" y="967"/>
                                      </a:lnTo>
                                      <a:lnTo>
                                        <a:pt x="657" y="840"/>
                                      </a:lnTo>
                                      <a:lnTo>
                                        <a:pt x="612" y="715"/>
                                      </a:lnTo>
                                      <a:lnTo>
                                        <a:pt x="557" y="595"/>
                                      </a:lnTo>
                                      <a:lnTo>
                                        <a:pt x="493" y="478"/>
                                      </a:lnTo>
                                      <a:lnTo>
                                        <a:pt x="419" y="368"/>
                                      </a:lnTo>
                                      <a:lnTo>
                                        <a:pt x="332" y="265"/>
                                      </a:lnTo>
                                      <a:lnTo>
                                        <a:pt x="234" y="169"/>
                                      </a:lnTo>
                                      <a:lnTo>
                                        <a:pt x="123" y="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DEDEDD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100000">
                                      <a:srgbClr val="DEDEDD"/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Freeform 1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8" y="4170"/>
                                  <a:ext cx="115" cy="714"/>
                                </a:xfrm>
                                <a:custGeom>
                                  <a:avLst/>
                                  <a:gdLst>
                                    <a:gd name="T0" fmla="*/ 436 w 459"/>
                                    <a:gd name="T1" fmla="*/ 0 h 2855"/>
                                    <a:gd name="T2" fmla="*/ 131 w 459"/>
                                    <a:gd name="T3" fmla="*/ 1329 h 2855"/>
                                    <a:gd name="T4" fmla="*/ 0 w 459"/>
                                    <a:gd name="T5" fmla="*/ 2855 h 2855"/>
                                    <a:gd name="T6" fmla="*/ 328 w 459"/>
                                    <a:gd name="T7" fmla="*/ 2746 h 2855"/>
                                    <a:gd name="T8" fmla="*/ 459 w 459"/>
                                    <a:gd name="T9" fmla="*/ 2485 h 2855"/>
                                    <a:gd name="T10" fmla="*/ 436 w 459"/>
                                    <a:gd name="T11" fmla="*/ 0 h 28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459" h="2855">
                                      <a:moveTo>
                                        <a:pt x="436" y="0"/>
                                      </a:moveTo>
                                      <a:lnTo>
                                        <a:pt x="131" y="1329"/>
                                      </a:lnTo>
                                      <a:lnTo>
                                        <a:pt x="0" y="2855"/>
                                      </a:lnTo>
                                      <a:lnTo>
                                        <a:pt x="328" y="2746"/>
                                      </a:lnTo>
                                      <a:lnTo>
                                        <a:pt x="459" y="2485"/>
                                      </a:lnTo>
                                      <a:lnTo>
                                        <a:pt x="4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Freeform 1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3" y="5410"/>
                                  <a:ext cx="273" cy="223"/>
                                </a:xfrm>
                                <a:custGeom>
                                  <a:avLst/>
                                  <a:gdLst>
                                    <a:gd name="T0" fmla="*/ 0 w 1091"/>
                                    <a:gd name="T1" fmla="*/ 0 h 892"/>
                                    <a:gd name="T2" fmla="*/ 975 w 1091"/>
                                    <a:gd name="T3" fmla="*/ 232 h 892"/>
                                    <a:gd name="T4" fmla="*/ 1091 w 1091"/>
                                    <a:gd name="T5" fmla="*/ 892 h 892"/>
                                    <a:gd name="T6" fmla="*/ 219 w 1091"/>
                                    <a:gd name="T7" fmla="*/ 782 h 892"/>
                                    <a:gd name="T8" fmla="*/ 0 w 1091"/>
                                    <a:gd name="T9" fmla="*/ 0 h 8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91" h="892">
                                      <a:moveTo>
                                        <a:pt x="0" y="0"/>
                                      </a:moveTo>
                                      <a:lnTo>
                                        <a:pt x="975" y="232"/>
                                      </a:lnTo>
                                      <a:lnTo>
                                        <a:pt x="1091" y="892"/>
                                      </a:lnTo>
                                      <a:lnTo>
                                        <a:pt x="219" y="7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06" name="Freeform 1667"/>
                          <wps:cNvSpPr>
                            <a:spLocks/>
                          </wps:cNvSpPr>
                          <wps:spPr bwMode="auto">
                            <a:xfrm>
                              <a:off x="9696" y="2597"/>
                              <a:ext cx="389" cy="1867"/>
                            </a:xfrm>
                            <a:custGeom>
                              <a:avLst/>
                              <a:gdLst>
                                <a:gd name="T0" fmla="*/ 1554 w 1554"/>
                                <a:gd name="T1" fmla="*/ 796 h 7467"/>
                                <a:gd name="T2" fmla="*/ 595 w 1554"/>
                                <a:gd name="T3" fmla="*/ 7467 h 7467"/>
                                <a:gd name="T4" fmla="*/ 0 w 1554"/>
                                <a:gd name="T5" fmla="*/ 7328 h 7467"/>
                                <a:gd name="T6" fmla="*/ 940 w 1554"/>
                                <a:gd name="T7" fmla="*/ 0 h 7467"/>
                                <a:gd name="T8" fmla="*/ 1554 w 1554"/>
                                <a:gd name="T9" fmla="*/ 796 h 7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54" h="7467">
                                  <a:moveTo>
                                    <a:pt x="1554" y="796"/>
                                  </a:moveTo>
                                  <a:lnTo>
                                    <a:pt x="595" y="7467"/>
                                  </a:lnTo>
                                  <a:lnTo>
                                    <a:pt x="0" y="7328"/>
                                  </a:lnTo>
                                  <a:lnTo>
                                    <a:pt x="940" y="0"/>
                                  </a:lnTo>
                                  <a:lnTo>
                                    <a:pt x="1554" y="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668"/>
                        <wpg:cNvGrpSpPr>
                          <a:grpSpLocks/>
                        </wpg:cNvGrpSpPr>
                        <wpg:grpSpPr bwMode="auto">
                          <a:xfrm>
                            <a:off x="4708" y="4691"/>
                            <a:ext cx="1494" cy="574"/>
                            <a:chOff x="8191" y="5575"/>
                            <a:chExt cx="1494" cy="574"/>
                          </a:xfrm>
                        </wpg:grpSpPr>
                        <wps:wsp>
                          <wps:cNvPr id="208" name="Freeform 1669"/>
                          <wps:cNvSpPr>
                            <a:spLocks/>
                          </wps:cNvSpPr>
                          <wps:spPr bwMode="auto">
                            <a:xfrm>
                              <a:off x="9420" y="5751"/>
                              <a:ext cx="265" cy="397"/>
                            </a:xfrm>
                            <a:custGeom>
                              <a:avLst/>
                              <a:gdLst>
                                <a:gd name="T0" fmla="*/ 0 w 1059"/>
                                <a:gd name="T1" fmla="*/ 0 h 1590"/>
                                <a:gd name="T2" fmla="*/ 914 w 1059"/>
                                <a:gd name="T3" fmla="*/ 134 h 1590"/>
                                <a:gd name="T4" fmla="*/ 1059 w 1059"/>
                                <a:gd name="T5" fmla="*/ 1586 h 1590"/>
                                <a:gd name="T6" fmla="*/ 1035 w 1059"/>
                                <a:gd name="T7" fmla="*/ 1588 h 1590"/>
                                <a:gd name="T8" fmla="*/ 1008 w 1059"/>
                                <a:gd name="T9" fmla="*/ 1588 h 1590"/>
                                <a:gd name="T10" fmla="*/ 984 w 1059"/>
                                <a:gd name="T11" fmla="*/ 1588 h 1590"/>
                                <a:gd name="T12" fmla="*/ 957 w 1059"/>
                                <a:gd name="T13" fmla="*/ 1589 h 1590"/>
                                <a:gd name="T14" fmla="*/ 932 w 1059"/>
                                <a:gd name="T15" fmla="*/ 1589 h 1590"/>
                                <a:gd name="T16" fmla="*/ 906 w 1059"/>
                                <a:gd name="T17" fmla="*/ 1589 h 1590"/>
                                <a:gd name="T18" fmla="*/ 881 w 1059"/>
                                <a:gd name="T19" fmla="*/ 1589 h 1590"/>
                                <a:gd name="T20" fmla="*/ 855 w 1059"/>
                                <a:gd name="T21" fmla="*/ 1590 h 1590"/>
                                <a:gd name="T22" fmla="*/ 0 w 1059"/>
                                <a:gd name="T23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59" h="1590">
                                  <a:moveTo>
                                    <a:pt x="0" y="0"/>
                                  </a:moveTo>
                                  <a:lnTo>
                                    <a:pt x="914" y="134"/>
                                  </a:lnTo>
                                  <a:lnTo>
                                    <a:pt x="1059" y="1586"/>
                                  </a:lnTo>
                                  <a:lnTo>
                                    <a:pt x="1035" y="1588"/>
                                  </a:lnTo>
                                  <a:lnTo>
                                    <a:pt x="1008" y="1588"/>
                                  </a:lnTo>
                                  <a:lnTo>
                                    <a:pt x="984" y="1588"/>
                                  </a:lnTo>
                                  <a:lnTo>
                                    <a:pt x="957" y="1589"/>
                                  </a:lnTo>
                                  <a:lnTo>
                                    <a:pt x="932" y="1589"/>
                                  </a:lnTo>
                                  <a:lnTo>
                                    <a:pt x="906" y="1589"/>
                                  </a:lnTo>
                                  <a:lnTo>
                                    <a:pt x="881" y="1589"/>
                                  </a:lnTo>
                                  <a:lnTo>
                                    <a:pt x="855" y="15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670"/>
                          <wps:cNvSpPr>
                            <a:spLocks/>
                          </wps:cNvSpPr>
                          <wps:spPr bwMode="auto">
                            <a:xfrm>
                              <a:off x="9146" y="5711"/>
                              <a:ext cx="416" cy="438"/>
                            </a:xfrm>
                            <a:custGeom>
                              <a:avLst/>
                              <a:gdLst>
                                <a:gd name="T0" fmla="*/ 0 w 1664"/>
                                <a:gd name="T1" fmla="*/ 0 h 1751"/>
                                <a:gd name="T2" fmla="*/ 841 w 1664"/>
                                <a:gd name="T3" fmla="*/ 123 h 1751"/>
                                <a:gd name="T4" fmla="*/ 1664 w 1664"/>
                                <a:gd name="T5" fmla="*/ 1751 h 1751"/>
                                <a:gd name="T6" fmla="*/ 1585 w 1664"/>
                                <a:gd name="T7" fmla="*/ 1751 h 1751"/>
                                <a:gd name="T8" fmla="*/ 1508 w 1664"/>
                                <a:gd name="T9" fmla="*/ 1751 h 1751"/>
                                <a:gd name="T10" fmla="*/ 1430 w 1664"/>
                                <a:gd name="T11" fmla="*/ 1751 h 1751"/>
                                <a:gd name="T12" fmla="*/ 1352 w 1664"/>
                                <a:gd name="T13" fmla="*/ 1751 h 1751"/>
                                <a:gd name="T14" fmla="*/ 1274 w 1664"/>
                                <a:gd name="T15" fmla="*/ 1750 h 1751"/>
                                <a:gd name="T16" fmla="*/ 1197 w 1664"/>
                                <a:gd name="T17" fmla="*/ 1750 h 1751"/>
                                <a:gd name="T18" fmla="*/ 1118 w 1664"/>
                                <a:gd name="T19" fmla="*/ 1749 h 1751"/>
                                <a:gd name="T20" fmla="*/ 1039 w 1664"/>
                                <a:gd name="T21" fmla="*/ 1748 h 1751"/>
                                <a:gd name="T22" fmla="*/ 0 w 1664"/>
                                <a:gd name="T23" fmla="*/ 0 h 17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64" h="1751">
                                  <a:moveTo>
                                    <a:pt x="0" y="0"/>
                                  </a:moveTo>
                                  <a:lnTo>
                                    <a:pt x="841" y="123"/>
                                  </a:lnTo>
                                  <a:lnTo>
                                    <a:pt x="1664" y="1751"/>
                                  </a:lnTo>
                                  <a:lnTo>
                                    <a:pt x="1585" y="1751"/>
                                  </a:lnTo>
                                  <a:lnTo>
                                    <a:pt x="1508" y="1751"/>
                                  </a:lnTo>
                                  <a:lnTo>
                                    <a:pt x="1430" y="1751"/>
                                  </a:lnTo>
                                  <a:lnTo>
                                    <a:pt x="1352" y="1751"/>
                                  </a:lnTo>
                                  <a:lnTo>
                                    <a:pt x="1274" y="1750"/>
                                  </a:lnTo>
                                  <a:lnTo>
                                    <a:pt x="1197" y="1750"/>
                                  </a:lnTo>
                                  <a:lnTo>
                                    <a:pt x="1118" y="1749"/>
                                  </a:lnTo>
                                  <a:lnTo>
                                    <a:pt x="1039" y="17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671"/>
                          <wps:cNvSpPr>
                            <a:spLocks/>
                          </wps:cNvSpPr>
                          <wps:spPr bwMode="auto">
                            <a:xfrm>
                              <a:off x="8858" y="5669"/>
                              <a:ext cx="486" cy="478"/>
                            </a:xfrm>
                            <a:custGeom>
                              <a:avLst/>
                              <a:gdLst>
                                <a:gd name="T0" fmla="*/ 0 w 1943"/>
                                <a:gd name="T1" fmla="*/ 0 h 1913"/>
                                <a:gd name="T2" fmla="*/ 978 w 1943"/>
                                <a:gd name="T3" fmla="*/ 143 h 1913"/>
                                <a:gd name="T4" fmla="*/ 1943 w 1943"/>
                                <a:gd name="T5" fmla="*/ 1913 h 1913"/>
                                <a:gd name="T6" fmla="*/ 1841 w 1943"/>
                                <a:gd name="T7" fmla="*/ 1910 h 1913"/>
                                <a:gd name="T8" fmla="*/ 1739 w 1943"/>
                                <a:gd name="T9" fmla="*/ 1907 h 1913"/>
                                <a:gd name="T10" fmla="*/ 1636 w 1943"/>
                                <a:gd name="T11" fmla="*/ 1905 h 1913"/>
                                <a:gd name="T12" fmla="*/ 1534 w 1943"/>
                                <a:gd name="T13" fmla="*/ 1902 h 1913"/>
                                <a:gd name="T14" fmla="*/ 1432 w 1943"/>
                                <a:gd name="T15" fmla="*/ 1898 h 1913"/>
                                <a:gd name="T16" fmla="*/ 1331 w 1943"/>
                                <a:gd name="T17" fmla="*/ 1894 h 1913"/>
                                <a:gd name="T18" fmla="*/ 1229 w 1943"/>
                                <a:gd name="T19" fmla="*/ 1890 h 1913"/>
                                <a:gd name="T20" fmla="*/ 1127 w 1943"/>
                                <a:gd name="T21" fmla="*/ 1886 h 1913"/>
                                <a:gd name="T22" fmla="*/ 0 w 1943"/>
                                <a:gd name="T23" fmla="*/ 0 h 1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43" h="1913">
                                  <a:moveTo>
                                    <a:pt x="0" y="0"/>
                                  </a:moveTo>
                                  <a:lnTo>
                                    <a:pt x="978" y="143"/>
                                  </a:lnTo>
                                  <a:lnTo>
                                    <a:pt x="1943" y="1913"/>
                                  </a:lnTo>
                                  <a:lnTo>
                                    <a:pt x="1841" y="1910"/>
                                  </a:lnTo>
                                  <a:lnTo>
                                    <a:pt x="1739" y="1907"/>
                                  </a:lnTo>
                                  <a:lnTo>
                                    <a:pt x="1636" y="1905"/>
                                  </a:lnTo>
                                  <a:lnTo>
                                    <a:pt x="1534" y="1902"/>
                                  </a:lnTo>
                                  <a:lnTo>
                                    <a:pt x="1432" y="1898"/>
                                  </a:lnTo>
                                  <a:lnTo>
                                    <a:pt x="1331" y="1894"/>
                                  </a:lnTo>
                                  <a:lnTo>
                                    <a:pt x="1229" y="1890"/>
                                  </a:lnTo>
                                  <a:lnTo>
                                    <a:pt x="1127" y="18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672"/>
                          <wps:cNvSpPr>
                            <a:spLocks/>
                          </wps:cNvSpPr>
                          <wps:spPr bwMode="auto">
                            <a:xfrm>
                              <a:off x="8586" y="5629"/>
                              <a:ext cx="485" cy="508"/>
                            </a:xfrm>
                            <a:custGeom>
                              <a:avLst/>
                              <a:gdLst>
                                <a:gd name="T0" fmla="*/ 0 w 1939"/>
                                <a:gd name="T1" fmla="*/ 0 h 2033"/>
                                <a:gd name="T2" fmla="*/ 886 w 1939"/>
                                <a:gd name="T3" fmla="*/ 130 h 2033"/>
                                <a:gd name="T4" fmla="*/ 1939 w 1939"/>
                                <a:gd name="T5" fmla="*/ 2033 h 2033"/>
                                <a:gd name="T6" fmla="*/ 1842 w 1939"/>
                                <a:gd name="T7" fmla="*/ 2027 h 2033"/>
                                <a:gd name="T8" fmla="*/ 1744 w 1939"/>
                                <a:gd name="T9" fmla="*/ 2022 h 2033"/>
                                <a:gd name="T10" fmla="*/ 1647 w 1939"/>
                                <a:gd name="T11" fmla="*/ 2017 h 2033"/>
                                <a:gd name="T12" fmla="*/ 1549 w 1939"/>
                                <a:gd name="T13" fmla="*/ 2010 h 2033"/>
                                <a:gd name="T14" fmla="*/ 1452 w 1939"/>
                                <a:gd name="T15" fmla="*/ 2005 h 2033"/>
                                <a:gd name="T16" fmla="*/ 1355 w 1939"/>
                                <a:gd name="T17" fmla="*/ 1999 h 2033"/>
                                <a:gd name="T18" fmla="*/ 1257 w 1939"/>
                                <a:gd name="T19" fmla="*/ 1992 h 2033"/>
                                <a:gd name="T20" fmla="*/ 1160 w 1939"/>
                                <a:gd name="T21" fmla="*/ 1985 h 2033"/>
                                <a:gd name="T22" fmla="*/ 0 w 1939"/>
                                <a:gd name="T23" fmla="*/ 0 h 20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39" h="2033">
                                  <a:moveTo>
                                    <a:pt x="0" y="0"/>
                                  </a:moveTo>
                                  <a:lnTo>
                                    <a:pt x="886" y="130"/>
                                  </a:lnTo>
                                  <a:lnTo>
                                    <a:pt x="1939" y="2033"/>
                                  </a:lnTo>
                                  <a:lnTo>
                                    <a:pt x="1842" y="2027"/>
                                  </a:lnTo>
                                  <a:lnTo>
                                    <a:pt x="1744" y="2022"/>
                                  </a:lnTo>
                                  <a:lnTo>
                                    <a:pt x="1647" y="2017"/>
                                  </a:lnTo>
                                  <a:lnTo>
                                    <a:pt x="1549" y="2010"/>
                                  </a:lnTo>
                                  <a:lnTo>
                                    <a:pt x="1452" y="2005"/>
                                  </a:lnTo>
                                  <a:lnTo>
                                    <a:pt x="1355" y="1999"/>
                                  </a:lnTo>
                                  <a:lnTo>
                                    <a:pt x="1257" y="1992"/>
                                  </a:lnTo>
                                  <a:lnTo>
                                    <a:pt x="1160" y="1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673"/>
                          <wps:cNvSpPr>
                            <a:spLocks/>
                          </wps:cNvSpPr>
                          <wps:spPr bwMode="auto">
                            <a:xfrm>
                              <a:off x="8312" y="5589"/>
                              <a:ext cx="483" cy="530"/>
                            </a:xfrm>
                            <a:custGeom>
                              <a:avLst/>
                              <a:gdLst>
                                <a:gd name="T0" fmla="*/ 0 w 1934"/>
                                <a:gd name="T1" fmla="*/ 0 h 2122"/>
                                <a:gd name="T2" fmla="*/ 885 w 1934"/>
                                <a:gd name="T3" fmla="*/ 128 h 2122"/>
                                <a:gd name="T4" fmla="*/ 1934 w 1934"/>
                                <a:gd name="T5" fmla="*/ 2122 h 2122"/>
                                <a:gd name="T6" fmla="*/ 1868 w 1934"/>
                                <a:gd name="T7" fmla="*/ 2118 h 2122"/>
                                <a:gd name="T8" fmla="*/ 1804 w 1934"/>
                                <a:gd name="T9" fmla="*/ 2113 h 2122"/>
                                <a:gd name="T10" fmla="*/ 1739 w 1934"/>
                                <a:gd name="T11" fmla="*/ 2107 h 2122"/>
                                <a:gd name="T12" fmla="*/ 1673 w 1934"/>
                                <a:gd name="T13" fmla="*/ 2102 h 2122"/>
                                <a:gd name="T14" fmla="*/ 1609 w 1934"/>
                                <a:gd name="T15" fmla="*/ 2097 h 2122"/>
                                <a:gd name="T16" fmla="*/ 1544 w 1934"/>
                                <a:gd name="T17" fmla="*/ 2090 h 2122"/>
                                <a:gd name="T18" fmla="*/ 1478 w 1934"/>
                                <a:gd name="T19" fmla="*/ 2085 h 2122"/>
                                <a:gd name="T20" fmla="*/ 1414 w 1934"/>
                                <a:gd name="T21" fmla="*/ 2080 h 2122"/>
                                <a:gd name="T22" fmla="*/ 1349 w 1934"/>
                                <a:gd name="T23" fmla="*/ 2073 h 2122"/>
                                <a:gd name="T24" fmla="*/ 1285 w 1934"/>
                                <a:gd name="T25" fmla="*/ 2068 h 2122"/>
                                <a:gd name="T26" fmla="*/ 1219 w 1934"/>
                                <a:gd name="T27" fmla="*/ 2062 h 2122"/>
                                <a:gd name="T28" fmla="*/ 1154 w 1934"/>
                                <a:gd name="T29" fmla="*/ 2055 h 2122"/>
                                <a:gd name="T30" fmla="*/ 1089 w 1934"/>
                                <a:gd name="T31" fmla="*/ 2050 h 2122"/>
                                <a:gd name="T32" fmla="*/ 1024 w 1934"/>
                                <a:gd name="T33" fmla="*/ 2043 h 2122"/>
                                <a:gd name="T34" fmla="*/ 960 w 1934"/>
                                <a:gd name="T35" fmla="*/ 2037 h 2122"/>
                                <a:gd name="T36" fmla="*/ 894 w 1934"/>
                                <a:gd name="T37" fmla="*/ 2030 h 2122"/>
                                <a:gd name="T38" fmla="*/ 0 w 1934"/>
                                <a:gd name="T39" fmla="*/ 0 h 2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34" h="2122">
                                  <a:moveTo>
                                    <a:pt x="0" y="0"/>
                                  </a:moveTo>
                                  <a:lnTo>
                                    <a:pt x="885" y="128"/>
                                  </a:lnTo>
                                  <a:lnTo>
                                    <a:pt x="1934" y="2122"/>
                                  </a:lnTo>
                                  <a:lnTo>
                                    <a:pt x="1868" y="2118"/>
                                  </a:lnTo>
                                  <a:lnTo>
                                    <a:pt x="1804" y="2113"/>
                                  </a:lnTo>
                                  <a:lnTo>
                                    <a:pt x="1739" y="2107"/>
                                  </a:lnTo>
                                  <a:lnTo>
                                    <a:pt x="1673" y="2102"/>
                                  </a:lnTo>
                                  <a:lnTo>
                                    <a:pt x="1609" y="2097"/>
                                  </a:lnTo>
                                  <a:lnTo>
                                    <a:pt x="1544" y="2090"/>
                                  </a:lnTo>
                                  <a:lnTo>
                                    <a:pt x="1478" y="2085"/>
                                  </a:lnTo>
                                  <a:lnTo>
                                    <a:pt x="1414" y="2080"/>
                                  </a:lnTo>
                                  <a:lnTo>
                                    <a:pt x="1349" y="2073"/>
                                  </a:lnTo>
                                  <a:lnTo>
                                    <a:pt x="1285" y="2068"/>
                                  </a:lnTo>
                                  <a:lnTo>
                                    <a:pt x="1219" y="2062"/>
                                  </a:lnTo>
                                  <a:lnTo>
                                    <a:pt x="1154" y="2055"/>
                                  </a:lnTo>
                                  <a:lnTo>
                                    <a:pt x="1089" y="2050"/>
                                  </a:lnTo>
                                  <a:lnTo>
                                    <a:pt x="1024" y="2043"/>
                                  </a:lnTo>
                                  <a:lnTo>
                                    <a:pt x="960" y="2037"/>
                                  </a:lnTo>
                                  <a:lnTo>
                                    <a:pt x="894" y="20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674"/>
                          <wps:cNvSpPr>
                            <a:spLocks/>
                          </wps:cNvSpPr>
                          <wps:spPr bwMode="auto">
                            <a:xfrm>
                              <a:off x="8191" y="5575"/>
                              <a:ext cx="271" cy="514"/>
                            </a:xfrm>
                            <a:custGeom>
                              <a:avLst/>
                              <a:gdLst>
                                <a:gd name="T0" fmla="*/ 109 w 1082"/>
                                <a:gd name="T1" fmla="*/ 0 h 2054"/>
                                <a:gd name="T2" fmla="*/ 198 w 1082"/>
                                <a:gd name="T3" fmla="*/ 13 h 2054"/>
                                <a:gd name="T4" fmla="*/ 1082 w 1082"/>
                                <a:gd name="T5" fmla="*/ 2054 h 2054"/>
                                <a:gd name="T6" fmla="*/ 1014 w 1082"/>
                                <a:gd name="T7" fmla="*/ 2047 h 2054"/>
                                <a:gd name="T8" fmla="*/ 945 w 1082"/>
                                <a:gd name="T9" fmla="*/ 2039 h 2054"/>
                                <a:gd name="T10" fmla="*/ 879 w 1082"/>
                                <a:gd name="T11" fmla="*/ 2032 h 2054"/>
                                <a:gd name="T12" fmla="*/ 811 w 1082"/>
                                <a:gd name="T13" fmla="*/ 2025 h 2054"/>
                                <a:gd name="T14" fmla="*/ 743 w 1082"/>
                                <a:gd name="T15" fmla="*/ 2017 h 2054"/>
                                <a:gd name="T16" fmla="*/ 676 w 1082"/>
                                <a:gd name="T17" fmla="*/ 2009 h 2054"/>
                                <a:gd name="T18" fmla="*/ 608 w 1082"/>
                                <a:gd name="T19" fmla="*/ 2001 h 2054"/>
                                <a:gd name="T20" fmla="*/ 541 w 1082"/>
                                <a:gd name="T21" fmla="*/ 1994 h 2054"/>
                                <a:gd name="T22" fmla="*/ 473 w 1082"/>
                                <a:gd name="T23" fmla="*/ 1984 h 2054"/>
                                <a:gd name="T24" fmla="*/ 405 w 1082"/>
                                <a:gd name="T25" fmla="*/ 1977 h 2054"/>
                                <a:gd name="T26" fmla="*/ 338 w 1082"/>
                                <a:gd name="T27" fmla="*/ 1969 h 2054"/>
                                <a:gd name="T28" fmla="*/ 270 w 1082"/>
                                <a:gd name="T29" fmla="*/ 1959 h 2054"/>
                                <a:gd name="T30" fmla="*/ 203 w 1082"/>
                                <a:gd name="T31" fmla="*/ 1952 h 2054"/>
                                <a:gd name="T32" fmla="*/ 135 w 1082"/>
                                <a:gd name="T33" fmla="*/ 1942 h 2054"/>
                                <a:gd name="T34" fmla="*/ 68 w 1082"/>
                                <a:gd name="T35" fmla="*/ 1935 h 2054"/>
                                <a:gd name="T36" fmla="*/ 0 w 1082"/>
                                <a:gd name="T37" fmla="*/ 1925 h 2054"/>
                                <a:gd name="T38" fmla="*/ 109 w 1082"/>
                                <a:gd name="T39" fmla="*/ 0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82" h="2054">
                                  <a:moveTo>
                                    <a:pt x="109" y="0"/>
                                  </a:moveTo>
                                  <a:lnTo>
                                    <a:pt x="198" y="13"/>
                                  </a:lnTo>
                                  <a:lnTo>
                                    <a:pt x="1082" y="2054"/>
                                  </a:lnTo>
                                  <a:lnTo>
                                    <a:pt x="1014" y="2047"/>
                                  </a:lnTo>
                                  <a:lnTo>
                                    <a:pt x="945" y="2039"/>
                                  </a:lnTo>
                                  <a:lnTo>
                                    <a:pt x="879" y="2032"/>
                                  </a:lnTo>
                                  <a:lnTo>
                                    <a:pt x="811" y="2025"/>
                                  </a:lnTo>
                                  <a:lnTo>
                                    <a:pt x="743" y="2017"/>
                                  </a:lnTo>
                                  <a:lnTo>
                                    <a:pt x="676" y="2009"/>
                                  </a:lnTo>
                                  <a:lnTo>
                                    <a:pt x="608" y="2001"/>
                                  </a:lnTo>
                                  <a:lnTo>
                                    <a:pt x="541" y="1994"/>
                                  </a:lnTo>
                                  <a:lnTo>
                                    <a:pt x="473" y="1984"/>
                                  </a:lnTo>
                                  <a:lnTo>
                                    <a:pt x="405" y="1977"/>
                                  </a:lnTo>
                                  <a:lnTo>
                                    <a:pt x="338" y="1969"/>
                                  </a:lnTo>
                                  <a:lnTo>
                                    <a:pt x="270" y="1959"/>
                                  </a:lnTo>
                                  <a:lnTo>
                                    <a:pt x="203" y="1952"/>
                                  </a:lnTo>
                                  <a:lnTo>
                                    <a:pt x="135" y="1942"/>
                                  </a:lnTo>
                                  <a:lnTo>
                                    <a:pt x="68" y="1935"/>
                                  </a:lnTo>
                                  <a:lnTo>
                                    <a:pt x="0" y="1925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4" name="Freeform 1675"/>
                        <wps:cNvSpPr>
                          <a:spLocks/>
                        </wps:cNvSpPr>
                        <wps:spPr bwMode="auto">
                          <a:xfrm>
                            <a:off x="3596" y="3807"/>
                            <a:ext cx="750" cy="278"/>
                          </a:xfrm>
                          <a:custGeom>
                            <a:avLst/>
                            <a:gdLst>
                              <a:gd name="T0" fmla="*/ 39 w 3002"/>
                              <a:gd name="T1" fmla="*/ 1028 h 1111"/>
                              <a:gd name="T2" fmla="*/ 221 w 3002"/>
                              <a:gd name="T3" fmla="*/ 853 h 1111"/>
                              <a:gd name="T4" fmla="*/ 412 w 3002"/>
                              <a:gd name="T5" fmla="*/ 688 h 1111"/>
                              <a:gd name="T6" fmla="*/ 582 w 3002"/>
                              <a:gd name="T7" fmla="*/ 551 h 1111"/>
                              <a:gd name="T8" fmla="*/ 772 w 3002"/>
                              <a:gd name="T9" fmla="*/ 414 h 1111"/>
                              <a:gd name="T10" fmla="*/ 976 w 3002"/>
                              <a:gd name="T11" fmla="*/ 284 h 1111"/>
                              <a:gd name="T12" fmla="*/ 1190 w 3002"/>
                              <a:gd name="T13" fmla="*/ 172 h 1111"/>
                              <a:gd name="T14" fmla="*/ 1408 w 3002"/>
                              <a:gd name="T15" fmla="*/ 83 h 1111"/>
                              <a:gd name="T16" fmla="*/ 1628 w 3002"/>
                              <a:gd name="T17" fmla="*/ 26 h 1111"/>
                              <a:gd name="T18" fmla="*/ 1843 w 3002"/>
                              <a:gd name="T19" fmla="*/ 3 h 1111"/>
                              <a:gd name="T20" fmla="*/ 2049 w 3002"/>
                              <a:gd name="T21" fmla="*/ 1 h 1111"/>
                              <a:gd name="T22" fmla="*/ 2241 w 3002"/>
                              <a:gd name="T23" fmla="*/ 21 h 1111"/>
                              <a:gd name="T24" fmla="*/ 2418 w 3002"/>
                              <a:gd name="T25" fmla="*/ 54 h 1111"/>
                              <a:gd name="T26" fmla="*/ 2577 w 3002"/>
                              <a:gd name="T27" fmla="*/ 97 h 1111"/>
                              <a:gd name="T28" fmla="*/ 2714 w 3002"/>
                              <a:gd name="T29" fmla="*/ 147 h 1111"/>
                              <a:gd name="T30" fmla="*/ 2827 w 3002"/>
                              <a:gd name="T31" fmla="*/ 198 h 1111"/>
                              <a:gd name="T32" fmla="*/ 2913 w 3002"/>
                              <a:gd name="T33" fmla="*/ 245 h 1111"/>
                              <a:gd name="T34" fmla="*/ 2967 w 3002"/>
                              <a:gd name="T35" fmla="*/ 286 h 1111"/>
                              <a:gd name="T36" fmla="*/ 2988 w 3002"/>
                              <a:gd name="T37" fmla="*/ 314 h 1111"/>
                              <a:gd name="T38" fmla="*/ 2990 w 3002"/>
                              <a:gd name="T39" fmla="*/ 361 h 1111"/>
                              <a:gd name="T40" fmla="*/ 3002 w 3002"/>
                              <a:gd name="T41" fmla="*/ 475 h 1111"/>
                              <a:gd name="T42" fmla="*/ 2999 w 3002"/>
                              <a:gd name="T43" fmla="*/ 529 h 1111"/>
                              <a:gd name="T44" fmla="*/ 2988 w 3002"/>
                              <a:gd name="T45" fmla="*/ 582 h 1111"/>
                              <a:gd name="T46" fmla="*/ 2947 w 3002"/>
                              <a:gd name="T47" fmla="*/ 617 h 1111"/>
                              <a:gd name="T48" fmla="*/ 2846 w 3002"/>
                              <a:gd name="T49" fmla="*/ 616 h 1111"/>
                              <a:gd name="T50" fmla="*/ 2727 w 3002"/>
                              <a:gd name="T51" fmla="*/ 604 h 1111"/>
                              <a:gd name="T52" fmla="*/ 2504 w 3002"/>
                              <a:gd name="T53" fmla="*/ 566 h 1111"/>
                              <a:gd name="T54" fmla="*/ 2224 w 3002"/>
                              <a:gd name="T55" fmla="*/ 507 h 1111"/>
                              <a:gd name="T56" fmla="*/ 1977 w 3002"/>
                              <a:gd name="T57" fmla="*/ 456 h 1111"/>
                              <a:gd name="T58" fmla="*/ 1877 w 3002"/>
                              <a:gd name="T59" fmla="*/ 440 h 1111"/>
                              <a:gd name="T60" fmla="*/ 1802 w 3002"/>
                              <a:gd name="T61" fmla="*/ 435 h 1111"/>
                              <a:gd name="T62" fmla="*/ 1764 w 3002"/>
                              <a:gd name="T63" fmla="*/ 435 h 1111"/>
                              <a:gd name="T64" fmla="*/ 1721 w 3002"/>
                              <a:gd name="T65" fmla="*/ 427 h 1111"/>
                              <a:gd name="T66" fmla="*/ 1634 w 3002"/>
                              <a:gd name="T67" fmla="*/ 431 h 1111"/>
                              <a:gd name="T68" fmla="*/ 1511 w 3002"/>
                              <a:gd name="T69" fmla="*/ 448 h 1111"/>
                              <a:gd name="T70" fmla="*/ 1359 w 3002"/>
                              <a:gd name="T71" fmla="*/ 478 h 1111"/>
                              <a:gd name="T72" fmla="*/ 1185 w 3002"/>
                              <a:gd name="T73" fmla="*/ 523 h 1111"/>
                              <a:gd name="T74" fmla="*/ 996 w 3002"/>
                              <a:gd name="T75" fmla="*/ 583 h 1111"/>
                              <a:gd name="T76" fmla="*/ 800 w 3002"/>
                              <a:gd name="T77" fmla="*/ 660 h 1111"/>
                              <a:gd name="T78" fmla="*/ 605 w 3002"/>
                              <a:gd name="T79" fmla="*/ 754 h 1111"/>
                              <a:gd name="T80" fmla="*/ 417 w 3002"/>
                              <a:gd name="T81" fmla="*/ 868 h 1111"/>
                              <a:gd name="T82" fmla="*/ 243 w 3002"/>
                              <a:gd name="T83" fmla="*/ 1002 h 1111"/>
                              <a:gd name="T84" fmla="*/ 137 w 3002"/>
                              <a:gd name="T85" fmla="*/ 1088 h 1111"/>
                              <a:gd name="T86" fmla="*/ 77 w 3002"/>
                              <a:gd name="T87" fmla="*/ 1111 h 1111"/>
                              <a:gd name="T88" fmla="*/ 37 w 3002"/>
                              <a:gd name="T89" fmla="*/ 1107 h 1111"/>
                              <a:gd name="T90" fmla="*/ 13 w 3002"/>
                              <a:gd name="T91" fmla="*/ 1090 h 1111"/>
                              <a:gd name="T92" fmla="*/ 0 w 3002"/>
                              <a:gd name="T93" fmla="*/ 1067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02" h="1111">
                                <a:moveTo>
                                  <a:pt x="0" y="1067"/>
                                </a:moveTo>
                                <a:lnTo>
                                  <a:pt x="10" y="1058"/>
                                </a:lnTo>
                                <a:lnTo>
                                  <a:pt x="39" y="1028"/>
                                </a:lnTo>
                                <a:lnTo>
                                  <a:pt x="84" y="984"/>
                                </a:lnTo>
                                <a:lnTo>
                                  <a:pt x="145" y="923"/>
                                </a:lnTo>
                                <a:lnTo>
                                  <a:pt x="221" y="853"/>
                                </a:lnTo>
                                <a:lnTo>
                                  <a:pt x="310" y="773"/>
                                </a:lnTo>
                                <a:lnTo>
                                  <a:pt x="360" y="731"/>
                                </a:lnTo>
                                <a:lnTo>
                                  <a:pt x="412" y="688"/>
                                </a:lnTo>
                                <a:lnTo>
                                  <a:pt x="466" y="642"/>
                                </a:lnTo>
                                <a:lnTo>
                                  <a:pt x="524" y="597"/>
                                </a:lnTo>
                                <a:lnTo>
                                  <a:pt x="582" y="551"/>
                                </a:lnTo>
                                <a:lnTo>
                                  <a:pt x="644" y="506"/>
                                </a:lnTo>
                                <a:lnTo>
                                  <a:pt x="707" y="460"/>
                                </a:lnTo>
                                <a:lnTo>
                                  <a:pt x="772" y="414"/>
                                </a:lnTo>
                                <a:lnTo>
                                  <a:pt x="839" y="369"/>
                                </a:lnTo>
                                <a:lnTo>
                                  <a:pt x="907" y="326"/>
                                </a:lnTo>
                                <a:lnTo>
                                  <a:pt x="976" y="284"/>
                                </a:lnTo>
                                <a:lnTo>
                                  <a:pt x="1046" y="245"/>
                                </a:lnTo>
                                <a:lnTo>
                                  <a:pt x="1118" y="207"/>
                                </a:lnTo>
                                <a:lnTo>
                                  <a:pt x="1190" y="172"/>
                                </a:lnTo>
                                <a:lnTo>
                                  <a:pt x="1262" y="139"/>
                                </a:lnTo>
                                <a:lnTo>
                                  <a:pt x="1335" y="109"/>
                                </a:lnTo>
                                <a:lnTo>
                                  <a:pt x="1408" y="83"/>
                                </a:lnTo>
                                <a:lnTo>
                                  <a:pt x="1482" y="60"/>
                                </a:lnTo>
                                <a:lnTo>
                                  <a:pt x="1555" y="41"/>
                                </a:lnTo>
                                <a:lnTo>
                                  <a:pt x="1628" y="26"/>
                                </a:lnTo>
                                <a:lnTo>
                                  <a:pt x="1700" y="16"/>
                                </a:lnTo>
                                <a:lnTo>
                                  <a:pt x="1772" y="8"/>
                                </a:lnTo>
                                <a:lnTo>
                                  <a:pt x="1843" y="3"/>
                                </a:lnTo>
                                <a:lnTo>
                                  <a:pt x="1912" y="0"/>
                                </a:lnTo>
                                <a:lnTo>
                                  <a:pt x="1980" y="0"/>
                                </a:lnTo>
                                <a:lnTo>
                                  <a:pt x="2049" y="1"/>
                                </a:lnTo>
                                <a:lnTo>
                                  <a:pt x="2114" y="7"/>
                                </a:lnTo>
                                <a:lnTo>
                                  <a:pt x="2178" y="12"/>
                                </a:lnTo>
                                <a:lnTo>
                                  <a:pt x="2241" y="21"/>
                                </a:lnTo>
                                <a:lnTo>
                                  <a:pt x="2301" y="30"/>
                                </a:lnTo>
                                <a:lnTo>
                                  <a:pt x="2361" y="41"/>
                                </a:lnTo>
                                <a:lnTo>
                                  <a:pt x="2418" y="54"/>
                                </a:lnTo>
                                <a:lnTo>
                                  <a:pt x="2473" y="67"/>
                                </a:lnTo>
                                <a:lnTo>
                                  <a:pt x="2526" y="81"/>
                                </a:lnTo>
                                <a:lnTo>
                                  <a:pt x="2577" y="97"/>
                                </a:lnTo>
                                <a:lnTo>
                                  <a:pt x="2625" y="113"/>
                                </a:lnTo>
                                <a:lnTo>
                                  <a:pt x="2670" y="130"/>
                                </a:lnTo>
                                <a:lnTo>
                                  <a:pt x="2714" y="147"/>
                                </a:lnTo>
                                <a:lnTo>
                                  <a:pt x="2754" y="164"/>
                                </a:lnTo>
                                <a:lnTo>
                                  <a:pt x="2792" y="181"/>
                                </a:lnTo>
                                <a:lnTo>
                                  <a:pt x="2827" y="198"/>
                                </a:lnTo>
                                <a:lnTo>
                                  <a:pt x="2859" y="213"/>
                                </a:lnTo>
                                <a:lnTo>
                                  <a:pt x="2888" y="229"/>
                                </a:lnTo>
                                <a:lnTo>
                                  <a:pt x="2913" y="245"/>
                                </a:lnTo>
                                <a:lnTo>
                                  <a:pt x="2935" y="259"/>
                                </a:lnTo>
                                <a:lnTo>
                                  <a:pt x="2953" y="272"/>
                                </a:lnTo>
                                <a:lnTo>
                                  <a:pt x="2967" y="286"/>
                                </a:lnTo>
                                <a:lnTo>
                                  <a:pt x="2978" y="296"/>
                                </a:lnTo>
                                <a:lnTo>
                                  <a:pt x="2986" y="305"/>
                                </a:lnTo>
                                <a:lnTo>
                                  <a:pt x="2988" y="314"/>
                                </a:lnTo>
                                <a:lnTo>
                                  <a:pt x="2988" y="320"/>
                                </a:lnTo>
                                <a:lnTo>
                                  <a:pt x="2983" y="324"/>
                                </a:lnTo>
                                <a:lnTo>
                                  <a:pt x="2990" y="361"/>
                                </a:lnTo>
                                <a:lnTo>
                                  <a:pt x="2995" y="399"/>
                                </a:lnTo>
                                <a:lnTo>
                                  <a:pt x="2999" y="437"/>
                                </a:lnTo>
                                <a:lnTo>
                                  <a:pt x="3002" y="475"/>
                                </a:lnTo>
                                <a:lnTo>
                                  <a:pt x="3002" y="494"/>
                                </a:lnTo>
                                <a:lnTo>
                                  <a:pt x="3000" y="512"/>
                                </a:lnTo>
                                <a:lnTo>
                                  <a:pt x="2999" y="529"/>
                                </a:lnTo>
                                <a:lnTo>
                                  <a:pt x="2996" y="547"/>
                                </a:lnTo>
                                <a:lnTo>
                                  <a:pt x="2992" y="564"/>
                                </a:lnTo>
                                <a:lnTo>
                                  <a:pt x="2988" y="582"/>
                                </a:lnTo>
                                <a:lnTo>
                                  <a:pt x="2982" y="597"/>
                                </a:lnTo>
                                <a:lnTo>
                                  <a:pt x="2975" y="613"/>
                                </a:lnTo>
                                <a:lnTo>
                                  <a:pt x="2947" y="617"/>
                                </a:lnTo>
                                <a:lnTo>
                                  <a:pt x="2915" y="618"/>
                                </a:lnTo>
                                <a:lnTo>
                                  <a:pt x="2882" y="618"/>
                                </a:lnTo>
                                <a:lnTo>
                                  <a:pt x="2846" y="616"/>
                                </a:lnTo>
                                <a:lnTo>
                                  <a:pt x="2808" y="613"/>
                                </a:lnTo>
                                <a:lnTo>
                                  <a:pt x="2769" y="609"/>
                                </a:lnTo>
                                <a:lnTo>
                                  <a:pt x="2727" y="604"/>
                                </a:lnTo>
                                <a:lnTo>
                                  <a:pt x="2685" y="597"/>
                                </a:lnTo>
                                <a:lnTo>
                                  <a:pt x="2596" y="583"/>
                                </a:lnTo>
                                <a:lnTo>
                                  <a:pt x="2504" y="566"/>
                                </a:lnTo>
                                <a:lnTo>
                                  <a:pt x="2410" y="546"/>
                                </a:lnTo>
                                <a:lnTo>
                                  <a:pt x="2317" y="527"/>
                                </a:lnTo>
                                <a:lnTo>
                                  <a:pt x="2224" y="507"/>
                                </a:lnTo>
                                <a:lnTo>
                                  <a:pt x="2136" y="487"/>
                                </a:lnTo>
                                <a:lnTo>
                                  <a:pt x="2052" y="470"/>
                                </a:lnTo>
                                <a:lnTo>
                                  <a:pt x="1977" y="456"/>
                                </a:lnTo>
                                <a:lnTo>
                                  <a:pt x="1941" y="449"/>
                                </a:lnTo>
                                <a:lnTo>
                                  <a:pt x="1907" y="444"/>
                                </a:lnTo>
                                <a:lnTo>
                                  <a:pt x="1877" y="440"/>
                                </a:lnTo>
                                <a:lnTo>
                                  <a:pt x="1850" y="437"/>
                                </a:lnTo>
                                <a:lnTo>
                                  <a:pt x="1825" y="435"/>
                                </a:lnTo>
                                <a:lnTo>
                                  <a:pt x="1802" y="435"/>
                                </a:lnTo>
                                <a:lnTo>
                                  <a:pt x="1784" y="436"/>
                                </a:lnTo>
                                <a:lnTo>
                                  <a:pt x="1768" y="440"/>
                                </a:lnTo>
                                <a:lnTo>
                                  <a:pt x="1764" y="435"/>
                                </a:lnTo>
                                <a:lnTo>
                                  <a:pt x="1755" y="431"/>
                                </a:lnTo>
                                <a:lnTo>
                                  <a:pt x="1741" y="428"/>
                                </a:lnTo>
                                <a:lnTo>
                                  <a:pt x="1721" y="427"/>
                                </a:lnTo>
                                <a:lnTo>
                                  <a:pt x="1696" y="427"/>
                                </a:lnTo>
                                <a:lnTo>
                                  <a:pt x="1668" y="428"/>
                                </a:lnTo>
                                <a:lnTo>
                                  <a:pt x="1634" y="431"/>
                                </a:lnTo>
                                <a:lnTo>
                                  <a:pt x="1597" y="435"/>
                                </a:lnTo>
                                <a:lnTo>
                                  <a:pt x="1555" y="441"/>
                                </a:lnTo>
                                <a:lnTo>
                                  <a:pt x="1511" y="448"/>
                                </a:lnTo>
                                <a:lnTo>
                                  <a:pt x="1462" y="456"/>
                                </a:lnTo>
                                <a:lnTo>
                                  <a:pt x="1412" y="466"/>
                                </a:lnTo>
                                <a:lnTo>
                                  <a:pt x="1359" y="478"/>
                                </a:lnTo>
                                <a:lnTo>
                                  <a:pt x="1302" y="491"/>
                                </a:lnTo>
                                <a:lnTo>
                                  <a:pt x="1245" y="506"/>
                                </a:lnTo>
                                <a:lnTo>
                                  <a:pt x="1185" y="523"/>
                                </a:lnTo>
                                <a:lnTo>
                                  <a:pt x="1123" y="541"/>
                                </a:lnTo>
                                <a:lnTo>
                                  <a:pt x="1060" y="561"/>
                                </a:lnTo>
                                <a:lnTo>
                                  <a:pt x="996" y="583"/>
                                </a:lnTo>
                                <a:lnTo>
                                  <a:pt x="931" y="606"/>
                                </a:lnTo>
                                <a:lnTo>
                                  <a:pt x="865" y="633"/>
                                </a:lnTo>
                                <a:lnTo>
                                  <a:pt x="800" y="660"/>
                                </a:lnTo>
                                <a:lnTo>
                                  <a:pt x="734" y="689"/>
                                </a:lnTo>
                                <a:lnTo>
                                  <a:pt x="670" y="722"/>
                                </a:lnTo>
                                <a:lnTo>
                                  <a:pt x="605" y="754"/>
                                </a:lnTo>
                                <a:lnTo>
                                  <a:pt x="541" y="791"/>
                                </a:lnTo>
                                <a:lnTo>
                                  <a:pt x="478" y="829"/>
                                </a:lnTo>
                                <a:lnTo>
                                  <a:pt x="417" y="868"/>
                                </a:lnTo>
                                <a:lnTo>
                                  <a:pt x="357" y="910"/>
                                </a:lnTo>
                                <a:lnTo>
                                  <a:pt x="300" y="955"/>
                                </a:lnTo>
                                <a:lnTo>
                                  <a:pt x="243" y="1002"/>
                                </a:lnTo>
                                <a:lnTo>
                                  <a:pt x="191" y="1052"/>
                                </a:lnTo>
                                <a:lnTo>
                                  <a:pt x="162" y="1073"/>
                                </a:lnTo>
                                <a:lnTo>
                                  <a:pt x="137" y="1088"/>
                                </a:lnTo>
                                <a:lnTo>
                                  <a:pt x="115" y="1099"/>
                                </a:lnTo>
                                <a:lnTo>
                                  <a:pt x="94" y="1107"/>
                                </a:lnTo>
                                <a:lnTo>
                                  <a:pt x="77" y="1111"/>
                                </a:lnTo>
                                <a:lnTo>
                                  <a:pt x="61" y="1111"/>
                                </a:lnTo>
                                <a:lnTo>
                                  <a:pt x="48" y="1109"/>
                                </a:lnTo>
                                <a:lnTo>
                                  <a:pt x="37" y="1107"/>
                                </a:lnTo>
                                <a:lnTo>
                                  <a:pt x="27" y="1101"/>
                                </a:lnTo>
                                <a:lnTo>
                                  <a:pt x="20" y="1095"/>
                                </a:lnTo>
                                <a:lnTo>
                                  <a:pt x="13" y="1090"/>
                                </a:lnTo>
                                <a:lnTo>
                                  <a:pt x="8" y="1083"/>
                                </a:lnTo>
                                <a:lnTo>
                                  <a:pt x="3" y="1073"/>
                                </a:lnTo>
                                <a:lnTo>
                                  <a:pt x="0" y="1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100000"/>
                              <a:lumOff val="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9BEB2" id="Group 1613" o:spid="_x0000_s1026" style="position:absolute;margin-left:61pt;margin-top:301.2pt;width:107.45pt;height:133.1pt;z-index:251898880" coordorigin="2945,-189" coordsize="4682,5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">
                <v:group id="Group 1614" o:spid="_x0000_s1027" style="position:absolute;left:2945;top:-189;width:4682;height:5556" coordorigin="6396,700" coordsize="4682,5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615" o:spid="_x0000_s1028" style="position:absolute;left:6396;top:1316;width:3660;height:4940;visibility:visible;mso-wrap-style:square;v-text-anchor:top" coordsize="14639,19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so8EA&#10;AADcAAAADwAAAGRycy9kb3ducmV2LnhtbERPTWvCQBC9F/wPywi91U1KlRJdgwiC0PagFsHbkB2z&#10;wexsyE41/vtuoeBtHu9zFuXgW3WlPjaBDeSTDBRxFWzDtYHvw+blHVQUZIttYDJwpwjlcvS0wMKG&#10;G+/oupdapRCOBRpwIl2hdawceYyT0BEn7hx6j5JgX2vb4y2F+1a/ZtlMe2w4NTjsaO2ouux/vAHL&#10;p6+6pU/ZBsqO91x20+7DGfM8HlZzUEKDPMT/7q1N86dv8PdMuk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ebKPBAAAA3AAAAA8AAAAAAAAAAAAAAAAAmAIAAGRycy9kb3du&#10;cmV2LnhtbFBLBQYAAAAABAAEAPUAAACGAwAAAAA=&#10;" path="m6865,8645l4087,7819r-353,-1l1838,9747,638,11210r-169,337l227,14397r-47,2342l271,16984r-31,65l211,17119r-29,70l156,17263r-24,76l109,17416r-21,79l70,17574r-17,83l38,17739r-12,84l16,17908r-8,86l3,18080r-3,86l,18253r3,86l8,18424r9,87l28,18596r14,85l59,18765r21,82l104,18929r27,81l163,19088r34,76l235,19240r41,74l321,19384r50,69l423,19519r17,16l466,19551r33,13l540,19577r47,12l640,19599r61,9l765,19615r69,7l907,19628r78,4l1064,19635r83,1l1232,19636r86,l1405,19633r88,-4l1580,19625r87,-6l1752,19612r84,-9l1917,19594r78,-10l2070,19570r72,-13l2209,19543r61,-16l2326,19509r51,-18l2421,19471r36,-21l2486,19428r20,40l2540,19506r50,36l2652,19574r75,32l2815,19633r98,25l3020,19680r117,20l3261,19717r131,13l3528,19742r141,8l3815,19755r146,3l4111,19758r149,-4l4409,19747r148,-9l4702,19725r143,-16l4982,19691r133,-22l5240,19644r118,-29l5468,19584r100,-36l5658,19510r78,-42l5802,19424r51,-49l5891,19323r60,-8l6009,19307r56,-5l6119,19298r53,-3l6225,19294r49,l6324,19295r49,3l6420,19302r46,5l6511,19314r45,6l6599,19329r43,10l6684,19350r42,12l6768,19375r41,13l6849,19404r41,16l6930,19437r41,18l7011,19475r41,20l7093,19515r40,23l7174,19560r84,48l7343,19660r6024,41l13377,19703r9,-2l13396,19698r8,-7l13411,19683r8,-10l13426,19661r5,-13l13438,19632r5,-16l13447,19599r5,-19l13460,19539r6,-43l13479,19403r11,-93l13496,19265r7,-42l13511,19185r9,-32l13568,19083r48,-74l13661,18929r46,-85l13752,18752r42,-96l13834,18557r38,-105l13906,18345r33,-112l13966,18118r25,-118l14012,17881r17,-122l14041,17635r7,-125l14050,17383r-4,-127l14036,17128r-16,-129l13998,16872r-30,-128l13931,16618r-44,-125l13835,16368r-60,-122l13706,16126r-77,-118l13542,15893r-95,-112l13341,15673r-116,-105l13252,15534r32,-43l13321,15440r41,-58l13453,15250r105,-155l13671,14926r119,-181l13911,14558r122,-187l14152,14186r113,-177l14368,13846r91,-147l14535,13576r57,-97l14613,13443r14,-28l14637,13396r2,-9l13686,13147r-1385,1666l9966,1780,9192,1167r191,2267l8234,3095,8036,582,6989,,6865,8645xe" fillcolor="black [3213]" stroked="f">
                    <v:path arrowok="t" o:connecttype="custom" o:connectlocs="460,2437;45,4185;46,4298;22,4374;7,4456;0,4542;4,4628;20,4712;49,4791;93,4864;125,4891;175,4902;246,4908;330,4909;417,4905;499,4896;568,4882;614,4863;648,4886;728,4915;848,4933;990,4940;1139,4935;1279,4918;1392,4887;1463,4844;1516,4826;1569,4824;1617,4827;1661,4835;1702,4847;1743,4864;1783,4885;3342,4926;3351,4923;3358,4912;3363,4895;3373,4828;3380,4789;3427,4711;3468,4613;3498,4500;3512,4378;3505,4250;3472,4124;3407,4002;3306,3892;3341,3846;3448,3687;3566,3503;3648,3370;3660,3347;2298,292;1747,0" o:connectangles="0,0,0,0,0,0,0,0,0,0,0,0,0,0,0,0,0,0,0,0,0,0,0,0,0,0,0,0,0,0,0,0,0,0,0,0,0,0,0,0,0,0,0,0,0,0,0,0,0,0,0,0,0,0"/>
                  </v:shape>
                  <v:group id="Group 1616" o:spid="_x0000_s1029" style="position:absolute;left:6477;top:700;width:4601;height:5454" coordorigin="6477,700" coordsize="4601,5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<v:shape id="Freeform 1617" o:spid="_x0000_s1030" style="position:absolute;left:8465;top:2225;width:583;height:2460;visibility:visible;mso-wrap-style:square;v-text-anchor:top" coordsize="2333,9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2hMAA&#10;AADcAAAADwAAAGRycy9kb3ducmV2LnhtbERPTWvDMAy9F/ofjAq7NU4LKyOrG9JBoL0tXWFXYWtx&#10;WCyH2Euyfz8PBrvp8T51LBfXi4nG0HlWsMtyEMTam45bBfe3evsEIkRkg71nUvBNAcrTenXEwviZ&#10;G5pusRUphEOBCmyMQyFl0JYchswPxIn78KPDmODYSjPinMJdL/d5fpAOO04NFgd6saQ/b19OQe27&#10;oTHNUtXXV4NX24TzO2qlHjZL9Qwi0hL/xX/ui0nzHw/w+0y6QJ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G2hMAAAADcAAAADwAAAAAAAAAAAAAAAACYAgAAZHJzL2Rvd25y&#10;ZXYueG1sUEsFBgAAAAAEAAQA9QAAAIUDAAAAAA==&#10;" path="m,l1181,354,2333,8720,1512,8511,478,9840,,xe" fillcolor="#616f85" stroked="f">
                      <v:path arrowok="t" o:connecttype="custom" o:connectlocs="0,0;295,89;583,2180;378,2128;119,2460;0,0" o:connectangles="0,0,0,0,0,0"/>
                    </v:shape>
                    <v:shape id="Freeform 1618" o:spid="_x0000_s1031" style="position:absolute;left:8203;top:1434;width:332;height:3615;visibility:visible;mso-wrap-style:square;v-text-anchor:top" coordsize="1327,14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F9sMA&#10;AADcAAAADwAAAGRycy9kb3ducmV2LnhtbERPTWvCQBC9F/oflil4azZVY0vqKqkieOnBtIceh+w0&#10;Cc3Oht01Rn+9Kwi9zeN9znI9mk4M5HxrWcFLkoIgrqxuuVbw/bV7fgPhA7LGzjIpOJOH9erxYYm5&#10;tic+0FCGWsQQ9jkqaELocyl91ZBBn9ieOHK/1hkMEbpaaoenGG46OU3ThTTYcmxosKdNQ9VfeTQK&#10;tpdZVhczy4Obzsu0sNnnz0em1ORpLN5BBBrDv/ju3us4P3uF2zPx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LF9sMAAADcAAAADwAAAAAAAAAAAAAAAACYAgAAZHJzL2Rv&#10;d25yZXYueG1sUEsFBgAAAAAEAAQA9QAAAIgDAAAAAA==&#10;" path="m1327,13253l449,14461,,,605,373r722,12880xe" fillcolor="#798992" stroked="f">
                      <v:path arrowok="t" o:connecttype="custom" o:connectlocs="332,3313;112,3615;0,0;151,93;332,3313" o:connectangles="0,0,0,0,0"/>
                    </v:shape>
                    <v:shape id="Freeform 1619" o:spid="_x0000_s1032" style="position:absolute;left:8761;top:1728;width:672;height:3568;visibility:visible;mso-wrap-style:square;v-text-anchor:top" coordsize="2685,1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JE8UA&#10;AADcAAAADwAAAGRycy9kb3ducmV2LnhtbESPzWrDQAyE74W8w6JAbs06gZjiZhNK89ceiombBxBe&#10;1Tb1ao13EztvHx0KvUnMaObTeju6Vt2oD41nA4t5Aoq49LbhysDl+/D8AipEZIutZzJwpwDbzeRp&#10;jZn1A5/pVsRKSQiHDA3UMXaZ1qGsyWGY+45YtB/fO4yy9pW2PQ4S7lq9TJJUO2xYGmrs6L2m8re4&#10;OgPppTpdv/JdO+THff559HguXGrMbDq+vYKKNMZ/89/1hxX8ldDKMzKB3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ckTxQAAANwAAAAPAAAAAAAAAAAAAAAAAJgCAABkcnMv&#10;ZG93bnJldi54bWxQSwUGAAAAAAQABAD1AAAAigMAAAAA&#10;" path="m2685,13395r-807,879l,,362,370,2685,13395xe" fillcolor="#616f85" stroked="f">
                      <v:path arrowok="t" o:connecttype="custom" o:connectlocs="672,3348;470,3568;0,0;91,92;672,3348" o:connectangles="0,0,0,0,0"/>
                    </v:shape>
                    <v:shape id="Freeform 1620" o:spid="_x0000_s1033" style="position:absolute;left:9258;top:1728;width:1820;height:822;visibility:visible;mso-wrap-style:square;v-text-anchor:top" coordsize="7278,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z0MEA&#10;AADcAAAADwAAAGRycy9kb3ducmV2LnhtbERPTWvCQBC9F/oflil4azYVtJpmIyIUBE+meh+z4yYk&#10;Oxuz2xj/fbdQ6G0e73PyzWQ7MdLgG8cK3pIUBHHldMNGwenr83UFwgdkjZ1jUvAgD5vi+SnHTLs7&#10;H2ksgxExhH2GCuoQ+kxKX9Vk0SeuJ47c1Q0WQ4SDkXrAewy3nZyn6VJabDg21NjTrqaqLb+tgmW5&#10;up1u5/fzhU17HMPBHGjaKjV7mbYfIAJN4V/8597rOH+xht9n4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ys9DBAAAA3AAAAA8AAAAAAAAAAAAAAAAAmAIAAGRycy9kb3du&#10;cmV2LnhtbFBLBQYAAAAABAAEAPUAAACGAwAAAAA=&#10;" path="m,2300l46,1814r66,-419l199,1040,303,744,425,504,564,317,717,176,883,79,1064,22,1255,r203,11l1669,49r220,60l2116,190r233,97l2586,394r243,116l3073,629r245,119l3566,862r244,106l4054,1061r241,77l4532,1195r231,31l4988,1229r218,-29l5414,1134r200,-107l5801,876,5978,677,6142,424r-16,82l6112,584r-16,78l6080,737r-14,76l6050,888r-16,75l6020,1037r-16,74l5990,1185r-16,75l5958,1336r-14,76l5928,1489r-15,80l5898,1649r87,12l6071,1675r85,16l6243,1707r86,17l6415,1742r87,18l6588,1780r87,18l6761,1817r86,18l6932,1852r87,16l7105,1884r87,14l7278,1910r-475,205l6354,2261r-423,89l5533,2389r-373,-6l4810,2334r-328,-82l4176,2139,3889,2000,3622,1840,3374,1665,3144,1480,2929,1289,2732,1098,2547,910,2378,734,2221,571,2077,427,1942,309,1819,220,1704,166,1598,152r-98,30l1407,262r-86,134l1238,591r-80,258l1082,1178r-74,403l933,2064r-73,569l784,3290r-49,-61l686,3167r-49,-61l587,3043r-48,-62l489,2920r-48,-62l392,2795r-49,-61l294,2672r-49,-62l196,2548r-50,-62l98,2424,48,2363,,2300xe" fillcolor="#8fb08c [3208]" stroked="f">
                      <v:path arrowok="t" o:connecttype="custom" o:connectlocs="12,453;50,260;106,126;179,44;266,5;365,3;472,27;587,72;707,127;830,187;953,242;1074,284;1191,306;1302,300;1404,257;1495,169;1532,126;1524,165;1517,203;1509,241;1501,278;1494,315;1486,353;1479,392;1497,415;1539,422;1583,431;1626,440;1669,449;1712,458;1755,467;1798,474;1701,528;1483,587;1290,595;1121,563;973,500;844,416;732,322;637,227;555,143;486,77;426,41;375,45;330,99;290,212;252,395;215,658;184,807;159,776;135,745;110,714;86,683;61,652;37,621;12,590" o:connectangles="0,0,0,0,0,0,0,0,0,0,0,0,0,0,0,0,0,0,0,0,0,0,0,0,0,0,0,0,0,0,0,0,0,0,0,0,0,0,0,0,0,0,0,0,0,0,0,0,0,0,0,0,0,0,0,0"/>
                    </v:shape>
                    <v:shape id="Freeform 1621" o:spid="_x0000_s1034" style="position:absolute;left:7047;top:2477;width:2001;height:672;rotation:1286436fd;visibility:visible;mso-wrap-style:square;v-text-anchor:top" coordsize="8004,2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Kx8MA&#10;AADcAAAADwAAAGRycy9kb3ducmV2LnhtbESPQW/CMAyF75P4D5GRdhspHNBUCKiahMQV1kk7msRr&#10;KhqnNAEKv34+TNrN1nt+7/N6O4ZO3WhIbWQD81kBithG13JjoP7cvb2DShnZYReZDDwowXYzeVlj&#10;6eKdD3Q75kZJCKcSDfic+1LrZD0FTLPYE4v2E4eAWdah0W7Au4SHTi+KYqkDtiwNHnv68GTPx2sw&#10;0Nnvh63D83Q5V22N1+irr4M35nU6VitQmcb8b/673jvBXwq+PCMT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sKx8MAAADcAAAADwAAAAAAAAAAAAAAAACYAgAAZHJzL2Rv&#10;d25yZXYueG1sUEsFBgAAAAAEAAQA9QAAAIgDAAAAAA==&#10;" path="m8004,236r-52,-8l7808,203,7704,188,7582,169,7445,150,7292,130,7126,109,6947,88,6760,68,6565,50,6364,34,6157,21,5949,11,5738,3,5527,,5319,3r-203,8l4917,24,4726,45,4544,72r-171,36l4213,151r-145,51l3939,264r-112,72l3734,418r-71,93l3613,616r-25,116l3590,863r-59,76l3461,1010r-78,64l3295,1132r-94,52l3099,1231r-110,42l2875,1309r-120,31l2630,1366r-128,21l2370,1404r-135,13l2099,1425r-138,4l1823,1430r-139,-3l1545,1420r-136,-10l1274,1396r-132,-17l1012,1360,888,1339,767,1314,652,1286,542,1258,439,1227r-96,-32l256,1161r-80,-37l105,1087,45,1049r9,50l67,1146r17,47l102,1239r23,45l148,1326r26,42l203,1408r30,40l265,1486r33,36l330,1556r34,34l400,1622r34,31l469,1682r35,27l538,1734r33,25l604,1782r61,40l719,1855r81,46l830,1915r-22,35l786,1983r-21,32l743,2045r-23,29l697,2101r-22,28l652,2153r-23,25l605,2202r-23,24l558,2248r-48,43l460,2332r-51,40l356,2411r-53,41l246,2494r-58,45l127,2584r-62,49l,2687r40,l152,2684r177,-4l558,2672r131,-5l829,2659r149,-8l1134,2641r161,-13l1461,2615r169,-18l1802,2579r171,-21l2145,2535r168,-27l2480,2480r162,-32l2798,2413r149,-39l3088,2332r133,-46l3342,2237r109,-53l3548,2127r81,-61l3696,1999r50,-69l3776,1855r-7,-119l3772,1624r13,-106l3807,1419r34,-93l3883,1238r52,-81l3997,1079r71,-72l4147,941r89,-62l4336,821r106,-53l4558,718r125,-47l4816,629r142,-39l5107,553r158,-33l5430,489r174,-29l5786,434r189,-25l6173,387r204,-21l6587,345r219,-19l7033,307r471,-36l8004,236xe" fillcolor="#8fb08c [3208]" stroked="f">
                      <v:path arrowok="t" o:connecttype="custom" o:connectlocs="1952,51;1861,38;1737,22;1591,9;1435,1;1279,3;1136,18;1017,51;934,105;897,183;865,253;800,296;719,327;626,347;525,356;421,357;319,349;222,335;136,315;64,290;11,262;21,298;37,332;58,362;83,389;109,413;135,434;166,456;208,479;191,504;174,525;157,545;140,562;102,593;62,624;16,658;38,671;172,667;284,660;408,649;536,634;661,612;772,583;863,546;924,500;942,434;952,355;984,289;1037,235;1111,192;1204,157;1316,130;1447,109;1594,92;1758,77" o:connectangles="0,0,0,0,0,0,0,0,0,0,0,0,0,0,0,0,0,0,0,0,0,0,0,0,0,0,0,0,0,0,0,0,0,0,0,0,0,0,0,0,0,0,0,0,0,0,0,0,0,0,0,0,0,0,0"/>
                    </v:shape>
                    <v:shape id="Freeform 1622" o:spid="_x0000_s1035" style="position:absolute;left:8074;top:1377;width:1443;height:1772;rotation:-1945123fd;visibility:visible;mso-wrap-style:square;v-text-anchor:top" coordsize="7053,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jCsEA&#10;AADcAAAADwAAAGRycy9kb3ducmV2LnhtbERPTYvCMBC9L/gfwgje1rQKRapRxCKs7Gm7HjwOzdhW&#10;m0losrX+e7OwsLd5vM/Z7EbTiYF631pWkM4TEMSV1S3XCs7fx/cVCB+QNXaWScGTPOy2k7cN5to+&#10;+IuGMtQihrDPUUETgsul9FVDBv3cOuLIXW1vMETY11L3+IjhppOLJMmkwZZjQ4OODg1V9/LHKDi5&#10;9LRkWeLqdhuyMnwWF1cUSs2m434NItAY/sV/7g8d52cp/D4TL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w4wrBAAAA3AAAAA8AAAAAAAAAAAAAAAAAmAIAAGRycy9kb3du&#10;cmV2LnhtbFBLBQYAAAAABAAEAPUAAACGAwAAAAA=&#10;" path="m5435,6971r-138,34l5158,7032r-137,23l4883,7072r-137,10l4611,7089r-136,l4341,7085r-133,-10l4075,7061r-132,-18l3814,7019r-130,-29l3556,6958r-127,-37l3303,6880r-124,-46l3056,6785r-122,-53l2813,6675r-117,-61l2578,6550r-115,-68l2349,6411r-113,-74l2125,6260r-109,-80l1909,6096r-105,-85l1701,5922r-101,-92l1501,5736r-82,-80l1338,5575r-78,-83l1181,5408r-76,-85l1031,5237r-72,-88l888,5061r-69,-90l752,4880r-66,-93l625,4694r-60,-94l507,4504r-55,-96l400,4311,350,4211r-47,-99l258,4009,218,3907,180,3804,146,3699,114,3594,87,3487,63,3379,44,3269,27,3159,13,3048,6,2937,,2823,,2709,4,2592,36,2300,96,2024r86,-261l295,1521,431,1294,589,1086,769,895,965,722,1180,566,1409,429,1652,311,1906,210r265,-80l2443,67,2723,25,3007,3,3294,r288,17l3870,55r287,59l4438,194r278,101l4985,417r261,144l5496,726r237,187l5956,1124r207,233l6353,1613r172,277l6674,2193r127,325l6866,2660r55,146l6966,2954r35,149l7027,3255r17,153l7053,3563r,156l7046,3876r-16,157l7006,4190r-30,156l6941,4503r-43,155l6849,4812r-55,153l6734,5116r-64,149l6601,5413r-74,144l6450,5699r-81,137l6285,5971r-88,130l6108,6228r-93,122l5922,6468r-95,111l5730,6686r-98,101l5534,6882r-99,89xm4560,6122r209,-170l4962,5774r174,-186l5293,5398r141,-197l5560,5001r110,-204l5765,4588r83,-208l5917,4169r58,-211l6019,3747r34,-209l6077,3330r14,-206l6095,2922r-4,-197l6078,2532r-19,-187l6032,2164r-31,-173l5963,1826r-43,-157l5873,1522r-50,-136l5769,1262r-55,-114l5657,1048r-58,-86l5540,888r-59,-56l5425,790,5268,709,5104,643,4937,594,4763,558,4586,539r-181,-7l4222,540r-185,19l3852,592r-188,43l3478,692r-185,65l3109,833r-182,85l2749,1013r-174,102l2405,1225r-165,118l2082,1467r-152,130l1786,1733r-138,140l1521,2019r-117,148l1295,2318r-97,155l1113,2630r-73,159l981,2948r-47,160l902,3268r-15,159l847,3616r-26,188l804,3984r-5,177l804,4334r16,167l847,4662r37,155l931,4967r58,143l1057,5246r77,129l1220,5499r97,115l1423,5721r117,100l1664,5912r135,83l1942,6070r152,65l2255,6191r168,46l2601,6275r186,26l2981,6318r203,6l3395,6318r217,-15l3838,6275r233,-39l4312,6185r248,-63xe" fillcolor="#8fb08c [3208]" stroked="f">
                      <v:path arrowok="t" o:connecttype="custom" o:connectlocs="1027,1764;916,1772;807,1761;702,1730;600,1683;504,1620;412,1545;327,1457;258,1373;196,1287;140,1197;92,1102;53,1002;23,898;6,790;0,677;37,441;157,224;338,78;557,6;792,14;1020,104;1219,281;1365,548;1425,738;1443,891;1433,1047;1401,1203;1351,1353;1286,1493;1212,1617;1132,1720;1015,1443;1138,1250;1211,1042;1243,832;1244,633;1220,456;1180,315;1133,222;1044,161;901,133;750,159;599,229;458,336;337,468;245,618;191,777;168,951;168,1125;202,1277;269,1403;368,1499;496,1559;651,1581;833,1559" o:connectangles="0,0,0,0,0,0,0,0,0,0,0,0,0,0,0,0,0,0,0,0,0,0,0,0,0,0,0,0,0,0,0,0,0,0,0,0,0,0,0,0,0,0,0,0,0,0,0,0,0,0,0,0,0,0,0,0"/>
                      <o:lock v:ext="edit" verticies="t"/>
                    </v:shape>
                    <v:shape id="Freeform 1623" o:spid="_x0000_s1036" style="position:absolute;left:8858;top:700;width:1665;height:1777;visibility:visible;mso-wrap-style:square;v-text-anchor:top" coordsize="6662,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y5QMEA&#10;AADcAAAADwAAAGRycy9kb3ducmV2LnhtbERPTWsCMRC9F/wPYQRvmnVBkdUoRZD14KXbHjwOyXSz&#10;7WayJFHXf98UCr3N433O7jC6XtwpxM6zguWiAEGsvem4VfDxfppvQMSEbLD3TAqeFOGwn7zssDL+&#10;wW90b1IrcgjHChXYlIZKyqgtOYwLPxBn7tMHhynD0EoT8JHDXS/LolhLhx3nBosDHS3p7+bmFMRW&#10;d7U96zB8rU7l1dmmvtRPpWbT8XULItGY/sV/7rPJ89cl/D6TL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8uUDBAAAA3AAAAA8AAAAAAAAAAAAAAAAAmAIAAGRycy9kb3du&#10;cmV2LnhtbFBLBQYAAAAABAAEAPUAAACGAwAAAAA=&#10;" path="m1360,6453r141,20l1641,6489r139,10l1918,6507r134,2l2186,6508r132,-4l2448,6495r128,-12l2702,6466r125,-18l2949,6424r121,-26l3189,6369r116,-32l3420,6300r113,-38l3643,6220r109,-45l3858,6128r104,-51l4064,6025r100,-56l4261,5911r95,-60l4449,5788r91,-64l4629,5657r85,-70l4797,5517r82,-74l4957,5369r71,-72l5097,5225r66,-75l5227,5075r63,-77l5349,4919r57,-78l5461,4761r52,-81l5565,4597r47,-82l5657,4431r44,-85l5741,4261r38,-87l5816,4088r33,-87l5879,3914r27,-87l5932,3739r23,-89l5974,3563r9,-45l5991,3473r8,-43l6007,3386r5,-45l6019,3297r4,-44l6028,3209r3,-45l6034,3121r2,-44l6037,3032r1,-43l6038,2944r-1,-43l6036,2858r-2,-45l6032,2770r-4,-43l6024,2684r-8,-59l6008,2567r-10,-59l5987,2452r-13,-56l5960,2339r-17,-55l5926,2229r-20,-54l5887,2123r-23,-52l5841,2020r-26,-50l5788,1921r-28,-48l5729,1826r-32,-46l5664,1735r-35,-43l5592,1650r-38,-42l5513,1569r-41,-38l5428,1493r-44,-35l5337,1424r-49,-33l5239,1360r-53,-29l5133,1302r-57,-26l5020,1251r-73,-46l4917,1183r-34,-23l4846,1137r-39,-22l4765,1090r-45,-24l4673,1043r-50,-25l4571,994r-55,-25l4458,946r-59,-24l4339,898r-64,-23l4211,853r-67,-23l4076,808r-71,-21l3933,766r-72,-19l3787,728r-75,-17l3635,694r-77,-16l3479,664r-80,-13l3320,639r-82,-10l3157,620r-81,-8l2994,606r-83,-4l2821,600r-91,l2641,602r-90,4l2507,610r-44,4l2419,620r-45,5l2331,630r-44,8l2244,646r-44,8l2157,663r-42,9l2072,684r-42,10l1988,707r-42,13l1906,733r-41,16l1825,765r-41,16l1745,799r-40,18l1668,836r-40,21l1590,878r-36,22l1517,922r-37,24l1445,972r-35,25l1374,1024r-34,28l1306,1082r-32,30l1241,1142r-32,33l1178,1208r-30,35l1118,1278r-29,37l1061,1353r-27,39l1006,1432r-26,41l955,1515r-24,45l907,1604r-22,46l862,1699r-20,48l821,1797r-20,51l783,1900r-17,54l749,2009r-16,58l718,2124r-14,59l687,2268r-16,90l657,2448r-11,94l637,2638r-8,99l624,2841r-2,105l622,3054r2,112l628,3281r8,116l645,3518r12,124l671,3769r19,131l709,4034r23,136l758,4310r27,144l817,4601r34,151l887,4906r41,157l970,5225r46,163l1065,5557r53,172l1173,5904r59,180l1294,6267r66,186xm5575,5963r-86,83l5400,6126r-92,77l5214,6278r-98,72l5015,6420r-104,67l4805,6551r-108,62l4585,6671r-114,55l4355,6778r-119,48l4114,6871r-124,42l3863,6951r-128,34l3602,7015r-133,26l3333,7062r-139,19l3054,7094r-143,9l2767,7108r-148,l2471,7103r-152,-9l2166,7079r-154,-19l1855,7035r-159,-30l1535,6969r-425,-99l925,6385,845,6172,768,5962,696,5758,628,5559,563,5362,502,5171,446,4985,393,4802,343,4623,297,4449,254,4280,216,4114,179,3953,148,3794,119,3641,93,3490,70,3345,51,3202,35,3065,22,2930,12,2799,5,2672,1,2549,,2428,,2312,5,2199r7,-110l21,1983,33,1881,47,1781r16,-97l82,1591r13,-59l111,1475r16,-57l144,1362r17,-54l179,1256r20,-51l220,1154r21,-49l263,1058r22,-47l310,967r24,-45l360,880r26,-42l413,798r28,-40l470,720r29,-36l529,648r30,-35l590,580r32,-33l654,516r34,-30l721,457r35,-29l790,401r37,-26l862,350r37,-24l937,303r37,-23l1012,259r39,-21l1090,220r40,-18l1169,183r40,-17l1250,151r42,-15l1332,122r42,-13l1416,97r43,-12l1501,75r43,-11l1588,55r43,-9l1675,39r44,-8l1763,25r45,-5l1852,16r45,-6l1941,8r89,-5l2120,r91,l2301,3r81,4l2463,13r82,8l2626,30r81,11l2787,54r80,14l2946,83r79,17l3104,118r77,18l3257,157r76,21l3407,199r74,24l3551,246r71,24l3691,295r68,26l3825,347r64,26l3950,399r61,27l4070,453r56,28l4180,507r51,27l4280,562r46,26l4371,614r42,26l4451,665r129,55l4705,778r120,60l4941,900r113,64l5163,1031r104,68l5368,1168r97,72l5557,1314r89,76l5731,1467r81,79l5889,1625r73,83l6032,1790r65,86l6159,1961r59,87l6271,2136r51,91l6370,2317r44,92l6453,2502r37,93l6523,2689r29,96l6578,2880r22,97l6620,3074r15,97l6647,3269r4,43l6655,3357r3,43l6660,3443r2,45l6662,3531r,45l6660,3619r-1,44l6658,3708r-4,43l6651,3796r-5,44l6641,3885r-6,44l6629,3974r-7,44l6614,4063r-7,44l6597,4152r-21,88l6554,4329r-26,89l6501,4506r-32,87l6436,4681r-35,86l6363,4853r-42,86l6278,5023r-45,84l6185,5191r-51,82l6082,5354r-55,80l5969,5514r-60,77l5847,5669r-65,76l5715,5819r-68,74l5575,5963xe" fillcolor="#8fb08c [3208]" stroked="f">
                      <v:path arrowok="t" o:connecttype="custom" o:connectlocs="579,1626;826,1584;1041,1492;1219,1361;1351,1210;1444,1044;1495,880;1507,791;1508,703;1493,599;1453,493;1388,402;1296,333;1201,279;1099,231;965,187;809,157;638,152;550,164;466,187;388,225;318,278;258,348;210,437;176,546;155,737;172,975;232,1266;340,1613;1227,1622;997,1728;728,1776;424,1751;141,1341;45,988;3,700;8,470;40,327;83,231;140,153;207,94;282,51;365,21;452,5;595,2;756,25;905,68;1031,120;1145,180;1366,310;1524,469;1622,649;1662,828;1664,916;1655,1005;1617,1148;1533,1318;1411,1473" o:connectangles="0,0,0,0,0,0,0,0,0,0,0,0,0,0,0,0,0,0,0,0,0,0,0,0,0,0,0,0,0,0,0,0,0,0,0,0,0,0,0,0,0,0,0,0,0,0,0,0,0,0,0,0,0,0,0,0,0,0"/>
                      <o:lock v:ext="edit" verticies="t"/>
                    </v:shape>
                    <v:shape id="Freeform 1624" o:spid="_x0000_s1037" style="position:absolute;left:9274;top:1732;width:1215;height:2808;visibility:visible;mso-wrap-style:square;v-text-anchor:top" coordsize="4859,1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yGcMA&#10;AADcAAAADwAAAGRycy9kb3ducmV2LnhtbERPTWvCQBC9F/oflhF6qxsTaiW6ShEKofSQpoLXMTsm&#10;wexsurvV9N+7QsHbPN7nrDaj6cWZnO8sK5hNExDEtdUdNwp23+/PCxA+IGvsLZOCP/KwWT8+rDDX&#10;9sJfdK5CI2II+xwVtCEMuZS+bsmgn9qBOHJH6wyGCF0jtcNLDDe9TJNkLg12HBtaHGjbUn2qfo2C&#10;jMryNeWfoUz9y+6z+Kj26WGr1NNkfFuCCDSGu/jfXeg4f57B7Zl4gV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OyGcMAAADcAAAADwAAAAAAAAAAAAAAAACYAgAAZHJzL2Rv&#10;d25yZXYueG1sUEsFBgAAAAAEAAQA9QAAAIgDAAAAAA==&#10;" path="m4859,6418l,,95,10423r3455,808l4859,6418xe" fillcolor="#d2dfd0 [1304]" stroked="f">
                      <v:path arrowok="t" o:connecttype="custom" o:connectlocs="1215,1605;0,0;24,2606;888,2808;1215,1605" o:connectangles="0,0,0,0,0"/>
                    </v:shape>
                    <v:shape id="Freeform 1625" o:spid="_x0000_s1038" style="position:absolute;left:7854;top:1732;width:1445;height:3183;visibility:visible;mso-wrap-style:square;v-text-anchor:top" coordsize="5779,1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r9MIA&#10;AADcAAAADwAAAGRycy9kb3ducmV2LnhtbERPS2sCMRC+F/wPYQRvNbvFqqxGkaJQemhx9eBx2Mw+&#10;dDNZkuhu/31TKPQ2H99z1tvBtOJBzjeWFaTTBARxYXXDlYLz6fC8BOEDssbWMin4Jg/bzehpjZm2&#10;PR/pkYdKxBD2GSqoQ+gyKX1Rk0E/tR1x5ErrDIYIXSW1wz6Gm1a+JMlcGmw4NtTY0VtNxS2/GwVl&#10;mV72X2GR9y59za97vOiPT6vUZDzsViACDeFf/Od+13H+fAa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Wv0wgAAANwAAAAPAAAAAAAAAAAAAAAAAJgCAABkcnMvZG93&#10;bnJldi54bWxQSwUGAAAAAAQABAD1AAAAhwMAAAAA&#10;" path="m,5604l5681,r98,10396l2333,12732,,5604xe" fillcolor="#e8efe7 [664]" stroked="f">
                      <v:path arrowok="t" o:connecttype="custom" o:connectlocs="0,1401;1420,0;1445,2599;583,3183;0,1401" o:connectangles="0,0,0,0,0"/>
                    </v:shape>
                    <v:shape id="Freeform 1626" o:spid="_x0000_s1039" style="position:absolute;left:8435;top:4328;width:1731;height:836;visibility:visible;mso-wrap-style:square;v-text-anchor:top" coordsize="6925,3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txMIA&#10;AADcAAAADwAAAGRycy9kb3ducmV2LnhtbERPzWrCQBC+C77DMgVvZtOWBEldRZRCLenB6AMM2WkS&#10;zM6G7GqSt+8KQm/z8f3OejuaVtypd41lBa9RDIK4tLrhSsHl/LlcgXAeWWNrmRRM5GC7mc/WmGk7&#10;8Inuha9ECGGXoYLa+y6T0pU1GXSR7YgD92t7gz7AvpK6xyGEm1a+xXEqDTYcGmrsaF9TeS1uRkHx&#10;njfd9+2cXNpjXk3xPv85oFNq8TLuPkB4Gv2/+On+0mF+msDjmXCB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7i3EwgAAANwAAAAPAAAAAAAAAAAAAAAAAJgCAABkcnMvZG93&#10;bnJldi54bWxQSwUGAAAAAAQABAD1AAAAhwMAAAAA&#10;" path="m,2365r5016,981l6925,805,3453,,,2365xe" fillcolor="#bbcfb9 [1944]" stroked="f">
                      <v:path arrowok="t" o:connecttype="custom" o:connectlocs="0,591;1254,836;1731,201;863,0;0,591" o:connectangles="0,0,0,0,0"/>
                    </v:shape>
                    <v:shape id="Freeform 1627" o:spid="_x0000_s1040" style="position:absolute;left:9943;top:3162;width:326;height:410;visibility:visible;mso-wrap-style:square;v-text-anchor:top" coordsize="1301,1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clcAA&#10;AADcAAAADwAAAGRycy9kb3ducmV2LnhtbERPTYvCMBC9C/6HMMLeNFW0SDWKiIseBKl68TY0Y1ts&#10;JqXJatdfbwTB2zze58yXranEnRpXWlYwHEQgiDOrS84VnE+//SkI55E1VpZJwT85WC66nTkm2j44&#10;pfvR5yKEsEtQQeF9nUjpsoIMuoGtiQN3tY1BH2CTS93gI4SbSo6iKJYGSw4NBda0Lii7Hf+Mglhv&#10;8kl7uI6fbr+9SHdL/WmXKvXTa1czEJ5a/xV/3Dsd5scxvJ8JF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UclcAAAADcAAAADwAAAAAAAAAAAAAAAACYAgAAZHJzL2Rvd25y&#10;ZXYueG1sUEsFBgAAAAAEAAQA9QAAAIUDAAAAAA==&#10;" path="m,515r428,71l311,,690,628r427,68l923,1014r378,627l804,1209,613,1530,499,945,,515xe" fillcolor="#4a4f64 [2415]" stroked="f">
                      <v:path arrowok="t" o:connecttype="custom" o:connectlocs="0,129;107,146;78,0;173,157;280,174;231,253;326,410;201,302;154,382;125,236;0,129" o:connectangles="0,0,0,0,0,0,0,0,0,0,0"/>
                    </v:shape>
                    <v:shape id="Freeform 1628" o:spid="_x0000_s1041" style="position:absolute;left:8176;top:4041;width:359;height:522;visibility:visible;mso-wrap-style:square;v-text-anchor:top" coordsize="1435,2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s8MQA&#10;AADcAAAADwAAAGRycy9kb3ducmV2LnhtbERP22rCQBB9F/yHZQp9kWZjKbakriEogYoIJu0HDNkx&#10;Sc3Ohuw2pn/vFgq+zeFcZ51OphMjDa61rGAZxSCIK6tbrhV8feZPbyCcR9bYWSYFv+Qg3cxna0y0&#10;vXJBY+lrEULYJaig8b5PpHRVQwZdZHviwJ3tYNAHONRSD3gN4aaTz3G8kgZbDg0N9rRtqLqUP0ZB&#10;HmeHxSX7Nkdf9Pn+vD+53Uut1OPDlL2D8DT5u/jf/aHD/NUr/D0TL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I7PDEAAAA3AAAAA8AAAAAAAAAAAAAAAAAmAIAAGRycy9k&#10;b3ducmV2LnhtbFBLBQYAAAAABAAEAPUAAACJAwAAAAA=&#10;" path="m594,2091l,294,39,265,79,237r40,-26l160,186r42,-23l244,140r43,-21l329,100,386,76,443,55,498,38,553,25,605,13,657,7,710,2,759,r49,2l856,6r46,6l947,21r44,12l1032,47r40,17l1110,84r37,22l1182,130r33,26l1245,185r29,31l1301,249r24,34l1347,320r20,38l1385,398r14,42l1413,485r9,44l1428,577r6,48l1435,675r-1,50l1430,776r-6,49l1418,875r-11,51l1397,976r-13,50l1368,1076r-17,49l1333,1174r-20,48l1291,1271r-24,48l1242,1366r-26,48l1189,1459r-30,46l1129,1551r-32,43l1064,1639r-35,43l995,1724r-37,41l920,1805r-38,39l844,1882r-40,38l763,1957r-42,35l680,2026r-42,33l594,2091xe" fillcolor="#988600 [2405]" stroked="f">
                      <v:fill opacity="24158f"/>
                      <v:path arrowok="t" o:connecttype="custom" o:connectlocs="0,73;20,59;40,46;61,35;82,25;111,14;138,6;164,2;190,0;214,1;237,5;258,12;278,21;296,32;311,46;325,62;337,80;346,99;353,121;357,144;359,169;358,194;355,218;349,244;342,269;333,293;323,317;311,341;297,364;282,387;266,409;249,430;230,451;211,470;191,489;170,506;149,522" o:connectangles="0,0,0,0,0,0,0,0,0,0,0,0,0,0,0,0,0,0,0,0,0,0,0,0,0,0,0,0,0,0,0,0,0,0,0,0,0"/>
                    </v:shape>
                    <v:shape id="Freeform 1629" o:spid="_x0000_s1042" style="position:absolute;left:7914;top:2953;width:346;height:469;visibility:visible;mso-wrap-style:square;v-text-anchor:top" coordsize="1382,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j2sUA&#10;AADcAAAADwAAAGRycy9kb3ducmV2LnhtbESPQWvCQBCF74X+h2UK3urGCiKpq4i1IGoP2lI8Dtkx&#10;Cd2dDdnVxH/vHITeZnhv3vtmtui9U1dqYx3YwGiYgSIugq25NPDz/fk6BRUTskUXmAzcKMJi/vw0&#10;w9yGjg90PaZSSQjHHA1UKTW51rGoyGMchoZYtHNoPSZZ21LbFjsJ906/ZdlEe6xZGipsaFVR8Xe8&#10;eAO/29H5xvVletrtV2Pn7Prro1sbM3jpl++gEvXp3/y43ljBnwit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uPaxQAAANwAAAAPAAAAAAAAAAAAAAAAAJgCAABkcnMv&#10;ZG93bnJldi54bWxQSwUGAAAAAAQABAD1AAAAigMAAAAA&#10;" path="m312,174l488,1,506,r18,l574,1r49,4l671,10r47,10l764,30r45,12l852,58r42,15l934,93r39,21l1011,136r37,24l1082,186r33,29l1146,244r30,31l1204,308r26,34l1255,377r22,37l1298,452r18,39l1332,532r15,40l1358,616r10,43l1374,703r5,46l1382,795r,47l1379,889r-5,49l1366,986r-9,47l1344,1080r-14,48l1313,1172r-19,45l1273,1260r-23,43l1225,1345r-28,41l1170,1425r-32,38l1107,1500r-34,35l1038,1569r-36,33l964,1632r-39,30l884,1690r-41,26l799,1741r-43,22l712,1784r-46,18l619,1819r-47,15l524,1847r-48,10l426,1865r-49,7l327,1875r-50,l251,1875r-26,-1l199,1873r-27,-3l,1388r24,8l48,1403r26,6l99,1413r26,4l153,1420r26,2l206,1422r34,-1l273,1418r34,-4l339,1409r32,-6l404,1394r31,-10l466,1373r30,-12l526,1346r30,-14l583,1315r29,-17l638,1280r27,-20l689,1239r25,-22l738,1194r22,-23l781,1146r21,-25l820,1095r19,-28l856,1040r15,-28l884,982r14,-29l909,923r10,-31l926,860r7,-31l938,796r4,-31l943,733r,-31l942,671r-4,-31l934,610r-6,-29l920,554r-9,-29l899,499,887,473,874,448,858,423,843,399,826,376,807,355,786,334,765,314,743,296,721,279,696,262,671,247,645,233,617,221,590,209,561,199r-30,-8l501,185r-31,-7l438,174r-33,-1l371,172r-14,l341,173r-14,l312,174xe" fillcolor="white [1948]" stroked="f">
                      <v:path arrowok="t" o:connecttype="custom" o:connectlocs="127,0;156,1;191,8;224,18;253,34;279,54;301,77;320,104;333,133;342,165;346,199;344,235;336,270;324,304;307,336;285,366;260,392;232,416;200,435;167,451;131,462;94,468;63,469;43,468;12,351;31,354;52,356;77,354;101,349;124,340;146,329;166,315;185,299;201,280;214,260;225,238;232,215;236,191;236,168;232,145;225,125;215,106;202,89;186,74;168,62;148,52;125,46;101,43;85,43" o:connectangles="0,0,0,0,0,0,0,0,0,0,0,0,0,0,0,0,0,0,0,0,0,0,0,0,0,0,0,0,0,0,0,0,0,0,0,0,0,0,0,0,0,0,0,0,0,0,0,0,0"/>
                    </v:shape>
                    <v:shape id="Freeform 1630" o:spid="_x0000_s1043" style="position:absolute;left:10004;top:4042;width:285;height:393;visibility:visible;mso-wrap-style:square;v-text-anchor:top" coordsize="1141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X8MEA&#10;AADcAAAADwAAAGRycy9kb3ducmV2LnhtbERPTYvCMBC9L/gfwgh7W1MFRatRRFgQT2pFPA7N2Bab&#10;SWiybddfb4SFvc3jfc5q05tatNT4yrKC8SgBQZxbXXGh4JJ9f81B+ICssbZMCn7Jw2Y9+Fhhqm3H&#10;J2rPoRAxhH2KCsoQXCqlz0sy6EfWEUfubhuDIcKmkLrBLoabWk6SZCYNVhwbSnS0Kyl/nH+MguMh&#10;a6eTk8v84eaebRfyenudK/U57LdLEIH68C/+c+91nD9bwPuZeIF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7l/DBAAAA3AAAAA8AAAAAAAAAAAAAAAAAmAIAAGRycy9kb3du&#10;cmV2LnhtbFBLBQYAAAAABAAEAPUAAACGAwAAAAA=&#10;" path="m733,1573l1141,133r-10,-4l1127,125r-2,-4l1124,117r,-4l1124,110r-2,-4l1118,100r-5,-5l1104,89r-13,-8l1071,73,1046,62,1014,51,974,36,926,20,898,13,868,7,837,3,804,1,770,,735,,698,2,661,6r-37,5l586,18r-40,8l508,36,469,48,431,60,393,74,356,90r-36,17l284,127r-34,19l218,168r-32,23l157,216r-27,25l105,268,82,296,61,326,44,357,28,390,16,423,7,458,2,495,,531r2,38l4,607r6,38l16,683r8,38l34,759r12,38l59,835r16,37l92,910r17,36l129,982r21,37l172,1054r23,35l220,1123r27,34l273,1190r27,33l329,1256r30,31l391,1317r31,30l453,1376r34,28l520,1431r35,26l589,1482r36,25l660,1531r37,21l733,1573xe" fillcolor="#ccb400 [3205]" stroked="f">
                      <v:path arrowok="t" o:connecttype="custom" o:connectlocs="285,33;282,31;281,29;281,27;279,25;276,22;268,18;253,13;231,5;217,2;201,0;184,0;165,1;146,4;127,9;108,15;89,22;71,32;54,42;39,54;26,67;15,81;7,97;2,114;0,133;1,152;4,171;8,190;15,209;23,227;32,245;43,263;55,281;68,297;82,314;98,329;113,344;130,358;147,370;165,383;183,393" o:connectangles="0,0,0,0,0,0,0,0,0,0,0,0,0,0,0,0,0,0,0,0,0,0,0,0,0,0,0,0,0,0,0,0,0,0,0,0,0,0,0,0,0"/>
                    </v:shape>
                    <v:shape id="Freeform 1631" o:spid="_x0000_s1044" style="position:absolute;left:9432;top:2223;width:611;height:642;visibility:visible;mso-wrap-style:square;v-text-anchor:top" coordsize="2443,2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RR8cA&#10;AADcAAAADwAAAGRycy9kb3ducmV2LnhtbESPQU/CQBCF7yb8h82QcJMtBMVUFmKMqBdJQI16m3SH&#10;bkN3tna3UP+9cyDhNpP35r1vFqve1+pIbawCG5iMM1DERbAVlwY+3tfXd6BiQrZYByYDfxRhtRxc&#10;LTC34cRbOu5SqSSEY44GXEpNrnUsHHmM49AQi7YPrccka1tq2+JJwn2tp1l2qz1WLA0OG3p0VBx2&#10;nTewnb9MPp9mnfvZ/Orvr7fuWd+sp8aMhv3DPahEfbqYz9evVvDngi/PyAR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sEUfHAAAA3AAAAA8AAAAAAAAAAAAAAAAAmAIAAGRy&#10;cy9kb3ducmV2LnhtbFBLBQYAAAAABAAEAPUAAACMAwAAAAA=&#10;" path="m2443,2101l2101,1649r-10,35l2079,1721r-13,34l2051,1789r-15,34l2017,1854r-18,33l1979,1917r-20,30l1935,1978r-24,27l1887,2033r-25,26l1834,2085r-27,24l1777,2132r-31,22l1716,2174r-32,20l1651,2213r-33,17l1583,2246r-36,15l1512,2274r-37,11l1439,2295r-38,9l1362,2312r-40,5l1283,2321r-39,2l1203,2325r-48,-2l1109,2319r-47,-5l1016,2306r-44,-10l928,2284r-43,-14l843,2254r-42,-17l762,2216r-39,-21l686,2171r-37,-24l614,2120r-33,-27l549,2063r-30,-30l490,2000r-28,-34l436,1932r-23,-37l390,1858r-21,-39l351,1780r-17,-41l320,1699r-13,-42l297,1613r-9,-44l283,1524r-4,-44l278,1434r1,-46l283,1342r5,-44l297,1255r10,-44l320,1168r14,-40l351,1087r18,-39l390,1010r23,-38l436,935r26,-34l490,867r29,-33l549,804r32,-30l614,746r35,-26l686,695r37,-23l762,651r39,-20l843,613r42,-16l928,583r44,-12l1016,560r46,-7l1109,547r46,-2l1203,543r16,l1235,543r15,2l1265,545,852,,807,20,761,40,716,64,672,88r-42,26l588,141r-41,29l508,199r-38,31l433,263r-36,34l363,333r-33,35l299,406r-32,38l238,483r-27,41l185,566r-24,43l138,652r-21,45l97,741,79,787,63,834,49,881,36,930,25,978r-9,50l9,1079r-5,50l2,1181,,1232r3,70l8,1369r8,66l29,1502r16,64l63,1629r21,63l109,1752r29,59l168,1869r34,56l237,1979r39,52l317,2082r45,49l407,2177r47,44l505,2263r53,41l613,2340r56,36l727,2407r60,30l848,2464r63,23l975,2508r66,18l1109,2541r68,12l1246,2562r71,5l1388,2568r39,l1466,2567r40,-3l1544,2560r39,-5l1621,2550r36,-7l1695,2536r37,-8l1769,2517r35,-10l1841,2496r34,-13l1910,2470r34,-13l1978,2443r33,-16l2045,2410r31,-17l2109,2374r30,-18l2171,2336r30,-20l2230,2295r28,-23l2287,2250r28,-24l2342,2203r26,-25l2393,2153r25,-26l2443,2101xe" fillcolor="#ccb400 [3205]" stroked="f">
                      <v:path arrowok="t" o:connecttype="custom" o:connectlocs="520,430;504,464;484,495;459,521;429,544;396,562;360,574;321,580;277,580;232,571;191,554;154,530;123,500;98,465;80,425;71,381;71,336;80,292;98,253;123,217;154,187;191,163;232,146;277,137;309,136;202,5;158,29;118,58;83,92;53,131;29,174;12,220;2,270;1,326;11,392;35,453;69,508;114,555;167,594;228,622;294,638;357,642;396,639;433,632;469,621;503,607;535,589;565,568;592,545" o:connectangles="0,0,0,0,0,0,0,0,0,0,0,0,0,0,0,0,0,0,0,0,0,0,0,0,0,0,0,0,0,0,0,0,0,0,0,0,0,0,0,0,0,0,0,0,0,0,0,0,0"/>
                    </v:shape>
                    <v:shape id="Freeform 1632" o:spid="_x0000_s1045" style="position:absolute;left:8609;top:3045;width:687;height:1097;visibility:visible;mso-wrap-style:square;v-text-anchor:top" coordsize="2750,4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Pj8IA&#10;AADcAAAADwAAAGRycy9kb3ducmV2LnhtbERPTWvCQBC9C/6HZQRvdRMFtamriCiUHIpGxeuQnSah&#10;2dmY3Zr033cLBW/zeJ+z2vSmFg9qXWVZQTyJQBDnVldcKLicDy9LEM4ja6wtk4IfcrBZDwcrTLTt&#10;+ESPzBcihLBLUEHpfZNI6fKSDLqJbYgD92lbgz7AtpC6xS6Em1pOo2guDVYcGkpsaFdS/pV9GwWv&#10;8+hWXI/dh0yvsdub2V3f0lSp8ajfvoHw1Pun+N/9rsP8RQx/z4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0+PwgAAANwAAAAPAAAAAAAAAAAAAAAAAJgCAABkcnMvZG93&#10;bnJldi54bWxQSwUGAAAAAAQABAD1AAAAhwMAAAAA&#10;" path="m2152,4308r119,-48l2372,4218r86,-38l2530,4147r58,-27l2635,4096r36,-20l2699,4059r18,-14l2732,4034r7,-9l2743,4017r3,-10l2750,3998r-8,-562l2658,3529r-76,82l2546,3649r-40,38l2466,3723r-43,34l2400,3774r-23,17l2351,3808r-26,17l2297,3841r-29,17l2237,3875r-33,17l2170,3909r-37,17l2094,3944r-40,17l1965,3998r-100,38l1813,4054r-55,16l1701,4082r-57,9l1585,4097r-59,3l1466,4101r-60,-2l1345,4093r-60,-8l1225,4074r-59,-13l1107,4044r-57,-20l993,4002r-55,-27l885,3948r-51,-31l784,3882r-47,-36l692,3806r-42,-41l611,3719r-35,-47l543,3621r-29,-54l489,3510r-21,-58l451,3390r-12,-64l433,3258r-3,-71l432,3116r5,-72l446,2971r13,-72l475,2825r19,-73l517,2680r26,-72l572,2536r31,-72l637,2393r38,-69l714,2254r44,-68l802,2120r49,-66l900,1990r53,-63l1006,1865r57,-59l1122,1749r60,-56l1243,1640r63,-52l1372,1539r66,-47l1506,1449r70,-42l1646,1369r72,-35l1792,1301r73,-29l1917,1254r53,-16l2026,1224r56,-13l2139,1200r57,-9l2254,1184r57,-5l2368,1175r56,-2l2478,1173r53,1l2581,1177r49,3l2675,1187r42,7l2713,r-53,12l2592,29r-76,20l2436,72r-81,24l2277,120r-68,22l2152,163r-110,43l1932,254r-108,54l1718,366r-104,61l1512,493r-100,71l1314,637r-96,77l1125,794r-89,84l949,964r-85,89l782,1145r-77,94l629,1335r-70,100l491,1534r-65,102l368,1740r-57,104l259,1951r-47,107l169,2165r-40,109l97,2383,66,2493,43,2602,25,2712,10,2820,2,2928,,3036r4,105l15,3242r21,97l64,3431r34,87l140,3602r47,79l241,3757r57,70l362,3894r67,62l501,4015r76,53l655,4118r82,45l820,4205r87,36l995,4275r89,29l1173,4329r89,20l1352,4366r89,13l1529,4387r87,4l1701,4391r83,-3l1865,4380r77,-12l2016,4353r70,-21l2152,4308xe" fillcolor="#dce3e7 [1950]" stroked="f">
                      <v:path arrowok="t" o:connecttype="custom" o:connectlocs="593,1054;647,1029;674,1014;684,1006;687,999;645,902;616,930;594,947;574,960;551,972;523,985;466,1008;425,1020;381,1024;336,1023;291,1015;248,1000;208,979;173,951;144,917;122,877;110,831;108,778;115,724;129,670;151,616;178,563;213,513;251,466;295,423;343,384;394,352;448,325;492,309;534,300;577,295;619,293;657,295;678,0;629,12;569,30;510,51;429,91;353,141;281,198;216,263;157,334;106,409;65,487;32,568;11,650;0,731;4,810;24,879;60,939;107,988;164,1029;227,1060;293,1082;360,1094;425,1097;485,1091;538,1076" o:connectangles="0,0,0,0,0,0,0,0,0,0,0,0,0,0,0,0,0,0,0,0,0,0,0,0,0,0,0,0,0,0,0,0,0,0,0,0,0,0,0,0,0,0,0,0,0,0,0,0,0,0,0,0,0,0,0,0,0,0,0,0,0,0,0"/>
                    </v:shape>
                    <v:shape id="Freeform 1633" o:spid="_x0000_s1046" style="position:absolute;left:9288;top:3043;width:416;height:1021;visibility:visible;mso-wrap-style:square;v-text-anchor:top" coordsize="1663,4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31W8MA&#10;AADcAAAADwAAAGRycy9kb3ducmV2LnhtbESP3YrCMBCF7wXfIYywdzZVWJVqFFEWFvHGnwcYk7Gt&#10;NpPaZLXr05uFBe9mOOc7c2a2aG0l7tT40rGCQZKCINbOlJwrOB6++hMQPiAbrByTgl/ysJh3OzPM&#10;jHvwju77kIsYwj5DBUUIdSal1wVZ9ImriaN2do3FENcml6bBRwy3lRym6UhaLDleKLCmVUH6uv+x&#10;Cswp9ZvVRm8jePPrz/A8X/RTqY9eu5yCCNSGt/mf/jax/ngIf8/ECe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31W8MAAADcAAAADwAAAAAAAAAAAAAAAACYAgAAZHJzL2Rv&#10;d25yZXYueG1sUEsFBgAAAAAEAAQA9QAAAIgDAAAAAA==&#10;" path="m,l,1201r38,42l75,1286r35,42l146,1372r34,44l214,1460r32,45l278,1549r30,45l338,1638r29,46l394,1730r26,46l447,1822r23,46l494,1913r21,46l536,2005r18,46l572,2097r16,46l604,2188r13,46l629,2280r10,45l648,2370r7,45l661,2460r4,43l667,2547r1,43l667,2634r-4,42l659,2718r-7,40l646,2796r-10,38l627,2872r-10,35l604,2942r-13,34l576,3008r-16,32l543,3070r-18,29l507,3127r-21,27l465,3180r-21,25l420,3228r-23,23l373,3273r-26,20l321,3312r-26,18l267,3346r-29,17l210,3378r-30,13l149,3404r-30,10l88,3425r-31,9l24,3442r10,589l115,4050r82,14l275,4073r79,7l431,4082r75,-1l579,4076r72,-8l722,4055r68,-16l856,4021r66,-24l983,3971r61,-30l1102,3908r55,-37l1211,3831r51,-43l1309,3742r46,-51l1398,3638r40,-56l1474,3522r34,-62l1540,3393r27,-68l1591,3253r21,-74l1630,3100r13,-80l1654,2936r6,-86l1663,2761r-2,-91l1655,2579r-11,-93l1629,2391r-19,-94l1587,2201r-26,-96l1529,2008r-34,-97l1457,1812r-42,-96l1371,1617r-49,-97l1271,1424r-53,-96l1160,1232r-61,-94l1036,1045,970,952,901,862,830,773,757,685,681,600,602,516,523,435,440,356,355,279,269,204,181,133,92,65,,xe" fillcolor="#87a0ac [2414]" stroked="f">
                      <v:fill opacity="28784f"/>
                      <v:path arrowok="t" o:connecttype="custom" o:connectlocs="10,311;37,343;62,376;85,410;105,444;124,478;139,513;151,547;160,582;165,615;167,648;165,680;159,709;151,736;140,760;127,782;111,802;93,819;74,833;53,845;30,854;6,861;49,1016;108,1021;163,1017;214,1006;261,986;303,958;339,923;369,881;392,832;408,775;415,713;414,645;403,575;382,502;354,429;318,356;275,285;225,216;170,150;110,89;45,33" o:connectangles="0,0,0,0,0,0,0,0,0,0,0,0,0,0,0,0,0,0,0,0,0,0,0,0,0,0,0,0,0,0,0,0,0,0,0,0,0,0,0,0,0,0,0"/>
                    </v:shape>
                    <v:shape id="Freeform 1634" o:spid="_x0000_s1047" style="position:absolute;left:8517;top:2172;width:474;height:454;visibility:visible;mso-wrap-style:square;v-text-anchor:top" coordsize="1895,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/NMMA&#10;AADcAAAADwAAAGRycy9kb3ducmV2LnhtbERPTYvCMBC9C/6HMAt7kTV1Ba3VKCKreBBlVfA6NLNt&#10;sZnUJqv13xtB8DaP9zmTWWNKcaXaFZYV9LoRCOLU6oIzBcfD8isG4TyyxtIyKbiTg9m03Zpgou2N&#10;f+m695kIIewSVJB7XyVSujQng65rK+LA/dnaoA+wzqSu8RbCTSm/o2ggDRYcGnKsaJFTet7/GwWS&#10;ztvOT7qwq/VqdDzFl3jX2cRKfX408zEIT41/i1/utQ7zh314PhMu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T/NMMAAADcAAAADwAAAAAAAAAAAAAAAACYAgAAZHJzL2Rv&#10;d25yZXYueG1sUEsFBgAAAAAEAAQA9QAAAIgDAAAAAA==&#10;" path="m,1230l1246,r43,5l1329,13r41,9l1408,34r38,13l1483,61r35,16l1552,95r33,20l1615,137r30,23l1674,183r26,26l1725,237r23,27l1771,295r21,31l1810,357r17,34l1841,426r15,35l1866,498r11,36l1885,572r5,40l1894,652r1,41l1895,735r-3,42l1888,818r-6,45l1873,906r-12,47l1847,999r-16,46l1813,1090r-21,44l1769,1177r-25,42l1720,1261r-29,39l1662,1340r-31,39l1598,1416r-34,35l1528,1485r-36,34l1454,1551r-39,30l1374,1610r-41,26l1292,1662r-44,24l1204,1706r-45,21l1114,1746r-46,15l1022,1776r-47,13l928,1798r-49,8l832,1813r-48,2l735,1816r-36,l662,1814r-35,-3l593,1806r-35,-7l524,1793r-31,-9l460,1773r-30,-10l400,1750r-29,-13l342,1722r-27,-16l289,1689r-25,-18l239,1653r-23,-21l193,1611r-21,-21l151,1566r-18,-23l115,1518,98,1493,82,1467,68,1439,53,1412,41,1383,31,1354,20,1324r-7,-30l5,1262,,1230xe" fillcolor="#fff7c1 [661]" stroked="f">
                      <v:path arrowok="t" o:connecttype="custom" o:connectlocs="312,0;332,3;352,9;371,15;388,24;404,34;419,46;431,59;443,74;453,89;460,107;467,125;471,143;474,163;474,184;472,205;468,227;462,250;453,273;442,294;430,315;416,335;400,354;382,371;364,388;344,403;323,416;301,427;279,437;256,444;232,450;208,453;184,454;166,454;148,452;131,448;115,443;100,438;86,431;72,422;60,413;48,403;38,392;29,380;21,367;13,353;8,339;3,324;0,308" o:connectangles="0,0,0,0,0,0,0,0,0,0,0,0,0,0,0,0,0,0,0,0,0,0,0,0,0,0,0,0,0,0,0,0,0,0,0,0,0,0,0,0,0,0,0,0,0,0,0,0,0"/>
                    </v:shape>
                    <v:shape id="Freeform 1635" o:spid="_x0000_s1048" style="position:absolute;left:8270;top:3021;width:386;height:721;visibility:visible;mso-wrap-style:square;v-text-anchor:top" coordsize="1543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qRcUA&#10;AADcAAAADwAAAGRycy9kb3ducmV2LnhtbERPTWvCQBC9F/wPywi91Y1FqkRXkVLbFFtBo+JxyI5J&#10;MDsbs1tN/323IHibx/ucyaw1lbhQ40rLCvq9CARxZnXJuYJtungagXAeWWNlmRT8koPZtPMwwVjb&#10;K6/psvG5CCHsYlRQeF/HUrqsIIOuZ2viwB1tY9AH2ORSN3gN4aaSz1H0Ig2WHBoKrOm1oOy0+TEK&#10;0o9Dsjufks/l29dg/b0479NV9K7UY7edj0F4av1dfHMnOswfDuD/mXCB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2pFxQAAANwAAAAPAAAAAAAAAAAAAAAAAJgCAABkcnMv&#10;ZG93bnJldi54bWxQSwUGAAAAAAQABAD1AAAAigMAAAAA&#10;" path="m364,571l814,901,1317,,1092,1103r451,326l953,1780,730,2883,590,1997,,2352,504,1454,364,571xe" fillcolor="#dce3e7 [1950]" stroked="f">
                      <v:path arrowok="t" o:connecttype="custom" o:connectlocs="91,143;204,225;329,0;273,276;386,357;238,445;183,721;148,499;0,588;126,364;91,143" o:connectangles="0,0,0,0,0,0,0,0,0,0,0"/>
                    </v:shape>
                    <v:shape id="Freeform 1636" o:spid="_x0000_s1049" style="position:absolute;left:9517;top:3965;width:317;height:399;visibility:visible;mso-wrap-style:square;v-text-anchor:top" coordsize="1265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ItsIA&#10;AADcAAAADwAAAGRycy9kb3ducmV2LnhtbERPS2vCQBC+F/wPywheim7qs6SuUsSAt1If92l2mqTN&#10;zobd1UR/vVsQepuP7znLdWdqcSHnK8sKXkYJCOLc6ooLBcdDNnwF4QOyxtoyKbiSh/Wq97TEVNuW&#10;P+myD4WIIexTVFCG0KRS+rwkg35kG+LIfVtnMEToCqkdtjHc1HKcJHNpsOLYUGJDm5Ly3/3ZKPjK&#10;tX02U334mbjtLXQfpzbLaqUG/e79DUSgLvyLH+6djvMXM/h7Jl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Mi2wgAAANwAAAAPAAAAAAAAAAAAAAAAAJgCAABkcnMvZG93&#10;bnJldi54bWxQSwUGAAAAAAQABAD1AAAAhwMAAAAA&#10;" path="m1265,501l850,569,963,,595,610,180,677,369,986,,1596,484,1176r187,312l781,919,1265,501xe" fillcolor="#bbcfb9 [1944]" stroked="f">
                      <v:path arrowok="t" o:connecttype="custom" o:connectlocs="317,125;213,142;241,0;149,153;45,169;92,247;0,399;121,294;168,372;196,230;317,125" o:connectangles="0,0,0,0,0,0,0,0,0,0,0"/>
                    </v:shape>
                    <v:shape id="Freeform 1637" o:spid="_x0000_s1050" style="position:absolute;left:8954;top:4622;width:481;height:242;visibility:visible;mso-wrap-style:square;v-text-anchor:top" coordsize="1924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josMA&#10;AADcAAAADwAAAGRycy9kb3ducmV2LnhtbERPTWsCMRC9C/6HMIK3muhBy9YoRSmI9lK11OOwmW7W&#10;bibbJOr23zeFgrd5vM+ZLzvXiCuFWHvWMB4pEMSlNzVXGo6Hl4dHEDEhG2w8k4YfirBc9HtzLIy/&#10;8Rtd96kSOYRjgRpsSm0hZSwtOYwj3xJn7tMHhynDUEkT8JbDXSMnSk2lw5pzg8WWVpbKr/3Fafie&#10;nKptsLP33etpK9fns2rXH0rr4aB7fgKRqEt38b97Y/L82RT+ns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FjosMAAADcAAAADwAAAAAAAAAAAAAAAACYAgAAZHJzL2Rv&#10;d25yZXYueG1sUEsFBgAAAAAEAAQA9QAAAIgDAAAAAA==&#10;" path="m415,970l614,599,,527,736,371,933,r256,275l1924,118,1346,443r259,274l991,644,415,970xe" fillcolor="#a8422a [2404]" stroked="f">
                      <v:path arrowok="t" o:connecttype="custom" o:connectlocs="104,242;154,149;0,131;184,93;233,0;297,69;481,29;337,111;401,179;248,161;104,242" o:connectangles="0,0,0,0,0,0,0,0,0,0,0"/>
                    </v:shape>
                    <v:shape id="Freeform 1638" o:spid="_x0000_s1051" style="position:absolute;left:8388;top:2395;width:557;height:2301;visibility:visible;mso-wrap-style:square;v-text-anchor:top" coordsize="557,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bZsMA&#10;AADcAAAADwAAAGRycy9kb3ducmV2LnhtbERPzWrCQBC+F3yHZYTedNNCjaSuUktalFw09gHG7JgN&#10;ZmdDdqtpn74rCL3Nx/c7i9VgW3Gh3jeOFTxNExDEldMN1wq+Dh+TOQgfkDW2jknBD3lYLUcPC8y0&#10;u/KeLmWoRQxhn6ECE0KXSekrQxb91HXEkTu53mKIsK+l7vEaw20rn5NkJi02HBsMdvRuqDqX31ZB&#10;2J1ebP6bHk27XnfbMi8+86JQ6nE8vL2CCDSEf/HdvdFxfprC7Z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sbZsMAAADcAAAADwAAAAAAAAAAAAAAAACYAgAAZHJzL2Rv&#10;d25yZXYueG1sUEsFBgAAAAAEAAQA9QAAAIgDAAAAAA==&#10;" path="m,205l389,2301,557,2173,196,,,205xe" fillcolor="#8fb08c [3208]" stroked="f">
                      <v:path arrowok="t" o:connecttype="custom" o:connectlocs="0,205;389,2301;557,2173;196,0;0,205" o:connectangles="0,0,0,0,0"/>
                    </v:shape>
                    <v:shape id="Freeform 1639" o:spid="_x0000_s1052" style="position:absolute;left:9020;top:4165;width:238;height:246;visibility:visible;mso-wrap-style:square;v-text-anchor:top" coordsize="95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VncgA&#10;AADcAAAADwAAAGRycy9kb3ducmV2LnhtbESPQWvCQBCF70L/wzKF3nRTaWubuooItoWiYNpLb0N2&#10;mgSzs3F3q9Ff3zkI3mZ4b977ZjrvXasOFGLj2cD9KANFXHrbcGXg+2s1fAYVE7LF1jMZOFGE+exm&#10;MMXc+iNv6VCkSkkIxxwN1Cl1udaxrMlhHPmOWLRfHxwmWUOlbcCjhLtWj7PsSTtsWBpq7GhZU7kr&#10;/pyB3fbz5edhvX4/v00ez+OwL6zenIy5u+0Xr6AS9elqvlx/WMGfCK08IxPo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0JWdyAAAANwAAAAPAAAAAAAAAAAAAAAAAJgCAABk&#10;cnMvZG93bnJldi54bWxQSwUGAAAAAAQABAD1AAAAjQMAAAAA&#10;" path="m,676l312,634,227,986,505,609,818,567,676,377,954,,589,259,449,66,365,418,,676xe" fillcolor="#dce3e7 [1950]" stroked="f">
                      <v:path arrowok="t" o:connecttype="custom" o:connectlocs="0,169;78,158;57,246;126,152;204,141;169,94;238,0;147,65;112,16;91,104;0,169" o:connectangles="0,0,0,0,0,0,0,0,0,0,0"/>
                    </v:shape>
                    <v:shape id="Freeform 1640" o:spid="_x0000_s1053" style="position:absolute;left:9408;top:2765;width:254;height:321;visibility:visible;mso-wrap-style:square;v-text-anchor:top" coordsize="1018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9zl8QA&#10;AADcAAAADwAAAGRycy9kb3ducmV2LnhtbERP3WrCMBS+H/gO4Qy8m+mG7qcaRTYcghc6twc4NKdN&#10;sTnpkqytPr0ZDHZ3Pr7fs1gNthEd+VA7VnA/yUAQF07XXCn4+tzcPYMIEVlj45gUnCnAajm6WWCu&#10;Xc8f1B1jJVIIhxwVmBjbXMpQGLIYJq4lTlzpvMWYoK+k9tincNvIhyx7lBZrTg0GW3o1VJyOP1aB&#10;nx7iZdhtZqUu3/rzTu+/302n1Ph2WM9BRBriv/jPvdVp/tML/D6TL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vc5fEAAAA3AAAAA8AAAAAAAAAAAAAAAAAmAIAAGRycy9k&#10;b3ducmV2LnhtbFBLBQYAAAAABAAEAPUAAACJAwAAAAA=&#10;" path="m,402r335,56l244,,539,491r334,52l723,792r295,491l630,945,479,1197,390,739,,402xe" fillcolor="#e3bc91 [1945]" stroked="f">
                      <v:path arrowok="t" o:connecttype="custom" o:connectlocs="0,101;84,115;61,0;134,123;218,136;180,198;254,321;157,236;120,299;97,185;0,101" o:connectangles="0,0,0,0,0,0,0,0,0,0,0"/>
                    </v:shape>
                    <v:shape id="Freeform 1641" o:spid="_x0000_s1054" style="position:absolute;left:8769;top:4576;width:1158;height:384;visibility:visible;mso-wrap-style:square;v-text-anchor:top" coordsize="4632,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Z1sUA&#10;AADcAAAADwAAAGRycy9kb3ducmV2LnhtbESPQWsCQQyF7wX/w5CCtzpbpSKro6jQ2oNQtNJz3Ik7&#10;izuZdWeq239vDgVvCe/lvS+zRedrdaU2VoENvA4yUMRFsBWXBg7f7y8TUDEhW6wDk4E/irCY955m&#10;mNtw4x1d96lUEsIxRwMupSbXOhaOPMZBaIhFO4XWY5K1LbVt8SbhvtbDLBtrjxVLg8OG1o6K8/7X&#10;G7iMV6slhe3X5m24Kfm4/nGjw4cx/eduOQWVqEsP8//1pxX8ieDLMzKBn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1nWxQAAANwAAAAPAAAAAAAAAAAAAAAAAJgCAABkcnMv&#10;ZG93bnJldi54bWxQSwUGAAAAAAQABAD1AAAAigMAAAAA&#10;" path="m650,l4632,1062r-346,473l,476,650,xe" fillcolor="#648c60 [2408]" stroked="f">
                      <v:path arrowok="t" o:connecttype="custom" o:connectlocs="163,0;1158,266;1072,384;0,119;163,0" o:connectangles="0,0,0,0,0"/>
                    </v:shape>
                    <v:shape id="Freeform 1642" o:spid="_x0000_s1055" style="position:absolute;left:9048;top:4423;width:804;height:649;visibility:visible;mso-wrap-style:square;v-text-anchor:top" coordsize="3216,2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5kMMA&#10;AADcAAAADwAAAGRycy9kb3ducmV2LnhtbERPzWrCQBC+F/oOyxS81U1Eik1dpRWUHgzUtA8wyY5J&#10;MDsbdjea+vRdQehtPr7fWa5H04kzOd9aVpBOExDEldUt1wp+vrfPCxA+IGvsLJOCX/KwXj0+LDHT&#10;9sIHOhehFjGEfYYKmhD6TEpfNWTQT21PHLmjdQZDhK6W2uElhptOzpLkRRpsOTY02NOmoepUDEYB&#10;5+7rWup+x1VXDh9zl5f7/FWpydP4/gYi0Bj+xXf3p47zFyncno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J5kMMAAADcAAAADwAAAAAAAAAAAAAAAACYAgAAZHJzL2Rv&#10;d25yZXYueG1sUEsFBgAAAAAEAAQA9QAAAIgDAAAAAA==&#10;" path="m2646,l,2452r655,144l3216,161,2646,xe" fillcolor="#648c60 [2408]" stroked="f">
                      <v:path arrowok="t" o:connecttype="custom" o:connectlocs="662,0;0,613;164,649;804,40;662,0" o:connectangles="0,0,0,0,0"/>
                    </v:shape>
                    <v:shape id="Freeform 1643" o:spid="_x0000_s1056" style="position:absolute;left:8309;top:4516;width:1045;height:665;visibility:visible;mso-wrap-style:square;v-text-anchor:top" coordsize="4178,2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XccMA&#10;AADcAAAADwAAAGRycy9kb3ducmV2LnhtbERPTWvCQBC9C/6HZYTedKOFIqmrFLVU6EFM9dDbmJ0m&#10;wexs3F2T9N93BaG3ebzPWax6U4uWnK8sK5hOEhDEudUVFwqOX+/jOQgfkDXWlknBL3lYLYeDBaba&#10;dnygNguFiCHsU1RQhtCkUvq8JIN+YhviyP1YZzBE6AqpHXYx3NRyliQv0mDFsaHEhtYl5ZfsZhSc&#10;M/ze0+bj+dqunT357Xmju0+lnkb92yuIQH34Fz/cOx3nz2dwf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cXccMAAADcAAAADwAAAAAAAAAAAAAAAACYAgAAZHJzL2Rv&#10;d25yZXYueG1sUEsFBgAAAAAEAAQA9QAAAIgDAAAAAA==&#10;" path="m3636,r542,106l1007,2660,,2454,3636,xe" fillcolor="#616f85" strokecolor="black [3213]" strokeweight="2pt">
                      <v:path arrowok="t" o:connecttype="custom" o:connectlocs="909,0;1045,27;252,665;0,614;909,0" o:connectangles="0,0,0,0,0"/>
                    </v:shape>
                    <v:shape id="Freeform 1644" o:spid="_x0000_s1057" style="position:absolute;left:9247;top:4660;width:731;height:745;visibility:visible;mso-wrap-style:square;v-text-anchor:top" coordsize="2923,2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dv8EA&#10;AADcAAAADwAAAGRycy9kb3ducmV2LnhtbERP32vCMBB+H+x/CDfwZdhUB0O6RikFsextTvD1aG5p&#10;sbmUJGr735vBYG/38f28cjfZQdzIh96xglWWgyBune7ZKDh975cbECEiaxwck4KZAuy2z08lFtrd&#10;+Ytux2hECuFQoIIuxrGQMrQdWQyZG4kT9+O8xZigN1J7vKdwO8h1nr9Liz2nhg5HqjtqL8erVVDH&#10;10sYpcHzofHV8OnqVWVmpRYvU/UBItIU/8V/7kan+Zs3+H0mXS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6Xb/BAAAA3AAAAA8AAAAAAAAAAAAAAAAAmAIAAGRycy9kb3du&#10;cmV2LnhtbFBLBQYAAAAABAAEAPUAAACGAwAAAAA=&#10;" path="m2421,r502,120l1000,2981,,2731,2421,xe" fillcolor="#616f85" strokecolor="black [3213]" strokeweight="2pt">
                      <v:path arrowok="t" o:connecttype="custom" o:connectlocs="605,0;731,30;250,745;0,683;605,0" o:connectangles="0,0,0,0,0"/>
                    </v:shape>
                    <v:shape id="Freeform 1645" o:spid="_x0000_s1058" style="position:absolute;left:8858;top:2575;width:354;height:446;visibility:visible;mso-wrap-style:square;v-text-anchor:top" coordsize="1415,1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HnL8A&#10;AADcAAAADwAAAGRycy9kb3ducmV2LnhtbERPy6rCMBDdX/AfwgjurqkiKtUoIoiv1bWC26EZ22Iz&#10;KUnU+vdGEO5uDuc582VravEg5yvLCgb9BARxbnXFhYJztvmdgvABWWNtmRS8yMNy0fmZY6rtk//o&#10;cQqFiCHsU1RQhtCkUvq8JIO+bxviyF2tMxgidIXUDp8x3NRymCRjabDi2FBiQ+uS8tvpbhRczpvt&#10;ONsnRBMe7SbZwa3ycFSq121XMxCB2vAv/rp3Os6fjuDzTLx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igecvwAAANwAAAAPAAAAAAAAAAAAAAAAAJgCAABkcnMvZG93bnJl&#10;di54bWxQSwUGAAAAAAQABAD1AAAAhAMAAAAA&#10;" path="m1415,560l951,636,1076,,665,684,202,757r211,346l,1784,542,1315r208,348l874,1028,1415,560xe" fillcolor="#dce3e7 [1950]" stroked="f">
                      <v:path arrowok="t" o:connecttype="custom" o:connectlocs="354,140;238,159;269,0;166,171;51,189;103,276;0,446;136,329;188,416;219,257;354,140" o:connectangles="0,0,0,0,0,0,0,0,0,0,0"/>
                    </v:shape>
                    <v:shape id="Freeform 1646" o:spid="_x0000_s1059" style="position:absolute;left:8309;top:4130;width:325;height:410;visibility:visible;mso-wrap-style:square;v-text-anchor:top" coordsize="13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1TMIA&#10;AADcAAAADwAAAGRycy9kb3ducmV2LnhtbESP0YrCMBBF3wX/IYywb5oqKLVrFJEV9mURqx8wNLNp&#10;sZmUJNt2/36zIPg2w73nzp3dYbSt6MmHxrGC5SIDQVw53bBRcL+d5zmIEJE1to5JwS8FOOynkx0W&#10;2g18pb6MRqQQDgUqqGPsCilDVZPFsHAdcdK+nbcY0+qN1B6HFG5bucqyjbTYcLpQY0enmqpH+WNT&#10;DUv95vJx96vW0Nc63xosz4NSb7Px+A4i0hhf5if9qROXr+H/mTSB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3LVMwgAAANwAAAAPAAAAAAAAAAAAAAAAAJgCAABkcnMvZG93&#10;bnJldi54bWxQSwUGAAAAAAQABAD1AAAAhwMAAAAA&#10;" path="m,516r427,70l312,,690,629r427,67l923,1014r378,628l804,1211,612,1530,498,946,,516xe" fillcolor="#87a0ac [2414]" stroked="f">
                      <v:path arrowok="t" o:connecttype="custom" o:connectlocs="0,129;107,146;78,0;172,157;279,174;231,253;325,410;201,302;153,382;124,236;0,129" o:connectangles="0,0,0,0,0,0,0,0,0,0,0"/>
                    </v:shape>
                    <v:shape id="Freeform 1647" o:spid="_x0000_s1060" style="position:absolute;left:9927;top:4520;width:114;height:102;visibility:visible;mso-wrap-style:square;v-text-anchor:top" coordsize="453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N5MAA&#10;AADcAAAADwAAAGRycy9kb3ducmV2LnhtbERPTYvCMBC9C/6HMIK3NdWDuNUoIojize4ePI7NbFO2&#10;mZQktvXfm4UFb/N4n7PZDbYRHflQO1Ywn2UgiEuna64UfH8dP1YgQkTW2DgmBU8KsNuORxvMtev5&#10;Sl0RK5FCOOSowMTY5lKG0pDFMHMtceJ+nLcYE/SV1B77FG4buciypbRYc2ow2NLBUPlbPKyC4/1+&#10;0K2XTdFfHnvTnT9v8qSVmk6G/RpEpCG+xf/us07zV0v4eyZd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uN5MAAAADcAAAADwAAAAAAAAAAAAAAAACYAgAAZHJzL2Rvd25y&#10;ZXYueG1sUEsFBgAAAAAEAAQA9QAAAIUDAAAAAA==&#10;" path="m,168l125,155,46,,202,148,326,135,297,238,453,385,280,301,253,406,173,250,,168xe" fillcolor="#ccb400 [3205]" stroked="f">
                      <v:path arrowok="t" o:connecttype="custom" o:connectlocs="0,42;31,39;12,0;51,37;82,34;75,60;114,97;70,76;64,102;44,63;0,42" o:connectangles="0,0,0,0,0,0,0,0,0,0,0"/>
                    </v:shape>
                    <v:group id="Group 1648" o:spid="_x0000_s1061" style="position:absolute;left:6477;top:3325;width:3366;height:2829" coordorigin="6477,3325" coordsize="3366,2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<v:shape id="Freeform 1649" o:spid="_x0000_s1062" style="position:absolute;left:7535;top:3680;width:329;height:246;visibility:visible;mso-wrap-style:square;v-text-anchor:top" coordsize="1315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2+MQA&#10;AADcAAAADwAAAGRycy9kb3ducmV2LnhtbESPQU/DMAyF70j7D5EncWPpOJRSlk0DaWg3tAHiajVe&#10;G7VxqiTbyr+fD0jcbL3n9z6vNpMf1IVicoENLBcFKOImWMetga/P3UMFKmVki0NgMvBLCTbr2d0K&#10;axuufKDLMbdKQjjVaKDLeay1Tk1HHtMijMSinUL0mGWNrbYRrxLuB/1YFKX26FgaOhzpraOmP569&#10;gbKvfuLrsz33h6cPNzr3vS3fd8bcz6ftC6hMU/43/13vreBXQivPyAR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3NvjEAAAA3AAAAA8AAAAAAAAAAAAAAAAAmAIAAGRycy9k&#10;b3ducmV2LnhtbFBLBQYAAAAABAAEAPUAAACJAwAAAAA=&#10;" path="m1315,l301,,,151,,984r382,l1315,xe" fillcolor="#b9cdce [1942]" stroked="f">
                        <v:path arrowok="t" o:connecttype="custom" o:connectlocs="329,0;75,0;0,38;0,246;96,246;329,0" o:connectangles="0,0,0,0,0,0"/>
                      </v:shape>
                      <v:shape id="Freeform 1650" o:spid="_x0000_s1063" style="position:absolute;left:6923;top:3772;width:356;height:307;visibility:visible;mso-wrap-style:square;v-text-anchor:top" coordsize="1426,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5P8IA&#10;AADcAAAADwAAAGRycy9kb3ducmV2LnhtbERPTWvCQBC9F/wPywheSt3ooaSpa5DYSk9CrOB1yE6z&#10;qdnZsLtq/PfdQqG3ebzPWZWj7cWVfOgcK1jMMxDEjdMdtwqOn+9POYgQkTX2jknBnQKU68nDCgvt&#10;blzT9RBbkUI4FKjAxDgUUobGkMUwdwNx4r6ctxgT9K3UHm8p3PZymWXP0mLHqcHgQJWh5ny4WAX5&#10;5dHU+7e92Zrgu4q/bVafdkrNpuPmFUSkMf6L/9wfOs3PX+D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9fk/wgAAANwAAAAPAAAAAAAAAAAAAAAAAJgCAABkcnMvZG93&#10;bnJldi54bWxQSwUGAAAAAAQABAD1AAAAhwMAAAAA&#10;" path="m1426,l,774r1426,452l1426,xe" fillcolor="#b9cdce [1942]" stroked="f">
                        <v:path arrowok="t" o:connecttype="custom" o:connectlocs="356,0;0,194;356,307;356,0" o:connectangles="0,0,0,0"/>
                      </v:shape>
                      <v:shape id="Freeform 1651" o:spid="_x0000_s1064" style="position:absolute;left:7641;top:4019;width:524;height:454;visibility:visible;mso-wrap-style:square;v-text-anchor:top" coordsize="2099,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87scA&#10;AADcAAAADwAAAGRycy9kb3ducmV2LnhtbESPT08CQQzF7yZ8h0lNvMmsHgwuDAQ0GiSByEICx2an&#10;+wd3OuvOCMu3twcTb23e63u/Tma9a9SZulB7NvAwTEAR597WXBrY797uR6BCRLbYeCYDVwowmw5u&#10;Jphaf+EtnbNYKgnhkKKBKsY21TrkFTkMQ98Si1b4zmGUtSu17fAi4a7Rj0nypB3WLA0VtvRSUf6V&#10;/TgDp+Mhex99HJaL4nXF38Xarz43R2Pubvv5GFSkPv6b/66XVvCfBV+ekQn0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VfO7HAAAA3AAAAA8AAAAAAAAAAAAAAAAAmAIAAGRy&#10;cy9kb3ducmV2LnhtbFBLBQYAAAAABAAEAPUAAACMAwAAAAA=&#10;" path="m,l2008,341r91,1476l211,1546,,xe" fillcolor="#646b86 [3215]" stroked="f">
                        <v:fill opacity="29555f"/>
                        <v:path arrowok="t" o:connecttype="custom" o:connectlocs="0,0;501,85;524,454;53,386;0,0" o:connectangles="0,0,0,0,0"/>
                      </v:shape>
                      <v:shape id="Freeform 1652" o:spid="_x0000_s1065" style="position:absolute;left:6863;top:4050;width:408;height:834;visibility:visible;mso-wrap-style:square;v-text-anchor:top" coordsize="1633,3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XxcMA&#10;AADcAAAADwAAAGRycy9kb3ducmV2LnhtbERPS2vCQBC+F/wPywi91Y0efERXEaXS9lDxgV6H7CQb&#10;zM6m2a2J/75bKPQ2H99zFqvOVuJOjS8dKxgOEhDEmdMlFwrOp9eXKQgfkDVWjknBgzyslr2nBaba&#10;tXyg+zEUIoawT1GBCaFOpfSZIYt+4GriyOWusRgibAqpG2xjuK3kKEnG0mLJscFgTRtD2e34bRV8&#10;5F/Xz+LidnnS7vX7tjbTiemUeu536zmIQF34F/+533ScPxvC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vXxcMAAADcAAAADwAAAAAAAAAAAAAAAACYAgAAZHJzL2Rv&#10;d25yZXYueG1sUEsFBgAAAAAEAAQA9QAAAIgDAAAAAA==&#10;" path="m,l1590,457r43,1918l348,3334,,xe" fillcolor="#b9cdce [1942]" stroked="f">
                        <v:path arrowok="t" o:connecttype="custom" o:connectlocs="0,0;397,114;408,594;87,834;0,0" o:connectangles="0,0,0,0,0"/>
                      </v:shape>
                      <v:shape id="Freeform 1653" o:spid="_x0000_s1066" style="position:absolute;left:7380;top:4187;width:125;height:408;visibility:visible;mso-wrap-style:square;v-text-anchor:top" coordsize="500,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8SFMIA&#10;AADcAAAADwAAAGRycy9kb3ducmV2LnhtbERPTWvCQBC9F/wPywjemo1BQpu6igiCCB5MQ3sdsmOS&#10;Njsbs2uM/94VCr3N433Ocj2aVgzUu8aygnkUgyAurW64UlB87l7fQDiPrLG1TAru5GC9mrwsMdP2&#10;xicacl+JEMIuQwW1910mpStrMugi2xEH7mx7gz7AvpK6x1sIN61M4jiVBhsODTV2tK2p/M2vRkH6&#10;5ey+5eQs5c/CD9/FpRmOB6Vm03HzAcLT6P/Ff+69DvPfE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nxIUwgAAANwAAAAPAAAAAAAAAAAAAAAAAJgCAABkcnMvZG93&#10;bnJldi54bWxQSwUGAAAAAAQABAD1AAAAhwMAAAAA&#10;" path="m283,l43,283,,1635,500,1352,283,xe" fillcolor="#646b86 [3215]" stroked="f">
                        <v:fill opacity="29555f"/>
                        <v:path arrowok="t" o:connecttype="custom" o:connectlocs="71,0;11,71;0,408;125,337;71,0" o:connectangles="0,0,0,0,0"/>
                      </v:shape>
                      <v:shape id="Freeform 1654" o:spid="_x0000_s1067" style="position:absolute;left:7985;top:4639;width:190;height:757;visibility:visible;mso-wrap-style:square;v-text-anchor:top" coordsize="762,3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dFcIA&#10;AADcAAAADwAAAGRycy9kb3ducmV2LnhtbERPTWvCQBC9F/wPywje6ibaSk3diAqCPRWj0OuQHbOh&#10;2dmYXU38991Cobd5vM9ZrQfbiDt1vnasIJ0mIIhLp2uuFJxP++c3ED4ga2wck4IHeVjno6cVZtr1&#10;fKR7ESoRQ9hnqMCE0GZS+tKQRT91LXHkLq6zGCLsKqk77GO4beQsSRbSYs2xwWBLO0Pld3GzChrj&#10;012y4c/z9uv12puXuj18FEpNxsPmHUSgIfyL/9wHHecv5/D7TLx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t0VwgAAANwAAAAPAAAAAAAAAAAAAAAAAJgCAABkcnMvZG93&#10;bnJldi54bWxQSwUGAAAAAAQABAD1AAAAhwMAAAAA&#10;" path="m,l719,88r43,2898l545,3031,305,1679,,xe" fillcolor="#646b86 [3215]" stroked="f">
                        <v:fill opacity="29555f"/>
                        <v:path arrowok="t" o:connecttype="custom" o:connectlocs="0,0;179,22;190,746;136,757;76,419;0,0" o:connectangles="0,0,0,0,0,0"/>
                      </v:shape>
                      <v:shape id="Freeform 1655" o:spid="_x0000_s1068" style="position:absolute;left:6518;top:4056;width:319;height:1896;visibility:visible;mso-wrap-style:square;v-text-anchor:top" coordsize="1277,7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9A8UA&#10;AADcAAAADwAAAGRycy9kb3ducmV2LnhtbESPQWsCMRCF74L/IYzQW80qxdqtUVSoeFRrBW/DZtys&#10;3UzWTequ/vqmUPA2w3vzvjeTWWtLcaXaF44VDPoJCOLM6YJzBfvPj+cxCB+QNZaOScGNPMym3c4E&#10;U+0a3tJ1F3IRQ9inqMCEUKVS+syQRd93FXHUTq62GOJa51LX2MRwW8phkoykxYIjwWBFS0PZ9+7H&#10;RsixPJ8G7dflbFZ4PzRuu9y8LpR66rXzdxCB2vAw/1+vdaz/9gJ/z8QJ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L0DxQAAANwAAAAPAAAAAAAAAAAAAAAAAJgCAABkcnMv&#10;ZG93bnJldi54bWxQSwUGAAAAAAQABAD1AAAAigMAAAAA&#10;" path="m986,l774,3366,117,3850,,5396r638,582l1083,7582r194,-95l1180,5590,986,5416,986,xe" fillcolor="#a8422a [2404]" stroked="f">
                        <v:path arrowok="t" o:connecttype="custom" o:connectlocs="246,0;193,842;29,963;0,1349;159,1495;271,1896;319,1872;295,1398;246,1354;246,0" o:connectangles="0,0,0,0,0,0,0,0,0,0"/>
                      </v:shape>
                      <v:shape id="Freeform 1656" o:spid="_x0000_s1069" style="position:absolute;left:8320;top:5171;width:253;height:291;visibility:visible;mso-wrap-style:square;v-text-anchor:top" coordsize="1012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UYsEA&#10;AADcAAAADwAAAGRycy9kb3ducmV2LnhtbERPTYvCMBC9C/sfwix403QFxa2mZXERxIOiK+pxaMa2&#10;bDMpTaz13xtB8DaP9znztDOVaKlxpWUFX8MIBHFmdcm5gsPfcjAF4TyyxsoyKbiTgzT56M0x1vbG&#10;O2r3PhchhF2MCgrv61hKlxVk0A1tTRy4i20M+gCbXOoGbyHcVHIURRNpsOTQUGBNi4Ky//3VKGjP&#10;h4mlTWSqU4fZuv09Lrb3o1L9z+5nBsJT59/il3ulw/zvMTyfCRfI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eVGLBAAAA3AAAAA8AAAAAAAAAAAAAAAAAmAIAAGRycy9kb3du&#10;cmV2LnhtbFBLBQYAAAAABAAEAPUAAACGAwAAAAA=&#10;" path="m,l952,179r60,984l32,1109,,xe" fillcolor="#646b86 [3215]" stroked="f">
                        <v:fill opacity="29555f"/>
                        <v:path arrowok="t" o:connecttype="custom" o:connectlocs="0,0;238,45;253,291;8,277;0,0" o:connectangles="0,0,0,0,0"/>
                      </v:shape>
                      <v:shape id="Freeform 1657" o:spid="_x0000_s1070" style="position:absolute;left:6861;top:5050;width:524;height:1033;visibility:visible;mso-wrap-style:square;v-text-anchor:top" coordsize="2096,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DHZcUA&#10;AADcAAAADwAAAGRycy9kb3ducmV2LnhtbESPQWvCQBCF70L/wzKF3nTTHoJGV7FKoccYRfE2ZMds&#10;NDsbsltN/fVuoeBthvfmfW9mi9424kqdrx0reB8lIIhLp2uuFOy2X8MxCB+QNTaOScEveVjMXwYz&#10;zLS78YauRahEDGGfoQITQptJ6UtDFv3ItcRRO7nOYohrV0nd4S2G20Z+JEkqLdYcCQZbWhkqL8WP&#10;jZD80O63q2Kdppu8NJ/H+zlf35V6e+2XUxCB+vA0/19/61h/ksLfM3EC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MdlxQAAANwAAAAPAAAAAAAAAAAAAAAAAJgCAABkcnMv&#10;ZG93bnJldi54bWxQSwUGAAAAAAQABAD1AAAAigMAAAAA&#10;" path="m1048,r53,2l1155,10r52,13l1258,41r51,24l1359,93r49,32l1456,162r46,42l1548,250r43,50l1634,353r41,58l1714,471r38,66l1789,605r35,72l1857,751r30,79l1917,911r27,84l1969,1081r24,89l2014,1262r18,93l2049,1452r13,98l2074,1650r9,102l2090,1855r5,105l2096,2066r-1,106l2090,2277r-7,104l2074,2483r-12,99l2049,2681r-17,95l2014,2871r-21,91l1969,3051r-25,87l1917,3222r-30,81l1857,3380r-33,75l1789,3527r-37,69l1714,3660r-39,62l1634,3780r-43,53l1548,3883r-46,46l1456,3969r-48,38l1359,4039r-50,29l1258,4090r-51,18l1155,4121r-54,8l1048,4132r-54,-3l940,4121r-52,-13l837,4090r-51,-22l736,4039r-48,-32l641,3969r-48,-40l549,3883r-45,-50l462,3780r-41,-58l381,3660r-38,-64l307,3527r-34,-72l239,3380r-30,-77l178,3222r-26,-84l126,3051r-22,-89l83,2871,63,2776,48,2681,33,2582,21,2483,12,2381,6,2277,2,2172,,2066,2,1960,6,1855r6,-103l21,1650,33,1550r15,-98l63,1355r20,-93l104,1170r22,-89l152,995r26,-84l209,830r30,-79l273,677r34,-72l343,537r38,-66l421,411r41,-58l504,300r45,-50l593,204r48,-42l688,125,736,93,786,65,837,41,888,23,940,10,994,2,1048,xm936,895r29,2l994,901r29,8l1050,918r28,13l1105,947r26,17l1158,983r24,22l1207,1030r24,28l1254,1087r23,31l1298,1151r21,35l1338,1223r20,39l1375,1303r17,43l1408,1389r15,46l1436,1481r13,48l1461,1579r9,51l1480,1683r7,52l1494,1790r5,55l1503,1901r1,57l1506,2015r-2,58l1503,2129r-4,57l1494,2241r-7,55l1480,2348r-10,52l1461,2451r-12,50l1436,2548r-13,47l1408,2641r-16,44l1375,2728r-17,40l1338,2806r-19,38l1298,2880r-21,32l1254,2944r-23,29l1207,3000r-25,24l1158,3047r-27,20l1105,3084r-27,16l1050,3112r-27,10l994,3129r-29,5l936,3135r-30,-1l877,3129r-28,-7l821,3112r-27,-12l766,3084r-26,-17l714,3047r-25,-23l664,3000r-23,-27l617,2944r-22,-32l574,2880r-21,-36l533,2806r-18,-38l497,2728r-18,-43l464,2641r-15,-46l435,2548r-13,-47l411,2451r-10,-51l392,2348r-8,-52l377,2241r-4,-55l370,2129r-3,-56l367,2015r,-57l370,1901r3,-56l377,1790r7,-55l392,1683r9,-53l411,1579r11,-50l435,1481r14,-46l464,1389r15,-43l497,1303r18,-41l533,1223r20,-37l574,1151r21,-33l617,1087r24,-29l664,1030r25,-25l714,983r26,-19l766,947r28,-16l821,918r28,-9l877,901r29,-4l936,895xe" fillcolor="#4c4840" stroked="f">
                        <v:path arrowok="t" o:connecttype="custom" o:connectlocs="315,10;376,51;429,118;472,208;504,316;521,438;523,569;508,694;479,806;438,899;387,971;327,1017;262,1033;197,1017;137,971;86,899;45,806;16,694;2,569;3,438;21,316;52,208;95,118;148,51;209,10;234,224;270,233;302,258;330,297;352,347;368,408;376,475;375,547;365,613;348,671;325,720;296,756;263,778;227,784;192,771;160,743;133,702;112,649;98,587;92,518;94,448;106,382;124,326;149,280;179,246;212,227" o:connectangles="0,0,0,0,0,0,0,0,0,0,0,0,0,0,0,0,0,0,0,0,0,0,0,0,0,0,0,0,0,0,0,0,0,0,0,0,0,0,0,0,0,0,0,0,0,0,0,0,0,0,0"/>
                        <o:lock v:ext="edit" verticies="t"/>
                      </v:shape>
                      <v:shape id="Freeform 1658" o:spid="_x0000_s1071" style="position:absolute;left:7294;top:4938;width:695;height:1059;visibility:visible;mso-wrap-style:square;v-text-anchor:top" coordsize="2781,4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Hf8YA&#10;AADcAAAADwAAAGRycy9kb3ducmV2LnhtbESPQWvCQBCF7wX/wzKCl6IbA201uooUCz20BzXeh+yY&#10;RLOzYXebxP76bqHQ2wzvzfverLeDaURHzteWFcxnCQjiwuqaSwX56W26AOEDssbGMim4k4ftZvSw&#10;xkzbng/UHUMpYgj7DBVUIbSZlL6oyKCf2ZY4ahfrDIa4ulJqh30MN41Mk+RZGqw5Eips6bWi4nb8&#10;MpH7dPg4PxbXe//5ne7L1OX1osuVmoyH3QpEoCH8m/+u33Wsv3yB32fiB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kHf8YAAADcAAAADwAAAAAAAAAAAAAAAACYAgAAZHJz&#10;L2Rvd25yZXYueG1sUEsFBgAAAAAEAAQA9QAAAIsDAAAAAA==&#10;" path="m,l89,94r82,97l247,289r72,101l384,492r61,104l500,702r51,107l595,918r42,110l674,1140r31,113l734,1368r24,116l779,1601r17,118l809,1839r10,120l827,2081r5,123l833,2327r,124l831,2576r-5,126l819,2827r-9,127l801,3083r-12,127l776,3338r-15,129l747,3596r-16,130l780,3721r48,-6l877,3710r48,-5l974,3700r48,-6l1070,3689r49,-5l1140,3696r18,12l1176,3719r16,13l1207,3746r13,13l1231,3773r11,14l1251,3802r8,16l1265,3833r6,17l1275,3866r4,17l1280,3901r1,17l1281,3937r,18l1280,3973r-3,19l1269,4031r-9,39l1247,4110r-14,42l1217,4192r-17,42l1235,4234r34,l1305,4231r35,-1l1374,4226r35,-4l1445,4217r35,-7l1515,4204r36,-8l1587,4187r36,-9l1659,4169r37,-12l1733,4145r36,-13l1844,4104r77,-30l1999,4040r79,-36l2161,3963r84,-42l2331,3875r89,-48l2489,3715r62,-120l2605,3469r45,-133l2691,3198r31,-143l2747,2909r19,-151l2777,2605r4,-155l2779,2294r-9,-156l2754,1983r-24,-155l2701,1676r-35,-151l2623,1380r-48,-143l2520,1100,2459,968,2391,842,2318,723,2238,611,2153,509r-92,-94l1964,332,1861,259,1752,197,1637,149,1518,112,1392,90,1260,81r-13,l1208,78r-62,-4l1066,69,972,63,868,56,754,48,637,40,521,34,407,26,301,19,205,13,123,7,60,4,17,1,,xe" fillcolor="#534f44" stroked="f">
                        <v:fill color2="#b3aa92" rotate="t" angle="45" focus="100%" type="gradient"/>
                        <v:path arrowok="t" o:connecttype="custom" o:connectlocs="43,48;96,123;138,202;168,285;189,371;202,460;208,551;208,644;202,739;194,835;183,932;219,928;255,924;285,924;298,933;308,944;315,955;319,967;320,980;320,994;315,1018;304,1048;317,1059;343,1057;370,1053;397,1047;424,1040;461,1026;519,1001;583,969;638,899;673,800;691,690;695,574;682,457;656,345;615,242;559,153;491,83;409,37;315,20;286,19;217,14;130,9;51,3;4,0" o:connectangles="0,0,0,0,0,0,0,0,0,0,0,0,0,0,0,0,0,0,0,0,0,0,0,0,0,0,0,0,0,0,0,0,0,0,0,0,0,0,0,0,0,0,0,0,0,0"/>
                      </v:shape>
                      <v:shape id="Freeform 1659" o:spid="_x0000_s1072" style="position:absolute;left:8653;top:5018;width:248;height:516;visibility:visible;mso-wrap-style:square;v-text-anchor:top" coordsize="992,2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2ncQA&#10;AADcAAAADwAAAGRycy9kb3ducmV2LnhtbESPT4vCQAzF7wt+hyHCXkSnioh2nYoIwp4W/4HX0Mm2&#10;pZ1M6Yza9dObg7C3hPfy3i/rTe8adacuVJ4NTCcJKOLc24oLA5fzfrwEFSKyxcYzGfijAJts8LHG&#10;1PoHH+l+ioWSEA4pGihjbFOtQ16SwzDxLbFov75zGGXtCm07fEi4a/QsSRbaYcXSUGJLu5Ly+nRz&#10;Buj6Uz8X2/mTbqPVKMzOh6PeFcZ8DvvtF6hIffw3v6+/reCvhFaekQl0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Bdp3EAAAA3AAAAA8AAAAAAAAAAAAAAAAAmAIAAGRycy9k&#10;b3ducmV2LnhtbFBLBQYAAAAABAAEAPUAAACJAwAAAAA=&#10;" path="m717,9l733,r16,l765,11r14,17l793,54r13,33l821,126r12,46l846,223r11,55l869,337r11,63l892,466r9,69l911,604r9,71l936,817r14,139l964,1087r10,118l982,1306r5,79l991,1434r1,17l585,2063,178,2002,97,1859,,626,717,9xe" fillcolor="#646b86 [3215]" stroked="f">
                        <v:fill opacity="29555f"/>
                        <v:path arrowok="t" o:connecttype="custom" o:connectlocs="179,2;183,0;187,0;191,3;195,7;198,14;202,22;205,32;208,43;212,56;214,70;217,84;220,100;223,117;225,134;228,151;230,169;234,204;238,239;241,272;244,301;246,327;247,346;248,359;248,363;146,516;45,501;24,465;0,157;179,2" o:connectangles="0,0,0,0,0,0,0,0,0,0,0,0,0,0,0,0,0,0,0,0,0,0,0,0,0,0,0,0,0,0"/>
                      </v:shape>
                      <v:shape id="Freeform 1660" o:spid="_x0000_s1073" style="position:absolute;left:8965;top:5048;width:185;height:535;visibility:visible;mso-wrap-style:square;v-text-anchor:top" coordsize="741,2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EocIA&#10;AADcAAAADwAAAGRycy9kb3ducmV2LnhtbERPTWvCQBC9F/oflhF6azb2UJKYVSRQ8FAKsfU+ZMck&#10;mJ2Nu6sm/fXdguBtHu9zys1kBnEl53vLCpZJCoK4sbrnVsHP98drBsIHZI2DZVIwk4fN+vmpxELb&#10;G9d03YdWxBD2BSroQhgLKX3TkUGf2JE4ckfrDIYIXSu1w1sMN4N8S9N3abDn2NDhSFVHzWl/MQrc&#10;b3Y+1K7dzvLzK3NjXp0OplLqZTFtVyACTeEhvrt3Os7Pc/h/Jl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IShwgAAANwAAAAPAAAAAAAAAAAAAAAAAJgCAABkcnMvZG93&#10;bnJldi54bWxQSwUGAAAAAAQABAD1AAAAhwMAAAAA&#10;" path="m,l126,1392r22,51l170,1499r25,63l220,1626r26,69l275,1761r14,34l306,1828r16,33l339,1892r18,30l376,1951r19,28l415,2005r21,25l458,2052r24,20l505,2090r25,16l558,2118r27,9l613,2133r30,4l674,2137r33,-4l741,2125,556,156,,xe" fillcolor="#646b86 [3215]" stroked="f">
                        <v:fill opacity="29555f"/>
                        <v:path arrowok="t" o:connecttype="custom" o:connectlocs="0,0;31,348;37,361;42,375;49,391;55,407;61,424;69,441;72,449;76,458;80,466;85,474;89,481;94,488;99,495;104,502;109,508;114,514;120,519;126,523;132,527;139,530;146,532;153,534;161,535;168,535;177,534;185,532;139,39;0,0" o:connectangles="0,0,0,0,0,0,0,0,0,0,0,0,0,0,0,0,0,0,0,0,0,0,0,0,0,0,0,0,0,0"/>
                      </v:shape>
                      <v:shape id="Freeform 1661" o:spid="_x0000_s1074" style="position:absolute;left:6477;top:5633;width:213;height:521;visibility:visible;mso-wrap-style:square;v-text-anchor:top" coordsize="852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nfcAA&#10;AADcAAAADwAAAGRycy9kb3ducmV2LnhtbESPzarCMBSE94LvEI7gTlO9UKQaRRSlS3/B5aE5ttXm&#10;pDS5Wn16c+GCy2FmvmFmi9ZU4kGNKy0rGA0jEMSZ1SXnCk7HzWACwnlkjZVlUvAiB4t5tzPDRNsn&#10;7+lx8LkIEHYJKii8rxMpXVaQQTe0NXHwrrYx6INscqkbfAa4qeQ4imJpsOSwUGBNq4Ky++HXKLim&#10;efyTUrzBtdme/WVidu/bVql+r11OQXhq/Tf83061gkCEvz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xnfcAAAADcAAAADwAAAAAAAAAAAAAAAACYAgAAZHJzL2Rvd25y&#10;ZXYueG1sUEsFBgAAAAAEAAQA9QAAAIUDAAAAAA==&#10;" path="m426,r21,1l470,5r20,6l511,21r21,11l552,45r20,17l591,81r20,21l629,125r17,25l663,176r17,31l696,237r16,32l727,305r13,35l755,378r12,39l778,458r12,43l801,544r9,45l818,635r8,47l832,730r7,50l843,831r4,51l849,935r1,52l852,1041r-2,54l849,1147r-2,52l843,1250r-4,52l832,1350r-6,48l818,1446r-8,47l801,1537r-11,43l778,1624r-11,40l755,1704r-15,38l727,1777r-15,35l696,1845r-16,30l663,1904r-17,27l629,1956r-18,24l591,2001r-19,18l552,2036r-20,13l511,2061r-21,9l470,2077r-23,4l426,2082r-22,-1l382,2077r-21,-7l340,2061r-21,-12l299,2036r-19,-17l260,2001r-20,-21l222,1956r-17,-25l188,1904r-17,-29l155,1845r-15,-33l124,1777r-13,-35l96,1704,85,1664,73,1624,61,1580,51,1537,41,1493r-7,-47l26,1398r-7,-48l13,1302,9,1250,5,1199,2,1147,1,1095,,1041,1,987,2,935,5,882,9,831r4,-51l19,730r7,-48l34,635r7,-46l51,544,61,501,73,458,85,417,96,378r15,-38l124,305r16,-36l155,237r16,-30l188,176r17,-26l222,125r18,-23l260,81,280,62,299,45,319,32,340,21,361,11,382,5,404,1,426,xm362,527r12,2l386,530r10,3l407,537r10,5l428,548r10,7l449,563r9,9l468,582r9,11l487,605r7,12l504,631r7,13l519,660r13,31l545,727r12,36l566,802r7,41l579,886r3,45l583,977r-1,46l579,1068r-6,42l566,1152r-9,39l545,1228r-13,36l519,1295r-8,14l504,1324r-10,13l487,1350r-10,12l468,1372r-10,11l449,1392r-11,8l428,1406r-11,7l407,1417r-11,5l386,1425r-12,1l362,1426r-10,l340,1425r-11,-3l318,1417r-11,-4l297,1406r-11,-6l277,1392r-10,-9l257,1372r-9,-10l239,1350r-9,-13l222,1324r-8,-15l206,1295r-14,-31l179,1228r-11,-37l159,1152r-8,-42l146,1068r-4,-45l142,977r,-46l146,886r5,-43l159,802r9,-39l179,727r13,-36l206,660r8,-16l222,631r8,-14l239,605r9,-12l257,582r10,-10l277,563r9,-8l297,548r10,-6l318,537r11,-4l340,530r12,-1l362,527xe" fillcolor="#4c4840" stroked="f">
                        <v:path arrowok="t" o:connecttype="custom" o:connectlocs="123,3;143,16;162,38;178,67;192,104;203,147;210,195;213,247;212,300;207,350;198,395;185,436;170,469;153,495;133,513;112,521;90,518;70,505;51,483;35,453;21,416;10,374;3,326;0,274;1,221;7,171;15,125;28,85;43,52;60,26;80,8;101,0;97,133;107,137;117,146;126,158;136,182;145,222;145,267;136,307;126,331;117,343;107,352;97,357;85,357;74,352;64,343;56,331;45,307;37,267;37,222;45,182;56,158;64,146;74,137;85,133" o:connectangles="0,0,0,0,0,0,0,0,0,0,0,0,0,0,0,0,0,0,0,0,0,0,0,0,0,0,0,0,0,0,0,0,0,0,0,0,0,0,0,0,0,0,0,0,0,0,0,0,0,0,0,0,0,0,0,0"/>
                        <o:lock v:ext="edit" verticies="t"/>
                      </v:shape>
                      <v:shape id="Freeform 1662" o:spid="_x0000_s1075" style="position:absolute;left:6808;top:3399;width:479;height:511;visibility:visible;mso-wrap-style:square;v-text-anchor:top" coordsize="1915,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4Ng8AA&#10;AADcAAAADwAAAGRycy9kb3ducmV2LnhtbESPUWsCMRCE3wv9D2ELvmmiYJGrUaRg6atXf8B62V4O&#10;L5sz2er5702h0MdhZr5h1tsx9OpKKXeRLcxnBhRxE13HrYXj1366ApUF2WEfmSzcKcN28/y0xsrF&#10;Gx/oWkurCoRzhRa8yFBpnRtPAfMsDsTF+44poBSZWu0S3go89HphzKsO2HFZ8DjQu6fmXP8EC11O&#10;UT5q3N/9ZZDj7mSWrjfWTl7G3RsooVH+w3/tT2dhYebwe6YcAb1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n4Ng8AAAADcAAAADwAAAAAAAAAAAAAAAACYAgAAZHJzL2Rvd25y&#10;ZXYueG1sUEsFBgAAAAAEAAQA9QAAAIUDAAAAAA==&#10;" path="m1874,l,1916r105,127l1915,190,1874,xe" fillcolor="#a8422a [2404]" stroked="f">
                        <v:path arrowok="t" o:connecttype="custom" o:connectlocs="469,0;0,479;26,511;479,48;469,0" o:connectangles="0,0,0,0,0"/>
                      </v:shape>
                      <v:shape id="Freeform 1663" o:spid="_x0000_s1076" style="position:absolute;left:7340;top:3325;width:737;height:558;visibility:visible;mso-wrap-style:square;v-text-anchor:top" coordsize="2948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qdsQA&#10;AADcAAAADwAAAGRycy9kb3ducmV2LnhtbESP3WoCMRSE7wu+QziCdzXrIiKrUUQqltobfx7guDlm&#10;FzcnSxJ17dObQqGXw8x8w8yXnW3EnXyoHSsYDTMQxKXTNRsFp+PmfQoiRGSNjWNS8KQAy0XvbY6F&#10;dg/e0/0QjUgQDgUqqGJsCylDWZHFMHQtcfIuzluMSXojtcdHgttG5lk2kRZrTgsVtrSuqLweblbB&#10;eOo/zj/GfTfb8WR723c7s/k6KzXod6sZiEhd/A//tT+1gjzL4fdMOg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anbEAAAA3AAAAA8AAAAAAAAAAAAAAAAAmAIAAGRycy9k&#10;b3ducmV2LnhtbFBLBQYAAAAABAAEAPUAAACJAwAAAAA=&#10;" path="m316,2234l85,2023,,231,232,,443,21,2948,759,359,274,274,400r42,1834xe" fillcolor="#a8422a [2404]" stroked="f">
                        <v:path arrowok="t" o:connecttype="custom" o:connectlocs="79,558;21,505;0,58;58,0;111,5;737,190;90,68;69,100;79,558" o:connectangles="0,0,0,0,0,0,0,0,0"/>
                      </v:shape>
                      <v:shape id="Freeform 1664" o:spid="_x0000_s1077" style="position:absolute;left:9653;top:5262;width:190;height:774;visibility:visible;mso-wrap-style:square;v-text-anchor:top" coordsize="760,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0EyMUA&#10;AADcAAAADwAAAGRycy9kb3ducmV2LnhtbESPT2sCMRTE7wW/Q3hCbzXxD0W3RhFBWnqrWmpvj83b&#10;zWLysmxS3frpm0Khx2FmfsMs17134kJdbAJrGI8UCOIymIZrDcfD7mEOIiZkgy4wafimCOvV4G6J&#10;hQlXfqPLPtUiQzgWqMGm1BZSxtKSxzgKLXH2qtB5TFl2tTQdXjPcOzlR6lF6bDgvWGxpa6k877+8&#10;htfP5w+7uKn3esfOVdX0tDn3M63vh/3mCUSiPv2H/9ovRsNETeH3TD4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QTIxQAAANwAAAAPAAAAAAAAAAAAAAAAAJgCAABkcnMv&#10;ZG93bnJldi54bWxQSwUGAAAAAAQABAD1AAAAigMAAAAA&#10;" path="m,l108,1784r168,170l434,3090r4,4l448,3083r13,-23l478,3024r19,-48l519,2918r25,-69l569,2770r26,-88l622,2588r24,-102l671,2376r23,-114l715,2143r17,-125l745,1891r10,-129l760,1629r-1,-133l754,1362,741,1230,721,1098,692,967,657,840,612,715,557,595,493,478,419,368,332,265,234,169,123,80,,xe" fillcolor="#676766" stroked="f">
                        <v:fill color2="#dededd" rotate="t" angle="45" focus="100%" type="gradient"/>
                        <v:path arrowok="t" o:connecttype="custom" o:connectlocs="0,0;27,446;69,489;109,773;110,774;112,771;115,765;120,756;124,744;130,730;136,713;142,693;149,671;156,647;162,622;168,594;174,566;179,536;183,505;186,473;189,441;190,408;190,374;189,341;185,308;180,275;173,242;164,210;153,179;139,149;123,120;105,92;83,66;59,42;31,20;0,0" o:connectangles="0,0,0,0,0,0,0,0,0,0,0,0,0,0,0,0,0,0,0,0,0,0,0,0,0,0,0,0,0,0,0,0,0,0,0,0"/>
                      </v:shape>
                      <v:shape id="Freeform 1665" o:spid="_x0000_s1078" style="position:absolute;left:6518;top:4170;width:115;height:714;visibility:visible;mso-wrap-style:square;v-text-anchor:top" coordsize="459,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cUYcMA&#10;AADcAAAADwAAAGRycy9kb3ducmV2LnhtbESPUUvDQBCE3wX/w7GCb/bOpIjGXksjCEJFsPUHLLk1&#10;Ceb2wt22Sf99TxB8HGbmG2a1mf2gThRTH9jC/cKAIm6C67m18HV4vXsElQTZ4RCYLJwpwWZ9fbXC&#10;yoWJP+m0l1ZlCKcKLXQiY6V1ajrymBZhJM7ed4geJcvYahdxynA/6MKYB+2x57zQ4UgvHTU/+6O3&#10;8L7clRM9HUhMUZ4/pK5jUdbW3t7M22dQQrP8h//ab85CYZbweyYfAb2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cUYcMAAADcAAAADwAAAAAAAAAAAAAAAACYAgAAZHJzL2Rv&#10;d25yZXYueG1sUEsFBgAAAAAEAAQA9QAAAIgDAAAAAA==&#10;" path="m436,l131,1329,,2855,328,2746,459,2485,436,xe" fillcolor="#b9cdce [1942]" stroked="f">
                        <v:path arrowok="t" o:connecttype="custom" o:connectlocs="109,0;33,332;0,714;82,687;115,621;109,0" o:connectangles="0,0,0,0,0,0"/>
                      </v:shape>
                      <v:shape id="Freeform 1666" o:spid="_x0000_s1079" style="position:absolute;left:9253;top:5410;width:273;height:223;visibility:visible;mso-wrap-style:square;v-text-anchor:top" coordsize="1091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STMYA&#10;AADcAAAADwAAAGRycy9kb3ducmV2LnhtbESPW2sCMRSE34X+h3AEX0SzFZSyGkVaL4W+eEN8PGxO&#10;N0s3J8smrmt/vREKfRxm5htmtmhtKRqqfeFYweswAUGcOV1wruB0XA/eQPiArLF0TAru5GExf+nM&#10;MNXuxntqDiEXEcI+RQUmhCqV0meGLPqhq4ij9+1qiyHKOpe6xluE21KOkmQiLRYcFwxW9G4o+zlc&#10;rYLtuMlXjbnc+/5rt9nT+UPb/q9SvW67nIII1Ib/8F/7UysYJW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SSTMYAAADcAAAADwAAAAAAAAAAAAAAAACYAgAAZHJz&#10;L2Rvd25yZXYueG1sUEsFBgAAAAAEAAQA9QAAAIsDAAAAAA==&#10;" path="m,l975,232r116,660l219,782,,xe" fillcolor="#646b86 [3215]" stroked="f">
                        <v:fill opacity="29555f"/>
                        <v:path arrowok="t" o:connecttype="custom" o:connectlocs="0,0;244,58;273,223;55,196;0,0" o:connectangles="0,0,0,0,0"/>
                      </v:shape>
                    </v:group>
                  </v:group>
                  <v:shape id="Freeform 1667" o:spid="_x0000_s1080" style="position:absolute;left:9696;top:2597;width:389;height:1867;visibility:visible;mso-wrap-style:square;v-text-anchor:top" coordsize="1554,7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bX8UA&#10;AADcAAAADwAAAGRycy9kb3ducmV2LnhtbESPT2sCMRTE7wW/Q3iCt5r4B5GtUapQKO1BdvXi7bF5&#10;3V26eQmb6K799I1Q6HGYmd8wm91gW3GjLjSONcymCgRx6UzDlYbz6e15DSJEZIOtY9JwpwC77ehp&#10;g5lxPed0K2IlEoRDhhrqGH0mZShrshimzhMn78t1FmOSXSVNh32C21bOlVpJiw2nhRo9HWoqv4ur&#10;1bDc92u19PkH56ag4+ePt/fFRevJeHh9ARFpiP/hv/a70TBXK3ic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ptfxQAAANwAAAAPAAAAAAAAAAAAAAAAAJgCAABkcnMv&#10;ZG93bnJldi54bWxQSwUGAAAAAAQABAD1AAAAigMAAAAA&#10;" path="m1554,796l595,7467,,7328,940,r614,796xe" fillcolor="#8fb08c [3208]" stroked="f">
                    <v:path arrowok="t" o:connecttype="custom" o:connectlocs="389,199;149,1867;0,1832;235,0;389,199" o:connectangles="0,0,0,0,0"/>
                  </v:shape>
                </v:group>
                <v:group id="Group 1668" o:spid="_x0000_s1081" style="position:absolute;left:4708;top:4691;width:1494;height:574" coordorigin="8191,5575" coordsize="1494,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669" o:spid="_x0000_s1082" style="position:absolute;left:9420;top:5751;width:265;height:397;visibility:visible;mso-wrap-style:square;v-text-anchor:top" coordsize="1059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JAsAA&#10;AADcAAAADwAAAGRycy9kb3ducmV2LnhtbERP3WrCMBS+H/gO4Qi7m4m9kFGNIuJYGci26gMcmmNa&#10;bE5qk2n29uZisMuP73+1Sa4XNxpD51nDfKZAEDfedGw1nI5vL68gQkQ22HsmDb8UYLOePK2wNP7O&#10;33SroxU5hEOJGtoYh1LK0LTkMMz8QJy5sx8dxgxHK82I9xzuelkotZAOO84NLQ60a6m51D9Ow7GJ&#10;8tN8VTbZ9F4v9vaq6sOH1s/TtF2CiJTiv/jPXRkNhcpr85l8BO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CJAsAAAADcAAAADwAAAAAAAAAAAAAAAACYAgAAZHJzL2Rvd25y&#10;ZXYueG1sUEsFBgAAAAAEAAQA9QAAAIUDAAAAAA==&#10;" path="m,l914,134r145,1452l1035,1588r-27,l984,1588r-27,1l932,1589r-26,l881,1589r-26,1l,xe" fillcolor="#ffe947 [1941]" stroked="f">
                    <v:path arrowok="t" o:connecttype="custom" o:connectlocs="0,0;229,33;265,396;259,397;252,397;246,397;239,397;233,397;227,397;220,397;214,397;0,0" o:connectangles="0,0,0,0,0,0,0,0,0,0,0,0"/>
                  </v:shape>
                  <v:shape id="Freeform 1670" o:spid="_x0000_s1083" style="position:absolute;left:9146;top:5711;width:416;height:438;visibility:visible;mso-wrap-style:square;v-text-anchor:top" coordsize="1664,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1qDMIA&#10;AADcAAAADwAAAGRycy9kb3ducmV2LnhtbESPwWrDMBBE74X+g9hCbrVUH0LiRglpoOBj4+QDNtbW&#10;NrVWRlIt9++rQiHHYWbeMLvDYkcxkw+DYw0vhQJB3DozcKfhenl/3oAIEdng6Jg0/FCAw/7xYYeV&#10;cYnPNDexExnCoUINfYxTJWVoe7IYCjcRZ+/TeYsxS99J4zFluB1lqdRaWhw4L/Q40amn9qv5thou&#10;b+mjVMebreuG5rM3aSlPSevV03J8BRFpiffwf7s2Gkq1hb8z+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WoMwgAAANwAAAAPAAAAAAAAAAAAAAAAAJgCAABkcnMvZG93&#10;bnJldi54bWxQSwUGAAAAAAQABAD1AAAAhwMAAAAA&#10;" path="m,l841,123r823,1628l1585,1751r-77,l1430,1751r-78,l1274,1750r-77,l1118,1749r-79,-1l,xe" fillcolor="#4a4f64 [2415]" stroked="f">
                    <v:path arrowok="t" o:connecttype="custom" o:connectlocs="0,0;210,31;416,438;396,438;377,438;358,438;338,438;319,438;299,438;280,437;260,437;0,0" o:connectangles="0,0,0,0,0,0,0,0,0,0,0,0"/>
                  </v:shape>
                  <v:shape id="Freeform 1671" o:spid="_x0000_s1084" style="position:absolute;left:8858;top:5669;width:486;height:478;visibility:visible;mso-wrap-style:square;v-text-anchor:top" coordsize="1943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2J9cAA&#10;AADcAAAADwAAAGRycy9kb3ducmV2LnhtbERPTYvCMBC9C/sfwgh701RXRapRFkGQFUG7e/A4JGNb&#10;bCalydr235uD4PHxvtfbzlbiQY0vHSuYjBMQxNqZknMFf7/70RKED8gGK8ekoCcP283HYI2pcS1f&#10;6JGFXMQQ9ikqKEKoUym9LsiiH7uaOHI311gMETa5NA22MdxWcpokC2mx5NhQYE27gvQ9+7cKvrJ5&#10;/tP2pDXNzPnI9tovTgelPofd9wpEoC68xS/3wSiYTuL8eCYe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2J9cAAAADcAAAADwAAAAAAAAAAAAAAAACYAgAAZHJzL2Rvd25y&#10;ZXYueG1sUEsFBgAAAAAEAAQA9QAAAIUDAAAAAA==&#10;" path="m,l978,143r965,1770l1841,1910r-102,-3l1636,1905r-102,-3l1432,1898r-101,-4l1229,1890r-102,-4l,xe" fillcolor="#ffe947 [1941]" stroked="f">
                    <v:path arrowok="t" o:connecttype="custom" o:connectlocs="0,0;245,36;486,478;460,477;435,477;409,476;384,475;358,474;333,473;307,472;282,471;0,0" o:connectangles="0,0,0,0,0,0,0,0,0,0,0,0"/>
                  </v:shape>
                  <v:shape id="Freeform 1672" o:spid="_x0000_s1085" style="position:absolute;left:8586;top:5629;width:485;height:508;visibility:visible;mso-wrap-style:square;v-text-anchor:top" coordsize="1939,2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ahMgA&#10;AADcAAAADwAAAGRycy9kb3ducmV2LnhtbESPW2vCQBSE3wv+h+UU+iK6iUKRNKsUaWnBh3oJPh+y&#10;J5eaPRuzW5P667sFwcdhZr5h0tVgGnGhztWWFcTTCARxbnXNpYLs8D5ZgHAeWWNjmRT8koPVcvSQ&#10;YqJtzzu67H0pAoRdggoq79tESpdXZNBNbUscvMJ2Bn2QXSl1h32Am0bOouhZGqw5LFTY0rqi/LT/&#10;MQpO38fzvHkrx8O2L7Lj+OP6tTlflXp6HF5fQHga/D18a39qBbM4hv8z4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9lqEyAAAANwAAAAPAAAAAAAAAAAAAAAAAJgCAABk&#10;cnMvZG93bnJldi54bWxQSwUGAAAAAAQABAD1AAAAjQMAAAAA&#10;" path="m,l886,130,1939,2033r-97,-6l1744,2022r-97,-5l1549,2010r-97,-5l1355,1999r-98,-7l1160,1985,,xe" fillcolor="#4a4f64 [2415]" stroked="f">
                    <v:path arrowok="t" o:connecttype="custom" o:connectlocs="0,0;222,32;485,508;461,507;436,505;412,504;387,502;363,501;339,500;314,498;290,496;0,0" o:connectangles="0,0,0,0,0,0,0,0,0,0,0,0"/>
                  </v:shape>
                  <v:shape id="Freeform 1673" o:spid="_x0000_s1086" style="position:absolute;left:8312;top:5589;width:483;height:530;visibility:visible;mso-wrap-style:square;v-text-anchor:top" coordsize="1934,2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D5sMA&#10;AADcAAAADwAAAGRycy9kb3ducmV2LnhtbESPUUsDMRCE34X+h7AF32zuDpRyNi1iEaT4oNUfsFy2&#10;d8Fkc0227fXfG0HwcZiZb5jVZgpenSllF9lAvahAEXfROu4NfH2+3C1BZUG26COTgStl2KxnNyts&#10;bbzwB5330qsC4dyigUFkbLXO3UAB8yKOxMU7xBRQiky9tgkvBR68bqrqQQd0XBYGHOl5oO57fwoG&#10;/LXeOlkeTt39+5tzPu6OknbG3M6np0dQQpP8h//ar9ZAUzfwe6Yc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MD5sMAAADcAAAADwAAAAAAAAAAAAAAAACYAgAAZHJzL2Rv&#10;d25yZXYueG1sUEsFBgAAAAAEAAQA9QAAAIgDAAAAAA==&#10;" path="m,l885,128,1934,2122r-66,-4l1804,2113r-65,-6l1673,2102r-64,-5l1544,2090r-66,-5l1414,2080r-65,-7l1285,2068r-66,-6l1154,2055r-65,-5l1024,2043r-64,-6l894,2030,,xe" fillcolor="#ffe947 [1941]" stroked="f">
                    <v:path arrowok="t" o:connecttype="custom" o:connectlocs="0,0;221,32;483,530;467,529;451,528;434,526;418,525;402,524;386,522;369,521;353,520;337,518;321,517;304,515;288,513;272,512;256,510;240,509;223,507;0,0" o:connectangles="0,0,0,0,0,0,0,0,0,0,0,0,0,0,0,0,0,0,0,0"/>
                  </v:shape>
                  <v:shape id="Freeform 1674" o:spid="_x0000_s1087" style="position:absolute;left:8191;top:5575;width:271;height:514;visibility:visible;mso-wrap-style:square;v-text-anchor:top" coordsize="1082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oP8QA&#10;AADcAAAADwAAAGRycy9kb3ducmV2LnhtbESPQYvCMBSE78L+h/AWvMiaqChL1yjLitCLiHUFj4/m&#10;2Rabl9JErf/eCILHYWa+YebLztbiSq2vHGsYDRUI4tyZigsN//v11zcIH5AN1o5Jw508LBcfvTkm&#10;xt14R9csFCJC2CeooQyhSaT0eUkW/dA1xNE7udZiiLItpGnxFuG2lmOlZtJixXGhxIb+SsrP2cVq&#10;OKzVYL87btVks5qmXcVpc7gcte5/dr8/IAJ14R1+tVOjYTyawP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oKD/EAAAA3AAAAA8AAAAAAAAAAAAAAAAAmAIAAGRycy9k&#10;b3ducmV2LnhtbFBLBQYAAAAABAAEAPUAAACJAwAAAAA=&#10;" path="m109,r89,13l1082,2054r-68,-7l945,2039r-66,-7l811,2025r-68,-8l676,2009r-68,-8l541,1994r-68,-10l405,1977r-67,-8l270,1959r-67,-7l135,1942r-67,-7l,1925,109,xe" fillcolor="#4a4f64 [2415]" stroked="f">
                    <v:path arrowok="t" o:connecttype="custom" o:connectlocs="27,0;50,3;271,514;254,512;237,510;220,508;203,507;186,505;169,503;152,501;136,499;118,496;101,495;85,493;68,490;51,488;34,486;17,484;0,482;27,0" o:connectangles="0,0,0,0,0,0,0,0,0,0,0,0,0,0,0,0,0,0,0,0"/>
                  </v:shape>
                </v:group>
                <v:shape id="Freeform 1675" o:spid="_x0000_s1088" style="position:absolute;left:3596;top:3807;width:750;height:278;visibility:visible;mso-wrap-style:square;v-text-anchor:top" coordsize="3002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u4MQA&#10;AADcAAAADwAAAGRycy9kb3ducmV2LnhtbESP0WrCQBRE3wv9h+UW+lY3EQkSXUUEQXyQNPoBl+w1&#10;CWbvht3VJH59t1Do4zAzZ5j1djSdeJLzrWUF6SwBQVxZ3XKt4Ho5fC1B+ICssbNMCibysN28v60x&#10;13bgb3qWoRYRwj5HBU0IfS6lrxoy6Ge2J47ezTqDIUpXS+1wiHDTyXmSZNJgy3GhwZ72DVX38mEU&#10;PNJXWmg33q+2L4vLtJTn7HRT6vNj3K1ABBrDf/ivfdQK5ukC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Z7uDEAAAA3AAAAA8AAAAAAAAAAAAAAAAAmAIAAGRycy9k&#10;b3ducmV2LnhtbFBLBQYAAAAABAAEAPUAAACJAwAAAAA=&#10;" path="m,1067r10,-9l39,1028,84,984r61,-61l221,853r89,-80l360,731r52,-43l466,642r58,-45l582,551r62,-45l707,460r65,-46l839,369r68,-43l976,284r70,-39l1118,207r72,-35l1262,139r73,-30l1408,83r74,-23l1555,41r73,-15l1700,16r72,-8l1843,3,1912,r68,l2049,1r65,6l2178,12r63,9l2301,30r60,11l2418,54r55,13l2526,81r51,16l2625,113r45,17l2714,147r40,17l2792,181r35,17l2859,213r29,16l2913,245r22,14l2953,272r14,14l2978,296r8,9l2988,314r,6l2983,324r7,37l2995,399r4,38l3002,475r,19l3000,512r-1,17l2996,547r-4,17l2988,582r-6,15l2975,613r-28,4l2915,618r-33,l2846,616r-38,-3l2769,609r-42,-5l2685,597r-89,-14l2504,566r-94,-20l2317,527r-93,-20l2136,487r-84,-17l1977,456r-36,-7l1907,444r-30,-4l1850,437r-25,-2l1802,435r-18,1l1768,440r-4,-5l1755,431r-14,-3l1721,427r-25,l1668,428r-34,3l1597,435r-42,6l1511,448r-49,8l1412,466r-53,12l1302,491r-57,15l1185,523r-62,18l1060,561r-64,22l931,606r-66,27l800,660r-66,29l670,722r-65,32l541,791r-63,38l417,868r-60,42l300,955r-57,47l191,1052r-29,21l137,1088r-22,11l94,1107r-17,4l61,1111r-13,-2l37,1107r-10,-6l20,1095r-7,-5l8,1083,3,1073,,1067xe" fillcolor="#646b86 [3215]" stroked="f">
                  <v:fill opacity="29555f"/>
                  <v:path arrowok="t" o:connecttype="custom" o:connectlocs="10,257;55,213;103,172;145,138;193,104;244,71;297,43;352,21;407,7;460,1;512,0;560,5;604,14;644,24;678,37;706,50;728,61;741,72;747,79;747,90;750,119;749,132;747,146;736,154;711,154;681,151;626,142;556,127;494,114;469,110;450,109;441,109;430,107;408,108;377,112;340,120;296,131;249,146;200,165;151,189;104,217;61,251;34,272;19,278;9,277;3,273;0,267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2009140</wp:posOffset>
                </wp:positionH>
                <wp:positionV relativeFrom="paragraph">
                  <wp:posOffset>4334510</wp:posOffset>
                </wp:positionV>
                <wp:extent cx="3914140" cy="948055"/>
                <wp:effectExtent l="0" t="160655" r="10795" b="53340"/>
                <wp:wrapNone/>
                <wp:docPr id="129" name="Group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305203">
                          <a:off x="0" y="0"/>
                          <a:ext cx="3914140" cy="948055"/>
                          <a:chOff x="1989" y="122"/>
                          <a:chExt cx="2995" cy="473"/>
                        </a:xfrm>
                      </wpg:grpSpPr>
                      <wpg:grpSp>
                        <wpg:cNvPr id="130" name="Group 1591"/>
                        <wpg:cNvGrpSpPr>
                          <a:grpSpLocks/>
                        </wpg:cNvGrpSpPr>
                        <wpg:grpSpPr bwMode="auto">
                          <a:xfrm>
                            <a:off x="2008" y="122"/>
                            <a:ext cx="2976" cy="473"/>
                            <a:chOff x="2008" y="122"/>
                            <a:chExt cx="2976" cy="473"/>
                          </a:xfrm>
                        </wpg:grpSpPr>
                        <wps:wsp>
                          <wps:cNvPr id="131" name="Freeform 1592"/>
                          <wps:cNvSpPr>
                            <a:spLocks noEditPoints="1"/>
                          </wps:cNvSpPr>
                          <wps:spPr bwMode="auto">
                            <a:xfrm>
                              <a:off x="2008" y="182"/>
                              <a:ext cx="241" cy="301"/>
                            </a:xfrm>
                            <a:custGeom>
                              <a:avLst/>
                              <a:gdLst>
                                <a:gd name="T0" fmla="*/ 1253 w 1443"/>
                                <a:gd name="T1" fmla="*/ 1525 h 1810"/>
                                <a:gd name="T2" fmla="*/ 1120 w 1443"/>
                                <a:gd name="T3" fmla="*/ 1639 h 1810"/>
                                <a:gd name="T4" fmla="*/ 959 w 1443"/>
                                <a:gd name="T5" fmla="*/ 1757 h 1810"/>
                                <a:gd name="T6" fmla="*/ 830 w 1443"/>
                                <a:gd name="T7" fmla="*/ 1802 h 1810"/>
                                <a:gd name="T8" fmla="*/ 693 w 1443"/>
                                <a:gd name="T9" fmla="*/ 1807 h 1810"/>
                                <a:gd name="T10" fmla="*/ 549 w 1443"/>
                                <a:gd name="T11" fmla="*/ 1765 h 1810"/>
                                <a:gd name="T12" fmla="*/ 395 w 1443"/>
                                <a:gd name="T13" fmla="*/ 1676 h 1810"/>
                                <a:gd name="T14" fmla="*/ 139 w 1443"/>
                                <a:gd name="T15" fmla="*/ 1465 h 1810"/>
                                <a:gd name="T16" fmla="*/ 82 w 1443"/>
                                <a:gd name="T17" fmla="*/ 1396 h 1810"/>
                                <a:gd name="T18" fmla="*/ 4 w 1443"/>
                                <a:gd name="T19" fmla="*/ 1114 h 1810"/>
                                <a:gd name="T20" fmla="*/ 4 w 1443"/>
                                <a:gd name="T21" fmla="*/ 966 h 1810"/>
                                <a:gd name="T22" fmla="*/ 55 w 1443"/>
                                <a:gd name="T23" fmla="*/ 814 h 1810"/>
                                <a:gd name="T24" fmla="*/ 166 w 1443"/>
                                <a:gd name="T25" fmla="*/ 670 h 1810"/>
                                <a:gd name="T26" fmla="*/ 528 w 1443"/>
                                <a:gd name="T27" fmla="*/ 399 h 1810"/>
                                <a:gd name="T28" fmla="*/ 743 w 1443"/>
                                <a:gd name="T29" fmla="*/ 288 h 1810"/>
                                <a:gd name="T30" fmla="*/ 878 w 1443"/>
                                <a:gd name="T31" fmla="*/ 201 h 1810"/>
                                <a:gd name="T32" fmla="*/ 945 w 1443"/>
                                <a:gd name="T33" fmla="*/ 173 h 1810"/>
                                <a:gd name="T34" fmla="*/ 934 w 1443"/>
                                <a:gd name="T35" fmla="*/ 191 h 1810"/>
                                <a:gd name="T36" fmla="*/ 1032 w 1443"/>
                                <a:gd name="T37" fmla="*/ 160 h 1810"/>
                                <a:gd name="T38" fmla="*/ 1271 w 1443"/>
                                <a:gd name="T39" fmla="*/ 2 h 1810"/>
                                <a:gd name="T40" fmla="*/ 1310 w 1443"/>
                                <a:gd name="T41" fmla="*/ 17 h 1810"/>
                                <a:gd name="T42" fmla="*/ 1251 w 1443"/>
                                <a:gd name="T43" fmla="*/ 62 h 1810"/>
                                <a:gd name="T44" fmla="*/ 1157 w 1443"/>
                                <a:gd name="T45" fmla="*/ 141 h 1810"/>
                                <a:gd name="T46" fmla="*/ 1063 w 1443"/>
                                <a:gd name="T47" fmla="*/ 280 h 1810"/>
                                <a:gd name="T48" fmla="*/ 1105 w 1443"/>
                                <a:gd name="T49" fmla="*/ 349 h 1810"/>
                                <a:gd name="T50" fmla="*/ 972 w 1443"/>
                                <a:gd name="T51" fmla="*/ 565 h 1810"/>
                                <a:gd name="T52" fmla="*/ 892 w 1443"/>
                                <a:gd name="T53" fmla="*/ 781 h 1810"/>
                                <a:gd name="T54" fmla="*/ 895 w 1443"/>
                                <a:gd name="T55" fmla="*/ 971 h 1810"/>
                                <a:gd name="T56" fmla="*/ 897 w 1443"/>
                                <a:gd name="T57" fmla="*/ 1021 h 1810"/>
                                <a:gd name="T58" fmla="*/ 855 w 1443"/>
                                <a:gd name="T59" fmla="*/ 916 h 1810"/>
                                <a:gd name="T60" fmla="*/ 844 w 1443"/>
                                <a:gd name="T61" fmla="*/ 809 h 1810"/>
                                <a:gd name="T62" fmla="*/ 871 w 1443"/>
                                <a:gd name="T63" fmla="*/ 635 h 1810"/>
                                <a:gd name="T64" fmla="*/ 782 w 1443"/>
                                <a:gd name="T65" fmla="*/ 548 h 1810"/>
                                <a:gd name="T66" fmla="*/ 526 w 1443"/>
                                <a:gd name="T67" fmla="*/ 466 h 1810"/>
                                <a:gd name="T68" fmla="*/ 467 w 1443"/>
                                <a:gd name="T69" fmla="*/ 534 h 1810"/>
                                <a:gd name="T70" fmla="*/ 413 w 1443"/>
                                <a:gd name="T71" fmla="*/ 709 h 1810"/>
                                <a:gd name="T72" fmla="*/ 416 w 1443"/>
                                <a:gd name="T73" fmla="*/ 871 h 1810"/>
                                <a:gd name="T74" fmla="*/ 512 w 1443"/>
                                <a:gd name="T75" fmla="*/ 1087 h 1810"/>
                                <a:gd name="T76" fmla="*/ 707 w 1443"/>
                                <a:gd name="T77" fmla="*/ 1282 h 1810"/>
                                <a:gd name="T78" fmla="*/ 915 w 1443"/>
                                <a:gd name="T79" fmla="*/ 1410 h 1810"/>
                                <a:gd name="T80" fmla="*/ 1113 w 1443"/>
                                <a:gd name="T81" fmla="*/ 1459 h 1810"/>
                                <a:gd name="T82" fmla="*/ 1230 w 1443"/>
                                <a:gd name="T83" fmla="*/ 1444 h 1810"/>
                                <a:gd name="T84" fmla="*/ 1278 w 1443"/>
                                <a:gd name="T85" fmla="*/ 1403 h 1810"/>
                                <a:gd name="T86" fmla="*/ 1331 w 1443"/>
                                <a:gd name="T87" fmla="*/ 1282 h 1810"/>
                                <a:gd name="T88" fmla="*/ 1366 w 1443"/>
                                <a:gd name="T89" fmla="*/ 1111 h 1810"/>
                                <a:gd name="T90" fmla="*/ 1376 w 1443"/>
                                <a:gd name="T91" fmla="*/ 1190 h 1810"/>
                                <a:gd name="T92" fmla="*/ 1313 w 1443"/>
                                <a:gd name="T93" fmla="*/ 1419 h 1810"/>
                                <a:gd name="T94" fmla="*/ 991 w 1443"/>
                                <a:gd name="T95" fmla="*/ 274 h 1810"/>
                                <a:gd name="T96" fmla="*/ 952 w 1443"/>
                                <a:gd name="T97" fmla="*/ 304 h 1810"/>
                                <a:gd name="T98" fmla="*/ 947 w 1443"/>
                                <a:gd name="T99" fmla="*/ 336 h 1810"/>
                                <a:gd name="T100" fmla="*/ 972 w 1443"/>
                                <a:gd name="T101" fmla="*/ 333 h 1810"/>
                                <a:gd name="T102" fmla="*/ 871 w 1443"/>
                                <a:gd name="T103" fmla="*/ 271 h 1810"/>
                                <a:gd name="T104" fmla="*/ 839 w 1443"/>
                                <a:gd name="T105" fmla="*/ 316 h 1810"/>
                                <a:gd name="T106" fmla="*/ 860 w 1443"/>
                                <a:gd name="T107" fmla="*/ 285 h 1810"/>
                                <a:gd name="T108" fmla="*/ 655 w 1443"/>
                                <a:gd name="T109" fmla="*/ 1691 h 1810"/>
                                <a:gd name="T110" fmla="*/ 746 w 1443"/>
                                <a:gd name="T111" fmla="*/ 1718 h 1810"/>
                                <a:gd name="T112" fmla="*/ 555 w 1443"/>
                                <a:gd name="T113" fmla="*/ 1640 h 1810"/>
                                <a:gd name="T114" fmla="*/ 571 w 1443"/>
                                <a:gd name="T115" fmla="*/ 1650 h 1810"/>
                                <a:gd name="T116" fmla="*/ 383 w 1443"/>
                                <a:gd name="T117" fmla="*/ 1533 h 18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443" h="1810">
                                  <a:moveTo>
                                    <a:pt x="1443" y="1337"/>
                                  </a:moveTo>
                                  <a:lnTo>
                                    <a:pt x="1418" y="1362"/>
                                  </a:lnTo>
                                  <a:lnTo>
                                    <a:pt x="1391" y="1389"/>
                                  </a:lnTo>
                                  <a:lnTo>
                                    <a:pt x="1361" y="1419"/>
                                  </a:lnTo>
                                  <a:lnTo>
                                    <a:pt x="1327" y="1452"/>
                                  </a:lnTo>
                                  <a:lnTo>
                                    <a:pt x="1291" y="1487"/>
                                  </a:lnTo>
                                  <a:lnTo>
                                    <a:pt x="1253" y="1525"/>
                                  </a:lnTo>
                                  <a:lnTo>
                                    <a:pt x="1210" y="1566"/>
                                  </a:lnTo>
                                  <a:lnTo>
                                    <a:pt x="1165" y="1609"/>
                                  </a:lnTo>
                                  <a:lnTo>
                                    <a:pt x="1170" y="1609"/>
                                  </a:lnTo>
                                  <a:lnTo>
                                    <a:pt x="1159" y="1614"/>
                                  </a:lnTo>
                                  <a:lnTo>
                                    <a:pt x="1148" y="1621"/>
                                  </a:lnTo>
                                  <a:lnTo>
                                    <a:pt x="1134" y="1629"/>
                                  </a:lnTo>
                                  <a:lnTo>
                                    <a:pt x="1120" y="1639"/>
                                  </a:lnTo>
                                  <a:lnTo>
                                    <a:pt x="1087" y="1663"/>
                                  </a:lnTo>
                                  <a:lnTo>
                                    <a:pt x="1049" y="1692"/>
                                  </a:lnTo>
                                  <a:lnTo>
                                    <a:pt x="1029" y="1708"/>
                                  </a:lnTo>
                                  <a:lnTo>
                                    <a:pt x="1011" y="1723"/>
                                  </a:lnTo>
                                  <a:lnTo>
                                    <a:pt x="993" y="1735"/>
                                  </a:lnTo>
                                  <a:lnTo>
                                    <a:pt x="976" y="1747"/>
                                  </a:lnTo>
                                  <a:lnTo>
                                    <a:pt x="959" y="1757"/>
                                  </a:lnTo>
                                  <a:lnTo>
                                    <a:pt x="944" y="1766"/>
                                  </a:lnTo>
                                  <a:lnTo>
                                    <a:pt x="929" y="1773"/>
                                  </a:lnTo>
                                  <a:lnTo>
                                    <a:pt x="917" y="1778"/>
                                  </a:lnTo>
                                  <a:lnTo>
                                    <a:pt x="895" y="1785"/>
                                  </a:lnTo>
                                  <a:lnTo>
                                    <a:pt x="873" y="1792"/>
                                  </a:lnTo>
                                  <a:lnTo>
                                    <a:pt x="852" y="1798"/>
                                  </a:lnTo>
                                  <a:lnTo>
                                    <a:pt x="830" y="1802"/>
                                  </a:lnTo>
                                  <a:lnTo>
                                    <a:pt x="810" y="1806"/>
                                  </a:lnTo>
                                  <a:lnTo>
                                    <a:pt x="791" y="1809"/>
                                  </a:lnTo>
                                  <a:lnTo>
                                    <a:pt x="771" y="1810"/>
                                  </a:lnTo>
                                  <a:lnTo>
                                    <a:pt x="752" y="1810"/>
                                  </a:lnTo>
                                  <a:lnTo>
                                    <a:pt x="732" y="1810"/>
                                  </a:lnTo>
                                  <a:lnTo>
                                    <a:pt x="712" y="1809"/>
                                  </a:lnTo>
                                  <a:lnTo>
                                    <a:pt x="693" y="1807"/>
                                  </a:lnTo>
                                  <a:lnTo>
                                    <a:pt x="673" y="1803"/>
                                  </a:lnTo>
                                  <a:lnTo>
                                    <a:pt x="653" y="1799"/>
                                  </a:lnTo>
                                  <a:lnTo>
                                    <a:pt x="632" y="1794"/>
                                  </a:lnTo>
                                  <a:lnTo>
                                    <a:pt x="612" y="1789"/>
                                  </a:lnTo>
                                  <a:lnTo>
                                    <a:pt x="591" y="1782"/>
                                  </a:lnTo>
                                  <a:lnTo>
                                    <a:pt x="570" y="1774"/>
                                  </a:lnTo>
                                  <a:lnTo>
                                    <a:pt x="549" y="1765"/>
                                  </a:lnTo>
                                  <a:lnTo>
                                    <a:pt x="528" y="1756"/>
                                  </a:lnTo>
                                  <a:lnTo>
                                    <a:pt x="506" y="1744"/>
                                  </a:lnTo>
                                  <a:lnTo>
                                    <a:pt x="485" y="1733"/>
                                  </a:lnTo>
                                  <a:lnTo>
                                    <a:pt x="463" y="1722"/>
                                  </a:lnTo>
                                  <a:lnTo>
                                    <a:pt x="442" y="1708"/>
                                  </a:lnTo>
                                  <a:lnTo>
                                    <a:pt x="421" y="1693"/>
                                  </a:lnTo>
                                  <a:lnTo>
                                    <a:pt x="395" y="1676"/>
                                  </a:lnTo>
                                  <a:lnTo>
                                    <a:pt x="368" y="1656"/>
                                  </a:lnTo>
                                  <a:lnTo>
                                    <a:pt x="336" y="1632"/>
                                  </a:lnTo>
                                  <a:lnTo>
                                    <a:pt x="302" y="1605"/>
                                  </a:lnTo>
                                  <a:lnTo>
                                    <a:pt x="266" y="1575"/>
                                  </a:lnTo>
                                  <a:lnTo>
                                    <a:pt x="227" y="1541"/>
                                  </a:lnTo>
                                  <a:lnTo>
                                    <a:pt x="184" y="1505"/>
                                  </a:lnTo>
                                  <a:lnTo>
                                    <a:pt x="139" y="1465"/>
                                  </a:lnTo>
                                  <a:lnTo>
                                    <a:pt x="137" y="1465"/>
                                  </a:lnTo>
                                  <a:lnTo>
                                    <a:pt x="94" y="1414"/>
                                  </a:lnTo>
                                  <a:lnTo>
                                    <a:pt x="90" y="1404"/>
                                  </a:lnTo>
                                  <a:lnTo>
                                    <a:pt x="86" y="1398"/>
                                  </a:lnTo>
                                  <a:lnTo>
                                    <a:pt x="85" y="1397"/>
                                  </a:lnTo>
                                  <a:lnTo>
                                    <a:pt x="83" y="1396"/>
                                  </a:lnTo>
                                  <a:lnTo>
                                    <a:pt x="82" y="1396"/>
                                  </a:lnTo>
                                  <a:lnTo>
                                    <a:pt x="81" y="1397"/>
                                  </a:lnTo>
                                  <a:lnTo>
                                    <a:pt x="62" y="1345"/>
                                  </a:lnTo>
                                  <a:lnTo>
                                    <a:pt x="45" y="1295"/>
                                  </a:lnTo>
                                  <a:lnTo>
                                    <a:pt x="31" y="1247"/>
                                  </a:lnTo>
                                  <a:lnTo>
                                    <a:pt x="20" y="1201"/>
                                  </a:lnTo>
                                  <a:lnTo>
                                    <a:pt x="11" y="1156"/>
                                  </a:lnTo>
                                  <a:lnTo>
                                    <a:pt x="4" y="1114"/>
                                  </a:lnTo>
                                  <a:lnTo>
                                    <a:pt x="2" y="1094"/>
                                  </a:lnTo>
                                  <a:lnTo>
                                    <a:pt x="1" y="1073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5"/>
                                  </a:lnTo>
                                  <a:lnTo>
                                    <a:pt x="0" y="1012"/>
                                  </a:lnTo>
                                  <a:lnTo>
                                    <a:pt x="2" y="988"/>
                                  </a:lnTo>
                                  <a:lnTo>
                                    <a:pt x="4" y="966"/>
                                  </a:lnTo>
                                  <a:lnTo>
                                    <a:pt x="9" y="943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20" y="899"/>
                                  </a:lnTo>
                                  <a:lnTo>
                                    <a:pt x="27" y="876"/>
                                  </a:lnTo>
                                  <a:lnTo>
                                    <a:pt x="35" y="856"/>
                                  </a:lnTo>
                                  <a:lnTo>
                                    <a:pt x="45" y="834"/>
                                  </a:lnTo>
                                  <a:lnTo>
                                    <a:pt x="55" y="814"/>
                                  </a:lnTo>
                                  <a:lnTo>
                                    <a:pt x="67" y="793"/>
                                  </a:lnTo>
                                  <a:lnTo>
                                    <a:pt x="80" y="773"/>
                                  </a:lnTo>
                                  <a:lnTo>
                                    <a:pt x="94" y="753"/>
                                  </a:lnTo>
                                  <a:lnTo>
                                    <a:pt x="109" y="733"/>
                                  </a:lnTo>
                                  <a:lnTo>
                                    <a:pt x="125" y="714"/>
                                  </a:lnTo>
                                  <a:lnTo>
                                    <a:pt x="143" y="695"/>
                                  </a:lnTo>
                                  <a:lnTo>
                                    <a:pt x="166" y="670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236" y="611"/>
                                  </a:lnTo>
                                  <a:lnTo>
                                    <a:pt x="281" y="576"/>
                                  </a:lnTo>
                                  <a:lnTo>
                                    <a:pt x="332" y="538"/>
                                  </a:lnTo>
                                  <a:lnTo>
                                    <a:pt x="390" y="495"/>
                                  </a:lnTo>
                                  <a:lnTo>
                                    <a:pt x="456" y="448"/>
                                  </a:lnTo>
                                  <a:lnTo>
                                    <a:pt x="528" y="399"/>
                                  </a:lnTo>
                                  <a:lnTo>
                                    <a:pt x="541" y="390"/>
                                  </a:lnTo>
                                  <a:lnTo>
                                    <a:pt x="556" y="381"/>
                                  </a:lnTo>
                                  <a:lnTo>
                                    <a:pt x="573" y="371"/>
                                  </a:lnTo>
                                  <a:lnTo>
                                    <a:pt x="592" y="361"/>
                                  </a:lnTo>
                                  <a:lnTo>
                                    <a:pt x="638" y="338"/>
                                  </a:lnTo>
                                  <a:lnTo>
                                    <a:pt x="693" y="312"/>
                                  </a:lnTo>
                                  <a:lnTo>
                                    <a:pt x="743" y="288"/>
                                  </a:lnTo>
                                  <a:lnTo>
                                    <a:pt x="787" y="265"/>
                                  </a:lnTo>
                                  <a:lnTo>
                                    <a:pt x="806" y="254"/>
                                  </a:lnTo>
                                  <a:lnTo>
                                    <a:pt x="823" y="243"/>
                                  </a:lnTo>
                                  <a:lnTo>
                                    <a:pt x="838" y="232"/>
                                  </a:lnTo>
                                  <a:lnTo>
                                    <a:pt x="852" y="222"/>
                                  </a:lnTo>
                                  <a:lnTo>
                                    <a:pt x="863" y="212"/>
                                  </a:lnTo>
                                  <a:lnTo>
                                    <a:pt x="878" y="201"/>
                                  </a:lnTo>
                                  <a:lnTo>
                                    <a:pt x="897" y="187"/>
                                  </a:lnTo>
                                  <a:lnTo>
                                    <a:pt x="919" y="173"/>
                                  </a:lnTo>
                                  <a:lnTo>
                                    <a:pt x="929" y="171"/>
                                  </a:lnTo>
                                  <a:lnTo>
                                    <a:pt x="938" y="170"/>
                                  </a:lnTo>
                                  <a:lnTo>
                                    <a:pt x="942" y="171"/>
                                  </a:lnTo>
                                  <a:lnTo>
                                    <a:pt x="944" y="171"/>
                                  </a:lnTo>
                                  <a:lnTo>
                                    <a:pt x="945" y="173"/>
                                  </a:lnTo>
                                  <a:lnTo>
                                    <a:pt x="946" y="176"/>
                                  </a:lnTo>
                                  <a:lnTo>
                                    <a:pt x="946" y="180"/>
                                  </a:lnTo>
                                  <a:lnTo>
                                    <a:pt x="945" y="185"/>
                                  </a:lnTo>
                                  <a:lnTo>
                                    <a:pt x="943" y="188"/>
                                  </a:lnTo>
                                  <a:lnTo>
                                    <a:pt x="941" y="190"/>
                                  </a:lnTo>
                                  <a:lnTo>
                                    <a:pt x="937" y="191"/>
                                  </a:lnTo>
                                  <a:lnTo>
                                    <a:pt x="934" y="191"/>
                                  </a:lnTo>
                                  <a:lnTo>
                                    <a:pt x="929" y="190"/>
                                  </a:lnTo>
                                  <a:lnTo>
                                    <a:pt x="925" y="189"/>
                                  </a:lnTo>
                                  <a:lnTo>
                                    <a:pt x="942" y="197"/>
                                  </a:lnTo>
                                  <a:lnTo>
                                    <a:pt x="954" y="203"/>
                                  </a:lnTo>
                                  <a:lnTo>
                                    <a:pt x="963" y="205"/>
                                  </a:lnTo>
                                  <a:lnTo>
                                    <a:pt x="968" y="205"/>
                                  </a:lnTo>
                                  <a:lnTo>
                                    <a:pt x="1032" y="160"/>
                                  </a:lnTo>
                                  <a:lnTo>
                                    <a:pt x="1089" y="119"/>
                                  </a:lnTo>
                                  <a:lnTo>
                                    <a:pt x="1138" y="85"/>
                                  </a:lnTo>
                                  <a:lnTo>
                                    <a:pt x="1179" y="56"/>
                                  </a:lnTo>
                                  <a:lnTo>
                                    <a:pt x="1213" y="34"/>
                                  </a:lnTo>
                                  <a:lnTo>
                                    <a:pt x="1240" y="18"/>
                                  </a:lnTo>
                                  <a:lnTo>
                                    <a:pt x="1259" y="6"/>
                                  </a:lnTo>
                                  <a:lnTo>
                                    <a:pt x="1271" y="2"/>
                                  </a:lnTo>
                                  <a:lnTo>
                                    <a:pt x="1280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94" y="1"/>
                                  </a:lnTo>
                                  <a:lnTo>
                                    <a:pt x="1301" y="3"/>
                                  </a:lnTo>
                                  <a:lnTo>
                                    <a:pt x="1304" y="6"/>
                                  </a:lnTo>
                                  <a:lnTo>
                                    <a:pt x="1308" y="11"/>
                                  </a:lnTo>
                                  <a:lnTo>
                                    <a:pt x="1310" y="17"/>
                                  </a:lnTo>
                                  <a:lnTo>
                                    <a:pt x="1311" y="23"/>
                                  </a:lnTo>
                                  <a:lnTo>
                                    <a:pt x="1310" y="29"/>
                                  </a:lnTo>
                                  <a:lnTo>
                                    <a:pt x="1308" y="34"/>
                                  </a:lnTo>
                                  <a:lnTo>
                                    <a:pt x="1271" y="43"/>
                                  </a:lnTo>
                                  <a:lnTo>
                                    <a:pt x="1265" y="59"/>
                                  </a:lnTo>
                                  <a:lnTo>
                                    <a:pt x="1258" y="60"/>
                                  </a:lnTo>
                                  <a:lnTo>
                                    <a:pt x="1251" y="62"/>
                                  </a:lnTo>
                                  <a:lnTo>
                                    <a:pt x="1245" y="64"/>
                                  </a:lnTo>
                                  <a:lnTo>
                                    <a:pt x="1238" y="69"/>
                                  </a:lnTo>
                                  <a:lnTo>
                                    <a:pt x="1223" y="78"/>
                                  </a:lnTo>
                                  <a:lnTo>
                                    <a:pt x="1208" y="89"/>
                                  </a:lnTo>
                                  <a:lnTo>
                                    <a:pt x="1191" y="104"/>
                                  </a:lnTo>
                                  <a:lnTo>
                                    <a:pt x="1174" y="121"/>
                                  </a:lnTo>
                                  <a:lnTo>
                                    <a:pt x="1157" y="141"/>
                                  </a:lnTo>
                                  <a:lnTo>
                                    <a:pt x="1138" y="164"/>
                                  </a:lnTo>
                                  <a:lnTo>
                                    <a:pt x="1121" y="186"/>
                                  </a:lnTo>
                                  <a:lnTo>
                                    <a:pt x="1106" y="206"/>
                                  </a:lnTo>
                                  <a:lnTo>
                                    <a:pt x="1093" y="227"/>
                                  </a:lnTo>
                                  <a:lnTo>
                                    <a:pt x="1081" y="245"/>
                                  </a:lnTo>
                                  <a:lnTo>
                                    <a:pt x="1071" y="263"/>
                                  </a:lnTo>
                                  <a:lnTo>
                                    <a:pt x="1063" y="280"/>
                                  </a:lnTo>
                                  <a:lnTo>
                                    <a:pt x="1057" y="296"/>
                                  </a:lnTo>
                                  <a:lnTo>
                                    <a:pt x="1051" y="312"/>
                                  </a:lnTo>
                                  <a:lnTo>
                                    <a:pt x="1038" y="322"/>
                                  </a:lnTo>
                                  <a:lnTo>
                                    <a:pt x="1065" y="333"/>
                                  </a:lnTo>
                                  <a:lnTo>
                                    <a:pt x="1060" y="320"/>
                                  </a:lnTo>
                                  <a:lnTo>
                                    <a:pt x="1097" y="349"/>
                                  </a:lnTo>
                                  <a:lnTo>
                                    <a:pt x="1105" y="349"/>
                                  </a:lnTo>
                                  <a:lnTo>
                                    <a:pt x="1111" y="386"/>
                                  </a:lnTo>
                                  <a:lnTo>
                                    <a:pt x="1084" y="415"/>
                                  </a:lnTo>
                                  <a:lnTo>
                                    <a:pt x="1058" y="445"/>
                                  </a:lnTo>
                                  <a:lnTo>
                                    <a:pt x="1034" y="474"/>
                                  </a:lnTo>
                                  <a:lnTo>
                                    <a:pt x="1012" y="505"/>
                                  </a:lnTo>
                                  <a:lnTo>
                                    <a:pt x="991" y="534"/>
                                  </a:lnTo>
                                  <a:lnTo>
                                    <a:pt x="972" y="565"/>
                                  </a:lnTo>
                                  <a:lnTo>
                                    <a:pt x="956" y="596"/>
                                  </a:lnTo>
                                  <a:lnTo>
                                    <a:pt x="941" y="626"/>
                                  </a:lnTo>
                                  <a:lnTo>
                                    <a:pt x="927" y="657"/>
                                  </a:lnTo>
                                  <a:lnTo>
                                    <a:pt x="916" y="688"/>
                                  </a:lnTo>
                                  <a:lnTo>
                                    <a:pt x="906" y="718"/>
                                  </a:lnTo>
                                  <a:lnTo>
                                    <a:pt x="898" y="749"/>
                                  </a:lnTo>
                                  <a:lnTo>
                                    <a:pt x="892" y="781"/>
                                  </a:lnTo>
                                  <a:lnTo>
                                    <a:pt x="888" y="811"/>
                                  </a:lnTo>
                                  <a:lnTo>
                                    <a:pt x="886" y="843"/>
                                  </a:lnTo>
                                  <a:lnTo>
                                    <a:pt x="884" y="875"/>
                                  </a:lnTo>
                                  <a:lnTo>
                                    <a:pt x="884" y="899"/>
                                  </a:lnTo>
                                  <a:lnTo>
                                    <a:pt x="887" y="924"/>
                                  </a:lnTo>
                                  <a:lnTo>
                                    <a:pt x="890" y="947"/>
                                  </a:lnTo>
                                  <a:lnTo>
                                    <a:pt x="895" y="971"/>
                                  </a:lnTo>
                                  <a:lnTo>
                                    <a:pt x="900" y="995"/>
                                  </a:lnTo>
                                  <a:lnTo>
                                    <a:pt x="907" y="1019"/>
                                  </a:lnTo>
                                  <a:lnTo>
                                    <a:pt x="915" y="1042"/>
                                  </a:lnTo>
                                  <a:lnTo>
                                    <a:pt x="925" y="1066"/>
                                  </a:lnTo>
                                  <a:lnTo>
                                    <a:pt x="915" y="1051"/>
                                  </a:lnTo>
                                  <a:lnTo>
                                    <a:pt x="906" y="1036"/>
                                  </a:lnTo>
                                  <a:lnTo>
                                    <a:pt x="897" y="1021"/>
                                  </a:lnTo>
                                  <a:lnTo>
                                    <a:pt x="889" y="1007"/>
                                  </a:lnTo>
                                  <a:lnTo>
                                    <a:pt x="882" y="992"/>
                                  </a:lnTo>
                                  <a:lnTo>
                                    <a:pt x="875" y="976"/>
                                  </a:lnTo>
                                  <a:lnTo>
                                    <a:pt x="870" y="961"/>
                                  </a:lnTo>
                                  <a:lnTo>
                                    <a:pt x="864" y="946"/>
                                  </a:lnTo>
                                  <a:lnTo>
                                    <a:pt x="860" y="932"/>
                                  </a:lnTo>
                                  <a:lnTo>
                                    <a:pt x="855" y="916"/>
                                  </a:lnTo>
                                  <a:lnTo>
                                    <a:pt x="852" y="901"/>
                                  </a:lnTo>
                                  <a:lnTo>
                                    <a:pt x="848" y="885"/>
                                  </a:lnTo>
                                  <a:lnTo>
                                    <a:pt x="846" y="870"/>
                                  </a:lnTo>
                                  <a:lnTo>
                                    <a:pt x="845" y="854"/>
                                  </a:lnTo>
                                  <a:lnTo>
                                    <a:pt x="844" y="839"/>
                                  </a:lnTo>
                                  <a:lnTo>
                                    <a:pt x="844" y="823"/>
                                  </a:lnTo>
                                  <a:lnTo>
                                    <a:pt x="844" y="809"/>
                                  </a:lnTo>
                                  <a:lnTo>
                                    <a:pt x="845" y="793"/>
                                  </a:lnTo>
                                  <a:lnTo>
                                    <a:pt x="847" y="774"/>
                                  </a:lnTo>
                                  <a:lnTo>
                                    <a:pt x="851" y="752"/>
                                  </a:lnTo>
                                  <a:lnTo>
                                    <a:pt x="854" y="727"/>
                                  </a:lnTo>
                                  <a:lnTo>
                                    <a:pt x="859" y="699"/>
                                  </a:lnTo>
                                  <a:lnTo>
                                    <a:pt x="864" y="668"/>
                                  </a:lnTo>
                                  <a:lnTo>
                                    <a:pt x="871" y="635"/>
                                  </a:lnTo>
                                  <a:lnTo>
                                    <a:pt x="862" y="623"/>
                                  </a:lnTo>
                                  <a:lnTo>
                                    <a:pt x="851" y="610"/>
                                  </a:lnTo>
                                  <a:lnTo>
                                    <a:pt x="839" y="598"/>
                                  </a:lnTo>
                                  <a:lnTo>
                                    <a:pt x="827" y="585"/>
                                  </a:lnTo>
                                  <a:lnTo>
                                    <a:pt x="814" y="573"/>
                                  </a:lnTo>
                                  <a:lnTo>
                                    <a:pt x="799" y="560"/>
                                  </a:lnTo>
                                  <a:lnTo>
                                    <a:pt x="782" y="548"/>
                                  </a:lnTo>
                                  <a:lnTo>
                                    <a:pt x="765" y="535"/>
                                  </a:lnTo>
                                  <a:lnTo>
                                    <a:pt x="728" y="509"/>
                                  </a:lnTo>
                                  <a:lnTo>
                                    <a:pt x="686" y="484"/>
                                  </a:lnTo>
                                  <a:lnTo>
                                    <a:pt x="640" y="458"/>
                                  </a:lnTo>
                                  <a:lnTo>
                                    <a:pt x="591" y="431"/>
                                  </a:lnTo>
                                  <a:lnTo>
                                    <a:pt x="555" y="450"/>
                                  </a:lnTo>
                                  <a:lnTo>
                                    <a:pt x="526" y="466"/>
                                  </a:lnTo>
                                  <a:lnTo>
                                    <a:pt x="514" y="475"/>
                                  </a:lnTo>
                                  <a:lnTo>
                                    <a:pt x="505" y="482"/>
                                  </a:lnTo>
                                  <a:lnTo>
                                    <a:pt x="496" y="490"/>
                                  </a:lnTo>
                                  <a:lnTo>
                                    <a:pt x="490" y="497"/>
                                  </a:lnTo>
                                  <a:lnTo>
                                    <a:pt x="483" y="508"/>
                                  </a:lnTo>
                                  <a:lnTo>
                                    <a:pt x="475" y="521"/>
                                  </a:lnTo>
                                  <a:lnTo>
                                    <a:pt x="467" y="534"/>
                                  </a:lnTo>
                                  <a:lnTo>
                                    <a:pt x="460" y="550"/>
                                  </a:lnTo>
                                  <a:lnTo>
                                    <a:pt x="452" y="567"/>
                                  </a:lnTo>
                                  <a:lnTo>
                                    <a:pt x="445" y="585"/>
                                  </a:lnTo>
                                  <a:lnTo>
                                    <a:pt x="439" y="606"/>
                                  </a:lnTo>
                                  <a:lnTo>
                                    <a:pt x="432" y="627"/>
                                  </a:lnTo>
                                  <a:lnTo>
                                    <a:pt x="421" y="670"/>
                                  </a:lnTo>
                                  <a:lnTo>
                                    <a:pt x="413" y="709"/>
                                  </a:lnTo>
                                  <a:lnTo>
                                    <a:pt x="411" y="727"/>
                                  </a:lnTo>
                                  <a:lnTo>
                                    <a:pt x="408" y="743"/>
                                  </a:lnTo>
                                  <a:lnTo>
                                    <a:pt x="407" y="759"/>
                                  </a:lnTo>
                                  <a:lnTo>
                                    <a:pt x="407" y="774"/>
                                  </a:lnTo>
                                  <a:lnTo>
                                    <a:pt x="408" y="807"/>
                                  </a:lnTo>
                                  <a:lnTo>
                                    <a:pt x="411" y="840"/>
                                  </a:lnTo>
                                  <a:lnTo>
                                    <a:pt x="416" y="871"/>
                                  </a:lnTo>
                                  <a:lnTo>
                                    <a:pt x="424" y="903"/>
                                  </a:lnTo>
                                  <a:lnTo>
                                    <a:pt x="433" y="935"/>
                                  </a:lnTo>
                                  <a:lnTo>
                                    <a:pt x="444" y="966"/>
                                  </a:lnTo>
                                  <a:lnTo>
                                    <a:pt x="458" y="996"/>
                                  </a:lnTo>
                                  <a:lnTo>
                                    <a:pt x="475" y="1027"/>
                                  </a:lnTo>
                                  <a:lnTo>
                                    <a:pt x="492" y="1058"/>
                                  </a:lnTo>
                                  <a:lnTo>
                                    <a:pt x="512" y="1087"/>
                                  </a:lnTo>
                                  <a:lnTo>
                                    <a:pt x="534" y="1117"/>
                                  </a:lnTo>
                                  <a:lnTo>
                                    <a:pt x="558" y="1145"/>
                                  </a:lnTo>
                                  <a:lnTo>
                                    <a:pt x="585" y="1175"/>
                                  </a:lnTo>
                                  <a:lnTo>
                                    <a:pt x="613" y="1203"/>
                                  </a:lnTo>
                                  <a:lnTo>
                                    <a:pt x="644" y="1230"/>
                                  </a:lnTo>
                                  <a:lnTo>
                                    <a:pt x="676" y="1259"/>
                                  </a:lnTo>
                                  <a:lnTo>
                                    <a:pt x="707" y="1282"/>
                                  </a:lnTo>
                                  <a:lnTo>
                                    <a:pt x="737" y="1305"/>
                                  </a:lnTo>
                                  <a:lnTo>
                                    <a:pt x="767" y="1327"/>
                                  </a:lnTo>
                                  <a:lnTo>
                                    <a:pt x="798" y="1347"/>
                                  </a:lnTo>
                                  <a:lnTo>
                                    <a:pt x="827" y="1364"/>
                                  </a:lnTo>
                                  <a:lnTo>
                                    <a:pt x="856" y="1381"/>
                                  </a:lnTo>
                                  <a:lnTo>
                                    <a:pt x="887" y="1396"/>
                                  </a:lnTo>
                                  <a:lnTo>
                                    <a:pt x="915" y="1410"/>
                                  </a:lnTo>
                                  <a:lnTo>
                                    <a:pt x="944" y="1421"/>
                                  </a:lnTo>
                                  <a:lnTo>
                                    <a:pt x="973" y="1431"/>
                                  </a:lnTo>
                                  <a:lnTo>
                                    <a:pt x="1002" y="1440"/>
                                  </a:lnTo>
                                  <a:lnTo>
                                    <a:pt x="1030" y="1447"/>
                                  </a:lnTo>
                                  <a:lnTo>
                                    <a:pt x="1058" y="1453"/>
                                  </a:lnTo>
                                  <a:lnTo>
                                    <a:pt x="1086" y="1456"/>
                                  </a:lnTo>
                                  <a:lnTo>
                                    <a:pt x="1113" y="1459"/>
                                  </a:lnTo>
                                  <a:lnTo>
                                    <a:pt x="1141" y="1459"/>
                                  </a:lnTo>
                                  <a:lnTo>
                                    <a:pt x="1166" y="1458"/>
                                  </a:lnTo>
                                  <a:lnTo>
                                    <a:pt x="1190" y="1456"/>
                                  </a:lnTo>
                                  <a:lnTo>
                                    <a:pt x="1201" y="1454"/>
                                  </a:lnTo>
                                  <a:lnTo>
                                    <a:pt x="1211" y="1450"/>
                                  </a:lnTo>
                                  <a:lnTo>
                                    <a:pt x="1221" y="1447"/>
                                  </a:lnTo>
                                  <a:lnTo>
                                    <a:pt x="1230" y="1444"/>
                                  </a:lnTo>
                                  <a:lnTo>
                                    <a:pt x="1239" y="1439"/>
                                  </a:lnTo>
                                  <a:lnTo>
                                    <a:pt x="1247" y="1434"/>
                                  </a:lnTo>
                                  <a:lnTo>
                                    <a:pt x="1255" y="1429"/>
                                  </a:lnTo>
                                  <a:lnTo>
                                    <a:pt x="1262" y="1423"/>
                                  </a:lnTo>
                                  <a:lnTo>
                                    <a:pt x="1268" y="1416"/>
                                  </a:lnTo>
                                  <a:lnTo>
                                    <a:pt x="1274" y="1410"/>
                                  </a:lnTo>
                                  <a:lnTo>
                                    <a:pt x="1278" y="1403"/>
                                  </a:lnTo>
                                  <a:lnTo>
                                    <a:pt x="1284" y="1395"/>
                                  </a:lnTo>
                                  <a:lnTo>
                                    <a:pt x="1293" y="1377"/>
                                  </a:lnTo>
                                  <a:lnTo>
                                    <a:pt x="1301" y="1358"/>
                                  </a:lnTo>
                                  <a:lnTo>
                                    <a:pt x="1310" y="1340"/>
                                  </a:lnTo>
                                  <a:lnTo>
                                    <a:pt x="1317" y="1321"/>
                                  </a:lnTo>
                                  <a:lnTo>
                                    <a:pt x="1325" y="1302"/>
                                  </a:lnTo>
                                  <a:lnTo>
                                    <a:pt x="1331" y="1282"/>
                                  </a:lnTo>
                                  <a:lnTo>
                                    <a:pt x="1337" y="1262"/>
                                  </a:lnTo>
                                  <a:lnTo>
                                    <a:pt x="1343" y="1241"/>
                                  </a:lnTo>
                                  <a:lnTo>
                                    <a:pt x="1348" y="1221"/>
                                  </a:lnTo>
                                  <a:lnTo>
                                    <a:pt x="1353" y="1199"/>
                                  </a:lnTo>
                                  <a:lnTo>
                                    <a:pt x="1357" y="1178"/>
                                  </a:lnTo>
                                  <a:lnTo>
                                    <a:pt x="1361" y="1156"/>
                                  </a:lnTo>
                                  <a:lnTo>
                                    <a:pt x="1366" y="1111"/>
                                  </a:lnTo>
                                  <a:lnTo>
                                    <a:pt x="1370" y="1066"/>
                                  </a:lnTo>
                                  <a:lnTo>
                                    <a:pt x="1381" y="1073"/>
                                  </a:lnTo>
                                  <a:lnTo>
                                    <a:pt x="1382" y="1098"/>
                                  </a:lnTo>
                                  <a:lnTo>
                                    <a:pt x="1382" y="1123"/>
                                  </a:lnTo>
                                  <a:lnTo>
                                    <a:pt x="1381" y="1147"/>
                                  </a:lnTo>
                                  <a:lnTo>
                                    <a:pt x="1380" y="1169"/>
                                  </a:lnTo>
                                  <a:lnTo>
                                    <a:pt x="1376" y="1190"/>
                                  </a:lnTo>
                                  <a:lnTo>
                                    <a:pt x="1374" y="1212"/>
                                  </a:lnTo>
                                  <a:lnTo>
                                    <a:pt x="1370" y="1231"/>
                                  </a:lnTo>
                                  <a:lnTo>
                                    <a:pt x="1364" y="1251"/>
                                  </a:lnTo>
                                  <a:lnTo>
                                    <a:pt x="1361" y="1266"/>
                                  </a:lnTo>
                                  <a:lnTo>
                                    <a:pt x="1351" y="1299"/>
                                  </a:lnTo>
                                  <a:lnTo>
                                    <a:pt x="1335" y="1350"/>
                                  </a:lnTo>
                                  <a:lnTo>
                                    <a:pt x="1313" y="1419"/>
                                  </a:lnTo>
                                  <a:lnTo>
                                    <a:pt x="1337" y="1404"/>
                                  </a:lnTo>
                                  <a:lnTo>
                                    <a:pt x="1366" y="1385"/>
                                  </a:lnTo>
                                  <a:lnTo>
                                    <a:pt x="1401" y="1362"/>
                                  </a:lnTo>
                                  <a:lnTo>
                                    <a:pt x="1443" y="1335"/>
                                  </a:lnTo>
                                  <a:lnTo>
                                    <a:pt x="1443" y="1337"/>
                                  </a:lnTo>
                                  <a:close/>
                                  <a:moveTo>
                                    <a:pt x="995" y="273"/>
                                  </a:moveTo>
                                  <a:lnTo>
                                    <a:pt x="991" y="274"/>
                                  </a:lnTo>
                                  <a:lnTo>
                                    <a:pt x="987" y="275"/>
                                  </a:lnTo>
                                  <a:lnTo>
                                    <a:pt x="982" y="274"/>
                                  </a:lnTo>
                                  <a:lnTo>
                                    <a:pt x="976" y="273"/>
                                  </a:lnTo>
                                  <a:lnTo>
                                    <a:pt x="964" y="286"/>
                                  </a:lnTo>
                                  <a:lnTo>
                                    <a:pt x="956" y="295"/>
                                  </a:lnTo>
                                  <a:lnTo>
                                    <a:pt x="952" y="300"/>
                                  </a:lnTo>
                                  <a:lnTo>
                                    <a:pt x="952" y="304"/>
                                  </a:lnTo>
                                  <a:lnTo>
                                    <a:pt x="946" y="308"/>
                                  </a:lnTo>
                                  <a:lnTo>
                                    <a:pt x="949" y="311"/>
                                  </a:lnTo>
                                  <a:lnTo>
                                    <a:pt x="952" y="317"/>
                                  </a:lnTo>
                                  <a:lnTo>
                                    <a:pt x="947" y="320"/>
                                  </a:lnTo>
                                  <a:lnTo>
                                    <a:pt x="941" y="322"/>
                                  </a:lnTo>
                                  <a:lnTo>
                                    <a:pt x="941" y="331"/>
                                  </a:lnTo>
                                  <a:lnTo>
                                    <a:pt x="947" y="336"/>
                                  </a:lnTo>
                                  <a:lnTo>
                                    <a:pt x="953" y="339"/>
                                  </a:lnTo>
                                  <a:lnTo>
                                    <a:pt x="958" y="341"/>
                                  </a:lnTo>
                                  <a:lnTo>
                                    <a:pt x="962" y="341"/>
                                  </a:lnTo>
                                  <a:lnTo>
                                    <a:pt x="965" y="341"/>
                                  </a:lnTo>
                                  <a:lnTo>
                                    <a:pt x="968" y="340"/>
                                  </a:lnTo>
                                  <a:lnTo>
                                    <a:pt x="970" y="337"/>
                                  </a:lnTo>
                                  <a:lnTo>
                                    <a:pt x="972" y="333"/>
                                  </a:lnTo>
                                  <a:lnTo>
                                    <a:pt x="977" y="324"/>
                                  </a:lnTo>
                                  <a:lnTo>
                                    <a:pt x="981" y="311"/>
                                  </a:lnTo>
                                  <a:lnTo>
                                    <a:pt x="986" y="296"/>
                                  </a:lnTo>
                                  <a:lnTo>
                                    <a:pt x="989" y="286"/>
                                  </a:lnTo>
                                  <a:lnTo>
                                    <a:pt x="993" y="278"/>
                                  </a:lnTo>
                                  <a:lnTo>
                                    <a:pt x="995" y="273"/>
                                  </a:lnTo>
                                  <a:close/>
                                  <a:moveTo>
                                    <a:pt x="871" y="271"/>
                                  </a:moveTo>
                                  <a:lnTo>
                                    <a:pt x="862" y="272"/>
                                  </a:lnTo>
                                  <a:lnTo>
                                    <a:pt x="850" y="278"/>
                                  </a:lnTo>
                                  <a:lnTo>
                                    <a:pt x="833" y="286"/>
                                  </a:lnTo>
                                  <a:lnTo>
                                    <a:pt x="811" y="298"/>
                                  </a:lnTo>
                                  <a:lnTo>
                                    <a:pt x="820" y="305"/>
                                  </a:lnTo>
                                  <a:lnTo>
                                    <a:pt x="830" y="312"/>
                                  </a:lnTo>
                                  <a:lnTo>
                                    <a:pt x="839" y="316"/>
                                  </a:lnTo>
                                  <a:lnTo>
                                    <a:pt x="850" y="320"/>
                                  </a:lnTo>
                                  <a:lnTo>
                                    <a:pt x="853" y="315"/>
                                  </a:lnTo>
                                  <a:lnTo>
                                    <a:pt x="854" y="311"/>
                                  </a:lnTo>
                                  <a:lnTo>
                                    <a:pt x="854" y="306"/>
                                  </a:lnTo>
                                  <a:lnTo>
                                    <a:pt x="852" y="300"/>
                                  </a:lnTo>
                                  <a:lnTo>
                                    <a:pt x="855" y="292"/>
                                  </a:lnTo>
                                  <a:lnTo>
                                    <a:pt x="860" y="285"/>
                                  </a:lnTo>
                                  <a:lnTo>
                                    <a:pt x="864" y="278"/>
                                  </a:lnTo>
                                  <a:lnTo>
                                    <a:pt x="871" y="271"/>
                                  </a:lnTo>
                                  <a:close/>
                                  <a:moveTo>
                                    <a:pt x="755" y="1718"/>
                                  </a:moveTo>
                                  <a:lnTo>
                                    <a:pt x="736" y="1714"/>
                                  </a:lnTo>
                                  <a:lnTo>
                                    <a:pt x="712" y="1707"/>
                                  </a:lnTo>
                                  <a:lnTo>
                                    <a:pt x="685" y="1700"/>
                                  </a:lnTo>
                                  <a:lnTo>
                                    <a:pt x="655" y="1691"/>
                                  </a:lnTo>
                                  <a:lnTo>
                                    <a:pt x="671" y="1698"/>
                                  </a:lnTo>
                                  <a:lnTo>
                                    <a:pt x="685" y="1704"/>
                                  </a:lnTo>
                                  <a:lnTo>
                                    <a:pt x="700" y="1709"/>
                                  </a:lnTo>
                                  <a:lnTo>
                                    <a:pt x="712" y="1713"/>
                                  </a:lnTo>
                                  <a:lnTo>
                                    <a:pt x="725" y="1716"/>
                                  </a:lnTo>
                                  <a:lnTo>
                                    <a:pt x="736" y="1717"/>
                                  </a:lnTo>
                                  <a:lnTo>
                                    <a:pt x="746" y="1718"/>
                                  </a:lnTo>
                                  <a:lnTo>
                                    <a:pt x="755" y="1718"/>
                                  </a:lnTo>
                                  <a:close/>
                                  <a:moveTo>
                                    <a:pt x="609" y="1672"/>
                                  </a:moveTo>
                                  <a:lnTo>
                                    <a:pt x="609" y="1669"/>
                                  </a:lnTo>
                                  <a:lnTo>
                                    <a:pt x="585" y="1662"/>
                                  </a:lnTo>
                                  <a:lnTo>
                                    <a:pt x="609" y="1672"/>
                                  </a:lnTo>
                                  <a:close/>
                                  <a:moveTo>
                                    <a:pt x="571" y="1650"/>
                                  </a:moveTo>
                                  <a:lnTo>
                                    <a:pt x="555" y="1640"/>
                                  </a:lnTo>
                                  <a:lnTo>
                                    <a:pt x="533" y="1627"/>
                                  </a:lnTo>
                                  <a:lnTo>
                                    <a:pt x="507" y="1613"/>
                                  </a:lnTo>
                                  <a:lnTo>
                                    <a:pt x="477" y="1596"/>
                                  </a:lnTo>
                                  <a:lnTo>
                                    <a:pt x="495" y="1608"/>
                                  </a:lnTo>
                                  <a:lnTo>
                                    <a:pt x="516" y="1622"/>
                                  </a:lnTo>
                                  <a:lnTo>
                                    <a:pt x="542" y="1635"/>
                                  </a:lnTo>
                                  <a:lnTo>
                                    <a:pt x="571" y="1650"/>
                                  </a:lnTo>
                                  <a:close/>
                                  <a:moveTo>
                                    <a:pt x="429" y="1563"/>
                                  </a:moveTo>
                                  <a:lnTo>
                                    <a:pt x="417" y="1556"/>
                                  </a:lnTo>
                                  <a:lnTo>
                                    <a:pt x="405" y="1547"/>
                                  </a:lnTo>
                                  <a:lnTo>
                                    <a:pt x="391" y="1534"/>
                                  </a:lnTo>
                                  <a:lnTo>
                                    <a:pt x="374" y="1520"/>
                                  </a:lnTo>
                                  <a:lnTo>
                                    <a:pt x="378" y="1526"/>
                                  </a:lnTo>
                                  <a:lnTo>
                                    <a:pt x="383" y="1533"/>
                                  </a:lnTo>
                                  <a:lnTo>
                                    <a:pt x="391" y="1539"/>
                                  </a:lnTo>
                                  <a:lnTo>
                                    <a:pt x="401" y="1546"/>
                                  </a:lnTo>
                                  <a:lnTo>
                                    <a:pt x="418" y="1556"/>
                                  </a:lnTo>
                                  <a:lnTo>
                                    <a:pt x="429" y="1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593"/>
                          <wps:cNvSpPr>
                            <a:spLocks noEditPoints="1"/>
                          </wps:cNvSpPr>
                          <wps:spPr bwMode="auto">
                            <a:xfrm>
                              <a:off x="2270" y="208"/>
                              <a:ext cx="284" cy="270"/>
                            </a:xfrm>
                            <a:custGeom>
                              <a:avLst/>
                              <a:gdLst>
                                <a:gd name="T0" fmla="*/ 1416 w 1702"/>
                                <a:gd name="T1" fmla="*/ 264 h 1618"/>
                                <a:gd name="T2" fmla="*/ 720 w 1702"/>
                                <a:gd name="T3" fmla="*/ 1615 h 1618"/>
                                <a:gd name="T4" fmla="*/ 586 w 1702"/>
                                <a:gd name="T5" fmla="*/ 1605 h 1618"/>
                                <a:gd name="T6" fmla="*/ 815 w 1702"/>
                                <a:gd name="T7" fmla="*/ 1592 h 1618"/>
                                <a:gd name="T8" fmla="*/ 480 w 1702"/>
                                <a:gd name="T9" fmla="*/ 1512 h 1618"/>
                                <a:gd name="T10" fmla="*/ 875 w 1702"/>
                                <a:gd name="T11" fmla="*/ 1556 h 1618"/>
                                <a:gd name="T12" fmla="*/ 529 w 1702"/>
                                <a:gd name="T13" fmla="*/ 1503 h 1618"/>
                                <a:gd name="T14" fmla="*/ 321 w 1702"/>
                                <a:gd name="T15" fmla="*/ 1362 h 1618"/>
                                <a:gd name="T16" fmla="*/ 153 w 1702"/>
                                <a:gd name="T17" fmla="*/ 1126 h 1618"/>
                                <a:gd name="T18" fmla="*/ 214 w 1702"/>
                                <a:gd name="T19" fmla="*/ 1274 h 1618"/>
                                <a:gd name="T20" fmla="*/ 212 w 1702"/>
                                <a:gd name="T21" fmla="*/ 1313 h 1618"/>
                                <a:gd name="T22" fmla="*/ 219 w 1702"/>
                                <a:gd name="T23" fmla="*/ 1404 h 1618"/>
                                <a:gd name="T24" fmla="*/ 67 w 1702"/>
                                <a:gd name="T25" fmla="*/ 1215 h 1618"/>
                                <a:gd name="T26" fmla="*/ 9 w 1702"/>
                                <a:gd name="T27" fmla="*/ 954 h 1618"/>
                                <a:gd name="T28" fmla="*/ 58 w 1702"/>
                                <a:gd name="T29" fmla="*/ 542 h 1618"/>
                                <a:gd name="T30" fmla="*/ 349 w 1702"/>
                                <a:gd name="T31" fmla="*/ 320 h 1618"/>
                                <a:gd name="T32" fmla="*/ 866 w 1702"/>
                                <a:gd name="T33" fmla="*/ 70 h 1618"/>
                                <a:gd name="T34" fmla="*/ 1287 w 1702"/>
                                <a:gd name="T35" fmla="*/ 46 h 1618"/>
                                <a:gd name="T36" fmla="*/ 1209 w 1702"/>
                                <a:gd name="T37" fmla="*/ 201 h 1618"/>
                                <a:gd name="T38" fmla="*/ 1478 w 1702"/>
                                <a:gd name="T39" fmla="*/ 313 h 1618"/>
                                <a:gd name="T40" fmla="*/ 1538 w 1702"/>
                                <a:gd name="T41" fmla="*/ 361 h 1618"/>
                                <a:gd name="T42" fmla="*/ 1622 w 1702"/>
                                <a:gd name="T43" fmla="*/ 439 h 1618"/>
                                <a:gd name="T44" fmla="*/ 1701 w 1702"/>
                                <a:gd name="T45" fmla="*/ 741 h 1618"/>
                                <a:gd name="T46" fmla="*/ 1431 w 1702"/>
                                <a:gd name="T47" fmla="*/ 1302 h 1618"/>
                                <a:gd name="T48" fmla="*/ 365 w 1702"/>
                                <a:gd name="T49" fmla="*/ 1393 h 1618"/>
                                <a:gd name="T50" fmla="*/ 511 w 1702"/>
                                <a:gd name="T51" fmla="*/ 1573 h 1618"/>
                                <a:gd name="T52" fmla="*/ 453 w 1702"/>
                                <a:gd name="T53" fmla="*/ 1549 h 1618"/>
                                <a:gd name="T54" fmla="*/ 302 w 1702"/>
                                <a:gd name="T55" fmla="*/ 1428 h 1618"/>
                                <a:gd name="T56" fmla="*/ 100 w 1702"/>
                                <a:gd name="T57" fmla="*/ 1273 h 1618"/>
                                <a:gd name="T58" fmla="*/ 195 w 1702"/>
                                <a:gd name="T59" fmla="*/ 1425 h 1618"/>
                                <a:gd name="T60" fmla="*/ 937 w 1702"/>
                                <a:gd name="T61" fmla="*/ 269 h 1618"/>
                                <a:gd name="T62" fmla="*/ 542 w 1702"/>
                                <a:gd name="T63" fmla="*/ 357 h 1618"/>
                                <a:gd name="T64" fmla="*/ 744 w 1702"/>
                                <a:gd name="T65" fmla="*/ 329 h 1618"/>
                                <a:gd name="T66" fmla="*/ 573 w 1702"/>
                                <a:gd name="T67" fmla="*/ 377 h 1618"/>
                                <a:gd name="T68" fmla="*/ 413 w 1702"/>
                                <a:gd name="T69" fmla="*/ 481 h 1618"/>
                                <a:gd name="T70" fmla="*/ 393 w 1702"/>
                                <a:gd name="T71" fmla="*/ 531 h 1618"/>
                                <a:gd name="T72" fmla="*/ 431 w 1702"/>
                                <a:gd name="T73" fmla="*/ 790 h 1618"/>
                                <a:gd name="T74" fmla="*/ 645 w 1702"/>
                                <a:gd name="T75" fmla="*/ 1074 h 1618"/>
                                <a:gd name="T76" fmla="*/ 1049 w 1702"/>
                                <a:gd name="T77" fmla="*/ 904 h 1618"/>
                                <a:gd name="T78" fmla="*/ 1212 w 1702"/>
                                <a:gd name="T79" fmla="*/ 767 h 1618"/>
                                <a:gd name="T80" fmla="*/ 1341 w 1702"/>
                                <a:gd name="T81" fmla="*/ 682 h 1618"/>
                                <a:gd name="T82" fmla="*/ 1262 w 1702"/>
                                <a:gd name="T83" fmla="*/ 794 h 1618"/>
                                <a:gd name="T84" fmla="*/ 1007 w 1702"/>
                                <a:gd name="T85" fmla="*/ 992 h 1618"/>
                                <a:gd name="T86" fmla="*/ 729 w 1702"/>
                                <a:gd name="T87" fmla="*/ 1142 h 1618"/>
                                <a:gd name="T88" fmla="*/ 1124 w 1702"/>
                                <a:gd name="T89" fmla="*/ 1237 h 1618"/>
                                <a:gd name="T90" fmla="*/ 1529 w 1702"/>
                                <a:gd name="T91" fmla="*/ 1067 h 1618"/>
                                <a:gd name="T92" fmla="*/ 1612 w 1702"/>
                                <a:gd name="T93" fmla="*/ 688 h 1618"/>
                                <a:gd name="T94" fmla="*/ 1373 w 1702"/>
                                <a:gd name="T95" fmla="*/ 325 h 1618"/>
                                <a:gd name="T96" fmla="*/ 572 w 1702"/>
                                <a:gd name="T97" fmla="*/ 364 h 1618"/>
                                <a:gd name="T98" fmla="*/ 248 w 1702"/>
                                <a:gd name="T99" fmla="*/ 434 h 1618"/>
                                <a:gd name="T100" fmla="*/ 140 w 1702"/>
                                <a:gd name="T101" fmla="*/ 537 h 1618"/>
                                <a:gd name="T102" fmla="*/ 45 w 1702"/>
                                <a:gd name="T103" fmla="*/ 689 h 1618"/>
                                <a:gd name="T104" fmla="*/ 77 w 1702"/>
                                <a:gd name="T105" fmla="*/ 721 h 1618"/>
                                <a:gd name="T106" fmla="*/ 321 w 1702"/>
                                <a:gd name="T107" fmla="*/ 1357 h 1618"/>
                                <a:gd name="T108" fmla="*/ 39 w 1702"/>
                                <a:gd name="T109" fmla="*/ 1047 h 1618"/>
                                <a:gd name="T110" fmla="*/ 33 w 1702"/>
                                <a:gd name="T111" fmla="*/ 1104 h 1618"/>
                                <a:gd name="T112" fmla="*/ 143 w 1702"/>
                                <a:gd name="T113" fmla="*/ 1294 h 1618"/>
                                <a:gd name="T114" fmla="*/ 230 w 1702"/>
                                <a:gd name="T115" fmla="*/ 1403 h 1618"/>
                                <a:gd name="T116" fmla="*/ 1355 w 1702"/>
                                <a:gd name="T117" fmla="*/ 661 h 1618"/>
                                <a:gd name="T118" fmla="*/ 785 w 1702"/>
                                <a:gd name="T119" fmla="*/ 299 h 1618"/>
                                <a:gd name="T120" fmla="*/ 793 w 1702"/>
                                <a:gd name="T121" fmla="*/ 287 h 1618"/>
                                <a:gd name="T122" fmla="*/ 379 w 1702"/>
                                <a:gd name="T123" fmla="*/ 596 h 16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02" h="1618">
                                  <a:moveTo>
                                    <a:pt x="1573" y="383"/>
                                  </a:moveTo>
                                  <a:lnTo>
                                    <a:pt x="1571" y="370"/>
                                  </a:lnTo>
                                  <a:lnTo>
                                    <a:pt x="1574" y="371"/>
                                  </a:lnTo>
                                  <a:lnTo>
                                    <a:pt x="1577" y="373"/>
                                  </a:lnTo>
                                  <a:lnTo>
                                    <a:pt x="1581" y="377"/>
                                  </a:lnTo>
                                  <a:lnTo>
                                    <a:pt x="1584" y="380"/>
                                  </a:lnTo>
                                  <a:lnTo>
                                    <a:pt x="1581" y="384"/>
                                  </a:lnTo>
                                  <a:lnTo>
                                    <a:pt x="1579" y="386"/>
                                  </a:lnTo>
                                  <a:lnTo>
                                    <a:pt x="1576" y="384"/>
                                  </a:lnTo>
                                  <a:lnTo>
                                    <a:pt x="1573" y="383"/>
                                  </a:lnTo>
                                  <a:close/>
                                  <a:moveTo>
                                    <a:pt x="1428" y="274"/>
                                  </a:moveTo>
                                  <a:lnTo>
                                    <a:pt x="1422" y="272"/>
                                  </a:lnTo>
                                  <a:lnTo>
                                    <a:pt x="1418" y="270"/>
                                  </a:lnTo>
                                  <a:lnTo>
                                    <a:pt x="1415" y="266"/>
                                  </a:lnTo>
                                  <a:lnTo>
                                    <a:pt x="1414" y="263"/>
                                  </a:lnTo>
                                  <a:lnTo>
                                    <a:pt x="1416" y="264"/>
                                  </a:lnTo>
                                  <a:lnTo>
                                    <a:pt x="1420" y="265"/>
                                  </a:lnTo>
                                  <a:lnTo>
                                    <a:pt x="1423" y="268"/>
                                  </a:lnTo>
                                  <a:lnTo>
                                    <a:pt x="1428" y="271"/>
                                  </a:lnTo>
                                  <a:lnTo>
                                    <a:pt x="1428" y="274"/>
                                  </a:lnTo>
                                  <a:close/>
                                  <a:moveTo>
                                    <a:pt x="950" y="1613"/>
                                  </a:moveTo>
                                  <a:lnTo>
                                    <a:pt x="941" y="1605"/>
                                  </a:lnTo>
                                  <a:lnTo>
                                    <a:pt x="980" y="1588"/>
                                  </a:lnTo>
                                  <a:lnTo>
                                    <a:pt x="923" y="1599"/>
                                  </a:lnTo>
                                  <a:lnTo>
                                    <a:pt x="923" y="1605"/>
                                  </a:lnTo>
                                  <a:lnTo>
                                    <a:pt x="911" y="1605"/>
                                  </a:lnTo>
                                  <a:lnTo>
                                    <a:pt x="887" y="1606"/>
                                  </a:lnTo>
                                  <a:lnTo>
                                    <a:pt x="855" y="1609"/>
                                  </a:lnTo>
                                  <a:lnTo>
                                    <a:pt x="810" y="1613"/>
                                  </a:lnTo>
                                  <a:lnTo>
                                    <a:pt x="777" y="1615"/>
                                  </a:lnTo>
                                  <a:lnTo>
                                    <a:pt x="747" y="1615"/>
                                  </a:lnTo>
                                  <a:lnTo>
                                    <a:pt x="720" y="1615"/>
                                  </a:lnTo>
                                  <a:lnTo>
                                    <a:pt x="694" y="1613"/>
                                  </a:lnTo>
                                  <a:lnTo>
                                    <a:pt x="653" y="1608"/>
                                  </a:lnTo>
                                  <a:lnTo>
                                    <a:pt x="624" y="1606"/>
                                  </a:lnTo>
                                  <a:lnTo>
                                    <a:pt x="613" y="1606"/>
                                  </a:lnTo>
                                  <a:lnTo>
                                    <a:pt x="605" y="1606"/>
                                  </a:lnTo>
                                  <a:lnTo>
                                    <a:pt x="599" y="1606"/>
                                  </a:lnTo>
                                  <a:lnTo>
                                    <a:pt x="597" y="1607"/>
                                  </a:lnTo>
                                  <a:lnTo>
                                    <a:pt x="597" y="1609"/>
                                  </a:lnTo>
                                  <a:lnTo>
                                    <a:pt x="598" y="1613"/>
                                  </a:lnTo>
                                  <a:lnTo>
                                    <a:pt x="601" y="1615"/>
                                  </a:lnTo>
                                  <a:lnTo>
                                    <a:pt x="605" y="1618"/>
                                  </a:lnTo>
                                  <a:lnTo>
                                    <a:pt x="574" y="1613"/>
                                  </a:lnTo>
                                  <a:lnTo>
                                    <a:pt x="577" y="1611"/>
                                  </a:lnTo>
                                  <a:lnTo>
                                    <a:pt x="579" y="1608"/>
                                  </a:lnTo>
                                  <a:lnTo>
                                    <a:pt x="582" y="1606"/>
                                  </a:lnTo>
                                  <a:lnTo>
                                    <a:pt x="586" y="1605"/>
                                  </a:lnTo>
                                  <a:lnTo>
                                    <a:pt x="532" y="1580"/>
                                  </a:lnTo>
                                  <a:lnTo>
                                    <a:pt x="532" y="1574"/>
                                  </a:lnTo>
                                  <a:lnTo>
                                    <a:pt x="561" y="1582"/>
                                  </a:lnTo>
                                  <a:lnTo>
                                    <a:pt x="590" y="1589"/>
                                  </a:lnTo>
                                  <a:lnTo>
                                    <a:pt x="617" y="1595"/>
                                  </a:lnTo>
                                  <a:lnTo>
                                    <a:pt x="644" y="1599"/>
                                  </a:lnTo>
                                  <a:lnTo>
                                    <a:pt x="671" y="1603"/>
                                  </a:lnTo>
                                  <a:lnTo>
                                    <a:pt x="696" y="1605"/>
                                  </a:lnTo>
                                  <a:lnTo>
                                    <a:pt x="721" y="1607"/>
                                  </a:lnTo>
                                  <a:lnTo>
                                    <a:pt x="744" y="1607"/>
                                  </a:lnTo>
                                  <a:lnTo>
                                    <a:pt x="774" y="1606"/>
                                  </a:lnTo>
                                  <a:lnTo>
                                    <a:pt x="802" y="1604"/>
                                  </a:lnTo>
                                  <a:lnTo>
                                    <a:pt x="830" y="1599"/>
                                  </a:lnTo>
                                  <a:lnTo>
                                    <a:pt x="856" y="1593"/>
                                  </a:lnTo>
                                  <a:lnTo>
                                    <a:pt x="837" y="1592"/>
                                  </a:lnTo>
                                  <a:lnTo>
                                    <a:pt x="815" y="1592"/>
                                  </a:lnTo>
                                  <a:lnTo>
                                    <a:pt x="794" y="1591"/>
                                  </a:lnTo>
                                  <a:lnTo>
                                    <a:pt x="771" y="1590"/>
                                  </a:lnTo>
                                  <a:lnTo>
                                    <a:pt x="749" y="1589"/>
                                  </a:lnTo>
                                  <a:lnTo>
                                    <a:pt x="724" y="1588"/>
                                  </a:lnTo>
                                  <a:lnTo>
                                    <a:pt x="698" y="1587"/>
                                  </a:lnTo>
                                  <a:lnTo>
                                    <a:pt x="672" y="1586"/>
                                  </a:lnTo>
                                  <a:lnTo>
                                    <a:pt x="635" y="1580"/>
                                  </a:lnTo>
                                  <a:lnTo>
                                    <a:pt x="599" y="1573"/>
                                  </a:lnTo>
                                  <a:lnTo>
                                    <a:pt x="564" y="1565"/>
                                  </a:lnTo>
                                  <a:lnTo>
                                    <a:pt x="532" y="1554"/>
                                  </a:lnTo>
                                  <a:lnTo>
                                    <a:pt x="499" y="1541"/>
                                  </a:lnTo>
                                  <a:lnTo>
                                    <a:pt x="469" y="1528"/>
                                  </a:lnTo>
                                  <a:lnTo>
                                    <a:pt x="438" y="1511"/>
                                  </a:lnTo>
                                  <a:lnTo>
                                    <a:pt x="410" y="1492"/>
                                  </a:lnTo>
                                  <a:lnTo>
                                    <a:pt x="418" y="1490"/>
                                  </a:lnTo>
                                  <a:lnTo>
                                    <a:pt x="480" y="1512"/>
                                  </a:lnTo>
                                  <a:lnTo>
                                    <a:pt x="536" y="1530"/>
                                  </a:lnTo>
                                  <a:lnTo>
                                    <a:pt x="587" y="1545"/>
                                  </a:lnTo>
                                  <a:lnTo>
                                    <a:pt x="632" y="1557"/>
                                  </a:lnTo>
                                  <a:lnTo>
                                    <a:pt x="671" y="1567"/>
                                  </a:lnTo>
                                  <a:lnTo>
                                    <a:pt x="705" y="1574"/>
                                  </a:lnTo>
                                  <a:lnTo>
                                    <a:pt x="733" y="1579"/>
                                  </a:lnTo>
                                  <a:lnTo>
                                    <a:pt x="756" y="1580"/>
                                  </a:lnTo>
                                  <a:lnTo>
                                    <a:pt x="771" y="1580"/>
                                  </a:lnTo>
                                  <a:lnTo>
                                    <a:pt x="787" y="1579"/>
                                  </a:lnTo>
                                  <a:lnTo>
                                    <a:pt x="802" y="1578"/>
                                  </a:lnTo>
                                  <a:lnTo>
                                    <a:pt x="818" y="1575"/>
                                  </a:lnTo>
                                  <a:lnTo>
                                    <a:pt x="833" y="1573"/>
                                  </a:lnTo>
                                  <a:lnTo>
                                    <a:pt x="849" y="1570"/>
                                  </a:lnTo>
                                  <a:lnTo>
                                    <a:pt x="865" y="1565"/>
                                  </a:lnTo>
                                  <a:lnTo>
                                    <a:pt x="879" y="1561"/>
                                  </a:lnTo>
                                  <a:lnTo>
                                    <a:pt x="875" y="1556"/>
                                  </a:lnTo>
                                  <a:lnTo>
                                    <a:pt x="858" y="1557"/>
                                  </a:lnTo>
                                  <a:lnTo>
                                    <a:pt x="842" y="1557"/>
                                  </a:lnTo>
                                  <a:lnTo>
                                    <a:pt x="825" y="1558"/>
                                  </a:lnTo>
                                  <a:lnTo>
                                    <a:pt x="810" y="1558"/>
                                  </a:lnTo>
                                  <a:lnTo>
                                    <a:pt x="785" y="1558"/>
                                  </a:lnTo>
                                  <a:lnTo>
                                    <a:pt x="761" y="1557"/>
                                  </a:lnTo>
                                  <a:lnTo>
                                    <a:pt x="738" y="1555"/>
                                  </a:lnTo>
                                  <a:lnTo>
                                    <a:pt x="714" y="1553"/>
                                  </a:lnTo>
                                  <a:lnTo>
                                    <a:pt x="690" y="1549"/>
                                  </a:lnTo>
                                  <a:lnTo>
                                    <a:pt x="667" y="1545"/>
                                  </a:lnTo>
                                  <a:lnTo>
                                    <a:pt x="643" y="1539"/>
                                  </a:lnTo>
                                  <a:lnTo>
                                    <a:pt x="621" y="1533"/>
                                  </a:lnTo>
                                  <a:lnTo>
                                    <a:pt x="597" y="1528"/>
                                  </a:lnTo>
                                  <a:lnTo>
                                    <a:pt x="574" y="1520"/>
                                  </a:lnTo>
                                  <a:lnTo>
                                    <a:pt x="552" y="1512"/>
                                  </a:lnTo>
                                  <a:lnTo>
                                    <a:pt x="529" y="1503"/>
                                  </a:lnTo>
                                  <a:lnTo>
                                    <a:pt x="507" y="1494"/>
                                  </a:lnTo>
                                  <a:lnTo>
                                    <a:pt x="484" y="1483"/>
                                  </a:lnTo>
                                  <a:lnTo>
                                    <a:pt x="462" y="1472"/>
                                  </a:lnTo>
                                  <a:lnTo>
                                    <a:pt x="440" y="1461"/>
                                  </a:lnTo>
                                  <a:lnTo>
                                    <a:pt x="451" y="1449"/>
                                  </a:lnTo>
                                  <a:lnTo>
                                    <a:pt x="475" y="1452"/>
                                  </a:lnTo>
                                  <a:lnTo>
                                    <a:pt x="465" y="1442"/>
                                  </a:lnTo>
                                  <a:lnTo>
                                    <a:pt x="453" y="1432"/>
                                  </a:lnTo>
                                  <a:lnTo>
                                    <a:pt x="440" y="1422"/>
                                  </a:lnTo>
                                  <a:lnTo>
                                    <a:pt x="426" y="1412"/>
                                  </a:lnTo>
                                  <a:lnTo>
                                    <a:pt x="393" y="1390"/>
                                  </a:lnTo>
                                  <a:lnTo>
                                    <a:pt x="354" y="1368"/>
                                  </a:lnTo>
                                  <a:lnTo>
                                    <a:pt x="348" y="1379"/>
                                  </a:lnTo>
                                  <a:lnTo>
                                    <a:pt x="338" y="1368"/>
                                  </a:lnTo>
                                  <a:lnTo>
                                    <a:pt x="343" y="1368"/>
                                  </a:lnTo>
                                  <a:lnTo>
                                    <a:pt x="321" y="1362"/>
                                  </a:lnTo>
                                  <a:lnTo>
                                    <a:pt x="335" y="1381"/>
                                  </a:lnTo>
                                  <a:lnTo>
                                    <a:pt x="314" y="1364"/>
                                  </a:lnTo>
                                  <a:lnTo>
                                    <a:pt x="295" y="1346"/>
                                  </a:lnTo>
                                  <a:lnTo>
                                    <a:pt x="276" y="1329"/>
                                  </a:lnTo>
                                  <a:lnTo>
                                    <a:pt x="259" y="1311"/>
                                  </a:lnTo>
                                  <a:lnTo>
                                    <a:pt x="243" y="1294"/>
                                  </a:lnTo>
                                  <a:lnTo>
                                    <a:pt x="229" y="1277"/>
                                  </a:lnTo>
                                  <a:lnTo>
                                    <a:pt x="216" y="1260"/>
                                  </a:lnTo>
                                  <a:lnTo>
                                    <a:pt x="204" y="1243"/>
                                  </a:lnTo>
                                  <a:lnTo>
                                    <a:pt x="193" y="1226"/>
                                  </a:lnTo>
                                  <a:lnTo>
                                    <a:pt x="184" y="1209"/>
                                  </a:lnTo>
                                  <a:lnTo>
                                    <a:pt x="175" y="1192"/>
                                  </a:lnTo>
                                  <a:lnTo>
                                    <a:pt x="168" y="1176"/>
                                  </a:lnTo>
                                  <a:lnTo>
                                    <a:pt x="162" y="1159"/>
                                  </a:lnTo>
                                  <a:lnTo>
                                    <a:pt x="157" y="1142"/>
                                  </a:lnTo>
                                  <a:lnTo>
                                    <a:pt x="153" y="1126"/>
                                  </a:lnTo>
                                  <a:lnTo>
                                    <a:pt x="151" y="1109"/>
                                  </a:lnTo>
                                  <a:lnTo>
                                    <a:pt x="145" y="1104"/>
                                  </a:lnTo>
                                  <a:lnTo>
                                    <a:pt x="140" y="1099"/>
                                  </a:lnTo>
                                  <a:lnTo>
                                    <a:pt x="135" y="1092"/>
                                  </a:lnTo>
                                  <a:lnTo>
                                    <a:pt x="132" y="1084"/>
                                  </a:lnTo>
                                  <a:lnTo>
                                    <a:pt x="129" y="1075"/>
                                  </a:lnTo>
                                  <a:lnTo>
                                    <a:pt x="125" y="1064"/>
                                  </a:lnTo>
                                  <a:lnTo>
                                    <a:pt x="123" y="1053"/>
                                  </a:lnTo>
                                  <a:lnTo>
                                    <a:pt x="122" y="1042"/>
                                  </a:lnTo>
                                  <a:lnTo>
                                    <a:pt x="111" y="1033"/>
                                  </a:lnTo>
                                  <a:lnTo>
                                    <a:pt x="122" y="1071"/>
                                  </a:lnTo>
                                  <a:lnTo>
                                    <a:pt x="135" y="1110"/>
                                  </a:lnTo>
                                  <a:lnTo>
                                    <a:pt x="152" y="1150"/>
                                  </a:lnTo>
                                  <a:lnTo>
                                    <a:pt x="170" y="1190"/>
                                  </a:lnTo>
                                  <a:lnTo>
                                    <a:pt x="191" y="1231"/>
                                  </a:lnTo>
                                  <a:lnTo>
                                    <a:pt x="214" y="1274"/>
                                  </a:lnTo>
                                  <a:lnTo>
                                    <a:pt x="240" y="1318"/>
                                  </a:lnTo>
                                  <a:lnTo>
                                    <a:pt x="267" y="1362"/>
                                  </a:lnTo>
                                  <a:lnTo>
                                    <a:pt x="259" y="1362"/>
                                  </a:lnTo>
                                  <a:lnTo>
                                    <a:pt x="278" y="1387"/>
                                  </a:lnTo>
                                  <a:lnTo>
                                    <a:pt x="273" y="1393"/>
                                  </a:lnTo>
                                  <a:lnTo>
                                    <a:pt x="286" y="1408"/>
                                  </a:lnTo>
                                  <a:lnTo>
                                    <a:pt x="261" y="1393"/>
                                  </a:lnTo>
                                  <a:lnTo>
                                    <a:pt x="259" y="1398"/>
                                  </a:lnTo>
                                  <a:lnTo>
                                    <a:pt x="246" y="1389"/>
                                  </a:lnTo>
                                  <a:lnTo>
                                    <a:pt x="240" y="1380"/>
                                  </a:lnTo>
                                  <a:lnTo>
                                    <a:pt x="231" y="1369"/>
                                  </a:lnTo>
                                  <a:lnTo>
                                    <a:pt x="219" y="1356"/>
                                  </a:lnTo>
                                  <a:lnTo>
                                    <a:pt x="203" y="1340"/>
                                  </a:lnTo>
                                  <a:lnTo>
                                    <a:pt x="200" y="1313"/>
                                  </a:lnTo>
                                  <a:lnTo>
                                    <a:pt x="206" y="1312"/>
                                  </a:lnTo>
                                  <a:lnTo>
                                    <a:pt x="212" y="1313"/>
                                  </a:lnTo>
                                  <a:lnTo>
                                    <a:pt x="216" y="1315"/>
                                  </a:lnTo>
                                  <a:lnTo>
                                    <a:pt x="222" y="1319"/>
                                  </a:lnTo>
                                  <a:lnTo>
                                    <a:pt x="227" y="1324"/>
                                  </a:lnTo>
                                  <a:lnTo>
                                    <a:pt x="232" y="1331"/>
                                  </a:lnTo>
                                  <a:lnTo>
                                    <a:pt x="237" y="1340"/>
                                  </a:lnTo>
                                  <a:lnTo>
                                    <a:pt x="240" y="1352"/>
                                  </a:lnTo>
                                  <a:lnTo>
                                    <a:pt x="251" y="1382"/>
                                  </a:lnTo>
                                  <a:lnTo>
                                    <a:pt x="260" y="1405"/>
                                  </a:lnTo>
                                  <a:lnTo>
                                    <a:pt x="268" y="1421"/>
                                  </a:lnTo>
                                  <a:lnTo>
                                    <a:pt x="273" y="1430"/>
                                  </a:lnTo>
                                  <a:lnTo>
                                    <a:pt x="270" y="1435"/>
                                  </a:lnTo>
                                  <a:lnTo>
                                    <a:pt x="269" y="1439"/>
                                  </a:lnTo>
                                  <a:lnTo>
                                    <a:pt x="269" y="1444"/>
                                  </a:lnTo>
                                  <a:lnTo>
                                    <a:pt x="270" y="1449"/>
                                  </a:lnTo>
                                  <a:lnTo>
                                    <a:pt x="238" y="1428"/>
                                  </a:lnTo>
                                  <a:lnTo>
                                    <a:pt x="219" y="1404"/>
                                  </a:lnTo>
                                  <a:lnTo>
                                    <a:pt x="195" y="1376"/>
                                  </a:lnTo>
                                  <a:lnTo>
                                    <a:pt x="168" y="1340"/>
                                  </a:lnTo>
                                  <a:lnTo>
                                    <a:pt x="138" y="1299"/>
                                  </a:lnTo>
                                  <a:lnTo>
                                    <a:pt x="91" y="1221"/>
                                  </a:lnTo>
                                  <a:lnTo>
                                    <a:pt x="87" y="1202"/>
                                  </a:lnTo>
                                  <a:lnTo>
                                    <a:pt x="80" y="1209"/>
                                  </a:lnTo>
                                  <a:lnTo>
                                    <a:pt x="77" y="1214"/>
                                  </a:lnTo>
                                  <a:lnTo>
                                    <a:pt x="73" y="1221"/>
                                  </a:lnTo>
                                  <a:lnTo>
                                    <a:pt x="73" y="1227"/>
                                  </a:lnTo>
                                  <a:lnTo>
                                    <a:pt x="73" y="1231"/>
                                  </a:lnTo>
                                  <a:lnTo>
                                    <a:pt x="77" y="1237"/>
                                  </a:lnTo>
                                  <a:lnTo>
                                    <a:pt x="80" y="1242"/>
                                  </a:lnTo>
                                  <a:lnTo>
                                    <a:pt x="87" y="1245"/>
                                  </a:lnTo>
                                  <a:lnTo>
                                    <a:pt x="80" y="1238"/>
                                  </a:lnTo>
                                  <a:lnTo>
                                    <a:pt x="73" y="1228"/>
                                  </a:lnTo>
                                  <a:lnTo>
                                    <a:pt x="67" y="1215"/>
                                  </a:lnTo>
                                  <a:lnTo>
                                    <a:pt x="60" y="1201"/>
                                  </a:lnTo>
                                  <a:lnTo>
                                    <a:pt x="54" y="1184"/>
                                  </a:lnTo>
                                  <a:lnTo>
                                    <a:pt x="48" y="1164"/>
                                  </a:lnTo>
                                  <a:lnTo>
                                    <a:pt x="42" y="1142"/>
                                  </a:lnTo>
                                  <a:lnTo>
                                    <a:pt x="35" y="1118"/>
                                  </a:lnTo>
                                  <a:lnTo>
                                    <a:pt x="33" y="1134"/>
                                  </a:lnTo>
                                  <a:lnTo>
                                    <a:pt x="22" y="1114"/>
                                  </a:lnTo>
                                  <a:lnTo>
                                    <a:pt x="16" y="1089"/>
                                  </a:lnTo>
                                  <a:lnTo>
                                    <a:pt x="12" y="1059"/>
                                  </a:lnTo>
                                  <a:lnTo>
                                    <a:pt x="6" y="1024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1" y="971"/>
                                  </a:lnTo>
                                  <a:lnTo>
                                    <a:pt x="5" y="961"/>
                                  </a:lnTo>
                                  <a:lnTo>
                                    <a:pt x="6" y="959"/>
                                  </a:lnTo>
                                  <a:lnTo>
                                    <a:pt x="7" y="957"/>
                                  </a:lnTo>
                                  <a:lnTo>
                                    <a:pt x="9" y="954"/>
                                  </a:lnTo>
                                  <a:lnTo>
                                    <a:pt x="12" y="954"/>
                                  </a:lnTo>
                                  <a:lnTo>
                                    <a:pt x="6" y="909"/>
                                  </a:lnTo>
                                  <a:lnTo>
                                    <a:pt x="3" y="867"/>
                                  </a:lnTo>
                                  <a:lnTo>
                                    <a:pt x="1" y="827"/>
                                  </a:lnTo>
                                  <a:lnTo>
                                    <a:pt x="0" y="791"/>
                                  </a:lnTo>
                                  <a:lnTo>
                                    <a:pt x="0" y="765"/>
                                  </a:lnTo>
                                  <a:lnTo>
                                    <a:pt x="3" y="739"/>
                                  </a:lnTo>
                                  <a:lnTo>
                                    <a:pt x="5" y="714"/>
                                  </a:lnTo>
                                  <a:lnTo>
                                    <a:pt x="8" y="690"/>
                                  </a:lnTo>
                                  <a:lnTo>
                                    <a:pt x="13" y="666"/>
                                  </a:lnTo>
                                  <a:lnTo>
                                    <a:pt x="17" y="643"/>
                                  </a:lnTo>
                                  <a:lnTo>
                                    <a:pt x="24" y="622"/>
                                  </a:lnTo>
                                  <a:lnTo>
                                    <a:pt x="31" y="600"/>
                                  </a:lnTo>
                                  <a:lnTo>
                                    <a:pt x="39" y="580"/>
                                  </a:lnTo>
                                  <a:lnTo>
                                    <a:pt x="48" y="560"/>
                                  </a:lnTo>
                                  <a:lnTo>
                                    <a:pt x="58" y="542"/>
                                  </a:lnTo>
                                  <a:lnTo>
                                    <a:pt x="69" y="524"/>
                                  </a:lnTo>
                                  <a:lnTo>
                                    <a:pt x="80" y="506"/>
                                  </a:lnTo>
                                  <a:lnTo>
                                    <a:pt x="94" y="490"/>
                                  </a:lnTo>
                                  <a:lnTo>
                                    <a:pt x="107" y="474"/>
                                  </a:lnTo>
                                  <a:lnTo>
                                    <a:pt x="122" y="459"/>
                                  </a:lnTo>
                                  <a:lnTo>
                                    <a:pt x="135" y="447"/>
                                  </a:lnTo>
                                  <a:lnTo>
                                    <a:pt x="150" y="434"/>
                                  </a:lnTo>
                                  <a:lnTo>
                                    <a:pt x="166" y="422"/>
                                  </a:lnTo>
                                  <a:lnTo>
                                    <a:pt x="184" y="409"/>
                                  </a:lnTo>
                                  <a:lnTo>
                                    <a:pt x="203" y="397"/>
                                  </a:lnTo>
                                  <a:lnTo>
                                    <a:pt x="223" y="384"/>
                                  </a:lnTo>
                                  <a:lnTo>
                                    <a:pt x="246" y="371"/>
                                  </a:lnTo>
                                  <a:lnTo>
                                    <a:pt x="269" y="358"/>
                                  </a:lnTo>
                                  <a:lnTo>
                                    <a:pt x="294" y="346"/>
                                  </a:lnTo>
                                  <a:lnTo>
                                    <a:pt x="321" y="332"/>
                                  </a:lnTo>
                                  <a:lnTo>
                                    <a:pt x="349" y="320"/>
                                  </a:lnTo>
                                  <a:lnTo>
                                    <a:pt x="380" y="306"/>
                                  </a:lnTo>
                                  <a:lnTo>
                                    <a:pt x="443" y="279"/>
                                  </a:lnTo>
                                  <a:lnTo>
                                    <a:pt x="512" y="253"/>
                                  </a:lnTo>
                                  <a:lnTo>
                                    <a:pt x="529" y="246"/>
                                  </a:lnTo>
                                  <a:lnTo>
                                    <a:pt x="549" y="237"/>
                                  </a:lnTo>
                                  <a:lnTo>
                                    <a:pt x="570" y="227"/>
                                  </a:lnTo>
                                  <a:lnTo>
                                    <a:pt x="595" y="214"/>
                                  </a:lnTo>
                                  <a:lnTo>
                                    <a:pt x="622" y="199"/>
                                  </a:lnTo>
                                  <a:lnTo>
                                    <a:pt x="652" y="182"/>
                                  </a:lnTo>
                                  <a:lnTo>
                                    <a:pt x="685" y="164"/>
                                  </a:lnTo>
                                  <a:lnTo>
                                    <a:pt x="721" y="144"/>
                                  </a:lnTo>
                                  <a:lnTo>
                                    <a:pt x="752" y="126"/>
                                  </a:lnTo>
                                  <a:lnTo>
                                    <a:pt x="783" y="109"/>
                                  </a:lnTo>
                                  <a:lnTo>
                                    <a:pt x="812" y="94"/>
                                  </a:lnTo>
                                  <a:lnTo>
                                    <a:pt x="839" y="81"/>
                                  </a:lnTo>
                                  <a:lnTo>
                                    <a:pt x="866" y="70"/>
                                  </a:lnTo>
                                  <a:lnTo>
                                    <a:pt x="891" y="61"/>
                                  </a:lnTo>
                                  <a:lnTo>
                                    <a:pt x="914" y="54"/>
                                  </a:lnTo>
                                  <a:lnTo>
                                    <a:pt x="937" y="48"/>
                                  </a:lnTo>
                                  <a:lnTo>
                                    <a:pt x="945" y="37"/>
                                  </a:lnTo>
                                  <a:lnTo>
                                    <a:pt x="999" y="36"/>
                                  </a:lnTo>
                                  <a:lnTo>
                                    <a:pt x="1049" y="33"/>
                                  </a:lnTo>
                                  <a:lnTo>
                                    <a:pt x="1097" y="29"/>
                                  </a:lnTo>
                                  <a:lnTo>
                                    <a:pt x="1141" y="25"/>
                                  </a:lnTo>
                                  <a:lnTo>
                                    <a:pt x="1180" y="20"/>
                                  </a:lnTo>
                                  <a:lnTo>
                                    <a:pt x="1217" y="14"/>
                                  </a:lnTo>
                                  <a:lnTo>
                                    <a:pt x="1250" y="6"/>
                                  </a:lnTo>
                                  <a:lnTo>
                                    <a:pt x="1279" y="0"/>
                                  </a:lnTo>
                                  <a:lnTo>
                                    <a:pt x="1306" y="10"/>
                                  </a:lnTo>
                                  <a:lnTo>
                                    <a:pt x="1301" y="29"/>
                                  </a:lnTo>
                                  <a:lnTo>
                                    <a:pt x="1294" y="38"/>
                                  </a:lnTo>
                                  <a:lnTo>
                                    <a:pt x="1287" y="46"/>
                                  </a:lnTo>
                                  <a:lnTo>
                                    <a:pt x="1279" y="52"/>
                                  </a:lnTo>
                                  <a:lnTo>
                                    <a:pt x="1271" y="58"/>
                                  </a:lnTo>
                                  <a:lnTo>
                                    <a:pt x="1262" y="62"/>
                                  </a:lnTo>
                                  <a:lnTo>
                                    <a:pt x="1254" y="64"/>
                                  </a:lnTo>
                                  <a:lnTo>
                                    <a:pt x="1245" y="67"/>
                                  </a:lnTo>
                                  <a:lnTo>
                                    <a:pt x="1236" y="68"/>
                                  </a:lnTo>
                                  <a:lnTo>
                                    <a:pt x="1232" y="72"/>
                                  </a:lnTo>
                                  <a:lnTo>
                                    <a:pt x="1225" y="80"/>
                                  </a:lnTo>
                                  <a:lnTo>
                                    <a:pt x="1215" y="90"/>
                                  </a:lnTo>
                                  <a:lnTo>
                                    <a:pt x="1201" y="103"/>
                                  </a:lnTo>
                                  <a:lnTo>
                                    <a:pt x="1164" y="136"/>
                                  </a:lnTo>
                                  <a:lnTo>
                                    <a:pt x="1115" y="179"/>
                                  </a:lnTo>
                                  <a:lnTo>
                                    <a:pt x="1131" y="181"/>
                                  </a:lnTo>
                                  <a:lnTo>
                                    <a:pt x="1152" y="186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209" y="201"/>
                                  </a:lnTo>
                                  <a:lnTo>
                                    <a:pt x="1235" y="207"/>
                                  </a:lnTo>
                                  <a:lnTo>
                                    <a:pt x="1260" y="213"/>
                                  </a:lnTo>
                                  <a:lnTo>
                                    <a:pt x="1283" y="215"/>
                                  </a:lnTo>
                                  <a:lnTo>
                                    <a:pt x="1304" y="216"/>
                                  </a:lnTo>
                                  <a:lnTo>
                                    <a:pt x="1308" y="228"/>
                                  </a:lnTo>
                                  <a:lnTo>
                                    <a:pt x="1322" y="234"/>
                                  </a:lnTo>
                                  <a:lnTo>
                                    <a:pt x="1344" y="244"/>
                                  </a:lnTo>
                                  <a:lnTo>
                                    <a:pt x="1377" y="261"/>
                                  </a:lnTo>
                                  <a:lnTo>
                                    <a:pt x="1420" y="282"/>
                                  </a:lnTo>
                                  <a:lnTo>
                                    <a:pt x="1423" y="283"/>
                                  </a:lnTo>
                                  <a:lnTo>
                                    <a:pt x="1428" y="282"/>
                                  </a:lnTo>
                                  <a:lnTo>
                                    <a:pt x="1431" y="280"/>
                                  </a:lnTo>
                                  <a:lnTo>
                                    <a:pt x="1436" y="277"/>
                                  </a:lnTo>
                                  <a:lnTo>
                                    <a:pt x="1482" y="310"/>
                                  </a:lnTo>
                                  <a:lnTo>
                                    <a:pt x="1487" y="315"/>
                                  </a:lnTo>
                                  <a:lnTo>
                                    <a:pt x="1478" y="313"/>
                                  </a:lnTo>
                                  <a:lnTo>
                                    <a:pt x="1465" y="306"/>
                                  </a:lnTo>
                                  <a:lnTo>
                                    <a:pt x="1463" y="310"/>
                                  </a:lnTo>
                                  <a:lnTo>
                                    <a:pt x="1492" y="339"/>
                                  </a:lnTo>
                                  <a:lnTo>
                                    <a:pt x="1495" y="337"/>
                                  </a:lnTo>
                                  <a:lnTo>
                                    <a:pt x="1499" y="335"/>
                                  </a:lnTo>
                                  <a:lnTo>
                                    <a:pt x="1503" y="332"/>
                                  </a:lnTo>
                                  <a:lnTo>
                                    <a:pt x="1509" y="331"/>
                                  </a:lnTo>
                                  <a:lnTo>
                                    <a:pt x="1514" y="331"/>
                                  </a:lnTo>
                                  <a:lnTo>
                                    <a:pt x="1521" y="332"/>
                                  </a:lnTo>
                                  <a:lnTo>
                                    <a:pt x="1526" y="335"/>
                                  </a:lnTo>
                                  <a:lnTo>
                                    <a:pt x="1531" y="337"/>
                                  </a:lnTo>
                                  <a:lnTo>
                                    <a:pt x="1535" y="340"/>
                                  </a:lnTo>
                                  <a:lnTo>
                                    <a:pt x="1538" y="344"/>
                                  </a:lnTo>
                                  <a:lnTo>
                                    <a:pt x="1541" y="348"/>
                                  </a:lnTo>
                                  <a:lnTo>
                                    <a:pt x="1544" y="353"/>
                                  </a:lnTo>
                                  <a:lnTo>
                                    <a:pt x="1538" y="361"/>
                                  </a:lnTo>
                                  <a:lnTo>
                                    <a:pt x="1552" y="383"/>
                                  </a:lnTo>
                                  <a:lnTo>
                                    <a:pt x="1555" y="381"/>
                                  </a:lnTo>
                                  <a:lnTo>
                                    <a:pt x="1559" y="380"/>
                                  </a:lnTo>
                                  <a:lnTo>
                                    <a:pt x="1566" y="382"/>
                                  </a:lnTo>
                                  <a:lnTo>
                                    <a:pt x="1576" y="387"/>
                                  </a:lnTo>
                                  <a:lnTo>
                                    <a:pt x="1588" y="396"/>
                                  </a:lnTo>
                                  <a:lnTo>
                                    <a:pt x="1603" y="407"/>
                                  </a:lnTo>
                                  <a:lnTo>
                                    <a:pt x="1595" y="404"/>
                                  </a:lnTo>
                                  <a:lnTo>
                                    <a:pt x="1590" y="402"/>
                                  </a:lnTo>
                                  <a:lnTo>
                                    <a:pt x="1590" y="405"/>
                                  </a:lnTo>
                                  <a:lnTo>
                                    <a:pt x="1591" y="409"/>
                                  </a:lnTo>
                                  <a:lnTo>
                                    <a:pt x="1594" y="417"/>
                                  </a:lnTo>
                                  <a:lnTo>
                                    <a:pt x="1600" y="426"/>
                                  </a:lnTo>
                                  <a:lnTo>
                                    <a:pt x="1608" y="438"/>
                                  </a:lnTo>
                                  <a:lnTo>
                                    <a:pt x="1611" y="424"/>
                                  </a:lnTo>
                                  <a:lnTo>
                                    <a:pt x="1622" y="439"/>
                                  </a:lnTo>
                                  <a:lnTo>
                                    <a:pt x="1633" y="455"/>
                                  </a:lnTo>
                                  <a:lnTo>
                                    <a:pt x="1642" y="471"/>
                                  </a:lnTo>
                                  <a:lnTo>
                                    <a:pt x="1651" y="488"/>
                                  </a:lnTo>
                                  <a:lnTo>
                                    <a:pt x="1660" y="504"/>
                                  </a:lnTo>
                                  <a:lnTo>
                                    <a:pt x="1666" y="521"/>
                                  </a:lnTo>
                                  <a:lnTo>
                                    <a:pt x="1674" y="538"/>
                                  </a:lnTo>
                                  <a:lnTo>
                                    <a:pt x="1680" y="556"/>
                                  </a:lnTo>
                                  <a:lnTo>
                                    <a:pt x="1686" y="573"/>
                                  </a:lnTo>
                                  <a:lnTo>
                                    <a:pt x="1690" y="591"/>
                                  </a:lnTo>
                                  <a:lnTo>
                                    <a:pt x="1693" y="610"/>
                                  </a:lnTo>
                                  <a:lnTo>
                                    <a:pt x="1697" y="629"/>
                                  </a:lnTo>
                                  <a:lnTo>
                                    <a:pt x="1699" y="648"/>
                                  </a:lnTo>
                                  <a:lnTo>
                                    <a:pt x="1701" y="667"/>
                                  </a:lnTo>
                                  <a:lnTo>
                                    <a:pt x="1702" y="686"/>
                                  </a:lnTo>
                                  <a:lnTo>
                                    <a:pt x="1702" y="707"/>
                                  </a:lnTo>
                                  <a:lnTo>
                                    <a:pt x="1701" y="741"/>
                                  </a:lnTo>
                                  <a:lnTo>
                                    <a:pt x="1699" y="775"/>
                                  </a:lnTo>
                                  <a:lnTo>
                                    <a:pt x="1695" y="810"/>
                                  </a:lnTo>
                                  <a:lnTo>
                                    <a:pt x="1688" y="844"/>
                                  </a:lnTo>
                                  <a:lnTo>
                                    <a:pt x="1679" y="879"/>
                                  </a:lnTo>
                                  <a:lnTo>
                                    <a:pt x="1669" y="915"/>
                                  </a:lnTo>
                                  <a:lnTo>
                                    <a:pt x="1656" y="949"/>
                                  </a:lnTo>
                                  <a:lnTo>
                                    <a:pt x="1643" y="984"/>
                                  </a:lnTo>
                                  <a:lnTo>
                                    <a:pt x="1626" y="1019"/>
                                  </a:lnTo>
                                  <a:lnTo>
                                    <a:pt x="1608" y="1054"/>
                                  </a:lnTo>
                                  <a:lnTo>
                                    <a:pt x="1589" y="1089"/>
                                  </a:lnTo>
                                  <a:lnTo>
                                    <a:pt x="1567" y="1125"/>
                                  </a:lnTo>
                                  <a:lnTo>
                                    <a:pt x="1544" y="1160"/>
                                  </a:lnTo>
                                  <a:lnTo>
                                    <a:pt x="1518" y="1196"/>
                                  </a:lnTo>
                                  <a:lnTo>
                                    <a:pt x="1491" y="1231"/>
                                  </a:lnTo>
                                  <a:lnTo>
                                    <a:pt x="1462" y="1267"/>
                                  </a:lnTo>
                                  <a:lnTo>
                                    <a:pt x="1431" y="1302"/>
                                  </a:lnTo>
                                  <a:lnTo>
                                    <a:pt x="1401" y="1335"/>
                                  </a:lnTo>
                                  <a:lnTo>
                                    <a:pt x="1369" y="1366"/>
                                  </a:lnTo>
                                  <a:lnTo>
                                    <a:pt x="1339" y="1396"/>
                                  </a:lnTo>
                                  <a:lnTo>
                                    <a:pt x="1307" y="1423"/>
                                  </a:lnTo>
                                  <a:lnTo>
                                    <a:pt x="1276" y="1449"/>
                                  </a:lnTo>
                                  <a:lnTo>
                                    <a:pt x="1244" y="1474"/>
                                  </a:lnTo>
                                  <a:lnTo>
                                    <a:pt x="1213" y="1496"/>
                                  </a:lnTo>
                                  <a:lnTo>
                                    <a:pt x="1181" y="1517"/>
                                  </a:lnTo>
                                  <a:lnTo>
                                    <a:pt x="1149" y="1536"/>
                                  </a:lnTo>
                                  <a:lnTo>
                                    <a:pt x="1116" y="1554"/>
                                  </a:lnTo>
                                  <a:lnTo>
                                    <a:pt x="1083" y="1568"/>
                                  </a:lnTo>
                                  <a:lnTo>
                                    <a:pt x="1051" y="1582"/>
                                  </a:lnTo>
                                  <a:lnTo>
                                    <a:pt x="1017" y="1595"/>
                                  </a:lnTo>
                                  <a:lnTo>
                                    <a:pt x="983" y="1605"/>
                                  </a:lnTo>
                                  <a:lnTo>
                                    <a:pt x="950" y="1613"/>
                                  </a:lnTo>
                                  <a:close/>
                                  <a:moveTo>
                                    <a:pt x="365" y="1393"/>
                                  </a:moveTo>
                                  <a:lnTo>
                                    <a:pt x="362" y="1391"/>
                                  </a:lnTo>
                                  <a:lnTo>
                                    <a:pt x="359" y="1391"/>
                                  </a:lnTo>
                                  <a:lnTo>
                                    <a:pt x="358" y="1389"/>
                                  </a:lnTo>
                                  <a:lnTo>
                                    <a:pt x="356" y="1387"/>
                                  </a:lnTo>
                                  <a:lnTo>
                                    <a:pt x="365" y="1393"/>
                                  </a:lnTo>
                                  <a:close/>
                                  <a:moveTo>
                                    <a:pt x="564" y="1613"/>
                                  </a:moveTo>
                                  <a:lnTo>
                                    <a:pt x="555" y="1612"/>
                                  </a:lnTo>
                                  <a:lnTo>
                                    <a:pt x="549" y="1609"/>
                                  </a:lnTo>
                                  <a:lnTo>
                                    <a:pt x="542" y="1606"/>
                                  </a:lnTo>
                                  <a:lnTo>
                                    <a:pt x="537" y="1601"/>
                                  </a:lnTo>
                                  <a:lnTo>
                                    <a:pt x="543" y="1603"/>
                                  </a:lnTo>
                                  <a:lnTo>
                                    <a:pt x="550" y="1605"/>
                                  </a:lnTo>
                                  <a:lnTo>
                                    <a:pt x="556" y="1608"/>
                                  </a:lnTo>
                                  <a:lnTo>
                                    <a:pt x="564" y="1613"/>
                                  </a:lnTo>
                                  <a:close/>
                                  <a:moveTo>
                                    <a:pt x="512" y="1572"/>
                                  </a:moveTo>
                                  <a:lnTo>
                                    <a:pt x="511" y="1573"/>
                                  </a:lnTo>
                                  <a:lnTo>
                                    <a:pt x="508" y="1573"/>
                                  </a:lnTo>
                                  <a:lnTo>
                                    <a:pt x="502" y="1571"/>
                                  </a:lnTo>
                                  <a:lnTo>
                                    <a:pt x="497" y="1570"/>
                                  </a:lnTo>
                                  <a:lnTo>
                                    <a:pt x="497" y="1566"/>
                                  </a:lnTo>
                                  <a:lnTo>
                                    <a:pt x="501" y="1566"/>
                                  </a:lnTo>
                                  <a:lnTo>
                                    <a:pt x="505" y="1566"/>
                                  </a:lnTo>
                                  <a:lnTo>
                                    <a:pt x="509" y="1568"/>
                                  </a:lnTo>
                                  <a:lnTo>
                                    <a:pt x="512" y="1572"/>
                                  </a:lnTo>
                                  <a:close/>
                                  <a:moveTo>
                                    <a:pt x="491" y="1564"/>
                                  </a:moveTo>
                                  <a:lnTo>
                                    <a:pt x="483" y="1558"/>
                                  </a:lnTo>
                                  <a:lnTo>
                                    <a:pt x="473" y="1554"/>
                                  </a:lnTo>
                                  <a:lnTo>
                                    <a:pt x="461" y="1550"/>
                                  </a:lnTo>
                                  <a:lnTo>
                                    <a:pt x="445" y="1547"/>
                                  </a:lnTo>
                                  <a:lnTo>
                                    <a:pt x="440" y="1542"/>
                                  </a:lnTo>
                                  <a:lnTo>
                                    <a:pt x="445" y="1546"/>
                                  </a:lnTo>
                                  <a:lnTo>
                                    <a:pt x="453" y="1549"/>
                                  </a:lnTo>
                                  <a:lnTo>
                                    <a:pt x="463" y="1551"/>
                                  </a:lnTo>
                                  <a:lnTo>
                                    <a:pt x="475" y="1553"/>
                                  </a:lnTo>
                                  <a:lnTo>
                                    <a:pt x="482" y="1557"/>
                                  </a:lnTo>
                                  <a:lnTo>
                                    <a:pt x="491" y="1564"/>
                                  </a:lnTo>
                                  <a:close/>
                                  <a:moveTo>
                                    <a:pt x="41" y="1159"/>
                                  </a:moveTo>
                                  <a:lnTo>
                                    <a:pt x="39" y="1158"/>
                                  </a:lnTo>
                                  <a:lnTo>
                                    <a:pt x="36" y="1156"/>
                                  </a:lnTo>
                                  <a:lnTo>
                                    <a:pt x="34" y="1155"/>
                                  </a:lnTo>
                                  <a:lnTo>
                                    <a:pt x="33" y="1153"/>
                                  </a:lnTo>
                                  <a:lnTo>
                                    <a:pt x="35" y="1152"/>
                                  </a:lnTo>
                                  <a:lnTo>
                                    <a:pt x="37" y="1152"/>
                                  </a:lnTo>
                                  <a:lnTo>
                                    <a:pt x="40" y="1153"/>
                                  </a:lnTo>
                                  <a:lnTo>
                                    <a:pt x="41" y="1155"/>
                                  </a:lnTo>
                                  <a:lnTo>
                                    <a:pt x="41" y="1159"/>
                                  </a:lnTo>
                                  <a:close/>
                                  <a:moveTo>
                                    <a:pt x="308" y="1430"/>
                                  </a:moveTo>
                                  <a:lnTo>
                                    <a:pt x="302" y="1428"/>
                                  </a:lnTo>
                                  <a:lnTo>
                                    <a:pt x="297" y="1424"/>
                                  </a:lnTo>
                                  <a:lnTo>
                                    <a:pt x="295" y="1421"/>
                                  </a:lnTo>
                                  <a:lnTo>
                                    <a:pt x="294" y="1416"/>
                                  </a:lnTo>
                                  <a:lnTo>
                                    <a:pt x="301" y="1422"/>
                                  </a:lnTo>
                                  <a:lnTo>
                                    <a:pt x="308" y="1430"/>
                                  </a:lnTo>
                                  <a:close/>
                                  <a:moveTo>
                                    <a:pt x="132" y="1332"/>
                                  </a:moveTo>
                                  <a:lnTo>
                                    <a:pt x="131" y="1329"/>
                                  </a:lnTo>
                                  <a:lnTo>
                                    <a:pt x="127" y="1324"/>
                                  </a:lnTo>
                                  <a:lnTo>
                                    <a:pt x="122" y="1322"/>
                                  </a:lnTo>
                                  <a:lnTo>
                                    <a:pt x="116" y="1319"/>
                                  </a:lnTo>
                                  <a:lnTo>
                                    <a:pt x="111" y="1306"/>
                                  </a:lnTo>
                                  <a:lnTo>
                                    <a:pt x="104" y="1292"/>
                                  </a:lnTo>
                                  <a:lnTo>
                                    <a:pt x="96" y="1273"/>
                                  </a:lnTo>
                                  <a:lnTo>
                                    <a:pt x="87" y="1254"/>
                                  </a:lnTo>
                                  <a:lnTo>
                                    <a:pt x="91" y="1259"/>
                                  </a:lnTo>
                                  <a:lnTo>
                                    <a:pt x="100" y="1273"/>
                                  </a:lnTo>
                                  <a:lnTo>
                                    <a:pt x="114" y="1298"/>
                                  </a:lnTo>
                                  <a:lnTo>
                                    <a:pt x="132" y="1332"/>
                                  </a:lnTo>
                                  <a:close/>
                                  <a:moveTo>
                                    <a:pt x="186" y="1408"/>
                                  </a:moveTo>
                                  <a:lnTo>
                                    <a:pt x="183" y="1405"/>
                                  </a:lnTo>
                                  <a:lnTo>
                                    <a:pt x="178" y="1400"/>
                                  </a:lnTo>
                                  <a:lnTo>
                                    <a:pt x="173" y="1395"/>
                                  </a:lnTo>
                                  <a:lnTo>
                                    <a:pt x="168" y="1387"/>
                                  </a:lnTo>
                                  <a:lnTo>
                                    <a:pt x="171" y="1389"/>
                                  </a:lnTo>
                                  <a:lnTo>
                                    <a:pt x="176" y="1394"/>
                                  </a:lnTo>
                                  <a:lnTo>
                                    <a:pt x="182" y="1400"/>
                                  </a:lnTo>
                                  <a:lnTo>
                                    <a:pt x="186" y="1408"/>
                                  </a:lnTo>
                                  <a:close/>
                                  <a:moveTo>
                                    <a:pt x="232" y="1455"/>
                                  </a:moveTo>
                                  <a:lnTo>
                                    <a:pt x="224" y="1449"/>
                                  </a:lnTo>
                                  <a:lnTo>
                                    <a:pt x="216" y="1441"/>
                                  </a:lnTo>
                                  <a:lnTo>
                                    <a:pt x="206" y="1433"/>
                                  </a:lnTo>
                                  <a:lnTo>
                                    <a:pt x="195" y="1425"/>
                                  </a:lnTo>
                                  <a:lnTo>
                                    <a:pt x="192" y="1414"/>
                                  </a:lnTo>
                                  <a:lnTo>
                                    <a:pt x="232" y="1455"/>
                                  </a:lnTo>
                                  <a:close/>
                                  <a:moveTo>
                                    <a:pt x="1034" y="226"/>
                                  </a:moveTo>
                                  <a:lnTo>
                                    <a:pt x="1019" y="236"/>
                                  </a:lnTo>
                                  <a:lnTo>
                                    <a:pt x="1008" y="247"/>
                                  </a:lnTo>
                                  <a:lnTo>
                                    <a:pt x="997" y="260"/>
                                  </a:lnTo>
                                  <a:lnTo>
                                    <a:pt x="988" y="271"/>
                                  </a:lnTo>
                                  <a:lnTo>
                                    <a:pt x="968" y="277"/>
                                  </a:lnTo>
                                  <a:lnTo>
                                    <a:pt x="964" y="290"/>
                                  </a:lnTo>
                                  <a:lnTo>
                                    <a:pt x="961" y="289"/>
                                  </a:lnTo>
                                  <a:lnTo>
                                    <a:pt x="957" y="287"/>
                                  </a:lnTo>
                                  <a:lnTo>
                                    <a:pt x="953" y="282"/>
                                  </a:lnTo>
                                  <a:lnTo>
                                    <a:pt x="948" y="277"/>
                                  </a:lnTo>
                                  <a:lnTo>
                                    <a:pt x="946" y="273"/>
                                  </a:lnTo>
                                  <a:lnTo>
                                    <a:pt x="941" y="271"/>
                                  </a:lnTo>
                                  <a:lnTo>
                                    <a:pt x="937" y="269"/>
                                  </a:lnTo>
                                  <a:lnTo>
                                    <a:pt x="930" y="266"/>
                                  </a:lnTo>
                                  <a:lnTo>
                                    <a:pt x="914" y="264"/>
                                  </a:lnTo>
                                  <a:lnTo>
                                    <a:pt x="893" y="263"/>
                                  </a:lnTo>
                                  <a:lnTo>
                                    <a:pt x="875" y="264"/>
                                  </a:lnTo>
                                  <a:lnTo>
                                    <a:pt x="855" y="265"/>
                                  </a:lnTo>
                                  <a:lnTo>
                                    <a:pt x="833" y="269"/>
                                  </a:lnTo>
                                  <a:lnTo>
                                    <a:pt x="809" y="273"/>
                                  </a:lnTo>
                                  <a:lnTo>
                                    <a:pt x="782" y="279"/>
                                  </a:lnTo>
                                  <a:lnTo>
                                    <a:pt x="752" y="28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688" y="304"/>
                                  </a:lnTo>
                                  <a:lnTo>
                                    <a:pt x="635" y="321"/>
                                  </a:lnTo>
                                  <a:lnTo>
                                    <a:pt x="590" y="336"/>
                                  </a:lnTo>
                                  <a:lnTo>
                                    <a:pt x="555" y="349"/>
                                  </a:lnTo>
                                  <a:lnTo>
                                    <a:pt x="529" y="361"/>
                                  </a:lnTo>
                                  <a:lnTo>
                                    <a:pt x="542" y="357"/>
                                  </a:lnTo>
                                  <a:lnTo>
                                    <a:pt x="573" y="347"/>
                                  </a:lnTo>
                                  <a:lnTo>
                                    <a:pt x="623" y="332"/>
                                  </a:lnTo>
                                  <a:lnTo>
                                    <a:pt x="691" y="312"/>
                                  </a:lnTo>
                                  <a:lnTo>
                                    <a:pt x="705" y="315"/>
                                  </a:lnTo>
                                  <a:lnTo>
                                    <a:pt x="726" y="302"/>
                                  </a:lnTo>
                                  <a:lnTo>
                                    <a:pt x="732" y="300"/>
                                  </a:lnTo>
                                  <a:lnTo>
                                    <a:pt x="738" y="302"/>
                                  </a:lnTo>
                                  <a:lnTo>
                                    <a:pt x="743" y="303"/>
                                  </a:lnTo>
                                  <a:lnTo>
                                    <a:pt x="750" y="306"/>
                                  </a:lnTo>
                                  <a:lnTo>
                                    <a:pt x="744" y="310"/>
                                  </a:lnTo>
                                  <a:lnTo>
                                    <a:pt x="743" y="316"/>
                                  </a:lnTo>
                                  <a:lnTo>
                                    <a:pt x="742" y="323"/>
                                  </a:lnTo>
                                  <a:lnTo>
                                    <a:pt x="742" y="325"/>
                                  </a:lnTo>
                                  <a:lnTo>
                                    <a:pt x="743" y="327"/>
                                  </a:lnTo>
                                  <a:lnTo>
                                    <a:pt x="743" y="328"/>
                                  </a:lnTo>
                                  <a:lnTo>
                                    <a:pt x="744" y="329"/>
                                  </a:lnTo>
                                  <a:lnTo>
                                    <a:pt x="705" y="339"/>
                                  </a:lnTo>
                                  <a:lnTo>
                                    <a:pt x="699" y="329"/>
                                  </a:lnTo>
                                  <a:lnTo>
                                    <a:pt x="678" y="333"/>
                                  </a:lnTo>
                                  <a:lnTo>
                                    <a:pt x="657" y="339"/>
                                  </a:lnTo>
                                  <a:lnTo>
                                    <a:pt x="636" y="345"/>
                                  </a:lnTo>
                                  <a:lnTo>
                                    <a:pt x="615" y="353"/>
                                  </a:lnTo>
                                  <a:lnTo>
                                    <a:pt x="624" y="356"/>
                                  </a:lnTo>
                                  <a:lnTo>
                                    <a:pt x="607" y="366"/>
                                  </a:lnTo>
                                  <a:lnTo>
                                    <a:pt x="605" y="364"/>
                                  </a:lnTo>
                                  <a:lnTo>
                                    <a:pt x="601" y="363"/>
                                  </a:lnTo>
                                  <a:lnTo>
                                    <a:pt x="598" y="362"/>
                                  </a:lnTo>
                                  <a:lnTo>
                                    <a:pt x="594" y="361"/>
                                  </a:lnTo>
                                  <a:lnTo>
                                    <a:pt x="599" y="364"/>
                                  </a:lnTo>
                                  <a:lnTo>
                                    <a:pt x="590" y="369"/>
                                  </a:lnTo>
                                  <a:lnTo>
                                    <a:pt x="582" y="373"/>
                                  </a:lnTo>
                                  <a:lnTo>
                                    <a:pt x="573" y="377"/>
                                  </a:lnTo>
                                  <a:lnTo>
                                    <a:pt x="565" y="379"/>
                                  </a:lnTo>
                                  <a:lnTo>
                                    <a:pt x="558" y="380"/>
                                  </a:lnTo>
                                  <a:lnTo>
                                    <a:pt x="550" y="381"/>
                                  </a:lnTo>
                                  <a:lnTo>
                                    <a:pt x="542" y="381"/>
                                  </a:lnTo>
                                  <a:lnTo>
                                    <a:pt x="535" y="380"/>
                                  </a:lnTo>
                                  <a:lnTo>
                                    <a:pt x="532" y="388"/>
                                  </a:lnTo>
                                  <a:lnTo>
                                    <a:pt x="524" y="392"/>
                                  </a:lnTo>
                                  <a:lnTo>
                                    <a:pt x="509" y="398"/>
                                  </a:lnTo>
                                  <a:lnTo>
                                    <a:pt x="490" y="407"/>
                                  </a:lnTo>
                                  <a:lnTo>
                                    <a:pt x="464" y="419"/>
                                  </a:lnTo>
                                  <a:lnTo>
                                    <a:pt x="458" y="422"/>
                                  </a:lnTo>
                                  <a:lnTo>
                                    <a:pt x="453" y="426"/>
                                  </a:lnTo>
                                  <a:lnTo>
                                    <a:pt x="447" y="432"/>
                                  </a:lnTo>
                                  <a:lnTo>
                                    <a:pt x="440" y="439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13" y="481"/>
                                  </a:lnTo>
                                  <a:lnTo>
                                    <a:pt x="410" y="459"/>
                                  </a:lnTo>
                                  <a:lnTo>
                                    <a:pt x="403" y="470"/>
                                  </a:lnTo>
                                  <a:lnTo>
                                    <a:pt x="397" y="482"/>
                                  </a:lnTo>
                                  <a:lnTo>
                                    <a:pt x="392" y="498"/>
                                  </a:lnTo>
                                  <a:lnTo>
                                    <a:pt x="386" y="517"/>
                                  </a:lnTo>
                                  <a:lnTo>
                                    <a:pt x="383" y="539"/>
                                  </a:lnTo>
                                  <a:lnTo>
                                    <a:pt x="380" y="563"/>
                                  </a:lnTo>
                                  <a:lnTo>
                                    <a:pt x="377" y="590"/>
                                  </a:lnTo>
                                  <a:lnTo>
                                    <a:pt x="375" y="619"/>
                                  </a:lnTo>
                                  <a:lnTo>
                                    <a:pt x="381" y="619"/>
                                  </a:lnTo>
                                  <a:lnTo>
                                    <a:pt x="381" y="610"/>
                                  </a:lnTo>
                                  <a:lnTo>
                                    <a:pt x="382" y="599"/>
                                  </a:lnTo>
                                  <a:lnTo>
                                    <a:pt x="382" y="585"/>
                                  </a:lnTo>
                                  <a:lnTo>
                                    <a:pt x="383" y="571"/>
                                  </a:lnTo>
                                  <a:lnTo>
                                    <a:pt x="388" y="549"/>
                                  </a:lnTo>
                                  <a:lnTo>
                                    <a:pt x="393" y="531"/>
                                  </a:lnTo>
                                  <a:lnTo>
                                    <a:pt x="399" y="515"/>
                                  </a:lnTo>
                                  <a:lnTo>
                                    <a:pt x="404" y="503"/>
                                  </a:lnTo>
                                  <a:lnTo>
                                    <a:pt x="410" y="508"/>
                                  </a:lnTo>
                                  <a:lnTo>
                                    <a:pt x="409" y="518"/>
                                  </a:lnTo>
                                  <a:lnTo>
                                    <a:pt x="408" y="532"/>
                                  </a:lnTo>
                                  <a:lnTo>
                                    <a:pt x="408" y="549"/>
                                  </a:lnTo>
                                  <a:lnTo>
                                    <a:pt x="408" y="568"/>
                                  </a:lnTo>
                                  <a:lnTo>
                                    <a:pt x="408" y="590"/>
                                  </a:lnTo>
                                  <a:lnTo>
                                    <a:pt x="409" y="613"/>
                                  </a:lnTo>
                                  <a:lnTo>
                                    <a:pt x="410" y="635"/>
                                  </a:lnTo>
                                  <a:lnTo>
                                    <a:pt x="411" y="658"/>
                                  </a:lnTo>
                                  <a:lnTo>
                                    <a:pt x="413" y="682"/>
                                  </a:lnTo>
                                  <a:lnTo>
                                    <a:pt x="417" y="706"/>
                                  </a:lnTo>
                                  <a:lnTo>
                                    <a:pt x="420" y="731"/>
                                  </a:lnTo>
                                  <a:lnTo>
                                    <a:pt x="424" y="756"/>
                                  </a:lnTo>
                                  <a:lnTo>
                                    <a:pt x="431" y="790"/>
                                  </a:lnTo>
                                  <a:lnTo>
                                    <a:pt x="438" y="820"/>
                                  </a:lnTo>
                                  <a:lnTo>
                                    <a:pt x="447" y="845"/>
                                  </a:lnTo>
                                  <a:lnTo>
                                    <a:pt x="455" y="867"/>
                                  </a:lnTo>
                                  <a:lnTo>
                                    <a:pt x="461" y="876"/>
                                  </a:lnTo>
                                  <a:lnTo>
                                    <a:pt x="465" y="884"/>
                                  </a:lnTo>
                                  <a:lnTo>
                                    <a:pt x="470" y="891"/>
                                  </a:lnTo>
                                  <a:lnTo>
                                    <a:pt x="475" y="896"/>
                                  </a:lnTo>
                                  <a:lnTo>
                                    <a:pt x="480" y="901"/>
                                  </a:lnTo>
                                  <a:lnTo>
                                    <a:pt x="485" y="904"/>
                                  </a:lnTo>
                                  <a:lnTo>
                                    <a:pt x="491" y="907"/>
                                  </a:lnTo>
                                  <a:lnTo>
                                    <a:pt x="497" y="908"/>
                                  </a:lnTo>
                                  <a:lnTo>
                                    <a:pt x="508" y="951"/>
                                  </a:lnTo>
                                  <a:lnTo>
                                    <a:pt x="569" y="1009"/>
                                  </a:lnTo>
                                  <a:lnTo>
                                    <a:pt x="615" y="1050"/>
                                  </a:lnTo>
                                  <a:lnTo>
                                    <a:pt x="632" y="1063"/>
                                  </a:lnTo>
                                  <a:lnTo>
                                    <a:pt x="645" y="1074"/>
                                  </a:lnTo>
                                  <a:lnTo>
                                    <a:pt x="655" y="1080"/>
                                  </a:lnTo>
                                  <a:lnTo>
                                    <a:pt x="661" y="1083"/>
                                  </a:lnTo>
                                  <a:lnTo>
                                    <a:pt x="686" y="1078"/>
                                  </a:lnTo>
                                  <a:lnTo>
                                    <a:pt x="711" y="1072"/>
                                  </a:lnTo>
                                  <a:lnTo>
                                    <a:pt x="738" y="1066"/>
                                  </a:lnTo>
                                  <a:lnTo>
                                    <a:pt x="765" y="1055"/>
                                  </a:lnTo>
                                  <a:lnTo>
                                    <a:pt x="794" y="1044"/>
                                  </a:lnTo>
                                  <a:lnTo>
                                    <a:pt x="824" y="1030"/>
                                  </a:lnTo>
                                  <a:lnTo>
                                    <a:pt x="856" y="1016"/>
                                  </a:lnTo>
                                  <a:lnTo>
                                    <a:pt x="887" y="997"/>
                                  </a:lnTo>
                                  <a:lnTo>
                                    <a:pt x="914" y="982"/>
                                  </a:lnTo>
                                  <a:lnTo>
                                    <a:pt x="941" y="967"/>
                                  </a:lnTo>
                                  <a:lnTo>
                                    <a:pt x="968" y="951"/>
                                  </a:lnTo>
                                  <a:lnTo>
                                    <a:pt x="995" y="935"/>
                                  </a:lnTo>
                                  <a:lnTo>
                                    <a:pt x="1022" y="919"/>
                                  </a:lnTo>
                                  <a:lnTo>
                                    <a:pt x="1049" y="904"/>
                                  </a:lnTo>
                                  <a:lnTo>
                                    <a:pt x="1076" y="889"/>
                                  </a:lnTo>
                                  <a:lnTo>
                                    <a:pt x="1104" y="873"/>
                                  </a:lnTo>
                                  <a:lnTo>
                                    <a:pt x="1105" y="867"/>
                                  </a:lnTo>
                                  <a:lnTo>
                                    <a:pt x="1107" y="862"/>
                                  </a:lnTo>
                                  <a:lnTo>
                                    <a:pt x="1110" y="858"/>
                                  </a:lnTo>
                                  <a:lnTo>
                                    <a:pt x="1115" y="853"/>
                                  </a:lnTo>
                                  <a:lnTo>
                                    <a:pt x="1120" y="849"/>
                                  </a:lnTo>
                                  <a:lnTo>
                                    <a:pt x="1127" y="844"/>
                                  </a:lnTo>
                                  <a:lnTo>
                                    <a:pt x="1135" y="841"/>
                                  </a:lnTo>
                                  <a:lnTo>
                                    <a:pt x="1144" y="837"/>
                                  </a:lnTo>
                                  <a:lnTo>
                                    <a:pt x="1158" y="826"/>
                                  </a:lnTo>
                                  <a:lnTo>
                                    <a:pt x="1172" y="814"/>
                                  </a:lnTo>
                                  <a:lnTo>
                                    <a:pt x="1186" y="800"/>
                                  </a:lnTo>
                                  <a:lnTo>
                                    <a:pt x="1201" y="785"/>
                                  </a:lnTo>
                                  <a:lnTo>
                                    <a:pt x="1206" y="789"/>
                                  </a:lnTo>
                                  <a:lnTo>
                                    <a:pt x="1212" y="767"/>
                                  </a:lnTo>
                                  <a:lnTo>
                                    <a:pt x="1250" y="744"/>
                                  </a:lnTo>
                                  <a:lnTo>
                                    <a:pt x="1254" y="745"/>
                                  </a:lnTo>
                                  <a:lnTo>
                                    <a:pt x="1259" y="745"/>
                                  </a:lnTo>
                                  <a:lnTo>
                                    <a:pt x="1263" y="743"/>
                                  </a:lnTo>
                                  <a:lnTo>
                                    <a:pt x="1267" y="741"/>
                                  </a:lnTo>
                                  <a:lnTo>
                                    <a:pt x="1270" y="736"/>
                                  </a:lnTo>
                                  <a:lnTo>
                                    <a:pt x="1272" y="732"/>
                                  </a:lnTo>
                                  <a:lnTo>
                                    <a:pt x="1275" y="725"/>
                                  </a:lnTo>
                                  <a:lnTo>
                                    <a:pt x="1277" y="717"/>
                                  </a:lnTo>
                                  <a:lnTo>
                                    <a:pt x="1279" y="717"/>
                                  </a:lnTo>
                                  <a:lnTo>
                                    <a:pt x="1283" y="716"/>
                                  </a:lnTo>
                                  <a:lnTo>
                                    <a:pt x="1287" y="713"/>
                                  </a:lnTo>
                                  <a:lnTo>
                                    <a:pt x="1294" y="709"/>
                                  </a:lnTo>
                                  <a:lnTo>
                                    <a:pt x="1308" y="696"/>
                                  </a:lnTo>
                                  <a:lnTo>
                                    <a:pt x="1328" y="676"/>
                                  </a:lnTo>
                                  <a:lnTo>
                                    <a:pt x="1341" y="682"/>
                                  </a:lnTo>
                                  <a:lnTo>
                                    <a:pt x="1334" y="691"/>
                                  </a:lnTo>
                                  <a:lnTo>
                                    <a:pt x="1320" y="708"/>
                                  </a:lnTo>
                                  <a:lnTo>
                                    <a:pt x="1312" y="718"/>
                                  </a:lnTo>
                                  <a:lnTo>
                                    <a:pt x="1306" y="726"/>
                                  </a:lnTo>
                                  <a:lnTo>
                                    <a:pt x="1304" y="731"/>
                                  </a:lnTo>
                                  <a:lnTo>
                                    <a:pt x="1304" y="735"/>
                                  </a:lnTo>
                                  <a:lnTo>
                                    <a:pt x="1303" y="739"/>
                                  </a:lnTo>
                                  <a:lnTo>
                                    <a:pt x="1304" y="742"/>
                                  </a:lnTo>
                                  <a:lnTo>
                                    <a:pt x="1293" y="744"/>
                                  </a:lnTo>
                                  <a:lnTo>
                                    <a:pt x="1293" y="749"/>
                                  </a:lnTo>
                                  <a:lnTo>
                                    <a:pt x="1292" y="755"/>
                                  </a:lnTo>
                                  <a:lnTo>
                                    <a:pt x="1289" y="761"/>
                                  </a:lnTo>
                                  <a:lnTo>
                                    <a:pt x="1285" y="768"/>
                                  </a:lnTo>
                                  <a:lnTo>
                                    <a:pt x="1278" y="776"/>
                                  </a:lnTo>
                                  <a:lnTo>
                                    <a:pt x="1271" y="784"/>
                                  </a:lnTo>
                                  <a:lnTo>
                                    <a:pt x="1262" y="794"/>
                                  </a:lnTo>
                                  <a:lnTo>
                                    <a:pt x="1251" y="805"/>
                                  </a:lnTo>
                                  <a:lnTo>
                                    <a:pt x="1226" y="828"/>
                                  </a:lnTo>
                                  <a:lnTo>
                                    <a:pt x="1194" y="854"/>
                                  </a:lnTo>
                                  <a:lnTo>
                                    <a:pt x="1156" y="885"/>
                                  </a:lnTo>
                                  <a:lnTo>
                                    <a:pt x="1111" y="919"/>
                                  </a:lnTo>
                                  <a:lnTo>
                                    <a:pt x="1105" y="921"/>
                                  </a:lnTo>
                                  <a:lnTo>
                                    <a:pt x="1097" y="926"/>
                                  </a:lnTo>
                                  <a:lnTo>
                                    <a:pt x="1087" y="933"/>
                                  </a:lnTo>
                                  <a:lnTo>
                                    <a:pt x="1076" y="942"/>
                                  </a:lnTo>
                                  <a:lnTo>
                                    <a:pt x="1066" y="951"/>
                                  </a:lnTo>
                                  <a:lnTo>
                                    <a:pt x="1057" y="958"/>
                                  </a:lnTo>
                                  <a:lnTo>
                                    <a:pt x="1049" y="962"/>
                                  </a:lnTo>
                                  <a:lnTo>
                                    <a:pt x="1042" y="965"/>
                                  </a:lnTo>
                                  <a:lnTo>
                                    <a:pt x="1034" y="973"/>
                                  </a:lnTo>
                                  <a:lnTo>
                                    <a:pt x="1021" y="982"/>
                                  </a:lnTo>
                                  <a:lnTo>
                                    <a:pt x="1007" y="992"/>
                                  </a:lnTo>
                                  <a:lnTo>
                                    <a:pt x="989" y="1002"/>
                                  </a:lnTo>
                                  <a:lnTo>
                                    <a:pt x="968" y="1013"/>
                                  </a:lnTo>
                                  <a:lnTo>
                                    <a:pt x="944" y="1026"/>
                                  </a:lnTo>
                                  <a:lnTo>
                                    <a:pt x="916" y="1038"/>
                                  </a:lnTo>
                                  <a:lnTo>
                                    <a:pt x="885" y="1052"/>
                                  </a:lnTo>
                                  <a:lnTo>
                                    <a:pt x="857" y="1064"/>
                                  </a:lnTo>
                                  <a:lnTo>
                                    <a:pt x="831" y="1076"/>
                                  </a:lnTo>
                                  <a:lnTo>
                                    <a:pt x="806" y="1086"/>
                                  </a:lnTo>
                                  <a:lnTo>
                                    <a:pt x="784" y="1095"/>
                                  </a:lnTo>
                                  <a:lnTo>
                                    <a:pt x="762" y="1103"/>
                                  </a:lnTo>
                                  <a:lnTo>
                                    <a:pt x="743" y="1110"/>
                                  </a:lnTo>
                                  <a:lnTo>
                                    <a:pt x="725" y="1116"/>
                                  </a:lnTo>
                                  <a:lnTo>
                                    <a:pt x="710" y="1120"/>
                                  </a:lnTo>
                                  <a:lnTo>
                                    <a:pt x="715" y="1128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29" y="1142"/>
                                  </a:lnTo>
                                  <a:lnTo>
                                    <a:pt x="737" y="1148"/>
                                  </a:lnTo>
                                  <a:lnTo>
                                    <a:pt x="747" y="1155"/>
                                  </a:lnTo>
                                  <a:lnTo>
                                    <a:pt x="757" y="1161"/>
                                  </a:lnTo>
                                  <a:lnTo>
                                    <a:pt x="768" y="1168"/>
                                  </a:lnTo>
                                  <a:lnTo>
                                    <a:pt x="780" y="1173"/>
                                  </a:lnTo>
                                  <a:lnTo>
                                    <a:pt x="809" y="1185"/>
                                  </a:lnTo>
                                  <a:lnTo>
                                    <a:pt x="841" y="1195"/>
                                  </a:lnTo>
                                  <a:lnTo>
                                    <a:pt x="877" y="1204"/>
                                  </a:lnTo>
                                  <a:lnTo>
                                    <a:pt x="918" y="1213"/>
                                  </a:lnTo>
                                  <a:lnTo>
                                    <a:pt x="948" y="1219"/>
                                  </a:lnTo>
                                  <a:lnTo>
                                    <a:pt x="977" y="1223"/>
                                  </a:lnTo>
                                  <a:lnTo>
                                    <a:pt x="1008" y="1228"/>
                                  </a:lnTo>
                                  <a:lnTo>
                                    <a:pt x="1037" y="1231"/>
                                  </a:lnTo>
                                  <a:lnTo>
                                    <a:pt x="1066" y="1234"/>
                                  </a:lnTo>
                                  <a:lnTo>
                                    <a:pt x="1096" y="1236"/>
                                  </a:lnTo>
                                  <a:lnTo>
                                    <a:pt x="1124" y="1237"/>
                                  </a:lnTo>
                                  <a:lnTo>
                                    <a:pt x="1152" y="1237"/>
                                  </a:lnTo>
                                  <a:lnTo>
                                    <a:pt x="1180" y="1237"/>
                                  </a:lnTo>
                                  <a:lnTo>
                                    <a:pt x="1208" y="1235"/>
                                  </a:lnTo>
                                  <a:lnTo>
                                    <a:pt x="1236" y="1232"/>
                                  </a:lnTo>
                                  <a:lnTo>
                                    <a:pt x="1263" y="1228"/>
                                  </a:lnTo>
                                  <a:lnTo>
                                    <a:pt x="1289" y="1223"/>
                                  </a:lnTo>
                                  <a:lnTo>
                                    <a:pt x="1316" y="1218"/>
                                  </a:lnTo>
                                  <a:lnTo>
                                    <a:pt x="1342" y="1210"/>
                                  </a:lnTo>
                                  <a:lnTo>
                                    <a:pt x="1368" y="1202"/>
                                  </a:lnTo>
                                  <a:lnTo>
                                    <a:pt x="1387" y="1196"/>
                                  </a:lnTo>
                                  <a:lnTo>
                                    <a:pt x="1409" y="1190"/>
                                  </a:lnTo>
                                  <a:lnTo>
                                    <a:pt x="1433" y="1184"/>
                                  </a:lnTo>
                                  <a:lnTo>
                                    <a:pt x="1460" y="1177"/>
                                  </a:lnTo>
                                  <a:lnTo>
                                    <a:pt x="1489" y="1133"/>
                                  </a:lnTo>
                                  <a:lnTo>
                                    <a:pt x="1511" y="1096"/>
                                  </a:lnTo>
                                  <a:lnTo>
                                    <a:pt x="1529" y="1067"/>
                                  </a:lnTo>
                                  <a:lnTo>
                                    <a:pt x="1541" y="1046"/>
                                  </a:lnTo>
                                  <a:lnTo>
                                    <a:pt x="1559" y="1010"/>
                                  </a:lnTo>
                                  <a:lnTo>
                                    <a:pt x="1576" y="975"/>
                                  </a:lnTo>
                                  <a:lnTo>
                                    <a:pt x="1590" y="941"/>
                                  </a:lnTo>
                                  <a:lnTo>
                                    <a:pt x="1600" y="907"/>
                                  </a:lnTo>
                                  <a:lnTo>
                                    <a:pt x="1604" y="890"/>
                                  </a:lnTo>
                                  <a:lnTo>
                                    <a:pt x="1609" y="874"/>
                                  </a:lnTo>
                                  <a:lnTo>
                                    <a:pt x="1611" y="857"/>
                                  </a:lnTo>
                                  <a:lnTo>
                                    <a:pt x="1615" y="840"/>
                                  </a:lnTo>
                                  <a:lnTo>
                                    <a:pt x="1617" y="823"/>
                                  </a:lnTo>
                                  <a:lnTo>
                                    <a:pt x="1618" y="806"/>
                                  </a:lnTo>
                                  <a:lnTo>
                                    <a:pt x="1619" y="789"/>
                                  </a:lnTo>
                                  <a:lnTo>
                                    <a:pt x="1619" y="772"/>
                                  </a:lnTo>
                                  <a:lnTo>
                                    <a:pt x="1618" y="743"/>
                                  </a:lnTo>
                                  <a:lnTo>
                                    <a:pt x="1617" y="715"/>
                                  </a:lnTo>
                                  <a:lnTo>
                                    <a:pt x="1612" y="688"/>
                                  </a:lnTo>
                                  <a:lnTo>
                                    <a:pt x="1608" y="660"/>
                                  </a:lnTo>
                                  <a:lnTo>
                                    <a:pt x="1602" y="634"/>
                                  </a:lnTo>
                                  <a:lnTo>
                                    <a:pt x="1594" y="608"/>
                                  </a:lnTo>
                                  <a:lnTo>
                                    <a:pt x="1585" y="583"/>
                                  </a:lnTo>
                                  <a:lnTo>
                                    <a:pt x="1574" y="558"/>
                                  </a:lnTo>
                                  <a:lnTo>
                                    <a:pt x="1563" y="534"/>
                                  </a:lnTo>
                                  <a:lnTo>
                                    <a:pt x="1549" y="510"/>
                                  </a:lnTo>
                                  <a:lnTo>
                                    <a:pt x="1535" y="488"/>
                                  </a:lnTo>
                                  <a:lnTo>
                                    <a:pt x="1519" y="465"/>
                                  </a:lnTo>
                                  <a:lnTo>
                                    <a:pt x="1502" y="442"/>
                                  </a:lnTo>
                                  <a:lnTo>
                                    <a:pt x="1483" y="422"/>
                                  </a:lnTo>
                                  <a:lnTo>
                                    <a:pt x="1463" y="400"/>
                                  </a:lnTo>
                                  <a:lnTo>
                                    <a:pt x="1441" y="380"/>
                                  </a:lnTo>
                                  <a:lnTo>
                                    <a:pt x="1419" y="361"/>
                                  </a:lnTo>
                                  <a:lnTo>
                                    <a:pt x="1396" y="342"/>
                                  </a:lnTo>
                                  <a:lnTo>
                                    <a:pt x="1373" y="325"/>
                                  </a:lnTo>
                                  <a:lnTo>
                                    <a:pt x="1349" y="311"/>
                                  </a:lnTo>
                                  <a:lnTo>
                                    <a:pt x="1325" y="296"/>
                                  </a:lnTo>
                                  <a:lnTo>
                                    <a:pt x="1301" y="283"/>
                                  </a:lnTo>
                                  <a:lnTo>
                                    <a:pt x="1276" y="271"/>
                                  </a:lnTo>
                                  <a:lnTo>
                                    <a:pt x="1250" y="261"/>
                                  </a:lnTo>
                                  <a:lnTo>
                                    <a:pt x="1224" y="252"/>
                                  </a:lnTo>
                                  <a:lnTo>
                                    <a:pt x="1198" y="245"/>
                                  </a:lnTo>
                                  <a:lnTo>
                                    <a:pt x="1172" y="238"/>
                                  </a:lnTo>
                                  <a:lnTo>
                                    <a:pt x="1145" y="232"/>
                                  </a:lnTo>
                                  <a:lnTo>
                                    <a:pt x="1118" y="229"/>
                                  </a:lnTo>
                                  <a:lnTo>
                                    <a:pt x="1090" y="227"/>
                                  </a:lnTo>
                                  <a:lnTo>
                                    <a:pt x="1062" y="226"/>
                                  </a:lnTo>
                                  <a:lnTo>
                                    <a:pt x="1034" y="226"/>
                                  </a:lnTo>
                                  <a:close/>
                                  <a:moveTo>
                                    <a:pt x="586" y="361"/>
                                  </a:moveTo>
                                  <a:lnTo>
                                    <a:pt x="580" y="362"/>
                                  </a:lnTo>
                                  <a:lnTo>
                                    <a:pt x="572" y="364"/>
                                  </a:lnTo>
                                  <a:lnTo>
                                    <a:pt x="578" y="370"/>
                                  </a:lnTo>
                                  <a:lnTo>
                                    <a:pt x="586" y="361"/>
                                  </a:lnTo>
                                  <a:close/>
                                  <a:moveTo>
                                    <a:pt x="516" y="366"/>
                                  </a:moveTo>
                                  <a:lnTo>
                                    <a:pt x="516" y="364"/>
                                  </a:lnTo>
                                  <a:lnTo>
                                    <a:pt x="510" y="370"/>
                                  </a:lnTo>
                                  <a:lnTo>
                                    <a:pt x="512" y="369"/>
                                  </a:lnTo>
                                  <a:lnTo>
                                    <a:pt x="516" y="366"/>
                                  </a:lnTo>
                                  <a:close/>
                                  <a:moveTo>
                                    <a:pt x="437" y="333"/>
                                  </a:moveTo>
                                  <a:lnTo>
                                    <a:pt x="424" y="333"/>
                                  </a:lnTo>
                                  <a:lnTo>
                                    <a:pt x="403" y="342"/>
                                  </a:lnTo>
                                  <a:lnTo>
                                    <a:pt x="382" y="354"/>
                                  </a:lnTo>
                                  <a:lnTo>
                                    <a:pt x="358" y="366"/>
                                  </a:lnTo>
                                  <a:lnTo>
                                    <a:pt x="332" y="381"/>
                                  </a:lnTo>
                                  <a:lnTo>
                                    <a:pt x="306" y="397"/>
                                  </a:lnTo>
                                  <a:lnTo>
                                    <a:pt x="277" y="415"/>
                                  </a:lnTo>
                                  <a:lnTo>
                                    <a:pt x="248" y="434"/>
                                  </a:lnTo>
                                  <a:lnTo>
                                    <a:pt x="216" y="456"/>
                                  </a:lnTo>
                                  <a:lnTo>
                                    <a:pt x="222" y="462"/>
                                  </a:lnTo>
                                  <a:lnTo>
                                    <a:pt x="216" y="464"/>
                                  </a:lnTo>
                                  <a:lnTo>
                                    <a:pt x="211" y="465"/>
                                  </a:lnTo>
                                  <a:lnTo>
                                    <a:pt x="203" y="467"/>
                                  </a:lnTo>
                                  <a:lnTo>
                                    <a:pt x="193" y="473"/>
                                  </a:lnTo>
                                  <a:lnTo>
                                    <a:pt x="182" y="482"/>
                                  </a:lnTo>
                                  <a:lnTo>
                                    <a:pt x="169" y="491"/>
                                  </a:lnTo>
                                  <a:lnTo>
                                    <a:pt x="159" y="499"/>
                                  </a:lnTo>
                                  <a:lnTo>
                                    <a:pt x="151" y="506"/>
                                  </a:lnTo>
                                  <a:lnTo>
                                    <a:pt x="145" y="510"/>
                                  </a:lnTo>
                                  <a:lnTo>
                                    <a:pt x="147" y="515"/>
                                  </a:lnTo>
                                  <a:lnTo>
                                    <a:pt x="147" y="520"/>
                                  </a:lnTo>
                                  <a:lnTo>
                                    <a:pt x="145" y="523"/>
                                  </a:lnTo>
                                  <a:lnTo>
                                    <a:pt x="144" y="528"/>
                                  </a:lnTo>
                                  <a:lnTo>
                                    <a:pt x="140" y="537"/>
                                  </a:lnTo>
                                  <a:lnTo>
                                    <a:pt x="132" y="546"/>
                                  </a:lnTo>
                                  <a:lnTo>
                                    <a:pt x="126" y="550"/>
                                  </a:lnTo>
                                  <a:lnTo>
                                    <a:pt x="118" y="556"/>
                                  </a:lnTo>
                                  <a:lnTo>
                                    <a:pt x="109" y="565"/>
                                  </a:lnTo>
                                  <a:lnTo>
                                    <a:pt x="98" y="576"/>
                                  </a:lnTo>
                                  <a:lnTo>
                                    <a:pt x="89" y="588"/>
                                  </a:lnTo>
                                  <a:lnTo>
                                    <a:pt x="82" y="597"/>
                                  </a:lnTo>
                                  <a:lnTo>
                                    <a:pt x="80" y="600"/>
                                  </a:lnTo>
                                  <a:lnTo>
                                    <a:pt x="79" y="604"/>
                                  </a:lnTo>
                                  <a:lnTo>
                                    <a:pt x="78" y="606"/>
                                  </a:lnTo>
                                  <a:lnTo>
                                    <a:pt x="78" y="609"/>
                                  </a:lnTo>
                                  <a:lnTo>
                                    <a:pt x="71" y="622"/>
                                  </a:lnTo>
                                  <a:lnTo>
                                    <a:pt x="63" y="639"/>
                                  </a:lnTo>
                                  <a:lnTo>
                                    <a:pt x="55" y="658"/>
                                  </a:lnTo>
                                  <a:lnTo>
                                    <a:pt x="46" y="680"/>
                                  </a:lnTo>
                                  <a:lnTo>
                                    <a:pt x="45" y="689"/>
                                  </a:lnTo>
                                  <a:lnTo>
                                    <a:pt x="41" y="699"/>
                                  </a:lnTo>
                                  <a:lnTo>
                                    <a:pt x="37" y="719"/>
                                  </a:lnTo>
                                  <a:lnTo>
                                    <a:pt x="35" y="738"/>
                                  </a:lnTo>
                                  <a:lnTo>
                                    <a:pt x="33" y="755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33" y="783"/>
                                  </a:lnTo>
                                  <a:lnTo>
                                    <a:pt x="35" y="793"/>
                                  </a:lnTo>
                                  <a:lnTo>
                                    <a:pt x="43" y="789"/>
                                  </a:lnTo>
                                  <a:lnTo>
                                    <a:pt x="42" y="782"/>
                                  </a:lnTo>
                                  <a:lnTo>
                                    <a:pt x="41" y="777"/>
                                  </a:lnTo>
                                  <a:lnTo>
                                    <a:pt x="42" y="773"/>
                                  </a:lnTo>
                                  <a:lnTo>
                                    <a:pt x="43" y="769"/>
                                  </a:lnTo>
                                  <a:lnTo>
                                    <a:pt x="46" y="767"/>
                                  </a:lnTo>
                                  <a:lnTo>
                                    <a:pt x="52" y="767"/>
                                  </a:lnTo>
                                  <a:lnTo>
                                    <a:pt x="63" y="744"/>
                                  </a:lnTo>
                                  <a:lnTo>
                                    <a:pt x="77" y="721"/>
                                  </a:lnTo>
                                  <a:lnTo>
                                    <a:pt x="91" y="698"/>
                                  </a:lnTo>
                                  <a:lnTo>
                                    <a:pt x="108" y="673"/>
                                  </a:lnTo>
                                  <a:lnTo>
                                    <a:pt x="126" y="648"/>
                                  </a:lnTo>
                                  <a:lnTo>
                                    <a:pt x="147" y="623"/>
                                  </a:lnTo>
                                  <a:lnTo>
                                    <a:pt x="168" y="597"/>
                                  </a:lnTo>
                                  <a:lnTo>
                                    <a:pt x="192" y="570"/>
                                  </a:lnTo>
                                  <a:lnTo>
                                    <a:pt x="216" y="542"/>
                                  </a:lnTo>
                                  <a:lnTo>
                                    <a:pt x="242" y="515"/>
                                  </a:lnTo>
                                  <a:lnTo>
                                    <a:pt x="270" y="486"/>
                                  </a:lnTo>
                                  <a:lnTo>
                                    <a:pt x="301" y="457"/>
                                  </a:lnTo>
                                  <a:lnTo>
                                    <a:pt x="332" y="426"/>
                                  </a:lnTo>
                                  <a:lnTo>
                                    <a:pt x="366" y="397"/>
                                  </a:lnTo>
                                  <a:lnTo>
                                    <a:pt x="401" y="365"/>
                                  </a:lnTo>
                                  <a:lnTo>
                                    <a:pt x="437" y="333"/>
                                  </a:lnTo>
                                  <a:close/>
                                  <a:moveTo>
                                    <a:pt x="321" y="1360"/>
                                  </a:moveTo>
                                  <a:lnTo>
                                    <a:pt x="321" y="1357"/>
                                  </a:lnTo>
                                  <a:lnTo>
                                    <a:pt x="319" y="1357"/>
                                  </a:lnTo>
                                  <a:lnTo>
                                    <a:pt x="319" y="1360"/>
                                  </a:lnTo>
                                  <a:lnTo>
                                    <a:pt x="321" y="1360"/>
                                  </a:lnTo>
                                  <a:close/>
                                  <a:moveTo>
                                    <a:pt x="73" y="1169"/>
                                  </a:moveTo>
                                  <a:lnTo>
                                    <a:pt x="71" y="1163"/>
                                  </a:lnTo>
                                  <a:lnTo>
                                    <a:pt x="68" y="1155"/>
                                  </a:lnTo>
                                  <a:lnTo>
                                    <a:pt x="63" y="1138"/>
                                  </a:lnTo>
                                  <a:lnTo>
                                    <a:pt x="59" y="1118"/>
                                  </a:lnTo>
                                  <a:lnTo>
                                    <a:pt x="52" y="1093"/>
                                  </a:lnTo>
                                  <a:lnTo>
                                    <a:pt x="46" y="1063"/>
                                  </a:lnTo>
                                  <a:lnTo>
                                    <a:pt x="45" y="1054"/>
                                  </a:lnTo>
                                  <a:lnTo>
                                    <a:pt x="43" y="1043"/>
                                  </a:lnTo>
                                  <a:lnTo>
                                    <a:pt x="40" y="1029"/>
                                  </a:lnTo>
                                  <a:lnTo>
                                    <a:pt x="35" y="1015"/>
                                  </a:lnTo>
                                  <a:lnTo>
                                    <a:pt x="36" y="1030"/>
                                  </a:lnTo>
                                  <a:lnTo>
                                    <a:pt x="39" y="1047"/>
                                  </a:lnTo>
                                  <a:lnTo>
                                    <a:pt x="42" y="1064"/>
                                  </a:lnTo>
                                  <a:lnTo>
                                    <a:pt x="46" y="1083"/>
                                  </a:lnTo>
                                  <a:lnTo>
                                    <a:pt x="45" y="1094"/>
                                  </a:lnTo>
                                  <a:lnTo>
                                    <a:pt x="46" y="1106"/>
                                  </a:lnTo>
                                  <a:lnTo>
                                    <a:pt x="50" y="1121"/>
                                  </a:lnTo>
                                  <a:lnTo>
                                    <a:pt x="54" y="1136"/>
                                  </a:lnTo>
                                  <a:lnTo>
                                    <a:pt x="55" y="1141"/>
                                  </a:lnTo>
                                  <a:lnTo>
                                    <a:pt x="61" y="1146"/>
                                  </a:lnTo>
                                  <a:lnTo>
                                    <a:pt x="63" y="1150"/>
                                  </a:lnTo>
                                  <a:lnTo>
                                    <a:pt x="66" y="1153"/>
                                  </a:lnTo>
                                  <a:lnTo>
                                    <a:pt x="66" y="1158"/>
                                  </a:lnTo>
                                  <a:lnTo>
                                    <a:pt x="66" y="1161"/>
                                  </a:lnTo>
                                  <a:lnTo>
                                    <a:pt x="73" y="1169"/>
                                  </a:lnTo>
                                  <a:close/>
                                  <a:moveTo>
                                    <a:pt x="35" y="1106"/>
                                  </a:moveTo>
                                  <a:lnTo>
                                    <a:pt x="35" y="1104"/>
                                  </a:lnTo>
                                  <a:lnTo>
                                    <a:pt x="33" y="1104"/>
                                  </a:lnTo>
                                  <a:lnTo>
                                    <a:pt x="33" y="1106"/>
                                  </a:lnTo>
                                  <a:lnTo>
                                    <a:pt x="35" y="1106"/>
                                  </a:lnTo>
                                  <a:close/>
                                  <a:moveTo>
                                    <a:pt x="141" y="1237"/>
                                  </a:moveTo>
                                  <a:lnTo>
                                    <a:pt x="135" y="1229"/>
                                  </a:lnTo>
                                  <a:lnTo>
                                    <a:pt x="141" y="1243"/>
                                  </a:lnTo>
                                  <a:lnTo>
                                    <a:pt x="141" y="1237"/>
                                  </a:lnTo>
                                  <a:close/>
                                  <a:moveTo>
                                    <a:pt x="165" y="1280"/>
                                  </a:moveTo>
                                  <a:lnTo>
                                    <a:pt x="162" y="1274"/>
                                  </a:lnTo>
                                  <a:lnTo>
                                    <a:pt x="159" y="1269"/>
                                  </a:lnTo>
                                  <a:lnTo>
                                    <a:pt x="155" y="1261"/>
                                  </a:lnTo>
                                  <a:lnTo>
                                    <a:pt x="149" y="1254"/>
                                  </a:lnTo>
                                  <a:lnTo>
                                    <a:pt x="150" y="1261"/>
                                  </a:lnTo>
                                  <a:lnTo>
                                    <a:pt x="152" y="1268"/>
                                  </a:lnTo>
                                  <a:lnTo>
                                    <a:pt x="158" y="1274"/>
                                  </a:lnTo>
                                  <a:lnTo>
                                    <a:pt x="165" y="1280"/>
                                  </a:lnTo>
                                  <a:close/>
                                  <a:moveTo>
                                    <a:pt x="143" y="1294"/>
                                  </a:moveTo>
                                  <a:lnTo>
                                    <a:pt x="144" y="1293"/>
                                  </a:lnTo>
                                  <a:lnTo>
                                    <a:pt x="144" y="1290"/>
                                  </a:lnTo>
                                  <a:lnTo>
                                    <a:pt x="143" y="1289"/>
                                  </a:lnTo>
                                  <a:lnTo>
                                    <a:pt x="141" y="1286"/>
                                  </a:lnTo>
                                  <a:lnTo>
                                    <a:pt x="141" y="1294"/>
                                  </a:lnTo>
                                  <a:lnTo>
                                    <a:pt x="143" y="1294"/>
                                  </a:lnTo>
                                  <a:close/>
                                  <a:moveTo>
                                    <a:pt x="165" y="1316"/>
                                  </a:moveTo>
                                  <a:lnTo>
                                    <a:pt x="165" y="1313"/>
                                  </a:lnTo>
                                  <a:lnTo>
                                    <a:pt x="162" y="1313"/>
                                  </a:lnTo>
                                  <a:lnTo>
                                    <a:pt x="162" y="1316"/>
                                  </a:lnTo>
                                  <a:lnTo>
                                    <a:pt x="165" y="1316"/>
                                  </a:lnTo>
                                  <a:close/>
                                  <a:moveTo>
                                    <a:pt x="182" y="1346"/>
                                  </a:moveTo>
                                  <a:lnTo>
                                    <a:pt x="170" y="1327"/>
                                  </a:lnTo>
                                  <a:lnTo>
                                    <a:pt x="176" y="1340"/>
                                  </a:lnTo>
                                  <a:lnTo>
                                    <a:pt x="182" y="1346"/>
                                  </a:lnTo>
                                  <a:close/>
                                  <a:moveTo>
                                    <a:pt x="230" y="1403"/>
                                  </a:moveTo>
                                  <a:lnTo>
                                    <a:pt x="211" y="1381"/>
                                  </a:lnTo>
                                  <a:lnTo>
                                    <a:pt x="213" y="1386"/>
                                  </a:lnTo>
                                  <a:lnTo>
                                    <a:pt x="216" y="1391"/>
                                  </a:lnTo>
                                  <a:lnTo>
                                    <a:pt x="222" y="1397"/>
                                  </a:lnTo>
                                  <a:lnTo>
                                    <a:pt x="230" y="1403"/>
                                  </a:lnTo>
                                  <a:close/>
                                  <a:moveTo>
                                    <a:pt x="1368" y="644"/>
                                  </a:moveTo>
                                  <a:lnTo>
                                    <a:pt x="1368" y="646"/>
                                  </a:lnTo>
                                  <a:lnTo>
                                    <a:pt x="1367" y="646"/>
                                  </a:lnTo>
                                  <a:lnTo>
                                    <a:pt x="1365" y="647"/>
                                  </a:lnTo>
                                  <a:lnTo>
                                    <a:pt x="1362" y="647"/>
                                  </a:lnTo>
                                  <a:lnTo>
                                    <a:pt x="1360" y="641"/>
                                  </a:lnTo>
                                  <a:lnTo>
                                    <a:pt x="1365" y="642"/>
                                  </a:lnTo>
                                  <a:lnTo>
                                    <a:pt x="1368" y="644"/>
                                  </a:lnTo>
                                  <a:close/>
                                  <a:moveTo>
                                    <a:pt x="1358" y="652"/>
                                  </a:moveTo>
                                  <a:lnTo>
                                    <a:pt x="1357" y="656"/>
                                  </a:lnTo>
                                  <a:lnTo>
                                    <a:pt x="1355" y="661"/>
                                  </a:lnTo>
                                  <a:lnTo>
                                    <a:pt x="1350" y="668"/>
                                  </a:lnTo>
                                  <a:lnTo>
                                    <a:pt x="1344" y="676"/>
                                  </a:lnTo>
                                  <a:lnTo>
                                    <a:pt x="1341" y="676"/>
                                  </a:lnTo>
                                  <a:lnTo>
                                    <a:pt x="1340" y="676"/>
                                  </a:lnTo>
                                  <a:lnTo>
                                    <a:pt x="1339" y="675"/>
                                  </a:lnTo>
                                  <a:lnTo>
                                    <a:pt x="1339" y="674"/>
                                  </a:lnTo>
                                  <a:lnTo>
                                    <a:pt x="1341" y="667"/>
                                  </a:lnTo>
                                  <a:lnTo>
                                    <a:pt x="1344" y="661"/>
                                  </a:lnTo>
                                  <a:lnTo>
                                    <a:pt x="1350" y="657"/>
                                  </a:lnTo>
                                  <a:lnTo>
                                    <a:pt x="1358" y="652"/>
                                  </a:lnTo>
                                  <a:close/>
                                  <a:moveTo>
                                    <a:pt x="887" y="290"/>
                                  </a:moveTo>
                                  <a:lnTo>
                                    <a:pt x="869" y="294"/>
                                  </a:lnTo>
                                  <a:lnTo>
                                    <a:pt x="848" y="296"/>
                                  </a:lnTo>
                                  <a:lnTo>
                                    <a:pt x="821" y="296"/>
                                  </a:lnTo>
                                  <a:lnTo>
                                    <a:pt x="791" y="296"/>
                                  </a:lnTo>
                                  <a:lnTo>
                                    <a:pt x="785" y="299"/>
                                  </a:lnTo>
                                  <a:lnTo>
                                    <a:pt x="777" y="302"/>
                                  </a:lnTo>
                                  <a:lnTo>
                                    <a:pt x="767" y="304"/>
                                  </a:lnTo>
                                  <a:lnTo>
                                    <a:pt x="756" y="304"/>
                                  </a:lnTo>
                                  <a:lnTo>
                                    <a:pt x="757" y="303"/>
                                  </a:lnTo>
                                  <a:lnTo>
                                    <a:pt x="758" y="302"/>
                                  </a:lnTo>
                                  <a:lnTo>
                                    <a:pt x="761" y="299"/>
                                  </a:lnTo>
                                  <a:lnTo>
                                    <a:pt x="765" y="298"/>
                                  </a:lnTo>
                                  <a:lnTo>
                                    <a:pt x="769" y="297"/>
                                  </a:lnTo>
                                  <a:lnTo>
                                    <a:pt x="771" y="295"/>
                                  </a:lnTo>
                                  <a:lnTo>
                                    <a:pt x="773" y="293"/>
                                  </a:lnTo>
                                  <a:lnTo>
                                    <a:pt x="771" y="290"/>
                                  </a:lnTo>
                                  <a:lnTo>
                                    <a:pt x="783" y="290"/>
                                  </a:lnTo>
                                  <a:lnTo>
                                    <a:pt x="783" y="293"/>
                                  </a:lnTo>
                                  <a:lnTo>
                                    <a:pt x="786" y="293"/>
                                  </a:lnTo>
                                  <a:lnTo>
                                    <a:pt x="791" y="290"/>
                                  </a:lnTo>
                                  <a:lnTo>
                                    <a:pt x="793" y="287"/>
                                  </a:lnTo>
                                  <a:lnTo>
                                    <a:pt x="796" y="282"/>
                                  </a:lnTo>
                                  <a:lnTo>
                                    <a:pt x="813" y="285"/>
                                  </a:lnTo>
                                  <a:lnTo>
                                    <a:pt x="832" y="287"/>
                                  </a:lnTo>
                                  <a:lnTo>
                                    <a:pt x="856" y="287"/>
                                  </a:lnTo>
                                  <a:lnTo>
                                    <a:pt x="883" y="288"/>
                                  </a:lnTo>
                                  <a:lnTo>
                                    <a:pt x="887" y="290"/>
                                  </a:lnTo>
                                  <a:close/>
                                  <a:moveTo>
                                    <a:pt x="640" y="356"/>
                                  </a:moveTo>
                                  <a:lnTo>
                                    <a:pt x="628" y="356"/>
                                  </a:lnTo>
                                  <a:lnTo>
                                    <a:pt x="628" y="353"/>
                                  </a:lnTo>
                                  <a:lnTo>
                                    <a:pt x="631" y="352"/>
                                  </a:lnTo>
                                  <a:lnTo>
                                    <a:pt x="633" y="353"/>
                                  </a:lnTo>
                                  <a:lnTo>
                                    <a:pt x="636" y="354"/>
                                  </a:lnTo>
                                  <a:lnTo>
                                    <a:pt x="640" y="356"/>
                                  </a:lnTo>
                                  <a:close/>
                                  <a:moveTo>
                                    <a:pt x="381" y="600"/>
                                  </a:moveTo>
                                  <a:lnTo>
                                    <a:pt x="379" y="600"/>
                                  </a:lnTo>
                                  <a:lnTo>
                                    <a:pt x="379" y="596"/>
                                  </a:lnTo>
                                  <a:lnTo>
                                    <a:pt x="381" y="596"/>
                                  </a:lnTo>
                                  <a:lnTo>
                                    <a:pt x="381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594"/>
                          <wps:cNvSpPr>
                            <a:spLocks noEditPoints="1"/>
                          </wps:cNvSpPr>
                          <wps:spPr bwMode="auto">
                            <a:xfrm>
                              <a:off x="2573" y="201"/>
                              <a:ext cx="402" cy="279"/>
                            </a:xfrm>
                            <a:custGeom>
                              <a:avLst/>
                              <a:gdLst>
                                <a:gd name="T0" fmla="*/ 2345 w 2411"/>
                                <a:gd name="T1" fmla="*/ 171 h 1677"/>
                                <a:gd name="T2" fmla="*/ 2221 w 2411"/>
                                <a:gd name="T3" fmla="*/ 91 h 1677"/>
                                <a:gd name="T4" fmla="*/ 2062 w 2411"/>
                                <a:gd name="T5" fmla="*/ 160 h 1677"/>
                                <a:gd name="T6" fmla="*/ 1854 w 2411"/>
                                <a:gd name="T7" fmla="*/ 425 h 1677"/>
                                <a:gd name="T8" fmla="*/ 1795 w 2411"/>
                                <a:gd name="T9" fmla="*/ 588 h 1677"/>
                                <a:gd name="T10" fmla="*/ 1812 w 2411"/>
                                <a:gd name="T11" fmla="*/ 660 h 1677"/>
                                <a:gd name="T12" fmla="*/ 1724 w 2411"/>
                                <a:gd name="T13" fmla="*/ 1195 h 1677"/>
                                <a:gd name="T14" fmla="*/ 1684 w 2411"/>
                                <a:gd name="T15" fmla="*/ 1267 h 1677"/>
                                <a:gd name="T16" fmla="*/ 1632 w 2411"/>
                                <a:gd name="T17" fmla="*/ 1359 h 1677"/>
                                <a:gd name="T18" fmla="*/ 1554 w 2411"/>
                                <a:gd name="T19" fmla="*/ 1501 h 1677"/>
                                <a:gd name="T20" fmla="*/ 1474 w 2411"/>
                                <a:gd name="T21" fmla="*/ 1633 h 1677"/>
                                <a:gd name="T22" fmla="*/ 1406 w 2411"/>
                                <a:gd name="T23" fmla="*/ 1661 h 1677"/>
                                <a:gd name="T24" fmla="*/ 1296 w 2411"/>
                                <a:gd name="T25" fmla="*/ 1514 h 1677"/>
                                <a:gd name="T26" fmla="*/ 1045 w 2411"/>
                                <a:gd name="T27" fmla="*/ 1241 h 1677"/>
                                <a:gd name="T28" fmla="*/ 552 w 2411"/>
                                <a:gd name="T29" fmla="*/ 777 h 1677"/>
                                <a:gd name="T30" fmla="*/ 384 w 2411"/>
                                <a:gd name="T31" fmla="*/ 1097 h 1677"/>
                                <a:gd name="T32" fmla="*/ 357 w 2411"/>
                                <a:gd name="T33" fmla="*/ 1070 h 1677"/>
                                <a:gd name="T34" fmla="*/ 330 w 2411"/>
                                <a:gd name="T35" fmla="*/ 1109 h 1677"/>
                                <a:gd name="T36" fmla="*/ 340 w 2411"/>
                                <a:gd name="T37" fmla="*/ 1141 h 1677"/>
                                <a:gd name="T38" fmla="*/ 379 w 2411"/>
                                <a:gd name="T39" fmla="*/ 1136 h 1677"/>
                                <a:gd name="T40" fmla="*/ 341 w 2411"/>
                                <a:gd name="T41" fmla="*/ 1218 h 1677"/>
                                <a:gd name="T42" fmla="*/ 317 w 2411"/>
                                <a:gd name="T43" fmla="*/ 1217 h 1677"/>
                                <a:gd name="T44" fmla="*/ 305 w 2411"/>
                                <a:gd name="T45" fmla="*/ 1146 h 1677"/>
                                <a:gd name="T46" fmla="*/ 255 w 2411"/>
                                <a:gd name="T47" fmla="*/ 1190 h 1677"/>
                                <a:gd name="T48" fmla="*/ 85 w 2411"/>
                                <a:gd name="T49" fmla="*/ 1481 h 1677"/>
                                <a:gd name="T50" fmla="*/ 7 w 2411"/>
                                <a:gd name="T51" fmla="*/ 1599 h 1677"/>
                                <a:gd name="T52" fmla="*/ 33 w 2411"/>
                                <a:gd name="T53" fmla="*/ 1525 h 1677"/>
                                <a:gd name="T54" fmla="*/ 186 w 2411"/>
                                <a:gd name="T55" fmla="*/ 1246 h 1677"/>
                                <a:gd name="T56" fmla="*/ 266 w 2411"/>
                                <a:gd name="T57" fmla="*/ 1099 h 1677"/>
                                <a:gd name="T58" fmla="*/ 464 w 2411"/>
                                <a:gd name="T59" fmla="*/ 792 h 1677"/>
                                <a:gd name="T60" fmla="*/ 394 w 2411"/>
                                <a:gd name="T61" fmla="*/ 596 h 1677"/>
                                <a:gd name="T62" fmla="*/ 474 w 2411"/>
                                <a:gd name="T63" fmla="*/ 466 h 1677"/>
                                <a:gd name="T64" fmla="*/ 326 w 2411"/>
                                <a:gd name="T65" fmla="*/ 350 h 1677"/>
                                <a:gd name="T66" fmla="*/ 141 w 2411"/>
                                <a:gd name="T67" fmla="*/ 383 h 1677"/>
                                <a:gd name="T68" fmla="*/ 139 w 2411"/>
                                <a:gd name="T69" fmla="*/ 436 h 1677"/>
                                <a:gd name="T70" fmla="*/ 98 w 2411"/>
                                <a:gd name="T71" fmla="*/ 347 h 1677"/>
                                <a:gd name="T72" fmla="*/ 265 w 2411"/>
                                <a:gd name="T73" fmla="*/ 302 h 1677"/>
                                <a:gd name="T74" fmla="*/ 407 w 2411"/>
                                <a:gd name="T75" fmla="*/ 317 h 1677"/>
                                <a:gd name="T76" fmla="*/ 504 w 2411"/>
                                <a:gd name="T77" fmla="*/ 342 h 1677"/>
                                <a:gd name="T78" fmla="*/ 598 w 2411"/>
                                <a:gd name="T79" fmla="*/ 302 h 1677"/>
                                <a:gd name="T80" fmla="*/ 802 w 2411"/>
                                <a:gd name="T81" fmla="*/ 193 h 1677"/>
                                <a:gd name="T82" fmla="*/ 898 w 2411"/>
                                <a:gd name="T83" fmla="*/ 221 h 1677"/>
                                <a:gd name="T84" fmla="*/ 1127 w 2411"/>
                                <a:gd name="T85" fmla="*/ 525 h 1677"/>
                                <a:gd name="T86" fmla="*/ 1582 w 2411"/>
                                <a:gd name="T87" fmla="*/ 970 h 1677"/>
                                <a:gd name="T88" fmla="*/ 1815 w 2411"/>
                                <a:gd name="T89" fmla="*/ 407 h 1677"/>
                                <a:gd name="T90" fmla="*/ 2099 w 2411"/>
                                <a:gd name="T91" fmla="*/ 55 h 1677"/>
                                <a:gd name="T92" fmla="*/ 2324 w 2411"/>
                                <a:gd name="T93" fmla="*/ 80 h 1677"/>
                                <a:gd name="T94" fmla="*/ 2407 w 2411"/>
                                <a:gd name="T95" fmla="*/ 246 h 1677"/>
                                <a:gd name="T96" fmla="*/ 193 w 2411"/>
                                <a:gd name="T97" fmla="*/ 499 h 1677"/>
                                <a:gd name="T98" fmla="*/ 245 w 2411"/>
                                <a:gd name="T99" fmla="*/ 568 h 1677"/>
                                <a:gd name="T100" fmla="*/ 271 w 2411"/>
                                <a:gd name="T101" fmla="*/ 596 h 1677"/>
                                <a:gd name="T102" fmla="*/ 217 w 2411"/>
                                <a:gd name="T103" fmla="*/ 538 h 1677"/>
                                <a:gd name="T104" fmla="*/ 211 w 2411"/>
                                <a:gd name="T105" fmla="*/ 577 h 1677"/>
                                <a:gd name="T106" fmla="*/ 479 w 2411"/>
                                <a:gd name="T107" fmla="*/ 327 h 1677"/>
                                <a:gd name="T108" fmla="*/ 1239 w 2411"/>
                                <a:gd name="T109" fmla="*/ 1245 h 1677"/>
                                <a:gd name="T110" fmla="*/ 1109 w 2411"/>
                                <a:gd name="T111" fmla="*/ 1119 h 1677"/>
                                <a:gd name="T112" fmla="*/ 1088 w 2411"/>
                                <a:gd name="T113" fmla="*/ 1097 h 1677"/>
                                <a:gd name="T114" fmla="*/ 848 w 2411"/>
                                <a:gd name="T115" fmla="*/ 857 h 1677"/>
                                <a:gd name="T116" fmla="*/ 910 w 2411"/>
                                <a:gd name="T117" fmla="*/ 926 h 1677"/>
                                <a:gd name="T118" fmla="*/ 877 w 2411"/>
                                <a:gd name="T119" fmla="*/ 890 h 1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411" h="1677">
                                  <a:moveTo>
                                    <a:pt x="2411" y="271"/>
                                  </a:moveTo>
                                  <a:lnTo>
                                    <a:pt x="2399" y="275"/>
                                  </a:lnTo>
                                  <a:lnTo>
                                    <a:pt x="2399" y="254"/>
                                  </a:lnTo>
                                  <a:lnTo>
                                    <a:pt x="2397" y="252"/>
                                  </a:lnTo>
                                  <a:lnTo>
                                    <a:pt x="2395" y="249"/>
                                  </a:lnTo>
                                  <a:lnTo>
                                    <a:pt x="2391" y="244"/>
                                  </a:lnTo>
                                  <a:lnTo>
                                    <a:pt x="2387" y="239"/>
                                  </a:lnTo>
                                  <a:lnTo>
                                    <a:pt x="2378" y="222"/>
                                  </a:lnTo>
                                  <a:lnTo>
                                    <a:pt x="2367" y="199"/>
                                  </a:lnTo>
                                  <a:lnTo>
                                    <a:pt x="2357" y="184"/>
                                  </a:lnTo>
                                  <a:lnTo>
                                    <a:pt x="2345" y="171"/>
                                  </a:lnTo>
                                  <a:lnTo>
                                    <a:pt x="2334" y="157"/>
                                  </a:lnTo>
                                  <a:lnTo>
                                    <a:pt x="2323" y="146"/>
                                  </a:lnTo>
                                  <a:lnTo>
                                    <a:pt x="2313" y="135"/>
                                  </a:lnTo>
                                  <a:lnTo>
                                    <a:pt x="2301" y="125"/>
                                  </a:lnTo>
                                  <a:lnTo>
                                    <a:pt x="2290" y="117"/>
                                  </a:lnTo>
                                  <a:lnTo>
                                    <a:pt x="2279" y="110"/>
                                  </a:lnTo>
                                  <a:lnTo>
                                    <a:pt x="2268" y="104"/>
                                  </a:lnTo>
                                  <a:lnTo>
                                    <a:pt x="2256" y="99"/>
                                  </a:lnTo>
                                  <a:lnTo>
                                    <a:pt x="2244" y="96"/>
                                  </a:lnTo>
                                  <a:lnTo>
                                    <a:pt x="2233" y="92"/>
                                  </a:lnTo>
                                  <a:lnTo>
                                    <a:pt x="2221" y="91"/>
                                  </a:lnTo>
                                  <a:lnTo>
                                    <a:pt x="2210" y="91"/>
                                  </a:lnTo>
                                  <a:lnTo>
                                    <a:pt x="2198" y="91"/>
                                  </a:lnTo>
                                  <a:lnTo>
                                    <a:pt x="2187" y="93"/>
                                  </a:lnTo>
                                  <a:lnTo>
                                    <a:pt x="2153" y="107"/>
                                  </a:lnTo>
                                  <a:lnTo>
                                    <a:pt x="2125" y="121"/>
                                  </a:lnTo>
                                  <a:lnTo>
                                    <a:pt x="2112" y="129"/>
                                  </a:lnTo>
                                  <a:lnTo>
                                    <a:pt x="2101" y="135"/>
                                  </a:lnTo>
                                  <a:lnTo>
                                    <a:pt x="2090" y="143"/>
                                  </a:lnTo>
                                  <a:lnTo>
                                    <a:pt x="2081" y="150"/>
                                  </a:lnTo>
                                  <a:lnTo>
                                    <a:pt x="2072" y="155"/>
                                  </a:lnTo>
                                  <a:lnTo>
                                    <a:pt x="2062" y="160"/>
                                  </a:lnTo>
                                  <a:lnTo>
                                    <a:pt x="2050" y="170"/>
                                  </a:lnTo>
                                  <a:lnTo>
                                    <a:pt x="2038" y="180"/>
                                  </a:lnTo>
                                  <a:lnTo>
                                    <a:pt x="2021" y="201"/>
                                  </a:lnTo>
                                  <a:lnTo>
                                    <a:pt x="2001" y="224"/>
                                  </a:lnTo>
                                  <a:lnTo>
                                    <a:pt x="1976" y="248"/>
                                  </a:lnTo>
                                  <a:lnTo>
                                    <a:pt x="1949" y="273"/>
                                  </a:lnTo>
                                  <a:lnTo>
                                    <a:pt x="1929" y="305"/>
                                  </a:lnTo>
                                  <a:lnTo>
                                    <a:pt x="1907" y="338"/>
                                  </a:lnTo>
                                  <a:lnTo>
                                    <a:pt x="1885" y="375"/>
                                  </a:lnTo>
                                  <a:lnTo>
                                    <a:pt x="1862" y="415"/>
                                  </a:lnTo>
                                  <a:lnTo>
                                    <a:pt x="1854" y="425"/>
                                  </a:lnTo>
                                  <a:lnTo>
                                    <a:pt x="1847" y="439"/>
                                  </a:lnTo>
                                  <a:lnTo>
                                    <a:pt x="1839" y="453"/>
                                  </a:lnTo>
                                  <a:lnTo>
                                    <a:pt x="1830" y="470"/>
                                  </a:lnTo>
                                  <a:lnTo>
                                    <a:pt x="1822" y="490"/>
                                  </a:lnTo>
                                  <a:lnTo>
                                    <a:pt x="1814" y="511"/>
                                  </a:lnTo>
                                  <a:lnTo>
                                    <a:pt x="1806" y="534"/>
                                  </a:lnTo>
                                  <a:lnTo>
                                    <a:pt x="1798" y="559"/>
                                  </a:lnTo>
                                  <a:lnTo>
                                    <a:pt x="1796" y="565"/>
                                  </a:lnTo>
                                  <a:lnTo>
                                    <a:pt x="1795" y="571"/>
                                  </a:lnTo>
                                  <a:lnTo>
                                    <a:pt x="1794" y="579"/>
                                  </a:lnTo>
                                  <a:lnTo>
                                    <a:pt x="1795" y="588"/>
                                  </a:lnTo>
                                  <a:lnTo>
                                    <a:pt x="1808" y="570"/>
                                  </a:lnTo>
                                  <a:lnTo>
                                    <a:pt x="1820" y="550"/>
                                  </a:lnTo>
                                  <a:lnTo>
                                    <a:pt x="1830" y="528"/>
                                  </a:lnTo>
                                  <a:lnTo>
                                    <a:pt x="1839" y="504"/>
                                  </a:lnTo>
                                  <a:lnTo>
                                    <a:pt x="1843" y="509"/>
                                  </a:lnTo>
                                  <a:lnTo>
                                    <a:pt x="1840" y="528"/>
                                  </a:lnTo>
                                  <a:lnTo>
                                    <a:pt x="1835" y="550"/>
                                  </a:lnTo>
                                  <a:lnTo>
                                    <a:pt x="1831" y="574"/>
                                  </a:lnTo>
                                  <a:lnTo>
                                    <a:pt x="1825" y="600"/>
                                  </a:lnTo>
                                  <a:lnTo>
                                    <a:pt x="1818" y="629"/>
                                  </a:lnTo>
                                  <a:lnTo>
                                    <a:pt x="1812" y="660"/>
                                  </a:lnTo>
                                  <a:lnTo>
                                    <a:pt x="1804" y="694"/>
                                  </a:lnTo>
                                  <a:lnTo>
                                    <a:pt x="1795" y="730"/>
                                  </a:lnTo>
                                  <a:lnTo>
                                    <a:pt x="1780" y="795"/>
                                  </a:lnTo>
                                  <a:lnTo>
                                    <a:pt x="1767" y="856"/>
                                  </a:lnTo>
                                  <a:lnTo>
                                    <a:pt x="1755" y="916"/>
                                  </a:lnTo>
                                  <a:lnTo>
                                    <a:pt x="1748" y="973"/>
                                  </a:lnTo>
                                  <a:lnTo>
                                    <a:pt x="1741" y="1028"/>
                                  </a:lnTo>
                                  <a:lnTo>
                                    <a:pt x="1736" y="1080"/>
                                  </a:lnTo>
                                  <a:lnTo>
                                    <a:pt x="1733" y="1129"/>
                                  </a:lnTo>
                                  <a:lnTo>
                                    <a:pt x="1733" y="1176"/>
                                  </a:lnTo>
                                  <a:lnTo>
                                    <a:pt x="1724" y="1195"/>
                                  </a:lnTo>
                                  <a:lnTo>
                                    <a:pt x="1717" y="1208"/>
                                  </a:lnTo>
                                  <a:lnTo>
                                    <a:pt x="1714" y="1217"/>
                                  </a:lnTo>
                                  <a:lnTo>
                                    <a:pt x="1714" y="1222"/>
                                  </a:lnTo>
                                  <a:lnTo>
                                    <a:pt x="1709" y="1225"/>
                                  </a:lnTo>
                                  <a:lnTo>
                                    <a:pt x="1705" y="1229"/>
                                  </a:lnTo>
                                  <a:lnTo>
                                    <a:pt x="1701" y="1232"/>
                                  </a:lnTo>
                                  <a:lnTo>
                                    <a:pt x="1697" y="1238"/>
                                  </a:lnTo>
                                  <a:lnTo>
                                    <a:pt x="1693" y="1243"/>
                                  </a:lnTo>
                                  <a:lnTo>
                                    <a:pt x="1690" y="1250"/>
                                  </a:lnTo>
                                  <a:lnTo>
                                    <a:pt x="1687" y="1258"/>
                                  </a:lnTo>
                                  <a:lnTo>
                                    <a:pt x="1684" y="1267"/>
                                  </a:lnTo>
                                  <a:lnTo>
                                    <a:pt x="1681" y="1276"/>
                                  </a:lnTo>
                                  <a:lnTo>
                                    <a:pt x="1679" y="1284"/>
                                  </a:lnTo>
                                  <a:lnTo>
                                    <a:pt x="1674" y="1291"/>
                                  </a:lnTo>
                                  <a:lnTo>
                                    <a:pt x="1671" y="1298"/>
                                  </a:lnTo>
                                  <a:lnTo>
                                    <a:pt x="1666" y="1304"/>
                                  </a:lnTo>
                                  <a:lnTo>
                                    <a:pt x="1662" y="1308"/>
                                  </a:lnTo>
                                  <a:lnTo>
                                    <a:pt x="1657" y="1312"/>
                                  </a:lnTo>
                                  <a:lnTo>
                                    <a:pt x="1652" y="1315"/>
                                  </a:lnTo>
                                  <a:lnTo>
                                    <a:pt x="1652" y="1321"/>
                                  </a:lnTo>
                                  <a:lnTo>
                                    <a:pt x="1643" y="1338"/>
                                  </a:lnTo>
                                  <a:lnTo>
                                    <a:pt x="1632" y="1359"/>
                                  </a:lnTo>
                                  <a:lnTo>
                                    <a:pt x="1618" y="1385"/>
                                  </a:lnTo>
                                  <a:lnTo>
                                    <a:pt x="1603" y="1416"/>
                                  </a:lnTo>
                                  <a:lnTo>
                                    <a:pt x="1599" y="1423"/>
                                  </a:lnTo>
                                  <a:lnTo>
                                    <a:pt x="1592" y="1432"/>
                                  </a:lnTo>
                                  <a:lnTo>
                                    <a:pt x="1583" y="1442"/>
                                  </a:lnTo>
                                  <a:lnTo>
                                    <a:pt x="1571" y="1453"/>
                                  </a:lnTo>
                                  <a:lnTo>
                                    <a:pt x="1571" y="1461"/>
                                  </a:lnTo>
                                  <a:lnTo>
                                    <a:pt x="1569" y="1470"/>
                                  </a:lnTo>
                                  <a:lnTo>
                                    <a:pt x="1565" y="1480"/>
                                  </a:lnTo>
                                  <a:lnTo>
                                    <a:pt x="1561" y="1490"/>
                                  </a:lnTo>
                                  <a:lnTo>
                                    <a:pt x="1554" y="1501"/>
                                  </a:lnTo>
                                  <a:lnTo>
                                    <a:pt x="1547" y="1512"/>
                                  </a:lnTo>
                                  <a:lnTo>
                                    <a:pt x="1538" y="1525"/>
                                  </a:lnTo>
                                  <a:lnTo>
                                    <a:pt x="1528" y="1537"/>
                                  </a:lnTo>
                                  <a:lnTo>
                                    <a:pt x="1522" y="1547"/>
                                  </a:lnTo>
                                  <a:lnTo>
                                    <a:pt x="1519" y="1553"/>
                                  </a:lnTo>
                                  <a:lnTo>
                                    <a:pt x="1517" y="1558"/>
                                  </a:lnTo>
                                  <a:lnTo>
                                    <a:pt x="1517" y="1560"/>
                                  </a:lnTo>
                                  <a:lnTo>
                                    <a:pt x="1510" y="1574"/>
                                  </a:lnTo>
                                  <a:lnTo>
                                    <a:pt x="1501" y="1591"/>
                                  </a:lnTo>
                                  <a:lnTo>
                                    <a:pt x="1489" y="1610"/>
                                  </a:lnTo>
                                  <a:lnTo>
                                    <a:pt x="1474" y="1633"/>
                                  </a:lnTo>
                                  <a:lnTo>
                                    <a:pt x="1471" y="1642"/>
                                  </a:lnTo>
                                  <a:lnTo>
                                    <a:pt x="1467" y="1650"/>
                                  </a:lnTo>
                                  <a:lnTo>
                                    <a:pt x="1464" y="1657"/>
                                  </a:lnTo>
                                  <a:lnTo>
                                    <a:pt x="1459" y="1663"/>
                                  </a:lnTo>
                                  <a:lnTo>
                                    <a:pt x="1455" y="1668"/>
                                  </a:lnTo>
                                  <a:lnTo>
                                    <a:pt x="1450" y="1671"/>
                                  </a:lnTo>
                                  <a:lnTo>
                                    <a:pt x="1445" y="1675"/>
                                  </a:lnTo>
                                  <a:lnTo>
                                    <a:pt x="1439" y="1677"/>
                                  </a:lnTo>
                                  <a:lnTo>
                                    <a:pt x="1428" y="1674"/>
                                  </a:lnTo>
                                  <a:lnTo>
                                    <a:pt x="1417" y="1668"/>
                                  </a:lnTo>
                                  <a:lnTo>
                                    <a:pt x="1406" y="1661"/>
                                  </a:lnTo>
                                  <a:lnTo>
                                    <a:pt x="1395" y="1653"/>
                                  </a:lnTo>
                                  <a:lnTo>
                                    <a:pt x="1386" y="1644"/>
                                  </a:lnTo>
                                  <a:lnTo>
                                    <a:pt x="1376" y="1633"/>
                                  </a:lnTo>
                                  <a:lnTo>
                                    <a:pt x="1367" y="1620"/>
                                  </a:lnTo>
                                  <a:lnTo>
                                    <a:pt x="1358" y="1606"/>
                                  </a:lnTo>
                                  <a:lnTo>
                                    <a:pt x="1338" y="1571"/>
                                  </a:lnTo>
                                  <a:lnTo>
                                    <a:pt x="1321" y="1544"/>
                                  </a:lnTo>
                                  <a:lnTo>
                                    <a:pt x="1313" y="1534"/>
                                  </a:lnTo>
                                  <a:lnTo>
                                    <a:pt x="1307" y="1525"/>
                                  </a:lnTo>
                                  <a:lnTo>
                                    <a:pt x="1301" y="1518"/>
                                  </a:lnTo>
                                  <a:lnTo>
                                    <a:pt x="1296" y="1514"/>
                                  </a:lnTo>
                                  <a:lnTo>
                                    <a:pt x="1275" y="1489"/>
                                  </a:lnTo>
                                  <a:lnTo>
                                    <a:pt x="1251" y="1460"/>
                                  </a:lnTo>
                                  <a:lnTo>
                                    <a:pt x="1223" y="1425"/>
                                  </a:lnTo>
                                  <a:lnTo>
                                    <a:pt x="1190" y="1385"/>
                                  </a:lnTo>
                                  <a:lnTo>
                                    <a:pt x="1172" y="1369"/>
                                  </a:lnTo>
                                  <a:lnTo>
                                    <a:pt x="1153" y="1351"/>
                                  </a:lnTo>
                                  <a:lnTo>
                                    <a:pt x="1134" y="1332"/>
                                  </a:lnTo>
                                  <a:lnTo>
                                    <a:pt x="1113" y="1312"/>
                                  </a:lnTo>
                                  <a:lnTo>
                                    <a:pt x="1091" y="1289"/>
                                  </a:lnTo>
                                  <a:lnTo>
                                    <a:pt x="1069" y="1266"/>
                                  </a:lnTo>
                                  <a:lnTo>
                                    <a:pt x="1045" y="1241"/>
                                  </a:lnTo>
                                  <a:lnTo>
                                    <a:pt x="1020" y="1214"/>
                                  </a:lnTo>
                                  <a:lnTo>
                                    <a:pt x="987" y="1186"/>
                                  </a:lnTo>
                                  <a:lnTo>
                                    <a:pt x="952" y="1153"/>
                                  </a:lnTo>
                                  <a:lnTo>
                                    <a:pt x="913" y="1115"/>
                                  </a:lnTo>
                                  <a:lnTo>
                                    <a:pt x="872" y="1075"/>
                                  </a:lnTo>
                                  <a:lnTo>
                                    <a:pt x="659" y="861"/>
                                  </a:lnTo>
                                  <a:lnTo>
                                    <a:pt x="648" y="848"/>
                                  </a:lnTo>
                                  <a:lnTo>
                                    <a:pt x="629" y="827"/>
                                  </a:lnTo>
                                  <a:lnTo>
                                    <a:pt x="599" y="796"/>
                                  </a:lnTo>
                                  <a:lnTo>
                                    <a:pt x="562" y="758"/>
                                  </a:lnTo>
                                  <a:lnTo>
                                    <a:pt x="552" y="777"/>
                                  </a:lnTo>
                                  <a:lnTo>
                                    <a:pt x="540" y="801"/>
                                  </a:lnTo>
                                  <a:lnTo>
                                    <a:pt x="525" y="830"/>
                                  </a:lnTo>
                                  <a:lnTo>
                                    <a:pt x="509" y="864"/>
                                  </a:lnTo>
                                  <a:lnTo>
                                    <a:pt x="490" y="904"/>
                                  </a:lnTo>
                                  <a:lnTo>
                                    <a:pt x="471" y="948"/>
                                  </a:lnTo>
                                  <a:lnTo>
                                    <a:pt x="448" y="997"/>
                                  </a:lnTo>
                                  <a:lnTo>
                                    <a:pt x="425" y="1050"/>
                                  </a:lnTo>
                                  <a:lnTo>
                                    <a:pt x="417" y="1061"/>
                                  </a:lnTo>
                                  <a:lnTo>
                                    <a:pt x="408" y="1072"/>
                                  </a:lnTo>
                                  <a:lnTo>
                                    <a:pt x="397" y="1084"/>
                                  </a:lnTo>
                                  <a:lnTo>
                                    <a:pt x="384" y="1097"/>
                                  </a:lnTo>
                                  <a:lnTo>
                                    <a:pt x="383" y="1095"/>
                                  </a:lnTo>
                                  <a:lnTo>
                                    <a:pt x="381" y="1087"/>
                                  </a:lnTo>
                                  <a:lnTo>
                                    <a:pt x="380" y="1082"/>
                                  </a:lnTo>
                                  <a:lnTo>
                                    <a:pt x="377" y="1079"/>
                                  </a:lnTo>
                                  <a:lnTo>
                                    <a:pt x="374" y="1078"/>
                                  </a:lnTo>
                                  <a:lnTo>
                                    <a:pt x="371" y="1078"/>
                                  </a:lnTo>
                                  <a:lnTo>
                                    <a:pt x="364" y="1081"/>
                                  </a:lnTo>
                                  <a:lnTo>
                                    <a:pt x="361" y="1083"/>
                                  </a:lnTo>
                                  <a:lnTo>
                                    <a:pt x="357" y="1084"/>
                                  </a:lnTo>
                                  <a:lnTo>
                                    <a:pt x="357" y="1087"/>
                                  </a:lnTo>
                                  <a:lnTo>
                                    <a:pt x="357" y="1070"/>
                                  </a:lnTo>
                                  <a:lnTo>
                                    <a:pt x="355" y="1069"/>
                                  </a:lnTo>
                                  <a:lnTo>
                                    <a:pt x="353" y="1069"/>
                                  </a:lnTo>
                                  <a:lnTo>
                                    <a:pt x="350" y="1069"/>
                                  </a:lnTo>
                                  <a:lnTo>
                                    <a:pt x="348" y="1070"/>
                                  </a:lnTo>
                                  <a:lnTo>
                                    <a:pt x="343" y="1073"/>
                                  </a:lnTo>
                                  <a:lnTo>
                                    <a:pt x="337" y="1080"/>
                                  </a:lnTo>
                                  <a:lnTo>
                                    <a:pt x="331" y="1087"/>
                                  </a:lnTo>
                                  <a:lnTo>
                                    <a:pt x="328" y="1092"/>
                                  </a:lnTo>
                                  <a:lnTo>
                                    <a:pt x="326" y="1097"/>
                                  </a:lnTo>
                                  <a:lnTo>
                                    <a:pt x="325" y="1100"/>
                                  </a:lnTo>
                                  <a:lnTo>
                                    <a:pt x="330" y="1109"/>
                                  </a:lnTo>
                                  <a:lnTo>
                                    <a:pt x="337" y="1117"/>
                                  </a:lnTo>
                                  <a:lnTo>
                                    <a:pt x="340" y="1120"/>
                                  </a:lnTo>
                                  <a:lnTo>
                                    <a:pt x="344" y="1122"/>
                                  </a:lnTo>
                                  <a:lnTo>
                                    <a:pt x="347" y="1123"/>
                                  </a:lnTo>
                                  <a:lnTo>
                                    <a:pt x="352" y="1124"/>
                                  </a:lnTo>
                                  <a:lnTo>
                                    <a:pt x="350" y="1128"/>
                                  </a:lnTo>
                                  <a:lnTo>
                                    <a:pt x="346" y="1131"/>
                                  </a:lnTo>
                                  <a:lnTo>
                                    <a:pt x="344" y="1133"/>
                                  </a:lnTo>
                                  <a:lnTo>
                                    <a:pt x="343" y="1136"/>
                                  </a:lnTo>
                                  <a:lnTo>
                                    <a:pt x="341" y="1138"/>
                                  </a:lnTo>
                                  <a:lnTo>
                                    <a:pt x="340" y="1141"/>
                                  </a:lnTo>
                                  <a:lnTo>
                                    <a:pt x="352" y="1146"/>
                                  </a:lnTo>
                                  <a:lnTo>
                                    <a:pt x="354" y="1146"/>
                                  </a:lnTo>
                                  <a:lnTo>
                                    <a:pt x="356" y="1144"/>
                                  </a:lnTo>
                                  <a:lnTo>
                                    <a:pt x="358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3" y="1132"/>
                                  </a:lnTo>
                                  <a:lnTo>
                                    <a:pt x="366" y="1130"/>
                                  </a:lnTo>
                                  <a:lnTo>
                                    <a:pt x="370" y="1129"/>
                                  </a:lnTo>
                                  <a:lnTo>
                                    <a:pt x="373" y="1130"/>
                                  </a:lnTo>
                                  <a:lnTo>
                                    <a:pt x="376" y="1132"/>
                                  </a:lnTo>
                                  <a:lnTo>
                                    <a:pt x="379" y="1136"/>
                                  </a:lnTo>
                                  <a:lnTo>
                                    <a:pt x="381" y="1139"/>
                                  </a:lnTo>
                                  <a:lnTo>
                                    <a:pt x="381" y="1144"/>
                                  </a:lnTo>
                                  <a:lnTo>
                                    <a:pt x="380" y="1148"/>
                                  </a:lnTo>
                                  <a:lnTo>
                                    <a:pt x="374" y="1157"/>
                                  </a:lnTo>
                                  <a:lnTo>
                                    <a:pt x="372" y="1163"/>
                                  </a:lnTo>
                                  <a:lnTo>
                                    <a:pt x="370" y="1167"/>
                                  </a:lnTo>
                                  <a:lnTo>
                                    <a:pt x="370" y="1172"/>
                                  </a:lnTo>
                                  <a:lnTo>
                                    <a:pt x="371" y="1176"/>
                                  </a:lnTo>
                                  <a:lnTo>
                                    <a:pt x="362" y="1187"/>
                                  </a:lnTo>
                                  <a:lnTo>
                                    <a:pt x="353" y="1201"/>
                                  </a:lnTo>
                                  <a:lnTo>
                                    <a:pt x="341" y="1218"/>
                                  </a:lnTo>
                                  <a:lnTo>
                                    <a:pt x="330" y="1239"/>
                                  </a:lnTo>
                                  <a:lnTo>
                                    <a:pt x="312" y="1257"/>
                                  </a:lnTo>
                                  <a:lnTo>
                                    <a:pt x="305" y="1263"/>
                                  </a:lnTo>
                                  <a:lnTo>
                                    <a:pt x="307" y="1259"/>
                                  </a:lnTo>
                                  <a:lnTo>
                                    <a:pt x="308" y="1254"/>
                                  </a:lnTo>
                                  <a:lnTo>
                                    <a:pt x="310" y="1249"/>
                                  </a:lnTo>
                                  <a:lnTo>
                                    <a:pt x="312" y="1242"/>
                                  </a:lnTo>
                                  <a:lnTo>
                                    <a:pt x="318" y="1232"/>
                                  </a:lnTo>
                                  <a:lnTo>
                                    <a:pt x="319" y="1225"/>
                                  </a:lnTo>
                                  <a:lnTo>
                                    <a:pt x="319" y="1221"/>
                                  </a:lnTo>
                                  <a:lnTo>
                                    <a:pt x="317" y="1217"/>
                                  </a:lnTo>
                                  <a:lnTo>
                                    <a:pt x="313" y="1214"/>
                                  </a:lnTo>
                                  <a:lnTo>
                                    <a:pt x="309" y="1212"/>
                                  </a:lnTo>
                                  <a:lnTo>
                                    <a:pt x="309" y="1206"/>
                                  </a:lnTo>
                                  <a:lnTo>
                                    <a:pt x="308" y="1200"/>
                                  </a:lnTo>
                                  <a:lnTo>
                                    <a:pt x="304" y="1195"/>
                                  </a:lnTo>
                                  <a:lnTo>
                                    <a:pt x="300" y="1190"/>
                                  </a:lnTo>
                                  <a:lnTo>
                                    <a:pt x="304" y="1181"/>
                                  </a:lnTo>
                                  <a:lnTo>
                                    <a:pt x="308" y="1170"/>
                                  </a:lnTo>
                                  <a:lnTo>
                                    <a:pt x="309" y="1157"/>
                                  </a:lnTo>
                                  <a:lnTo>
                                    <a:pt x="309" y="1144"/>
                                  </a:lnTo>
                                  <a:lnTo>
                                    <a:pt x="305" y="1146"/>
                                  </a:lnTo>
                                  <a:lnTo>
                                    <a:pt x="299" y="1149"/>
                                  </a:lnTo>
                                  <a:lnTo>
                                    <a:pt x="287" y="1154"/>
                                  </a:lnTo>
                                  <a:lnTo>
                                    <a:pt x="273" y="1159"/>
                                  </a:lnTo>
                                  <a:lnTo>
                                    <a:pt x="268" y="1163"/>
                                  </a:lnTo>
                                  <a:lnTo>
                                    <a:pt x="265" y="1166"/>
                                  </a:lnTo>
                                  <a:lnTo>
                                    <a:pt x="262" y="1169"/>
                                  </a:lnTo>
                                  <a:lnTo>
                                    <a:pt x="259" y="1173"/>
                                  </a:lnTo>
                                  <a:lnTo>
                                    <a:pt x="257" y="1176"/>
                                  </a:lnTo>
                                  <a:lnTo>
                                    <a:pt x="256" y="1181"/>
                                  </a:lnTo>
                                  <a:lnTo>
                                    <a:pt x="255" y="1186"/>
                                  </a:lnTo>
                                  <a:lnTo>
                                    <a:pt x="255" y="1190"/>
                                  </a:lnTo>
                                  <a:lnTo>
                                    <a:pt x="245" y="1203"/>
                                  </a:lnTo>
                                  <a:lnTo>
                                    <a:pt x="233" y="1216"/>
                                  </a:lnTo>
                                  <a:lnTo>
                                    <a:pt x="223" y="1231"/>
                                  </a:lnTo>
                                  <a:lnTo>
                                    <a:pt x="212" y="1248"/>
                                  </a:lnTo>
                                  <a:lnTo>
                                    <a:pt x="189" y="1287"/>
                                  </a:lnTo>
                                  <a:lnTo>
                                    <a:pt x="166" y="1331"/>
                                  </a:lnTo>
                                  <a:lnTo>
                                    <a:pt x="139" y="1381"/>
                                  </a:lnTo>
                                  <a:lnTo>
                                    <a:pt x="116" y="1423"/>
                                  </a:lnTo>
                                  <a:lnTo>
                                    <a:pt x="97" y="1455"/>
                                  </a:lnTo>
                                  <a:lnTo>
                                    <a:pt x="81" y="1478"/>
                                  </a:lnTo>
                                  <a:lnTo>
                                    <a:pt x="85" y="1481"/>
                                  </a:lnTo>
                                  <a:lnTo>
                                    <a:pt x="76" y="1490"/>
                                  </a:lnTo>
                                  <a:lnTo>
                                    <a:pt x="67" y="1501"/>
                                  </a:lnTo>
                                  <a:lnTo>
                                    <a:pt x="58" y="1514"/>
                                  </a:lnTo>
                                  <a:lnTo>
                                    <a:pt x="50" y="1526"/>
                                  </a:lnTo>
                                  <a:lnTo>
                                    <a:pt x="41" y="1541"/>
                                  </a:lnTo>
                                  <a:lnTo>
                                    <a:pt x="32" y="1557"/>
                                  </a:lnTo>
                                  <a:lnTo>
                                    <a:pt x="23" y="1574"/>
                                  </a:lnTo>
                                  <a:lnTo>
                                    <a:pt x="14" y="1592"/>
                                  </a:lnTo>
                                  <a:lnTo>
                                    <a:pt x="12" y="1593"/>
                                  </a:lnTo>
                                  <a:lnTo>
                                    <a:pt x="9" y="1596"/>
                                  </a:lnTo>
                                  <a:lnTo>
                                    <a:pt x="7" y="1599"/>
                                  </a:lnTo>
                                  <a:lnTo>
                                    <a:pt x="6" y="1600"/>
                                  </a:lnTo>
                                  <a:lnTo>
                                    <a:pt x="4" y="1600"/>
                                  </a:lnTo>
                                  <a:lnTo>
                                    <a:pt x="0" y="1601"/>
                                  </a:lnTo>
                                  <a:lnTo>
                                    <a:pt x="1" y="1593"/>
                                  </a:lnTo>
                                  <a:lnTo>
                                    <a:pt x="3" y="1586"/>
                                  </a:lnTo>
                                  <a:lnTo>
                                    <a:pt x="6" y="1579"/>
                                  </a:lnTo>
                                  <a:lnTo>
                                    <a:pt x="10" y="1571"/>
                                  </a:lnTo>
                                  <a:lnTo>
                                    <a:pt x="17" y="1560"/>
                                  </a:lnTo>
                                  <a:lnTo>
                                    <a:pt x="21" y="1553"/>
                                  </a:lnTo>
                                  <a:lnTo>
                                    <a:pt x="24" y="1545"/>
                                  </a:lnTo>
                                  <a:lnTo>
                                    <a:pt x="33" y="1525"/>
                                  </a:lnTo>
                                  <a:lnTo>
                                    <a:pt x="47" y="1494"/>
                                  </a:lnTo>
                                  <a:lnTo>
                                    <a:pt x="66" y="1451"/>
                                  </a:lnTo>
                                  <a:lnTo>
                                    <a:pt x="75" y="1432"/>
                                  </a:lnTo>
                                  <a:lnTo>
                                    <a:pt x="87" y="1408"/>
                                  </a:lnTo>
                                  <a:lnTo>
                                    <a:pt x="104" y="1381"/>
                                  </a:lnTo>
                                  <a:lnTo>
                                    <a:pt x="125" y="1350"/>
                                  </a:lnTo>
                                  <a:lnTo>
                                    <a:pt x="134" y="1331"/>
                                  </a:lnTo>
                                  <a:lnTo>
                                    <a:pt x="146" y="1308"/>
                                  </a:lnTo>
                                  <a:lnTo>
                                    <a:pt x="160" y="1285"/>
                                  </a:lnTo>
                                  <a:lnTo>
                                    <a:pt x="176" y="1260"/>
                                  </a:lnTo>
                                  <a:lnTo>
                                    <a:pt x="186" y="1246"/>
                                  </a:lnTo>
                                  <a:lnTo>
                                    <a:pt x="195" y="1229"/>
                                  </a:lnTo>
                                  <a:lnTo>
                                    <a:pt x="204" y="1211"/>
                                  </a:lnTo>
                                  <a:lnTo>
                                    <a:pt x="214" y="1190"/>
                                  </a:lnTo>
                                  <a:lnTo>
                                    <a:pt x="218" y="1187"/>
                                  </a:lnTo>
                                  <a:lnTo>
                                    <a:pt x="222" y="1182"/>
                                  </a:lnTo>
                                  <a:lnTo>
                                    <a:pt x="227" y="1176"/>
                                  </a:lnTo>
                                  <a:lnTo>
                                    <a:pt x="230" y="1171"/>
                                  </a:lnTo>
                                  <a:lnTo>
                                    <a:pt x="239" y="1155"/>
                                  </a:lnTo>
                                  <a:lnTo>
                                    <a:pt x="248" y="1136"/>
                                  </a:lnTo>
                                  <a:lnTo>
                                    <a:pt x="257" y="1115"/>
                                  </a:lnTo>
                                  <a:lnTo>
                                    <a:pt x="266" y="1099"/>
                                  </a:lnTo>
                                  <a:lnTo>
                                    <a:pt x="271" y="1092"/>
                                  </a:lnTo>
                                  <a:lnTo>
                                    <a:pt x="275" y="1087"/>
                                  </a:lnTo>
                                  <a:lnTo>
                                    <a:pt x="280" y="1082"/>
                                  </a:lnTo>
                                  <a:lnTo>
                                    <a:pt x="284" y="1078"/>
                                  </a:lnTo>
                                  <a:lnTo>
                                    <a:pt x="304" y="1048"/>
                                  </a:lnTo>
                                  <a:lnTo>
                                    <a:pt x="326" y="1015"/>
                                  </a:lnTo>
                                  <a:lnTo>
                                    <a:pt x="349" y="978"/>
                                  </a:lnTo>
                                  <a:lnTo>
                                    <a:pt x="375" y="937"/>
                                  </a:lnTo>
                                  <a:lnTo>
                                    <a:pt x="402" y="892"/>
                                  </a:lnTo>
                                  <a:lnTo>
                                    <a:pt x="433" y="844"/>
                                  </a:lnTo>
                                  <a:lnTo>
                                    <a:pt x="464" y="792"/>
                                  </a:lnTo>
                                  <a:lnTo>
                                    <a:pt x="497" y="735"/>
                                  </a:lnTo>
                                  <a:lnTo>
                                    <a:pt x="500" y="725"/>
                                  </a:lnTo>
                                  <a:lnTo>
                                    <a:pt x="504" y="714"/>
                                  </a:lnTo>
                                  <a:lnTo>
                                    <a:pt x="505" y="704"/>
                                  </a:lnTo>
                                  <a:lnTo>
                                    <a:pt x="506" y="694"/>
                                  </a:lnTo>
                                  <a:lnTo>
                                    <a:pt x="488" y="679"/>
                                  </a:lnTo>
                                  <a:lnTo>
                                    <a:pt x="464" y="66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00" y="604"/>
                                  </a:lnTo>
                                  <a:lnTo>
                                    <a:pt x="397" y="601"/>
                                  </a:lnTo>
                                  <a:lnTo>
                                    <a:pt x="394" y="596"/>
                                  </a:lnTo>
                                  <a:lnTo>
                                    <a:pt x="392" y="593"/>
                                  </a:lnTo>
                                  <a:lnTo>
                                    <a:pt x="392" y="588"/>
                                  </a:lnTo>
                                  <a:lnTo>
                                    <a:pt x="392" y="585"/>
                                  </a:lnTo>
                                  <a:lnTo>
                                    <a:pt x="394" y="580"/>
                                  </a:lnTo>
                                  <a:lnTo>
                                    <a:pt x="398" y="575"/>
                                  </a:lnTo>
                                  <a:lnTo>
                                    <a:pt x="401" y="568"/>
                                  </a:lnTo>
                                  <a:lnTo>
                                    <a:pt x="409" y="555"/>
                                  </a:lnTo>
                                  <a:lnTo>
                                    <a:pt x="414" y="548"/>
                                  </a:lnTo>
                                  <a:lnTo>
                                    <a:pt x="432" y="526"/>
                                  </a:lnTo>
                                  <a:lnTo>
                                    <a:pt x="452" y="499"/>
                                  </a:lnTo>
                                  <a:lnTo>
                                    <a:pt x="474" y="466"/>
                                  </a:lnTo>
                                  <a:lnTo>
                                    <a:pt x="500" y="428"/>
                                  </a:lnTo>
                                  <a:lnTo>
                                    <a:pt x="488" y="416"/>
                                  </a:lnTo>
                                  <a:lnTo>
                                    <a:pt x="474" y="406"/>
                                  </a:lnTo>
                                  <a:lnTo>
                                    <a:pt x="460" y="395"/>
                                  </a:lnTo>
                                  <a:lnTo>
                                    <a:pt x="444" y="386"/>
                                  </a:lnTo>
                                  <a:lnTo>
                                    <a:pt x="427" y="378"/>
                                  </a:lnTo>
                                  <a:lnTo>
                                    <a:pt x="409" y="372"/>
                                  </a:lnTo>
                                  <a:lnTo>
                                    <a:pt x="390" y="365"/>
                                  </a:lnTo>
                                  <a:lnTo>
                                    <a:pt x="370" y="359"/>
                                  </a:lnTo>
                                  <a:lnTo>
                                    <a:pt x="348" y="355"/>
                                  </a:lnTo>
                                  <a:lnTo>
                                    <a:pt x="326" y="350"/>
                                  </a:lnTo>
                                  <a:lnTo>
                                    <a:pt x="302" y="347"/>
                                  </a:lnTo>
                                  <a:lnTo>
                                    <a:pt x="277" y="344"/>
                                  </a:lnTo>
                                  <a:lnTo>
                                    <a:pt x="253" y="343"/>
                                  </a:lnTo>
                                  <a:lnTo>
                                    <a:pt x="226" y="342"/>
                                  </a:lnTo>
                                  <a:lnTo>
                                    <a:pt x="197" y="342"/>
                                  </a:lnTo>
                                  <a:lnTo>
                                    <a:pt x="168" y="343"/>
                                  </a:lnTo>
                                  <a:lnTo>
                                    <a:pt x="161" y="345"/>
                                  </a:lnTo>
                                  <a:lnTo>
                                    <a:pt x="153" y="350"/>
                                  </a:lnTo>
                                  <a:lnTo>
                                    <a:pt x="144" y="357"/>
                                  </a:lnTo>
                                  <a:lnTo>
                                    <a:pt x="135" y="365"/>
                                  </a:lnTo>
                                  <a:lnTo>
                                    <a:pt x="141" y="383"/>
                                  </a:lnTo>
                                  <a:lnTo>
                                    <a:pt x="149" y="406"/>
                                  </a:lnTo>
                                  <a:lnTo>
                                    <a:pt x="160" y="435"/>
                                  </a:lnTo>
                                  <a:lnTo>
                                    <a:pt x="174" y="469"/>
                                  </a:lnTo>
                                  <a:lnTo>
                                    <a:pt x="171" y="469"/>
                                  </a:lnTo>
                                  <a:lnTo>
                                    <a:pt x="168" y="468"/>
                                  </a:lnTo>
                                  <a:lnTo>
                                    <a:pt x="165" y="467"/>
                                  </a:lnTo>
                                  <a:lnTo>
                                    <a:pt x="161" y="464"/>
                                  </a:lnTo>
                                  <a:lnTo>
                                    <a:pt x="152" y="456"/>
                                  </a:lnTo>
                                  <a:lnTo>
                                    <a:pt x="141" y="444"/>
                                  </a:lnTo>
                                  <a:lnTo>
                                    <a:pt x="141" y="440"/>
                                  </a:lnTo>
                                  <a:lnTo>
                                    <a:pt x="139" y="436"/>
                                  </a:lnTo>
                                  <a:lnTo>
                                    <a:pt x="138" y="432"/>
                                  </a:lnTo>
                                  <a:lnTo>
                                    <a:pt x="134" y="428"/>
                                  </a:lnTo>
                                  <a:lnTo>
                                    <a:pt x="129" y="420"/>
                                  </a:lnTo>
                                  <a:lnTo>
                                    <a:pt x="126" y="412"/>
                                  </a:lnTo>
                                  <a:lnTo>
                                    <a:pt x="122" y="402"/>
                                  </a:lnTo>
                                  <a:lnTo>
                                    <a:pt x="112" y="384"/>
                                  </a:lnTo>
                                  <a:lnTo>
                                    <a:pt x="105" y="374"/>
                                  </a:lnTo>
                                  <a:lnTo>
                                    <a:pt x="102" y="365"/>
                                  </a:lnTo>
                                  <a:lnTo>
                                    <a:pt x="98" y="358"/>
                                  </a:lnTo>
                                  <a:lnTo>
                                    <a:pt x="98" y="351"/>
                                  </a:lnTo>
                                  <a:lnTo>
                                    <a:pt x="98" y="347"/>
                                  </a:lnTo>
                                  <a:lnTo>
                                    <a:pt x="101" y="341"/>
                                  </a:lnTo>
                                  <a:lnTo>
                                    <a:pt x="104" y="335"/>
                                  </a:lnTo>
                                  <a:lnTo>
                                    <a:pt x="108" y="330"/>
                                  </a:lnTo>
                                  <a:lnTo>
                                    <a:pt x="124" y="324"/>
                                  </a:lnTo>
                                  <a:lnTo>
                                    <a:pt x="142" y="318"/>
                                  </a:lnTo>
                                  <a:lnTo>
                                    <a:pt x="160" y="314"/>
                                  </a:lnTo>
                                  <a:lnTo>
                                    <a:pt x="179" y="309"/>
                                  </a:lnTo>
                                  <a:lnTo>
                                    <a:pt x="198" y="307"/>
                                  </a:lnTo>
                                  <a:lnTo>
                                    <a:pt x="220" y="305"/>
                                  </a:lnTo>
                                  <a:lnTo>
                                    <a:pt x="242" y="303"/>
                                  </a:lnTo>
                                  <a:lnTo>
                                    <a:pt x="265" y="302"/>
                                  </a:lnTo>
                                  <a:lnTo>
                                    <a:pt x="289" y="303"/>
                                  </a:lnTo>
                                  <a:lnTo>
                                    <a:pt x="312" y="305"/>
                                  </a:lnTo>
                                  <a:lnTo>
                                    <a:pt x="337" y="306"/>
                                  </a:lnTo>
                                  <a:lnTo>
                                    <a:pt x="363" y="308"/>
                                  </a:lnTo>
                                  <a:lnTo>
                                    <a:pt x="367" y="310"/>
                                  </a:lnTo>
                                  <a:lnTo>
                                    <a:pt x="376" y="311"/>
                                  </a:lnTo>
                                  <a:lnTo>
                                    <a:pt x="377" y="310"/>
                                  </a:lnTo>
                                  <a:lnTo>
                                    <a:pt x="379" y="308"/>
                                  </a:lnTo>
                                  <a:lnTo>
                                    <a:pt x="386" y="309"/>
                                  </a:lnTo>
                                  <a:lnTo>
                                    <a:pt x="396" y="313"/>
                                  </a:lnTo>
                                  <a:lnTo>
                                    <a:pt x="407" y="317"/>
                                  </a:lnTo>
                                  <a:lnTo>
                                    <a:pt x="419" y="325"/>
                                  </a:lnTo>
                                  <a:lnTo>
                                    <a:pt x="423" y="324"/>
                                  </a:lnTo>
                                  <a:lnTo>
                                    <a:pt x="426" y="324"/>
                                  </a:lnTo>
                                  <a:lnTo>
                                    <a:pt x="430" y="325"/>
                                  </a:lnTo>
                                  <a:lnTo>
                                    <a:pt x="435" y="327"/>
                                  </a:lnTo>
                                  <a:lnTo>
                                    <a:pt x="450" y="327"/>
                                  </a:lnTo>
                                  <a:lnTo>
                                    <a:pt x="463" y="328"/>
                                  </a:lnTo>
                                  <a:lnTo>
                                    <a:pt x="475" y="331"/>
                                  </a:lnTo>
                                  <a:lnTo>
                                    <a:pt x="487" y="334"/>
                                  </a:lnTo>
                                  <a:lnTo>
                                    <a:pt x="496" y="338"/>
                                  </a:lnTo>
                                  <a:lnTo>
                                    <a:pt x="504" y="342"/>
                                  </a:lnTo>
                                  <a:lnTo>
                                    <a:pt x="510" y="348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519" y="352"/>
                                  </a:lnTo>
                                  <a:lnTo>
                                    <a:pt x="522" y="352"/>
                                  </a:lnTo>
                                  <a:lnTo>
                                    <a:pt x="525" y="352"/>
                                  </a:lnTo>
                                  <a:lnTo>
                                    <a:pt x="529" y="353"/>
                                  </a:lnTo>
                                  <a:lnTo>
                                    <a:pt x="537" y="358"/>
                                  </a:lnTo>
                                  <a:lnTo>
                                    <a:pt x="545" y="365"/>
                                  </a:lnTo>
                                  <a:lnTo>
                                    <a:pt x="561" y="347"/>
                                  </a:lnTo>
                                  <a:lnTo>
                                    <a:pt x="578" y="325"/>
                                  </a:lnTo>
                                  <a:lnTo>
                                    <a:pt x="598" y="302"/>
                                  </a:lnTo>
                                  <a:lnTo>
                                    <a:pt x="620" y="276"/>
                                  </a:lnTo>
                                  <a:lnTo>
                                    <a:pt x="643" y="248"/>
                                  </a:lnTo>
                                  <a:lnTo>
                                    <a:pt x="669" y="218"/>
                                  </a:lnTo>
                                  <a:lnTo>
                                    <a:pt x="696" y="185"/>
                                  </a:lnTo>
                                  <a:lnTo>
                                    <a:pt x="726" y="150"/>
                                  </a:lnTo>
                                  <a:lnTo>
                                    <a:pt x="732" y="150"/>
                                  </a:lnTo>
                                  <a:lnTo>
                                    <a:pt x="739" y="152"/>
                                  </a:lnTo>
                                  <a:lnTo>
                                    <a:pt x="746" y="155"/>
                                  </a:lnTo>
                                  <a:lnTo>
                                    <a:pt x="755" y="160"/>
                                  </a:lnTo>
                                  <a:lnTo>
                                    <a:pt x="776" y="174"/>
                                  </a:lnTo>
                                  <a:lnTo>
                                    <a:pt x="802" y="193"/>
                                  </a:lnTo>
                                  <a:lnTo>
                                    <a:pt x="809" y="191"/>
                                  </a:lnTo>
                                  <a:lnTo>
                                    <a:pt x="826" y="182"/>
                                  </a:lnTo>
                                  <a:lnTo>
                                    <a:pt x="841" y="172"/>
                                  </a:lnTo>
                                  <a:lnTo>
                                    <a:pt x="850" y="167"/>
                                  </a:lnTo>
                                  <a:lnTo>
                                    <a:pt x="859" y="173"/>
                                  </a:lnTo>
                                  <a:lnTo>
                                    <a:pt x="871" y="183"/>
                                  </a:lnTo>
                                  <a:lnTo>
                                    <a:pt x="883" y="196"/>
                                  </a:lnTo>
                                  <a:lnTo>
                                    <a:pt x="896" y="210"/>
                                  </a:lnTo>
                                  <a:lnTo>
                                    <a:pt x="898" y="214"/>
                                  </a:lnTo>
                                  <a:lnTo>
                                    <a:pt x="898" y="217"/>
                                  </a:lnTo>
                                  <a:lnTo>
                                    <a:pt x="898" y="221"/>
                                  </a:lnTo>
                                  <a:lnTo>
                                    <a:pt x="898" y="223"/>
                                  </a:lnTo>
                                  <a:lnTo>
                                    <a:pt x="894" y="229"/>
                                  </a:lnTo>
                                  <a:lnTo>
                                    <a:pt x="889" y="234"/>
                                  </a:lnTo>
                                  <a:lnTo>
                                    <a:pt x="872" y="250"/>
                                  </a:lnTo>
                                  <a:lnTo>
                                    <a:pt x="867" y="257"/>
                                  </a:lnTo>
                                  <a:lnTo>
                                    <a:pt x="896" y="288"/>
                                  </a:lnTo>
                                  <a:lnTo>
                                    <a:pt x="931" y="324"/>
                                  </a:lnTo>
                                  <a:lnTo>
                                    <a:pt x="973" y="366"/>
                                  </a:lnTo>
                                  <a:lnTo>
                                    <a:pt x="1019" y="414"/>
                                  </a:lnTo>
                                  <a:lnTo>
                                    <a:pt x="1070" y="466"/>
                                  </a:lnTo>
                                  <a:lnTo>
                                    <a:pt x="1127" y="525"/>
                                  </a:lnTo>
                                  <a:lnTo>
                                    <a:pt x="1190" y="587"/>
                                  </a:lnTo>
                                  <a:lnTo>
                                    <a:pt x="1258" y="657"/>
                                  </a:lnTo>
                                  <a:lnTo>
                                    <a:pt x="1281" y="679"/>
                                  </a:lnTo>
                                  <a:lnTo>
                                    <a:pt x="1310" y="706"/>
                                  </a:lnTo>
                                  <a:lnTo>
                                    <a:pt x="1342" y="738"/>
                                  </a:lnTo>
                                  <a:lnTo>
                                    <a:pt x="1378" y="775"/>
                                  </a:lnTo>
                                  <a:lnTo>
                                    <a:pt x="1419" y="814"/>
                                  </a:lnTo>
                                  <a:lnTo>
                                    <a:pt x="1464" y="857"/>
                                  </a:lnTo>
                                  <a:lnTo>
                                    <a:pt x="1512" y="906"/>
                                  </a:lnTo>
                                  <a:lnTo>
                                    <a:pt x="1565" y="958"/>
                                  </a:lnTo>
                                  <a:lnTo>
                                    <a:pt x="1582" y="970"/>
                                  </a:lnTo>
                                  <a:lnTo>
                                    <a:pt x="1585" y="961"/>
                                  </a:lnTo>
                                  <a:lnTo>
                                    <a:pt x="1590" y="947"/>
                                  </a:lnTo>
                                  <a:lnTo>
                                    <a:pt x="1612" y="879"/>
                                  </a:lnTo>
                                  <a:lnTo>
                                    <a:pt x="1635" y="812"/>
                                  </a:lnTo>
                                  <a:lnTo>
                                    <a:pt x="1659" y="747"/>
                                  </a:lnTo>
                                  <a:lnTo>
                                    <a:pt x="1683" y="685"/>
                                  </a:lnTo>
                                  <a:lnTo>
                                    <a:pt x="1708" y="625"/>
                                  </a:lnTo>
                                  <a:lnTo>
                                    <a:pt x="1734" y="567"/>
                                  </a:lnTo>
                                  <a:lnTo>
                                    <a:pt x="1760" y="511"/>
                                  </a:lnTo>
                                  <a:lnTo>
                                    <a:pt x="1787" y="458"/>
                                  </a:lnTo>
                                  <a:lnTo>
                                    <a:pt x="1815" y="407"/>
                                  </a:lnTo>
                                  <a:lnTo>
                                    <a:pt x="1843" y="358"/>
                                  </a:lnTo>
                                  <a:lnTo>
                                    <a:pt x="1871" y="310"/>
                                  </a:lnTo>
                                  <a:lnTo>
                                    <a:pt x="1902" y="266"/>
                                  </a:lnTo>
                                  <a:lnTo>
                                    <a:pt x="1932" y="224"/>
                                  </a:lnTo>
                                  <a:lnTo>
                                    <a:pt x="1963" y="183"/>
                                  </a:lnTo>
                                  <a:lnTo>
                                    <a:pt x="1995" y="146"/>
                                  </a:lnTo>
                                  <a:lnTo>
                                    <a:pt x="2027" y="109"/>
                                  </a:lnTo>
                                  <a:lnTo>
                                    <a:pt x="2041" y="96"/>
                                  </a:lnTo>
                                  <a:lnTo>
                                    <a:pt x="2058" y="82"/>
                                  </a:lnTo>
                                  <a:lnTo>
                                    <a:pt x="2077" y="68"/>
                                  </a:lnTo>
                                  <a:lnTo>
                                    <a:pt x="2099" y="55"/>
                                  </a:lnTo>
                                  <a:lnTo>
                                    <a:pt x="2122" y="41"/>
                                  </a:lnTo>
                                  <a:lnTo>
                                    <a:pt x="2149" y="28"/>
                                  </a:lnTo>
                                  <a:lnTo>
                                    <a:pt x="2179" y="14"/>
                                  </a:lnTo>
                                  <a:lnTo>
                                    <a:pt x="2210" y="0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2241" y="11"/>
                                  </a:lnTo>
                                  <a:lnTo>
                                    <a:pt x="2251" y="25"/>
                                  </a:lnTo>
                                  <a:lnTo>
                                    <a:pt x="2271" y="41"/>
                                  </a:lnTo>
                                  <a:lnTo>
                                    <a:pt x="2289" y="55"/>
                                  </a:lnTo>
                                  <a:lnTo>
                                    <a:pt x="2307" y="68"/>
                                  </a:lnTo>
                                  <a:lnTo>
                                    <a:pt x="2324" y="80"/>
                                  </a:lnTo>
                                  <a:lnTo>
                                    <a:pt x="2331" y="91"/>
                                  </a:lnTo>
                                  <a:lnTo>
                                    <a:pt x="2341" y="105"/>
                                  </a:lnTo>
                                  <a:lnTo>
                                    <a:pt x="2353" y="120"/>
                                  </a:lnTo>
                                  <a:lnTo>
                                    <a:pt x="2370" y="137"/>
                                  </a:lnTo>
                                  <a:lnTo>
                                    <a:pt x="2379" y="158"/>
                                  </a:lnTo>
                                  <a:lnTo>
                                    <a:pt x="2387" y="176"/>
                                  </a:lnTo>
                                  <a:lnTo>
                                    <a:pt x="2394" y="194"/>
                                  </a:lnTo>
                                  <a:lnTo>
                                    <a:pt x="2399" y="209"/>
                                  </a:lnTo>
                                  <a:lnTo>
                                    <a:pt x="2404" y="223"/>
                                  </a:lnTo>
                                  <a:lnTo>
                                    <a:pt x="2406" y="235"/>
                                  </a:lnTo>
                                  <a:lnTo>
                                    <a:pt x="2407" y="246"/>
                                  </a:lnTo>
                                  <a:lnTo>
                                    <a:pt x="2407" y="254"/>
                                  </a:lnTo>
                                  <a:lnTo>
                                    <a:pt x="2406" y="258"/>
                                  </a:lnTo>
                                  <a:lnTo>
                                    <a:pt x="2406" y="260"/>
                                  </a:lnTo>
                                  <a:lnTo>
                                    <a:pt x="2406" y="263"/>
                                  </a:lnTo>
                                  <a:lnTo>
                                    <a:pt x="2407" y="265"/>
                                  </a:lnTo>
                                  <a:lnTo>
                                    <a:pt x="2406" y="264"/>
                                  </a:lnTo>
                                  <a:lnTo>
                                    <a:pt x="2405" y="263"/>
                                  </a:lnTo>
                                  <a:lnTo>
                                    <a:pt x="2407" y="263"/>
                                  </a:lnTo>
                                  <a:lnTo>
                                    <a:pt x="2411" y="261"/>
                                  </a:lnTo>
                                  <a:lnTo>
                                    <a:pt x="2411" y="271"/>
                                  </a:lnTo>
                                  <a:close/>
                                  <a:moveTo>
                                    <a:pt x="193" y="499"/>
                                  </a:moveTo>
                                  <a:lnTo>
                                    <a:pt x="188" y="499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84" y="485"/>
                                  </a:lnTo>
                                  <a:lnTo>
                                    <a:pt x="188" y="486"/>
                                  </a:lnTo>
                                  <a:lnTo>
                                    <a:pt x="192" y="489"/>
                                  </a:lnTo>
                                  <a:lnTo>
                                    <a:pt x="193" y="493"/>
                                  </a:lnTo>
                                  <a:lnTo>
                                    <a:pt x="193" y="499"/>
                                  </a:lnTo>
                                  <a:close/>
                                  <a:moveTo>
                                    <a:pt x="251" y="569"/>
                                  </a:moveTo>
                                  <a:lnTo>
                                    <a:pt x="249" y="570"/>
                                  </a:lnTo>
                                  <a:lnTo>
                                    <a:pt x="247" y="569"/>
                                  </a:lnTo>
                                  <a:lnTo>
                                    <a:pt x="245" y="568"/>
                                  </a:lnTo>
                                  <a:lnTo>
                                    <a:pt x="242" y="567"/>
                                  </a:lnTo>
                                  <a:lnTo>
                                    <a:pt x="237" y="561"/>
                                  </a:lnTo>
                                  <a:lnTo>
                                    <a:pt x="230" y="553"/>
                                  </a:lnTo>
                                  <a:lnTo>
                                    <a:pt x="232" y="550"/>
                                  </a:lnTo>
                                  <a:lnTo>
                                    <a:pt x="238" y="563"/>
                                  </a:lnTo>
                                  <a:lnTo>
                                    <a:pt x="245" y="562"/>
                                  </a:lnTo>
                                  <a:lnTo>
                                    <a:pt x="249" y="561"/>
                                  </a:lnTo>
                                  <a:lnTo>
                                    <a:pt x="251" y="565"/>
                                  </a:lnTo>
                                  <a:lnTo>
                                    <a:pt x="251" y="569"/>
                                  </a:lnTo>
                                  <a:close/>
                                  <a:moveTo>
                                    <a:pt x="273" y="596"/>
                                  </a:moveTo>
                                  <a:lnTo>
                                    <a:pt x="271" y="596"/>
                                  </a:lnTo>
                                  <a:lnTo>
                                    <a:pt x="271" y="591"/>
                                  </a:lnTo>
                                  <a:lnTo>
                                    <a:pt x="273" y="591"/>
                                  </a:lnTo>
                                  <a:lnTo>
                                    <a:pt x="273" y="596"/>
                                  </a:lnTo>
                                  <a:close/>
                                  <a:moveTo>
                                    <a:pt x="228" y="548"/>
                                  </a:moveTo>
                                  <a:lnTo>
                                    <a:pt x="219" y="559"/>
                                  </a:lnTo>
                                  <a:lnTo>
                                    <a:pt x="220" y="554"/>
                                  </a:lnTo>
                                  <a:lnTo>
                                    <a:pt x="219" y="549"/>
                                  </a:lnTo>
                                  <a:lnTo>
                                    <a:pt x="218" y="543"/>
                                  </a:lnTo>
                                  <a:lnTo>
                                    <a:pt x="214" y="536"/>
                                  </a:lnTo>
                                  <a:lnTo>
                                    <a:pt x="215" y="537"/>
                                  </a:lnTo>
                                  <a:lnTo>
                                    <a:pt x="217" y="538"/>
                                  </a:lnTo>
                                  <a:lnTo>
                                    <a:pt x="218" y="538"/>
                                  </a:lnTo>
                                  <a:lnTo>
                                    <a:pt x="219" y="537"/>
                                  </a:lnTo>
                                  <a:lnTo>
                                    <a:pt x="221" y="534"/>
                                  </a:lnTo>
                                  <a:lnTo>
                                    <a:pt x="222" y="528"/>
                                  </a:lnTo>
                                  <a:lnTo>
                                    <a:pt x="223" y="536"/>
                                  </a:lnTo>
                                  <a:lnTo>
                                    <a:pt x="228" y="548"/>
                                  </a:lnTo>
                                  <a:close/>
                                  <a:moveTo>
                                    <a:pt x="217" y="575"/>
                                  </a:moveTo>
                                  <a:lnTo>
                                    <a:pt x="217" y="576"/>
                                  </a:lnTo>
                                  <a:lnTo>
                                    <a:pt x="215" y="577"/>
                                  </a:lnTo>
                                  <a:lnTo>
                                    <a:pt x="213" y="577"/>
                                  </a:lnTo>
                                  <a:lnTo>
                                    <a:pt x="211" y="577"/>
                                  </a:lnTo>
                                  <a:lnTo>
                                    <a:pt x="211" y="573"/>
                                  </a:lnTo>
                                  <a:lnTo>
                                    <a:pt x="214" y="573"/>
                                  </a:lnTo>
                                  <a:lnTo>
                                    <a:pt x="214" y="574"/>
                                  </a:lnTo>
                                  <a:lnTo>
                                    <a:pt x="217" y="575"/>
                                  </a:lnTo>
                                  <a:close/>
                                  <a:moveTo>
                                    <a:pt x="305" y="1272"/>
                                  </a:moveTo>
                                  <a:lnTo>
                                    <a:pt x="303" y="1272"/>
                                  </a:lnTo>
                                  <a:lnTo>
                                    <a:pt x="303" y="1266"/>
                                  </a:lnTo>
                                  <a:lnTo>
                                    <a:pt x="305" y="1266"/>
                                  </a:lnTo>
                                  <a:lnTo>
                                    <a:pt x="305" y="1272"/>
                                  </a:lnTo>
                                  <a:close/>
                                  <a:moveTo>
                                    <a:pt x="479" y="333"/>
                                  </a:moveTo>
                                  <a:lnTo>
                                    <a:pt x="479" y="327"/>
                                  </a:lnTo>
                                  <a:lnTo>
                                    <a:pt x="475" y="327"/>
                                  </a:lnTo>
                                  <a:lnTo>
                                    <a:pt x="475" y="333"/>
                                  </a:lnTo>
                                  <a:lnTo>
                                    <a:pt x="479" y="333"/>
                                  </a:lnTo>
                                  <a:close/>
                                  <a:moveTo>
                                    <a:pt x="1229" y="1233"/>
                                  </a:moveTo>
                                  <a:lnTo>
                                    <a:pt x="1202" y="1206"/>
                                  </a:lnTo>
                                  <a:lnTo>
                                    <a:pt x="1206" y="1213"/>
                                  </a:lnTo>
                                  <a:lnTo>
                                    <a:pt x="1212" y="1220"/>
                                  </a:lnTo>
                                  <a:lnTo>
                                    <a:pt x="1220" y="1226"/>
                                  </a:lnTo>
                                  <a:lnTo>
                                    <a:pt x="1229" y="1233"/>
                                  </a:lnTo>
                                  <a:close/>
                                  <a:moveTo>
                                    <a:pt x="1256" y="1260"/>
                                  </a:moveTo>
                                  <a:lnTo>
                                    <a:pt x="1239" y="1245"/>
                                  </a:lnTo>
                                  <a:lnTo>
                                    <a:pt x="1239" y="1247"/>
                                  </a:lnTo>
                                  <a:lnTo>
                                    <a:pt x="1239" y="1249"/>
                                  </a:lnTo>
                                  <a:lnTo>
                                    <a:pt x="1241" y="1253"/>
                                  </a:lnTo>
                                  <a:lnTo>
                                    <a:pt x="1244" y="1255"/>
                                  </a:lnTo>
                                  <a:lnTo>
                                    <a:pt x="1251" y="1259"/>
                                  </a:lnTo>
                                  <a:lnTo>
                                    <a:pt x="1256" y="1263"/>
                                  </a:lnTo>
                                  <a:lnTo>
                                    <a:pt x="1256" y="1260"/>
                                  </a:lnTo>
                                  <a:close/>
                                  <a:moveTo>
                                    <a:pt x="1128" y="1138"/>
                                  </a:moveTo>
                                  <a:lnTo>
                                    <a:pt x="1124" y="1132"/>
                                  </a:lnTo>
                                  <a:lnTo>
                                    <a:pt x="1117" y="1125"/>
                                  </a:lnTo>
                                  <a:lnTo>
                                    <a:pt x="1109" y="1119"/>
                                  </a:lnTo>
                                  <a:lnTo>
                                    <a:pt x="1099" y="1111"/>
                                  </a:lnTo>
                                  <a:lnTo>
                                    <a:pt x="1111" y="1123"/>
                                  </a:lnTo>
                                  <a:lnTo>
                                    <a:pt x="1128" y="1138"/>
                                  </a:lnTo>
                                  <a:close/>
                                  <a:moveTo>
                                    <a:pt x="1088" y="1097"/>
                                  </a:moveTo>
                                  <a:lnTo>
                                    <a:pt x="1069" y="1081"/>
                                  </a:lnTo>
                                  <a:lnTo>
                                    <a:pt x="1073" y="1089"/>
                                  </a:lnTo>
                                  <a:lnTo>
                                    <a:pt x="1078" y="1095"/>
                                  </a:lnTo>
                                  <a:lnTo>
                                    <a:pt x="1080" y="1096"/>
                                  </a:lnTo>
                                  <a:lnTo>
                                    <a:pt x="1083" y="1097"/>
                                  </a:lnTo>
                                  <a:lnTo>
                                    <a:pt x="1086" y="1097"/>
                                  </a:lnTo>
                                  <a:lnTo>
                                    <a:pt x="1088" y="1097"/>
                                  </a:lnTo>
                                  <a:close/>
                                  <a:moveTo>
                                    <a:pt x="756" y="766"/>
                                  </a:moveTo>
                                  <a:lnTo>
                                    <a:pt x="755" y="762"/>
                                  </a:lnTo>
                                  <a:lnTo>
                                    <a:pt x="748" y="754"/>
                                  </a:lnTo>
                                  <a:lnTo>
                                    <a:pt x="746" y="758"/>
                                  </a:lnTo>
                                  <a:lnTo>
                                    <a:pt x="756" y="766"/>
                                  </a:lnTo>
                                  <a:close/>
                                  <a:moveTo>
                                    <a:pt x="840" y="852"/>
                                  </a:moveTo>
                                  <a:lnTo>
                                    <a:pt x="835" y="844"/>
                                  </a:lnTo>
                                  <a:lnTo>
                                    <a:pt x="837" y="847"/>
                                  </a:lnTo>
                                  <a:lnTo>
                                    <a:pt x="840" y="852"/>
                                  </a:lnTo>
                                  <a:close/>
                                  <a:moveTo>
                                    <a:pt x="850" y="863"/>
                                  </a:moveTo>
                                  <a:lnTo>
                                    <a:pt x="848" y="857"/>
                                  </a:lnTo>
                                  <a:lnTo>
                                    <a:pt x="848" y="863"/>
                                  </a:lnTo>
                                  <a:lnTo>
                                    <a:pt x="850" y="863"/>
                                  </a:lnTo>
                                  <a:close/>
                                  <a:moveTo>
                                    <a:pt x="802" y="812"/>
                                  </a:moveTo>
                                  <a:lnTo>
                                    <a:pt x="781" y="793"/>
                                  </a:lnTo>
                                  <a:lnTo>
                                    <a:pt x="778" y="793"/>
                                  </a:lnTo>
                                  <a:lnTo>
                                    <a:pt x="802" y="812"/>
                                  </a:lnTo>
                                  <a:close/>
                                  <a:moveTo>
                                    <a:pt x="1064" y="1075"/>
                                  </a:moveTo>
                                  <a:lnTo>
                                    <a:pt x="1018" y="1028"/>
                                  </a:lnTo>
                                  <a:lnTo>
                                    <a:pt x="976" y="987"/>
                                  </a:lnTo>
                                  <a:lnTo>
                                    <a:pt x="940" y="953"/>
                                  </a:lnTo>
                                  <a:lnTo>
                                    <a:pt x="910" y="926"/>
                                  </a:lnTo>
                                  <a:lnTo>
                                    <a:pt x="929" y="944"/>
                                  </a:lnTo>
                                  <a:lnTo>
                                    <a:pt x="950" y="966"/>
                                  </a:lnTo>
                                  <a:lnTo>
                                    <a:pt x="975" y="994"/>
                                  </a:lnTo>
                                  <a:lnTo>
                                    <a:pt x="1002" y="1027"/>
                                  </a:lnTo>
                                  <a:lnTo>
                                    <a:pt x="1012" y="1036"/>
                                  </a:lnTo>
                                  <a:lnTo>
                                    <a:pt x="1027" y="1047"/>
                                  </a:lnTo>
                                  <a:lnTo>
                                    <a:pt x="1044" y="1061"/>
                                  </a:lnTo>
                                  <a:lnTo>
                                    <a:pt x="1064" y="1075"/>
                                  </a:lnTo>
                                  <a:close/>
                                  <a:moveTo>
                                    <a:pt x="881" y="896"/>
                                  </a:moveTo>
                                  <a:lnTo>
                                    <a:pt x="881" y="893"/>
                                  </a:lnTo>
                                  <a:lnTo>
                                    <a:pt x="877" y="890"/>
                                  </a:lnTo>
                                  <a:lnTo>
                                    <a:pt x="881" y="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595"/>
                          <wps:cNvSpPr>
                            <a:spLocks noEditPoints="1"/>
                          </wps:cNvSpPr>
                          <wps:spPr bwMode="auto">
                            <a:xfrm>
                              <a:off x="2944" y="201"/>
                              <a:ext cx="305" cy="394"/>
                            </a:xfrm>
                            <a:custGeom>
                              <a:avLst/>
                              <a:gdLst>
                                <a:gd name="T0" fmla="*/ 1519 w 1829"/>
                                <a:gd name="T1" fmla="*/ 743 h 2367"/>
                                <a:gd name="T2" fmla="*/ 1503 w 1829"/>
                                <a:gd name="T3" fmla="*/ 811 h 2367"/>
                                <a:gd name="T4" fmla="*/ 1128 w 1829"/>
                                <a:gd name="T5" fmla="*/ 867 h 2367"/>
                                <a:gd name="T6" fmla="*/ 704 w 1829"/>
                                <a:gd name="T7" fmla="*/ 571 h 2367"/>
                                <a:gd name="T8" fmla="*/ 1763 w 1829"/>
                                <a:gd name="T9" fmla="*/ 513 h 2367"/>
                                <a:gd name="T10" fmla="*/ 1543 w 1829"/>
                                <a:gd name="T11" fmla="*/ 672 h 2367"/>
                                <a:gd name="T12" fmla="*/ 1487 w 1829"/>
                                <a:gd name="T13" fmla="*/ 827 h 2367"/>
                                <a:gd name="T14" fmla="*/ 1398 w 1829"/>
                                <a:gd name="T15" fmla="*/ 1077 h 2367"/>
                                <a:gd name="T16" fmla="*/ 1379 w 1829"/>
                                <a:gd name="T17" fmla="*/ 1064 h 2367"/>
                                <a:gd name="T18" fmla="*/ 1322 w 1829"/>
                                <a:gd name="T19" fmla="*/ 1256 h 2367"/>
                                <a:gd name="T20" fmla="*/ 1288 w 1829"/>
                                <a:gd name="T21" fmla="*/ 1388 h 2367"/>
                                <a:gd name="T22" fmla="*/ 1149 w 1829"/>
                                <a:gd name="T23" fmla="*/ 1864 h 2367"/>
                                <a:gd name="T24" fmla="*/ 844 w 1829"/>
                                <a:gd name="T25" fmla="*/ 2332 h 2367"/>
                                <a:gd name="T26" fmla="*/ 500 w 1829"/>
                                <a:gd name="T27" fmla="*/ 2289 h 2367"/>
                                <a:gd name="T28" fmla="*/ 846 w 1829"/>
                                <a:gd name="T29" fmla="*/ 2289 h 2367"/>
                                <a:gd name="T30" fmla="*/ 1125 w 1829"/>
                                <a:gd name="T31" fmla="*/ 1853 h 2367"/>
                                <a:gd name="T32" fmla="*/ 1199 w 1829"/>
                                <a:gd name="T33" fmla="*/ 1133 h 2367"/>
                                <a:gd name="T34" fmla="*/ 731 w 1829"/>
                                <a:gd name="T35" fmla="*/ 1508 h 2367"/>
                                <a:gd name="T36" fmla="*/ 448 w 1829"/>
                                <a:gd name="T37" fmla="*/ 1612 h 2367"/>
                                <a:gd name="T38" fmla="*/ 137 w 1829"/>
                                <a:gd name="T39" fmla="*/ 1550 h 2367"/>
                                <a:gd name="T40" fmla="*/ 2 w 1829"/>
                                <a:gd name="T41" fmla="*/ 1266 h 2367"/>
                                <a:gd name="T42" fmla="*/ 161 w 1829"/>
                                <a:gd name="T43" fmla="*/ 947 h 2367"/>
                                <a:gd name="T44" fmla="*/ 567 w 1829"/>
                                <a:gd name="T45" fmla="*/ 599 h 2367"/>
                                <a:gd name="T46" fmla="*/ 1124 w 1829"/>
                                <a:gd name="T47" fmla="*/ 225 h 2367"/>
                                <a:gd name="T48" fmla="*/ 1605 w 1829"/>
                                <a:gd name="T49" fmla="*/ 0 h 2367"/>
                                <a:gd name="T50" fmla="*/ 1310 w 1829"/>
                                <a:gd name="T51" fmla="*/ 366 h 2367"/>
                                <a:gd name="T52" fmla="*/ 1163 w 1829"/>
                                <a:gd name="T53" fmla="*/ 729 h 2367"/>
                                <a:gd name="T54" fmla="*/ 1155 w 1829"/>
                                <a:gd name="T55" fmla="*/ 653 h 2367"/>
                                <a:gd name="T56" fmla="*/ 1015 w 1829"/>
                                <a:gd name="T57" fmla="*/ 511 h 2367"/>
                                <a:gd name="T58" fmla="*/ 785 w 1829"/>
                                <a:gd name="T59" fmla="*/ 528 h 2367"/>
                                <a:gd name="T60" fmla="*/ 558 w 1829"/>
                                <a:gd name="T61" fmla="*/ 653 h 2367"/>
                                <a:gd name="T62" fmla="*/ 377 w 1829"/>
                                <a:gd name="T63" fmla="*/ 953 h 2367"/>
                                <a:gd name="T64" fmla="*/ 455 w 1829"/>
                                <a:gd name="T65" fmla="*/ 1138 h 2367"/>
                                <a:gd name="T66" fmla="*/ 487 w 1829"/>
                                <a:gd name="T67" fmla="*/ 1134 h 2367"/>
                                <a:gd name="T68" fmla="*/ 629 w 1829"/>
                                <a:gd name="T69" fmla="*/ 1203 h 2367"/>
                                <a:gd name="T70" fmla="*/ 650 w 1829"/>
                                <a:gd name="T71" fmla="*/ 1240 h 2367"/>
                                <a:gd name="T72" fmla="*/ 587 w 1829"/>
                                <a:gd name="T73" fmla="*/ 1244 h 2367"/>
                                <a:gd name="T74" fmla="*/ 683 w 1829"/>
                                <a:gd name="T75" fmla="*/ 1299 h 2367"/>
                                <a:gd name="T76" fmla="*/ 729 w 1829"/>
                                <a:gd name="T77" fmla="*/ 1371 h 2367"/>
                                <a:gd name="T78" fmla="*/ 804 w 1829"/>
                                <a:gd name="T79" fmla="*/ 1366 h 2367"/>
                                <a:gd name="T80" fmla="*/ 895 w 1829"/>
                                <a:gd name="T81" fmla="*/ 1348 h 2367"/>
                                <a:gd name="T82" fmla="*/ 1180 w 1829"/>
                                <a:gd name="T83" fmla="*/ 1079 h 2367"/>
                                <a:gd name="T84" fmla="*/ 1284 w 1829"/>
                                <a:gd name="T85" fmla="*/ 821 h 2367"/>
                                <a:gd name="T86" fmla="*/ 1342 w 1829"/>
                                <a:gd name="T87" fmla="*/ 674 h 2367"/>
                                <a:gd name="T88" fmla="*/ 1775 w 1829"/>
                                <a:gd name="T89" fmla="*/ 458 h 2367"/>
                                <a:gd name="T90" fmla="*/ 762 w 1829"/>
                                <a:gd name="T91" fmla="*/ 1272 h 2367"/>
                                <a:gd name="T92" fmla="*/ 707 w 1829"/>
                                <a:gd name="T93" fmla="*/ 1255 h 2367"/>
                                <a:gd name="T94" fmla="*/ 677 w 1829"/>
                                <a:gd name="T95" fmla="*/ 1249 h 2367"/>
                                <a:gd name="T96" fmla="*/ 453 w 1829"/>
                                <a:gd name="T97" fmla="*/ 1080 h 2367"/>
                                <a:gd name="T98" fmla="*/ 400 w 1829"/>
                                <a:gd name="T99" fmla="*/ 2200 h 2367"/>
                                <a:gd name="T100" fmla="*/ 444 w 1829"/>
                                <a:gd name="T101" fmla="*/ 2266 h 2367"/>
                                <a:gd name="T102" fmla="*/ 467 w 1829"/>
                                <a:gd name="T103" fmla="*/ 2264 h 2367"/>
                                <a:gd name="T104" fmla="*/ 1225 w 1829"/>
                                <a:gd name="T105" fmla="*/ 204 h 2367"/>
                                <a:gd name="T106" fmla="*/ 1231 w 1829"/>
                                <a:gd name="T107" fmla="*/ 311 h 2367"/>
                                <a:gd name="T108" fmla="*/ 1226 w 1829"/>
                                <a:gd name="T109" fmla="*/ 384 h 2367"/>
                                <a:gd name="T110" fmla="*/ 1492 w 1829"/>
                                <a:gd name="T111" fmla="*/ 756 h 2367"/>
                                <a:gd name="T112" fmla="*/ 510 w 1829"/>
                                <a:gd name="T113" fmla="*/ 1206 h 2367"/>
                                <a:gd name="T114" fmla="*/ 232 w 1829"/>
                                <a:gd name="T115" fmla="*/ 1453 h 2367"/>
                                <a:gd name="T116" fmla="*/ 184 w 1829"/>
                                <a:gd name="T117" fmla="*/ 1466 h 2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829" h="2367">
                                  <a:moveTo>
                                    <a:pt x="1748" y="544"/>
                                  </a:moveTo>
                                  <a:lnTo>
                                    <a:pt x="1744" y="534"/>
                                  </a:lnTo>
                                  <a:lnTo>
                                    <a:pt x="1748" y="536"/>
                                  </a:lnTo>
                                  <a:lnTo>
                                    <a:pt x="1748" y="544"/>
                                  </a:lnTo>
                                  <a:close/>
                                  <a:moveTo>
                                    <a:pt x="1522" y="732"/>
                                  </a:moveTo>
                                  <a:lnTo>
                                    <a:pt x="1519" y="732"/>
                                  </a:lnTo>
                                  <a:lnTo>
                                    <a:pt x="1519" y="723"/>
                                  </a:lnTo>
                                  <a:lnTo>
                                    <a:pt x="1522" y="723"/>
                                  </a:lnTo>
                                  <a:lnTo>
                                    <a:pt x="1522" y="732"/>
                                  </a:lnTo>
                                  <a:close/>
                                  <a:moveTo>
                                    <a:pt x="1519" y="743"/>
                                  </a:moveTo>
                                  <a:lnTo>
                                    <a:pt x="1516" y="743"/>
                                  </a:lnTo>
                                  <a:lnTo>
                                    <a:pt x="1516" y="737"/>
                                  </a:lnTo>
                                  <a:lnTo>
                                    <a:pt x="1519" y="737"/>
                                  </a:lnTo>
                                  <a:lnTo>
                                    <a:pt x="1519" y="743"/>
                                  </a:lnTo>
                                  <a:close/>
                                  <a:moveTo>
                                    <a:pt x="1508" y="781"/>
                                  </a:moveTo>
                                  <a:lnTo>
                                    <a:pt x="1506" y="781"/>
                                  </a:lnTo>
                                  <a:lnTo>
                                    <a:pt x="1506" y="775"/>
                                  </a:lnTo>
                                  <a:lnTo>
                                    <a:pt x="1508" y="775"/>
                                  </a:lnTo>
                                  <a:lnTo>
                                    <a:pt x="1508" y="781"/>
                                  </a:lnTo>
                                  <a:close/>
                                  <a:moveTo>
                                    <a:pt x="1506" y="795"/>
                                  </a:moveTo>
                                  <a:lnTo>
                                    <a:pt x="1505" y="800"/>
                                  </a:lnTo>
                                  <a:lnTo>
                                    <a:pt x="1503" y="805"/>
                                  </a:lnTo>
                                  <a:lnTo>
                                    <a:pt x="1501" y="804"/>
                                  </a:lnTo>
                                  <a:lnTo>
                                    <a:pt x="1500" y="802"/>
                                  </a:lnTo>
                                  <a:lnTo>
                                    <a:pt x="1503" y="798"/>
                                  </a:lnTo>
                                  <a:lnTo>
                                    <a:pt x="1506" y="795"/>
                                  </a:lnTo>
                                  <a:close/>
                                  <a:moveTo>
                                    <a:pt x="1506" y="811"/>
                                  </a:moveTo>
                                  <a:lnTo>
                                    <a:pt x="1503" y="811"/>
                                  </a:lnTo>
                                  <a:lnTo>
                                    <a:pt x="1503" y="805"/>
                                  </a:lnTo>
                                  <a:lnTo>
                                    <a:pt x="1506" y="805"/>
                                  </a:lnTo>
                                  <a:lnTo>
                                    <a:pt x="1506" y="811"/>
                                  </a:lnTo>
                                  <a:close/>
                                  <a:moveTo>
                                    <a:pt x="1139" y="735"/>
                                  </a:moveTo>
                                  <a:lnTo>
                                    <a:pt x="1136" y="735"/>
                                  </a:lnTo>
                                  <a:lnTo>
                                    <a:pt x="1136" y="732"/>
                                  </a:lnTo>
                                  <a:lnTo>
                                    <a:pt x="1139" y="732"/>
                                  </a:lnTo>
                                  <a:lnTo>
                                    <a:pt x="1139" y="735"/>
                                  </a:lnTo>
                                  <a:close/>
                                  <a:moveTo>
                                    <a:pt x="1133" y="760"/>
                                  </a:moveTo>
                                  <a:lnTo>
                                    <a:pt x="1132" y="762"/>
                                  </a:lnTo>
                                  <a:lnTo>
                                    <a:pt x="1130" y="764"/>
                                  </a:lnTo>
                                  <a:lnTo>
                                    <a:pt x="1130" y="760"/>
                                  </a:lnTo>
                                  <a:lnTo>
                                    <a:pt x="1133" y="760"/>
                                  </a:lnTo>
                                  <a:close/>
                                  <a:moveTo>
                                    <a:pt x="1128" y="867"/>
                                  </a:moveTo>
                                  <a:lnTo>
                                    <a:pt x="1127" y="873"/>
                                  </a:lnTo>
                                  <a:lnTo>
                                    <a:pt x="1125" y="878"/>
                                  </a:lnTo>
                                  <a:lnTo>
                                    <a:pt x="1122" y="881"/>
                                  </a:lnTo>
                                  <a:lnTo>
                                    <a:pt x="1116" y="884"/>
                                  </a:lnTo>
                                  <a:lnTo>
                                    <a:pt x="1128" y="867"/>
                                  </a:lnTo>
                                  <a:close/>
                                  <a:moveTo>
                                    <a:pt x="701" y="569"/>
                                  </a:moveTo>
                                  <a:lnTo>
                                    <a:pt x="699" y="569"/>
                                  </a:lnTo>
                                  <a:lnTo>
                                    <a:pt x="699" y="563"/>
                                  </a:lnTo>
                                  <a:lnTo>
                                    <a:pt x="701" y="563"/>
                                  </a:lnTo>
                                  <a:lnTo>
                                    <a:pt x="701" y="569"/>
                                  </a:lnTo>
                                  <a:close/>
                                  <a:moveTo>
                                    <a:pt x="704" y="577"/>
                                  </a:moveTo>
                                  <a:lnTo>
                                    <a:pt x="701" y="577"/>
                                  </a:lnTo>
                                  <a:lnTo>
                                    <a:pt x="701" y="571"/>
                                  </a:lnTo>
                                  <a:lnTo>
                                    <a:pt x="704" y="571"/>
                                  </a:lnTo>
                                  <a:lnTo>
                                    <a:pt x="704" y="577"/>
                                  </a:lnTo>
                                  <a:close/>
                                  <a:moveTo>
                                    <a:pt x="1077" y="1186"/>
                                  </a:moveTo>
                                  <a:lnTo>
                                    <a:pt x="1050" y="1197"/>
                                  </a:lnTo>
                                  <a:lnTo>
                                    <a:pt x="1074" y="1183"/>
                                  </a:lnTo>
                                  <a:lnTo>
                                    <a:pt x="1077" y="1186"/>
                                  </a:lnTo>
                                  <a:close/>
                                  <a:moveTo>
                                    <a:pt x="1829" y="514"/>
                                  </a:moveTo>
                                  <a:lnTo>
                                    <a:pt x="1822" y="511"/>
                                  </a:lnTo>
                                  <a:lnTo>
                                    <a:pt x="1816" y="509"/>
                                  </a:lnTo>
                                  <a:lnTo>
                                    <a:pt x="1819" y="497"/>
                                  </a:lnTo>
                                  <a:lnTo>
                                    <a:pt x="1796" y="525"/>
                                  </a:lnTo>
                                  <a:lnTo>
                                    <a:pt x="1783" y="497"/>
                                  </a:lnTo>
                                  <a:lnTo>
                                    <a:pt x="1778" y="517"/>
                                  </a:lnTo>
                                  <a:lnTo>
                                    <a:pt x="1775" y="506"/>
                                  </a:lnTo>
                                  <a:lnTo>
                                    <a:pt x="1763" y="513"/>
                                  </a:lnTo>
                                  <a:lnTo>
                                    <a:pt x="1750" y="520"/>
                                  </a:lnTo>
                                  <a:lnTo>
                                    <a:pt x="1736" y="527"/>
                                  </a:lnTo>
                                  <a:lnTo>
                                    <a:pt x="1721" y="533"/>
                                  </a:lnTo>
                                  <a:lnTo>
                                    <a:pt x="1706" y="538"/>
                                  </a:lnTo>
                                  <a:lnTo>
                                    <a:pt x="1691" y="543"/>
                                  </a:lnTo>
                                  <a:lnTo>
                                    <a:pt x="1674" y="548"/>
                                  </a:lnTo>
                                  <a:lnTo>
                                    <a:pt x="1657" y="552"/>
                                  </a:lnTo>
                                  <a:lnTo>
                                    <a:pt x="1646" y="571"/>
                                  </a:lnTo>
                                  <a:lnTo>
                                    <a:pt x="1630" y="593"/>
                                  </a:lnTo>
                                  <a:lnTo>
                                    <a:pt x="1610" y="618"/>
                                  </a:lnTo>
                                  <a:lnTo>
                                    <a:pt x="1587" y="645"/>
                                  </a:lnTo>
                                  <a:lnTo>
                                    <a:pt x="1574" y="631"/>
                                  </a:lnTo>
                                  <a:lnTo>
                                    <a:pt x="1570" y="645"/>
                                  </a:lnTo>
                                  <a:lnTo>
                                    <a:pt x="1543" y="672"/>
                                  </a:lnTo>
                                  <a:lnTo>
                                    <a:pt x="1533" y="710"/>
                                  </a:lnTo>
                                  <a:lnTo>
                                    <a:pt x="1530" y="694"/>
                                  </a:lnTo>
                                  <a:lnTo>
                                    <a:pt x="1508" y="713"/>
                                  </a:lnTo>
                                  <a:lnTo>
                                    <a:pt x="1495" y="783"/>
                                  </a:lnTo>
                                  <a:lnTo>
                                    <a:pt x="1492" y="785"/>
                                  </a:lnTo>
                                  <a:lnTo>
                                    <a:pt x="1489" y="789"/>
                                  </a:lnTo>
                                  <a:lnTo>
                                    <a:pt x="1487" y="796"/>
                                  </a:lnTo>
                                  <a:lnTo>
                                    <a:pt x="1483" y="805"/>
                                  </a:lnTo>
                                  <a:lnTo>
                                    <a:pt x="1483" y="815"/>
                                  </a:lnTo>
                                  <a:lnTo>
                                    <a:pt x="1483" y="822"/>
                                  </a:lnTo>
                                  <a:lnTo>
                                    <a:pt x="1483" y="824"/>
                                  </a:lnTo>
                                  <a:lnTo>
                                    <a:pt x="1485" y="825"/>
                                  </a:lnTo>
                                  <a:lnTo>
                                    <a:pt x="1486" y="827"/>
                                  </a:lnTo>
                                  <a:lnTo>
                                    <a:pt x="1487" y="827"/>
                                  </a:lnTo>
                                  <a:lnTo>
                                    <a:pt x="1456" y="884"/>
                                  </a:lnTo>
                                  <a:lnTo>
                                    <a:pt x="1460" y="887"/>
                                  </a:lnTo>
                                  <a:lnTo>
                                    <a:pt x="1455" y="916"/>
                                  </a:lnTo>
                                  <a:lnTo>
                                    <a:pt x="1449" y="951"/>
                                  </a:lnTo>
                                  <a:lnTo>
                                    <a:pt x="1442" y="993"/>
                                  </a:lnTo>
                                  <a:lnTo>
                                    <a:pt x="1433" y="1042"/>
                                  </a:lnTo>
                                  <a:lnTo>
                                    <a:pt x="1427" y="1064"/>
                                  </a:lnTo>
                                  <a:lnTo>
                                    <a:pt x="1425" y="1042"/>
                                  </a:lnTo>
                                  <a:lnTo>
                                    <a:pt x="1420" y="1049"/>
                                  </a:lnTo>
                                  <a:lnTo>
                                    <a:pt x="1416" y="1058"/>
                                  </a:lnTo>
                                  <a:lnTo>
                                    <a:pt x="1411" y="1067"/>
                                  </a:lnTo>
                                  <a:lnTo>
                                    <a:pt x="1406" y="1077"/>
                                  </a:lnTo>
                                  <a:lnTo>
                                    <a:pt x="1411" y="1085"/>
                                  </a:lnTo>
                                  <a:lnTo>
                                    <a:pt x="1398" y="1077"/>
                                  </a:lnTo>
                                  <a:lnTo>
                                    <a:pt x="1395" y="1066"/>
                                  </a:lnTo>
                                  <a:lnTo>
                                    <a:pt x="1393" y="1067"/>
                                  </a:lnTo>
                                  <a:lnTo>
                                    <a:pt x="1391" y="1068"/>
                                  </a:lnTo>
                                  <a:lnTo>
                                    <a:pt x="1389" y="1071"/>
                                  </a:lnTo>
                                  <a:lnTo>
                                    <a:pt x="1388" y="1073"/>
                                  </a:lnTo>
                                  <a:lnTo>
                                    <a:pt x="1384" y="1082"/>
                                  </a:lnTo>
                                  <a:lnTo>
                                    <a:pt x="1381" y="1093"/>
                                  </a:lnTo>
                                  <a:lnTo>
                                    <a:pt x="1380" y="1102"/>
                                  </a:lnTo>
                                  <a:lnTo>
                                    <a:pt x="1379" y="1105"/>
                                  </a:lnTo>
                                  <a:lnTo>
                                    <a:pt x="1378" y="1102"/>
                                  </a:lnTo>
                                  <a:lnTo>
                                    <a:pt x="1377" y="1093"/>
                                  </a:lnTo>
                                  <a:lnTo>
                                    <a:pt x="1377" y="1083"/>
                                  </a:lnTo>
                                  <a:lnTo>
                                    <a:pt x="1378" y="1073"/>
                                  </a:lnTo>
                                  <a:lnTo>
                                    <a:pt x="1379" y="1064"/>
                                  </a:lnTo>
                                  <a:lnTo>
                                    <a:pt x="1381" y="1056"/>
                                  </a:lnTo>
                                  <a:lnTo>
                                    <a:pt x="1373" y="1023"/>
                                  </a:lnTo>
                                  <a:lnTo>
                                    <a:pt x="1371" y="1041"/>
                                  </a:lnTo>
                                  <a:lnTo>
                                    <a:pt x="1369" y="1060"/>
                                  </a:lnTo>
                                  <a:lnTo>
                                    <a:pt x="1364" y="1083"/>
                                  </a:lnTo>
                                  <a:lnTo>
                                    <a:pt x="1361" y="1107"/>
                                  </a:lnTo>
                                  <a:lnTo>
                                    <a:pt x="1356" y="1132"/>
                                  </a:lnTo>
                                  <a:lnTo>
                                    <a:pt x="1351" y="1160"/>
                                  </a:lnTo>
                                  <a:lnTo>
                                    <a:pt x="1345" y="1190"/>
                                  </a:lnTo>
                                  <a:lnTo>
                                    <a:pt x="1338" y="1222"/>
                                  </a:lnTo>
                                  <a:lnTo>
                                    <a:pt x="1333" y="1219"/>
                                  </a:lnTo>
                                  <a:lnTo>
                                    <a:pt x="1328" y="1232"/>
                                  </a:lnTo>
                                  <a:lnTo>
                                    <a:pt x="1325" y="1243"/>
                                  </a:lnTo>
                                  <a:lnTo>
                                    <a:pt x="1322" y="1256"/>
                                  </a:lnTo>
                                  <a:lnTo>
                                    <a:pt x="1320" y="1267"/>
                                  </a:lnTo>
                                  <a:lnTo>
                                    <a:pt x="1320" y="1277"/>
                                  </a:lnTo>
                                  <a:lnTo>
                                    <a:pt x="1320" y="1287"/>
                                  </a:lnTo>
                                  <a:lnTo>
                                    <a:pt x="1320" y="1297"/>
                                  </a:lnTo>
                                  <a:lnTo>
                                    <a:pt x="1322" y="1306"/>
                                  </a:lnTo>
                                  <a:lnTo>
                                    <a:pt x="1319" y="1298"/>
                                  </a:lnTo>
                                  <a:lnTo>
                                    <a:pt x="1315" y="1302"/>
                                  </a:lnTo>
                                  <a:lnTo>
                                    <a:pt x="1311" y="1307"/>
                                  </a:lnTo>
                                  <a:lnTo>
                                    <a:pt x="1309" y="1311"/>
                                  </a:lnTo>
                                  <a:lnTo>
                                    <a:pt x="1309" y="1317"/>
                                  </a:lnTo>
                                  <a:lnTo>
                                    <a:pt x="1310" y="1326"/>
                                  </a:lnTo>
                                  <a:lnTo>
                                    <a:pt x="1313" y="1336"/>
                                  </a:lnTo>
                                  <a:lnTo>
                                    <a:pt x="1300" y="1361"/>
                                  </a:lnTo>
                                  <a:lnTo>
                                    <a:pt x="1288" y="1388"/>
                                  </a:lnTo>
                                  <a:lnTo>
                                    <a:pt x="1275" y="1417"/>
                                  </a:lnTo>
                                  <a:lnTo>
                                    <a:pt x="1264" y="1446"/>
                                  </a:lnTo>
                                  <a:lnTo>
                                    <a:pt x="1253" y="1478"/>
                                  </a:lnTo>
                                  <a:lnTo>
                                    <a:pt x="1243" y="1512"/>
                                  </a:lnTo>
                                  <a:lnTo>
                                    <a:pt x="1234" y="1547"/>
                                  </a:lnTo>
                                  <a:lnTo>
                                    <a:pt x="1225" y="1584"/>
                                  </a:lnTo>
                                  <a:lnTo>
                                    <a:pt x="1216" y="1628"/>
                                  </a:lnTo>
                                  <a:lnTo>
                                    <a:pt x="1207" y="1669"/>
                                  </a:lnTo>
                                  <a:lnTo>
                                    <a:pt x="1196" y="1709"/>
                                  </a:lnTo>
                                  <a:lnTo>
                                    <a:pt x="1187" y="1745"/>
                                  </a:lnTo>
                                  <a:lnTo>
                                    <a:pt x="1177" y="1778"/>
                                  </a:lnTo>
                                  <a:lnTo>
                                    <a:pt x="1168" y="1810"/>
                                  </a:lnTo>
                                  <a:lnTo>
                                    <a:pt x="1159" y="1838"/>
                                  </a:lnTo>
                                  <a:lnTo>
                                    <a:pt x="1149" y="1864"/>
                                  </a:lnTo>
                                  <a:lnTo>
                                    <a:pt x="1130" y="1914"/>
                                  </a:lnTo>
                                  <a:lnTo>
                                    <a:pt x="1107" y="1964"/>
                                  </a:lnTo>
                                  <a:lnTo>
                                    <a:pt x="1083" y="2016"/>
                                  </a:lnTo>
                                  <a:lnTo>
                                    <a:pt x="1055" y="2068"/>
                                  </a:lnTo>
                                  <a:lnTo>
                                    <a:pt x="1024" y="2122"/>
                                  </a:lnTo>
                                  <a:lnTo>
                                    <a:pt x="992" y="2175"/>
                                  </a:lnTo>
                                  <a:lnTo>
                                    <a:pt x="955" y="2230"/>
                                  </a:lnTo>
                                  <a:lnTo>
                                    <a:pt x="917" y="2285"/>
                                  </a:lnTo>
                                  <a:lnTo>
                                    <a:pt x="914" y="2286"/>
                                  </a:lnTo>
                                  <a:lnTo>
                                    <a:pt x="908" y="2289"/>
                                  </a:lnTo>
                                  <a:lnTo>
                                    <a:pt x="903" y="2292"/>
                                  </a:lnTo>
                                  <a:lnTo>
                                    <a:pt x="894" y="2297"/>
                                  </a:lnTo>
                                  <a:lnTo>
                                    <a:pt x="872" y="2311"/>
                                  </a:lnTo>
                                  <a:lnTo>
                                    <a:pt x="844" y="2332"/>
                                  </a:lnTo>
                                  <a:lnTo>
                                    <a:pt x="850" y="2334"/>
                                  </a:lnTo>
                                  <a:lnTo>
                                    <a:pt x="827" y="2342"/>
                                  </a:lnTo>
                                  <a:lnTo>
                                    <a:pt x="801" y="2348"/>
                                  </a:lnTo>
                                  <a:lnTo>
                                    <a:pt x="773" y="2352"/>
                                  </a:lnTo>
                                  <a:lnTo>
                                    <a:pt x="742" y="2356"/>
                                  </a:lnTo>
                                  <a:lnTo>
                                    <a:pt x="704" y="2359"/>
                                  </a:lnTo>
                                  <a:lnTo>
                                    <a:pt x="674" y="2361"/>
                                  </a:lnTo>
                                  <a:lnTo>
                                    <a:pt x="650" y="2365"/>
                                  </a:lnTo>
                                  <a:lnTo>
                                    <a:pt x="634" y="2367"/>
                                  </a:lnTo>
                                  <a:lnTo>
                                    <a:pt x="486" y="2293"/>
                                  </a:lnTo>
                                  <a:lnTo>
                                    <a:pt x="489" y="2294"/>
                                  </a:lnTo>
                                  <a:lnTo>
                                    <a:pt x="493" y="2293"/>
                                  </a:lnTo>
                                  <a:lnTo>
                                    <a:pt x="496" y="2292"/>
                                  </a:lnTo>
                                  <a:lnTo>
                                    <a:pt x="500" y="2289"/>
                                  </a:lnTo>
                                  <a:lnTo>
                                    <a:pt x="524" y="2298"/>
                                  </a:lnTo>
                                  <a:lnTo>
                                    <a:pt x="548" y="2307"/>
                                  </a:lnTo>
                                  <a:lnTo>
                                    <a:pt x="572" y="2315"/>
                                  </a:lnTo>
                                  <a:lnTo>
                                    <a:pt x="595" y="2320"/>
                                  </a:lnTo>
                                  <a:lnTo>
                                    <a:pt x="619" y="2325"/>
                                  </a:lnTo>
                                  <a:lnTo>
                                    <a:pt x="641" y="2328"/>
                                  </a:lnTo>
                                  <a:lnTo>
                                    <a:pt x="664" y="2331"/>
                                  </a:lnTo>
                                  <a:lnTo>
                                    <a:pt x="685" y="2332"/>
                                  </a:lnTo>
                                  <a:lnTo>
                                    <a:pt x="713" y="2331"/>
                                  </a:lnTo>
                                  <a:lnTo>
                                    <a:pt x="742" y="2327"/>
                                  </a:lnTo>
                                  <a:lnTo>
                                    <a:pt x="769" y="2320"/>
                                  </a:lnTo>
                                  <a:lnTo>
                                    <a:pt x="796" y="2313"/>
                                  </a:lnTo>
                                  <a:lnTo>
                                    <a:pt x="822" y="2301"/>
                                  </a:lnTo>
                                  <a:lnTo>
                                    <a:pt x="846" y="2289"/>
                                  </a:lnTo>
                                  <a:lnTo>
                                    <a:pt x="871" y="2273"/>
                                  </a:lnTo>
                                  <a:lnTo>
                                    <a:pt x="895" y="2255"/>
                                  </a:lnTo>
                                  <a:lnTo>
                                    <a:pt x="918" y="2234"/>
                                  </a:lnTo>
                                  <a:lnTo>
                                    <a:pt x="941" y="2211"/>
                                  </a:lnTo>
                                  <a:lnTo>
                                    <a:pt x="962" y="2187"/>
                                  </a:lnTo>
                                  <a:lnTo>
                                    <a:pt x="983" y="2159"/>
                                  </a:lnTo>
                                  <a:lnTo>
                                    <a:pt x="1003" y="2129"/>
                                  </a:lnTo>
                                  <a:lnTo>
                                    <a:pt x="1023" y="2097"/>
                                  </a:lnTo>
                                  <a:lnTo>
                                    <a:pt x="1041" y="2062"/>
                                  </a:lnTo>
                                  <a:lnTo>
                                    <a:pt x="1060" y="2025"/>
                                  </a:lnTo>
                                  <a:lnTo>
                                    <a:pt x="1077" y="1986"/>
                                  </a:lnTo>
                                  <a:lnTo>
                                    <a:pt x="1094" y="1944"/>
                                  </a:lnTo>
                                  <a:lnTo>
                                    <a:pt x="1110" y="1899"/>
                                  </a:lnTo>
                                  <a:lnTo>
                                    <a:pt x="1125" y="1853"/>
                                  </a:lnTo>
                                  <a:lnTo>
                                    <a:pt x="1140" y="1803"/>
                                  </a:lnTo>
                                  <a:lnTo>
                                    <a:pt x="1154" y="1752"/>
                                  </a:lnTo>
                                  <a:lnTo>
                                    <a:pt x="1167" y="1697"/>
                                  </a:lnTo>
                                  <a:lnTo>
                                    <a:pt x="1180" y="1642"/>
                                  </a:lnTo>
                                  <a:lnTo>
                                    <a:pt x="1192" y="1583"/>
                                  </a:lnTo>
                                  <a:lnTo>
                                    <a:pt x="1202" y="1521"/>
                                  </a:lnTo>
                                  <a:lnTo>
                                    <a:pt x="1213" y="1458"/>
                                  </a:lnTo>
                                  <a:lnTo>
                                    <a:pt x="1222" y="1392"/>
                                  </a:lnTo>
                                  <a:lnTo>
                                    <a:pt x="1231" y="1324"/>
                                  </a:lnTo>
                                  <a:lnTo>
                                    <a:pt x="1240" y="1253"/>
                                  </a:lnTo>
                                  <a:lnTo>
                                    <a:pt x="1248" y="1180"/>
                                  </a:lnTo>
                                  <a:lnTo>
                                    <a:pt x="1255" y="1105"/>
                                  </a:lnTo>
                                  <a:lnTo>
                                    <a:pt x="1228" y="1117"/>
                                  </a:lnTo>
                                  <a:lnTo>
                                    <a:pt x="1199" y="1133"/>
                                  </a:lnTo>
                                  <a:lnTo>
                                    <a:pt x="1168" y="1151"/>
                                  </a:lnTo>
                                  <a:lnTo>
                                    <a:pt x="1137" y="1173"/>
                                  </a:lnTo>
                                  <a:lnTo>
                                    <a:pt x="1103" y="1198"/>
                                  </a:lnTo>
                                  <a:lnTo>
                                    <a:pt x="1068" y="1225"/>
                                  </a:lnTo>
                                  <a:lnTo>
                                    <a:pt x="1031" y="1256"/>
                                  </a:lnTo>
                                  <a:lnTo>
                                    <a:pt x="993" y="1290"/>
                                  </a:lnTo>
                                  <a:lnTo>
                                    <a:pt x="949" y="1329"/>
                                  </a:lnTo>
                                  <a:lnTo>
                                    <a:pt x="908" y="1366"/>
                                  </a:lnTo>
                                  <a:lnTo>
                                    <a:pt x="870" y="1398"/>
                                  </a:lnTo>
                                  <a:lnTo>
                                    <a:pt x="836" y="1427"/>
                                  </a:lnTo>
                                  <a:lnTo>
                                    <a:pt x="805" y="1452"/>
                                  </a:lnTo>
                                  <a:lnTo>
                                    <a:pt x="776" y="1475"/>
                                  </a:lnTo>
                                  <a:lnTo>
                                    <a:pt x="753" y="1493"/>
                                  </a:lnTo>
                                  <a:lnTo>
                                    <a:pt x="731" y="1508"/>
                                  </a:lnTo>
                                  <a:lnTo>
                                    <a:pt x="711" y="1520"/>
                                  </a:lnTo>
                                  <a:lnTo>
                                    <a:pt x="691" y="1533"/>
                                  </a:lnTo>
                                  <a:lnTo>
                                    <a:pt x="671" y="1543"/>
                                  </a:lnTo>
                                  <a:lnTo>
                                    <a:pt x="650" y="1554"/>
                                  </a:lnTo>
                                  <a:lnTo>
                                    <a:pt x="630" y="1563"/>
                                  </a:lnTo>
                                  <a:lnTo>
                                    <a:pt x="610" y="1572"/>
                                  </a:lnTo>
                                  <a:lnTo>
                                    <a:pt x="590" y="1580"/>
                                  </a:lnTo>
                                  <a:lnTo>
                                    <a:pt x="569" y="1587"/>
                                  </a:lnTo>
                                  <a:lnTo>
                                    <a:pt x="549" y="1593"/>
                                  </a:lnTo>
                                  <a:lnTo>
                                    <a:pt x="529" y="1598"/>
                                  </a:lnTo>
                                  <a:lnTo>
                                    <a:pt x="509" y="1603"/>
                                  </a:lnTo>
                                  <a:lnTo>
                                    <a:pt x="488" y="1606"/>
                                  </a:lnTo>
                                  <a:lnTo>
                                    <a:pt x="468" y="1610"/>
                                  </a:lnTo>
                                  <a:lnTo>
                                    <a:pt x="448" y="1612"/>
                                  </a:lnTo>
                                  <a:lnTo>
                                    <a:pt x="428" y="1613"/>
                                  </a:lnTo>
                                  <a:lnTo>
                                    <a:pt x="407" y="1613"/>
                                  </a:lnTo>
                                  <a:lnTo>
                                    <a:pt x="387" y="1613"/>
                                  </a:lnTo>
                                  <a:lnTo>
                                    <a:pt x="367" y="1612"/>
                                  </a:lnTo>
                                  <a:lnTo>
                                    <a:pt x="346" y="1610"/>
                                  </a:lnTo>
                                  <a:lnTo>
                                    <a:pt x="326" y="1608"/>
                                  </a:lnTo>
                                  <a:lnTo>
                                    <a:pt x="305" y="1605"/>
                                  </a:lnTo>
                                  <a:lnTo>
                                    <a:pt x="285" y="1601"/>
                                  </a:lnTo>
                                  <a:lnTo>
                                    <a:pt x="263" y="1596"/>
                                  </a:lnTo>
                                  <a:lnTo>
                                    <a:pt x="243" y="1592"/>
                                  </a:lnTo>
                                  <a:lnTo>
                                    <a:pt x="214" y="1583"/>
                                  </a:lnTo>
                                  <a:lnTo>
                                    <a:pt x="185" y="1572"/>
                                  </a:lnTo>
                                  <a:lnTo>
                                    <a:pt x="161" y="1562"/>
                                  </a:lnTo>
                                  <a:lnTo>
                                    <a:pt x="137" y="1550"/>
                                  </a:lnTo>
                                  <a:lnTo>
                                    <a:pt x="115" y="1536"/>
                                  </a:lnTo>
                                  <a:lnTo>
                                    <a:pt x="94" y="1521"/>
                                  </a:lnTo>
                                  <a:lnTo>
                                    <a:pt x="76" y="1505"/>
                                  </a:lnTo>
                                  <a:lnTo>
                                    <a:pt x="61" y="1488"/>
                                  </a:lnTo>
                                  <a:lnTo>
                                    <a:pt x="47" y="1470"/>
                                  </a:lnTo>
                                  <a:lnTo>
                                    <a:pt x="35" y="1451"/>
                                  </a:lnTo>
                                  <a:lnTo>
                                    <a:pt x="23" y="1429"/>
                                  </a:lnTo>
                                  <a:lnTo>
                                    <a:pt x="15" y="1408"/>
                                  </a:lnTo>
                                  <a:lnTo>
                                    <a:pt x="9" y="1385"/>
                                  </a:lnTo>
                                  <a:lnTo>
                                    <a:pt x="4" y="1361"/>
                                  </a:lnTo>
                                  <a:lnTo>
                                    <a:pt x="1" y="1335"/>
                                  </a:lnTo>
                                  <a:lnTo>
                                    <a:pt x="0" y="1309"/>
                                  </a:lnTo>
                                  <a:lnTo>
                                    <a:pt x="1" y="1287"/>
                                  </a:lnTo>
                                  <a:lnTo>
                                    <a:pt x="2" y="1266"/>
                                  </a:lnTo>
                                  <a:lnTo>
                                    <a:pt x="5" y="1244"/>
                                  </a:lnTo>
                                  <a:lnTo>
                                    <a:pt x="10" y="1222"/>
                                  </a:lnTo>
                                  <a:lnTo>
                                    <a:pt x="15" y="1200"/>
                                  </a:lnTo>
                                  <a:lnTo>
                                    <a:pt x="22" y="1177"/>
                                  </a:lnTo>
                                  <a:lnTo>
                                    <a:pt x="31" y="1155"/>
                                  </a:lnTo>
                                  <a:lnTo>
                                    <a:pt x="40" y="1133"/>
                                  </a:lnTo>
                                  <a:lnTo>
                                    <a:pt x="52" y="1110"/>
                                  </a:lnTo>
                                  <a:lnTo>
                                    <a:pt x="63" y="1086"/>
                                  </a:lnTo>
                                  <a:lnTo>
                                    <a:pt x="76" y="1064"/>
                                  </a:lnTo>
                                  <a:lnTo>
                                    <a:pt x="91" y="1041"/>
                                  </a:lnTo>
                                  <a:lnTo>
                                    <a:pt x="107" y="1017"/>
                                  </a:lnTo>
                                  <a:lnTo>
                                    <a:pt x="124" y="995"/>
                                  </a:lnTo>
                                  <a:lnTo>
                                    <a:pt x="142" y="971"/>
                                  </a:lnTo>
                                  <a:lnTo>
                                    <a:pt x="161" y="947"/>
                                  </a:lnTo>
                                  <a:lnTo>
                                    <a:pt x="182" y="923"/>
                                  </a:lnTo>
                                  <a:lnTo>
                                    <a:pt x="203" y="899"/>
                                  </a:lnTo>
                                  <a:lnTo>
                                    <a:pt x="227" y="874"/>
                                  </a:lnTo>
                                  <a:lnTo>
                                    <a:pt x="252" y="850"/>
                                  </a:lnTo>
                                  <a:lnTo>
                                    <a:pt x="278" y="825"/>
                                  </a:lnTo>
                                  <a:lnTo>
                                    <a:pt x="305" y="802"/>
                                  </a:lnTo>
                                  <a:lnTo>
                                    <a:pt x="333" y="777"/>
                                  </a:lnTo>
                                  <a:lnTo>
                                    <a:pt x="362" y="752"/>
                                  </a:lnTo>
                                  <a:lnTo>
                                    <a:pt x="394" y="727"/>
                                  </a:lnTo>
                                  <a:lnTo>
                                    <a:pt x="425" y="702"/>
                                  </a:lnTo>
                                  <a:lnTo>
                                    <a:pt x="459" y="676"/>
                                  </a:lnTo>
                                  <a:lnTo>
                                    <a:pt x="494" y="651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67" y="599"/>
                                  </a:lnTo>
                                  <a:lnTo>
                                    <a:pt x="605" y="573"/>
                                  </a:lnTo>
                                  <a:lnTo>
                                    <a:pt x="645" y="547"/>
                                  </a:lnTo>
                                  <a:lnTo>
                                    <a:pt x="685" y="521"/>
                                  </a:lnTo>
                                  <a:lnTo>
                                    <a:pt x="729" y="493"/>
                                  </a:lnTo>
                                  <a:lnTo>
                                    <a:pt x="775" y="463"/>
                                  </a:lnTo>
                                  <a:lnTo>
                                    <a:pt x="825" y="431"/>
                                  </a:lnTo>
                                  <a:lnTo>
                                    <a:pt x="878" y="399"/>
                                  </a:lnTo>
                                  <a:lnTo>
                                    <a:pt x="933" y="363"/>
                                  </a:lnTo>
                                  <a:lnTo>
                                    <a:pt x="992" y="327"/>
                                  </a:lnTo>
                                  <a:lnTo>
                                    <a:pt x="1052" y="288"/>
                                  </a:lnTo>
                                  <a:lnTo>
                                    <a:pt x="1067" y="274"/>
                                  </a:lnTo>
                                  <a:lnTo>
                                    <a:pt x="1084" y="259"/>
                                  </a:lnTo>
                                  <a:lnTo>
                                    <a:pt x="1103" y="243"/>
                                  </a:lnTo>
                                  <a:lnTo>
                                    <a:pt x="1124" y="225"/>
                                  </a:lnTo>
                                  <a:lnTo>
                                    <a:pt x="1148" y="207"/>
                                  </a:lnTo>
                                  <a:lnTo>
                                    <a:pt x="1174" y="187"/>
                                  </a:lnTo>
                                  <a:lnTo>
                                    <a:pt x="1202" y="166"/>
                                  </a:lnTo>
                                  <a:lnTo>
                                    <a:pt x="1234" y="144"/>
                                  </a:lnTo>
                                  <a:lnTo>
                                    <a:pt x="1265" y="144"/>
                                  </a:lnTo>
                                  <a:lnTo>
                                    <a:pt x="1234" y="199"/>
                                  </a:lnTo>
                                  <a:lnTo>
                                    <a:pt x="1274" y="175"/>
                                  </a:lnTo>
                                  <a:lnTo>
                                    <a:pt x="1316" y="151"/>
                                  </a:lnTo>
                                  <a:lnTo>
                                    <a:pt x="1360" y="127"/>
                                  </a:lnTo>
                                  <a:lnTo>
                                    <a:pt x="1406" y="102"/>
                                  </a:lnTo>
                                  <a:lnTo>
                                    <a:pt x="1453" y="77"/>
                                  </a:lnTo>
                                  <a:lnTo>
                                    <a:pt x="1503" y="52"/>
                                  </a:lnTo>
                                  <a:lnTo>
                                    <a:pt x="1553" y="26"/>
                                  </a:lnTo>
                                  <a:lnTo>
                                    <a:pt x="1605" y="0"/>
                                  </a:lnTo>
                                  <a:lnTo>
                                    <a:pt x="1616" y="19"/>
                                  </a:lnTo>
                                  <a:lnTo>
                                    <a:pt x="1586" y="43"/>
                                  </a:lnTo>
                                  <a:lnTo>
                                    <a:pt x="1556" y="68"/>
                                  </a:lnTo>
                                  <a:lnTo>
                                    <a:pt x="1527" y="94"/>
                                  </a:lnTo>
                                  <a:lnTo>
                                    <a:pt x="1500" y="119"/>
                                  </a:lnTo>
                                  <a:lnTo>
                                    <a:pt x="1474" y="145"/>
                                  </a:lnTo>
                                  <a:lnTo>
                                    <a:pt x="1450" y="173"/>
                                  </a:lnTo>
                                  <a:lnTo>
                                    <a:pt x="1426" y="199"/>
                                  </a:lnTo>
                                  <a:lnTo>
                                    <a:pt x="1404" y="226"/>
                                  </a:lnTo>
                                  <a:lnTo>
                                    <a:pt x="1382" y="253"/>
                                  </a:lnTo>
                                  <a:lnTo>
                                    <a:pt x="1363" y="281"/>
                                  </a:lnTo>
                                  <a:lnTo>
                                    <a:pt x="1344" y="309"/>
                                  </a:lnTo>
                                  <a:lnTo>
                                    <a:pt x="1326" y="337"/>
                                  </a:lnTo>
                                  <a:lnTo>
                                    <a:pt x="1310" y="366"/>
                                  </a:lnTo>
                                  <a:lnTo>
                                    <a:pt x="1294" y="395"/>
                                  </a:lnTo>
                                  <a:lnTo>
                                    <a:pt x="1281" y="425"/>
                                  </a:lnTo>
                                  <a:lnTo>
                                    <a:pt x="1268" y="454"/>
                                  </a:lnTo>
                                  <a:lnTo>
                                    <a:pt x="1257" y="483"/>
                                  </a:lnTo>
                                  <a:lnTo>
                                    <a:pt x="1245" y="510"/>
                                  </a:lnTo>
                                  <a:lnTo>
                                    <a:pt x="1234" y="538"/>
                                  </a:lnTo>
                                  <a:lnTo>
                                    <a:pt x="1222" y="565"/>
                                  </a:lnTo>
                                  <a:lnTo>
                                    <a:pt x="1211" y="594"/>
                                  </a:lnTo>
                                  <a:lnTo>
                                    <a:pt x="1200" y="622"/>
                                  </a:lnTo>
                                  <a:lnTo>
                                    <a:pt x="1187" y="649"/>
                                  </a:lnTo>
                                  <a:lnTo>
                                    <a:pt x="1176" y="678"/>
                                  </a:lnTo>
                                  <a:lnTo>
                                    <a:pt x="1172" y="693"/>
                                  </a:lnTo>
                                  <a:lnTo>
                                    <a:pt x="1167" y="710"/>
                                  </a:lnTo>
                                  <a:lnTo>
                                    <a:pt x="1163" y="729"/>
                                  </a:lnTo>
                                  <a:lnTo>
                                    <a:pt x="1157" y="749"/>
                                  </a:lnTo>
                                  <a:lnTo>
                                    <a:pt x="1151" y="772"/>
                                  </a:lnTo>
                                  <a:lnTo>
                                    <a:pt x="1146" y="797"/>
                                  </a:lnTo>
                                  <a:lnTo>
                                    <a:pt x="1140" y="823"/>
                                  </a:lnTo>
                                  <a:lnTo>
                                    <a:pt x="1133" y="852"/>
                                  </a:lnTo>
                                  <a:lnTo>
                                    <a:pt x="1125" y="859"/>
                                  </a:lnTo>
                                  <a:lnTo>
                                    <a:pt x="1127" y="853"/>
                                  </a:lnTo>
                                  <a:lnTo>
                                    <a:pt x="1130" y="832"/>
                                  </a:lnTo>
                                  <a:lnTo>
                                    <a:pt x="1136" y="800"/>
                                  </a:lnTo>
                                  <a:lnTo>
                                    <a:pt x="1143" y="756"/>
                                  </a:lnTo>
                                  <a:lnTo>
                                    <a:pt x="1149" y="728"/>
                                  </a:lnTo>
                                  <a:lnTo>
                                    <a:pt x="1152" y="701"/>
                                  </a:lnTo>
                                  <a:lnTo>
                                    <a:pt x="1154" y="676"/>
                                  </a:lnTo>
                                  <a:lnTo>
                                    <a:pt x="1155" y="653"/>
                                  </a:lnTo>
                                  <a:lnTo>
                                    <a:pt x="1155" y="637"/>
                                  </a:lnTo>
                                  <a:lnTo>
                                    <a:pt x="1154" y="621"/>
                                  </a:lnTo>
                                  <a:lnTo>
                                    <a:pt x="1151" y="605"/>
                                  </a:lnTo>
                                  <a:lnTo>
                                    <a:pt x="1149" y="590"/>
                                  </a:lnTo>
                                  <a:lnTo>
                                    <a:pt x="1139" y="579"/>
                                  </a:lnTo>
                                  <a:lnTo>
                                    <a:pt x="1129" y="569"/>
                                  </a:lnTo>
                                  <a:lnTo>
                                    <a:pt x="1118" y="559"/>
                                  </a:lnTo>
                                  <a:lnTo>
                                    <a:pt x="1105" y="550"/>
                                  </a:lnTo>
                                  <a:lnTo>
                                    <a:pt x="1092" y="542"/>
                                  </a:lnTo>
                                  <a:lnTo>
                                    <a:pt x="1078" y="534"/>
                                  </a:lnTo>
                                  <a:lnTo>
                                    <a:pt x="1064" y="527"/>
                                  </a:lnTo>
                                  <a:lnTo>
                                    <a:pt x="1048" y="521"/>
                                  </a:lnTo>
                                  <a:lnTo>
                                    <a:pt x="1032" y="515"/>
                                  </a:lnTo>
                                  <a:lnTo>
                                    <a:pt x="1015" y="511"/>
                                  </a:lnTo>
                                  <a:lnTo>
                                    <a:pt x="997" y="506"/>
                                  </a:lnTo>
                                  <a:lnTo>
                                    <a:pt x="978" y="504"/>
                                  </a:lnTo>
                                  <a:lnTo>
                                    <a:pt x="959" y="501"/>
                                  </a:lnTo>
                                  <a:lnTo>
                                    <a:pt x="939" y="500"/>
                                  </a:lnTo>
                                  <a:lnTo>
                                    <a:pt x="917" y="498"/>
                                  </a:lnTo>
                                  <a:lnTo>
                                    <a:pt x="896" y="497"/>
                                  </a:lnTo>
                                  <a:lnTo>
                                    <a:pt x="878" y="498"/>
                                  </a:lnTo>
                                  <a:lnTo>
                                    <a:pt x="861" y="500"/>
                                  </a:lnTo>
                                  <a:lnTo>
                                    <a:pt x="845" y="502"/>
                                  </a:lnTo>
                                  <a:lnTo>
                                    <a:pt x="831" y="505"/>
                                  </a:lnTo>
                                  <a:lnTo>
                                    <a:pt x="817" y="510"/>
                                  </a:lnTo>
                                  <a:lnTo>
                                    <a:pt x="806" y="514"/>
                                  </a:lnTo>
                                  <a:lnTo>
                                    <a:pt x="794" y="521"/>
                                  </a:lnTo>
                                  <a:lnTo>
                                    <a:pt x="785" y="528"/>
                                  </a:lnTo>
                                  <a:lnTo>
                                    <a:pt x="782" y="522"/>
                                  </a:lnTo>
                                  <a:lnTo>
                                    <a:pt x="753" y="547"/>
                                  </a:lnTo>
                                  <a:lnTo>
                                    <a:pt x="751" y="530"/>
                                  </a:lnTo>
                                  <a:lnTo>
                                    <a:pt x="745" y="535"/>
                                  </a:lnTo>
                                  <a:lnTo>
                                    <a:pt x="731" y="550"/>
                                  </a:lnTo>
                                  <a:lnTo>
                                    <a:pt x="701" y="550"/>
                                  </a:lnTo>
                                  <a:lnTo>
                                    <a:pt x="689" y="553"/>
                                  </a:lnTo>
                                  <a:lnTo>
                                    <a:pt x="674" y="559"/>
                                  </a:lnTo>
                                  <a:lnTo>
                                    <a:pt x="658" y="568"/>
                                  </a:lnTo>
                                  <a:lnTo>
                                    <a:pt x="641" y="579"/>
                                  </a:lnTo>
                                  <a:lnTo>
                                    <a:pt x="623" y="594"/>
                                  </a:lnTo>
                                  <a:lnTo>
                                    <a:pt x="603" y="611"/>
                                  </a:lnTo>
                                  <a:lnTo>
                                    <a:pt x="582" y="630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0" y="653"/>
                                  </a:lnTo>
                                  <a:lnTo>
                                    <a:pt x="538" y="664"/>
                                  </a:lnTo>
                                  <a:lnTo>
                                    <a:pt x="527" y="676"/>
                                  </a:lnTo>
                                  <a:lnTo>
                                    <a:pt x="515" y="687"/>
                                  </a:lnTo>
                                  <a:lnTo>
                                    <a:pt x="503" y="701"/>
                                  </a:lnTo>
                                  <a:lnTo>
                                    <a:pt x="480" y="728"/>
                                  </a:lnTo>
                                  <a:lnTo>
                                    <a:pt x="459" y="757"/>
                                  </a:lnTo>
                                  <a:lnTo>
                                    <a:pt x="439" y="789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399" y="861"/>
                                  </a:lnTo>
                                  <a:lnTo>
                                    <a:pt x="380" y="900"/>
                                  </a:lnTo>
                                  <a:lnTo>
                                    <a:pt x="388" y="912"/>
                                  </a:lnTo>
                                  <a:lnTo>
                                    <a:pt x="381" y="932"/>
                                  </a:lnTo>
                                  <a:lnTo>
                                    <a:pt x="377" y="953"/>
                                  </a:lnTo>
                                  <a:lnTo>
                                    <a:pt x="373" y="971"/>
                                  </a:lnTo>
                                  <a:lnTo>
                                    <a:pt x="372" y="988"/>
                                  </a:lnTo>
                                  <a:lnTo>
                                    <a:pt x="373" y="999"/>
                                  </a:lnTo>
                                  <a:lnTo>
                                    <a:pt x="375" y="1010"/>
                                  </a:lnTo>
                                  <a:lnTo>
                                    <a:pt x="378" y="1022"/>
                                  </a:lnTo>
                                  <a:lnTo>
                                    <a:pt x="384" y="1031"/>
                                  </a:lnTo>
                                  <a:lnTo>
                                    <a:pt x="375" y="1034"/>
                                  </a:lnTo>
                                  <a:lnTo>
                                    <a:pt x="388" y="1056"/>
                                  </a:lnTo>
                                  <a:lnTo>
                                    <a:pt x="402" y="1113"/>
                                  </a:lnTo>
                                  <a:lnTo>
                                    <a:pt x="405" y="1113"/>
                                  </a:lnTo>
                                  <a:lnTo>
                                    <a:pt x="399" y="1091"/>
                                  </a:lnTo>
                                  <a:lnTo>
                                    <a:pt x="413" y="1105"/>
                                  </a:lnTo>
                                  <a:lnTo>
                                    <a:pt x="461" y="1146"/>
                                  </a:lnTo>
                                  <a:lnTo>
                                    <a:pt x="455" y="1138"/>
                                  </a:lnTo>
                                  <a:lnTo>
                                    <a:pt x="447" y="1128"/>
                                  </a:lnTo>
                                  <a:lnTo>
                                    <a:pt x="440" y="1118"/>
                                  </a:lnTo>
                                  <a:lnTo>
                                    <a:pt x="433" y="1108"/>
                                  </a:lnTo>
                                  <a:lnTo>
                                    <a:pt x="426" y="1097"/>
                                  </a:lnTo>
                                  <a:lnTo>
                                    <a:pt x="420" y="1084"/>
                                  </a:lnTo>
                                  <a:lnTo>
                                    <a:pt x="414" y="1071"/>
                                  </a:lnTo>
                                  <a:lnTo>
                                    <a:pt x="407" y="1056"/>
                                  </a:lnTo>
                                  <a:lnTo>
                                    <a:pt x="415" y="1039"/>
                                  </a:lnTo>
                                  <a:lnTo>
                                    <a:pt x="450" y="1097"/>
                                  </a:lnTo>
                                  <a:lnTo>
                                    <a:pt x="459" y="1085"/>
                                  </a:lnTo>
                                  <a:lnTo>
                                    <a:pt x="488" y="1126"/>
                                  </a:lnTo>
                                  <a:lnTo>
                                    <a:pt x="483" y="1126"/>
                                  </a:lnTo>
                                  <a:lnTo>
                                    <a:pt x="485" y="1131"/>
                                  </a:lnTo>
                                  <a:lnTo>
                                    <a:pt x="487" y="1134"/>
                                  </a:lnTo>
                                  <a:lnTo>
                                    <a:pt x="491" y="1138"/>
                                  </a:lnTo>
                                  <a:lnTo>
                                    <a:pt x="494" y="1141"/>
                                  </a:lnTo>
                                  <a:lnTo>
                                    <a:pt x="497" y="1143"/>
                                  </a:lnTo>
                                  <a:lnTo>
                                    <a:pt x="501" y="1144"/>
                                  </a:lnTo>
                                  <a:lnTo>
                                    <a:pt x="505" y="1146"/>
                                  </a:lnTo>
                                  <a:lnTo>
                                    <a:pt x="510" y="1146"/>
                                  </a:lnTo>
                                  <a:lnTo>
                                    <a:pt x="502" y="1146"/>
                                  </a:lnTo>
                                  <a:lnTo>
                                    <a:pt x="536" y="1160"/>
                                  </a:lnTo>
                                  <a:lnTo>
                                    <a:pt x="561" y="1172"/>
                                  </a:lnTo>
                                  <a:lnTo>
                                    <a:pt x="581" y="1180"/>
                                  </a:lnTo>
                                  <a:lnTo>
                                    <a:pt x="591" y="1183"/>
                                  </a:lnTo>
                                  <a:lnTo>
                                    <a:pt x="605" y="1190"/>
                                  </a:lnTo>
                                  <a:lnTo>
                                    <a:pt x="618" y="1197"/>
                                  </a:lnTo>
                                  <a:lnTo>
                                    <a:pt x="629" y="1203"/>
                                  </a:lnTo>
                                  <a:lnTo>
                                    <a:pt x="639" y="1210"/>
                                  </a:lnTo>
                                  <a:lnTo>
                                    <a:pt x="648" y="1216"/>
                                  </a:lnTo>
                                  <a:lnTo>
                                    <a:pt x="656" y="1223"/>
                                  </a:lnTo>
                                  <a:lnTo>
                                    <a:pt x="662" y="1230"/>
                                  </a:lnTo>
                                  <a:lnTo>
                                    <a:pt x="666" y="1235"/>
                                  </a:lnTo>
                                  <a:lnTo>
                                    <a:pt x="674" y="1236"/>
                                  </a:lnTo>
                                  <a:lnTo>
                                    <a:pt x="681" y="1237"/>
                                  </a:lnTo>
                                  <a:lnTo>
                                    <a:pt x="685" y="1241"/>
                                  </a:lnTo>
                                  <a:lnTo>
                                    <a:pt x="690" y="1244"/>
                                  </a:lnTo>
                                  <a:lnTo>
                                    <a:pt x="695" y="1252"/>
                                  </a:lnTo>
                                  <a:lnTo>
                                    <a:pt x="699" y="1255"/>
                                  </a:lnTo>
                                  <a:lnTo>
                                    <a:pt x="672" y="1237"/>
                                  </a:lnTo>
                                  <a:lnTo>
                                    <a:pt x="662" y="1239"/>
                                  </a:lnTo>
                                  <a:lnTo>
                                    <a:pt x="650" y="1240"/>
                                  </a:lnTo>
                                  <a:lnTo>
                                    <a:pt x="641" y="1241"/>
                                  </a:lnTo>
                                  <a:lnTo>
                                    <a:pt x="631" y="1241"/>
                                  </a:lnTo>
                                  <a:lnTo>
                                    <a:pt x="620" y="1241"/>
                                  </a:lnTo>
                                  <a:lnTo>
                                    <a:pt x="608" y="1240"/>
                                  </a:lnTo>
                                  <a:lnTo>
                                    <a:pt x="597" y="1237"/>
                                  </a:lnTo>
                                  <a:lnTo>
                                    <a:pt x="587" y="1236"/>
                                  </a:lnTo>
                                  <a:lnTo>
                                    <a:pt x="577" y="1233"/>
                                  </a:lnTo>
                                  <a:lnTo>
                                    <a:pt x="567" y="1230"/>
                                  </a:lnTo>
                                  <a:lnTo>
                                    <a:pt x="559" y="1226"/>
                                  </a:lnTo>
                                  <a:lnTo>
                                    <a:pt x="550" y="1222"/>
                                  </a:lnTo>
                                  <a:lnTo>
                                    <a:pt x="545" y="1227"/>
                                  </a:lnTo>
                                  <a:lnTo>
                                    <a:pt x="555" y="1233"/>
                                  </a:lnTo>
                                  <a:lnTo>
                                    <a:pt x="569" y="1239"/>
                                  </a:lnTo>
                                  <a:lnTo>
                                    <a:pt x="587" y="1244"/>
                                  </a:lnTo>
                                  <a:lnTo>
                                    <a:pt x="610" y="1250"/>
                                  </a:lnTo>
                                  <a:lnTo>
                                    <a:pt x="636" y="1256"/>
                                  </a:lnTo>
                                  <a:lnTo>
                                    <a:pt x="666" y="1261"/>
                                  </a:lnTo>
                                  <a:lnTo>
                                    <a:pt x="701" y="1267"/>
                                  </a:lnTo>
                                  <a:lnTo>
                                    <a:pt x="739" y="1274"/>
                                  </a:lnTo>
                                  <a:lnTo>
                                    <a:pt x="647" y="1274"/>
                                  </a:lnTo>
                                  <a:lnTo>
                                    <a:pt x="697" y="1287"/>
                                  </a:lnTo>
                                  <a:lnTo>
                                    <a:pt x="691" y="1285"/>
                                  </a:lnTo>
                                  <a:lnTo>
                                    <a:pt x="688" y="1284"/>
                                  </a:lnTo>
                                  <a:lnTo>
                                    <a:pt x="685" y="1285"/>
                                  </a:lnTo>
                                  <a:lnTo>
                                    <a:pt x="684" y="1287"/>
                                  </a:lnTo>
                                  <a:lnTo>
                                    <a:pt x="683" y="1291"/>
                                  </a:lnTo>
                                  <a:lnTo>
                                    <a:pt x="683" y="1295"/>
                                  </a:lnTo>
                                  <a:lnTo>
                                    <a:pt x="683" y="1299"/>
                                  </a:lnTo>
                                  <a:lnTo>
                                    <a:pt x="684" y="1301"/>
                                  </a:lnTo>
                                  <a:lnTo>
                                    <a:pt x="685" y="1302"/>
                                  </a:lnTo>
                                  <a:lnTo>
                                    <a:pt x="688" y="1303"/>
                                  </a:lnTo>
                                  <a:lnTo>
                                    <a:pt x="691" y="1302"/>
                                  </a:lnTo>
                                  <a:lnTo>
                                    <a:pt x="693" y="1301"/>
                                  </a:lnTo>
                                  <a:lnTo>
                                    <a:pt x="664" y="1309"/>
                                  </a:lnTo>
                                  <a:lnTo>
                                    <a:pt x="672" y="1317"/>
                                  </a:lnTo>
                                  <a:lnTo>
                                    <a:pt x="656" y="1327"/>
                                  </a:lnTo>
                                  <a:lnTo>
                                    <a:pt x="657" y="1333"/>
                                  </a:lnTo>
                                  <a:lnTo>
                                    <a:pt x="661" y="1337"/>
                                  </a:lnTo>
                                  <a:lnTo>
                                    <a:pt x="664" y="1341"/>
                                  </a:lnTo>
                                  <a:lnTo>
                                    <a:pt x="670" y="1344"/>
                                  </a:lnTo>
                                  <a:lnTo>
                                    <a:pt x="731" y="1366"/>
                                  </a:lnTo>
                                  <a:lnTo>
                                    <a:pt x="729" y="1371"/>
                                  </a:lnTo>
                                  <a:lnTo>
                                    <a:pt x="726" y="1376"/>
                                  </a:lnTo>
                                  <a:lnTo>
                                    <a:pt x="722" y="1379"/>
                                  </a:lnTo>
                                  <a:lnTo>
                                    <a:pt x="719" y="1383"/>
                                  </a:lnTo>
                                  <a:lnTo>
                                    <a:pt x="715" y="1385"/>
                                  </a:lnTo>
                                  <a:lnTo>
                                    <a:pt x="710" y="1387"/>
                                  </a:lnTo>
                                  <a:lnTo>
                                    <a:pt x="704" y="1390"/>
                                  </a:lnTo>
                                  <a:lnTo>
                                    <a:pt x="699" y="1391"/>
                                  </a:lnTo>
                                  <a:lnTo>
                                    <a:pt x="776" y="1377"/>
                                  </a:lnTo>
                                  <a:lnTo>
                                    <a:pt x="769" y="1368"/>
                                  </a:lnTo>
                                  <a:lnTo>
                                    <a:pt x="785" y="1360"/>
                                  </a:lnTo>
                                  <a:lnTo>
                                    <a:pt x="785" y="1377"/>
                                  </a:lnTo>
                                  <a:lnTo>
                                    <a:pt x="831" y="1358"/>
                                  </a:lnTo>
                                  <a:lnTo>
                                    <a:pt x="804" y="1366"/>
                                  </a:lnTo>
                                  <a:lnTo>
                                    <a:pt x="802" y="1363"/>
                                  </a:lnTo>
                                  <a:lnTo>
                                    <a:pt x="804" y="1361"/>
                                  </a:lnTo>
                                  <a:lnTo>
                                    <a:pt x="804" y="1358"/>
                                  </a:lnTo>
                                  <a:lnTo>
                                    <a:pt x="807" y="1351"/>
                                  </a:lnTo>
                                  <a:lnTo>
                                    <a:pt x="809" y="1350"/>
                                  </a:lnTo>
                                  <a:lnTo>
                                    <a:pt x="817" y="1352"/>
                                  </a:lnTo>
                                  <a:lnTo>
                                    <a:pt x="826" y="1354"/>
                                  </a:lnTo>
                                  <a:lnTo>
                                    <a:pt x="837" y="1358"/>
                                  </a:lnTo>
                                  <a:lnTo>
                                    <a:pt x="850" y="1360"/>
                                  </a:lnTo>
                                  <a:lnTo>
                                    <a:pt x="858" y="1360"/>
                                  </a:lnTo>
                                  <a:lnTo>
                                    <a:pt x="867" y="1358"/>
                                  </a:lnTo>
                                  <a:lnTo>
                                    <a:pt x="876" y="1356"/>
                                  </a:lnTo>
                                  <a:lnTo>
                                    <a:pt x="885" y="1352"/>
                                  </a:lnTo>
                                  <a:lnTo>
                                    <a:pt x="895" y="1348"/>
                                  </a:lnTo>
                                  <a:lnTo>
                                    <a:pt x="905" y="1342"/>
                                  </a:lnTo>
                                  <a:lnTo>
                                    <a:pt x="916" y="1335"/>
                                  </a:lnTo>
                                  <a:lnTo>
                                    <a:pt x="927" y="1328"/>
                                  </a:lnTo>
                                  <a:lnTo>
                                    <a:pt x="952" y="1311"/>
                                  </a:lnTo>
                                  <a:lnTo>
                                    <a:pt x="978" y="1291"/>
                                  </a:lnTo>
                                  <a:lnTo>
                                    <a:pt x="1006" y="1266"/>
                                  </a:lnTo>
                                  <a:lnTo>
                                    <a:pt x="1037" y="1237"/>
                                  </a:lnTo>
                                  <a:lnTo>
                                    <a:pt x="1060" y="1214"/>
                                  </a:lnTo>
                                  <a:lnTo>
                                    <a:pt x="1084" y="1190"/>
                                  </a:lnTo>
                                  <a:lnTo>
                                    <a:pt x="1105" y="1167"/>
                                  </a:lnTo>
                                  <a:lnTo>
                                    <a:pt x="1125" y="1144"/>
                                  </a:lnTo>
                                  <a:lnTo>
                                    <a:pt x="1145" y="1122"/>
                                  </a:lnTo>
                                  <a:lnTo>
                                    <a:pt x="1163" y="1100"/>
                                  </a:lnTo>
                                  <a:lnTo>
                                    <a:pt x="1180" y="1079"/>
                                  </a:lnTo>
                                  <a:lnTo>
                                    <a:pt x="1195" y="1058"/>
                                  </a:lnTo>
                                  <a:lnTo>
                                    <a:pt x="1198" y="1064"/>
                                  </a:lnTo>
                                  <a:lnTo>
                                    <a:pt x="1212" y="1042"/>
                                  </a:lnTo>
                                  <a:lnTo>
                                    <a:pt x="1226" y="1022"/>
                                  </a:lnTo>
                                  <a:lnTo>
                                    <a:pt x="1238" y="1002"/>
                                  </a:lnTo>
                                  <a:lnTo>
                                    <a:pt x="1248" y="984"/>
                                  </a:lnTo>
                                  <a:lnTo>
                                    <a:pt x="1256" y="967"/>
                                  </a:lnTo>
                                  <a:lnTo>
                                    <a:pt x="1264" y="953"/>
                                  </a:lnTo>
                                  <a:lnTo>
                                    <a:pt x="1270" y="938"/>
                                  </a:lnTo>
                                  <a:lnTo>
                                    <a:pt x="1273" y="925"/>
                                  </a:lnTo>
                                  <a:lnTo>
                                    <a:pt x="1274" y="905"/>
                                  </a:lnTo>
                                  <a:lnTo>
                                    <a:pt x="1276" y="881"/>
                                  </a:lnTo>
                                  <a:lnTo>
                                    <a:pt x="1280" y="853"/>
                                  </a:lnTo>
                                  <a:lnTo>
                                    <a:pt x="1284" y="821"/>
                                  </a:lnTo>
                                  <a:lnTo>
                                    <a:pt x="1289" y="788"/>
                                  </a:lnTo>
                                  <a:lnTo>
                                    <a:pt x="1293" y="761"/>
                                  </a:lnTo>
                                  <a:lnTo>
                                    <a:pt x="1295" y="739"/>
                                  </a:lnTo>
                                  <a:lnTo>
                                    <a:pt x="1297" y="722"/>
                                  </a:lnTo>
                                  <a:lnTo>
                                    <a:pt x="1297" y="715"/>
                                  </a:lnTo>
                                  <a:lnTo>
                                    <a:pt x="1299" y="710"/>
                                  </a:lnTo>
                                  <a:lnTo>
                                    <a:pt x="1301" y="705"/>
                                  </a:lnTo>
                                  <a:lnTo>
                                    <a:pt x="1303" y="701"/>
                                  </a:lnTo>
                                  <a:lnTo>
                                    <a:pt x="1307" y="697"/>
                                  </a:lnTo>
                                  <a:lnTo>
                                    <a:pt x="1311" y="694"/>
                                  </a:lnTo>
                                  <a:lnTo>
                                    <a:pt x="1317" y="693"/>
                                  </a:lnTo>
                                  <a:lnTo>
                                    <a:pt x="1322" y="691"/>
                                  </a:lnTo>
                                  <a:lnTo>
                                    <a:pt x="1329" y="683"/>
                                  </a:lnTo>
                                  <a:lnTo>
                                    <a:pt x="1342" y="674"/>
                                  </a:lnTo>
                                  <a:lnTo>
                                    <a:pt x="1360" y="663"/>
                                  </a:lnTo>
                                  <a:lnTo>
                                    <a:pt x="1383" y="649"/>
                                  </a:lnTo>
                                  <a:lnTo>
                                    <a:pt x="1413" y="634"/>
                                  </a:lnTo>
                                  <a:lnTo>
                                    <a:pt x="1449" y="617"/>
                                  </a:lnTo>
                                  <a:lnTo>
                                    <a:pt x="1489" y="596"/>
                                  </a:lnTo>
                                  <a:lnTo>
                                    <a:pt x="1535" y="575"/>
                                  </a:lnTo>
                                  <a:lnTo>
                                    <a:pt x="1588" y="548"/>
                                  </a:lnTo>
                                  <a:lnTo>
                                    <a:pt x="1635" y="526"/>
                                  </a:lnTo>
                                  <a:lnTo>
                                    <a:pt x="1675" y="506"/>
                                  </a:lnTo>
                                  <a:lnTo>
                                    <a:pt x="1709" y="491"/>
                                  </a:lnTo>
                                  <a:lnTo>
                                    <a:pt x="1736" y="477"/>
                                  </a:lnTo>
                                  <a:lnTo>
                                    <a:pt x="1755" y="468"/>
                                  </a:lnTo>
                                  <a:lnTo>
                                    <a:pt x="1768" y="461"/>
                                  </a:lnTo>
                                  <a:lnTo>
                                    <a:pt x="1775" y="458"/>
                                  </a:lnTo>
                                  <a:lnTo>
                                    <a:pt x="1829" y="468"/>
                                  </a:lnTo>
                                  <a:lnTo>
                                    <a:pt x="1829" y="514"/>
                                  </a:lnTo>
                                  <a:close/>
                                  <a:moveTo>
                                    <a:pt x="813" y="1243"/>
                                  </a:moveTo>
                                  <a:lnTo>
                                    <a:pt x="806" y="1245"/>
                                  </a:lnTo>
                                  <a:lnTo>
                                    <a:pt x="799" y="1247"/>
                                  </a:lnTo>
                                  <a:lnTo>
                                    <a:pt x="807" y="1244"/>
                                  </a:lnTo>
                                  <a:lnTo>
                                    <a:pt x="813" y="1243"/>
                                  </a:lnTo>
                                  <a:close/>
                                  <a:moveTo>
                                    <a:pt x="776" y="1247"/>
                                  </a:moveTo>
                                  <a:lnTo>
                                    <a:pt x="758" y="1247"/>
                                  </a:lnTo>
                                  <a:lnTo>
                                    <a:pt x="758" y="1243"/>
                                  </a:lnTo>
                                  <a:lnTo>
                                    <a:pt x="776" y="1247"/>
                                  </a:lnTo>
                                  <a:close/>
                                  <a:moveTo>
                                    <a:pt x="809" y="1270"/>
                                  </a:moveTo>
                                  <a:lnTo>
                                    <a:pt x="781" y="1270"/>
                                  </a:lnTo>
                                  <a:lnTo>
                                    <a:pt x="762" y="1272"/>
                                  </a:lnTo>
                                  <a:lnTo>
                                    <a:pt x="752" y="1273"/>
                                  </a:lnTo>
                                  <a:lnTo>
                                    <a:pt x="751" y="1274"/>
                                  </a:lnTo>
                                  <a:lnTo>
                                    <a:pt x="761" y="1270"/>
                                  </a:lnTo>
                                  <a:lnTo>
                                    <a:pt x="774" y="1268"/>
                                  </a:lnTo>
                                  <a:lnTo>
                                    <a:pt x="790" y="1269"/>
                                  </a:lnTo>
                                  <a:lnTo>
                                    <a:pt x="809" y="1270"/>
                                  </a:lnTo>
                                  <a:close/>
                                  <a:moveTo>
                                    <a:pt x="799" y="1298"/>
                                  </a:moveTo>
                                  <a:lnTo>
                                    <a:pt x="788" y="1300"/>
                                  </a:lnTo>
                                  <a:lnTo>
                                    <a:pt x="772" y="1301"/>
                                  </a:lnTo>
                                  <a:lnTo>
                                    <a:pt x="789" y="1297"/>
                                  </a:lnTo>
                                  <a:lnTo>
                                    <a:pt x="799" y="1295"/>
                                  </a:lnTo>
                                  <a:lnTo>
                                    <a:pt x="799" y="1298"/>
                                  </a:lnTo>
                                  <a:close/>
                                  <a:moveTo>
                                    <a:pt x="704" y="1255"/>
                                  </a:moveTo>
                                  <a:lnTo>
                                    <a:pt x="707" y="1255"/>
                                  </a:lnTo>
                                  <a:lnTo>
                                    <a:pt x="716" y="1255"/>
                                  </a:lnTo>
                                  <a:lnTo>
                                    <a:pt x="730" y="1255"/>
                                  </a:lnTo>
                                  <a:lnTo>
                                    <a:pt x="751" y="1255"/>
                                  </a:lnTo>
                                  <a:lnTo>
                                    <a:pt x="704" y="1255"/>
                                  </a:lnTo>
                                  <a:close/>
                                  <a:moveTo>
                                    <a:pt x="728" y="1243"/>
                                  </a:moveTo>
                                  <a:lnTo>
                                    <a:pt x="712" y="1243"/>
                                  </a:lnTo>
                                  <a:lnTo>
                                    <a:pt x="715" y="1241"/>
                                  </a:lnTo>
                                  <a:lnTo>
                                    <a:pt x="728" y="1243"/>
                                  </a:lnTo>
                                  <a:close/>
                                  <a:moveTo>
                                    <a:pt x="707" y="1241"/>
                                  </a:moveTo>
                                  <a:lnTo>
                                    <a:pt x="704" y="1241"/>
                                  </a:lnTo>
                                  <a:lnTo>
                                    <a:pt x="704" y="1235"/>
                                  </a:lnTo>
                                  <a:lnTo>
                                    <a:pt x="707" y="1235"/>
                                  </a:lnTo>
                                  <a:lnTo>
                                    <a:pt x="707" y="1241"/>
                                  </a:lnTo>
                                  <a:close/>
                                  <a:moveTo>
                                    <a:pt x="677" y="1249"/>
                                  </a:moveTo>
                                  <a:lnTo>
                                    <a:pt x="666" y="1249"/>
                                  </a:lnTo>
                                  <a:lnTo>
                                    <a:pt x="666" y="1247"/>
                                  </a:lnTo>
                                  <a:lnTo>
                                    <a:pt x="677" y="1249"/>
                                  </a:lnTo>
                                  <a:close/>
                                  <a:moveTo>
                                    <a:pt x="650" y="1247"/>
                                  </a:moveTo>
                                  <a:lnTo>
                                    <a:pt x="640" y="1247"/>
                                  </a:lnTo>
                                  <a:lnTo>
                                    <a:pt x="630" y="1244"/>
                                  </a:lnTo>
                                  <a:lnTo>
                                    <a:pt x="620" y="1241"/>
                                  </a:lnTo>
                                  <a:lnTo>
                                    <a:pt x="610" y="1235"/>
                                  </a:lnTo>
                                  <a:lnTo>
                                    <a:pt x="618" y="1237"/>
                                  </a:lnTo>
                                  <a:lnTo>
                                    <a:pt x="627" y="1240"/>
                                  </a:lnTo>
                                  <a:lnTo>
                                    <a:pt x="638" y="1242"/>
                                  </a:lnTo>
                                  <a:lnTo>
                                    <a:pt x="650" y="1243"/>
                                  </a:lnTo>
                                  <a:lnTo>
                                    <a:pt x="650" y="1247"/>
                                  </a:lnTo>
                                  <a:close/>
                                  <a:moveTo>
                                    <a:pt x="453" y="1080"/>
                                  </a:moveTo>
                                  <a:lnTo>
                                    <a:pt x="450" y="1083"/>
                                  </a:lnTo>
                                  <a:lnTo>
                                    <a:pt x="446" y="1069"/>
                                  </a:lnTo>
                                  <a:lnTo>
                                    <a:pt x="453" y="1080"/>
                                  </a:lnTo>
                                  <a:close/>
                                  <a:moveTo>
                                    <a:pt x="424" y="2217"/>
                                  </a:moveTo>
                                  <a:lnTo>
                                    <a:pt x="421" y="2217"/>
                                  </a:lnTo>
                                  <a:lnTo>
                                    <a:pt x="421" y="2211"/>
                                  </a:lnTo>
                                  <a:lnTo>
                                    <a:pt x="424" y="2211"/>
                                  </a:lnTo>
                                  <a:lnTo>
                                    <a:pt x="424" y="2217"/>
                                  </a:lnTo>
                                  <a:close/>
                                  <a:moveTo>
                                    <a:pt x="424" y="2209"/>
                                  </a:moveTo>
                                  <a:lnTo>
                                    <a:pt x="421" y="2211"/>
                                  </a:lnTo>
                                  <a:lnTo>
                                    <a:pt x="421" y="2209"/>
                                  </a:lnTo>
                                  <a:lnTo>
                                    <a:pt x="414" y="2208"/>
                                  </a:lnTo>
                                  <a:lnTo>
                                    <a:pt x="407" y="2205"/>
                                  </a:lnTo>
                                  <a:lnTo>
                                    <a:pt x="400" y="2200"/>
                                  </a:lnTo>
                                  <a:lnTo>
                                    <a:pt x="394" y="2193"/>
                                  </a:lnTo>
                                  <a:lnTo>
                                    <a:pt x="396" y="2191"/>
                                  </a:lnTo>
                                  <a:lnTo>
                                    <a:pt x="398" y="2191"/>
                                  </a:lnTo>
                                  <a:lnTo>
                                    <a:pt x="400" y="2191"/>
                                  </a:lnTo>
                                  <a:lnTo>
                                    <a:pt x="404" y="2193"/>
                                  </a:lnTo>
                                  <a:lnTo>
                                    <a:pt x="413" y="2199"/>
                                  </a:lnTo>
                                  <a:lnTo>
                                    <a:pt x="424" y="2209"/>
                                  </a:lnTo>
                                  <a:close/>
                                  <a:moveTo>
                                    <a:pt x="467" y="2264"/>
                                  </a:moveTo>
                                  <a:lnTo>
                                    <a:pt x="464" y="2265"/>
                                  </a:lnTo>
                                  <a:lnTo>
                                    <a:pt x="461" y="2266"/>
                                  </a:lnTo>
                                  <a:lnTo>
                                    <a:pt x="461" y="2272"/>
                                  </a:lnTo>
                                  <a:lnTo>
                                    <a:pt x="457" y="2272"/>
                                  </a:lnTo>
                                  <a:lnTo>
                                    <a:pt x="451" y="2269"/>
                                  </a:lnTo>
                                  <a:lnTo>
                                    <a:pt x="444" y="2266"/>
                                  </a:lnTo>
                                  <a:lnTo>
                                    <a:pt x="438" y="2261"/>
                                  </a:lnTo>
                                  <a:lnTo>
                                    <a:pt x="442" y="2256"/>
                                  </a:lnTo>
                                  <a:lnTo>
                                    <a:pt x="435" y="2251"/>
                                  </a:lnTo>
                                  <a:lnTo>
                                    <a:pt x="429" y="2244"/>
                                  </a:lnTo>
                                  <a:lnTo>
                                    <a:pt x="424" y="2238"/>
                                  </a:lnTo>
                                  <a:lnTo>
                                    <a:pt x="421" y="2229"/>
                                  </a:lnTo>
                                  <a:lnTo>
                                    <a:pt x="426" y="2226"/>
                                  </a:lnTo>
                                  <a:lnTo>
                                    <a:pt x="432" y="2225"/>
                                  </a:lnTo>
                                  <a:lnTo>
                                    <a:pt x="435" y="2226"/>
                                  </a:lnTo>
                                  <a:lnTo>
                                    <a:pt x="439" y="2227"/>
                                  </a:lnTo>
                                  <a:lnTo>
                                    <a:pt x="443" y="2231"/>
                                  </a:lnTo>
                                  <a:lnTo>
                                    <a:pt x="447" y="2235"/>
                                  </a:lnTo>
                                  <a:lnTo>
                                    <a:pt x="457" y="2247"/>
                                  </a:lnTo>
                                  <a:lnTo>
                                    <a:pt x="467" y="2264"/>
                                  </a:lnTo>
                                  <a:close/>
                                  <a:moveTo>
                                    <a:pt x="473" y="2280"/>
                                  </a:moveTo>
                                  <a:lnTo>
                                    <a:pt x="469" y="2280"/>
                                  </a:lnTo>
                                  <a:lnTo>
                                    <a:pt x="469" y="2275"/>
                                  </a:lnTo>
                                  <a:lnTo>
                                    <a:pt x="473" y="2275"/>
                                  </a:lnTo>
                                  <a:lnTo>
                                    <a:pt x="473" y="2280"/>
                                  </a:lnTo>
                                  <a:close/>
                                  <a:moveTo>
                                    <a:pt x="464" y="2277"/>
                                  </a:moveTo>
                                  <a:lnTo>
                                    <a:pt x="461" y="2277"/>
                                  </a:lnTo>
                                  <a:lnTo>
                                    <a:pt x="461" y="2272"/>
                                  </a:lnTo>
                                  <a:lnTo>
                                    <a:pt x="464" y="2272"/>
                                  </a:lnTo>
                                  <a:lnTo>
                                    <a:pt x="464" y="2277"/>
                                  </a:lnTo>
                                  <a:close/>
                                  <a:moveTo>
                                    <a:pt x="1228" y="204"/>
                                  </a:moveTo>
                                  <a:lnTo>
                                    <a:pt x="1228" y="199"/>
                                  </a:lnTo>
                                  <a:lnTo>
                                    <a:pt x="1225" y="199"/>
                                  </a:lnTo>
                                  <a:lnTo>
                                    <a:pt x="1225" y="204"/>
                                  </a:lnTo>
                                  <a:lnTo>
                                    <a:pt x="1228" y="204"/>
                                  </a:lnTo>
                                  <a:close/>
                                  <a:moveTo>
                                    <a:pt x="1295" y="263"/>
                                  </a:moveTo>
                                  <a:lnTo>
                                    <a:pt x="1294" y="268"/>
                                  </a:lnTo>
                                  <a:lnTo>
                                    <a:pt x="1293" y="270"/>
                                  </a:lnTo>
                                  <a:lnTo>
                                    <a:pt x="1291" y="271"/>
                                  </a:lnTo>
                                  <a:lnTo>
                                    <a:pt x="1286" y="273"/>
                                  </a:lnTo>
                                  <a:lnTo>
                                    <a:pt x="1281" y="271"/>
                                  </a:lnTo>
                                  <a:lnTo>
                                    <a:pt x="1273" y="269"/>
                                  </a:lnTo>
                                  <a:lnTo>
                                    <a:pt x="1273" y="275"/>
                                  </a:lnTo>
                                  <a:lnTo>
                                    <a:pt x="1272" y="278"/>
                                  </a:lnTo>
                                  <a:lnTo>
                                    <a:pt x="1268" y="282"/>
                                  </a:lnTo>
                                  <a:lnTo>
                                    <a:pt x="1265" y="283"/>
                                  </a:lnTo>
                                  <a:lnTo>
                                    <a:pt x="1238" y="310"/>
                                  </a:lnTo>
                                  <a:lnTo>
                                    <a:pt x="1231" y="311"/>
                                  </a:lnTo>
                                  <a:lnTo>
                                    <a:pt x="1227" y="310"/>
                                  </a:lnTo>
                                  <a:lnTo>
                                    <a:pt x="1225" y="308"/>
                                  </a:lnTo>
                                  <a:lnTo>
                                    <a:pt x="1223" y="307"/>
                                  </a:lnTo>
                                  <a:lnTo>
                                    <a:pt x="1222" y="304"/>
                                  </a:lnTo>
                                  <a:lnTo>
                                    <a:pt x="1222" y="302"/>
                                  </a:lnTo>
                                  <a:lnTo>
                                    <a:pt x="1220" y="304"/>
                                  </a:lnTo>
                                  <a:lnTo>
                                    <a:pt x="1223" y="310"/>
                                  </a:lnTo>
                                  <a:lnTo>
                                    <a:pt x="1226" y="316"/>
                                  </a:lnTo>
                                  <a:lnTo>
                                    <a:pt x="1227" y="324"/>
                                  </a:lnTo>
                                  <a:lnTo>
                                    <a:pt x="1228" y="332"/>
                                  </a:lnTo>
                                  <a:lnTo>
                                    <a:pt x="1228" y="359"/>
                                  </a:lnTo>
                                  <a:lnTo>
                                    <a:pt x="1228" y="367"/>
                                  </a:lnTo>
                                  <a:lnTo>
                                    <a:pt x="1228" y="375"/>
                                  </a:lnTo>
                                  <a:lnTo>
                                    <a:pt x="1226" y="384"/>
                                  </a:lnTo>
                                  <a:lnTo>
                                    <a:pt x="1222" y="394"/>
                                  </a:lnTo>
                                  <a:lnTo>
                                    <a:pt x="1219" y="411"/>
                                  </a:lnTo>
                                  <a:lnTo>
                                    <a:pt x="1216" y="433"/>
                                  </a:lnTo>
                                  <a:lnTo>
                                    <a:pt x="1211" y="458"/>
                                  </a:lnTo>
                                  <a:lnTo>
                                    <a:pt x="1207" y="487"/>
                                  </a:lnTo>
                                  <a:lnTo>
                                    <a:pt x="1214" y="468"/>
                                  </a:lnTo>
                                  <a:lnTo>
                                    <a:pt x="1222" y="445"/>
                                  </a:lnTo>
                                  <a:lnTo>
                                    <a:pt x="1232" y="421"/>
                                  </a:lnTo>
                                  <a:lnTo>
                                    <a:pt x="1244" y="394"/>
                                  </a:lnTo>
                                  <a:lnTo>
                                    <a:pt x="1255" y="366"/>
                                  </a:lnTo>
                                  <a:lnTo>
                                    <a:pt x="1267" y="334"/>
                                  </a:lnTo>
                                  <a:lnTo>
                                    <a:pt x="1281" y="300"/>
                                  </a:lnTo>
                                  <a:lnTo>
                                    <a:pt x="1295" y="263"/>
                                  </a:lnTo>
                                  <a:close/>
                                  <a:moveTo>
                                    <a:pt x="1492" y="756"/>
                                  </a:moveTo>
                                  <a:lnTo>
                                    <a:pt x="1492" y="750"/>
                                  </a:lnTo>
                                  <a:lnTo>
                                    <a:pt x="1489" y="750"/>
                                  </a:lnTo>
                                  <a:lnTo>
                                    <a:pt x="1489" y="756"/>
                                  </a:lnTo>
                                  <a:lnTo>
                                    <a:pt x="1492" y="756"/>
                                  </a:lnTo>
                                  <a:close/>
                                  <a:moveTo>
                                    <a:pt x="674" y="1292"/>
                                  </a:moveTo>
                                  <a:lnTo>
                                    <a:pt x="674" y="1287"/>
                                  </a:lnTo>
                                  <a:lnTo>
                                    <a:pt x="672" y="1287"/>
                                  </a:lnTo>
                                  <a:lnTo>
                                    <a:pt x="672" y="1292"/>
                                  </a:lnTo>
                                  <a:lnTo>
                                    <a:pt x="674" y="1292"/>
                                  </a:lnTo>
                                  <a:close/>
                                  <a:moveTo>
                                    <a:pt x="540" y="1224"/>
                                  </a:moveTo>
                                  <a:lnTo>
                                    <a:pt x="540" y="1222"/>
                                  </a:lnTo>
                                  <a:lnTo>
                                    <a:pt x="531" y="1216"/>
                                  </a:lnTo>
                                  <a:lnTo>
                                    <a:pt x="540" y="1224"/>
                                  </a:lnTo>
                                  <a:close/>
                                  <a:moveTo>
                                    <a:pt x="510" y="1206"/>
                                  </a:moveTo>
                                  <a:lnTo>
                                    <a:pt x="494" y="1200"/>
                                  </a:lnTo>
                                  <a:lnTo>
                                    <a:pt x="496" y="1203"/>
                                  </a:lnTo>
                                  <a:lnTo>
                                    <a:pt x="500" y="1206"/>
                                  </a:lnTo>
                                  <a:lnTo>
                                    <a:pt x="502" y="1208"/>
                                  </a:lnTo>
                                  <a:lnTo>
                                    <a:pt x="504" y="1208"/>
                                  </a:lnTo>
                                  <a:lnTo>
                                    <a:pt x="507" y="1207"/>
                                  </a:lnTo>
                                  <a:lnTo>
                                    <a:pt x="510" y="1206"/>
                                  </a:lnTo>
                                  <a:close/>
                                  <a:moveTo>
                                    <a:pt x="276" y="1475"/>
                                  </a:moveTo>
                                  <a:lnTo>
                                    <a:pt x="265" y="1468"/>
                                  </a:lnTo>
                                  <a:lnTo>
                                    <a:pt x="255" y="1462"/>
                                  </a:lnTo>
                                  <a:lnTo>
                                    <a:pt x="245" y="1459"/>
                                  </a:lnTo>
                                  <a:lnTo>
                                    <a:pt x="235" y="1459"/>
                                  </a:lnTo>
                                  <a:lnTo>
                                    <a:pt x="276" y="1475"/>
                                  </a:lnTo>
                                  <a:close/>
                                  <a:moveTo>
                                    <a:pt x="232" y="1453"/>
                                  </a:moveTo>
                                  <a:lnTo>
                                    <a:pt x="219" y="1442"/>
                                  </a:lnTo>
                                  <a:lnTo>
                                    <a:pt x="203" y="1429"/>
                                  </a:lnTo>
                                  <a:lnTo>
                                    <a:pt x="185" y="1415"/>
                                  </a:lnTo>
                                  <a:lnTo>
                                    <a:pt x="164" y="1399"/>
                                  </a:lnTo>
                                  <a:lnTo>
                                    <a:pt x="166" y="1403"/>
                                  </a:lnTo>
                                  <a:lnTo>
                                    <a:pt x="169" y="1408"/>
                                  </a:lnTo>
                                  <a:lnTo>
                                    <a:pt x="171" y="1411"/>
                                  </a:lnTo>
                                  <a:lnTo>
                                    <a:pt x="174" y="1416"/>
                                  </a:lnTo>
                                  <a:lnTo>
                                    <a:pt x="182" y="1423"/>
                                  </a:lnTo>
                                  <a:lnTo>
                                    <a:pt x="191" y="1428"/>
                                  </a:lnTo>
                                  <a:lnTo>
                                    <a:pt x="232" y="1453"/>
                                  </a:lnTo>
                                  <a:close/>
                                  <a:moveTo>
                                    <a:pt x="191" y="1475"/>
                                  </a:moveTo>
                                  <a:lnTo>
                                    <a:pt x="189" y="1469"/>
                                  </a:lnTo>
                                  <a:lnTo>
                                    <a:pt x="184" y="1466"/>
                                  </a:lnTo>
                                  <a:lnTo>
                                    <a:pt x="179" y="1461"/>
                                  </a:lnTo>
                                  <a:lnTo>
                                    <a:pt x="170" y="1459"/>
                                  </a:lnTo>
                                  <a:lnTo>
                                    <a:pt x="191" y="1475"/>
                                  </a:lnTo>
                                  <a:close/>
                                  <a:moveTo>
                                    <a:pt x="148" y="1445"/>
                                  </a:moveTo>
                                  <a:lnTo>
                                    <a:pt x="144" y="1441"/>
                                  </a:lnTo>
                                  <a:lnTo>
                                    <a:pt x="140" y="1440"/>
                                  </a:lnTo>
                                  <a:lnTo>
                                    <a:pt x="144" y="1442"/>
                                  </a:lnTo>
                                  <a:lnTo>
                                    <a:pt x="148" y="1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596"/>
                          <wps:cNvSpPr>
                            <a:spLocks noEditPoints="1"/>
                          </wps:cNvSpPr>
                          <wps:spPr bwMode="auto">
                            <a:xfrm>
                              <a:off x="3230" y="199"/>
                              <a:ext cx="344" cy="308"/>
                            </a:xfrm>
                            <a:custGeom>
                              <a:avLst/>
                              <a:gdLst>
                                <a:gd name="T0" fmla="*/ 1890 w 2065"/>
                                <a:gd name="T1" fmla="*/ 1558 h 1850"/>
                                <a:gd name="T2" fmla="*/ 1546 w 2065"/>
                                <a:gd name="T3" fmla="*/ 1682 h 1850"/>
                                <a:gd name="T4" fmla="*/ 1243 w 2065"/>
                                <a:gd name="T5" fmla="*/ 1680 h 1850"/>
                                <a:gd name="T6" fmla="*/ 964 w 2065"/>
                                <a:gd name="T7" fmla="*/ 1571 h 1850"/>
                                <a:gd name="T8" fmla="*/ 856 w 2065"/>
                                <a:gd name="T9" fmla="*/ 1530 h 1850"/>
                                <a:gd name="T10" fmla="*/ 799 w 2065"/>
                                <a:gd name="T11" fmla="*/ 1521 h 1850"/>
                                <a:gd name="T12" fmla="*/ 723 w 2065"/>
                                <a:gd name="T13" fmla="*/ 1456 h 1850"/>
                                <a:gd name="T14" fmla="*/ 575 w 2065"/>
                                <a:gd name="T15" fmla="*/ 1380 h 1850"/>
                                <a:gd name="T16" fmla="*/ 273 w 2065"/>
                                <a:gd name="T17" fmla="*/ 1581 h 1850"/>
                                <a:gd name="T18" fmla="*/ 2 w 2065"/>
                                <a:gd name="T19" fmla="*/ 1791 h 1850"/>
                                <a:gd name="T20" fmla="*/ 437 w 2065"/>
                                <a:gd name="T21" fmla="*/ 1250 h 1850"/>
                                <a:gd name="T22" fmla="*/ 591 w 2065"/>
                                <a:gd name="T23" fmla="*/ 1057 h 1850"/>
                                <a:gd name="T24" fmla="*/ 681 w 2065"/>
                                <a:gd name="T25" fmla="*/ 531 h 1850"/>
                                <a:gd name="T26" fmla="*/ 673 w 2065"/>
                                <a:gd name="T27" fmla="*/ 353 h 1850"/>
                                <a:gd name="T28" fmla="*/ 396 w 2065"/>
                                <a:gd name="T29" fmla="*/ 270 h 1850"/>
                                <a:gd name="T30" fmla="*/ 195 w 2065"/>
                                <a:gd name="T31" fmla="*/ 303 h 1850"/>
                                <a:gd name="T32" fmla="*/ 90 w 2065"/>
                                <a:gd name="T33" fmla="*/ 448 h 1850"/>
                                <a:gd name="T34" fmla="*/ 130 w 2065"/>
                                <a:gd name="T35" fmla="*/ 691 h 1850"/>
                                <a:gd name="T36" fmla="*/ 191 w 2065"/>
                                <a:gd name="T37" fmla="*/ 862 h 1850"/>
                                <a:gd name="T38" fmla="*/ 82 w 2065"/>
                                <a:gd name="T39" fmla="*/ 677 h 1850"/>
                                <a:gd name="T40" fmla="*/ 33 w 2065"/>
                                <a:gd name="T41" fmla="*/ 480 h 1850"/>
                                <a:gd name="T42" fmla="*/ 118 w 2065"/>
                                <a:gd name="T43" fmla="*/ 299 h 1850"/>
                                <a:gd name="T44" fmla="*/ 388 w 2065"/>
                                <a:gd name="T45" fmla="*/ 210 h 1850"/>
                                <a:gd name="T46" fmla="*/ 730 w 2065"/>
                                <a:gd name="T47" fmla="*/ 215 h 1850"/>
                                <a:gd name="T48" fmla="*/ 891 w 2065"/>
                                <a:gd name="T49" fmla="*/ 117 h 1850"/>
                                <a:gd name="T50" fmla="*/ 1029 w 2065"/>
                                <a:gd name="T51" fmla="*/ 7 h 1850"/>
                                <a:gd name="T52" fmla="*/ 1207 w 2065"/>
                                <a:gd name="T53" fmla="*/ 91 h 1850"/>
                                <a:gd name="T54" fmla="*/ 1410 w 2065"/>
                                <a:gd name="T55" fmla="*/ 215 h 1850"/>
                                <a:gd name="T56" fmla="*/ 1493 w 2065"/>
                                <a:gd name="T57" fmla="*/ 403 h 1850"/>
                                <a:gd name="T58" fmla="*/ 1389 w 2065"/>
                                <a:gd name="T59" fmla="*/ 612 h 1850"/>
                                <a:gd name="T60" fmla="*/ 1079 w 2065"/>
                                <a:gd name="T61" fmla="*/ 864 h 1850"/>
                                <a:gd name="T62" fmla="*/ 978 w 2065"/>
                                <a:gd name="T63" fmla="*/ 1073 h 1850"/>
                                <a:gd name="T64" fmla="*/ 1422 w 2065"/>
                                <a:gd name="T65" fmla="*/ 1342 h 1850"/>
                                <a:gd name="T66" fmla="*/ 1690 w 2065"/>
                                <a:gd name="T67" fmla="*/ 1444 h 1850"/>
                                <a:gd name="T68" fmla="*/ 1824 w 2065"/>
                                <a:gd name="T69" fmla="*/ 1459 h 1850"/>
                                <a:gd name="T70" fmla="*/ 1674 w 2065"/>
                                <a:gd name="T71" fmla="*/ 1468 h 1850"/>
                                <a:gd name="T72" fmla="*/ 1628 w 2065"/>
                                <a:gd name="T73" fmla="*/ 1461 h 1850"/>
                                <a:gd name="T74" fmla="*/ 1535 w 2065"/>
                                <a:gd name="T75" fmla="*/ 1478 h 1850"/>
                                <a:gd name="T76" fmla="*/ 1550 w 2065"/>
                                <a:gd name="T77" fmla="*/ 1554 h 1850"/>
                                <a:gd name="T78" fmla="*/ 1704 w 2065"/>
                                <a:gd name="T79" fmla="*/ 1589 h 1850"/>
                                <a:gd name="T80" fmla="*/ 1915 w 2065"/>
                                <a:gd name="T81" fmla="*/ 1485 h 1850"/>
                                <a:gd name="T82" fmla="*/ 2051 w 2065"/>
                                <a:gd name="T83" fmla="*/ 1352 h 1850"/>
                                <a:gd name="T84" fmla="*/ 668 w 2065"/>
                                <a:gd name="T85" fmla="*/ 1451 h 1850"/>
                                <a:gd name="T86" fmla="*/ 1290 w 2065"/>
                                <a:gd name="T87" fmla="*/ 543 h 1850"/>
                                <a:gd name="T88" fmla="*/ 1244 w 2065"/>
                                <a:gd name="T89" fmla="*/ 534 h 1850"/>
                                <a:gd name="T90" fmla="*/ 1144 w 2065"/>
                                <a:gd name="T91" fmla="*/ 496 h 1850"/>
                                <a:gd name="T92" fmla="*/ 1110 w 2065"/>
                                <a:gd name="T93" fmla="*/ 521 h 1850"/>
                                <a:gd name="T94" fmla="*/ 1065 w 2065"/>
                                <a:gd name="T95" fmla="*/ 506 h 1850"/>
                                <a:gd name="T96" fmla="*/ 1061 w 2065"/>
                                <a:gd name="T97" fmla="*/ 545 h 1850"/>
                                <a:gd name="T98" fmla="*/ 974 w 2065"/>
                                <a:gd name="T99" fmla="*/ 489 h 1850"/>
                                <a:gd name="T100" fmla="*/ 885 w 2065"/>
                                <a:gd name="T101" fmla="*/ 545 h 1850"/>
                                <a:gd name="T102" fmla="*/ 751 w 2065"/>
                                <a:gd name="T103" fmla="*/ 831 h 1850"/>
                                <a:gd name="T104" fmla="*/ 725 w 2065"/>
                                <a:gd name="T105" fmla="*/ 1035 h 1850"/>
                                <a:gd name="T106" fmla="*/ 1008 w 2065"/>
                                <a:gd name="T107" fmla="*/ 863 h 1850"/>
                                <a:gd name="T108" fmla="*/ 1161 w 2065"/>
                                <a:gd name="T109" fmla="*/ 708 h 1850"/>
                                <a:gd name="T110" fmla="*/ 1206 w 2065"/>
                                <a:gd name="T111" fmla="*/ 719 h 1850"/>
                                <a:gd name="T112" fmla="*/ 1324 w 2065"/>
                                <a:gd name="T113" fmla="*/ 606 h 1850"/>
                                <a:gd name="T114" fmla="*/ 1012 w 2065"/>
                                <a:gd name="T115" fmla="*/ 1538 h 1850"/>
                                <a:gd name="T116" fmla="*/ 902 w 2065"/>
                                <a:gd name="T117" fmla="*/ 1478 h 1850"/>
                                <a:gd name="T118" fmla="*/ 820 w 2065"/>
                                <a:gd name="T119" fmla="*/ 1435 h 1850"/>
                                <a:gd name="T120" fmla="*/ 100 w 2065"/>
                                <a:gd name="T121" fmla="*/ 722 h 1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65" h="1850">
                                  <a:moveTo>
                                    <a:pt x="2065" y="1353"/>
                                  </a:moveTo>
                                  <a:lnTo>
                                    <a:pt x="2058" y="1372"/>
                                  </a:lnTo>
                                  <a:lnTo>
                                    <a:pt x="2051" y="1392"/>
                                  </a:lnTo>
                                  <a:lnTo>
                                    <a:pt x="2042" y="1410"/>
                                  </a:lnTo>
                                  <a:lnTo>
                                    <a:pt x="2031" y="1428"/>
                                  </a:lnTo>
                                  <a:lnTo>
                                    <a:pt x="2020" y="1446"/>
                                  </a:lnTo>
                                  <a:lnTo>
                                    <a:pt x="2005" y="1463"/>
                                  </a:lnTo>
                                  <a:lnTo>
                                    <a:pt x="1990" y="1480"/>
                                  </a:lnTo>
                                  <a:lnTo>
                                    <a:pt x="1974" y="1496"/>
                                  </a:lnTo>
                                  <a:lnTo>
                                    <a:pt x="1954" y="1512"/>
                                  </a:lnTo>
                                  <a:lnTo>
                                    <a:pt x="1934" y="1528"/>
                                  </a:lnTo>
                                  <a:lnTo>
                                    <a:pt x="1913" y="1543"/>
                                  </a:lnTo>
                                  <a:lnTo>
                                    <a:pt x="1890" y="1558"/>
                                  </a:lnTo>
                                  <a:lnTo>
                                    <a:pt x="1865" y="1572"/>
                                  </a:lnTo>
                                  <a:lnTo>
                                    <a:pt x="1838" y="1586"/>
                                  </a:lnTo>
                                  <a:lnTo>
                                    <a:pt x="1810" y="1598"/>
                                  </a:lnTo>
                                  <a:lnTo>
                                    <a:pt x="1781" y="1612"/>
                                  </a:lnTo>
                                  <a:lnTo>
                                    <a:pt x="1755" y="1622"/>
                                  </a:lnTo>
                                  <a:lnTo>
                                    <a:pt x="1729" y="1632"/>
                                  </a:lnTo>
                                  <a:lnTo>
                                    <a:pt x="1703" y="1642"/>
                                  </a:lnTo>
                                  <a:lnTo>
                                    <a:pt x="1676" y="1649"/>
                                  </a:lnTo>
                                  <a:lnTo>
                                    <a:pt x="1650" y="1657"/>
                                  </a:lnTo>
                                  <a:lnTo>
                                    <a:pt x="1625" y="1664"/>
                                  </a:lnTo>
                                  <a:lnTo>
                                    <a:pt x="1599" y="1671"/>
                                  </a:lnTo>
                                  <a:lnTo>
                                    <a:pt x="1572" y="1677"/>
                                  </a:lnTo>
                                  <a:lnTo>
                                    <a:pt x="1546" y="1682"/>
                                  </a:lnTo>
                                  <a:lnTo>
                                    <a:pt x="1519" y="1686"/>
                                  </a:lnTo>
                                  <a:lnTo>
                                    <a:pt x="1493" y="1690"/>
                                  </a:lnTo>
                                  <a:lnTo>
                                    <a:pt x="1466" y="1693"/>
                                  </a:lnTo>
                                  <a:lnTo>
                                    <a:pt x="1440" y="1696"/>
                                  </a:lnTo>
                                  <a:lnTo>
                                    <a:pt x="1413" y="1697"/>
                                  </a:lnTo>
                                  <a:lnTo>
                                    <a:pt x="1387" y="1698"/>
                                  </a:lnTo>
                                  <a:lnTo>
                                    <a:pt x="1360" y="1698"/>
                                  </a:lnTo>
                                  <a:lnTo>
                                    <a:pt x="1343" y="1698"/>
                                  </a:lnTo>
                                  <a:lnTo>
                                    <a:pt x="1325" y="1696"/>
                                  </a:lnTo>
                                  <a:lnTo>
                                    <a:pt x="1307" y="1694"/>
                                  </a:lnTo>
                                  <a:lnTo>
                                    <a:pt x="1287" y="1690"/>
                                  </a:lnTo>
                                  <a:lnTo>
                                    <a:pt x="1265" y="1686"/>
                                  </a:lnTo>
                                  <a:lnTo>
                                    <a:pt x="1243" y="1680"/>
                                  </a:lnTo>
                                  <a:lnTo>
                                    <a:pt x="1220" y="1673"/>
                                  </a:lnTo>
                                  <a:lnTo>
                                    <a:pt x="1196" y="1665"/>
                                  </a:lnTo>
                                  <a:lnTo>
                                    <a:pt x="1142" y="1649"/>
                                  </a:lnTo>
                                  <a:lnTo>
                                    <a:pt x="1097" y="1636"/>
                                  </a:lnTo>
                                  <a:lnTo>
                                    <a:pt x="1061" y="1627"/>
                                  </a:lnTo>
                                  <a:lnTo>
                                    <a:pt x="1034" y="1622"/>
                                  </a:lnTo>
                                  <a:lnTo>
                                    <a:pt x="1031" y="1614"/>
                                  </a:lnTo>
                                  <a:lnTo>
                                    <a:pt x="1045" y="1614"/>
                                  </a:lnTo>
                                  <a:lnTo>
                                    <a:pt x="1031" y="1605"/>
                                  </a:lnTo>
                                  <a:lnTo>
                                    <a:pt x="1017" y="1596"/>
                                  </a:lnTo>
                                  <a:lnTo>
                                    <a:pt x="1001" y="1587"/>
                                  </a:lnTo>
                                  <a:lnTo>
                                    <a:pt x="983" y="1579"/>
                                  </a:lnTo>
                                  <a:lnTo>
                                    <a:pt x="964" y="1571"/>
                                  </a:lnTo>
                                  <a:lnTo>
                                    <a:pt x="942" y="1563"/>
                                  </a:lnTo>
                                  <a:lnTo>
                                    <a:pt x="920" y="1556"/>
                                  </a:lnTo>
                                  <a:lnTo>
                                    <a:pt x="896" y="1548"/>
                                  </a:lnTo>
                                  <a:lnTo>
                                    <a:pt x="902" y="1554"/>
                                  </a:lnTo>
                                  <a:lnTo>
                                    <a:pt x="894" y="1551"/>
                                  </a:lnTo>
                                  <a:lnTo>
                                    <a:pt x="889" y="1547"/>
                                  </a:lnTo>
                                  <a:lnTo>
                                    <a:pt x="889" y="1546"/>
                                  </a:lnTo>
                                  <a:lnTo>
                                    <a:pt x="889" y="1545"/>
                                  </a:lnTo>
                                  <a:lnTo>
                                    <a:pt x="891" y="1544"/>
                                  </a:lnTo>
                                  <a:lnTo>
                                    <a:pt x="893" y="1544"/>
                                  </a:lnTo>
                                  <a:lnTo>
                                    <a:pt x="880" y="1539"/>
                                  </a:lnTo>
                                  <a:lnTo>
                                    <a:pt x="868" y="1535"/>
                                  </a:lnTo>
                                  <a:lnTo>
                                    <a:pt x="856" y="1530"/>
                                  </a:lnTo>
                                  <a:lnTo>
                                    <a:pt x="843" y="1525"/>
                                  </a:lnTo>
                                  <a:lnTo>
                                    <a:pt x="830" y="1518"/>
                                  </a:lnTo>
                                  <a:lnTo>
                                    <a:pt x="819" y="1511"/>
                                  </a:lnTo>
                                  <a:lnTo>
                                    <a:pt x="806" y="1503"/>
                                  </a:lnTo>
                                  <a:lnTo>
                                    <a:pt x="794" y="1494"/>
                                  </a:lnTo>
                                  <a:lnTo>
                                    <a:pt x="780" y="1503"/>
                                  </a:lnTo>
                                  <a:lnTo>
                                    <a:pt x="810" y="1521"/>
                                  </a:lnTo>
                                  <a:lnTo>
                                    <a:pt x="810" y="1518"/>
                                  </a:lnTo>
                                  <a:lnTo>
                                    <a:pt x="808" y="1516"/>
                                  </a:lnTo>
                                  <a:lnTo>
                                    <a:pt x="806" y="1514"/>
                                  </a:lnTo>
                                  <a:lnTo>
                                    <a:pt x="804" y="1513"/>
                                  </a:lnTo>
                                  <a:lnTo>
                                    <a:pt x="802" y="1516"/>
                                  </a:lnTo>
                                  <a:lnTo>
                                    <a:pt x="799" y="1521"/>
                                  </a:lnTo>
                                  <a:lnTo>
                                    <a:pt x="803" y="1527"/>
                                  </a:lnTo>
                                  <a:lnTo>
                                    <a:pt x="807" y="1533"/>
                                  </a:lnTo>
                                  <a:lnTo>
                                    <a:pt x="777" y="1521"/>
                                  </a:lnTo>
                                  <a:lnTo>
                                    <a:pt x="771" y="1519"/>
                                  </a:lnTo>
                                  <a:lnTo>
                                    <a:pt x="767" y="1516"/>
                                  </a:lnTo>
                                  <a:lnTo>
                                    <a:pt x="764" y="1512"/>
                                  </a:lnTo>
                                  <a:lnTo>
                                    <a:pt x="763" y="1508"/>
                                  </a:lnTo>
                                  <a:lnTo>
                                    <a:pt x="766" y="1505"/>
                                  </a:lnTo>
                                  <a:lnTo>
                                    <a:pt x="769" y="1503"/>
                                  </a:lnTo>
                                  <a:lnTo>
                                    <a:pt x="715" y="1470"/>
                                  </a:lnTo>
                                  <a:lnTo>
                                    <a:pt x="775" y="1494"/>
                                  </a:lnTo>
                                  <a:lnTo>
                                    <a:pt x="749" y="1475"/>
                                  </a:lnTo>
                                  <a:lnTo>
                                    <a:pt x="723" y="1456"/>
                                  </a:lnTo>
                                  <a:lnTo>
                                    <a:pt x="699" y="1441"/>
                                  </a:lnTo>
                                  <a:lnTo>
                                    <a:pt x="678" y="1425"/>
                                  </a:lnTo>
                                  <a:lnTo>
                                    <a:pt x="656" y="1411"/>
                                  </a:lnTo>
                                  <a:lnTo>
                                    <a:pt x="635" y="1399"/>
                                  </a:lnTo>
                                  <a:lnTo>
                                    <a:pt x="615" y="1386"/>
                                  </a:lnTo>
                                  <a:lnTo>
                                    <a:pt x="593" y="1375"/>
                                  </a:lnTo>
                                  <a:lnTo>
                                    <a:pt x="599" y="1382"/>
                                  </a:lnTo>
                                  <a:lnTo>
                                    <a:pt x="607" y="1390"/>
                                  </a:lnTo>
                                  <a:lnTo>
                                    <a:pt x="617" y="1399"/>
                                  </a:lnTo>
                                  <a:lnTo>
                                    <a:pt x="629" y="1409"/>
                                  </a:lnTo>
                                  <a:lnTo>
                                    <a:pt x="662" y="1433"/>
                                  </a:lnTo>
                                  <a:lnTo>
                                    <a:pt x="705" y="1462"/>
                                  </a:lnTo>
                                  <a:lnTo>
                                    <a:pt x="575" y="1380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11" y="1418"/>
                                  </a:lnTo>
                                  <a:lnTo>
                                    <a:pt x="576" y="1393"/>
                                  </a:lnTo>
                                  <a:lnTo>
                                    <a:pt x="542" y="1367"/>
                                  </a:lnTo>
                                  <a:lnTo>
                                    <a:pt x="508" y="1340"/>
                                  </a:lnTo>
                                  <a:lnTo>
                                    <a:pt x="484" y="1358"/>
                                  </a:lnTo>
                                  <a:lnTo>
                                    <a:pt x="458" y="1380"/>
                                  </a:lnTo>
                                  <a:lnTo>
                                    <a:pt x="431" y="1405"/>
                                  </a:lnTo>
                                  <a:lnTo>
                                    <a:pt x="403" y="1434"/>
                                  </a:lnTo>
                                  <a:lnTo>
                                    <a:pt x="373" y="1466"/>
                                  </a:lnTo>
                                  <a:lnTo>
                                    <a:pt x="341" y="1501"/>
                                  </a:lnTo>
                                  <a:lnTo>
                                    <a:pt x="307" y="1539"/>
                                  </a:lnTo>
                                  <a:lnTo>
                                    <a:pt x="273" y="1581"/>
                                  </a:lnTo>
                                  <a:lnTo>
                                    <a:pt x="253" y="1605"/>
                                  </a:lnTo>
                                  <a:lnTo>
                                    <a:pt x="232" y="1632"/>
                                  </a:lnTo>
                                  <a:lnTo>
                                    <a:pt x="207" y="1662"/>
                                  </a:lnTo>
                                  <a:lnTo>
                                    <a:pt x="181" y="1694"/>
                                  </a:lnTo>
                                  <a:lnTo>
                                    <a:pt x="152" y="1729"/>
                                  </a:lnTo>
                                  <a:lnTo>
                                    <a:pt x="121" y="1766"/>
                                  </a:lnTo>
                                  <a:lnTo>
                                    <a:pt x="88" y="1807"/>
                                  </a:lnTo>
                                  <a:lnTo>
                                    <a:pt x="52" y="1850"/>
                                  </a:lnTo>
                                  <a:lnTo>
                                    <a:pt x="3" y="1848"/>
                                  </a:lnTo>
                                  <a:lnTo>
                                    <a:pt x="1" y="1830"/>
                                  </a:lnTo>
                                  <a:lnTo>
                                    <a:pt x="0" y="1815"/>
                                  </a:lnTo>
                                  <a:lnTo>
                                    <a:pt x="1" y="1803"/>
                                  </a:lnTo>
                                  <a:lnTo>
                                    <a:pt x="2" y="1791"/>
                                  </a:lnTo>
                                  <a:lnTo>
                                    <a:pt x="5" y="1781"/>
                                  </a:lnTo>
                                  <a:lnTo>
                                    <a:pt x="8" y="1772"/>
                                  </a:lnTo>
                                  <a:lnTo>
                                    <a:pt x="35" y="1786"/>
                                  </a:lnTo>
                                  <a:lnTo>
                                    <a:pt x="72" y="1743"/>
                                  </a:lnTo>
                                  <a:lnTo>
                                    <a:pt x="112" y="1694"/>
                                  </a:lnTo>
                                  <a:lnTo>
                                    <a:pt x="157" y="1639"/>
                                  </a:lnTo>
                                  <a:lnTo>
                                    <a:pt x="205" y="1579"/>
                                  </a:lnTo>
                                  <a:lnTo>
                                    <a:pt x="257" y="1514"/>
                                  </a:lnTo>
                                  <a:lnTo>
                                    <a:pt x="313" y="1444"/>
                                  </a:lnTo>
                                  <a:lnTo>
                                    <a:pt x="373" y="1369"/>
                                  </a:lnTo>
                                  <a:lnTo>
                                    <a:pt x="437" y="1287"/>
                                  </a:lnTo>
                                  <a:lnTo>
                                    <a:pt x="423" y="1252"/>
                                  </a:lnTo>
                                  <a:lnTo>
                                    <a:pt x="437" y="1250"/>
                                  </a:lnTo>
                                  <a:lnTo>
                                    <a:pt x="449" y="1246"/>
                                  </a:lnTo>
                                  <a:lnTo>
                                    <a:pt x="463" y="1241"/>
                                  </a:lnTo>
                                  <a:lnTo>
                                    <a:pt x="475" y="1234"/>
                                  </a:lnTo>
                                  <a:lnTo>
                                    <a:pt x="488" y="1224"/>
                                  </a:lnTo>
                                  <a:lnTo>
                                    <a:pt x="500" y="1212"/>
                                  </a:lnTo>
                                  <a:lnTo>
                                    <a:pt x="512" y="1200"/>
                                  </a:lnTo>
                                  <a:lnTo>
                                    <a:pt x="524" y="1185"/>
                                  </a:lnTo>
                                  <a:lnTo>
                                    <a:pt x="536" y="1168"/>
                                  </a:lnTo>
                                  <a:lnTo>
                                    <a:pt x="547" y="1150"/>
                                  </a:lnTo>
                                  <a:lnTo>
                                    <a:pt x="558" y="1130"/>
                                  </a:lnTo>
                                  <a:lnTo>
                                    <a:pt x="570" y="1107"/>
                                  </a:lnTo>
                                  <a:lnTo>
                                    <a:pt x="581" y="1083"/>
                                  </a:lnTo>
                                  <a:lnTo>
                                    <a:pt x="591" y="1057"/>
                                  </a:lnTo>
                                  <a:lnTo>
                                    <a:pt x="602" y="1029"/>
                                  </a:lnTo>
                                  <a:lnTo>
                                    <a:pt x="613" y="999"/>
                                  </a:lnTo>
                                  <a:lnTo>
                                    <a:pt x="629" y="946"/>
                                  </a:lnTo>
                                  <a:lnTo>
                                    <a:pt x="645" y="892"/>
                                  </a:lnTo>
                                  <a:lnTo>
                                    <a:pt x="658" y="841"/>
                                  </a:lnTo>
                                  <a:lnTo>
                                    <a:pt x="668" y="790"/>
                                  </a:lnTo>
                                  <a:lnTo>
                                    <a:pt x="676" y="740"/>
                                  </a:lnTo>
                                  <a:lnTo>
                                    <a:pt x="681" y="691"/>
                                  </a:lnTo>
                                  <a:lnTo>
                                    <a:pt x="685" y="644"/>
                                  </a:lnTo>
                                  <a:lnTo>
                                    <a:pt x="686" y="597"/>
                                  </a:lnTo>
                                  <a:lnTo>
                                    <a:pt x="685" y="572"/>
                                  </a:lnTo>
                                  <a:lnTo>
                                    <a:pt x="683" y="551"/>
                                  </a:lnTo>
                                  <a:lnTo>
                                    <a:pt x="681" y="531"/>
                                  </a:lnTo>
                                  <a:lnTo>
                                    <a:pt x="678" y="515"/>
                                  </a:lnTo>
                                  <a:lnTo>
                                    <a:pt x="736" y="430"/>
                                  </a:lnTo>
                                  <a:lnTo>
                                    <a:pt x="725" y="423"/>
                                  </a:lnTo>
                                  <a:lnTo>
                                    <a:pt x="715" y="418"/>
                                  </a:lnTo>
                                  <a:lnTo>
                                    <a:pt x="705" y="413"/>
                                  </a:lnTo>
                                  <a:lnTo>
                                    <a:pt x="695" y="410"/>
                                  </a:lnTo>
                                  <a:lnTo>
                                    <a:pt x="685" y="408"/>
                                  </a:lnTo>
                                  <a:lnTo>
                                    <a:pt x="676" y="405"/>
                                  </a:lnTo>
                                  <a:lnTo>
                                    <a:pt x="667" y="405"/>
                                  </a:lnTo>
                                  <a:lnTo>
                                    <a:pt x="659" y="406"/>
                                  </a:lnTo>
                                  <a:lnTo>
                                    <a:pt x="651" y="381"/>
                                  </a:lnTo>
                                  <a:lnTo>
                                    <a:pt x="661" y="369"/>
                                  </a:lnTo>
                                  <a:lnTo>
                                    <a:pt x="673" y="353"/>
                                  </a:lnTo>
                                  <a:lnTo>
                                    <a:pt x="687" y="334"/>
                                  </a:lnTo>
                                  <a:lnTo>
                                    <a:pt x="701" y="311"/>
                                  </a:lnTo>
                                  <a:lnTo>
                                    <a:pt x="678" y="303"/>
                                  </a:lnTo>
                                  <a:lnTo>
                                    <a:pt x="637" y="292"/>
                                  </a:lnTo>
                                  <a:lnTo>
                                    <a:pt x="643" y="300"/>
                                  </a:lnTo>
                                  <a:lnTo>
                                    <a:pt x="607" y="293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40" y="282"/>
                                  </a:lnTo>
                                  <a:lnTo>
                                    <a:pt x="510" y="278"/>
                                  </a:lnTo>
                                  <a:lnTo>
                                    <a:pt x="480" y="275"/>
                                  </a:lnTo>
                                  <a:lnTo>
                                    <a:pt x="450" y="272"/>
                                  </a:lnTo>
                                  <a:lnTo>
                                    <a:pt x="423" y="270"/>
                                  </a:lnTo>
                                  <a:lnTo>
                                    <a:pt x="396" y="270"/>
                                  </a:lnTo>
                                  <a:lnTo>
                                    <a:pt x="372" y="270"/>
                                  </a:lnTo>
                                  <a:lnTo>
                                    <a:pt x="348" y="271"/>
                                  </a:lnTo>
                                  <a:lnTo>
                                    <a:pt x="325" y="274"/>
                                  </a:lnTo>
                                  <a:lnTo>
                                    <a:pt x="304" y="276"/>
                                  </a:lnTo>
                                  <a:lnTo>
                                    <a:pt x="284" y="278"/>
                                  </a:lnTo>
                                  <a:lnTo>
                                    <a:pt x="265" y="283"/>
                                  </a:lnTo>
                                  <a:lnTo>
                                    <a:pt x="247" y="287"/>
                                  </a:lnTo>
                                  <a:lnTo>
                                    <a:pt x="230" y="292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207" y="302"/>
                                  </a:lnTo>
                                  <a:lnTo>
                                    <a:pt x="202" y="304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181" y="311"/>
                                  </a:lnTo>
                                  <a:lnTo>
                                    <a:pt x="169" y="319"/>
                                  </a:lnTo>
                                  <a:lnTo>
                                    <a:pt x="158" y="328"/>
                                  </a:lnTo>
                                  <a:lnTo>
                                    <a:pt x="148" y="337"/>
                                  </a:lnTo>
                                  <a:lnTo>
                                    <a:pt x="137" y="347"/>
                                  </a:lnTo>
                                  <a:lnTo>
                                    <a:pt x="128" y="358"/>
                                  </a:lnTo>
                                  <a:lnTo>
                                    <a:pt x="121" y="369"/>
                                  </a:lnTo>
                                  <a:lnTo>
                                    <a:pt x="114" y="381"/>
                                  </a:lnTo>
                                  <a:lnTo>
                                    <a:pt x="107" y="394"/>
                                  </a:lnTo>
                                  <a:lnTo>
                                    <a:pt x="101" y="406"/>
                                  </a:lnTo>
                                  <a:lnTo>
                                    <a:pt x="97" y="420"/>
                                  </a:lnTo>
                                  <a:lnTo>
                                    <a:pt x="94" y="434"/>
                                  </a:lnTo>
                                  <a:lnTo>
                                    <a:pt x="90" y="448"/>
                                  </a:lnTo>
                                  <a:lnTo>
                                    <a:pt x="88" y="464"/>
                                  </a:lnTo>
                                  <a:lnTo>
                                    <a:pt x="87" y="479"/>
                                  </a:lnTo>
                                  <a:lnTo>
                                    <a:pt x="87" y="496"/>
                                  </a:lnTo>
                                  <a:lnTo>
                                    <a:pt x="87" y="513"/>
                                  </a:lnTo>
                                  <a:lnTo>
                                    <a:pt x="88" y="530"/>
                                  </a:lnTo>
                                  <a:lnTo>
                                    <a:pt x="90" y="548"/>
                                  </a:lnTo>
                                  <a:lnTo>
                                    <a:pt x="94" y="566"/>
                                  </a:lnTo>
                                  <a:lnTo>
                                    <a:pt x="97" y="586"/>
                                  </a:lnTo>
                                  <a:lnTo>
                                    <a:pt x="103" y="605"/>
                                  </a:lnTo>
                                  <a:lnTo>
                                    <a:pt x="108" y="626"/>
                                  </a:lnTo>
                                  <a:lnTo>
                                    <a:pt x="114" y="647"/>
                                  </a:lnTo>
                                  <a:lnTo>
                                    <a:pt x="122" y="669"/>
                                  </a:lnTo>
                                  <a:lnTo>
                                    <a:pt x="130" y="691"/>
                                  </a:lnTo>
                                  <a:lnTo>
                                    <a:pt x="139" y="714"/>
                                  </a:lnTo>
                                  <a:lnTo>
                                    <a:pt x="149" y="738"/>
                                  </a:lnTo>
                                  <a:lnTo>
                                    <a:pt x="171" y="787"/>
                                  </a:lnTo>
                                  <a:lnTo>
                                    <a:pt x="197" y="839"/>
                                  </a:lnTo>
                                  <a:lnTo>
                                    <a:pt x="200" y="839"/>
                                  </a:lnTo>
                                  <a:lnTo>
                                    <a:pt x="230" y="899"/>
                                  </a:lnTo>
                                  <a:lnTo>
                                    <a:pt x="228" y="899"/>
                                  </a:lnTo>
                                  <a:lnTo>
                                    <a:pt x="224" y="898"/>
                                  </a:lnTo>
                                  <a:lnTo>
                                    <a:pt x="221" y="897"/>
                                  </a:lnTo>
                                  <a:lnTo>
                                    <a:pt x="217" y="895"/>
                                  </a:lnTo>
                                  <a:lnTo>
                                    <a:pt x="211" y="887"/>
                                  </a:lnTo>
                                  <a:lnTo>
                                    <a:pt x="202" y="876"/>
                                  </a:lnTo>
                                  <a:lnTo>
                                    <a:pt x="191" y="862"/>
                                  </a:lnTo>
                                  <a:lnTo>
                                    <a:pt x="180" y="845"/>
                                  </a:lnTo>
                                  <a:lnTo>
                                    <a:pt x="168" y="823"/>
                                  </a:lnTo>
                                  <a:lnTo>
                                    <a:pt x="154" y="798"/>
                                  </a:lnTo>
                                  <a:lnTo>
                                    <a:pt x="135" y="775"/>
                                  </a:lnTo>
                                  <a:lnTo>
                                    <a:pt x="119" y="759"/>
                                  </a:lnTo>
                                  <a:lnTo>
                                    <a:pt x="114" y="755"/>
                                  </a:lnTo>
                                  <a:lnTo>
                                    <a:pt x="109" y="752"/>
                                  </a:lnTo>
                                  <a:lnTo>
                                    <a:pt x="106" y="749"/>
                                  </a:lnTo>
                                  <a:lnTo>
                                    <a:pt x="103" y="749"/>
                                  </a:lnTo>
                                  <a:lnTo>
                                    <a:pt x="99" y="731"/>
                                  </a:lnTo>
                                  <a:lnTo>
                                    <a:pt x="95" y="713"/>
                                  </a:lnTo>
                                  <a:lnTo>
                                    <a:pt x="89" y="695"/>
                                  </a:lnTo>
                                  <a:lnTo>
                                    <a:pt x="82" y="677"/>
                                  </a:lnTo>
                                  <a:lnTo>
                                    <a:pt x="76" y="658"/>
                                  </a:lnTo>
                                  <a:lnTo>
                                    <a:pt x="68" y="640"/>
                                  </a:lnTo>
                                  <a:lnTo>
                                    <a:pt x="59" y="622"/>
                                  </a:lnTo>
                                  <a:lnTo>
                                    <a:pt x="49" y="605"/>
                                  </a:lnTo>
                                  <a:lnTo>
                                    <a:pt x="60" y="578"/>
                                  </a:lnTo>
                                  <a:lnTo>
                                    <a:pt x="53" y="566"/>
                                  </a:lnTo>
                                  <a:lnTo>
                                    <a:pt x="47" y="555"/>
                                  </a:lnTo>
                                  <a:lnTo>
                                    <a:pt x="43" y="544"/>
                                  </a:lnTo>
                                  <a:lnTo>
                                    <a:pt x="40" y="531"/>
                                  </a:lnTo>
                                  <a:lnTo>
                                    <a:pt x="36" y="519"/>
                                  </a:lnTo>
                                  <a:lnTo>
                                    <a:pt x="34" y="506"/>
                                  </a:lnTo>
                                  <a:lnTo>
                                    <a:pt x="33" y="493"/>
                                  </a:lnTo>
                                  <a:lnTo>
                                    <a:pt x="33" y="480"/>
                                  </a:lnTo>
                                  <a:lnTo>
                                    <a:pt x="33" y="463"/>
                                  </a:lnTo>
                                  <a:lnTo>
                                    <a:pt x="35" y="447"/>
                                  </a:lnTo>
                                  <a:lnTo>
                                    <a:pt x="37" y="431"/>
                                  </a:lnTo>
                                  <a:lnTo>
                                    <a:pt x="41" y="417"/>
                                  </a:lnTo>
                                  <a:lnTo>
                                    <a:pt x="45" y="402"/>
                                  </a:lnTo>
                                  <a:lnTo>
                                    <a:pt x="51" y="387"/>
                                  </a:lnTo>
                                  <a:lnTo>
                                    <a:pt x="58" y="374"/>
                                  </a:lnTo>
                                  <a:lnTo>
                                    <a:pt x="65" y="360"/>
                                  </a:lnTo>
                                  <a:lnTo>
                                    <a:pt x="73" y="347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4" y="322"/>
                                  </a:lnTo>
                                  <a:lnTo>
                                    <a:pt x="106" y="310"/>
                                  </a:lnTo>
                                  <a:lnTo>
                                    <a:pt x="118" y="299"/>
                                  </a:lnTo>
                                  <a:lnTo>
                                    <a:pt x="132" y="288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162" y="268"/>
                                  </a:lnTo>
                                  <a:lnTo>
                                    <a:pt x="157" y="262"/>
                                  </a:lnTo>
                                  <a:lnTo>
                                    <a:pt x="178" y="259"/>
                                  </a:lnTo>
                                  <a:lnTo>
                                    <a:pt x="202" y="254"/>
                                  </a:lnTo>
                                  <a:lnTo>
                                    <a:pt x="228" y="249"/>
                                  </a:lnTo>
                                  <a:lnTo>
                                    <a:pt x="256" y="243"/>
                                  </a:lnTo>
                                  <a:lnTo>
                                    <a:pt x="286" y="23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355" y="221"/>
                                  </a:lnTo>
                                  <a:lnTo>
                                    <a:pt x="392" y="213"/>
                                  </a:lnTo>
                                  <a:lnTo>
                                    <a:pt x="388" y="210"/>
                                  </a:lnTo>
                                  <a:lnTo>
                                    <a:pt x="413" y="207"/>
                                  </a:lnTo>
                                  <a:lnTo>
                                    <a:pt x="439" y="205"/>
                                  </a:lnTo>
                                  <a:lnTo>
                                    <a:pt x="468" y="205"/>
                                  </a:lnTo>
                                  <a:lnTo>
                                    <a:pt x="500" y="208"/>
                                  </a:lnTo>
                                  <a:lnTo>
                                    <a:pt x="538" y="211"/>
                                  </a:lnTo>
                                  <a:lnTo>
                                    <a:pt x="570" y="213"/>
                                  </a:lnTo>
                                  <a:lnTo>
                                    <a:pt x="592" y="213"/>
                                  </a:lnTo>
                                  <a:lnTo>
                                    <a:pt x="607" y="213"/>
                                  </a:lnTo>
                                  <a:lnTo>
                                    <a:pt x="605" y="210"/>
                                  </a:lnTo>
                                  <a:lnTo>
                                    <a:pt x="763" y="237"/>
                                  </a:lnTo>
                                  <a:lnTo>
                                    <a:pt x="763" y="235"/>
                                  </a:lnTo>
                                  <a:lnTo>
                                    <a:pt x="721" y="210"/>
                                  </a:lnTo>
                                  <a:lnTo>
                                    <a:pt x="730" y="215"/>
                                  </a:lnTo>
                                  <a:lnTo>
                                    <a:pt x="740" y="218"/>
                                  </a:lnTo>
                                  <a:lnTo>
                                    <a:pt x="749" y="220"/>
                                  </a:lnTo>
                                  <a:lnTo>
                                    <a:pt x="759" y="221"/>
                                  </a:lnTo>
                                  <a:lnTo>
                                    <a:pt x="764" y="220"/>
                                  </a:lnTo>
                                  <a:lnTo>
                                    <a:pt x="771" y="219"/>
                                  </a:lnTo>
                                  <a:lnTo>
                                    <a:pt x="778" y="218"/>
                                  </a:lnTo>
                                  <a:lnTo>
                                    <a:pt x="785" y="215"/>
                                  </a:lnTo>
                                  <a:lnTo>
                                    <a:pt x="799" y="207"/>
                                  </a:lnTo>
                                  <a:lnTo>
                                    <a:pt x="816" y="195"/>
                                  </a:lnTo>
                                  <a:lnTo>
                                    <a:pt x="833" y="181"/>
                                  </a:lnTo>
                                  <a:lnTo>
                                    <a:pt x="851" y="162"/>
                                  </a:lnTo>
                                  <a:lnTo>
                                    <a:pt x="870" y="141"/>
                                  </a:lnTo>
                                  <a:lnTo>
                                    <a:pt x="891" y="117"/>
                                  </a:lnTo>
                                  <a:lnTo>
                                    <a:pt x="911" y="92"/>
                                  </a:lnTo>
                                  <a:lnTo>
                                    <a:pt x="929" y="70"/>
                                  </a:lnTo>
                                  <a:lnTo>
                                    <a:pt x="946" y="51"/>
                                  </a:lnTo>
                                  <a:lnTo>
                                    <a:pt x="960" y="35"/>
                                  </a:lnTo>
                                  <a:lnTo>
                                    <a:pt x="974" y="23"/>
                                  </a:lnTo>
                                  <a:lnTo>
                                    <a:pt x="986" y="13"/>
                                  </a:lnTo>
                                  <a:lnTo>
                                    <a:pt x="995" y="5"/>
                                  </a:lnTo>
                                  <a:lnTo>
                                    <a:pt x="1004" y="1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1011" y="0"/>
                                  </a:lnTo>
                                  <a:lnTo>
                                    <a:pt x="1016" y="0"/>
                                  </a:lnTo>
                                  <a:lnTo>
                                    <a:pt x="1020" y="2"/>
                                  </a:lnTo>
                                  <a:lnTo>
                                    <a:pt x="1029" y="7"/>
                                  </a:lnTo>
                                  <a:lnTo>
                                    <a:pt x="1039" y="16"/>
                                  </a:lnTo>
                                  <a:lnTo>
                                    <a:pt x="1049" y="25"/>
                                  </a:lnTo>
                                  <a:lnTo>
                                    <a:pt x="1058" y="31"/>
                                  </a:lnTo>
                                  <a:lnTo>
                                    <a:pt x="1065" y="35"/>
                                  </a:lnTo>
                                  <a:lnTo>
                                    <a:pt x="1072" y="36"/>
                                  </a:lnTo>
                                  <a:lnTo>
                                    <a:pt x="1077" y="35"/>
                                  </a:lnTo>
                                  <a:lnTo>
                                    <a:pt x="1085" y="33"/>
                                  </a:lnTo>
                                  <a:lnTo>
                                    <a:pt x="1103" y="43"/>
                                  </a:lnTo>
                                  <a:lnTo>
                                    <a:pt x="1127" y="53"/>
                                  </a:lnTo>
                                  <a:lnTo>
                                    <a:pt x="1156" y="65"/>
                                  </a:lnTo>
                                  <a:lnTo>
                                    <a:pt x="1190" y="77"/>
                                  </a:lnTo>
                                  <a:lnTo>
                                    <a:pt x="1198" y="83"/>
                                  </a:lnTo>
                                  <a:lnTo>
                                    <a:pt x="1207" y="91"/>
                                  </a:lnTo>
                                  <a:lnTo>
                                    <a:pt x="1219" y="98"/>
                                  </a:lnTo>
                                  <a:lnTo>
                                    <a:pt x="1235" y="107"/>
                                  </a:lnTo>
                                  <a:lnTo>
                                    <a:pt x="1272" y="125"/>
                                  </a:lnTo>
                                  <a:lnTo>
                                    <a:pt x="1319" y="145"/>
                                  </a:lnTo>
                                  <a:lnTo>
                                    <a:pt x="1331" y="150"/>
                                  </a:lnTo>
                                  <a:lnTo>
                                    <a:pt x="1341" y="156"/>
                                  </a:lnTo>
                                  <a:lnTo>
                                    <a:pt x="1351" y="161"/>
                                  </a:lnTo>
                                  <a:lnTo>
                                    <a:pt x="1361" y="169"/>
                                  </a:lnTo>
                                  <a:lnTo>
                                    <a:pt x="1371" y="176"/>
                                  </a:lnTo>
                                  <a:lnTo>
                                    <a:pt x="1381" y="185"/>
                                  </a:lnTo>
                                  <a:lnTo>
                                    <a:pt x="1392" y="194"/>
                                  </a:lnTo>
                                  <a:lnTo>
                                    <a:pt x="1401" y="204"/>
                                  </a:lnTo>
                                  <a:lnTo>
                                    <a:pt x="1410" y="215"/>
                                  </a:lnTo>
                                  <a:lnTo>
                                    <a:pt x="1420" y="226"/>
                                  </a:lnTo>
                                  <a:lnTo>
                                    <a:pt x="1429" y="238"/>
                                  </a:lnTo>
                                  <a:lnTo>
                                    <a:pt x="1437" y="252"/>
                                  </a:lnTo>
                                  <a:lnTo>
                                    <a:pt x="1455" y="279"/>
                                  </a:lnTo>
                                  <a:lnTo>
                                    <a:pt x="1470" y="311"/>
                                  </a:lnTo>
                                  <a:lnTo>
                                    <a:pt x="1476" y="322"/>
                                  </a:lnTo>
                                  <a:lnTo>
                                    <a:pt x="1480" y="333"/>
                                  </a:lnTo>
                                  <a:lnTo>
                                    <a:pt x="1484" y="344"/>
                                  </a:lnTo>
                                  <a:lnTo>
                                    <a:pt x="1487" y="355"/>
                                  </a:lnTo>
                                  <a:lnTo>
                                    <a:pt x="1489" y="368"/>
                                  </a:lnTo>
                                  <a:lnTo>
                                    <a:pt x="1491" y="379"/>
                                  </a:lnTo>
                                  <a:lnTo>
                                    <a:pt x="1492" y="392"/>
                                  </a:lnTo>
                                  <a:lnTo>
                                    <a:pt x="1493" y="403"/>
                                  </a:lnTo>
                                  <a:lnTo>
                                    <a:pt x="1492" y="419"/>
                                  </a:lnTo>
                                  <a:lnTo>
                                    <a:pt x="1489" y="435"/>
                                  </a:lnTo>
                                  <a:lnTo>
                                    <a:pt x="1487" y="451"/>
                                  </a:lnTo>
                                  <a:lnTo>
                                    <a:pt x="1483" y="467"/>
                                  </a:lnTo>
                                  <a:lnTo>
                                    <a:pt x="1477" y="482"/>
                                  </a:lnTo>
                                  <a:lnTo>
                                    <a:pt x="1470" y="498"/>
                                  </a:lnTo>
                                  <a:lnTo>
                                    <a:pt x="1462" y="514"/>
                                  </a:lnTo>
                                  <a:lnTo>
                                    <a:pt x="1453" y="530"/>
                                  </a:lnTo>
                                  <a:lnTo>
                                    <a:pt x="1443" y="547"/>
                                  </a:lnTo>
                                  <a:lnTo>
                                    <a:pt x="1431" y="563"/>
                                  </a:lnTo>
                                  <a:lnTo>
                                    <a:pt x="1419" y="579"/>
                                  </a:lnTo>
                                  <a:lnTo>
                                    <a:pt x="1404" y="596"/>
                                  </a:lnTo>
                                  <a:lnTo>
                                    <a:pt x="1389" y="612"/>
                                  </a:lnTo>
                                  <a:lnTo>
                                    <a:pt x="1372" y="629"/>
                                  </a:lnTo>
                                  <a:lnTo>
                                    <a:pt x="1354" y="645"/>
                                  </a:lnTo>
                                  <a:lnTo>
                                    <a:pt x="1336" y="662"/>
                                  </a:lnTo>
                                  <a:lnTo>
                                    <a:pt x="1323" y="673"/>
                                  </a:lnTo>
                                  <a:lnTo>
                                    <a:pt x="1306" y="688"/>
                                  </a:lnTo>
                                  <a:lnTo>
                                    <a:pt x="1283" y="706"/>
                                  </a:lnTo>
                                  <a:lnTo>
                                    <a:pt x="1255" y="729"/>
                                  </a:lnTo>
                                  <a:lnTo>
                                    <a:pt x="1223" y="755"/>
                                  </a:lnTo>
                                  <a:lnTo>
                                    <a:pt x="1186" y="786"/>
                                  </a:lnTo>
                                  <a:lnTo>
                                    <a:pt x="1143" y="820"/>
                                  </a:lnTo>
                                  <a:lnTo>
                                    <a:pt x="1095" y="858"/>
                                  </a:lnTo>
                                  <a:lnTo>
                                    <a:pt x="1088" y="861"/>
                                  </a:lnTo>
                                  <a:lnTo>
                                    <a:pt x="1079" y="864"/>
                                  </a:lnTo>
                                  <a:lnTo>
                                    <a:pt x="1067" y="870"/>
                                  </a:lnTo>
                                  <a:lnTo>
                                    <a:pt x="1055" y="878"/>
                                  </a:lnTo>
                                  <a:lnTo>
                                    <a:pt x="1025" y="898"/>
                                  </a:lnTo>
                                  <a:lnTo>
                                    <a:pt x="987" y="924"/>
                                  </a:lnTo>
                                  <a:lnTo>
                                    <a:pt x="952" y="952"/>
                                  </a:lnTo>
                                  <a:lnTo>
                                    <a:pt x="925" y="976"/>
                                  </a:lnTo>
                                  <a:lnTo>
                                    <a:pt x="916" y="985"/>
                                  </a:lnTo>
                                  <a:lnTo>
                                    <a:pt x="909" y="994"/>
                                  </a:lnTo>
                                  <a:lnTo>
                                    <a:pt x="904" y="1001"/>
                                  </a:lnTo>
                                  <a:lnTo>
                                    <a:pt x="902" y="1007"/>
                                  </a:lnTo>
                                  <a:lnTo>
                                    <a:pt x="925" y="1030"/>
                                  </a:lnTo>
                                  <a:lnTo>
                                    <a:pt x="951" y="1051"/>
                                  </a:lnTo>
                                  <a:lnTo>
                                    <a:pt x="978" y="1073"/>
                                  </a:lnTo>
                                  <a:lnTo>
                                    <a:pt x="1005" y="1093"/>
                                  </a:lnTo>
                                  <a:lnTo>
                                    <a:pt x="1035" y="1115"/>
                                  </a:lnTo>
                                  <a:lnTo>
                                    <a:pt x="1064" y="1136"/>
                                  </a:lnTo>
                                  <a:lnTo>
                                    <a:pt x="1095" y="1157"/>
                                  </a:lnTo>
                                  <a:lnTo>
                                    <a:pt x="1127" y="1178"/>
                                  </a:lnTo>
                                  <a:lnTo>
                                    <a:pt x="1161" y="1199"/>
                                  </a:lnTo>
                                  <a:lnTo>
                                    <a:pt x="1195" y="1220"/>
                                  </a:lnTo>
                                  <a:lnTo>
                                    <a:pt x="1229" y="1241"/>
                                  </a:lnTo>
                                  <a:lnTo>
                                    <a:pt x="1267" y="1261"/>
                                  </a:lnTo>
                                  <a:lnTo>
                                    <a:pt x="1304" y="1282"/>
                                  </a:lnTo>
                                  <a:lnTo>
                                    <a:pt x="1342" y="1302"/>
                                  </a:lnTo>
                                  <a:lnTo>
                                    <a:pt x="1381" y="1323"/>
                                  </a:lnTo>
                                  <a:lnTo>
                                    <a:pt x="1422" y="1342"/>
                                  </a:lnTo>
                                  <a:lnTo>
                                    <a:pt x="1433" y="1346"/>
                                  </a:lnTo>
                                  <a:lnTo>
                                    <a:pt x="1460" y="1357"/>
                                  </a:lnTo>
                                  <a:lnTo>
                                    <a:pt x="1503" y="1372"/>
                                  </a:lnTo>
                                  <a:lnTo>
                                    <a:pt x="1563" y="1394"/>
                                  </a:lnTo>
                                  <a:lnTo>
                                    <a:pt x="1581" y="1401"/>
                                  </a:lnTo>
                                  <a:lnTo>
                                    <a:pt x="1605" y="1410"/>
                                  </a:lnTo>
                                  <a:lnTo>
                                    <a:pt x="1636" y="1421"/>
                                  </a:lnTo>
                                  <a:lnTo>
                                    <a:pt x="1673" y="1435"/>
                                  </a:lnTo>
                                  <a:lnTo>
                                    <a:pt x="1676" y="1436"/>
                                  </a:lnTo>
                                  <a:lnTo>
                                    <a:pt x="1683" y="1441"/>
                                  </a:lnTo>
                                  <a:lnTo>
                                    <a:pt x="1685" y="1443"/>
                                  </a:lnTo>
                                  <a:lnTo>
                                    <a:pt x="1689" y="1444"/>
                                  </a:lnTo>
                                  <a:lnTo>
                                    <a:pt x="1690" y="1444"/>
                                  </a:lnTo>
                                  <a:lnTo>
                                    <a:pt x="1692" y="1443"/>
                                  </a:lnTo>
                                  <a:lnTo>
                                    <a:pt x="1695" y="1437"/>
                                  </a:lnTo>
                                  <a:lnTo>
                                    <a:pt x="1700" y="1429"/>
                                  </a:lnTo>
                                  <a:lnTo>
                                    <a:pt x="1708" y="1437"/>
                                  </a:lnTo>
                                  <a:lnTo>
                                    <a:pt x="1719" y="1442"/>
                                  </a:lnTo>
                                  <a:lnTo>
                                    <a:pt x="1732" y="1444"/>
                                  </a:lnTo>
                                  <a:lnTo>
                                    <a:pt x="1745" y="1447"/>
                                  </a:lnTo>
                                  <a:lnTo>
                                    <a:pt x="1760" y="1450"/>
                                  </a:lnTo>
                                  <a:lnTo>
                                    <a:pt x="1775" y="1452"/>
                                  </a:lnTo>
                                  <a:lnTo>
                                    <a:pt x="1792" y="1453"/>
                                  </a:lnTo>
                                  <a:lnTo>
                                    <a:pt x="1810" y="1453"/>
                                  </a:lnTo>
                                  <a:lnTo>
                                    <a:pt x="1829" y="1454"/>
                                  </a:lnTo>
                                  <a:lnTo>
                                    <a:pt x="1824" y="1459"/>
                                  </a:lnTo>
                                  <a:lnTo>
                                    <a:pt x="1826" y="1462"/>
                                  </a:lnTo>
                                  <a:lnTo>
                                    <a:pt x="1827" y="1464"/>
                                  </a:lnTo>
                                  <a:lnTo>
                                    <a:pt x="1829" y="1466"/>
                                  </a:lnTo>
                                  <a:lnTo>
                                    <a:pt x="1833" y="1464"/>
                                  </a:lnTo>
                                  <a:lnTo>
                                    <a:pt x="1775" y="1464"/>
                                  </a:lnTo>
                                  <a:lnTo>
                                    <a:pt x="1728" y="1462"/>
                                  </a:lnTo>
                                  <a:lnTo>
                                    <a:pt x="1709" y="1460"/>
                                  </a:lnTo>
                                  <a:lnTo>
                                    <a:pt x="1692" y="1459"/>
                                  </a:lnTo>
                                  <a:lnTo>
                                    <a:pt x="1677" y="1456"/>
                                  </a:lnTo>
                                  <a:lnTo>
                                    <a:pt x="1665" y="1454"/>
                                  </a:lnTo>
                                  <a:lnTo>
                                    <a:pt x="1654" y="1462"/>
                                  </a:lnTo>
                                  <a:lnTo>
                                    <a:pt x="1665" y="1464"/>
                                  </a:lnTo>
                                  <a:lnTo>
                                    <a:pt x="1674" y="1468"/>
                                  </a:lnTo>
                                  <a:lnTo>
                                    <a:pt x="1683" y="1471"/>
                                  </a:lnTo>
                                  <a:lnTo>
                                    <a:pt x="1690" y="1476"/>
                                  </a:lnTo>
                                  <a:lnTo>
                                    <a:pt x="1695" y="1479"/>
                                  </a:lnTo>
                                  <a:lnTo>
                                    <a:pt x="1700" y="1484"/>
                                  </a:lnTo>
                                  <a:lnTo>
                                    <a:pt x="1703" y="1489"/>
                                  </a:lnTo>
                                  <a:lnTo>
                                    <a:pt x="1706" y="1494"/>
                                  </a:lnTo>
                                  <a:lnTo>
                                    <a:pt x="1692" y="1497"/>
                                  </a:lnTo>
                                  <a:lnTo>
                                    <a:pt x="1683" y="1489"/>
                                  </a:lnTo>
                                  <a:lnTo>
                                    <a:pt x="1674" y="1481"/>
                                  </a:lnTo>
                                  <a:lnTo>
                                    <a:pt x="1664" y="1475"/>
                                  </a:lnTo>
                                  <a:lnTo>
                                    <a:pt x="1653" y="1469"/>
                                  </a:lnTo>
                                  <a:lnTo>
                                    <a:pt x="1641" y="1464"/>
                                  </a:lnTo>
                                  <a:lnTo>
                                    <a:pt x="1628" y="1461"/>
                                  </a:lnTo>
                                  <a:lnTo>
                                    <a:pt x="1614" y="1459"/>
                                  </a:lnTo>
                                  <a:lnTo>
                                    <a:pt x="1600" y="1456"/>
                                  </a:lnTo>
                                  <a:lnTo>
                                    <a:pt x="1581" y="1455"/>
                                  </a:lnTo>
                                  <a:lnTo>
                                    <a:pt x="1557" y="1453"/>
                                  </a:lnTo>
                                  <a:lnTo>
                                    <a:pt x="1529" y="1451"/>
                                  </a:lnTo>
                                  <a:lnTo>
                                    <a:pt x="1497" y="1449"/>
                                  </a:lnTo>
                                  <a:lnTo>
                                    <a:pt x="1522" y="1454"/>
                                  </a:lnTo>
                                  <a:lnTo>
                                    <a:pt x="1548" y="1462"/>
                                  </a:lnTo>
                                  <a:lnTo>
                                    <a:pt x="1576" y="1472"/>
                                  </a:lnTo>
                                  <a:lnTo>
                                    <a:pt x="1605" y="1484"/>
                                  </a:lnTo>
                                  <a:lnTo>
                                    <a:pt x="1532" y="1470"/>
                                  </a:lnTo>
                                  <a:lnTo>
                                    <a:pt x="1533" y="1475"/>
                                  </a:lnTo>
                                  <a:lnTo>
                                    <a:pt x="1535" y="1478"/>
                                  </a:lnTo>
                                  <a:lnTo>
                                    <a:pt x="1538" y="1483"/>
                                  </a:lnTo>
                                  <a:lnTo>
                                    <a:pt x="1541" y="1486"/>
                                  </a:lnTo>
                                  <a:lnTo>
                                    <a:pt x="1511" y="1486"/>
                                  </a:lnTo>
                                  <a:lnTo>
                                    <a:pt x="1532" y="1500"/>
                                  </a:lnTo>
                                  <a:lnTo>
                                    <a:pt x="1516" y="1508"/>
                                  </a:lnTo>
                                  <a:lnTo>
                                    <a:pt x="1541" y="1521"/>
                                  </a:lnTo>
                                  <a:lnTo>
                                    <a:pt x="1524" y="1525"/>
                                  </a:lnTo>
                                  <a:lnTo>
                                    <a:pt x="1535" y="1530"/>
                                  </a:lnTo>
                                  <a:lnTo>
                                    <a:pt x="1546" y="1536"/>
                                  </a:lnTo>
                                  <a:lnTo>
                                    <a:pt x="1559" y="1543"/>
                                  </a:lnTo>
                                  <a:lnTo>
                                    <a:pt x="1576" y="1548"/>
                                  </a:lnTo>
                                  <a:lnTo>
                                    <a:pt x="1546" y="1554"/>
                                  </a:lnTo>
                                  <a:lnTo>
                                    <a:pt x="1550" y="1554"/>
                                  </a:lnTo>
                                  <a:lnTo>
                                    <a:pt x="1553" y="1555"/>
                                  </a:lnTo>
                                  <a:lnTo>
                                    <a:pt x="1556" y="1558"/>
                                  </a:lnTo>
                                  <a:lnTo>
                                    <a:pt x="1557" y="1562"/>
                                  </a:lnTo>
                                  <a:lnTo>
                                    <a:pt x="1558" y="1568"/>
                                  </a:lnTo>
                                  <a:lnTo>
                                    <a:pt x="1557" y="1571"/>
                                  </a:lnTo>
                                  <a:lnTo>
                                    <a:pt x="1555" y="1572"/>
                                  </a:lnTo>
                                  <a:lnTo>
                                    <a:pt x="1551" y="1573"/>
                                  </a:lnTo>
                                  <a:lnTo>
                                    <a:pt x="1592" y="1585"/>
                                  </a:lnTo>
                                  <a:lnTo>
                                    <a:pt x="1578" y="1593"/>
                                  </a:lnTo>
                                  <a:lnTo>
                                    <a:pt x="1646" y="1606"/>
                                  </a:lnTo>
                                  <a:lnTo>
                                    <a:pt x="1667" y="1571"/>
                                  </a:lnTo>
                                  <a:lnTo>
                                    <a:pt x="1671" y="1601"/>
                                  </a:lnTo>
                                  <a:lnTo>
                                    <a:pt x="1704" y="1589"/>
                                  </a:lnTo>
                                  <a:lnTo>
                                    <a:pt x="1732" y="1580"/>
                                  </a:lnTo>
                                  <a:lnTo>
                                    <a:pt x="1754" y="1573"/>
                                  </a:lnTo>
                                  <a:lnTo>
                                    <a:pt x="1770" y="1568"/>
                                  </a:lnTo>
                                  <a:lnTo>
                                    <a:pt x="1797" y="1555"/>
                                  </a:lnTo>
                                  <a:lnTo>
                                    <a:pt x="1820" y="1543"/>
                                  </a:lnTo>
                                  <a:lnTo>
                                    <a:pt x="1842" y="1529"/>
                                  </a:lnTo>
                                  <a:lnTo>
                                    <a:pt x="1859" y="1517"/>
                                  </a:lnTo>
                                  <a:lnTo>
                                    <a:pt x="1864" y="1516"/>
                                  </a:lnTo>
                                  <a:lnTo>
                                    <a:pt x="1871" y="1513"/>
                                  </a:lnTo>
                                  <a:lnTo>
                                    <a:pt x="1877" y="1511"/>
                                  </a:lnTo>
                                  <a:lnTo>
                                    <a:pt x="1883" y="1508"/>
                                  </a:lnTo>
                                  <a:lnTo>
                                    <a:pt x="1898" y="1497"/>
                                  </a:lnTo>
                                  <a:lnTo>
                                    <a:pt x="1915" y="1485"/>
                                  </a:lnTo>
                                  <a:lnTo>
                                    <a:pt x="1931" y="1472"/>
                                  </a:lnTo>
                                  <a:lnTo>
                                    <a:pt x="1944" y="1462"/>
                                  </a:lnTo>
                                  <a:lnTo>
                                    <a:pt x="1957" y="1455"/>
                                  </a:lnTo>
                                  <a:lnTo>
                                    <a:pt x="1967" y="1451"/>
                                  </a:lnTo>
                                  <a:lnTo>
                                    <a:pt x="1985" y="1436"/>
                                  </a:lnTo>
                                  <a:lnTo>
                                    <a:pt x="1999" y="1420"/>
                                  </a:lnTo>
                                  <a:lnTo>
                                    <a:pt x="2013" y="1407"/>
                                  </a:lnTo>
                                  <a:lnTo>
                                    <a:pt x="2025" y="1393"/>
                                  </a:lnTo>
                                  <a:lnTo>
                                    <a:pt x="2035" y="1379"/>
                                  </a:lnTo>
                                  <a:lnTo>
                                    <a:pt x="2043" y="1367"/>
                                  </a:lnTo>
                                  <a:lnTo>
                                    <a:pt x="2049" y="1354"/>
                                  </a:lnTo>
                                  <a:lnTo>
                                    <a:pt x="2053" y="1342"/>
                                  </a:lnTo>
                                  <a:lnTo>
                                    <a:pt x="2051" y="1352"/>
                                  </a:lnTo>
                                  <a:lnTo>
                                    <a:pt x="2048" y="1363"/>
                                  </a:lnTo>
                                  <a:lnTo>
                                    <a:pt x="2052" y="1361"/>
                                  </a:lnTo>
                                  <a:lnTo>
                                    <a:pt x="2065" y="1353"/>
                                  </a:lnTo>
                                  <a:close/>
                                  <a:moveTo>
                                    <a:pt x="686" y="1462"/>
                                  </a:moveTo>
                                  <a:lnTo>
                                    <a:pt x="683" y="1462"/>
                                  </a:lnTo>
                                  <a:lnTo>
                                    <a:pt x="683" y="1456"/>
                                  </a:lnTo>
                                  <a:lnTo>
                                    <a:pt x="686" y="1456"/>
                                  </a:lnTo>
                                  <a:lnTo>
                                    <a:pt x="686" y="1462"/>
                                  </a:lnTo>
                                  <a:close/>
                                  <a:moveTo>
                                    <a:pt x="670" y="1454"/>
                                  </a:moveTo>
                                  <a:lnTo>
                                    <a:pt x="656" y="1445"/>
                                  </a:lnTo>
                                  <a:lnTo>
                                    <a:pt x="661" y="1447"/>
                                  </a:lnTo>
                                  <a:lnTo>
                                    <a:pt x="664" y="1449"/>
                                  </a:lnTo>
                                  <a:lnTo>
                                    <a:pt x="668" y="1451"/>
                                  </a:lnTo>
                                  <a:lnTo>
                                    <a:pt x="670" y="1454"/>
                                  </a:lnTo>
                                  <a:close/>
                                  <a:moveTo>
                                    <a:pt x="1333" y="578"/>
                                  </a:moveTo>
                                  <a:lnTo>
                                    <a:pt x="1323" y="559"/>
                                  </a:lnTo>
                                  <a:lnTo>
                                    <a:pt x="1315" y="544"/>
                                  </a:lnTo>
                                  <a:lnTo>
                                    <a:pt x="1310" y="534"/>
                                  </a:lnTo>
                                  <a:lnTo>
                                    <a:pt x="1309" y="529"/>
                                  </a:lnTo>
                                  <a:lnTo>
                                    <a:pt x="1307" y="530"/>
                                  </a:lnTo>
                                  <a:lnTo>
                                    <a:pt x="1306" y="530"/>
                                  </a:lnTo>
                                  <a:lnTo>
                                    <a:pt x="1305" y="530"/>
                                  </a:lnTo>
                                  <a:lnTo>
                                    <a:pt x="1304" y="529"/>
                                  </a:lnTo>
                                  <a:lnTo>
                                    <a:pt x="1300" y="545"/>
                                  </a:lnTo>
                                  <a:lnTo>
                                    <a:pt x="1287" y="531"/>
                                  </a:lnTo>
                                  <a:lnTo>
                                    <a:pt x="1290" y="543"/>
                                  </a:lnTo>
                                  <a:lnTo>
                                    <a:pt x="1286" y="543"/>
                                  </a:lnTo>
                                  <a:lnTo>
                                    <a:pt x="1282" y="545"/>
                                  </a:lnTo>
                                  <a:lnTo>
                                    <a:pt x="1278" y="544"/>
                                  </a:lnTo>
                                  <a:lnTo>
                                    <a:pt x="1274" y="540"/>
                                  </a:lnTo>
                                  <a:lnTo>
                                    <a:pt x="1271" y="536"/>
                                  </a:lnTo>
                                  <a:lnTo>
                                    <a:pt x="1269" y="529"/>
                                  </a:lnTo>
                                  <a:lnTo>
                                    <a:pt x="1263" y="515"/>
                                  </a:lnTo>
                                  <a:lnTo>
                                    <a:pt x="1260" y="510"/>
                                  </a:lnTo>
                                  <a:lnTo>
                                    <a:pt x="1265" y="547"/>
                                  </a:lnTo>
                                  <a:lnTo>
                                    <a:pt x="1262" y="547"/>
                                  </a:lnTo>
                                  <a:lnTo>
                                    <a:pt x="1258" y="544"/>
                                  </a:lnTo>
                                  <a:lnTo>
                                    <a:pt x="1252" y="540"/>
                                  </a:lnTo>
                                  <a:lnTo>
                                    <a:pt x="1244" y="534"/>
                                  </a:lnTo>
                                  <a:lnTo>
                                    <a:pt x="1236" y="528"/>
                                  </a:lnTo>
                                  <a:lnTo>
                                    <a:pt x="1229" y="523"/>
                                  </a:lnTo>
                                  <a:lnTo>
                                    <a:pt x="1223" y="521"/>
                                  </a:lnTo>
                                  <a:lnTo>
                                    <a:pt x="1217" y="520"/>
                                  </a:lnTo>
                                  <a:lnTo>
                                    <a:pt x="1204" y="520"/>
                                  </a:lnTo>
                                  <a:lnTo>
                                    <a:pt x="1192" y="522"/>
                                  </a:lnTo>
                                  <a:lnTo>
                                    <a:pt x="1189" y="523"/>
                                  </a:lnTo>
                                  <a:lnTo>
                                    <a:pt x="1184" y="526"/>
                                  </a:lnTo>
                                  <a:lnTo>
                                    <a:pt x="1182" y="528"/>
                                  </a:lnTo>
                                  <a:lnTo>
                                    <a:pt x="1180" y="531"/>
                                  </a:lnTo>
                                  <a:lnTo>
                                    <a:pt x="1171" y="520"/>
                                  </a:lnTo>
                                  <a:lnTo>
                                    <a:pt x="1160" y="509"/>
                                  </a:lnTo>
                                  <a:lnTo>
                                    <a:pt x="1144" y="496"/>
                                  </a:lnTo>
                                  <a:lnTo>
                                    <a:pt x="1126" y="482"/>
                                  </a:lnTo>
                                  <a:lnTo>
                                    <a:pt x="1120" y="498"/>
                                  </a:lnTo>
                                  <a:lnTo>
                                    <a:pt x="1098" y="478"/>
                                  </a:lnTo>
                                  <a:lnTo>
                                    <a:pt x="1075" y="460"/>
                                  </a:lnTo>
                                  <a:lnTo>
                                    <a:pt x="1053" y="443"/>
                                  </a:lnTo>
                                  <a:lnTo>
                                    <a:pt x="1028" y="428"/>
                                  </a:lnTo>
                                  <a:lnTo>
                                    <a:pt x="1023" y="442"/>
                                  </a:lnTo>
                                  <a:lnTo>
                                    <a:pt x="1041" y="455"/>
                                  </a:lnTo>
                                  <a:lnTo>
                                    <a:pt x="1058" y="470"/>
                                  </a:lnTo>
                                  <a:lnTo>
                                    <a:pt x="1073" y="482"/>
                                  </a:lnTo>
                                  <a:lnTo>
                                    <a:pt x="1086" y="496"/>
                                  </a:lnTo>
                                  <a:lnTo>
                                    <a:pt x="1099" y="509"/>
                                  </a:lnTo>
                                  <a:lnTo>
                                    <a:pt x="1110" y="521"/>
                                  </a:lnTo>
                                  <a:lnTo>
                                    <a:pt x="1120" y="534"/>
                                  </a:lnTo>
                                  <a:lnTo>
                                    <a:pt x="1128" y="545"/>
                                  </a:lnTo>
                                  <a:lnTo>
                                    <a:pt x="1129" y="547"/>
                                  </a:lnTo>
                                  <a:lnTo>
                                    <a:pt x="1129" y="551"/>
                                  </a:lnTo>
                                  <a:lnTo>
                                    <a:pt x="1129" y="554"/>
                                  </a:lnTo>
                                  <a:lnTo>
                                    <a:pt x="1129" y="556"/>
                                  </a:lnTo>
                                  <a:lnTo>
                                    <a:pt x="1126" y="563"/>
                                  </a:lnTo>
                                  <a:lnTo>
                                    <a:pt x="1120" y="570"/>
                                  </a:lnTo>
                                  <a:lnTo>
                                    <a:pt x="1109" y="554"/>
                                  </a:lnTo>
                                  <a:lnTo>
                                    <a:pt x="1098" y="540"/>
                                  </a:lnTo>
                                  <a:lnTo>
                                    <a:pt x="1086" y="528"/>
                                  </a:lnTo>
                                  <a:lnTo>
                                    <a:pt x="1075" y="517"/>
                                  </a:lnTo>
                                  <a:lnTo>
                                    <a:pt x="1065" y="506"/>
                                  </a:lnTo>
                                  <a:lnTo>
                                    <a:pt x="1054" y="497"/>
                                  </a:lnTo>
                                  <a:lnTo>
                                    <a:pt x="1044" y="489"/>
                                  </a:lnTo>
                                  <a:lnTo>
                                    <a:pt x="1034" y="482"/>
                                  </a:lnTo>
                                  <a:lnTo>
                                    <a:pt x="1080" y="531"/>
                                  </a:lnTo>
                                  <a:lnTo>
                                    <a:pt x="1076" y="545"/>
                                  </a:lnTo>
                                  <a:lnTo>
                                    <a:pt x="1067" y="535"/>
                                  </a:lnTo>
                                  <a:lnTo>
                                    <a:pt x="1055" y="524"/>
                                  </a:lnTo>
                                  <a:lnTo>
                                    <a:pt x="1040" y="513"/>
                                  </a:lnTo>
                                  <a:lnTo>
                                    <a:pt x="1023" y="502"/>
                                  </a:lnTo>
                                  <a:lnTo>
                                    <a:pt x="1032" y="509"/>
                                  </a:lnTo>
                                  <a:lnTo>
                                    <a:pt x="1041" y="518"/>
                                  </a:lnTo>
                                  <a:lnTo>
                                    <a:pt x="1052" y="530"/>
                                  </a:lnTo>
                                  <a:lnTo>
                                    <a:pt x="1061" y="545"/>
                                  </a:lnTo>
                                  <a:lnTo>
                                    <a:pt x="1053" y="543"/>
                                  </a:lnTo>
                                  <a:lnTo>
                                    <a:pt x="1050" y="538"/>
                                  </a:lnTo>
                                  <a:lnTo>
                                    <a:pt x="1048" y="534"/>
                                  </a:lnTo>
                                  <a:lnTo>
                                    <a:pt x="1046" y="529"/>
                                  </a:lnTo>
                                  <a:lnTo>
                                    <a:pt x="1041" y="526"/>
                                  </a:lnTo>
                                  <a:lnTo>
                                    <a:pt x="1032" y="519"/>
                                  </a:lnTo>
                                  <a:lnTo>
                                    <a:pt x="1020" y="512"/>
                                  </a:lnTo>
                                  <a:lnTo>
                                    <a:pt x="1000" y="504"/>
                                  </a:lnTo>
                                  <a:lnTo>
                                    <a:pt x="991" y="498"/>
                                  </a:lnTo>
                                  <a:lnTo>
                                    <a:pt x="987" y="504"/>
                                  </a:lnTo>
                                  <a:lnTo>
                                    <a:pt x="977" y="498"/>
                                  </a:lnTo>
                                  <a:lnTo>
                                    <a:pt x="976" y="494"/>
                                  </a:lnTo>
                                  <a:lnTo>
                                    <a:pt x="974" y="489"/>
                                  </a:lnTo>
                                  <a:lnTo>
                                    <a:pt x="971" y="485"/>
                                  </a:lnTo>
                                  <a:lnTo>
                                    <a:pt x="965" y="480"/>
                                  </a:lnTo>
                                  <a:lnTo>
                                    <a:pt x="958" y="475"/>
                                  </a:lnTo>
                                  <a:lnTo>
                                    <a:pt x="949" y="470"/>
                                  </a:lnTo>
                                  <a:lnTo>
                                    <a:pt x="940" y="465"/>
                                  </a:lnTo>
                                  <a:lnTo>
                                    <a:pt x="929" y="461"/>
                                  </a:lnTo>
                                  <a:lnTo>
                                    <a:pt x="906" y="463"/>
                                  </a:lnTo>
                                  <a:lnTo>
                                    <a:pt x="912" y="482"/>
                                  </a:lnTo>
                                  <a:lnTo>
                                    <a:pt x="902" y="485"/>
                                  </a:lnTo>
                                  <a:lnTo>
                                    <a:pt x="895" y="500"/>
                                  </a:lnTo>
                                  <a:lnTo>
                                    <a:pt x="891" y="513"/>
                                  </a:lnTo>
                                  <a:lnTo>
                                    <a:pt x="887" y="529"/>
                                  </a:lnTo>
                                  <a:lnTo>
                                    <a:pt x="885" y="545"/>
                                  </a:lnTo>
                                  <a:lnTo>
                                    <a:pt x="879" y="553"/>
                                  </a:lnTo>
                                  <a:lnTo>
                                    <a:pt x="876" y="561"/>
                                  </a:lnTo>
                                  <a:lnTo>
                                    <a:pt x="874" y="568"/>
                                  </a:lnTo>
                                  <a:lnTo>
                                    <a:pt x="875" y="574"/>
                                  </a:lnTo>
                                  <a:lnTo>
                                    <a:pt x="859" y="601"/>
                                  </a:lnTo>
                                  <a:lnTo>
                                    <a:pt x="844" y="624"/>
                                  </a:lnTo>
                                  <a:lnTo>
                                    <a:pt x="831" y="649"/>
                                  </a:lnTo>
                                  <a:lnTo>
                                    <a:pt x="819" y="674"/>
                                  </a:lnTo>
                                  <a:lnTo>
                                    <a:pt x="806" y="698"/>
                                  </a:lnTo>
                                  <a:lnTo>
                                    <a:pt x="795" y="723"/>
                                  </a:lnTo>
                                  <a:lnTo>
                                    <a:pt x="785" y="747"/>
                                  </a:lnTo>
                                  <a:lnTo>
                                    <a:pt x="775" y="771"/>
                                  </a:lnTo>
                                  <a:lnTo>
                                    <a:pt x="751" y="831"/>
                                  </a:lnTo>
                                  <a:lnTo>
                                    <a:pt x="733" y="875"/>
                                  </a:lnTo>
                                  <a:lnTo>
                                    <a:pt x="721" y="903"/>
                                  </a:lnTo>
                                  <a:lnTo>
                                    <a:pt x="715" y="915"/>
                                  </a:lnTo>
                                  <a:lnTo>
                                    <a:pt x="706" y="931"/>
                                  </a:lnTo>
                                  <a:lnTo>
                                    <a:pt x="696" y="949"/>
                                  </a:lnTo>
                                  <a:lnTo>
                                    <a:pt x="686" y="968"/>
                                  </a:lnTo>
                                  <a:lnTo>
                                    <a:pt x="674" y="991"/>
                                  </a:lnTo>
                                  <a:lnTo>
                                    <a:pt x="664" y="1014"/>
                                  </a:lnTo>
                                  <a:lnTo>
                                    <a:pt x="653" y="1040"/>
                                  </a:lnTo>
                                  <a:lnTo>
                                    <a:pt x="641" y="1067"/>
                                  </a:lnTo>
                                  <a:lnTo>
                                    <a:pt x="629" y="1098"/>
                                  </a:lnTo>
                                  <a:lnTo>
                                    <a:pt x="680" y="1064"/>
                                  </a:lnTo>
                                  <a:lnTo>
                                    <a:pt x="725" y="1035"/>
                                  </a:lnTo>
                                  <a:lnTo>
                                    <a:pt x="763" y="1011"/>
                                  </a:lnTo>
                                  <a:lnTo>
                                    <a:pt x="796" y="992"/>
                                  </a:lnTo>
                                  <a:lnTo>
                                    <a:pt x="822" y="976"/>
                                  </a:lnTo>
                                  <a:lnTo>
                                    <a:pt x="842" y="966"/>
                                  </a:lnTo>
                                  <a:lnTo>
                                    <a:pt x="856" y="960"/>
                                  </a:lnTo>
                                  <a:lnTo>
                                    <a:pt x="864" y="958"/>
                                  </a:lnTo>
                                  <a:lnTo>
                                    <a:pt x="878" y="948"/>
                                  </a:lnTo>
                                  <a:lnTo>
                                    <a:pt x="895" y="937"/>
                                  </a:lnTo>
                                  <a:lnTo>
                                    <a:pt x="914" y="924"/>
                                  </a:lnTo>
                                  <a:lnTo>
                                    <a:pt x="934" y="910"/>
                                  </a:lnTo>
                                  <a:lnTo>
                                    <a:pt x="957" y="896"/>
                                  </a:lnTo>
                                  <a:lnTo>
                                    <a:pt x="982" y="880"/>
                                  </a:lnTo>
                                  <a:lnTo>
                                    <a:pt x="1008" y="863"/>
                                  </a:lnTo>
                                  <a:lnTo>
                                    <a:pt x="1035" y="845"/>
                                  </a:lnTo>
                                  <a:lnTo>
                                    <a:pt x="1062" y="825"/>
                                  </a:lnTo>
                                  <a:lnTo>
                                    <a:pt x="1085" y="807"/>
                                  </a:lnTo>
                                  <a:lnTo>
                                    <a:pt x="1107" y="789"/>
                                  </a:lnTo>
                                  <a:lnTo>
                                    <a:pt x="1124" y="772"/>
                                  </a:lnTo>
                                  <a:lnTo>
                                    <a:pt x="1131" y="764"/>
                                  </a:lnTo>
                                  <a:lnTo>
                                    <a:pt x="1138" y="755"/>
                                  </a:lnTo>
                                  <a:lnTo>
                                    <a:pt x="1144" y="747"/>
                                  </a:lnTo>
                                  <a:lnTo>
                                    <a:pt x="1148" y="739"/>
                                  </a:lnTo>
                                  <a:lnTo>
                                    <a:pt x="1153" y="731"/>
                                  </a:lnTo>
                                  <a:lnTo>
                                    <a:pt x="1156" y="723"/>
                                  </a:lnTo>
                                  <a:lnTo>
                                    <a:pt x="1159" y="716"/>
                                  </a:lnTo>
                                  <a:lnTo>
                                    <a:pt x="1161" y="708"/>
                                  </a:lnTo>
                                  <a:lnTo>
                                    <a:pt x="1165" y="711"/>
                                  </a:lnTo>
                                  <a:lnTo>
                                    <a:pt x="1169" y="714"/>
                                  </a:lnTo>
                                  <a:lnTo>
                                    <a:pt x="1171" y="719"/>
                                  </a:lnTo>
                                  <a:lnTo>
                                    <a:pt x="1171" y="724"/>
                                  </a:lnTo>
                                  <a:lnTo>
                                    <a:pt x="1171" y="730"/>
                                  </a:lnTo>
                                  <a:lnTo>
                                    <a:pt x="1170" y="736"/>
                                  </a:lnTo>
                                  <a:lnTo>
                                    <a:pt x="1169" y="742"/>
                                  </a:lnTo>
                                  <a:lnTo>
                                    <a:pt x="1166" y="749"/>
                                  </a:lnTo>
                                  <a:lnTo>
                                    <a:pt x="1173" y="744"/>
                                  </a:lnTo>
                                  <a:lnTo>
                                    <a:pt x="1181" y="738"/>
                                  </a:lnTo>
                                  <a:lnTo>
                                    <a:pt x="1189" y="729"/>
                                  </a:lnTo>
                                  <a:lnTo>
                                    <a:pt x="1198" y="719"/>
                                  </a:lnTo>
                                  <a:lnTo>
                                    <a:pt x="1206" y="719"/>
                                  </a:lnTo>
                                  <a:lnTo>
                                    <a:pt x="1215" y="714"/>
                                  </a:lnTo>
                                  <a:lnTo>
                                    <a:pt x="1225" y="706"/>
                                  </a:lnTo>
                                  <a:lnTo>
                                    <a:pt x="1235" y="697"/>
                                  </a:lnTo>
                                  <a:lnTo>
                                    <a:pt x="1247" y="687"/>
                                  </a:lnTo>
                                  <a:lnTo>
                                    <a:pt x="1274" y="662"/>
                                  </a:lnTo>
                                  <a:lnTo>
                                    <a:pt x="1306" y="629"/>
                                  </a:lnTo>
                                  <a:lnTo>
                                    <a:pt x="1308" y="623"/>
                                  </a:lnTo>
                                  <a:lnTo>
                                    <a:pt x="1312" y="619"/>
                                  </a:lnTo>
                                  <a:lnTo>
                                    <a:pt x="1316" y="615"/>
                                  </a:lnTo>
                                  <a:lnTo>
                                    <a:pt x="1323" y="613"/>
                                  </a:lnTo>
                                  <a:lnTo>
                                    <a:pt x="1322" y="611"/>
                                  </a:lnTo>
                                  <a:lnTo>
                                    <a:pt x="1323" y="608"/>
                                  </a:lnTo>
                                  <a:lnTo>
                                    <a:pt x="1324" y="606"/>
                                  </a:lnTo>
                                  <a:lnTo>
                                    <a:pt x="1327" y="602"/>
                                  </a:lnTo>
                                  <a:lnTo>
                                    <a:pt x="1327" y="599"/>
                                  </a:lnTo>
                                  <a:lnTo>
                                    <a:pt x="1333" y="578"/>
                                  </a:lnTo>
                                  <a:close/>
                                  <a:moveTo>
                                    <a:pt x="1049" y="1546"/>
                                  </a:moveTo>
                                  <a:lnTo>
                                    <a:pt x="1049" y="1544"/>
                                  </a:lnTo>
                                  <a:lnTo>
                                    <a:pt x="1048" y="1542"/>
                                  </a:lnTo>
                                  <a:lnTo>
                                    <a:pt x="1047" y="1539"/>
                                  </a:lnTo>
                                  <a:lnTo>
                                    <a:pt x="1045" y="1538"/>
                                  </a:lnTo>
                                  <a:lnTo>
                                    <a:pt x="1032" y="1536"/>
                                  </a:lnTo>
                                  <a:lnTo>
                                    <a:pt x="1022" y="1533"/>
                                  </a:lnTo>
                                  <a:lnTo>
                                    <a:pt x="1012" y="1528"/>
                                  </a:lnTo>
                                  <a:lnTo>
                                    <a:pt x="1004" y="1521"/>
                                  </a:lnTo>
                                  <a:lnTo>
                                    <a:pt x="1012" y="1538"/>
                                  </a:lnTo>
                                  <a:lnTo>
                                    <a:pt x="1014" y="1533"/>
                                  </a:lnTo>
                                  <a:lnTo>
                                    <a:pt x="1019" y="1535"/>
                                  </a:lnTo>
                                  <a:lnTo>
                                    <a:pt x="1026" y="1538"/>
                                  </a:lnTo>
                                  <a:lnTo>
                                    <a:pt x="1023" y="1540"/>
                                  </a:lnTo>
                                  <a:lnTo>
                                    <a:pt x="1030" y="1545"/>
                                  </a:lnTo>
                                  <a:lnTo>
                                    <a:pt x="1038" y="1547"/>
                                  </a:lnTo>
                                  <a:lnTo>
                                    <a:pt x="1044" y="1548"/>
                                  </a:lnTo>
                                  <a:lnTo>
                                    <a:pt x="1049" y="1546"/>
                                  </a:lnTo>
                                  <a:close/>
                                  <a:moveTo>
                                    <a:pt x="906" y="1478"/>
                                  </a:moveTo>
                                  <a:lnTo>
                                    <a:pt x="891" y="1470"/>
                                  </a:lnTo>
                                  <a:lnTo>
                                    <a:pt x="894" y="1474"/>
                                  </a:lnTo>
                                  <a:lnTo>
                                    <a:pt x="897" y="1476"/>
                                  </a:lnTo>
                                  <a:lnTo>
                                    <a:pt x="902" y="1478"/>
                                  </a:lnTo>
                                  <a:lnTo>
                                    <a:pt x="906" y="1478"/>
                                  </a:lnTo>
                                  <a:close/>
                                  <a:moveTo>
                                    <a:pt x="850" y="1449"/>
                                  </a:moveTo>
                                  <a:lnTo>
                                    <a:pt x="835" y="1441"/>
                                  </a:lnTo>
                                  <a:lnTo>
                                    <a:pt x="829" y="1437"/>
                                  </a:lnTo>
                                  <a:lnTo>
                                    <a:pt x="835" y="1443"/>
                                  </a:lnTo>
                                  <a:lnTo>
                                    <a:pt x="841" y="1447"/>
                                  </a:lnTo>
                                  <a:lnTo>
                                    <a:pt x="846" y="1449"/>
                                  </a:lnTo>
                                  <a:lnTo>
                                    <a:pt x="850" y="1449"/>
                                  </a:lnTo>
                                  <a:close/>
                                  <a:moveTo>
                                    <a:pt x="823" y="1435"/>
                                  </a:moveTo>
                                  <a:lnTo>
                                    <a:pt x="822" y="1432"/>
                                  </a:lnTo>
                                  <a:lnTo>
                                    <a:pt x="817" y="1429"/>
                                  </a:lnTo>
                                  <a:lnTo>
                                    <a:pt x="819" y="1433"/>
                                  </a:lnTo>
                                  <a:lnTo>
                                    <a:pt x="820" y="1435"/>
                                  </a:lnTo>
                                  <a:lnTo>
                                    <a:pt x="821" y="1435"/>
                                  </a:lnTo>
                                  <a:lnTo>
                                    <a:pt x="823" y="1435"/>
                                  </a:lnTo>
                                  <a:close/>
                                  <a:moveTo>
                                    <a:pt x="100" y="722"/>
                                  </a:moveTo>
                                  <a:lnTo>
                                    <a:pt x="103" y="731"/>
                                  </a:lnTo>
                                  <a:lnTo>
                                    <a:pt x="104" y="736"/>
                                  </a:lnTo>
                                  <a:lnTo>
                                    <a:pt x="105" y="738"/>
                                  </a:lnTo>
                                  <a:lnTo>
                                    <a:pt x="106" y="737"/>
                                  </a:lnTo>
                                  <a:lnTo>
                                    <a:pt x="106" y="736"/>
                                  </a:lnTo>
                                  <a:lnTo>
                                    <a:pt x="106" y="730"/>
                                  </a:lnTo>
                                  <a:lnTo>
                                    <a:pt x="106" y="727"/>
                                  </a:lnTo>
                                  <a:lnTo>
                                    <a:pt x="104" y="723"/>
                                  </a:lnTo>
                                  <a:lnTo>
                                    <a:pt x="100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597"/>
                          <wps:cNvSpPr>
                            <a:spLocks noEditPoints="1"/>
                          </wps:cNvSpPr>
                          <wps:spPr bwMode="auto">
                            <a:xfrm>
                              <a:off x="3586" y="162"/>
                              <a:ext cx="482" cy="335"/>
                            </a:xfrm>
                            <a:custGeom>
                              <a:avLst/>
                              <a:gdLst>
                                <a:gd name="T0" fmla="*/ 2881 w 2893"/>
                                <a:gd name="T1" fmla="*/ 1388 h 2005"/>
                                <a:gd name="T2" fmla="*/ 2743 w 2893"/>
                                <a:gd name="T3" fmla="*/ 1612 h 2005"/>
                                <a:gd name="T4" fmla="*/ 2490 w 2893"/>
                                <a:gd name="T5" fmla="*/ 1819 h 2005"/>
                                <a:gd name="T6" fmla="*/ 2260 w 2893"/>
                                <a:gd name="T7" fmla="*/ 1900 h 2005"/>
                                <a:gd name="T8" fmla="*/ 2085 w 2893"/>
                                <a:gd name="T9" fmla="*/ 1851 h 2005"/>
                                <a:gd name="T10" fmla="*/ 1944 w 2893"/>
                                <a:gd name="T11" fmla="*/ 1671 h 2005"/>
                                <a:gd name="T12" fmla="*/ 1659 w 2893"/>
                                <a:gd name="T13" fmla="*/ 1378 h 2005"/>
                                <a:gd name="T14" fmla="*/ 948 w 2893"/>
                                <a:gd name="T15" fmla="*/ 1553 h 2005"/>
                                <a:gd name="T16" fmla="*/ 701 w 2893"/>
                                <a:gd name="T17" fmla="*/ 1790 h 2005"/>
                                <a:gd name="T18" fmla="*/ 469 w 2893"/>
                                <a:gd name="T19" fmla="*/ 1949 h 2005"/>
                                <a:gd name="T20" fmla="*/ 304 w 2893"/>
                                <a:gd name="T21" fmla="*/ 2002 h 2005"/>
                                <a:gd name="T22" fmla="*/ 160 w 2893"/>
                                <a:gd name="T23" fmla="*/ 1980 h 2005"/>
                                <a:gd name="T24" fmla="*/ 37 w 2893"/>
                                <a:gd name="T25" fmla="*/ 1841 h 2005"/>
                                <a:gd name="T26" fmla="*/ 1 w 2893"/>
                                <a:gd name="T27" fmla="*/ 1590 h 2005"/>
                                <a:gd name="T28" fmla="*/ 72 w 2893"/>
                                <a:gd name="T29" fmla="*/ 1284 h 2005"/>
                                <a:gd name="T30" fmla="*/ 152 w 2893"/>
                                <a:gd name="T31" fmla="*/ 1161 h 2005"/>
                                <a:gd name="T32" fmla="*/ 144 w 2893"/>
                                <a:gd name="T33" fmla="*/ 1210 h 2005"/>
                                <a:gd name="T34" fmla="*/ 50 w 2893"/>
                                <a:gd name="T35" fmla="*/ 1458 h 2005"/>
                                <a:gd name="T36" fmla="*/ 57 w 2893"/>
                                <a:gd name="T37" fmla="*/ 1742 h 2005"/>
                                <a:gd name="T38" fmla="*/ 163 w 2893"/>
                                <a:gd name="T39" fmla="*/ 1893 h 2005"/>
                                <a:gd name="T40" fmla="*/ 281 w 2893"/>
                                <a:gd name="T41" fmla="*/ 1937 h 2005"/>
                                <a:gd name="T42" fmla="*/ 500 w 2893"/>
                                <a:gd name="T43" fmla="*/ 1871 h 2005"/>
                                <a:gd name="T44" fmla="*/ 804 w 2893"/>
                                <a:gd name="T45" fmla="*/ 1652 h 2005"/>
                                <a:gd name="T46" fmla="*/ 938 w 2893"/>
                                <a:gd name="T47" fmla="*/ 1423 h 2005"/>
                                <a:gd name="T48" fmla="*/ 900 w 2893"/>
                                <a:gd name="T49" fmla="*/ 1358 h 2005"/>
                                <a:gd name="T50" fmla="*/ 1184 w 2893"/>
                                <a:gd name="T51" fmla="*/ 1200 h 2005"/>
                                <a:gd name="T52" fmla="*/ 1416 w 2893"/>
                                <a:gd name="T53" fmla="*/ 982 h 2005"/>
                                <a:gd name="T54" fmla="*/ 1500 w 2893"/>
                                <a:gd name="T55" fmla="*/ 590 h 2005"/>
                                <a:gd name="T56" fmla="*/ 1648 w 2893"/>
                                <a:gd name="T57" fmla="*/ 359 h 2005"/>
                                <a:gd name="T58" fmla="*/ 2272 w 2893"/>
                                <a:gd name="T59" fmla="*/ 108 h 2005"/>
                                <a:gd name="T60" fmla="*/ 2517 w 2893"/>
                                <a:gd name="T61" fmla="*/ 8 h 2005"/>
                                <a:gd name="T62" fmla="*/ 2645 w 2893"/>
                                <a:gd name="T63" fmla="*/ 12 h 2005"/>
                                <a:gd name="T64" fmla="*/ 2685 w 2893"/>
                                <a:gd name="T65" fmla="*/ 81 h 2005"/>
                                <a:gd name="T66" fmla="*/ 2632 w 2893"/>
                                <a:gd name="T67" fmla="*/ 91 h 2005"/>
                                <a:gd name="T68" fmla="*/ 2534 w 2893"/>
                                <a:gd name="T69" fmla="*/ 24 h 2005"/>
                                <a:gd name="T70" fmla="*/ 2312 w 2893"/>
                                <a:gd name="T71" fmla="*/ 124 h 2005"/>
                                <a:gd name="T72" fmla="*/ 2042 w 2893"/>
                                <a:gd name="T73" fmla="*/ 519 h 2005"/>
                                <a:gd name="T74" fmla="*/ 2302 w 2893"/>
                                <a:gd name="T75" fmla="*/ 1168 h 2005"/>
                                <a:gd name="T76" fmla="*/ 2491 w 2893"/>
                                <a:gd name="T77" fmla="*/ 1469 h 2005"/>
                                <a:gd name="T78" fmla="*/ 2509 w 2893"/>
                                <a:gd name="T79" fmla="*/ 1545 h 2005"/>
                                <a:gd name="T80" fmla="*/ 2514 w 2893"/>
                                <a:gd name="T81" fmla="*/ 1619 h 2005"/>
                                <a:gd name="T82" fmla="*/ 2492 w 2893"/>
                                <a:gd name="T83" fmla="*/ 1658 h 2005"/>
                                <a:gd name="T84" fmla="*/ 2471 w 2893"/>
                                <a:gd name="T85" fmla="*/ 1728 h 2005"/>
                                <a:gd name="T86" fmla="*/ 2597 w 2893"/>
                                <a:gd name="T87" fmla="*/ 1686 h 2005"/>
                                <a:gd name="T88" fmla="*/ 2824 w 2893"/>
                                <a:gd name="T89" fmla="*/ 1411 h 2005"/>
                                <a:gd name="T90" fmla="*/ 2472 w 2893"/>
                                <a:gd name="T91" fmla="*/ 1502 h 2005"/>
                                <a:gd name="T92" fmla="*/ 1584 w 2893"/>
                                <a:gd name="T93" fmla="*/ 834 h 2005"/>
                                <a:gd name="T94" fmla="*/ 1370 w 2893"/>
                                <a:gd name="T95" fmla="*/ 1125 h 2005"/>
                                <a:gd name="T96" fmla="*/ 1570 w 2893"/>
                                <a:gd name="T97" fmla="*/ 1161 h 2005"/>
                                <a:gd name="T98" fmla="*/ 1485 w 2893"/>
                                <a:gd name="T99" fmla="*/ 1169 h 2005"/>
                                <a:gd name="T100" fmla="*/ 1446 w 2893"/>
                                <a:gd name="T101" fmla="*/ 1188 h 2005"/>
                                <a:gd name="T102" fmla="*/ 1422 w 2893"/>
                                <a:gd name="T103" fmla="*/ 1210 h 2005"/>
                                <a:gd name="T104" fmla="*/ 1392 w 2893"/>
                                <a:gd name="T105" fmla="*/ 1226 h 2005"/>
                                <a:gd name="T106" fmla="*/ 1578 w 2893"/>
                                <a:gd name="T107" fmla="*/ 1278 h 2005"/>
                                <a:gd name="T108" fmla="*/ 1670 w 2893"/>
                                <a:gd name="T109" fmla="*/ 1297 h 2005"/>
                                <a:gd name="T110" fmla="*/ 1503 w 2893"/>
                                <a:gd name="T111" fmla="*/ 1191 h 2005"/>
                                <a:gd name="T112" fmla="*/ 1517 w 2893"/>
                                <a:gd name="T113" fmla="*/ 1187 h 20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93" h="2005">
                                  <a:moveTo>
                                    <a:pt x="2673" y="182"/>
                                  </a:moveTo>
                                  <a:lnTo>
                                    <a:pt x="2671" y="201"/>
                                  </a:lnTo>
                                  <a:lnTo>
                                    <a:pt x="2671" y="182"/>
                                  </a:lnTo>
                                  <a:lnTo>
                                    <a:pt x="2673" y="182"/>
                                  </a:lnTo>
                                  <a:close/>
                                  <a:moveTo>
                                    <a:pt x="2893" y="1294"/>
                                  </a:moveTo>
                                  <a:lnTo>
                                    <a:pt x="2893" y="1318"/>
                                  </a:lnTo>
                                  <a:lnTo>
                                    <a:pt x="2891" y="1342"/>
                                  </a:lnTo>
                                  <a:lnTo>
                                    <a:pt x="2887" y="1364"/>
                                  </a:lnTo>
                                  <a:lnTo>
                                    <a:pt x="2881" y="1388"/>
                                  </a:lnTo>
                                  <a:lnTo>
                                    <a:pt x="2874" y="1412"/>
                                  </a:lnTo>
                                  <a:lnTo>
                                    <a:pt x="2864" y="1437"/>
                                  </a:lnTo>
                                  <a:lnTo>
                                    <a:pt x="2852" y="1461"/>
                                  </a:lnTo>
                                  <a:lnTo>
                                    <a:pt x="2839" y="1486"/>
                                  </a:lnTo>
                                  <a:lnTo>
                                    <a:pt x="2823" y="1511"/>
                                  </a:lnTo>
                                  <a:lnTo>
                                    <a:pt x="2806" y="1536"/>
                                  </a:lnTo>
                                  <a:lnTo>
                                    <a:pt x="2787" y="1561"/>
                                  </a:lnTo>
                                  <a:lnTo>
                                    <a:pt x="2766" y="1587"/>
                                  </a:lnTo>
                                  <a:lnTo>
                                    <a:pt x="2743" y="1612"/>
                                  </a:lnTo>
                                  <a:lnTo>
                                    <a:pt x="2717" y="1638"/>
                                  </a:lnTo>
                                  <a:lnTo>
                                    <a:pt x="2690" y="1664"/>
                                  </a:lnTo>
                                  <a:lnTo>
                                    <a:pt x="2662" y="1690"/>
                                  </a:lnTo>
                                  <a:lnTo>
                                    <a:pt x="2632" y="1716"/>
                                  </a:lnTo>
                                  <a:lnTo>
                                    <a:pt x="2603" y="1740"/>
                                  </a:lnTo>
                                  <a:lnTo>
                                    <a:pt x="2574" y="1762"/>
                                  </a:lnTo>
                                  <a:lnTo>
                                    <a:pt x="2546" y="1782"/>
                                  </a:lnTo>
                                  <a:lnTo>
                                    <a:pt x="2518" y="1801"/>
                                  </a:lnTo>
                                  <a:lnTo>
                                    <a:pt x="2490" y="1819"/>
                                  </a:lnTo>
                                  <a:lnTo>
                                    <a:pt x="2463" y="1834"/>
                                  </a:lnTo>
                                  <a:lnTo>
                                    <a:pt x="2436" y="1848"/>
                                  </a:lnTo>
                                  <a:lnTo>
                                    <a:pt x="2410" y="1861"/>
                                  </a:lnTo>
                                  <a:lnTo>
                                    <a:pt x="2384" y="1872"/>
                                  </a:lnTo>
                                  <a:lnTo>
                                    <a:pt x="2358" y="1881"/>
                                  </a:lnTo>
                                  <a:lnTo>
                                    <a:pt x="2333" y="1888"/>
                                  </a:lnTo>
                                  <a:lnTo>
                                    <a:pt x="2309" y="1893"/>
                                  </a:lnTo>
                                  <a:lnTo>
                                    <a:pt x="2284" y="1898"/>
                                  </a:lnTo>
                                  <a:lnTo>
                                    <a:pt x="2260" y="1900"/>
                                  </a:lnTo>
                                  <a:lnTo>
                                    <a:pt x="2237" y="1901"/>
                                  </a:lnTo>
                                  <a:lnTo>
                                    <a:pt x="2216" y="1900"/>
                                  </a:lnTo>
                                  <a:lnTo>
                                    <a:pt x="2196" y="1898"/>
                                  </a:lnTo>
                                  <a:lnTo>
                                    <a:pt x="2177" y="1895"/>
                                  </a:lnTo>
                                  <a:lnTo>
                                    <a:pt x="2158" y="1889"/>
                                  </a:lnTo>
                                  <a:lnTo>
                                    <a:pt x="2139" y="1882"/>
                                  </a:lnTo>
                                  <a:lnTo>
                                    <a:pt x="2121" y="1873"/>
                                  </a:lnTo>
                                  <a:lnTo>
                                    <a:pt x="2103" y="1863"/>
                                  </a:lnTo>
                                  <a:lnTo>
                                    <a:pt x="2085" y="1851"/>
                                  </a:lnTo>
                                  <a:lnTo>
                                    <a:pt x="2068" y="1838"/>
                                  </a:lnTo>
                                  <a:lnTo>
                                    <a:pt x="2051" y="1823"/>
                                  </a:lnTo>
                                  <a:lnTo>
                                    <a:pt x="2035" y="1806"/>
                                  </a:lnTo>
                                  <a:lnTo>
                                    <a:pt x="2019" y="1788"/>
                                  </a:lnTo>
                                  <a:lnTo>
                                    <a:pt x="2004" y="1769"/>
                                  </a:lnTo>
                                  <a:lnTo>
                                    <a:pt x="1988" y="1747"/>
                                  </a:lnTo>
                                  <a:lnTo>
                                    <a:pt x="1973" y="1724"/>
                                  </a:lnTo>
                                  <a:lnTo>
                                    <a:pt x="1959" y="1700"/>
                                  </a:lnTo>
                                  <a:lnTo>
                                    <a:pt x="1944" y="1671"/>
                                  </a:lnTo>
                                  <a:lnTo>
                                    <a:pt x="1927" y="1638"/>
                                  </a:lnTo>
                                  <a:lnTo>
                                    <a:pt x="1909" y="1603"/>
                                  </a:lnTo>
                                  <a:lnTo>
                                    <a:pt x="1889" y="1563"/>
                                  </a:lnTo>
                                  <a:lnTo>
                                    <a:pt x="1867" y="1520"/>
                                  </a:lnTo>
                                  <a:lnTo>
                                    <a:pt x="1844" y="1473"/>
                                  </a:lnTo>
                                  <a:lnTo>
                                    <a:pt x="1819" y="1425"/>
                                  </a:lnTo>
                                  <a:lnTo>
                                    <a:pt x="1792" y="1371"/>
                                  </a:lnTo>
                                  <a:lnTo>
                                    <a:pt x="1729" y="1375"/>
                                  </a:lnTo>
                                  <a:lnTo>
                                    <a:pt x="1659" y="1378"/>
                                  </a:lnTo>
                                  <a:lnTo>
                                    <a:pt x="1581" y="1384"/>
                                  </a:lnTo>
                                  <a:lnTo>
                                    <a:pt x="1497" y="1388"/>
                                  </a:lnTo>
                                  <a:lnTo>
                                    <a:pt x="1405" y="1394"/>
                                  </a:lnTo>
                                  <a:lnTo>
                                    <a:pt x="1305" y="1401"/>
                                  </a:lnTo>
                                  <a:lnTo>
                                    <a:pt x="1198" y="1406"/>
                                  </a:lnTo>
                                  <a:lnTo>
                                    <a:pt x="1082" y="1414"/>
                                  </a:lnTo>
                                  <a:lnTo>
                                    <a:pt x="1032" y="1467"/>
                                  </a:lnTo>
                                  <a:lnTo>
                                    <a:pt x="987" y="1512"/>
                                  </a:lnTo>
                                  <a:lnTo>
                                    <a:pt x="948" y="1553"/>
                                  </a:lnTo>
                                  <a:lnTo>
                                    <a:pt x="915" y="1587"/>
                                  </a:lnTo>
                                  <a:lnTo>
                                    <a:pt x="887" y="1615"/>
                                  </a:lnTo>
                                  <a:lnTo>
                                    <a:pt x="865" y="1638"/>
                                  </a:lnTo>
                                  <a:lnTo>
                                    <a:pt x="850" y="1654"/>
                                  </a:lnTo>
                                  <a:lnTo>
                                    <a:pt x="840" y="1664"/>
                                  </a:lnTo>
                                  <a:lnTo>
                                    <a:pt x="804" y="1698"/>
                                  </a:lnTo>
                                  <a:lnTo>
                                    <a:pt x="769" y="1730"/>
                                  </a:lnTo>
                                  <a:lnTo>
                                    <a:pt x="735" y="1761"/>
                                  </a:lnTo>
                                  <a:lnTo>
                                    <a:pt x="701" y="1790"/>
                                  </a:lnTo>
                                  <a:lnTo>
                                    <a:pt x="667" y="1816"/>
                                  </a:lnTo>
                                  <a:lnTo>
                                    <a:pt x="636" y="1842"/>
                                  </a:lnTo>
                                  <a:lnTo>
                                    <a:pt x="603" y="1866"/>
                                  </a:lnTo>
                                  <a:lnTo>
                                    <a:pt x="572" y="1888"/>
                                  </a:lnTo>
                                  <a:lnTo>
                                    <a:pt x="551" y="1901"/>
                                  </a:lnTo>
                                  <a:lnTo>
                                    <a:pt x="530" y="1915"/>
                                  </a:lnTo>
                                  <a:lnTo>
                                    <a:pt x="510" y="1928"/>
                                  </a:lnTo>
                                  <a:lnTo>
                                    <a:pt x="489" y="1939"/>
                                  </a:lnTo>
                                  <a:lnTo>
                                    <a:pt x="469" y="1949"/>
                                  </a:lnTo>
                                  <a:lnTo>
                                    <a:pt x="450" y="1959"/>
                                  </a:lnTo>
                                  <a:lnTo>
                                    <a:pt x="431" y="1967"/>
                                  </a:lnTo>
                                  <a:lnTo>
                                    <a:pt x="412" y="1975"/>
                                  </a:lnTo>
                                  <a:lnTo>
                                    <a:pt x="393" y="1982"/>
                                  </a:lnTo>
                                  <a:lnTo>
                                    <a:pt x="375" y="1988"/>
                                  </a:lnTo>
                                  <a:lnTo>
                                    <a:pt x="357" y="1993"/>
                                  </a:lnTo>
                                  <a:lnTo>
                                    <a:pt x="339" y="1997"/>
                                  </a:lnTo>
                                  <a:lnTo>
                                    <a:pt x="321" y="2000"/>
                                  </a:lnTo>
                                  <a:lnTo>
                                    <a:pt x="304" y="2002"/>
                                  </a:lnTo>
                                  <a:lnTo>
                                    <a:pt x="287" y="2005"/>
                                  </a:lnTo>
                                  <a:lnTo>
                                    <a:pt x="270" y="2005"/>
                                  </a:lnTo>
                                  <a:lnTo>
                                    <a:pt x="253" y="2004"/>
                                  </a:lnTo>
                                  <a:lnTo>
                                    <a:pt x="236" y="2002"/>
                                  </a:lnTo>
                                  <a:lnTo>
                                    <a:pt x="219" y="2000"/>
                                  </a:lnTo>
                                  <a:lnTo>
                                    <a:pt x="204" y="1997"/>
                                  </a:lnTo>
                                  <a:lnTo>
                                    <a:pt x="189" y="1992"/>
                                  </a:lnTo>
                                  <a:lnTo>
                                    <a:pt x="174" y="1987"/>
                                  </a:lnTo>
                                  <a:lnTo>
                                    <a:pt x="160" y="1980"/>
                                  </a:lnTo>
                                  <a:lnTo>
                                    <a:pt x="146" y="1972"/>
                                  </a:lnTo>
                                  <a:lnTo>
                                    <a:pt x="128" y="1960"/>
                                  </a:lnTo>
                                  <a:lnTo>
                                    <a:pt x="111" y="1948"/>
                                  </a:lnTo>
                                  <a:lnTo>
                                    <a:pt x="97" y="1933"/>
                                  </a:lnTo>
                                  <a:lnTo>
                                    <a:pt x="82" y="1917"/>
                                  </a:lnTo>
                                  <a:lnTo>
                                    <a:pt x="70" y="1900"/>
                                  </a:lnTo>
                                  <a:lnTo>
                                    <a:pt x="57" y="1882"/>
                                  </a:lnTo>
                                  <a:lnTo>
                                    <a:pt x="46" y="1863"/>
                                  </a:lnTo>
                                  <a:lnTo>
                                    <a:pt x="37" y="1841"/>
                                  </a:lnTo>
                                  <a:lnTo>
                                    <a:pt x="28" y="1819"/>
                                  </a:lnTo>
                                  <a:lnTo>
                                    <a:pt x="21" y="1795"/>
                                  </a:lnTo>
                                  <a:lnTo>
                                    <a:pt x="14" y="1770"/>
                                  </a:lnTo>
                                  <a:lnTo>
                                    <a:pt x="9" y="1744"/>
                                  </a:lnTo>
                                  <a:lnTo>
                                    <a:pt x="5" y="1715"/>
                                  </a:lnTo>
                                  <a:lnTo>
                                    <a:pt x="2" y="1687"/>
                                  </a:lnTo>
                                  <a:lnTo>
                                    <a:pt x="1" y="1656"/>
                                  </a:lnTo>
                                  <a:lnTo>
                                    <a:pt x="0" y="1623"/>
                                  </a:lnTo>
                                  <a:lnTo>
                                    <a:pt x="1" y="1590"/>
                                  </a:lnTo>
                                  <a:lnTo>
                                    <a:pt x="3" y="1557"/>
                                  </a:lnTo>
                                  <a:lnTo>
                                    <a:pt x="7" y="1523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17" y="1458"/>
                                  </a:lnTo>
                                  <a:lnTo>
                                    <a:pt x="25" y="1423"/>
                                  </a:lnTo>
                                  <a:lnTo>
                                    <a:pt x="34" y="1391"/>
                                  </a:lnTo>
                                  <a:lnTo>
                                    <a:pt x="44" y="1358"/>
                                  </a:lnTo>
                                  <a:lnTo>
                                    <a:pt x="57" y="1319"/>
                                  </a:lnTo>
                                  <a:lnTo>
                                    <a:pt x="72" y="1284"/>
                                  </a:lnTo>
                                  <a:lnTo>
                                    <a:pt x="79" y="1268"/>
                                  </a:lnTo>
                                  <a:lnTo>
                                    <a:pt x="88" y="1252"/>
                                  </a:lnTo>
                                  <a:lnTo>
                                    <a:pt x="95" y="1236"/>
                                  </a:lnTo>
                                  <a:lnTo>
                                    <a:pt x="104" y="1223"/>
                                  </a:lnTo>
                                  <a:lnTo>
                                    <a:pt x="113" y="1209"/>
                                  </a:lnTo>
                                  <a:lnTo>
                                    <a:pt x="122" y="1196"/>
                                  </a:lnTo>
                                  <a:lnTo>
                                    <a:pt x="131" y="1184"/>
                                  </a:lnTo>
                                  <a:lnTo>
                                    <a:pt x="142" y="1173"/>
                                  </a:lnTo>
                                  <a:lnTo>
                                    <a:pt x="152" y="1161"/>
                                  </a:lnTo>
                                  <a:lnTo>
                                    <a:pt x="162" y="1152"/>
                                  </a:lnTo>
                                  <a:lnTo>
                                    <a:pt x="173" y="1143"/>
                                  </a:lnTo>
                                  <a:lnTo>
                                    <a:pt x="183" y="1134"/>
                                  </a:lnTo>
                                  <a:lnTo>
                                    <a:pt x="187" y="1134"/>
                                  </a:lnTo>
                                  <a:lnTo>
                                    <a:pt x="183" y="1148"/>
                                  </a:lnTo>
                                  <a:lnTo>
                                    <a:pt x="197" y="1140"/>
                                  </a:lnTo>
                                  <a:lnTo>
                                    <a:pt x="178" y="1162"/>
                                  </a:lnTo>
                                  <a:lnTo>
                                    <a:pt x="161" y="1186"/>
                                  </a:lnTo>
                                  <a:lnTo>
                                    <a:pt x="144" y="1210"/>
                                  </a:lnTo>
                                  <a:lnTo>
                                    <a:pt x="128" y="1235"/>
                                  </a:lnTo>
                                  <a:lnTo>
                                    <a:pt x="115" y="1261"/>
                                  </a:lnTo>
                                  <a:lnTo>
                                    <a:pt x="102" y="1287"/>
                                  </a:lnTo>
                                  <a:lnTo>
                                    <a:pt x="90" y="1314"/>
                                  </a:lnTo>
                                  <a:lnTo>
                                    <a:pt x="80" y="1342"/>
                                  </a:lnTo>
                                  <a:lnTo>
                                    <a:pt x="71" y="1369"/>
                                  </a:lnTo>
                                  <a:lnTo>
                                    <a:pt x="63" y="1399"/>
                                  </a:lnTo>
                                  <a:lnTo>
                                    <a:pt x="56" y="1427"/>
                                  </a:lnTo>
                                  <a:lnTo>
                                    <a:pt x="50" y="1458"/>
                                  </a:lnTo>
                                  <a:lnTo>
                                    <a:pt x="46" y="1488"/>
                                  </a:lnTo>
                                  <a:lnTo>
                                    <a:pt x="43" y="1519"/>
                                  </a:lnTo>
                                  <a:lnTo>
                                    <a:pt x="41" y="1551"/>
                                  </a:lnTo>
                                  <a:lnTo>
                                    <a:pt x="40" y="1582"/>
                                  </a:lnTo>
                                  <a:lnTo>
                                    <a:pt x="41" y="1612"/>
                                  </a:lnTo>
                                  <a:lnTo>
                                    <a:pt x="41" y="1646"/>
                                  </a:lnTo>
                                  <a:lnTo>
                                    <a:pt x="44" y="1685"/>
                                  </a:lnTo>
                                  <a:lnTo>
                                    <a:pt x="46" y="1727"/>
                                  </a:lnTo>
                                  <a:lnTo>
                                    <a:pt x="57" y="1742"/>
                                  </a:lnTo>
                                  <a:lnTo>
                                    <a:pt x="70" y="1763"/>
                                  </a:lnTo>
                                  <a:lnTo>
                                    <a:pt x="85" y="1790"/>
                                  </a:lnTo>
                                  <a:lnTo>
                                    <a:pt x="102" y="1822"/>
                                  </a:lnTo>
                                  <a:lnTo>
                                    <a:pt x="109" y="1834"/>
                                  </a:lnTo>
                                  <a:lnTo>
                                    <a:pt x="118" y="1846"/>
                                  </a:lnTo>
                                  <a:lnTo>
                                    <a:pt x="127" y="1857"/>
                                  </a:lnTo>
                                  <a:lnTo>
                                    <a:pt x="138" y="1870"/>
                                  </a:lnTo>
                                  <a:lnTo>
                                    <a:pt x="150" y="1881"/>
                                  </a:lnTo>
                                  <a:lnTo>
                                    <a:pt x="163" y="1893"/>
                                  </a:lnTo>
                                  <a:lnTo>
                                    <a:pt x="179" y="1905"/>
                                  </a:lnTo>
                                  <a:lnTo>
                                    <a:pt x="195" y="1917"/>
                                  </a:lnTo>
                                  <a:lnTo>
                                    <a:pt x="189" y="1921"/>
                                  </a:lnTo>
                                  <a:lnTo>
                                    <a:pt x="199" y="1924"/>
                                  </a:lnTo>
                                  <a:lnTo>
                                    <a:pt x="210" y="1928"/>
                                  </a:lnTo>
                                  <a:lnTo>
                                    <a:pt x="220" y="1930"/>
                                  </a:lnTo>
                                  <a:lnTo>
                                    <a:pt x="232" y="1932"/>
                                  </a:lnTo>
                                  <a:lnTo>
                                    <a:pt x="255" y="1935"/>
                                  </a:lnTo>
                                  <a:lnTo>
                                    <a:pt x="281" y="1937"/>
                                  </a:lnTo>
                                  <a:lnTo>
                                    <a:pt x="303" y="1935"/>
                                  </a:lnTo>
                                  <a:lnTo>
                                    <a:pt x="325" y="1933"/>
                                  </a:lnTo>
                                  <a:lnTo>
                                    <a:pt x="348" y="1930"/>
                                  </a:lnTo>
                                  <a:lnTo>
                                    <a:pt x="371" y="1924"/>
                                  </a:lnTo>
                                  <a:lnTo>
                                    <a:pt x="396" y="1916"/>
                                  </a:lnTo>
                                  <a:lnTo>
                                    <a:pt x="421" y="1907"/>
                                  </a:lnTo>
                                  <a:lnTo>
                                    <a:pt x="447" y="1897"/>
                                  </a:lnTo>
                                  <a:lnTo>
                                    <a:pt x="473" y="1884"/>
                                  </a:lnTo>
                                  <a:lnTo>
                                    <a:pt x="500" y="1871"/>
                                  </a:lnTo>
                                  <a:lnTo>
                                    <a:pt x="528" y="1856"/>
                                  </a:lnTo>
                                  <a:lnTo>
                                    <a:pt x="557" y="1839"/>
                                  </a:lnTo>
                                  <a:lnTo>
                                    <a:pt x="586" y="1821"/>
                                  </a:lnTo>
                                  <a:lnTo>
                                    <a:pt x="616" y="1800"/>
                                  </a:lnTo>
                                  <a:lnTo>
                                    <a:pt x="646" y="1779"/>
                                  </a:lnTo>
                                  <a:lnTo>
                                    <a:pt x="677" y="1755"/>
                                  </a:lnTo>
                                  <a:lnTo>
                                    <a:pt x="710" y="1730"/>
                                  </a:lnTo>
                                  <a:lnTo>
                                    <a:pt x="759" y="1690"/>
                                  </a:lnTo>
                                  <a:lnTo>
                                    <a:pt x="804" y="1652"/>
                                  </a:lnTo>
                                  <a:lnTo>
                                    <a:pt x="847" y="1613"/>
                                  </a:lnTo>
                                  <a:lnTo>
                                    <a:pt x="887" y="1574"/>
                                  </a:lnTo>
                                  <a:lnTo>
                                    <a:pt x="924" y="1537"/>
                                  </a:lnTo>
                                  <a:lnTo>
                                    <a:pt x="959" y="1500"/>
                                  </a:lnTo>
                                  <a:lnTo>
                                    <a:pt x="990" y="1462"/>
                                  </a:lnTo>
                                  <a:lnTo>
                                    <a:pt x="1020" y="1425"/>
                                  </a:lnTo>
                                  <a:lnTo>
                                    <a:pt x="990" y="1425"/>
                                  </a:lnTo>
                                  <a:lnTo>
                                    <a:pt x="962" y="1423"/>
                                  </a:lnTo>
                                  <a:lnTo>
                                    <a:pt x="938" y="1423"/>
                                  </a:lnTo>
                                  <a:lnTo>
                                    <a:pt x="915" y="1425"/>
                                  </a:lnTo>
                                  <a:lnTo>
                                    <a:pt x="895" y="1426"/>
                                  </a:lnTo>
                                  <a:lnTo>
                                    <a:pt x="877" y="1428"/>
                                  </a:lnTo>
                                  <a:lnTo>
                                    <a:pt x="861" y="1430"/>
                                  </a:lnTo>
                                  <a:lnTo>
                                    <a:pt x="847" y="1434"/>
                                  </a:lnTo>
                                  <a:lnTo>
                                    <a:pt x="842" y="1406"/>
                                  </a:lnTo>
                                  <a:lnTo>
                                    <a:pt x="859" y="1391"/>
                                  </a:lnTo>
                                  <a:lnTo>
                                    <a:pt x="878" y="1375"/>
                                  </a:lnTo>
                                  <a:lnTo>
                                    <a:pt x="900" y="1358"/>
                                  </a:lnTo>
                                  <a:lnTo>
                                    <a:pt x="925" y="1341"/>
                                  </a:lnTo>
                                  <a:lnTo>
                                    <a:pt x="952" y="1324"/>
                                  </a:lnTo>
                                  <a:lnTo>
                                    <a:pt x="983" y="1307"/>
                                  </a:lnTo>
                                  <a:lnTo>
                                    <a:pt x="1014" y="1288"/>
                                  </a:lnTo>
                                  <a:lnTo>
                                    <a:pt x="1050" y="1270"/>
                                  </a:lnTo>
                                  <a:lnTo>
                                    <a:pt x="1088" y="1251"/>
                                  </a:lnTo>
                                  <a:lnTo>
                                    <a:pt x="1123" y="1234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84" y="1200"/>
                                  </a:lnTo>
                                  <a:lnTo>
                                    <a:pt x="1210" y="1184"/>
                                  </a:lnTo>
                                  <a:lnTo>
                                    <a:pt x="1234" y="1169"/>
                                  </a:lnTo>
                                  <a:lnTo>
                                    <a:pt x="1253" y="1156"/>
                                  </a:lnTo>
                                  <a:lnTo>
                                    <a:pt x="1270" y="1142"/>
                                  </a:lnTo>
                                  <a:lnTo>
                                    <a:pt x="1288" y="1125"/>
                                  </a:lnTo>
                                  <a:lnTo>
                                    <a:pt x="1311" y="1101"/>
                                  </a:lnTo>
                                  <a:lnTo>
                                    <a:pt x="1341" y="1069"/>
                                  </a:lnTo>
                                  <a:lnTo>
                                    <a:pt x="1375" y="1030"/>
                                  </a:lnTo>
                                  <a:lnTo>
                                    <a:pt x="1416" y="982"/>
                                  </a:lnTo>
                                  <a:lnTo>
                                    <a:pt x="1462" y="927"/>
                                  </a:lnTo>
                                  <a:lnTo>
                                    <a:pt x="1513" y="864"/>
                                  </a:lnTo>
                                  <a:lnTo>
                                    <a:pt x="1570" y="793"/>
                                  </a:lnTo>
                                  <a:lnTo>
                                    <a:pt x="1561" y="759"/>
                                  </a:lnTo>
                                  <a:lnTo>
                                    <a:pt x="1550" y="725"/>
                                  </a:lnTo>
                                  <a:lnTo>
                                    <a:pt x="1539" y="691"/>
                                  </a:lnTo>
                                  <a:lnTo>
                                    <a:pt x="1526" y="657"/>
                                  </a:lnTo>
                                  <a:lnTo>
                                    <a:pt x="1514" y="623"/>
                                  </a:lnTo>
                                  <a:lnTo>
                                    <a:pt x="1500" y="590"/>
                                  </a:lnTo>
                                  <a:lnTo>
                                    <a:pt x="1486" y="557"/>
                                  </a:lnTo>
                                  <a:lnTo>
                                    <a:pt x="1471" y="524"/>
                                  </a:lnTo>
                                  <a:lnTo>
                                    <a:pt x="1490" y="502"/>
                                  </a:lnTo>
                                  <a:lnTo>
                                    <a:pt x="1512" y="478"/>
                                  </a:lnTo>
                                  <a:lnTo>
                                    <a:pt x="1534" y="454"/>
                                  </a:lnTo>
                                  <a:lnTo>
                                    <a:pt x="1560" y="430"/>
                                  </a:lnTo>
                                  <a:lnTo>
                                    <a:pt x="1587" y="406"/>
                                  </a:lnTo>
                                  <a:lnTo>
                                    <a:pt x="1616" y="382"/>
                                  </a:lnTo>
                                  <a:lnTo>
                                    <a:pt x="1648" y="359"/>
                                  </a:lnTo>
                                  <a:lnTo>
                                    <a:pt x="1681" y="334"/>
                                  </a:lnTo>
                                  <a:lnTo>
                                    <a:pt x="1914" y="168"/>
                                  </a:lnTo>
                                  <a:lnTo>
                                    <a:pt x="1935" y="179"/>
                                  </a:lnTo>
                                  <a:lnTo>
                                    <a:pt x="1991" y="343"/>
                                  </a:lnTo>
                                  <a:lnTo>
                                    <a:pt x="2210" y="149"/>
                                  </a:lnTo>
                                  <a:lnTo>
                                    <a:pt x="2222" y="140"/>
                                  </a:lnTo>
                                  <a:lnTo>
                                    <a:pt x="2236" y="129"/>
                                  </a:lnTo>
                                  <a:lnTo>
                                    <a:pt x="2252" y="119"/>
                                  </a:lnTo>
                                  <a:lnTo>
                                    <a:pt x="2272" y="108"/>
                                  </a:lnTo>
                                  <a:lnTo>
                                    <a:pt x="2292" y="96"/>
                                  </a:lnTo>
                                  <a:lnTo>
                                    <a:pt x="2315" y="84"/>
                                  </a:lnTo>
                                  <a:lnTo>
                                    <a:pt x="2341" y="73"/>
                                  </a:lnTo>
                                  <a:lnTo>
                                    <a:pt x="2369" y="59"/>
                                  </a:lnTo>
                                  <a:lnTo>
                                    <a:pt x="2402" y="45"/>
                                  </a:lnTo>
                                  <a:lnTo>
                                    <a:pt x="2434" y="33"/>
                                  </a:lnTo>
                                  <a:lnTo>
                                    <a:pt x="2463" y="23"/>
                                  </a:lnTo>
                                  <a:lnTo>
                                    <a:pt x="2490" y="15"/>
                                  </a:lnTo>
                                  <a:lnTo>
                                    <a:pt x="2517" y="8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564" y="0"/>
                                  </a:lnTo>
                                  <a:lnTo>
                                    <a:pt x="2585" y="0"/>
                                  </a:lnTo>
                                  <a:lnTo>
                                    <a:pt x="2597" y="0"/>
                                  </a:lnTo>
                                  <a:lnTo>
                                    <a:pt x="2608" y="1"/>
                                  </a:lnTo>
                                  <a:lnTo>
                                    <a:pt x="2619" y="2"/>
                                  </a:lnTo>
                                  <a:lnTo>
                                    <a:pt x="2628" y="6"/>
                                  </a:lnTo>
                                  <a:lnTo>
                                    <a:pt x="2637" y="9"/>
                                  </a:lnTo>
                                  <a:lnTo>
                                    <a:pt x="2645" y="12"/>
                                  </a:lnTo>
                                  <a:lnTo>
                                    <a:pt x="2653" y="17"/>
                                  </a:lnTo>
                                  <a:lnTo>
                                    <a:pt x="2660" y="23"/>
                                  </a:lnTo>
                                  <a:lnTo>
                                    <a:pt x="2666" y="28"/>
                                  </a:lnTo>
                                  <a:lnTo>
                                    <a:pt x="2671" y="35"/>
                                  </a:lnTo>
                                  <a:lnTo>
                                    <a:pt x="2675" y="43"/>
                                  </a:lnTo>
                                  <a:lnTo>
                                    <a:pt x="2679" y="51"/>
                                  </a:lnTo>
                                  <a:lnTo>
                                    <a:pt x="2681" y="60"/>
                                  </a:lnTo>
                                  <a:lnTo>
                                    <a:pt x="2684" y="70"/>
                                  </a:lnTo>
                                  <a:lnTo>
                                    <a:pt x="2685" y="81"/>
                                  </a:lnTo>
                                  <a:lnTo>
                                    <a:pt x="2685" y="92"/>
                                  </a:lnTo>
                                  <a:lnTo>
                                    <a:pt x="2684" y="109"/>
                                  </a:lnTo>
                                  <a:lnTo>
                                    <a:pt x="2682" y="127"/>
                                  </a:lnTo>
                                  <a:lnTo>
                                    <a:pt x="2679" y="145"/>
                                  </a:lnTo>
                                  <a:lnTo>
                                    <a:pt x="2673" y="166"/>
                                  </a:lnTo>
                                  <a:lnTo>
                                    <a:pt x="2663" y="121"/>
                                  </a:lnTo>
                                  <a:lnTo>
                                    <a:pt x="2653" y="115"/>
                                  </a:lnTo>
                                  <a:lnTo>
                                    <a:pt x="2643" y="104"/>
                                  </a:lnTo>
                                  <a:lnTo>
                                    <a:pt x="2632" y="91"/>
                                  </a:lnTo>
                                  <a:lnTo>
                                    <a:pt x="2621" y="73"/>
                                  </a:lnTo>
                                  <a:lnTo>
                                    <a:pt x="2608" y="56"/>
                                  </a:lnTo>
                                  <a:lnTo>
                                    <a:pt x="2598" y="42"/>
                                  </a:lnTo>
                                  <a:lnTo>
                                    <a:pt x="2590" y="31"/>
                                  </a:lnTo>
                                  <a:lnTo>
                                    <a:pt x="2582" y="24"/>
                                  </a:lnTo>
                                  <a:lnTo>
                                    <a:pt x="2571" y="23"/>
                                  </a:lnTo>
                                  <a:lnTo>
                                    <a:pt x="2559" y="23"/>
                                  </a:lnTo>
                                  <a:lnTo>
                                    <a:pt x="2547" y="23"/>
                                  </a:lnTo>
                                  <a:lnTo>
                                    <a:pt x="2534" y="24"/>
                                  </a:lnTo>
                                  <a:lnTo>
                                    <a:pt x="2521" y="26"/>
                                  </a:lnTo>
                                  <a:lnTo>
                                    <a:pt x="2508" y="29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0" y="37"/>
                                  </a:lnTo>
                                  <a:lnTo>
                                    <a:pt x="2449" y="48"/>
                                  </a:lnTo>
                                  <a:lnTo>
                                    <a:pt x="2418" y="62"/>
                                  </a:lnTo>
                                  <a:lnTo>
                                    <a:pt x="2384" y="79"/>
                                  </a:lnTo>
                                  <a:lnTo>
                                    <a:pt x="2349" y="100"/>
                                  </a:lnTo>
                                  <a:lnTo>
                                    <a:pt x="2312" y="124"/>
                                  </a:lnTo>
                                  <a:lnTo>
                                    <a:pt x="2273" y="151"/>
                                  </a:lnTo>
                                  <a:lnTo>
                                    <a:pt x="2233" y="180"/>
                                  </a:lnTo>
                                  <a:lnTo>
                                    <a:pt x="2190" y="213"/>
                                  </a:lnTo>
                                  <a:lnTo>
                                    <a:pt x="2147" y="250"/>
                                  </a:lnTo>
                                  <a:lnTo>
                                    <a:pt x="2102" y="289"/>
                                  </a:lnTo>
                                  <a:lnTo>
                                    <a:pt x="2054" y="331"/>
                                  </a:lnTo>
                                  <a:lnTo>
                                    <a:pt x="2005" y="378"/>
                                  </a:lnTo>
                                  <a:lnTo>
                                    <a:pt x="2023" y="448"/>
                                  </a:lnTo>
                                  <a:lnTo>
                                    <a:pt x="2042" y="519"/>
                                  </a:lnTo>
                                  <a:lnTo>
                                    <a:pt x="2063" y="589"/>
                                  </a:lnTo>
                                  <a:lnTo>
                                    <a:pt x="2087" y="659"/>
                                  </a:lnTo>
                                  <a:lnTo>
                                    <a:pt x="2112" y="731"/>
                                  </a:lnTo>
                                  <a:lnTo>
                                    <a:pt x="2138" y="803"/>
                                  </a:lnTo>
                                  <a:lnTo>
                                    <a:pt x="2166" y="874"/>
                                  </a:lnTo>
                                  <a:lnTo>
                                    <a:pt x="2196" y="947"/>
                                  </a:lnTo>
                                  <a:lnTo>
                                    <a:pt x="2231" y="1024"/>
                                  </a:lnTo>
                                  <a:lnTo>
                                    <a:pt x="2266" y="1098"/>
                                  </a:lnTo>
                                  <a:lnTo>
                                    <a:pt x="2302" y="1168"/>
                                  </a:lnTo>
                                  <a:lnTo>
                                    <a:pt x="2339" y="1235"/>
                                  </a:lnTo>
                                  <a:lnTo>
                                    <a:pt x="2357" y="1267"/>
                                  </a:lnTo>
                                  <a:lnTo>
                                    <a:pt x="2376" y="1299"/>
                                  </a:lnTo>
                                  <a:lnTo>
                                    <a:pt x="2394" y="1329"/>
                                  </a:lnTo>
                                  <a:lnTo>
                                    <a:pt x="2413" y="1359"/>
                                  </a:lnTo>
                                  <a:lnTo>
                                    <a:pt x="2433" y="1387"/>
                                  </a:lnTo>
                                  <a:lnTo>
                                    <a:pt x="2452" y="1416"/>
                                  </a:lnTo>
                                  <a:lnTo>
                                    <a:pt x="2471" y="1443"/>
                                  </a:lnTo>
                                  <a:lnTo>
                                    <a:pt x="2491" y="1469"/>
                                  </a:lnTo>
                                  <a:lnTo>
                                    <a:pt x="2482" y="1477"/>
                                  </a:lnTo>
                                  <a:lnTo>
                                    <a:pt x="2563" y="1547"/>
                                  </a:lnTo>
                                  <a:lnTo>
                                    <a:pt x="2485" y="1506"/>
                                  </a:lnTo>
                                  <a:lnTo>
                                    <a:pt x="2496" y="1517"/>
                                  </a:lnTo>
                                  <a:lnTo>
                                    <a:pt x="2503" y="1526"/>
                                  </a:lnTo>
                                  <a:lnTo>
                                    <a:pt x="2506" y="1530"/>
                                  </a:lnTo>
                                  <a:lnTo>
                                    <a:pt x="2508" y="1536"/>
                                  </a:lnTo>
                                  <a:lnTo>
                                    <a:pt x="2509" y="1540"/>
                                  </a:lnTo>
                                  <a:lnTo>
                                    <a:pt x="2509" y="1545"/>
                                  </a:lnTo>
                                  <a:lnTo>
                                    <a:pt x="2509" y="1551"/>
                                  </a:lnTo>
                                  <a:lnTo>
                                    <a:pt x="2508" y="1555"/>
                                  </a:lnTo>
                                  <a:lnTo>
                                    <a:pt x="2507" y="1561"/>
                                  </a:lnTo>
                                  <a:lnTo>
                                    <a:pt x="2503" y="1567"/>
                                  </a:lnTo>
                                  <a:lnTo>
                                    <a:pt x="2472" y="1553"/>
                                  </a:lnTo>
                                  <a:lnTo>
                                    <a:pt x="2526" y="1596"/>
                                  </a:lnTo>
                                  <a:lnTo>
                                    <a:pt x="2509" y="1596"/>
                                  </a:lnTo>
                                  <a:lnTo>
                                    <a:pt x="2511" y="1607"/>
                                  </a:lnTo>
                                  <a:lnTo>
                                    <a:pt x="2514" y="1619"/>
                                  </a:lnTo>
                                  <a:lnTo>
                                    <a:pt x="2518" y="1629"/>
                                  </a:lnTo>
                                  <a:lnTo>
                                    <a:pt x="2523" y="1640"/>
                                  </a:lnTo>
                                  <a:lnTo>
                                    <a:pt x="2482" y="1635"/>
                                  </a:lnTo>
                                  <a:lnTo>
                                    <a:pt x="2499" y="1646"/>
                                  </a:lnTo>
                                  <a:lnTo>
                                    <a:pt x="2506" y="1651"/>
                                  </a:lnTo>
                                  <a:lnTo>
                                    <a:pt x="2509" y="1656"/>
                                  </a:lnTo>
                                  <a:lnTo>
                                    <a:pt x="2507" y="1658"/>
                                  </a:lnTo>
                                  <a:lnTo>
                                    <a:pt x="2503" y="1660"/>
                                  </a:lnTo>
                                  <a:lnTo>
                                    <a:pt x="2492" y="1658"/>
                                  </a:lnTo>
                                  <a:lnTo>
                                    <a:pt x="2484" y="1657"/>
                                  </a:lnTo>
                                  <a:lnTo>
                                    <a:pt x="2479" y="1658"/>
                                  </a:lnTo>
                                  <a:lnTo>
                                    <a:pt x="2478" y="1660"/>
                                  </a:lnTo>
                                  <a:lnTo>
                                    <a:pt x="2499" y="1689"/>
                                  </a:lnTo>
                                  <a:lnTo>
                                    <a:pt x="2482" y="1691"/>
                                  </a:lnTo>
                                  <a:lnTo>
                                    <a:pt x="2499" y="1708"/>
                                  </a:lnTo>
                                  <a:lnTo>
                                    <a:pt x="2464" y="1719"/>
                                  </a:lnTo>
                                  <a:lnTo>
                                    <a:pt x="2466" y="1723"/>
                                  </a:lnTo>
                                  <a:lnTo>
                                    <a:pt x="2471" y="1728"/>
                                  </a:lnTo>
                                  <a:lnTo>
                                    <a:pt x="2476" y="1732"/>
                                  </a:lnTo>
                                  <a:lnTo>
                                    <a:pt x="2484" y="1737"/>
                                  </a:lnTo>
                                  <a:lnTo>
                                    <a:pt x="2492" y="1740"/>
                                  </a:lnTo>
                                  <a:lnTo>
                                    <a:pt x="2501" y="1745"/>
                                  </a:lnTo>
                                  <a:lnTo>
                                    <a:pt x="2511" y="1748"/>
                                  </a:lnTo>
                                  <a:lnTo>
                                    <a:pt x="2523" y="1752"/>
                                  </a:lnTo>
                                  <a:lnTo>
                                    <a:pt x="2547" y="1731"/>
                                  </a:lnTo>
                                  <a:lnTo>
                                    <a:pt x="2572" y="1710"/>
                                  </a:lnTo>
                                  <a:lnTo>
                                    <a:pt x="2597" y="1686"/>
                                  </a:lnTo>
                                  <a:lnTo>
                                    <a:pt x="2623" y="1661"/>
                                  </a:lnTo>
                                  <a:lnTo>
                                    <a:pt x="2649" y="1633"/>
                                  </a:lnTo>
                                  <a:lnTo>
                                    <a:pt x="2675" y="1606"/>
                                  </a:lnTo>
                                  <a:lnTo>
                                    <a:pt x="2702" y="1576"/>
                                  </a:lnTo>
                                  <a:lnTo>
                                    <a:pt x="2727" y="1545"/>
                                  </a:lnTo>
                                  <a:lnTo>
                                    <a:pt x="2756" y="1510"/>
                                  </a:lnTo>
                                  <a:lnTo>
                                    <a:pt x="2782" y="1476"/>
                                  </a:lnTo>
                                  <a:lnTo>
                                    <a:pt x="2804" y="1443"/>
                                  </a:lnTo>
                                  <a:lnTo>
                                    <a:pt x="2824" y="1411"/>
                                  </a:lnTo>
                                  <a:lnTo>
                                    <a:pt x="2842" y="1381"/>
                                  </a:lnTo>
                                  <a:lnTo>
                                    <a:pt x="2858" y="1353"/>
                                  </a:lnTo>
                                  <a:lnTo>
                                    <a:pt x="2872" y="1326"/>
                                  </a:lnTo>
                                  <a:lnTo>
                                    <a:pt x="2882" y="1300"/>
                                  </a:lnTo>
                                  <a:lnTo>
                                    <a:pt x="2893" y="1294"/>
                                  </a:lnTo>
                                  <a:close/>
                                  <a:moveTo>
                                    <a:pt x="2472" y="1502"/>
                                  </a:moveTo>
                                  <a:lnTo>
                                    <a:pt x="2464" y="1488"/>
                                  </a:lnTo>
                                  <a:lnTo>
                                    <a:pt x="2455" y="1485"/>
                                  </a:lnTo>
                                  <a:lnTo>
                                    <a:pt x="2472" y="1502"/>
                                  </a:lnTo>
                                  <a:close/>
                                  <a:moveTo>
                                    <a:pt x="1759" y="1294"/>
                                  </a:moveTo>
                                  <a:lnTo>
                                    <a:pt x="1744" y="1254"/>
                                  </a:lnTo>
                                  <a:lnTo>
                                    <a:pt x="1726" y="1209"/>
                                  </a:lnTo>
                                  <a:lnTo>
                                    <a:pt x="1706" y="1159"/>
                                  </a:lnTo>
                                  <a:lnTo>
                                    <a:pt x="1686" y="1103"/>
                                  </a:lnTo>
                                  <a:lnTo>
                                    <a:pt x="1663" y="1043"/>
                                  </a:lnTo>
                                  <a:lnTo>
                                    <a:pt x="1639" y="978"/>
                                  </a:lnTo>
                                  <a:lnTo>
                                    <a:pt x="1612" y="909"/>
                                  </a:lnTo>
                                  <a:lnTo>
                                    <a:pt x="1584" y="834"/>
                                  </a:lnTo>
                                  <a:lnTo>
                                    <a:pt x="1554" y="869"/>
                                  </a:lnTo>
                                  <a:lnTo>
                                    <a:pt x="1524" y="904"/>
                                  </a:lnTo>
                                  <a:lnTo>
                                    <a:pt x="1494" y="939"/>
                                  </a:lnTo>
                                  <a:lnTo>
                                    <a:pt x="1464" y="975"/>
                                  </a:lnTo>
                                  <a:lnTo>
                                    <a:pt x="1434" y="1011"/>
                                  </a:lnTo>
                                  <a:lnTo>
                                    <a:pt x="1402" y="1048"/>
                                  </a:lnTo>
                                  <a:lnTo>
                                    <a:pt x="1372" y="1085"/>
                                  </a:lnTo>
                                  <a:lnTo>
                                    <a:pt x="1342" y="1123"/>
                                  </a:lnTo>
                                  <a:lnTo>
                                    <a:pt x="1370" y="1125"/>
                                  </a:lnTo>
                                  <a:lnTo>
                                    <a:pt x="1400" y="1128"/>
                                  </a:lnTo>
                                  <a:lnTo>
                                    <a:pt x="1429" y="1132"/>
                                  </a:lnTo>
                                  <a:lnTo>
                                    <a:pt x="1461" y="1135"/>
                                  </a:lnTo>
                                  <a:lnTo>
                                    <a:pt x="1491" y="1139"/>
                                  </a:lnTo>
                                  <a:lnTo>
                                    <a:pt x="1523" y="1143"/>
                                  </a:lnTo>
                                  <a:lnTo>
                                    <a:pt x="1554" y="1148"/>
                                  </a:lnTo>
                                  <a:lnTo>
                                    <a:pt x="1587" y="1153"/>
                                  </a:lnTo>
                                  <a:lnTo>
                                    <a:pt x="1579" y="1158"/>
                                  </a:lnTo>
                                  <a:lnTo>
                                    <a:pt x="1570" y="1161"/>
                                  </a:lnTo>
                                  <a:lnTo>
                                    <a:pt x="1560" y="1164"/>
                                  </a:lnTo>
                                  <a:lnTo>
                                    <a:pt x="1548" y="1164"/>
                                  </a:lnTo>
                                  <a:lnTo>
                                    <a:pt x="1535" y="1165"/>
                                  </a:lnTo>
                                  <a:lnTo>
                                    <a:pt x="1525" y="1166"/>
                                  </a:lnTo>
                                  <a:lnTo>
                                    <a:pt x="1517" y="1167"/>
                                  </a:lnTo>
                                  <a:lnTo>
                                    <a:pt x="1512" y="1169"/>
                                  </a:lnTo>
                                  <a:lnTo>
                                    <a:pt x="1516" y="1175"/>
                                  </a:lnTo>
                                  <a:lnTo>
                                    <a:pt x="1495" y="1183"/>
                                  </a:lnTo>
                                  <a:lnTo>
                                    <a:pt x="1485" y="1169"/>
                                  </a:lnTo>
                                  <a:lnTo>
                                    <a:pt x="1458" y="1169"/>
                                  </a:lnTo>
                                  <a:lnTo>
                                    <a:pt x="1449" y="1170"/>
                                  </a:lnTo>
                                  <a:lnTo>
                                    <a:pt x="1442" y="1173"/>
                                  </a:lnTo>
                                  <a:lnTo>
                                    <a:pt x="1440" y="1175"/>
                                  </a:lnTo>
                                  <a:lnTo>
                                    <a:pt x="1437" y="1177"/>
                                  </a:lnTo>
                                  <a:lnTo>
                                    <a:pt x="1436" y="1179"/>
                                  </a:lnTo>
                                  <a:lnTo>
                                    <a:pt x="1435" y="1183"/>
                                  </a:lnTo>
                                  <a:lnTo>
                                    <a:pt x="1442" y="1186"/>
                                  </a:lnTo>
                                  <a:lnTo>
                                    <a:pt x="1446" y="1188"/>
                                  </a:lnTo>
                                  <a:lnTo>
                                    <a:pt x="1450" y="1191"/>
                                  </a:lnTo>
                                  <a:lnTo>
                                    <a:pt x="1452" y="1194"/>
                                  </a:lnTo>
                                  <a:lnTo>
                                    <a:pt x="1451" y="1195"/>
                                  </a:lnTo>
                                  <a:lnTo>
                                    <a:pt x="1450" y="1198"/>
                                  </a:lnTo>
                                  <a:lnTo>
                                    <a:pt x="1447" y="1199"/>
                                  </a:lnTo>
                                  <a:lnTo>
                                    <a:pt x="1444" y="1201"/>
                                  </a:lnTo>
                                  <a:lnTo>
                                    <a:pt x="1434" y="1203"/>
                                  </a:lnTo>
                                  <a:lnTo>
                                    <a:pt x="1419" y="1204"/>
                                  </a:lnTo>
                                  <a:lnTo>
                                    <a:pt x="1422" y="1210"/>
                                  </a:lnTo>
                                  <a:lnTo>
                                    <a:pt x="1422" y="1213"/>
                                  </a:lnTo>
                                  <a:lnTo>
                                    <a:pt x="1422" y="1215"/>
                                  </a:lnTo>
                                  <a:lnTo>
                                    <a:pt x="1418" y="1216"/>
                                  </a:lnTo>
                                  <a:lnTo>
                                    <a:pt x="1415" y="1217"/>
                                  </a:lnTo>
                                  <a:lnTo>
                                    <a:pt x="1408" y="1218"/>
                                  </a:lnTo>
                                  <a:lnTo>
                                    <a:pt x="1402" y="1220"/>
                                  </a:lnTo>
                                  <a:lnTo>
                                    <a:pt x="1398" y="1221"/>
                                  </a:lnTo>
                                  <a:lnTo>
                                    <a:pt x="1395" y="1224"/>
                                  </a:lnTo>
                                  <a:lnTo>
                                    <a:pt x="1392" y="1226"/>
                                  </a:lnTo>
                                  <a:lnTo>
                                    <a:pt x="1405" y="1234"/>
                                  </a:lnTo>
                                  <a:lnTo>
                                    <a:pt x="1423" y="1241"/>
                                  </a:lnTo>
                                  <a:lnTo>
                                    <a:pt x="1446" y="1249"/>
                                  </a:lnTo>
                                  <a:lnTo>
                                    <a:pt x="1476" y="1257"/>
                                  </a:lnTo>
                                  <a:lnTo>
                                    <a:pt x="1506" y="1263"/>
                                  </a:lnTo>
                                  <a:lnTo>
                                    <a:pt x="1531" y="1269"/>
                                  </a:lnTo>
                                  <a:lnTo>
                                    <a:pt x="1550" y="1271"/>
                                  </a:lnTo>
                                  <a:lnTo>
                                    <a:pt x="1565" y="1272"/>
                                  </a:lnTo>
                                  <a:lnTo>
                                    <a:pt x="1578" y="1278"/>
                                  </a:lnTo>
                                  <a:lnTo>
                                    <a:pt x="1611" y="1278"/>
                                  </a:lnTo>
                                  <a:lnTo>
                                    <a:pt x="1616" y="1283"/>
                                  </a:lnTo>
                                  <a:lnTo>
                                    <a:pt x="1622" y="1286"/>
                                  </a:lnTo>
                                  <a:lnTo>
                                    <a:pt x="1628" y="1290"/>
                                  </a:lnTo>
                                  <a:lnTo>
                                    <a:pt x="1636" y="1293"/>
                                  </a:lnTo>
                                  <a:lnTo>
                                    <a:pt x="1643" y="1294"/>
                                  </a:lnTo>
                                  <a:lnTo>
                                    <a:pt x="1651" y="1296"/>
                                  </a:lnTo>
                                  <a:lnTo>
                                    <a:pt x="1660" y="1297"/>
                                  </a:lnTo>
                                  <a:lnTo>
                                    <a:pt x="1670" y="1297"/>
                                  </a:lnTo>
                                  <a:lnTo>
                                    <a:pt x="1702" y="1297"/>
                                  </a:lnTo>
                                  <a:lnTo>
                                    <a:pt x="1723" y="1296"/>
                                  </a:lnTo>
                                  <a:lnTo>
                                    <a:pt x="1736" y="1295"/>
                                  </a:lnTo>
                                  <a:lnTo>
                                    <a:pt x="1738" y="1294"/>
                                  </a:lnTo>
                                  <a:lnTo>
                                    <a:pt x="1744" y="1300"/>
                                  </a:lnTo>
                                  <a:lnTo>
                                    <a:pt x="1759" y="1294"/>
                                  </a:lnTo>
                                  <a:close/>
                                  <a:moveTo>
                                    <a:pt x="1530" y="1188"/>
                                  </a:moveTo>
                                  <a:lnTo>
                                    <a:pt x="1517" y="1190"/>
                                  </a:lnTo>
                                  <a:lnTo>
                                    <a:pt x="1503" y="1191"/>
                                  </a:lnTo>
                                  <a:lnTo>
                                    <a:pt x="1484" y="1193"/>
                                  </a:lnTo>
                                  <a:lnTo>
                                    <a:pt x="1462" y="1194"/>
                                  </a:lnTo>
                                  <a:lnTo>
                                    <a:pt x="1468" y="1193"/>
                                  </a:lnTo>
                                  <a:lnTo>
                                    <a:pt x="1475" y="1192"/>
                                  </a:lnTo>
                                  <a:lnTo>
                                    <a:pt x="1480" y="1190"/>
                                  </a:lnTo>
                                  <a:lnTo>
                                    <a:pt x="1487" y="1186"/>
                                  </a:lnTo>
                                  <a:lnTo>
                                    <a:pt x="1496" y="1186"/>
                                  </a:lnTo>
                                  <a:lnTo>
                                    <a:pt x="1506" y="1186"/>
                                  </a:lnTo>
                                  <a:lnTo>
                                    <a:pt x="1517" y="1187"/>
                                  </a:lnTo>
                                  <a:lnTo>
                                    <a:pt x="1530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598"/>
                          <wps:cNvSpPr>
                            <a:spLocks noEditPoints="1"/>
                          </wps:cNvSpPr>
                          <wps:spPr bwMode="auto">
                            <a:xfrm>
                              <a:off x="4042" y="234"/>
                              <a:ext cx="472" cy="249"/>
                            </a:xfrm>
                            <a:custGeom>
                              <a:avLst/>
                              <a:gdLst>
                                <a:gd name="T0" fmla="*/ 936 w 2830"/>
                                <a:gd name="T1" fmla="*/ 198 h 1494"/>
                                <a:gd name="T2" fmla="*/ 2744 w 2830"/>
                                <a:gd name="T3" fmla="*/ 447 h 1494"/>
                                <a:gd name="T4" fmla="*/ 2400 w 2830"/>
                                <a:gd name="T5" fmla="*/ 883 h 1494"/>
                                <a:gd name="T6" fmla="*/ 1926 w 2830"/>
                                <a:gd name="T7" fmla="*/ 1174 h 1494"/>
                                <a:gd name="T8" fmla="*/ 1510 w 2830"/>
                                <a:gd name="T9" fmla="*/ 1303 h 1494"/>
                                <a:gd name="T10" fmla="*/ 1098 w 2830"/>
                                <a:gd name="T11" fmla="*/ 1443 h 1494"/>
                                <a:gd name="T12" fmla="*/ 731 w 2830"/>
                                <a:gd name="T13" fmla="*/ 1493 h 1494"/>
                                <a:gd name="T14" fmla="*/ 408 w 2830"/>
                                <a:gd name="T15" fmla="*/ 1441 h 1494"/>
                                <a:gd name="T16" fmla="*/ 308 w 2830"/>
                                <a:gd name="T17" fmla="*/ 1327 h 1494"/>
                                <a:gd name="T18" fmla="*/ 316 w 2830"/>
                                <a:gd name="T19" fmla="*/ 1170 h 1494"/>
                                <a:gd name="T20" fmla="*/ 601 w 2830"/>
                                <a:gd name="T21" fmla="*/ 809 h 1494"/>
                                <a:gd name="T22" fmla="*/ 1020 w 2830"/>
                                <a:gd name="T23" fmla="*/ 503 h 1494"/>
                                <a:gd name="T24" fmla="*/ 1436 w 2830"/>
                                <a:gd name="T25" fmla="*/ 377 h 1494"/>
                                <a:gd name="T26" fmla="*/ 1916 w 2830"/>
                                <a:gd name="T27" fmla="*/ 269 h 1494"/>
                                <a:gd name="T28" fmla="*/ 1798 w 2830"/>
                                <a:gd name="T29" fmla="*/ 219 h 1494"/>
                                <a:gd name="T30" fmla="*/ 1121 w 2830"/>
                                <a:gd name="T31" fmla="*/ 170 h 1494"/>
                                <a:gd name="T32" fmla="*/ 402 w 2830"/>
                                <a:gd name="T33" fmla="*/ 197 h 1494"/>
                                <a:gd name="T34" fmla="*/ 97 w 2830"/>
                                <a:gd name="T35" fmla="*/ 362 h 1494"/>
                                <a:gd name="T36" fmla="*/ 172 w 2830"/>
                                <a:gd name="T37" fmla="*/ 670 h 1494"/>
                                <a:gd name="T38" fmla="*/ 126 w 2830"/>
                                <a:gd name="T39" fmla="*/ 665 h 1494"/>
                                <a:gd name="T40" fmla="*/ 1 w 2830"/>
                                <a:gd name="T41" fmla="*/ 393 h 1494"/>
                                <a:gd name="T42" fmla="*/ 66 w 2830"/>
                                <a:gd name="T43" fmla="*/ 212 h 1494"/>
                                <a:gd name="T44" fmla="*/ 291 w 2830"/>
                                <a:gd name="T45" fmla="*/ 88 h 1494"/>
                                <a:gd name="T46" fmla="*/ 851 w 2830"/>
                                <a:gd name="T47" fmla="*/ 4 h 1494"/>
                                <a:gd name="T48" fmla="*/ 1496 w 2830"/>
                                <a:gd name="T49" fmla="*/ 15 h 1494"/>
                                <a:gd name="T50" fmla="*/ 2141 w 2830"/>
                                <a:gd name="T51" fmla="*/ 85 h 1494"/>
                                <a:gd name="T52" fmla="*/ 2600 w 2830"/>
                                <a:gd name="T53" fmla="*/ 217 h 1494"/>
                                <a:gd name="T54" fmla="*/ 2294 w 2830"/>
                                <a:gd name="T55" fmla="*/ 435 h 1494"/>
                                <a:gd name="T56" fmla="*/ 2161 w 2830"/>
                                <a:gd name="T57" fmla="*/ 407 h 1494"/>
                                <a:gd name="T58" fmla="*/ 1820 w 2830"/>
                                <a:gd name="T59" fmla="*/ 472 h 1494"/>
                                <a:gd name="T60" fmla="*/ 1272 w 2830"/>
                                <a:gd name="T61" fmla="*/ 564 h 1494"/>
                                <a:gd name="T62" fmla="*/ 749 w 2830"/>
                                <a:gd name="T63" fmla="*/ 752 h 1494"/>
                                <a:gd name="T64" fmla="*/ 621 w 2830"/>
                                <a:gd name="T65" fmla="*/ 884 h 1494"/>
                                <a:gd name="T66" fmla="*/ 647 w 2830"/>
                                <a:gd name="T67" fmla="*/ 1038 h 1494"/>
                                <a:gd name="T68" fmla="*/ 647 w 2830"/>
                                <a:gd name="T69" fmla="*/ 1096 h 1494"/>
                                <a:gd name="T70" fmla="*/ 677 w 2830"/>
                                <a:gd name="T71" fmla="*/ 1194 h 1494"/>
                                <a:gd name="T72" fmla="*/ 722 w 2830"/>
                                <a:gd name="T73" fmla="*/ 1251 h 1494"/>
                                <a:gd name="T74" fmla="*/ 867 w 2830"/>
                                <a:gd name="T75" fmla="*/ 1293 h 1494"/>
                                <a:gd name="T76" fmla="*/ 990 w 2830"/>
                                <a:gd name="T77" fmla="*/ 1344 h 1494"/>
                                <a:gd name="T78" fmla="*/ 1292 w 2830"/>
                                <a:gd name="T79" fmla="*/ 1336 h 1494"/>
                                <a:gd name="T80" fmla="*/ 1875 w 2830"/>
                                <a:gd name="T81" fmla="*/ 1145 h 1494"/>
                                <a:gd name="T82" fmla="*/ 2404 w 2830"/>
                                <a:gd name="T83" fmla="*/ 821 h 1494"/>
                                <a:gd name="T84" fmla="*/ 2769 w 2830"/>
                                <a:gd name="T85" fmla="*/ 377 h 1494"/>
                                <a:gd name="T86" fmla="*/ 525 w 2830"/>
                                <a:gd name="T87" fmla="*/ 226 h 1494"/>
                                <a:gd name="T88" fmla="*/ 431 w 2830"/>
                                <a:gd name="T89" fmla="*/ 222 h 1494"/>
                                <a:gd name="T90" fmla="*/ 629 w 2830"/>
                                <a:gd name="T91" fmla="*/ 212 h 1494"/>
                                <a:gd name="T92" fmla="*/ 423 w 2830"/>
                                <a:gd name="T93" fmla="*/ 242 h 1494"/>
                                <a:gd name="T94" fmla="*/ 405 w 2830"/>
                                <a:gd name="T95" fmla="*/ 247 h 1494"/>
                                <a:gd name="T96" fmla="*/ 1020 w 2830"/>
                                <a:gd name="T97" fmla="*/ 1352 h 1494"/>
                                <a:gd name="T98" fmla="*/ 666 w 2830"/>
                                <a:gd name="T99" fmla="*/ 1132 h 1494"/>
                                <a:gd name="T100" fmla="*/ 682 w 2830"/>
                                <a:gd name="T101" fmla="*/ 1155 h 1494"/>
                                <a:gd name="T102" fmla="*/ 728 w 2830"/>
                                <a:gd name="T103" fmla="*/ 1221 h 1494"/>
                                <a:gd name="T104" fmla="*/ 127 w 2830"/>
                                <a:gd name="T105" fmla="*/ 274 h 1494"/>
                                <a:gd name="T106" fmla="*/ 955 w 2830"/>
                                <a:gd name="T107" fmla="*/ 1350 h 1494"/>
                                <a:gd name="T108" fmla="*/ 966 w 2830"/>
                                <a:gd name="T109" fmla="*/ 1354 h 1494"/>
                                <a:gd name="T110" fmla="*/ 718 w 2830"/>
                                <a:gd name="T111" fmla="*/ 1264 h 1494"/>
                                <a:gd name="T112" fmla="*/ 749 w 2830"/>
                                <a:gd name="T113" fmla="*/ 1352 h 1494"/>
                                <a:gd name="T114" fmla="*/ 689 w 2830"/>
                                <a:gd name="T115" fmla="*/ 1346 h 1494"/>
                                <a:gd name="T116" fmla="*/ 583 w 2830"/>
                                <a:gd name="T117" fmla="*/ 1327 h 1494"/>
                                <a:gd name="T118" fmla="*/ 452 w 2830"/>
                                <a:gd name="T119" fmla="*/ 1228 h 1494"/>
                                <a:gd name="T120" fmla="*/ 402 w 2830"/>
                                <a:gd name="T121" fmla="*/ 1157 h 1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830" h="1494">
                                  <a:moveTo>
                                    <a:pt x="2196" y="495"/>
                                  </a:moveTo>
                                  <a:lnTo>
                                    <a:pt x="2194" y="494"/>
                                  </a:lnTo>
                                  <a:lnTo>
                                    <a:pt x="2190" y="492"/>
                                  </a:lnTo>
                                  <a:lnTo>
                                    <a:pt x="2194" y="489"/>
                                  </a:lnTo>
                                  <a:lnTo>
                                    <a:pt x="2198" y="487"/>
                                  </a:lnTo>
                                  <a:lnTo>
                                    <a:pt x="2202" y="487"/>
                                  </a:lnTo>
                                  <a:lnTo>
                                    <a:pt x="2201" y="490"/>
                                  </a:lnTo>
                                  <a:lnTo>
                                    <a:pt x="2196" y="495"/>
                                  </a:lnTo>
                                  <a:close/>
                                  <a:moveTo>
                                    <a:pt x="971" y="198"/>
                                  </a:moveTo>
                                  <a:lnTo>
                                    <a:pt x="919" y="198"/>
                                  </a:lnTo>
                                  <a:lnTo>
                                    <a:pt x="927" y="198"/>
                                  </a:lnTo>
                                  <a:lnTo>
                                    <a:pt x="936" y="198"/>
                                  </a:lnTo>
                                  <a:lnTo>
                                    <a:pt x="950" y="198"/>
                                  </a:lnTo>
                                  <a:lnTo>
                                    <a:pt x="958" y="198"/>
                                  </a:lnTo>
                                  <a:lnTo>
                                    <a:pt x="971" y="198"/>
                                  </a:lnTo>
                                  <a:close/>
                                  <a:moveTo>
                                    <a:pt x="2830" y="181"/>
                                  </a:moveTo>
                                  <a:lnTo>
                                    <a:pt x="2816" y="280"/>
                                  </a:lnTo>
                                  <a:lnTo>
                                    <a:pt x="2816" y="267"/>
                                  </a:lnTo>
                                  <a:lnTo>
                                    <a:pt x="2811" y="290"/>
                                  </a:lnTo>
                                  <a:lnTo>
                                    <a:pt x="2816" y="282"/>
                                  </a:lnTo>
                                  <a:lnTo>
                                    <a:pt x="2801" y="324"/>
                                  </a:lnTo>
                                  <a:lnTo>
                                    <a:pt x="2783" y="366"/>
                                  </a:lnTo>
                                  <a:lnTo>
                                    <a:pt x="2765" y="407"/>
                                  </a:lnTo>
                                  <a:lnTo>
                                    <a:pt x="2744" y="447"/>
                                  </a:lnTo>
                                  <a:lnTo>
                                    <a:pt x="2723" y="487"/>
                                  </a:lnTo>
                                  <a:lnTo>
                                    <a:pt x="2699" y="527"/>
                                  </a:lnTo>
                                  <a:lnTo>
                                    <a:pt x="2676" y="565"/>
                                  </a:lnTo>
                                  <a:lnTo>
                                    <a:pt x="2650" y="603"/>
                                  </a:lnTo>
                                  <a:lnTo>
                                    <a:pt x="2624" y="640"/>
                                  </a:lnTo>
                                  <a:lnTo>
                                    <a:pt x="2596" y="676"/>
                                  </a:lnTo>
                                  <a:lnTo>
                                    <a:pt x="2566" y="713"/>
                                  </a:lnTo>
                                  <a:lnTo>
                                    <a:pt x="2536" y="748"/>
                                  </a:lnTo>
                                  <a:lnTo>
                                    <a:pt x="2503" y="782"/>
                                  </a:lnTo>
                                  <a:lnTo>
                                    <a:pt x="2471" y="816"/>
                                  </a:lnTo>
                                  <a:lnTo>
                                    <a:pt x="2436" y="850"/>
                                  </a:lnTo>
                                  <a:lnTo>
                                    <a:pt x="2400" y="883"/>
                                  </a:lnTo>
                                  <a:lnTo>
                                    <a:pt x="2363" y="915"/>
                                  </a:lnTo>
                                  <a:lnTo>
                                    <a:pt x="2326" y="944"/>
                                  </a:lnTo>
                                  <a:lnTo>
                                    <a:pt x="2287" y="974"/>
                                  </a:lnTo>
                                  <a:lnTo>
                                    <a:pt x="2249" y="1001"/>
                                  </a:lnTo>
                                  <a:lnTo>
                                    <a:pt x="2211" y="1028"/>
                                  </a:lnTo>
                                  <a:lnTo>
                                    <a:pt x="2171" y="1053"/>
                                  </a:lnTo>
                                  <a:lnTo>
                                    <a:pt x="2132" y="1076"/>
                                  </a:lnTo>
                                  <a:lnTo>
                                    <a:pt x="2091" y="1099"/>
                                  </a:lnTo>
                                  <a:lnTo>
                                    <a:pt x="2051" y="1119"/>
                                  </a:lnTo>
                                  <a:lnTo>
                                    <a:pt x="2010" y="1138"/>
                                  </a:lnTo>
                                  <a:lnTo>
                                    <a:pt x="1969" y="1157"/>
                                  </a:lnTo>
                                  <a:lnTo>
                                    <a:pt x="1926" y="1174"/>
                                  </a:lnTo>
                                  <a:lnTo>
                                    <a:pt x="1884" y="1188"/>
                                  </a:lnTo>
                                  <a:lnTo>
                                    <a:pt x="1841" y="1203"/>
                                  </a:lnTo>
                                  <a:lnTo>
                                    <a:pt x="1798" y="1216"/>
                                  </a:lnTo>
                                  <a:lnTo>
                                    <a:pt x="1754" y="1227"/>
                                  </a:lnTo>
                                  <a:lnTo>
                                    <a:pt x="1748" y="1237"/>
                                  </a:lnTo>
                                  <a:lnTo>
                                    <a:pt x="1721" y="1242"/>
                                  </a:lnTo>
                                  <a:lnTo>
                                    <a:pt x="1692" y="1247"/>
                                  </a:lnTo>
                                  <a:lnTo>
                                    <a:pt x="1660" y="1255"/>
                                  </a:lnTo>
                                  <a:lnTo>
                                    <a:pt x="1626" y="1264"/>
                                  </a:lnTo>
                                  <a:lnTo>
                                    <a:pt x="1590" y="1276"/>
                                  </a:lnTo>
                                  <a:lnTo>
                                    <a:pt x="1552" y="1288"/>
                                  </a:lnTo>
                                  <a:lnTo>
                                    <a:pt x="1510" y="1303"/>
                                  </a:lnTo>
                                  <a:lnTo>
                                    <a:pt x="1468" y="1319"/>
                                  </a:lnTo>
                                  <a:lnTo>
                                    <a:pt x="1413" y="1339"/>
                                  </a:lnTo>
                                  <a:lnTo>
                                    <a:pt x="1364" y="1356"/>
                                  </a:lnTo>
                                  <a:lnTo>
                                    <a:pt x="1320" y="1372"/>
                                  </a:lnTo>
                                  <a:lnTo>
                                    <a:pt x="1282" y="1386"/>
                                  </a:lnTo>
                                  <a:lnTo>
                                    <a:pt x="1249" y="1397"/>
                                  </a:lnTo>
                                  <a:lnTo>
                                    <a:pt x="1222" y="1406"/>
                                  </a:lnTo>
                                  <a:lnTo>
                                    <a:pt x="1201" y="1413"/>
                                  </a:lnTo>
                                  <a:lnTo>
                                    <a:pt x="1184" y="1418"/>
                                  </a:lnTo>
                                  <a:lnTo>
                                    <a:pt x="1145" y="1429"/>
                                  </a:lnTo>
                                  <a:lnTo>
                                    <a:pt x="1115" y="1438"/>
                                  </a:lnTo>
                                  <a:lnTo>
                                    <a:pt x="1098" y="1443"/>
                                  </a:lnTo>
                                  <a:lnTo>
                                    <a:pt x="1093" y="1444"/>
                                  </a:lnTo>
                                  <a:lnTo>
                                    <a:pt x="1087" y="1444"/>
                                  </a:lnTo>
                                  <a:lnTo>
                                    <a:pt x="1084" y="1443"/>
                                  </a:lnTo>
                                  <a:lnTo>
                                    <a:pt x="1080" y="1441"/>
                                  </a:lnTo>
                                  <a:lnTo>
                                    <a:pt x="1079" y="1439"/>
                                  </a:lnTo>
                                  <a:lnTo>
                                    <a:pt x="1025" y="1452"/>
                                  </a:lnTo>
                                  <a:lnTo>
                                    <a:pt x="972" y="1463"/>
                                  </a:lnTo>
                                  <a:lnTo>
                                    <a:pt x="922" y="1472"/>
                                  </a:lnTo>
                                  <a:lnTo>
                                    <a:pt x="872" y="1480"/>
                                  </a:lnTo>
                                  <a:lnTo>
                                    <a:pt x="824" y="1486"/>
                                  </a:lnTo>
                                  <a:lnTo>
                                    <a:pt x="777" y="1490"/>
                                  </a:lnTo>
                                  <a:lnTo>
                                    <a:pt x="731" y="1493"/>
                                  </a:lnTo>
                                  <a:lnTo>
                                    <a:pt x="688" y="1494"/>
                                  </a:lnTo>
                                  <a:lnTo>
                                    <a:pt x="640" y="1493"/>
                                  </a:lnTo>
                                  <a:lnTo>
                                    <a:pt x="596" y="1489"/>
                                  </a:lnTo>
                                  <a:lnTo>
                                    <a:pt x="556" y="1485"/>
                                  </a:lnTo>
                                  <a:lnTo>
                                    <a:pt x="518" y="1479"/>
                                  </a:lnTo>
                                  <a:lnTo>
                                    <a:pt x="500" y="1474"/>
                                  </a:lnTo>
                                  <a:lnTo>
                                    <a:pt x="483" y="1471"/>
                                  </a:lnTo>
                                  <a:lnTo>
                                    <a:pt x="467" y="1465"/>
                                  </a:lnTo>
                                  <a:lnTo>
                                    <a:pt x="451" y="1461"/>
                                  </a:lnTo>
                                  <a:lnTo>
                                    <a:pt x="437" y="1455"/>
                                  </a:lnTo>
                                  <a:lnTo>
                                    <a:pt x="422" y="1448"/>
                                  </a:lnTo>
                                  <a:lnTo>
                                    <a:pt x="408" y="1441"/>
                                  </a:lnTo>
                                  <a:lnTo>
                                    <a:pt x="396" y="1435"/>
                                  </a:lnTo>
                                  <a:lnTo>
                                    <a:pt x="385" y="1427"/>
                                  </a:lnTo>
                                  <a:lnTo>
                                    <a:pt x="373" y="1419"/>
                                  </a:lnTo>
                                  <a:lnTo>
                                    <a:pt x="363" y="1411"/>
                                  </a:lnTo>
                                  <a:lnTo>
                                    <a:pt x="354" y="1402"/>
                                  </a:lnTo>
                                  <a:lnTo>
                                    <a:pt x="345" y="1393"/>
                                  </a:lnTo>
                                  <a:lnTo>
                                    <a:pt x="337" y="1382"/>
                                  </a:lnTo>
                                  <a:lnTo>
                                    <a:pt x="330" y="1372"/>
                                  </a:lnTo>
                                  <a:lnTo>
                                    <a:pt x="324" y="1362"/>
                                  </a:lnTo>
                                  <a:lnTo>
                                    <a:pt x="318" y="1351"/>
                                  </a:lnTo>
                                  <a:lnTo>
                                    <a:pt x="313" y="1339"/>
                                  </a:lnTo>
                                  <a:lnTo>
                                    <a:pt x="308" y="1327"/>
                                  </a:lnTo>
                                  <a:lnTo>
                                    <a:pt x="305" y="1314"/>
                                  </a:lnTo>
                                  <a:lnTo>
                                    <a:pt x="303" y="1301"/>
                                  </a:lnTo>
                                  <a:lnTo>
                                    <a:pt x="300" y="1287"/>
                                  </a:lnTo>
                                  <a:lnTo>
                                    <a:pt x="299" y="1273"/>
                                  </a:lnTo>
                                  <a:lnTo>
                                    <a:pt x="299" y="1260"/>
                                  </a:lnTo>
                                  <a:lnTo>
                                    <a:pt x="299" y="1247"/>
                                  </a:lnTo>
                                  <a:lnTo>
                                    <a:pt x="300" y="1235"/>
                                  </a:lnTo>
                                  <a:lnTo>
                                    <a:pt x="303" y="1222"/>
                                  </a:lnTo>
                                  <a:lnTo>
                                    <a:pt x="305" y="1210"/>
                                  </a:lnTo>
                                  <a:lnTo>
                                    <a:pt x="307" y="1196"/>
                                  </a:lnTo>
                                  <a:lnTo>
                                    <a:pt x="312" y="1184"/>
                                  </a:lnTo>
                                  <a:lnTo>
                                    <a:pt x="316" y="1170"/>
                                  </a:lnTo>
                                  <a:lnTo>
                                    <a:pt x="321" y="1157"/>
                                  </a:lnTo>
                                  <a:lnTo>
                                    <a:pt x="333" y="1129"/>
                                  </a:lnTo>
                                  <a:lnTo>
                                    <a:pt x="348" y="1100"/>
                                  </a:lnTo>
                                  <a:lnTo>
                                    <a:pt x="364" y="1071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407" y="1010"/>
                                  </a:lnTo>
                                  <a:lnTo>
                                    <a:pt x="433" y="978"/>
                                  </a:lnTo>
                                  <a:lnTo>
                                    <a:pt x="461" y="947"/>
                                  </a:lnTo>
                                  <a:lnTo>
                                    <a:pt x="492" y="912"/>
                                  </a:lnTo>
                                  <a:lnTo>
                                    <a:pt x="525" y="878"/>
                                  </a:lnTo>
                                  <a:lnTo>
                                    <a:pt x="561" y="844"/>
                                  </a:lnTo>
                                  <a:lnTo>
                                    <a:pt x="601" y="809"/>
                                  </a:lnTo>
                                  <a:lnTo>
                                    <a:pt x="641" y="773"/>
                                  </a:lnTo>
                                  <a:lnTo>
                                    <a:pt x="680" y="740"/>
                                  </a:lnTo>
                                  <a:lnTo>
                                    <a:pt x="717" y="709"/>
                                  </a:lnTo>
                                  <a:lnTo>
                                    <a:pt x="754" y="680"/>
                                  </a:lnTo>
                                  <a:lnTo>
                                    <a:pt x="790" y="651"/>
                                  </a:lnTo>
                                  <a:lnTo>
                                    <a:pt x="825" y="625"/>
                                  </a:lnTo>
                                  <a:lnTo>
                                    <a:pt x="860" y="601"/>
                                  </a:lnTo>
                                  <a:lnTo>
                                    <a:pt x="892" y="578"/>
                                  </a:lnTo>
                                  <a:lnTo>
                                    <a:pt x="926" y="557"/>
                                  </a:lnTo>
                                  <a:lnTo>
                                    <a:pt x="958" y="537"/>
                                  </a:lnTo>
                                  <a:lnTo>
                                    <a:pt x="989" y="519"/>
                                  </a:lnTo>
                                  <a:lnTo>
                                    <a:pt x="1020" y="503"/>
                                  </a:lnTo>
                                  <a:lnTo>
                                    <a:pt x="1050" y="487"/>
                                  </a:lnTo>
                                  <a:lnTo>
                                    <a:pt x="1079" y="474"/>
                                  </a:lnTo>
                                  <a:lnTo>
                                    <a:pt x="1107" y="462"/>
                                  </a:lnTo>
                                  <a:lnTo>
                                    <a:pt x="1136" y="452"/>
                                  </a:lnTo>
                                  <a:lnTo>
                                    <a:pt x="1163" y="444"/>
                                  </a:lnTo>
                                  <a:lnTo>
                                    <a:pt x="1168" y="441"/>
                                  </a:lnTo>
                                  <a:lnTo>
                                    <a:pt x="1186" y="438"/>
                                  </a:lnTo>
                                  <a:lnTo>
                                    <a:pt x="1214" y="431"/>
                                  </a:lnTo>
                                  <a:lnTo>
                                    <a:pt x="1253" y="421"/>
                                  </a:lnTo>
                                  <a:lnTo>
                                    <a:pt x="1303" y="410"/>
                                  </a:lnTo>
                                  <a:lnTo>
                                    <a:pt x="1364" y="394"/>
                                  </a:lnTo>
                                  <a:lnTo>
                                    <a:pt x="1436" y="377"/>
                                  </a:lnTo>
                                  <a:lnTo>
                                    <a:pt x="1518" y="356"/>
                                  </a:lnTo>
                                  <a:lnTo>
                                    <a:pt x="1587" y="339"/>
                                  </a:lnTo>
                                  <a:lnTo>
                                    <a:pt x="1648" y="324"/>
                                  </a:lnTo>
                                  <a:lnTo>
                                    <a:pt x="1698" y="311"/>
                                  </a:lnTo>
                                  <a:lnTo>
                                    <a:pt x="1742" y="298"/>
                                  </a:lnTo>
                                  <a:lnTo>
                                    <a:pt x="1776" y="288"/>
                                  </a:lnTo>
                                  <a:lnTo>
                                    <a:pt x="1802" y="279"/>
                                  </a:lnTo>
                                  <a:lnTo>
                                    <a:pt x="1820" y="272"/>
                                  </a:lnTo>
                                  <a:lnTo>
                                    <a:pt x="1829" y="267"/>
                                  </a:lnTo>
                                  <a:lnTo>
                                    <a:pt x="1885" y="267"/>
                                  </a:lnTo>
                                  <a:lnTo>
                                    <a:pt x="1883" y="269"/>
                                  </a:lnTo>
                                  <a:lnTo>
                                    <a:pt x="1916" y="269"/>
                                  </a:lnTo>
                                  <a:lnTo>
                                    <a:pt x="1912" y="259"/>
                                  </a:lnTo>
                                  <a:lnTo>
                                    <a:pt x="1850" y="236"/>
                                  </a:lnTo>
                                  <a:lnTo>
                                    <a:pt x="1885" y="226"/>
                                  </a:lnTo>
                                  <a:lnTo>
                                    <a:pt x="1872" y="214"/>
                                  </a:lnTo>
                                  <a:lnTo>
                                    <a:pt x="1837" y="212"/>
                                  </a:lnTo>
                                  <a:lnTo>
                                    <a:pt x="1834" y="215"/>
                                  </a:lnTo>
                                  <a:lnTo>
                                    <a:pt x="1829" y="220"/>
                                  </a:lnTo>
                                  <a:lnTo>
                                    <a:pt x="1830" y="225"/>
                                  </a:lnTo>
                                  <a:lnTo>
                                    <a:pt x="1834" y="227"/>
                                  </a:lnTo>
                                  <a:lnTo>
                                    <a:pt x="1836" y="227"/>
                                  </a:lnTo>
                                  <a:lnTo>
                                    <a:pt x="1840" y="226"/>
                                  </a:lnTo>
                                  <a:lnTo>
                                    <a:pt x="1798" y="219"/>
                                  </a:lnTo>
                                  <a:lnTo>
                                    <a:pt x="1754" y="212"/>
                                  </a:lnTo>
                                  <a:lnTo>
                                    <a:pt x="1707" y="206"/>
                                  </a:lnTo>
                                  <a:lnTo>
                                    <a:pt x="1659" y="201"/>
                                  </a:lnTo>
                                  <a:lnTo>
                                    <a:pt x="1607" y="195"/>
                                  </a:lnTo>
                                  <a:lnTo>
                                    <a:pt x="1554" y="190"/>
                                  </a:lnTo>
                                  <a:lnTo>
                                    <a:pt x="1499" y="186"/>
                                  </a:lnTo>
                                  <a:lnTo>
                                    <a:pt x="1442" y="183"/>
                                  </a:lnTo>
                                  <a:lnTo>
                                    <a:pt x="1382" y="179"/>
                                  </a:lnTo>
                                  <a:lnTo>
                                    <a:pt x="1320" y="177"/>
                                  </a:lnTo>
                                  <a:lnTo>
                                    <a:pt x="1256" y="173"/>
                                  </a:lnTo>
                                  <a:lnTo>
                                    <a:pt x="1190" y="172"/>
                                  </a:lnTo>
                                  <a:lnTo>
                                    <a:pt x="1121" y="170"/>
                                  </a:lnTo>
                                  <a:lnTo>
                                    <a:pt x="1050" y="169"/>
                                  </a:lnTo>
                                  <a:lnTo>
                                    <a:pt x="977" y="169"/>
                                  </a:lnTo>
                                  <a:lnTo>
                                    <a:pt x="901" y="168"/>
                                  </a:lnTo>
                                  <a:lnTo>
                                    <a:pt x="836" y="169"/>
                                  </a:lnTo>
                                  <a:lnTo>
                                    <a:pt x="774" y="170"/>
                                  </a:lnTo>
                                  <a:lnTo>
                                    <a:pt x="715" y="171"/>
                                  </a:lnTo>
                                  <a:lnTo>
                                    <a:pt x="657" y="175"/>
                                  </a:lnTo>
                                  <a:lnTo>
                                    <a:pt x="601" y="177"/>
                                  </a:lnTo>
                                  <a:lnTo>
                                    <a:pt x="548" y="181"/>
                                  </a:lnTo>
                                  <a:lnTo>
                                    <a:pt x="497" y="186"/>
                                  </a:lnTo>
                                  <a:lnTo>
                                    <a:pt x="448" y="192"/>
                                  </a:lnTo>
                                  <a:lnTo>
                                    <a:pt x="402" y="197"/>
                                  </a:lnTo>
                                  <a:lnTo>
                                    <a:pt x="358" y="204"/>
                                  </a:lnTo>
                                  <a:lnTo>
                                    <a:pt x="315" y="212"/>
                                  </a:lnTo>
                                  <a:lnTo>
                                    <a:pt x="276" y="220"/>
                                  </a:lnTo>
                                  <a:lnTo>
                                    <a:pt x="237" y="229"/>
                                  </a:lnTo>
                                  <a:lnTo>
                                    <a:pt x="201" y="239"/>
                                  </a:lnTo>
                                  <a:lnTo>
                                    <a:pt x="169" y="250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40" y="269"/>
                                  </a:lnTo>
                                  <a:lnTo>
                                    <a:pt x="218" y="259"/>
                                  </a:lnTo>
                                  <a:lnTo>
                                    <a:pt x="110" y="288"/>
                                  </a:lnTo>
                                  <a:lnTo>
                                    <a:pt x="102" y="331"/>
                                  </a:lnTo>
                                  <a:lnTo>
                                    <a:pt x="97" y="362"/>
                                  </a:lnTo>
                                  <a:lnTo>
                                    <a:pt x="93" y="380"/>
                                  </a:lnTo>
                                  <a:lnTo>
                                    <a:pt x="91" y="386"/>
                                  </a:lnTo>
                                  <a:lnTo>
                                    <a:pt x="92" y="413"/>
                                  </a:lnTo>
                                  <a:lnTo>
                                    <a:pt x="94" y="440"/>
                                  </a:lnTo>
                                  <a:lnTo>
                                    <a:pt x="99" y="467"/>
                                  </a:lnTo>
                                  <a:lnTo>
                                    <a:pt x="104" y="496"/>
                                  </a:lnTo>
                                  <a:lnTo>
                                    <a:pt x="112" y="524"/>
                                  </a:lnTo>
                                  <a:lnTo>
                                    <a:pt x="121" y="554"/>
                                  </a:lnTo>
                                  <a:lnTo>
                                    <a:pt x="131" y="583"/>
                                  </a:lnTo>
                                  <a:lnTo>
                                    <a:pt x="144" y="613"/>
                                  </a:lnTo>
                                  <a:lnTo>
                                    <a:pt x="157" y="642"/>
                                  </a:lnTo>
                                  <a:lnTo>
                                    <a:pt x="172" y="670"/>
                                  </a:lnTo>
                                  <a:lnTo>
                                    <a:pt x="187" y="696"/>
                                  </a:lnTo>
                                  <a:lnTo>
                                    <a:pt x="203" y="719"/>
                                  </a:lnTo>
                                  <a:lnTo>
                                    <a:pt x="220" y="742"/>
                                  </a:lnTo>
                                  <a:lnTo>
                                    <a:pt x="237" y="761"/>
                                  </a:lnTo>
                                  <a:lnTo>
                                    <a:pt x="255" y="781"/>
                                  </a:lnTo>
                                  <a:lnTo>
                                    <a:pt x="274" y="797"/>
                                  </a:lnTo>
                                  <a:lnTo>
                                    <a:pt x="274" y="802"/>
                                  </a:lnTo>
                                  <a:lnTo>
                                    <a:pt x="241" y="776"/>
                                  </a:lnTo>
                                  <a:lnTo>
                                    <a:pt x="209" y="750"/>
                                  </a:lnTo>
                                  <a:lnTo>
                                    <a:pt x="179" y="723"/>
                                  </a:lnTo>
                                  <a:lnTo>
                                    <a:pt x="152" y="695"/>
                                  </a:lnTo>
                                  <a:lnTo>
                                    <a:pt x="126" y="665"/>
                                  </a:lnTo>
                                  <a:lnTo>
                                    <a:pt x="102" y="634"/>
                                  </a:lnTo>
                                  <a:lnTo>
                                    <a:pt x="91" y="618"/>
                                  </a:lnTo>
                                  <a:lnTo>
                                    <a:pt x="81" y="604"/>
                                  </a:lnTo>
                                  <a:lnTo>
                                    <a:pt x="71" y="587"/>
                                  </a:lnTo>
                                  <a:lnTo>
                                    <a:pt x="62" y="571"/>
                                  </a:lnTo>
                                  <a:lnTo>
                                    <a:pt x="47" y="544"/>
                                  </a:lnTo>
                                  <a:lnTo>
                                    <a:pt x="35" y="517"/>
                                  </a:lnTo>
                                  <a:lnTo>
                                    <a:pt x="25" y="491"/>
                                  </a:lnTo>
                                  <a:lnTo>
                                    <a:pt x="15" y="466"/>
                                  </a:lnTo>
                                  <a:lnTo>
                                    <a:pt x="9" y="441"/>
                                  </a:lnTo>
                                  <a:lnTo>
                                    <a:pt x="3" y="416"/>
                                  </a:lnTo>
                                  <a:lnTo>
                                    <a:pt x="1" y="393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" y="338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13" y="293"/>
                                  </a:lnTo>
                                  <a:lnTo>
                                    <a:pt x="20" y="278"/>
                                  </a:lnTo>
                                  <a:lnTo>
                                    <a:pt x="27" y="264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45" y="237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66" y="212"/>
                                  </a:lnTo>
                                  <a:lnTo>
                                    <a:pt x="79" y="200"/>
                                  </a:lnTo>
                                  <a:lnTo>
                                    <a:pt x="93" y="187"/>
                                  </a:lnTo>
                                  <a:lnTo>
                                    <a:pt x="108" y="176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140" y="154"/>
                                  </a:lnTo>
                                  <a:lnTo>
                                    <a:pt x="158" y="144"/>
                                  </a:lnTo>
                                  <a:lnTo>
                                    <a:pt x="178" y="134"/>
                                  </a:lnTo>
                                  <a:lnTo>
                                    <a:pt x="199" y="124"/>
                                  </a:lnTo>
                                  <a:lnTo>
                                    <a:pt x="220" y="114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67" y="96"/>
                                  </a:lnTo>
                                  <a:lnTo>
                                    <a:pt x="291" y="88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44" y="72"/>
                                  </a:lnTo>
                                  <a:lnTo>
                                    <a:pt x="372" y="66"/>
                                  </a:lnTo>
                                  <a:lnTo>
                                    <a:pt x="402" y="59"/>
                                  </a:lnTo>
                                  <a:lnTo>
                                    <a:pt x="432" y="52"/>
                                  </a:lnTo>
                                  <a:lnTo>
                                    <a:pt x="495" y="41"/>
                                  </a:lnTo>
                                  <a:lnTo>
                                    <a:pt x="564" y="29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670" y="17"/>
                                  </a:lnTo>
                                  <a:lnTo>
                                    <a:pt x="727" y="11"/>
                                  </a:lnTo>
                                  <a:lnTo>
                                    <a:pt x="788" y="7"/>
                                  </a:lnTo>
                                  <a:lnTo>
                                    <a:pt x="851" y="4"/>
                                  </a:lnTo>
                                  <a:lnTo>
                                    <a:pt x="917" y="2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1060" y="0"/>
                                  </a:lnTo>
                                  <a:lnTo>
                                    <a:pt x="1107" y="0"/>
                                  </a:lnTo>
                                  <a:lnTo>
                                    <a:pt x="1155" y="1"/>
                                  </a:lnTo>
                                  <a:lnTo>
                                    <a:pt x="1203" y="1"/>
                                  </a:lnTo>
                                  <a:lnTo>
                                    <a:pt x="1252" y="2"/>
                                  </a:lnTo>
                                  <a:lnTo>
                                    <a:pt x="1300" y="4"/>
                                  </a:lnTo>
                                  <a:lnTo>
                                    <a:pt x="1348" y="7"/>
                                  </a:lnTo>
                                  <a:lnTo>
                                    <a:pt x="1397" y="9"/>
                                  </a:lnTo>
                                  <a:lnTo>
                                    <a:pt x="1446" y="11"/>
                                  </a:lnTo>
                                  <a:lnTo>
                                    <a:pt x="1496" y="15"/>
                                  </a:lnTo>
                                  <a:lnTo>
                                    <a:pt x="1545" y="18"/>
                                  </a:lnTo>
                                  <a:lnTo>
                                    <a:pt x="1596" y="21"/>
                                  </a:lnTo>
                                  <a:lnTo>
                                    <a:pt x="1647" y="26"/>
                                  </a:lnTo>
                                  <a:lnTo>
                                    <a:pt x="1697" y="30"/>
                                  </a:lnTo>
                                  <a:lnTo>
                                    <a:pt x="1748" y="35"/>
                                  </a:lnTo>
                                  <a:lnTo>
                                    <a:pt x="1799" y="41"/>
                                  </a:lnTo>
                                  <a:lnTo>
                                    <a:pt x="1850" y="46"/>
                                  </a:lnTo>
                                  <a:lnTo>
                                    <a:pt x="1912" y="53"/>
                                  </a:lnTo>
                                  <a:lnTo>
                                    <a:pt x="1972" y="60"/>
                                  </a:lnTo>
                                  <a:lnTo>
                                    <a:pt x="2031" y="68"/>
                                  </a:lnTo>
                                  <a:lnTo>
                                    <a:pt x="2087" y="76"/>
                                  </a:lnTo>
                                  <a:lnTo>
                                    <a:pt x="2141" y="85"/>
                                  </a:lnTo>
                                  <a:lnTo>
                                    <a:pt x="2193" y="93"/>
                                  </a:lnTo>
                                  <a:lnTo>
                                    <a:pt x="2243" y="102"/>
                                  </a:lnTo>
                                  <a:lnTo>
                                    <a:pt x="2292" y="112"/>
                                  </a:lnTo>
                                  <a:lnTo>
                                    <a:pt x="2338" y="121"/>
                                  </a:lnTo>
                                  <a:lnTo>
                                    <a:pt x="2383" y="131"/>
                                  </a:lnTo>
                                  <a:lnTo>
                                    <a:pt x="2426" y="143"/>
                                  </a:lnTo>
                                  <a:lnTo>
                                    <a:pt x="2466" y="153"/>
                                  </a:lnTo>
                                  <a:lnTo>
                                    <a:pt x="2506" y="164"/>
                                  </a:lnTo>
                                  <a:lnTo>
                                    <a:pt x="2543" y="177"/>
                                  </a:lnTo>
                                  <a:lnTo>
                                    <a:pt x="2578" y="188"/>
                                  </a:lnTo>
                                  <a:lnTo>
                                    <a:pt x="2611" y="201"/>
                                  </a:lnTo>
                                  <a:lnTo>
                                    <a:pt x="2600" y="217"/>
                                  </a:lnTo>
                                  <a:lnTo>
                                    <a:pt x="2586" y="234"/>
                                  </a:lnTo>
                                  <a:lnTo>
                                    <a:pt x="2569" y="252"/>
                                  </a:lnTo>
                                  <a:lnTo>
                                    <a:pt x="2547" y="271"/>
                                  </a:lnTo>
                                  <a:lnTo>
                                    <a:pt x="2524" y="290"/>
                                  </a:lnTo>
                                  <a:lnTo>
                                    <a:pt x="2496" y="312"/>
                                  </a:lnTo>
                                  <a:lnTo>
                                    <a:pt x="2465" y="334"/>
                                  </a:lnTo>
                                  <a:lnTo>
                                    <a:pt x="2430" y="356"/>
                                  </a:lnTo>
                                  <a:lnTo>
                                    <a:pt x="2403" y="372"/>
                                  </a:lnTo>
                                  <a:lnTo>
                                    <a:pt x="2375" y="387"/>
                                  </a:lnTo>
                                  <a:lnTo>
                                    <a:pt x="2348" y="403"/>
                                  </a:lnTo>
                                  <a:lnTo>
                                    <a:pt x="2321" y="419"/>
                                  </a:lnTo>
                                  <a:lnTo>
                                    <a:pt x="2294" y="435"/>
                                  </a:lnTo>
                                  <a:lnTo>
                                    <a:pt x="2266" y="450"/>
                                  </a:lnTo>
                                  <a:lnTo>
                                    <a:pt x="2239" y="465"/>
                                  </a:lnTo>
                                  <a:lnTo>
                                    <a:pt x="2212" y="481"/>
                                  </a:lnTo>
                                  <a:lnTo>
                                    <a:pt x="2202" y="448"/>
                                  </a:lnTo>
                                  <a:lnTo>
                                    <a:pt x="2217" y="446"/>
                                  </a:lnTo>
                                  <a:lnTo>
                                    <a:pt x="2215" y="407"/>
                                  </a:lnTo>
                                  <a:lnTo>
                                    <a:pt x="2256" y="391"/>
                                  </a:lnTo>
                                  <a:lnTo>
                                    <a:pt x="2220" y="378"/>
                                  </a:lnTo>
                                  <a:lnTo>
                                    <a:pt x="2207" y="386"/>
                                  </a:lnTo>
                                  <a:lnTo>
                                    <a:pt x="2194" y="393"/>
                                  </a:lnTo>
                                  <a:lnTo>
                                    <a:pt x="2178" y="400"/>
                                  </a:lnTo>
                                  <a:lnTo>
                                    <a:pt x="2161" y="407"/>
                                  </a:lnTo>
                                  <a:lnTo>
                                    <a:pt x="2125" y="423"/>
                                  </a:lnTo>
                                  <a:lnTo>
                                    <a:pt x="2082" y="438"/>
                                  </a:lnTo>
                                  <a:lnTo>
                                    <a:pt x="2034" y="453"/>
                                  </a:lnTo>
                                  <a:lnTo>
                                    <a:pt x="1993" y="466"/>
                                  </a:lnTo>
                                  <a:lnTo>
                                    <a:pt x="1963" y="478"/>
                                  </a:lnTo>
                                  <a:lnTo>
                                    <a:pt x="1943" y="487"/>
                                  </a:lnTo>
                                  <a:lnTo>
                                    <a:pt x="1921" y="480"/>
                                  </a:lnTo>
                                  <a:lnTo>
                                    <a:pt x="1906" y="474"/>
                                  </a:lnTo>
                                  <a:lnTo>
                                    <a:pt x="1897" y="471"/>
                                  </a:lnTo>
                                  <a:lnTo>
                                    <a:pt x="1893" y="470"/>
                                  </a:lnTo>
                                  <a:lnTo>
                                    <a:pt x="1857" y="471"/>
                                  </a:lnTo>
                                  <a:lnTo>
                                    <a:pt x="1820" y="472"/>
                                  </a:lnTo>
                                  <a:lnTo>
                                    <a:pt x="1782" y="474"/>
                                  </a:lnTo>
                                  <a:lnTo>
                                    <a:pt x="1742" y="478"/>
                                  </a:lnTo>
                                  <a:lnTo>
                                    <a:pt x="1701" y="482"/>
                                  </a:lnTo>
                                  <a:lnTo>
                                    <a:pt x="1658" y="488"/>
                                  </a:lnTo>
                                  <a:lnTo>
                                    <a:pt x="1614" y="494"/>
                                  </a:lnTo>
                                  <a:lnTo>
                                    <a:pt x="1569" y="500"/>
                                  </a:lnTo>
                                  <a:lnTo>
                                    <a:pt x="1523" y="509"/>
                                  </a:lnTo>
                                  <a:lnTo>
                                    <a:pt x="1476" y="519"/>
                                  </a:lnTo>
                                  <a:lnTo>
                                    <a:pt x="1426" y="528"/>
                                  </a:lnTo>
                                  <a:lnTo>
                                    <a:pt x="1377" y="539"/>
                                  </a:lnTo>
                                  <a:lnTo>
                                    <a:pt x="1325" y="551"/>
                                  </a:lnTo>
                                  <a:lnTo>
                                    <a:pt x="1272" y="564"/>
                                  </a:lnTo>
                                  <a:lnTo>
                                    <a:pt x="1218" y="578"/>
                                  </a:lnTo>
                                  <a:lnTo>
                                    <a:pt x="1163" y="592"/>
                                  </a:lnTo>
                                  <a:lnTo>
                                    <a:pt x="1096" y="612"/>
                                  </a:lnTo>
                                  <a:lnTo>
                                    <a:pt x="1033" y="631"/>
                                  </a:lnTo>
                                  <a:lnTo>
                                    <a:pt x="976" y="650"/>
                                  </a:lnTo>
                                  <a:lnTo>
                                    <a:pt x="922" y="670"/>
                                  </a:lnTo>
                                  <a:lnTo>
                                    <a:pt x="872" y="690"/>
                                  </a:lnTo>
                                  <a:lnTo>
                                    <a:pt x="827" y="710"/>
                                  </a:lnTo>
                                  <a:lnTo>
                                    <a:pt x="806" y="721"/>
                                  </a:lnTo>
                                  <a:lnTo>
                                    <a:pt x="787" y="731"/>
                                  </a:lnTo>
                                  <a:lnTo>
                                    <a:pt x="767" y="741"/>
                                  </a:lnTo>
                                  <a:lnTo>
                                    <a:pt x="749" y="752"/>
                                  </a:lnTo>
                                  <a:lnTo>
                                    <a:pt x="733" y="763"/>
                                  </a:lnTo>
                                  <a:lnTo>
                                    <a:pt x="718" y="773"/>
                                  </a:lnTo>
                                  <a:lnTo>
                                    <a:pt x="703" y="784"/>
                                  </a:lnTo>
                                  <a:lnTo>
                                    <a:pt x="690" y="794"/>
                                  </a:lnTo>
                                  <a:lnTo>
                                    <a:pt x="677" y="806"/>
                                  </a:lnTo>
                                  <a:lnTo>
                                    <a:pt x="666" y="816"/>
                                  </a:lnTo>
                                  <a:lnTo>
                                    <a:pt x="656" y="827"/>
                                  </a:lnTo>
                                  <a:lnTo>
                                    <a:pt x="647" y="839"/>
                                  </a:lnTo>
                                  <a:lnTo>
                                    <a:pt x="638" y="850"/>
                                  </a:lnTo>
                                  <a:lnTo>
                                    <a:pt x="631" y="861"/>
                                  </a:lnTo>
                                  <a:lnTo>
                                    <a:pt x="626" y="873"/>
                                  </a:lnTo>
                                  <a:lnTo>
                                    <a:pt x="621" y="884"/>
                                  </a:lnTo>
                                  <a:lnTo>
                                    <a:pt x="617" y="895"/>
                                  </a:lnTo>
                                  <a:lnTo>
                                    <a:pt x="614" y="907"/>
                                  </a:lnTo>
                                  <a:lnTo>
                                    <a:pt x="613" y="918"/>
                                  </a:lnTo>
                                  <a:lnTo>
                                    <a:pt x="612" y="931"/>
                                  </a:lnTo>
                                  <a:lnTo>
                                    <a:pt x="613" y="942"/>
                                  </a:lnTo>
                                  <a:lnTo>
                                    <a:pt x="614" y="954"/>
                                  </a:lnTo>
                                  <a:lnTo>
                                    <a:pt x="617" y="967"/>
                                  </a:lnTo>
                                  <a:lnTo>
                                    <a:pt x="621" y="981"/>
                                  </a:lnTo>
                                  <a:lnTo>
                                    <a:pt x="626" y="994"/>
                                  </a:lnTo>
                                  <a:lnTo>
                                    <a:pt x="632" y="1009"/>
                                  </a:lnTo>
                                  <a:lnTo>
                                    <a:pt x="639" y="1024"/>
                                  </a:lnTo>
                                  <a:lnTo>
                                    <a:pt x="647" y="1038"/>
                                  </a:lnTo>
                                  <a:lnTo>
                                    <a:pt x="612" y="1017"/>
                                  </a:lnTo>
                                  <a:lnTo>
                                    <a:pt x="620" y="1033"/>
                                  </a:lnTo>
                                  <a:lnTo>
                                    <a:pt x="629" y="1048"/>
                                  </a:lnTo>
                                  <a:lnTo>
                                    <a:pt x="638" y="1061"/>
                                  </a:lnTo>
                                  <a:lnTo>
                                    <a:pt x="648" y="1075"/>
                                  </a:lnTo>
                                  <a:lnTo>
                                    <a:pt x="659" y="1088"/>
                                  </a:lnTo>
                                  <a:lnTo>
                                    <a:pt x="672" y="1100"/>
                                  </a:lnTo>
                                  <a:lnTo>
                                    <a:pt x="685" y="1112"/>
                                  </a:lnTo>
                                  <a:lnTo>
                                    <a:pt x="699" y="1124"/>
                                  </a:lnTo>
                                  <a:lnTo>
                                    <a:pt x="680" y="1124"/>
                                  </a:lnTo>
                                  <a:lnTo>
                                    <a:pt x="645" y="1102"/>
                                  </a:lnTo>
                                  <a:lnTo>
                                    <a:pt x="647" y="1096"/>
                                  </a:lnTo>
                                  <a:lnTo>
                                    <a:pt x="612" y="1058"/>
                                  </a:lnTo>
                                  <a:lnTo>
                                    <a:pt x="601" y="1069"/>
                                  </a:lnTo>
                                  <a:lnTo>
                                    <a:pt x="579" y="1036"/>
                                  </a:lnTo>
                                  <a:lnTo>
                                    <a:pt x="626" y="1115"/>
                                  </a:lnTo>
                                  <a:lnTo>
                                    <a:pt x="626" y="1118"/>
                                  </a:lnTo>
                                  <a:lnTo>
                                    <a:pt x="627" y="1120"/>
                                  </a:lnTo>
                                  <a:lnTo>
                                    <a:pt x="629" y="1121"/>
                                  </a:lnTo>
                                  <a:lnTo>
                                    <a:pt x="631" y="1124"/>
                                  </a:lnTo>
                                  <a:lnTo>
                                    <a:pt x="583" y="1102"/>
                                  </a:lnTo>
                                  <a:lnTo>
                                    <a:pt x="579" y="1110"/>
                                  </a:lnTo>
                                  <a:lnTo>
                                    <a:pt x="682" y="1188"/>
                                  </a:lnTo>
                                  <a:lnTo>
                                    <a:pt x="677" y="1194"/>
                                  </a:lnTo>
                                  <a:lnTo>
                                    <a:pt x="682" y="1200"/>
                                  </a:lnTo>
                                  <a:lnTo>
                                    <a:pt x="666" y="1200"/>
                                  </a:lnTo>
                                  <a:lnTo>
                                    <a:pt x="672" y="1208"/>
                                  </a:lnTo>
                                  <a:lnTo>
                                    <a:pt x="591" y="1164"/>
                                  </a:lnTo>
                                  <a:lnTo>
                                    <a:pt x="610" y="1196"/>
                                  </a:lnTo>
                                  <a:lnTo>
                                    <a:pt x="620" y="1192"/>
                                  </a:lnTo>
                                  <a:lnTo>
                                    <a:pt x="618" y="1200"/>
                                  </a:lnTo>
                                  <a:lnTo>
                                    <a:pt x="674" y="1233"/>
                                  </a:lnTo>
                                  <a:lnTo>
                                    <a:pt x="650" y="1229"/>
                                  </a:lnTo>
                                  <a:lnTo>
                                    <a:pt x="701" y="1248"/>
                                  </a:lnTo>
                                  <a:lnTo>
                                    <a:pt x="677" y="1235"/>
                                  </a:lnTo>
                                  <a:lnTo>
                                    <a:pt x="722" y="1251"/>
                                  </a:lnTo>
                                  <a:lnTo>
                                    <a:pt x="709" y="1254"/>
                                  </a:lnTo>
                                  <a:lnTo>
                                    <a:pt x="790" y="1264"/>
                                  </a:lnTo>
                                  <a:lnTo>
                                    <a:pt x="788" y="1268"/>
                                  </a:lnTo>
                                  <a:lnTo>
                                    <a:pt x="788" y="1270"/>
                                  </a:lnTo>
                                  <a:lnTo>
                                    <a:pt x="789" y="1272"/>
                                  </a:lnTo>
                                  <a:lnTo>
                                    <a:pt x="791" y="1275"/>
                                  </a:lnTo>
                                  <a:lnTo>
                                    <a:pt x="795" y="1277"/>
                                  </a:lnTo>
                                  <a:lnTo>
                                    <a:pt x="802" y="1280"/>
                                  </a:lnTo>
                                  <a:lnTo>
                                    <a:pt x="814" y="1284"/>
                                  </a:lnTo>
                                  <a:lnTo>
                                    <a:pt x="827" y="1287"/>
                                  </a:lnTo>
                                  <a:lnTo>
                                    <a:pt x="845" y="1289"/>
                                  </a:lnTo>
                                  <a:lnTo>
                                    <a:pt x="867" y="1293"/>
                                  </a:lnTo>
                                  <a:lnTo>
                                    <a:pt x="890" y="1295"/>
                                  </a:lnTo>
                                  <a:lnTo>
                                    <a:pt x="879" y="1303"/>
                                  </a:lnTo>
                                  <a:lnTo>
                                    <a:pt x="901" y="1319"/>
                                  </a:lnTo>
                                  <a:lnTo>
                                    <a:pt x="960" y="1317"/>
                                  </a:lnTo>
                                  <a:lnTo>
                                    <a:pt x="1004" y="1325"/>
                                  </a:lnTo>
                                  <a:lnTo>
                                    <a:pt x="1001" y="1323"/>
                                  </a:lnTo>
                                  <a:lnTo>
                                    <a:pt x="998" y="1323"/>
                                  </a:lnTo>
                                  <a:lnTo>
                                    <a:pt x="997" y="1325"/>
                                  </a:lnTo>
                                  <a:lnTo>
                                    <a:pt x="995" y="1326"/>
                                  </a:lnTo>
                                  <a:lnTo>
                                    <a:pt x="994" y="1331"/>
                                  </a:lnTo>
                                  <a:lnTo>
                                    <a:pt x="993" y="1340"/>
                                  </a:lnTo>
                                  <a:lnTo>
                                    <a:pt x="990" y="1344"/>
                                  </a:lnTo>
                                  <a:lnTo>
                                    <a:pt x="985" y="1350"/>
                                  </a:lnTo>
                                  <a:lnTo>
                                    <a:pt x="978" y="1354"/>
                                  </a:lnTo>
                                  <a:lnTo>
                                    <a:pt x="977" y="1357"/>
                                  </a:lnTo>
                                  <a:lnTo>
                                    <a:pt x="985" y="1363"/>
                                  </a:lnTo>
                                  <a:lnTo>
                                    <a:pt x="1001" y="1363"/>
                                  </a:lnTo>
                                  <a:lnTo>
                                    <a:pt x="1040" y="1363"/>
                                  </a:lnTo>
                                  <a:lnTo>
                                    <a:pt x="1080" y="1362"/>
                                  </a:lnTo>
                                  <a:lnTo>
                                    <a:pt x="1121" y="1359"/>
                                  </a:lnTo>
                                  <a:lnTo>
                                    <a:pt x="1163" y="1355"/>
                                  </a:lnTo>
                                  <a:lnTo>
                                    <a:pt x="1205" y="1351"/>
                                  </a:lnTo>
                                  <a:lnTo>
                                    <a:pt x="1248" y="1344"/>
                                  </a:lnTo>
                                  <a:lnTo>
                                    <a:pt x="1292" y="1336"/>
                                  </a:lnTo>
                                  <a:lnTo>
                                    <a:pt x="1337" y="1327"/>
                                  </a:lnTo>
                                  <a:lnTo>
                                    <a:pt x="1382" y="1318"/>
                                  </a:lnTo>
                                  <a:lnTo>
                                    <a:pt x="1428" y="1305"/>
                                  </a:lnTo>
                                  <a:lnTo>
                                    <a:pt x="1476" y="1293"/>
                                  </a:lnTo>
                                  <a:lnTo>
                                    <a:pt x="1523" y="1279"/>
                                  </a:lnTo>
                                  <a:lnTo>
                                    <a:pt x="1571" y="1263"/>
                                  </a:lnTo>
                                  <a:lnTo>
                                    <a:pt x="1621" y="1247"/>
                                  </a:lnTo>
                                  <a:lnTo>
                                    <a:pt x="1670" y="1229"/>
                                  </a:lnTo>
                                  <a:lnTo>
                                    <a:pt x="1721" y="1210"/>
                                  </a:lnTo>
                                  <a:lnTo>
                                    <a:pt x="1774" y="1189"/>
                                  </a:lnTo>
                                  <a:lnTo>
                                    <a:pt x="1825" y="1168"/>
                                  </a:lnTo>
                                  <a:lnTo>
                                    <a:pt x="1875" y="1145"/>
                                  </a:lnTo>
                                  <a:lnTo>
                                    <a:pt x="1925" y="1121"/>
                                  </a:lnTo>
                                  <a:lnTo>
                                    <a:pt x="1973" y="1098"/>
                                  </a:lnTo>
                                  <a:lnTo>
                                    <a:pt x="2020" y="1074"/>
                                  </a:lnTo>
                                  <a:lnTo>
                                    <a:pt x="2068" y="1048"/>
                                  </a:lnTo>
                                  <a:lnTo>
                                    <a:pt x="2113" y="1021"/>
                                  </a:lnTo>
                                  <a:lnTo>
                                    <a:pt x="2158" y="995"/>
                                  </a:lnTo>
                                  <a:lnTo>
                                    <a:pt x="2201" y="968"/>
                                  </a:lnTo>
                                  <a:lnTo>
                                    <a:pt x="2243" y="940"/>
                                  </a:lnTo>
                                  <a:lnTo>
                                    <a:pt x="2285" y="911"/>
                                  </a:lnTo>
                                  <a:lnTo>
                                    <a:pt x="2326" y="882"/>
                                  </a:lnTo>
                                  <a:lnTo>
                                    <a:pt x="2365" y="851"/>
                                  </a:lnTo>
                                  <a:lnTo>
                                    <a:pt x="2404" y="821"/>
                                  </a:lnTo>
                                  <a:lnTo>
                                    <a:pt x="2441" y="789"/>
                                  </a:lnTo>
                                  <a:lnTo>
                                    <a:pt x="2482" y="752"/>
                                  </a:lnTo>
                                  <a:lnTo>
                                    <a:pt x="2520" y="715"/>
                                  </a:lnTo>
                                  <a:lnTo>
                                    <a:pt x="2557" y="679"/>
                                  </a:lnTo>
                                  <a:lnTo>
                                    <a:pt x="2591" y="641"/>
                                  </a:lnTo>
                                  <a:lnTo>
                                    <a:pt x="2623" y="605"/>
                                  </a:lnTo>
                                  <a:lnTo>
                                    <a:pt x="2653" y="567"/>
                                  </a:lnTo>
                                  <a:lnTo>
                                    <a:pt x="2680" y="529"/>
                                  </a:lnTo>
                                  <a:lnTo>
                                    <a:pt x="2706" y="491"/>
                                  </a:lnTo>
                                  <a:lnTo>
                                    <a:pt x="2729" y="454"/>
                                  </a:lnTo>
                                  <a:lnTo>
                                    <a:pt x="2750" y="415"/>
                                  </a:lnTo>
                                  <a:lnTo>
                                    <a:pt x="2769" y="377"/>
                                  </a:lnTo>
                                  <a:lnTo>
                                    <a:pt x="2786" y="338"/>
                                  </a:lnTo>
                                  <a:lnTo>
                                    <a:pt x="2799" y="299"/>
                                  </a:lnTo>
                                  <a:lnTo>
                                    <a:pt x="2812" y="261"/>
                                  </a:lnTo>
                                  <a:lnTo>
                                    <a:pt x="2822" y="221"/>
                                  </a:lnTo>
                                  <a:lnTo>
                                    <a:pt x="2830" y="181"/>
                                  </a:lnTo>
                                  <a:close/>
                                  <a:moveTo>
                                    <a:pt x="898" y="198"/>
                                  </a:moveTo>
                                  <a:lnTo>
                                    <a:pt x="852" y="201"/>
                                  </a:lnTo>
                                  <a:lnTo>
                                    <a:pt x="799" y="204"/>
                                  </a:lnTo>
                                  <a:lnTo>
                                    <a:pt x="740" y="209"/>
                                  </a:lnTo>
                                  <a:lnTo>
                                    <a:pt x="675" y="213"/>
                                  </a:lnTo>
                                  <a:lnTo>
                                    <a:pt x="603" y="219"/>
                                  </a:lnTo>
                                  <a:lnTo>
                                    <a:pt x="525" y="226"/>
                                  </a:lnTo>
                                  <a:lnTo>
                                    <a:pt x="441" y="234"/>
                                  </a:lnTo>
                                  <a:lnTo>
                                    <a:pt x="351" y="242"/>
                                  </a:lnTo>
                                  <a:lnTo>
                                    <a:pt x="342" y="236"/>
                                  </a:lnTo>
                                  <a:lnTo>
                                    <a:pt x="348" y="237"/>
                                  </a:lnTo>
                                  <a:lnTo>
                                    <a:pt x="353" y="236"/>
                                  </a:lnTo>
                                  <a:lnTo>
                                    <a:pt x="359" y="235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81" y="228"/>
                                  </a:lnTo>
                                  <a:lnTo>
                                    <a:pt x="399" y="220"/>
                                  </a:lnTo>
                                  <a:lnTo>
                                    <a:pt x="407" y="222"/>
                                  </a:lnTo>
                                  <a:lnTo>
                                    <a:pt x="425" y="222"/>
                                  </a:lnTo>
                                  <a:lnTo>
                                    <a:pt x="431" y="222"/>
                                  </a:lnTo>
                                  <a:lnTo>
                                    <a:pt x="434" y="221"/>
                                  </a:lnTo>
                                  <a:lnTo>
                                    <a:pt x="438" y="219"/>
                                  </a:lnTo>
                                  <a:lnTo>
                                    <a:pt x="443" y="218"/>
                                  </a:lnTo>
                                  <a:lnTo>
                                    <a:pt x="449" y="217"/>
                                  </a:lnTo>
                                  <a:lnTo>
                                    <a:pt x="465" y="215"/>
                                  </a:lnTo>
                                  <a:lnTo>
                                    <a:pt x="485" y="214"/>
                                  </a:lnTo>
                                  <a:lnTo>
                                    <a:pt x="505" y="214"/>
                                  </a:lnTo>
                                  <a:lnTo>
                                    <a:pt x="527" y="214"/>
                                  </a:lnTo>
                                  <a:lnTo>
                                    <a:pt x="549" y="214"/>
                                  </a:lnTo>
                                  <a:lnTo>
                                    <a:pt x="574" y="21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29" y="212"/>
                                  </a:lnTo>
                                  <a:lnTo>
                                    <a:pt x="659" y="211"/>
                                  </a:lnTo>
                                  <a:lnTo>
                                    <a:pt x="691" y="209"/>
                                  </a:lnTo>
                                  <a:lnTo>
                                    <a:pt x="726" y="206"/>
                                  </a:lnTo>
                                  <a:lnTo>
                                    <a:pt x="760" y="204"/>
                                  </a:lnTo>
                                  <a:lnTo>
                                    <a:pt x="789" y="203"/>
                                  </a:lnTo>
                                  <a:lnTo>
                                    <a:pt x="817" y="201"/>
                                  </a:lnTo>
                                  <a:lnTo>
                                    <a:pt x="841" y="200"/>
                                  </a:lnTo>
                                  <a:lnTo>
                                    <a:pt x="863" y="198"/>
                                  </a:lnTo>
                                  <a:lnTo>
                                    <a:pt x="882" y="198"/>
                                  </a:lnTo>
                                  <a:lnTo>
                                    <a:pt x="898" y="198"/>
                                  </a:lnTo>
                                  <a:close/>
                                  <a:moveTo>
                                    <a:pt x="426" y="242"/>
                                  </a:moveTo>
                                  <a:lnTo>
                                    <a:pt x="423" y="242"/>
                                  </a:lnTo>
                                  <a:lnTo>
                                    <a:pt x="423" y="236"/>
                                  </a:lnTo>
                                  <a:lnTo>
                                    <a:pt x="426" y="236"/>
                                  </a:lnTo>
                                  <a:lnTo>
                                    <a:pt x="426" y="242"/>
                                  </a:lnTo>
                                  <a:close/>
                                  <a:moveTo>
                                    <a:pt x="426" y="247"/>
                                  </a:moveTo>
                                  <a:lnTo>
                                    <a:pt x="423" y="247"/>
                                  </a:lnTo>
                                  <a:lnTo>
                                    <a:pt x="423" y="245"/>
                                  </a:lnTo>
                                  <a:lnTo>
                                    <a:pt x="426" y="245"/>
                                  </a:lnTo>
                                  <a:lnTo>
                                    <a:pt x="426" y="247"/>
                                  </a:lnTo>
                                  <a:close/>
                                  <a:moveTo>
                                    <a:pt x="405" y="250"/>
                                  </a:moveTo>
                                  <a:lnTo>
                                    <a:pt x="402" y="250"/>
                                  </a:lnTo>
                                  <a:lnTo>
                                    <a:pt x="402" y="247"/>
                                  </a:lnTo>
                                  <a:lnTo>
                                    <a:pt x="405" y="247"/>
                                  </a:lnTo>
                                  <a:lnTo>
                                    <a:pt x="405" y="250"/>
                                  </a:lnTo>
                                  <a:close/>
                                  <a:moveTo>
                                    <a:pt x="328" y="239"/>
                                  </a:moveTo>
                                  <a:lnTo>
                                    <a:pt x="322" y="240"/>
                                  </a:lnTo>
                                  <a:lnTo>
                                    <a:pt x="312" y="243"/>
                                  </a:lnTo>
                                  <a:lnTo>
                                    <a:pt x="299" y="247"/>
                                  </a:lnTo>
                                  <a:lnTo>
                                    <a:pt x="283" y="253"/>
                                  </a:lnTo>
                                  <a:lnTo>
                                    <a:pt x="240" y="253"/>
                                  </a:lnTo>
                                  <a:lnTo>
                                    <a:pt x="262" y="247"/>
                                  </a:lnTo>
                                  <a:lnTo>
                                    <a:pt x="283" y="244"/>
                                  </a:lnTo>
                                  <a:lnTo>
                                    <a:pt x="306" y="240"/>
                                  </a:lnTo>
                                  <a:lnTo>
                                    <a:pt x="328" y="239"/>
                                  </a:lnTo>
                                  <a:close/>
                                  <a:moveTo>
                                    <a:pt x="1020" y="1352"/>
                                  </a:moveTo>
                                  <a:lnTo>
                                    <a:pt x="1015" y="1354"/>
                                  </a:lnTo>
                                  <a:lnTo>
                                    <a:pt x="1012" y="1354"/>
                                  </a:lnTo>
                                  <a:lnTo>
                                    <a:pt x="1008" y="1354"/>
                                  </a:lnTo>
                                  <a:lnTo>
                                    <a:pt x="1012" y="1352"/>
                                  </a:lnTo>
                                  <a:lnTo>
                                    <a:pt x="1017" y="1350"/>
                                  </a:lnTo>
                                  <a:lnTo>
                                    <a:pt x="1019" y="1350"/>
                                  </a:lnTo>
                                  <a:lnTo>
                                    <a:pt x="1020" y="1352"/>
                                  </a:lnTo>
                                  <a:close/>
                                  <a:moveTo>
                                    <a:pt x="685" y="1145"/>
                                  </a:moveTo>
                                  <a:lnTo>
                                    <a:pt x="680" y="1143"/>
                                  </a:lnTo>
                                  <a:lnTo>
                                    <a:pt x="675" y="1141"/>
                                  </a:lnTo>
                                  <a:lnTo>
                                    <a:pt x="671" y="1136"/>
                                  </a:lnTo>
                                  <a:lnTo>
                                    <a:pt x="666" y="1132"/>
                                  </a:lnTo>
                                  <a:lnTo>
                                    <a:pt x="668" y="1132"/>
                                  </a:lnTo>
                                  <a:lnTo>
                                    <a:pt x="673" y="1132"/>
                                  </a:lnTo>
                                  <a:lnTo>
                                    <a:pt x="677" y="1134"/>
                                  </a:lnTo>
                                  <a:lnTo>
                                    <a:pt x="681" y="1136"/>
                                  </a:lnTo>
                                  <a:lnTo>
                                    <a:pt x="685" y="1140"/>
                                  </a:lnTo>
                                  <a:lnTo>
                                    <a:pt x="685" y="1145"/>
                                  </a:lnTo>
                                  <a:close/>
                                  <a:moveTo>
                                    <a:pt x="688" y="1155"/>
                                  </a:moveTo>
                                  <a:lnTo>
                                    <a:pt x="688" y="1158"/>
                                  </a:lnTo>
                                  <a:lnTo>
                                    <a:pt x="685" y="1159"/>
                                  </a:lnTo>
                                  <a:lnTo>
                                    <a:pt x="682" y="1159"/>
                                  </a:lnTo>
                                  <a:lnTo>
                                    <a:pt x="682" y="1155"/>
                                  </a:lnTo>
                                  <a:lnTo>
                                    <a:pt x="688" y="1155"/>
                                  </a:lnTo>
                                  <a:close/>
                                  <a:moveTo>
                                    <a:pt x="734" y="1229"/>
                                  </a:moveTo>
                                  <a:lnTo>
                                    <a:pt x="729" y="1229"/>
                                  </a:lnTo>
                                  <a:lnTo>
                                    <a:pt x="725" y="1228"/>
                                  </a:lnTo>
                                  <a:lnTo>
                                    <a:pt x="718" y="1226"/>
                                  </a:lnTo>
                                  <a:lnTo>
                                    <a:pt x="712" y="1222"/>
                                  </a:lnTo>
                                  <a:lnTo>
                                    <a:pt x="701" y="1218"/>
                                  </a:lnTo>
                                  <a:lnTo>
                                    <a:pt x="693" y="1216"/>
                                  </a:lnTo>
                                  <a:lnTo>
                                    <a:pt x="699" y="1217"/>
                                  </a:lnTo>
                                  <a:lnTo>
                                    <a:pt x="708" y="1219"/>
                                  </a:lnTo>
                                  <a:lnTo>
                                    <a:pt x="717" y="1220"/>
                                  </a:lnTo>
                                  <a:lnTo>
                                    <a:pt x="728" y="1221"/>
                                  </a:lnTo>
                                  <a:lnTo>
                                    <a:pt x="734" y="1229"/>
                                  </a:lnTo>
                                  <a:close/>
                                  <a:moveTo>
                                    <a:pt x="655" y="1210"/>
                                  </a:moveTo>
                                  <a:lnTo>
                                    <a:pt x="653" y="1210"/>
                                  </a:lnTo>
                                  <a:lnTo>
                                    <a:pt x="653" y="1205"/>
                                  </a:lnTo>
                                  <a:lnTo>
                                    <a:pt x="655" y="1205"/>
                                  </a:lnTo>
                                  <a:lnTo>
                                    <a:pt x="655" y="1210"/>
                                  </a:lnTo>
                                  <a:close/>
                                  <a:moveTo>
                                    <a:pt x="129" y="274"/>
                                  </a:moveTo>
                                  <a:lnTo>
                                    <a:pt x="131" y="273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29" y="267"/>
                                  </a:lnTo>
                                  <a:lnTo>
                                    <a:pt x="127" y="263"/>
                                  </a:lnTo>
                                  <a:lnTo>
                                    <a:pt x="127" y="274"/>
                                  </a:lnTo>
                                  <a:lnTo>
                                    <a:pt x="129" y="274"/>
                                  </a:lnTo>
                                  <a:close/>
                                  <a:moveTo>
                                    <a:pt x="960" y="1319"/>
                                  </a:moveTo>
                                  <a:lnTo>
                                    <a:pt x="941" y="1322"/>
                                  </a:lnTo>
                                  <a:lnTo>
                                    <a:pt x="944" y="1323"/>
                                  </a:lnTo>
                                  <a:lnTo>
                                    <a:pt x="946" y="1325"/>
                                  </a:lnTo>
                                  <a:lnTo>
                                    <a:pt x="950" y="1325"/>
                                  </a:lnTo>
                                  <a:lnTo>
                                    <a:pt x="954" y="1322"/>
                                  </a:lnTo>
                                  <a:lnTo>
                                    <a:pt x="960" y="1319"/>
                                  </a:lnTo>
                                  <a:close/>
                                  <a:moveTo>
                                    <a:pt x="966" y="1354"/>
                                  </a:moveTo>
                                  <a:lnTo>
                                    <a:pt x="962" y="1352"/>
                                  </a:lnTo>
                                  <a:lnTo>
                                    <a:pt x="960" y="1351"/>
                                  </a:lnTo>
                                  <a:lnTo>
                                    <a:pt x="955" y="1350"/>
                                  </a:lnTo>
                                  <a:lnTo>
                                    <a:pt x="952" y="1350"/>
                                  </a:lnTo>
                                  <a:lnTo>
                                    <a:pt x="950" y="1350"/>
                                  </a:lnTo>
                                  <a:lnTo>
                                    <a:pt x="945" y="1350"/>
                                  </a:lnTo>
                                  <a:lnTo>
                                    <a:pt x="939" y="1352"/>
                                  </a:lnTo>
                                  <a:lnTo>
                                    <a:pt x="942" y="1352"/>
                                  </a:lnTo>
                                  <a:lnTo>
                                    <a:pt x="944" y="1354"/>
                                  </a:lnTo>
                                  <a:lnTo>
                                    <a:pt x="949" y="1356"/>
                                  </a:lnTo>
                                  <a:lnTo>
                                    <a:pt x="952" y="1360"/>
                                  </a:lnTo>
                                  <a:lnTo>
                                    <a:pt x="958" y="1360"/>
                                  </a:lnTo>
                                  <a:lnTo>
                                    <a:pt x="962" y="1359"/>
                                  </a:lnTo>
                                  <a:lnTo>
                                    <a:pt x="965" y="1357"/>
                                  </a:lnTo>
                                  <a:lnTo>
                                    <a:pt x="966" y="1354"/>
                                  </a:lnTo>
                                  <a:close/>
                                  <a:moveTo>
                                    <a:pt x="838" y="1303"/>
                                  </a:moveTo>
                                  <a:lnTo>
                                    <a:pt x="815" y="1300"/>
                                  </a:lnTo>
                                  <a:lnTo>
                                    <a:pt x="824" y="1304"/>
                                  </a:lnTo>
                                  <a:lnTo>
                                    <a:pt x="831" y="1305"/>
                                  </a:lnTo>
                                  <a:lnTo>
                                    <a:pt x="834" y="1305"/>
                                  </a:lnTo>
                                  <a:lnTo>
                                    <a:pt x="836" y="1305"/>
                                  </a:lnTo>
                                  <a:lnTo>
                                    <a:pt x="838" y="1303"/>
                                  </a:lnTo>
                                  <a:close/>
                                  <a:moveTo>
                                    <a:pt x="784" y="1281"/>
                                  </a:moveTo>
                                  <a:lnTo>
                                    <a:pt x="773" y="1278"/>
                                  </a:lnTo>
                                  <a:lnTo>
                                    <a:pt x="757" y="1275"/>
                                  </a:lnTo>
                                  <a:lnTo>
                                    <a:pt x="739" y="1270"/>
                                  </a:lnTo>
                                  <a:lnTo>
                                    <a:pt x="718" y="1264"/>
                                  </a:lnTo>
                                  <a:lnTo>
                                    <a:pt x="729" y="1269"/>
                                  </a:lnTo>
                                  <a:lnTo>
                                    <a:pt x="744" y="1273"/>
                                  </a:lnTo>
                                  <a:lnTo>
                                    <a:pt x="763" y="1277"/>
                                  </a:lnTo>
                                  <a:lnTo>
                                    <a:pt x="784" y="1281"/>
                                  </a:lnTo>
                                  <a:close/>
                                  <a:moveTo>
                                    <a:pt x="666" y="1200"/>
                                  </a:moveTo>
                                  <a:lnTo>
                                    <a:pt x="666" y="1194"/>
                                  </a:lnTo>
                                  <a:lnTo>
                                    <a:pt x="664" y="1194"/>
                                  </a:lnTo>
                                  <a:lnTo>
                                    <a:pt x="664" y="1200"/>
                                  </a:lnTo>
                                  <a:lnTo>
                                    <a:pt x="666" y="1200"/>
                                  </a:lnTo>
                                  <a:close/>
                                  <a:moveTo>
                                    <a:pt x="769" y="1354"/>
                                  </a:moveTo>
                                  <a:lnTo>
                                    <a:pt x="761" y="1353"/>
                                  </a:lnTo>
                                  <a:lnTo>
                                    <a:pt x="749" y="1352"/>
                                  </a:lnTo>
                                  <a:lnTo>
                                    <a:pt x="739" y="1352"/>
                                  </a:lnTo>
                                  <a:lnTo>
                                    <a:pt x="749" y="1357"/>
                                  </a:lnTo>
                                  <a:lnTo>
                                    <a:pt x="761" y="1363"/>
                                  </a:lnTo>
                                  <a:lnTo>
                                    <a:pt x="763" y="1362"/>
                                  </a:lnTo>
                                  <a:lnTo>
                                    <a:pt x="764" y="1360"/>
                                  </a:lnTo>
                                  <a:lnTo>
                                    <a:pt x="766" y="1357"/>
                                  </a:lnTo>
                                  <a:lnTo>
                                    <a:pt x="769" y="1354"/>
                                  </a:lnTo>
                                  <a:close/>
                                  <a:moveTo>
                                    <a:pt x="709" y="1357"/>
                                  </a:moveTo>
                                  <a:lnTo>
                                    <a:pt x="699" y="1352"/>
                                  </a:lnTo>
                                  <a:lnTo>
                                    <a:pt x="697" y="1348"/>
                                  </a:lnTo>
                                  <a:lnTo>
                                    <a:pt x="693" y="1346"/>
                                  </a:lnTo>
                                  <a:lnTo>
                                    <a:pt x="689" y="1346"/>
                                  </a:lnTo>
                                  <a:lnTo>
                                    <a:pt x="682" y="1346"/>
                                  </a:lnTo>
                                  <a:lnTo>
                                    <a:pt x="676" y="1347"/>
                                  </a:lnTo>
                                  <a:lnTo>
                                    <a:pt x="672" y="1346"/>
                                  </a:lnTo>
                                  <a:lnTo>
                                    <a:pt x="668" y="1344"/>
                                  </a:lnTo>
                                  <a:lnTo>
                                    <a:pt x="666" y="1340"/>
                                  </a:lnTo>
                                  <a:lnTo>
                                    <a:pt x="650" y="1338"/>
                                  </a:lnTo>
                                  <a:lnTo>
                                    <a:pt x="623" y="1330"/>
                                  </a:lnTo>
                                  <a:lnTo>
                                    <a:pt x="583" y="1318"/>
                                  </a:lnTo>
                                  <a:lnTo>
                                    <a:pt x="531" y="1300"/>
                                  </a:lnTo>
                                  <a:lnTo>
                                    <a:pt x="547" y="1310"/>
                                  </a:lnTo>
                                  <a:lnTo>
                                    <a:pt x="564" y="1319"/>
                                  </a:lnTo>
                                  <a:lnTo>
                                    <a:pt x="583" y="1327"/>
                                  </a:lnTo>
                                  <a:lnTo>
                                    <a:pt x="604" y="1335"/>
                                  </a:lnTo>
                                  <a:lnTo>
                                    <a:pt x="628" y="1342"/>
                                  </a:lnTo>
                                  <a:lnTo>
                                    <a:pt x="653" y="1347"/>
                                  </a:lnTo>
                                  <a:lnTo>
                                    <a:pt x="680" y="1353"/>
                                  </a:lnTo>
                                  <a:lnTo>
                                    <a:pt x="709" y="1357"/>
                                  </a:lnTo>
                                  <a:close/>
                                  <a:moveTo>
                                    <a:pt x="504" y="1286"/>
                                  </a:moveTo>
                                  <a:lnTo>
                                    <a:pt x="494" y="1278"/>
                                  </a:lnTo>
                                  <a:lnTo>
                                    <a:pt x="485" y="1269"/>
                                  </a:lnTo>
                                  <a:lnTo>
                                    <a:pt x="476" y="1260"/>
                                  </a:lnTo>
                                  <a:lnTo>
                                    <a:pt x="468" y="1250"/>
                                  </a:lnTo>
                                  <a:lnTo>
                                    <a:pt x="459" y="1239"/>
                                  </a:lnTo>
                                  <a:lnTo>
                                    <a:pt x="452" y="1228"/>
                                  </a:lnTo>
                                  <a:lnTo>
                                    <a:pt x="444" y="1218"/>
                                  </a:lnTo>
                                  <a:lnTo>
                                    <a:pt x="438" y="1206"/>
                                  </a:lnTo>
                                  <a:lnTo>
                                    <a:pt x="432" y="1194"/>
                                  </a:lnTo>
                                  <a:lnTo>
                                    <a:pt x="426" y="1183"/>
                                  </a:lnTo>
                                  <a:lnTo>
                                    <a:pt x="421" y="1170"/>
                                  </a:lnTo>
                                  <a:lnTo>
                                    <a:pt x="416" y="1157"/>
                                  </a:lnTo>
                                  <a:lnTo>
                                    <a:pt x="408" y="1130"/>
                                  </a:lnTo>
                                  <a:lnTo>
                                    <a:pt x="402" y="1102"/>
                                  </a:lnTo>
                                  <a:lnTo>
                                    <a:pt x="399" y="1113"/>
                                  </a:lnTo>
                                  <a:lnTo>
                                    <a:pt x="399" y="1126"/>
                                  </a:lnTo>
                                  <a:lnTo>
                                    <a:pt x="399" y="1142"/>
                                  </a:lnTo>
                                  <a:lnTo>
                                    <a:pt x="402" y="1157"/>
                                  </a:lnTo>
                                  <a:lnTo>
                                    <a:pt x="405" y="1171"/>
                                  </a:lnTo>
                                  <a:lnTo>
                                    <a:pt x="410" y="1186"/>
                                  </a:lnTo>
                                  <a:lnTo>
                                    <a:pt x="415" y="1200"/>
                                  </a:lnTo>
                                  <a:lnTo>
                                    <a:pt x="422" y="1213"/>
                                  </a:lnTo>
                                  <a:lnTo>
                                    <a:pt x="430" y="1227"/>
                                  </a:lnTo>
                                  <a:lnTo>
                                    <a:pt x="440" y="1241"/>
                                  </a:lnTo>
                                  <a:lnTo>
                                    <a:pt x="448" y="1248"/>
                                  </a:lnTo>
                                  <a:lnTo>
                                    <a:pt x="461" y="1259"/>
                                  </a:lnTo>
                                  <a:lnTo>
                                    <a:pt x="480" y="1271"/>
                                  </a:lnTo>
                                  <a:lnTo>
                                    <a:pt x="504" y="1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599"/>
                          <wps:cNvSpPr>
                            <a:spLocks noEditPoints="1"/>
                          </wps:cNvSpPr>
                          <wps:spPr bwMode="auto">
                            <a:xfrm>
                              <a:off x="4497" y="211"/>
                              <a:ext cx="260" cy="270"/>
                            </a:xfrm>
                            <a:custGeom>
                              <a:avLst/>
                              <a:gdLst>
                                <a:gd name="T0" fmla="*/ 1388 w 1563"/>
                                <a:gd name="T1" fmla="*/ 799 h 1618"/>
                                <a:gd name="T2" fmla="*/ 1179 w 1563"/>
                                <a:gd name="T3" fmla="*/ 656 h 1618"/>
                                <a:gd name="T4" fmla="*/ 1119 w 1563"/>
                                <a:gd name="T5" fmla="*/ 617 h 1618"/>
                                <a:gd name="T6" fmla="*/ 1044 w 1563"/>
                                <a:gd name="T7" fmla="*/ 573 h 1618"/>
                                <a:gd name="T8" fmla="*/ 955 w 1563"/>
                                <a:gd name="T9" fmla="*/ 521 h 1618"/>
                                <a:gd name="T10" fmla="*/ 951 w 1563"/>
                                <a:gd name="T11" fmla="*/ 498 h 1618"/>
                                <a:gd name="T12" fmla="*/ 831 w 1563"/>
                                <a:gd name="T13" fmla="*/ 465 h 1618"/>
                                <a:gd name="T14" fmla="*/ 778 w 1563"/>
                                <a:gd name="T15" fmla="*/ 434 h 1618"/>
                                <a:gd name="T16" fmla="*/ 1501 w 1563"/>
                                <a:gd name="T17" fmla="*/ 1036 h 1618"/>
                                <a:gd name="T18" fmla="*/ 1430 w 1563"/>
                                <a:gd name="T19" fmla="*/ 1013 h 1618"/>
                                <a:gd name="T20" fmla="*/ 1476 w 1563"/>
                                <a:gd name="T21" fmla="*/ 1240 h 1618"/>
                                <a:gd name="T22" fmla="*/ 1385 w 1563"/>
                                <a:gd name="T23" fmla="*/ 1335 h 1618"/>
                                <a:gd name="T24" fmla="*/ 1097 w 1563"/>
                                <a:gd name="T25" fmla="*/ 1540 h 1618"/>
                                <a:gd name="T26" fmla="*/ 906 w 1563"/>
                                <a:gd name="T27" fmla="*/ 1601 h 1618"/>
                                <a:gd name="T28" fmla="*/ 532 w 1563"/>
                                <a:gd name="T29" fmla="*/ 1613 h 1618"/>
                                <a:gd name="T30" fmla="*/ 199 w 1563"/>
                                <a:gd name="T31" fmla="*/ 1580 h 1618"/>
                                <a:gd name="T32" fmla="*/ 69 w 1563"/>
                                <a:gd name="T33" fmla="*/ 1545 h 1618"/>
                                <a:gd name="T34" fmla="*/ 409 w 1563"/>
                                <a:gd name="T35" fmla="*/ 1555 h 1618"/>
                                <a:gd name="T36" fmla="*/ 560 w 1563"/>
                                <a:gd name="T37" fmla="*/ 1546 h 1618"/>
                                <a:gd name="T38" fmla="*/ 822 w 1563"/>
                                <a:gd name="T39" fmla="*/ 1513 h 1618"/>
                                <a:gd name="T40" fmla="*/ 1059 w 1563"/>
                                <a:gd name="T41" fmla="*/ 1480 h 1618"/>
                                <a:gd name="T42" fmla="*/ 1180 w 1563"/>
                                <a:gd name="T43" fmla="*/ 1354 h 1618"/>
                                <a:gd name="T44" fmla="*/ 980 w 1563"/>
                                <a:gd name="T45" fmla="*/ 1131 h 1618"/>
                                <a:gd name="T46" fmla="*/ 329 w 1563"/>
                                <a:gd name="T47" fmla="*/ 694 h 1618"/>
                                <a:gd name="T48" fmla="*/ 284 w 1563"/>
                                <a:gd name="T49" fmla="*/ 498 h 1618"/>
                                <a:gd name="T50" fmla="*/ 412 w 1563"/>
                                <a:gd name="T51" fmla="*/ 336 h 1618"/>
                                <a:gd name="T52" fmla="*/ 871 w 1563"/>
                                <a:gd name="T53" fmla="*/ 96 h 1618"/>
                                <a:gd name="T54" fmla="*/ 1304 w 1563"/>
                                <a:gd name="T55" fmla="*/ 0 h 1618"/>
                                <a:gd name="T56" fmla="*/ 1512 w 1563"/>
                                <a:gd name="T57" fmla="*/ 67 h 1618"/>
                                <a:gd name="T58" fmla="*/ 1206 w 1563"/>
                                <a:gd name="T59" fmla="*/ 44 h 1618"/>
                                <a:gd name="T60" fmla="*/ 718 w 1563"/>
                                <a:gd name="T61" fmla="*/ 211 h 1618"/>
                                <a:gd name="T62" fmla="*/ 748 w 1563"/>
                                <a:gd name="T63" fmla="*/ 380 h 1618"/>
                                <a:gd name="T64" fmla="*/ 759 w 1563"/>
                                <a:gd name="T65" fmla="*/ 420 h 1618"/>
                                <a:gd name="T66" fmla="*/ 956 w 1563"/>
                                <a:gd name="T67" fmla="*/ 556 h 1618"/>
                                <a:gd name="T68" fmla="*/ 1234 w 1563"/>
                                <a:gd name="T69" fmla="*/ 683 h 1618"/>
                                <a:gd name="T70" fmla="*/ 1273 w 1563"/>
                                <a:gd name="T71" fmla="*/ 754 h 1618"/>
                                <a:gd name="T72" fmla="*/ 1325 w 1563"/>
                                <a:gd name="T73" fmla="*/ 764 h 1618"/>
                                <a:gd name="T74" fmla="*/ 1511 w 1563"/>
                                <a:gd name="T75" fmla="*/ 978 h 1618"/>
                                <a:gd name="T76" fmla="*/ 1447 w 1563"/>
                                <a:gd name="T77" fmla="*/ 893 h 1618"/>
                                <a:gd name="T78" fmla="*/ 1492 w 1563"/>
                                <a:gd name="T79" fmla="*/ 1050 h 1618"/>
                                <a:gd name="T80" fmla="*/ 1162 w 1563"/>
                                <a:gd name="T81" fmla="*/ 714 h 1618"/>
                                <a:gd name="T82" fmla="*/ 1069 w 1563"/>
                                <a:gd name="T83" fmla="*/ 656 h 1618"/>
                                <a:gd name="T84" fmla="*/ 1318 w 1563"/>
                                <a:gd name="T85" fmla="*/ 905 h 1618"/>
                                <a:gd name="T86" fmla="*/ 1155 w 1563"/>
                                <a:gd name="T87" fmla="*/ 745 h 1618"/>
                                <a:gd name="T88" fmla="*/ 1279 w 1563"/>
                                <a:gd name="T89" fmla="*/ 873 h 1618"/>
                                <a:gd name="T90" fmla="*/ 1044 w 1563"/>
                                <a:gd name="T91" fmla="*/ 641 h 1618"/>
                                <a:gd name="T92" fmla="*/ 1180 w 1563"/>
                                <a:gd name="T93" fmla="*/ 803 h 1618"/>
                                <a:gd name="T94" fmla="*/ 971 w 1563"/>
                                <a:gd name="T95" fmla="*/ 584 h 1618"/>
                                <a:gd name="T96" fmla="*/ 1050 w 1563"/>
                                <a:gd name="T97" fmla="*/ 684 h 1618"/>
                                <a:gd name="T98" fmla="*/ 1119 w 1563"/>
                                <a:gd name="T99" fmla="*/ 758 h 1618"/>
                                <a:gd name="T100" fmla="*/ 1018 w 1563"/>
                                <a:gd name="T101" fmla="*/ 697 h 1618"/>
                                <a:gd name="T102" fmla="*/ 924 w 1563"/>
                                <a:gd name="T103" fmla="*/ 609 h 1618"/>
                                <a:gd name="T104" fmla="*/ 1207 w 1563"/>
                                <a:gd name="T105" fmla="*/ 1157 h 1618"/>
                                <a:gd name="T106" fmla="*/ 927 w 1563"/>
                                <a:gd name="T107" fmla="*/ 928 h 1618"/>
                                <a:gd name="T108" fmla="*/ 1096 w 1563"/>
                                <a:gd name="T109" fmla="*/ 1064 h 1618"/>
                                <a:gd name="T110" fmla="*/ 1285 w 1563"/>
                                <a:gd name="T111" fmla="*/ 1289 h 1618"/>
                                <a:gd name="T112" fmla="*/ 742 w 1563"/>
                                <a:gd name="T113" fmla="*/ 815 h 1618"/>
                                <a:gd name="T114" fmla="*/ 653 w 1563"/>
                                <a:gd name="T115" fmla="*/ 762 h 1618"/>
                                <a:gd name="T116" fmla="*/ 560 w 1563"/>
                                <a:gd name="T117" fmla="*/ 707 h 1618"/>
                                <a:gd name="T118" fmla="*/ 468 w 1563"/>
                                <a:gd name="T119" fmla="*/ 656 h 1618"/>
                                <a:gd name="T120" fmla="*/ 379 w 1563"/>
                                <a:gd name="T121" fmla="*/ 584 h 1618"/>
                                <a:gd name="T122" fmla="*/ 892 w 1563"/>
                                <a:gd name="T123" fmla="*/ 1528 h 16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63" h="1618">
                                  <a:moveTo>
                                    <a:pt x="1403" y="813"/>
                                  </a:moveTo>
                                  <a:lnTo>
                                    <a:pt x="1399" y="811"/>
                                  </a:lnTo>
                                  <a:lnTo>
                                    <a:pt x="1388" y="804"/>
                                  </a:lnTo>
                                  <a:lnTo>
                                    <a:pt x="1374" y="793"/>
                                  </a:lnTo>
                                  <a:lnTo>
                                    <a:pt x="1355" y="777"/>
                                  </a:lnTo>
                                  <a:lnTo>
                                    <a:pt x="1341" y="767"/>
                                  </a:lnTo>
                                  <a:lnTo>
                                    <a:pt x="1342" y="766"/>
                                  </a:lnTo>
                                  <a:lnTo>
                                    <a:pt x="1343" y="766"/>
                                  </a:lnTo>
                                  <a:lnTo>
                                    <a:pt x="1346" y="766"/>
                                  </a:lnTo>
                                  <a:lnTo>
                                    <a:pt x="1349" y="767"/>
                                  </a:lnTo>
                                  <a:lnTo>
                                    <a:pt x="1361" y="776"/>
                                  </a:lnTo>
                                  <a:lnTo>
                                    <a:pt x="1374" y="786"/>
                                  </a:lnTo>
                                  <a:lnTo>
                                    <a:pt x="1388" y="799"/>
                                  </a:lnTo>
                                  <a:lnTo>
                                    <a:pt x="1403" y="813"/>
                                  </a:lnTo>
                                  <a:close/>
                                  <a:moveTo>
                                    <a:pt x="1336" y="756"/>
                                  </a:moveTo>
                                  <a:lnTo>
                                    <a:pt x="1332" y="758"/>
                                  </a:lnTo>
                                  <a:lnTo>
                                    <a:pt x="1329" y="758"/>
                                  </a:lnTo>
                                  <a:lnTo>
                                    <a:pt x="1325" y="754"/>
                                  </a:lnTo>
                                  <a:lnTo>
                                    <a:pt x="1322" y="751"/>
                                  </a:lnTo>
                                  <a:lnTo>
                                    <a:pt x="1327" y="751"/>
                                  </a:lnTo>
                                  <a:lnTo>
                                    <a:pt x="1330" y="752"/>
                                  </a:lnTo>
                                  <a:lnTo>
                                    <a:pt x="1333" y="753"/>
                                  </a:lnTo>
                                  <a:lnTo>
                                    <a:pt x="1336" y="756"/>
                                  </a:lnTo>
                                  <a:close/>
                                  <a:moveTo>
                                    <a:pt x="1185" y="660"/>
                                  </a:moveTo>
                                  <a:lnTo>
                                    <a:pt x="1177" y="656"/>
                                  </a:lnTo>
                                  <a:lnTo>
                                    <a:pt x="1179" y="656"/>
                                  </a:lnTo>
                                  <a:lnTo>
                                    <a:pt x="1185" y="660"/>
                                  </a:lnTo>
                                  <a:close/>
                                  <a:moveTo>
                                    <a:pt x="1163" y="644"/>
                                  </a:moveTo>
                                  <a:lnTo>
                                    <a:pt x="1160" y="644"/>
                                  </a:lnTo>
                                  <a:lnTo>
                                    <a:pt x="1155" y="644"/>
                                  </a:lnTo>
                                  <a:lnTo>
                                    <a:pt x="1153" y="643"/>
                                  </a:lnTo>
                                  <a:lnTo>
                                    <a:pt x="1150" y="642"/>
                                  </a:lnTo>
                                  <a:lnTo>
                                    <a:pt x="1148" y="640"/>
                                  </a:lnTo>
                                  <a:lnTo>
                                    <a:pt x="1145" y="638"/>
                                  </a:lnTo>
                                  <a:lnTo>
                                    <a:pt x="1143" y="634"/>
                                  </a:lnTo>
                                  <a:lnTo>
                                    <a:pt x="1142" y="631"/>
                                  </a:lnTo>
                                  <a:lnTo>
                                    <a:pt x="1163" y="644"/>
                                  </a:lnTo>
                                  <a:close/>
                                  <a:moveTo>
                                    <a:pt x="1128" y="623"/>
                                  </a:moveTo>
                                  <a:lnTo>
                                    <a:pt x="1119" y="617"/>
                                  </a:lnTo>
                                  <a:lnTo>
                                    <a:pt x="1108" y="610"/>
                                  </a:lnTo>
                                  <a:lnTo>
                                    <a:pt x="1095" y="603"/>
                                  </a:lnTo>
                                  <a:lnTo>
                                    <a:pt x="1080" y="596"/>
                                  </a:lnTo>
                                  <a:lnTo>
                                    <a:pt x="1092" y="600"/>
                                  </a:lnTo>
                                  <a:lnTo>
                                    <a:pt x="1104" y="606"/>
                                  </a:lnTo>
                                  <a:lnTo>
                                    <a:pt x="1116" y="614"/>
                                  </a:lnTo>
                                  <a:lnTo>
                                    <a:pt x="1128" y="623"/>
                                  </a:lnTo>
                                  <a:close/>
                                  <a:moveTo>
                                    <a:pt x="1072" y="584"/>
                                  </a:moveTo>
                                  <a:lnTo>
                                    <a:pt x="1068" y="585"/>
                                  </a:lnTo>
                                  <a:lnTo>
                                    <a:pt x="1064" y="585"/>
                                  </a:lnTo>
                                  <a:lnTo>
                                    <a:pt x="1060" y="584"/>
                                  </a:lnTo>
                                  <a:lnTo>
                                    <a:pt x="1055" y="581"/>
                                  </a:lnTo>
                                  <a:lnTo>
                                    <a:pt x="1044" y="573"/>
                                  </a:lnTo>
                                  <a:lnTo>
                                    <a:pt x="1032" y="560"/>
                                  </a:lnTo>
                                  <a:lnTo>
                                    <a:pt x="1035" y="563"/>
                                  </a:lnTo>
                                  <a:lnTo>
                                    <a:pt x="1043" y="567"/>
                                  </a:lnTo>
                                  <a:lnTo>
                                    <a:pt x="1055" y="575"/>
                                  </a:lnTo>
                                  <a:lnTo>
                                    <a:pt x="1072" y="584"/>
                                  </a:lnTo>
                                  <a:close/>
                                  <a:moveTo>
                                    <a:pt x="1012" y="549"/>
                                  </a:moveTo>
                                  <a:lnTo>
                                    <a:pt x="1007" y="547"/>
                                  </a:lnTo>
                                  <a:lnTo>
                                    <a:pt x="1009" y="547"/>
                                  </a:lnTo>
                                  <a:lnTo>
                                    <a:pt x="1012" y="549"/>
                                  </a:lnTo>
                                  <a:close/>
                                  <a:moveTo>
                                    <a:pt x="999" y="541"/>
                                  </a:moveTo>
                                  <a:lnTo>
                                    <a:pt x="990" y="538"/>
                                  </a:lnTo>
                                  <a:lnTo>
                                    <a:pt x="975" y="531"/>
                                  </a:lnTo>
                                  <a:lnTo>
                                    <a:pt x="955" y="521"/>
                                  </a:lnTo>
                                  <a:lnTo>
                                    <a:pt x="930" y="507"/>
                                  </a:lnTo>
                                  <a:lnTo>
                                    <a:pt x="906" y="492"/>
                                  </a:lnTo>
                                  <a:lnTo>
                                    <a:pt x="886" y="481"/>
                                  </a:lnTo>
                                  <a:lnTo>
                                    <a:pt x="874" y="472"/>
                                  </a:lnTo>
                                  <a:lnTo>
                                    <a:pt x="866" y="465"/>
                                  </a:lnTo>
                                  <a:lnTo>
                                    <a:pt x="877" y="466"/>
                                  </a:lnTo>
                                  <a:lnTo>
                                    <a:pt x="885" y="466"/>
                                  </a:lnTo>
                                  <a:lnTo>
                                    <a:pt x="890" y="466"/>
                                  </a:lnTo>
                                  <a:lnTo>
                                    <a:pt x="891" y="465"/>
                                  </a:lnTo>
                                  <a:lnTo>
                                    <a:pt x="895" y="468"/>
                                  </a:lnTo>
                                  <a:lnTo>
                                    <a:pt x="907" y="475"/>
                                  </a:lnTo>
                                  <a:lnTo>
                                    <a:pt x="926" y="485"/>
                                  </a:lnTo>
                                  <a:lnTo>
                                    <a:pt x="951" y="498"/>
                                  </a:lnTo>
                                  <a:lnTo>
                                    <a:pt x="949" y="501"/>
                                  </a:lnTo>
                                  <a:lnTo>
                                    <a:pt x="947" y="508"/>
                                  </a:lnTo>
                                  <a:lnTo>
                                    <a:pt x="957" y="515"/>
                                  </a:lnTo>
                                  <a:lnTo>
                                    <a:pt x="969" y="522"/>
                                  </a:lnTo>
                                  <a:lnTo>
                                    <a:pt x="982" y="531"/>
                                  </a:lnTo>
                                  <a:lnTo>
                                    <a:pt x="999" y="541"/>
                                  </a:lnTo>
                                  <a:close/>
                                  <a:moveTo>
                                    <a:pt x="880" y="465"/>
                                  </a:moveTo>
                                  <a:lnTo>
                                    <a:pt x="875" y="459"/>
                                  </a:lnTo>
                                  <a:lnTo>
                                    <a:pt x="879" y="459"/>
                                  </a:lnTo>
                                  <a:lnTo>
                                    <a:pt x="880" y="460"/>
                                  </a:lnTo>
                                  <a:lnTo>
                                    <a:pt x="881" y="463"/>
                                  </a:lnTo>
                                  <a:lnTo>
                                    <a:pt x="880" y="465"/>
                                  </a:lnTo>
                                  <a:close/>
                                  <a:moveTo>
                                    <a:pt x="831" y="465"/>
                                  </a:moveTo>
                                  <a:lnTo>
                                    <a:pt x="829" y="468"/>
                                  </a:lnTo>
                                  <a:lnTo>
                                    <a:pt x="826" y="471"/>
                                  </a:lnTo>
                                  <a:lnTo>
                                    <a:pt x="823" y="468"/>
                                  </a:lnTo>
                                  <a:lnTo>
                                    <a:pt x="821" y="466"/>
                                  </a:lnTo>
                                  <a:lnTo>
                                    <a:pt x="820" y="463"/>
                                  </a:lnTo>
                                  <a:lnTo>
                                    <a:pt x="818" y="459"/>
                                  </a:lnTo>
                                  <a:lnTo>
                                    <a:pt x="831" y="465"/>
                                  </a:lnTo>
                                  <a:close/>
                                  <a:moveTo>
                                    <a:pt x="808" y="451"/>
                                  </a:moveTo>
                                  <a:lnTo>
                                    <a:pt x="802" y="450"/>
                                  </a:lnTo>
                                  <a:lnTo>
                                    <a:pt x="794" y="446"/>
                                  </a:lnTo>
                                  <a:lnTo>
                                    <a:pt x="784" y="439"/>
                                  </a:lnTo>
                                  <a:lnTo>
                                    <a:pt x="773" y="430"/>
                                  </a:lnTo>
                                  <a:lnTo>
                                    <a:pt x="778" y="434"/>
                                  </a:lnTo>
                                  <a:lnTo>
                                    <a:pt x="786" y="439"/>
                                  </a:lnTo>
                                  <a:lnTo>
                                    <a:pt x="796" y="445"/>
                                  </a:lnTo>
                                  <a:lnTo>
                                    <a:pt x="808" y="451"/>
                                  </a:lnTo>
                                  <a:close/>
                                  <a:moveTo>
                                    <a:pt x="1563" y="1058"/>
                                  </a:moveTo>
                                  <a:lnTo>
                                    <a:pt x="1554" y="1050"/>
                                  </a:lnTo>
                                  <a:lnTo>
                                    <a:pt x="1545" y="1039"/>
                                  </a:lnTo>
                                  <a:lnTo>
                                    <a:pt x="1535" y="1027"/>
                                  </a:lnTo>
                                  <a:lnTo>
                                    <a:pt x="1525" y="1012"/>
                                  </a:lnTo>
                                  <a:lnTo>
                                    <a:pt x="1525" y="1034"/>
                                  </a:lnTo>
                                  <a:lnTo>
                                    <a:pt x="1516" y="1031"/>
                                  </a:lnTo>
                                  <a:lnTo>
                                    <a:pt x="1503" y="1030"/>
                                  </a:lnTo>
                                  <a:lnTo>
                                    <a:pt x="1509" y="1036"/>
                                  </a:lnTo>
                                  <a:lnTo>
                                    <a:pt x="1501" y="1036"/>
                                  </a:lnTo>
                                  <a:lnTo>
                                    <a:pt x="1517" y="1085"/>
                                  </a:lnTo>
                                  <a:lnTo>
                                    <a:pt x="1501" y="1069"/>
                                  </a:lnTo>
                                  <a:lnTo>
                                    <a:pt x="1503" y="1088"/>
                                  </a:lnTo>
                                  <a:lnTo>
                                    <a:pt x="1504" y="1105"/>
                                  </a:lnTo>
                                  <a:lnTo>
                                    <a:pt x="1504" y="1118"/>
                                  </a:lnTo>
                                  <a:lnTo>
                                    <a:pt x="1503" y="1126"/>
                                  </a:lnTo>
                                  <a:lnTo>
                                    <a:pt x="1492" y="1105"/>
                                  </a:lnTo>
                                  <a:lnTo>
                                    <a:pt x="1482" y="1087"/>
                                  </a:lnTo>
                                  <a:lnTo>
                                    <a:pt x="1472" y="1069"/>
                                  </a:lnTo>
                                  <a:lnTo>
                                    <a:pt x="1461" y="1053"/>
                                  </a:lnTo>
                                  <a:lnTo>
                                    <a:pt x="1450" y="1038"/>
                                  </a:lnTo>
                                  <a:lnTo>
                                    <a:pt x="1440" y="1026"/>
                                  </a:lnTo>
                                  <a:lnTo>
                                    <a:pt x="1430" y="1013"/>
                                  </a:lnTo>
                                  <a:lnTo>
                                    <a:pt x="1420" y="1003"/>
                                  </a:lnTo>
                                  <a:lnTo>
                                    <a:pt x="1439" y="1041"/>
                                  </a:lnTo>
                                  <a:lnTo>
                                    <a:pt x="1456" y="1073"/>
                                  </a:lnTo>
                                  <a:lnTo>
                                    <a:pt x="1471" y="1104"/>
                                  </a:lnTo>
                                  <a:lnTo>
                                    <a:pt x="1482" y="1131"/>
                                  </a:lnTo>
                                  <a:lnTo>
                                    <a:pt x="1491" y="1155"/>
                                  </a:lnTo>
                                  <a:lnTo>
                                    <a:pt x="1497" y="1177"/>
                                  </a:lnTo>
                                  <a:lnTo>
                                    <a:pt x="1499" y="1187"/>
                                  </a:lnTo>
                                  <a:lnTo>
                                    <a:pt x="1500" y="1195"/>
                                  </a:lnTo>
                                  <a:lnTo>
                                    <a:pt x="1501" y="1203"/>
                                  </a:lnTo>
                                  <a:lnTo>
                                    <a:pt x="1501" y="1211"/>
                                  </a:lnTo>
                                  <a:lnTo>
                                    <a:pt x="1482" y="1219"/>
                                  </a:lnTo>
                                  <a:lnTo>
                                    <a:pt x="1476" y="1240"/>
                                  </a:lnTo>
                                  <a:lnTo>
                                    <a:pt x="1467" y="1244"/>
                                  </a:lnTo>
                                  <a:lnTo>
                                    <a:pt x="1458" y="1248"/>
                                  </a:lnTo>
                                  <a:lnTo>
                                    <a:pt x="1449" y="1253"/>
                                  </a:lnTo>
                                  <a:lnTo>
                                    <a:pt x="1440" y="1260"/>
                                  </a:lnTo>
                                  <a:lnTo>
                                    <a:pt x="1431" y="1266"/>
                                  </a:lnTo>
                                  <a:lnTo>
                                    <a:pt x="1422" y="1274"/>
                                  </a:lnTo>
                                  <a:lnTo>
                                    <a:pt x="1414" y="1285"/>
                                  </a:lnTo>
                                  <a:lnTo>
                                    <a:pt x="1406" y="1295"/>
                                  </a:lnTo>
                                  <a:lnTo>
                                    <a:pt x="1403" y="1305"/>
                                  </a:lnTo>
                                  <a:lnTo>
                                    <a:pt x="1400" y="1314"/>
                                  </a:lnTo>
                                  <a:lnTo>
                                    <a:pt x="1395" y="1322"/>
                                  </a:lnTo>
                                  <a:lnTo>
                                    <a:pt x="1391" y="1329"/>
                                  </a:lnTo>
                                  <a:lnTo>
                                    <a:pt x="1385" y="1335"/>
                                  </a:lnTo>
                                  <a:lnTo>
                                    <a:pt x="1379" y="1338"/>
                                  </a:lnTo>
                                  <a:lnTo>
                                    <a:pt x="1373" y="1341"/>
                                  </a:lnTo>
                                  <a:lnTo>
                                    <a:pt x="1366" y="1344"/>
                                  </a:lnTo>
                                  <a:lnTo>
                                    <a:pt x="1349" y="1361"/>
                                  </a:lnTo>
                                  <a:lnTo>
                                    <a:pt x="1329" y="1380"/>
                                  </a:lnTo>
                                  <a:lnTo>
                                    <a:pt x="1304" y="1400"/>
                                  </a:lnTo>
                                  <a:lnTo>
                                    <a:pt x="1277" y="1422"/>
                                  </a:lnTo>
                                  <a:lnTo>
                                    <a:pt x="1246" y="1447"/>
                                  </a:lnTo>
                                  <a:lnTo>
                                    <a:pt x="1209" y="1472"/>
                                  </a:lnTo>
                                  <a:lnTo>
                                    <a:pt x="1171" y="1499"/>
                                  </a:lnTo>
                                  <a:lnTo>
                                    <a:pt x="1128" y="1529"/>
                                  </a:lnTo>
                                  <a:lnTo>
                                    <a:pt x="1113" y="1533"/>
                                  </a:lnTo>
                                  <a:lnTo>
                                    <a:pt x="1097" y="1540"/>
                                  </a:lnTo>
                                  <a:lnTo>
                                    <a:pt x="1079" y="1549"/>
                                  </a:lnTo>
                                  <a:lnTo>
                                    <a:pt x="1061" y="1562"/>
                                  </a:lnTo>
                                  <a:lnTo>
                                    <a:pt x="1055" y="1560"/>
                                  </a:lnTo>
                                  <a:lnTo>
                                    <a:pt x="1049" y="1560"/>
                                  </a:lnTo>
                                  <a:lnTo>
                                    <a:pt x="1039" y="1562"/>
                                  </a:lnTo>
                                  <a:lnTo>
                                    <a:pt x="1029" y="1564"/>
                                  </a:lnTo>
                                  <a:lnTo>
                                    <a:pt x="1017" y="1568"/>
                                  </a:lnTo>
                                  <a:lnTo>
                                    <a:pt x="1003" y="1574"/>
                                  </a:lnTo>
                                  <a:lnTo>
                                    <a:pt x="989" y="1581"/>
                                  </a:lnTo>
                                  <a:lnTo>
                                    <a:pt x="972" y="1589"/>
                                  </a:lnTo>
                                  <a:lnTo>
                                    <a:pt x="952" y="1593"/>
                                  </a:lnTo>
                                  <a:lnTo>
                                    <a:pt x="930" y="1597"/>
                                  </a:lnTo>
                                  <a:lnTo>
                                    <a:pt x="906" y="1601"/>
                                  </a:lnTo>
                                  <a:lnTo>
                                    <a:pt x="880" y="1605"/>
                                  </a:lnTo>
                                  <a:lnTo>
                                    <a:pt x="851" y="1608"/>
                                  </a:lnTo>
                                  <a:lnTo>
                                    <a:pt x="821" y="1610"/>
                                  </a:lnTo>
                                  <a:lnTo>
                                    <a:pt x="788" y="1614"/>
                                  </a:lnTo>
                                  <a:lnTo>
                                    <a:pt x="754" y="1616"/>
                                  </a:lnTo>
                                  <a:lnTo>
                                    <a:pt x="722" y="1617"/>
                                  </a:lnTo>
                                  <a:lnTo>
                                    <a:pt x="691" y="1617"/>
                                  </a:lnTo>
                                  <a:lnTo>
                                    <a:pt x="661" y="1618"/>
                                  </a:lnTo>
                                  <a:lnTo>
                                    <a:pt x="633" y="1617"/>
                                  </a:lnTo>
                                  <a:lnTo>
                                    <a:pt x="606" y="1617"/>
                                  </a:lnTo>
                                  <a:lnTo>
                                    <a:pt x="580" y="1616"/>
                                  </a:lnTo>
                                  <a:lnTo>
                                    <a:pt x="555" y="1615"/>
                                  </a:lnTo>
                                  <a:lnTo>
                                    <a:pt x="532" y="1613"/>
                                  </a:lnTo>
                                  <a:lnTo>
                                    <a:pt x="524" y="1614"/>
                                  </a:lnTo>
                                  <a:lnTo>
                                    <a:pt x="515" y="1615"/>
                                  </a:lnTo>
                                  <a:lnTo>
                                    <a:pt x="503" y="1616"/>
                                  </a:lnTo>
                                  <a:lnTo>
                                    <a:pt x="489" y="1616"/>
                                  </a:lnTo>
                                  <a:lnTo>
                                    <a:pt x="466" y="1615"/>
                                  </a:lnTo>
                                  <a:lnTo>
                                    <a:pt x="441" y="1614"/>
                                  </a:lnTo>
                                  <a:lnTo>
                                    <a:pt x="414" y="1612"/>
                                  </a:lnTo>
                                  <a:lnTo>
                                    <a:pt x="383" y="1608"/>
                                  </a:lnTo>
                                  <a:lnTo>
                                    <a:pt x="351" y="1605"/>
                                  </a:lnTo>
                                  <a:lnTo>
                                    <a:pt x="316" y="1599"/>
                                  </a:lnTo>
                                  <a:lnTo>
                                    <a:pt x="277" y="1593"/>
                                  </a:lnTo>
                                  <a:lnTo>
                                    <a:pt x="238" y="1587"/>
                                  </a:lnTo>
                                  <a:lnTo>
                                    <a:pt x="199" y="1580"/>
                                  </a:lnTo>
                                  <a:lnTo>
                                    <a:pt x="161" y="1573"/>
                                  </a:lnTo>
                                  <a:lnTo>
                                    <a:pt x="128" y="1565"/>
                                  </a:lnTo>
                                  <a:lnTo>
                                    <a:pt x="96" y="1558"/>
                                  </a:lnTo>
                                  <a:lnTo>
                                    <a:pt x="68" y="1551"/>
                                  </a:lnTo>
                                  <a:lnTo>
                                    <a:pt x="43" y="1543"/>
                                  </a:lnTo>
                                  <a:lnTo>
                                    <a:pt x="21" y="1537"/>
                                  </a:lnTo>
                                  <a:lnTo>
                                    <a:pt x="0" y="1529"/>
                                  </a:lnTo>
                                  <a:lnTo>
                                    <a:pt x="0" y="1521"/>
                                  </a:lnTo>
                                  <a:lnTo>
                                    <a:pt x="11" y="1525"/>
                                  </a:lnTo>
                                  <a:lnTo>
                                    <a:pt x="22" y="1531"/>
                                  </a:lnTo>
                                  <a:lnTo>
                                    <a:pt x="35" y="1535"/>
                                  </a:lnTo>
                                  <a:lnTo>
                                    <a:pt x="51" y="1540"/>
                                  </a:lnTo>
                                  <a:lnTo>
                                    <a:pt x="69" y="1545"/>
                                  </a:lnTo>
                                  <a:lnTo>
                                    <a:pt x="88" y="1548"/>
                                  </a:lnTo>
                                  <a:lnTo>
                                    <a:pt x="110" y="1552"/>
                                  </a:lnTo>
                                  <a:lnTo>
                                    <a:pt x="133" y="1556"/>
                                  </a:lnTo>
                                  <a:lnTo>
                                    <a:pt x="174" y="1562"/>
                                  </a:lnTo>
                                  <a:lnTo>
                                    <a:pt x="210" y="1565"/>
                                  </a:lnTo>
                                  <a:lnTo>
                                    <a:pt x="242" y="1567"/>
                                  </a:lnTo>
                                  <a:lnTo>
                                    <a:pt x="271" y="1567"/>
                                  </a:lnTo>
                                  <a:lnTo>
                                    <a:pt x="273" y="1575"/>
                                  </a:lnTo>
                                  <a:lnTo>
                                    <a:pt x="375" y="1567"/>
                                  </a:lnTo>
                                  <a:lnTo>
                                    <a:pt x="394" y="1554"/>
                                  </a:lnTo>
                                  <a:lnTo>
                                    <a:pt x="400" y="1552"/>
                                  </a:lnTo>
                                  <a:lnTo>
                                    <a:pt x="406" y="1554"/>
                                  </a:lnTo>
                                  <a:lnTo>
                                    <a:pt x="409" y="1555"/>
                                  </a:lnTo>
                                  <a:lnTo>
                                    <a:pt x="412" y="1558"/>
                                  </a:lnTo>
                                  <a:lnTo>
                                    <a:pt x="416" y="1565"/>
                                  </a:lnTo>
                                  <a:lnTo>
                                    <a:pt x="419" y="1570"/>
                                  </a:lnTo>
                                  <a:lnTo>
                                    <a:pt x="429" y="1564"/>
                                  </a:lnTo>
                                  <a:lnTo>
                                    <a:pt x="441" y="1559"/>
                                  </a:lnTo>
                                  <a:lnTo>
                                    <a:pt x="454" y="1557"/>
                                  </a:lnTo>
                                  <a:lnTo>
                                    <a:pt x="470" y="1556"/>
                                  </a:lnTo>
                                  <a:lnTo>
                                    <a:pt x="491" y="1557"/>
                                  </a:lnTo>
                                  <a:lnTo>
                                    <a:pt x="508" y="1557"/>
                                  </a:lnTo>
                                  <a:lnTo>
                                    <a:pt x="518" y="1557"/>
                                  </a:lnTo>
                                  <a:lnTo>
                                    <a:pt x="524" y="1556"/>
                                  </a:lnTo>
                                  <a:lnTo>
                                    <a:pt x="532" y="1545"/>
                                  </a:lnTo>
                                  <a:lnTo>
                                    <a:pt x="560" y="1546"/>
                                  </a:lnTo>
                                  <a:lnTo>
                                    <a:pt x="591" y="1545"/>
                                  </a:lnTo>
                                  <a:lnTo>
                                    <a:pt x="626" y="1545"/>
                                  </a:lnTo>
                                  <a:lnTo>
                                    <a:pt x="665" y="1543"/>
                                  </a:lnTo>
                                  <a:lnTo>
                                    <a:pt x="706" y="1541"/>
                                  </a:lnTo>
                                  <a:lnTo>
                                    <a:pt x="752" y="1538"/>
                                  </a:lnTo>
                                  <a:lnTo>
                                    <a:pt x="801" y="1535"/>
                                  </a:lnTo>
                                  <a:lnTo>
                                    <a:pt x="853" y="1531"/>
                                  </a:lnTo>
                                  <a:lnTo>
                                    <a:pt x="802" y="1523"/>
                                  </a:lnTo>
                                  <a:lnTo>
                                    <a:pt x="805" y="1522"/>
                                  </a:lnTo>
                                  <a:lnTo>
                                    <a:pt x="809" y="1520"/>
                                  </a:lnTo>
                                  <a:lnTo>
                                    <a:pt x="811" y="1516"/>
                                  </a:lnTo>
                                  <a:lnTo>
                                    <a:pt x="812" y="1513"/>
                                  </a:lnTo>
                                  <a:lnTo>
                                    <a:pt x="822" y="1513"/>
                                  </a:lnTo>
                                  <a:lnTo>
                                    <a:pt x="837" y="1512"/>
                                  </a:lnTo>
                                  <a:lnTo>
                                    <a:pt x="858" y="1509"/>
                                  </a:lnTo>
                                  <a:lnTo>
                                    <a:pt x="884" y="1506"/>
                                  </a:lnTo>
                                  <a:lnTo>
                                    <a:pt x="910" y="1501"/>
                                  </a:lnTo>
                                  <a:lnTo>
                                    <a:pt x="931" y="1497"/>
                                  </a:lnTo>
                                  <a:lnTo>
                                    <a:pt x="947" y="1493"/>
                                  </a:lnTo>
                                  <a:lnTo>
                                    <a:pt x="958" y="1490"/>
                                  </a:lnTo>
                                  <a:lnTo>
                                    <a:pt x="966" y="1476"/>
                                  </a:lnTo>
                                  <a:lnTo>
                                    <a:pt x="996" y="1480"/>
                                  </a:lnTo>
                                  <a:lnTo>
                                    <a:pt x="969" y="1488"/>
                                  </a:lnTo>
                                  <a:lnTo>
                                    <a:pt x="1023" y="1482"/>
                                  </a:lnTo>
                                  <a:lnTo>
                                    <a:pt x="1026" y="1472"/>
                                  </a:lnTo>
                                  <a:lnTo>
                                    <a:pt x="1059" y="1480"/>
                                  </a:lnTo>
                                  <a:lnTo>
                                    <a:pt x="1073" y="1474"/>
                                  </a:lnTo>
                                  <a:lnTo>
                                    <a:pt x="1088" y="1468"/>
                                  </a:lnTo>
                                  <a:lnTo>
                                    <a:pt x="1104" y="1463"/>
                                  </a:lnTo>
                                  <a:lnTo>
                                    <a:pt x="1118" y="1455"/>
                                  </a:lnTo>
                                  <a:lnTo>
                                    <a:pt x="1150" y="1439"/>
                                  </a:lnTo>
                                  <a:lnTo>
                                    <a:pt x="1182" y="1420"/>
                                  </a:lnTo>
                                  <a:lnTo>
                                    <a:pt x="1185" y="1414"/>
                                  </a:lnTo>
                                  <a:lnTo>
                                    <a:pt x="1186" y="1407"/>
                                  </a:lnTo>
                                  <a:lnTo>
                                    <a:pt x="1187" y="1400"/>
                                  </a:lnTo>
                                  <a:lnTo>
                                    <a:pt x="1188" y="1392"/>
                                  </a:lnTo>
                                  <a:lnTo>
                                    <a:pt x="1187" y="1380"/>
                                  </a:lnTo>
                                  <a:lnTo>
                                    <a:pt x="1185" y="1367"/>
                                  </a:lnTo>
                                  <a:lnTo>
                                    <a:pt x="1180" y="1354"/>
                                  </a:lnTo>
                                  <a:lnTo>
                                    <a:pt x="1175" y="1339"/>
                                  </a:lnTo>
                                  <a:lnTo>
                                    <a:pt x="1168" y="1325"/>
                                  </a:lnTo>
                                  <a:lnTo>
                                    <a:pt x="1159" y="1310"/>
                                  </a:lnTo>
                                  <a:lnTo>
                                    <a:pt x="1148" y="1295"/>
                                  </a:lnTo>
                                  <a:lnTo>
                                    <a:pt x="1135" y="1278"/>
                                  </a:lnTo>
                                  <a:lnTo>
                                    <a:pt x="1122" y="1262"/>
                                  </a:lnTo>
                                  <a:lnTo>
                                    <a:pt x="1107" y="1245"/>
                                  </a:lnTo>
                                  <a:lnTo>
                                    <a:pt x="1089" y="1227"/>
                                  </a:lnTo>
                                  <a:lnTo>
                                    <a:pt x="1071" y="1209"/>
                                  </a:lnTo>
                                  <a:lnTo>
                                    <a:pt x="1051" y="1190"/>
                                  </a:lnTo>
                                  <a:lnTo>
                                    <a:pt x="1028" y="1171"/>
                                  </a:lnTo>
                                  <a:lnTo>
                                    <a:pt x="1005" y="1152"/>
                                  </a:lnTo>
                                  <a:lnTo>
                                    <a:pt x="980" y="1131"/>
                                  </a:lnTo>
                                  <a:lnTo>
                                    <a:pt x="947" y="1106"/>
                                  </a:lnTo>
                                  <a:lnTo>
                                    <a:pt x="910" y="1078"/>
                                  </a:lnTo>
                                  <a:lnTo>
                                    <a:pt x="866" y="1047"/>
                                  </a:lnTo>
                                  <a:lnTo>
                                    <a:pt x="818" y="1013"/>
                                  </a:lnTo>
                                  <a:lnTo>
                                    <a:pt x="763" y="977"/>
                                  </a:lnTo>
                                  <a:lnTo>
                                    <a:pt x="703" y="938"/>
                                  </a:lnTo>
                                  <a:lnTo>
                                    <a:pt x="638" y="896"/>
                                  </a:lnTo>
                                  <a:lnTo>
                                    <a:pt x="567" y="851"/>
                                  </a:lnTo>
                                  <a:lnTo>
                                    <a:pt x="507" y="812"/>
                                  </a:lnTo>
                                  <a:lnTo>
                                    <a:pt x="453" y="778"/>
                                  </a:lnTo>
                                  <a:lnTo>
                                    <a:pt x="406" y="747"/>
                                  </a:lnTo>
                                  <a:lnTo>
                                    <a:pt x="364" y="718"/>
                                  </a:lnTo>
                                  <a:lnTo>
                                    <a:pt x="329" y="694"/>
                                  </a:lnTo>
                                  <a:lnTo>
                                    <a:pt x="301" y="673"/>
                                  </a:lnTo>
                                  <a:lnTo>
                                    <a:pt x="278" y="656"/>
                                  </a:lnTo>
                                  <a:lnTo>
                                    <a:pt x="263" y="642"/>
                                  </a:lnTo>
                                  <a:lnTo>
                                    <a:pt x="263" y="609"/>
                                  </a:lnTo>
                                  <a:lnTo>
                                    <a:pt x="265" y="582"/>
                                  </a:lnTo>
                                  <a:lnTo>
                                    <a:pt x="266" y="558"/>
                                  </a:lnTo>
                                  <a:lnTo>
                                    <a:pt x="269" y="538"/>
                                  </a:lnTo>
                                  <a:lnTo>
                                    <a:pt x="272" y="522"/>
                                  </a:lnTo>
                                  <a:lnTo>
                                    <a:pt x="275" y="509"/>
                                  </a:lnTo>
                                  <a:lnTo>
                                    <a:pt x="277" y="505"/>
                                  </a:lnTo>
                                  <a:lnTo>
                                    <a:pt x="280" y="501"/>
                                  </a:lnTo>
                                  <a:lnTo>
                                    <a:pt x="282" y="499"/>
                                  </a:lnTo>
                                  <a:lnTo>
                                    <a:pt x="284" y="498"/>
                                  </a:lnTo>
                                  <a:lnTo>
                                    <a:pt x="296" y="491"/>
                                  </a:lnTo>
                                  <a:lnTo>
                                    <a:pt x="309" y="483"/>
                                  </a:lnTo>
                                  <a:lnTo>
                                    <a:pt x="320" y="475"/>
                                  </a:lnTo>
                                  <a:lnTo>
                                    <a:pt x="331" y="467"/>
                                  </a:lnTo>
                                  <a:lnTo>
                                    <a:pt x="340" y="457"/>
                                  </a:lnTo>
                                  <a:lnTo>
                                    <a:pt x="349" y="447"/>
                                  </a:lnTo>
                                  <a:lnTo>
                                    <a:pt x="357" y="435"/>
                                  </a:lnTo>
                                  <a:lnTo>
                                    <a:pt x="365" y="424"/>
                                  </a:lnTo>
                                  <a:lnTo>
                                    <a:pt x="348" y="395"/>
                                  </a:lnTo>
                                  <a:lnTo>
                                    <a:pt x="362" y="380"/>
                                  </a:lnTo>
                                  <a:lnTo>
                                    <a:pt x="378" y="365"/>
                                  </a:lnTo>
                                  <a:lnTo>
                                    <a:pt x="394" y="350"/>
                                  </a:lnTo>
                                  <a:lnTo>
                                    <a:pt x="412" y="336"/>
                                  </a:lnTo>
                                  <a:lnTo>
                                    <a:pt x="432" y="321"/>
                                  </a:lnTo>
                                  <a:lnTo>
                                    <a:pt x="453" y="306"/>
                                  </a:lnTo>
                                  <a:lnTo>
                                    <a:pt x="475" y="290"/>
                                  </a:lnTo>
                                  <a:lnTo>
                                    <a:pt x="500" y="275"/>
                                  </a:lnTo>
                                  <a:lnTo>
                                    <a:pt x="526" y="260"/>
                                  </a:lnTo>
                                  <a:lnTo>
                                    <a:pt x="553" y="244"/>
                                  </a:lnTo>
                                  <a:lnTo>
                                    <a:pt x="582" y="228"/>
                                  </a:lnTo>
                                  <a:lnTo>
                                    <a:pt x="613" y="212"/>
                                  </a:lnTo>
                                  <a:lnTo>
                                    <a:pt x="679" y="180"/>
                                  </a:lnTo>
                                  <a:lnTo>
                                    <a:pt x="750" y="146"/>
                                  </a:lnTo>
                                  <a:lnTo>
                                    <a:pt x="792" y="129"/>
                                  </a:lnTo>
                                  <a:lnTo>
                                    <a:pt x="831" y="112"/>
                                  </a:lnTo>
                                  <a:lnTo>
                                    <a:pt x="871" y="96"/>
                                  </a:lnTo>
                                  <a:lnTo>
                                    <a:pt x="909" y="82"/>
                                  </a:lnTo>
                                  <a:lnTo>
                                    <a:pt x="946" y="69"/>
                                  </a:lnTo>
                                  <a:lnTo>
                                    <a:pt x="982" y="57"/>
                                  </a:lnTo>
                                  <a:lnTo>
                                    <a:pt x="1018" y="46"/>
                                  </a:lnTo>
                                  <a:lnTo>
                                    <a:pt x="1053" y="36"/>
                                  </a:lnTo>
                                  <a:lnTo>
                                    <a:pt x="1088" y="28"/>
                                  </a:lnTo>
                                  <a:lnTo>
                                    <a:pt x="1121" y="20"/>
                                  </a:lnTo>
                                  <a:lnTo>
                                    <a:pt x="1153" y="14"/>
                                  </a:lnTo>
                                  <a:lnTo>
                                    <a:pt x="1185" y="9"/>
                                  </a:lnTo>
                                  <a:lnTo>
                                    <a:pt x="1216" y="5"/>
                                  </a:lnTo>
                                  <a:lnTo>
                                    <a:pt x="1246" y="2"/>
                                  </a:lnTo>
                                  <a:lnTo>
                                    <a:pt x="1275" y="1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1346" y="1"/>
                                  </a:lnTo>
                                  <a:lnTo>
                                    <a:pt x="1365" y="3"/>
                                  </a:lnTo>
                                  <a:lnTo>
                                    <a:pt x="1384" y="6"/>
                                  </a:lnTo>
                                  <a:lnTo>
                                    <a:pt x="1402" y="10"/>
                                  </a:lnTo>
                                  <a:lnTo>
                                    <a:pt x="1419" y="14"/>
                                  </a:lnTo>
                                  <a:lnTo>
                                    <a:pt x="1435" y="19"/>
                                  </a:lnTo>
                                  <a:lnTo>
                                    <a:pt x="1450" y="25"/>
                                  </a:lnTo>
                                  <a:lnTo>
                                    <a:pt x="1464" y="31"/>
                                  </a:lnTo>
                                  <a:lnTo>
                                    <a:pt x="1477" y="39"/>
                                  </a:lnTo>
                                  <a:lnTo>
                                    <a:pt x="1490" y="47"/>
                                  </a:lnTo>
                                  <a:lnTo>
                                    <a:pt x="1501" y="56"/>
                                  </a:lnTo>
                                  <a:lnTo>
                                    <a:pt x="1512" y="67"/>
                                  </a:lnTo>
                                  <a:lnTo>
                                    <a:pt x="1521" y="77"/>
                                  </a:lnTo>
                                  <a:lnTo>
                                    <a:pt x="1530" y="88"/>
                                  </a:lnTo>
                                  <a:lnTo>
                                    <a:pt x="1538" y="101"/>
                                  </a:lnTo>
                                  <a:lnTo>
                                    <a:pt x="1506" y="86"/>
                                  </a:lnTo>
                                  <a:lnTo>
                                    <a:pt x="1472" y="74"/>
                                  </a:lnTo>
                                  <a:lnTo>
                                    <a:pt x="1438" y="64"/>
                                  </a:lnTo>
                                  <a:lnTo>
                                    <a:pt x="1403" y="55"/>
                                  </a:lnTo>
                                  <a:lnTo>
                                    <a:pt x="1369" y="48"/>
                                  </a:lnTo>
                                  <a:lnTo>
                                    <a:pt x="1334" y="44"/>
                                  </a:lnTo>
                                  <a:lnTo>
                                    <a:pt x="1298" y="42"/>
                                  </a:lnTo>
                                  <a:lnTo>
                                    <a:pt x="1264" y="40"/>
                                  </a:lnTo>
                                  <a:lnTo>
                                    <a:pt x="1235" y="42"/>
                                  </a:lnTo>
                                  <a:lnTo>
                                    <a:pt x="1206" y="44"/>
                                  </a:lnTo>
                                  <a:lnTo>
                                    <a:pt x="1175" y="47"/>
                                  </a:lnTo>
                                  <a:lnTo>
                                    <a:pt x="1143" y="53"/>
                                  </a:lnTo>
                                  <a:lnTo>
                                    <a:pt x="1110" y="60"/>
                                  </a:lnTo>
                                  <a:lnTo>
                                    <a:pt x="1077" y="68"/>
                                  </a:lnTo>
                                  <a:lnTo>
                                    <a:pt x="1042" y="78"/>
                                  </a:lnTo>
                                  <a:lnTo>
                                    <a:pt x="1005" y="89"/>
                                  </a:lnTo>
                                  <a:lnTo>
                                    <a:pt x="967" y="102"/>
                                  </a:lnTo>
                                  <a:lnTo>
                                    <a:pt x="929" y="115"/>
                                  </a:lnTo>
                                  <a:lnTo>
                                    <a:pt x="889" y="131"/>
                                  </a:lnTo>
                                  <a:lnTo>
                                    <a:pt x="848" y="149"/>
                                  </a:lnTo>
                                  <a:lnTo>
                                    <a:pt x="805" y="168"/>
                                  </a:lnTo>
                                  <a:lnTo>
                                    <a:pt x="763" y="188"/>
                                  </a:lnTo>
                                  <a:lnTo>
                                    <a:pt x="718" y="211"/>
                                  </a:lnTo>
                                  <a:lnTo>
                                    <a:pt x="673" y="233"/>
                                  </a:lnTo>
                                  <a:lnTo>
                                    <a:pt x="671" y="244"/>
                                  </a:lnTo>
                                  <a:lnTo>
                                    <a:pt x="674" y="254"/>
                                  </a:lnTo>
                                  <a:lnTo>
                                    <a:pt x="677" y="265"/>
                                  </a:lnTo>
                                  <a:lnTo>
                                    <a:pt x="682" y="277"/>
                                  </a:lnTo>
                                  <a:lnTo>
                                    <a:pt x="688" y="290"/>
                                  </a:lnTo>
                                  <a:lnTo>
                                    <a:pt x="697" y="303"/>
                                  </a:lnTo>
                                  <a:lnTo>
                                    <a:pt x="709" y="317"/>
                                  </a:lnTo>
                                  <a:lnTo>
                                    <a:pt x="721" y="331"/>
                                  </a:lnTo>
                                  <a:lnTo>
                                    <a:pt x="715" y="337"/>
                                  </a:lnTo>
                                  <a:lnTo>
                                    <a:pt x="723" y="350"/>
                                  </a:lnTo>
                                  <a:lnTo>
                                    <a:pt x="734" y="365"/>
                                  </a:lnTo>
                                  <a:lnTo>
                                    <a:pt x="748" y="380"/>
                                  </a:lnTo>
                                  <a:lnTo>
                                    <a:pt x="764" y="395"/>
                                  </a:lnTo>
                                  <a:lnTo>
                                    <a:pt x="782" y="410"/>
                                  </a:lnTo>
                                  <a:lnTo>
                                    <a:pt x="803" y="426"/>
                                  </a:lnTo>
                                  <a:lnTo>
                                    <a:pt x="827" y="442"/>
                                  </a:lnTo>
                                  <a:lnTo>
                                    <a:pt x="853" y="459"/>
                                  </a:lnTo>
                                  <a:lnTo>
                                    <a:pt x="839" y="450"/>
                                  </a:lnTo>
                                  <a:lnTo>
                                    <a:pt x="814" y="435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34" y="386"/>
                                  </a:lnTo>
                                  <a:lnTo>
                                    <a:pt x="732" y="395"/>
                                  </a:lnTo>
                                  <a:lnTo>
                                    <a:pt x="759" y="410"/>
                                  </a:lnTo>
                                  <a:lnTo>
                                    <a:pt x="759" y="415"/>
                                  </a:lnTo>
                                  <a:lnTo>
                                    <a:pt x="759" y="420"/>
                                  </a:lnTo>
                                  <a:lnTo>
                                    <a:pt x="757" y="424"/>
                                  </a:lnTo>
                                  <a:lnTo>
                                    <a:pt x="754" y="426"/>
                                  </a:lnTo>
                                  <a:lnTo>
                                    <a:pt x="770" y="437"/>
                                  </a:lnTo>
                                  <a:lnTo>
                                    <a:pt x="791" y="450"/>
                                  </a:lnTo>
                                  <a:lnTo>
                                    <a:pt x="814" y="468"/>
                                  </a:lnTo>
                                  <a:lnTo>
                                    <a:pt x="839" y="489"/>
                                  </a:lnTo>
                                  <a:lnTo>
                                    <a:pt x="893" y="514"/>
                                  </a:lnTo>
                                  <a:lnTo>
                                    <a:pt x="897" y="512"/>
                                  </a:lnTo>
                                  <a:lnTo>
                                    <a:pt x="885" y="500"/>
                                  </a:lnTo>
                                  <a:lnTo>
                                    <a:pt x="893" y="502"/>
                                  </a:lnTo>
                                  <a:lnTo>
                                    <a:pt x="934" y="543"/>
                                  </a:lnTo>
                                  <a:lnTo>
                                    <a:pt x="939" y="547"/>
                                  </a:lnTo>
                                  <a:lnTo>
                                    <a:pt x="956" y="556"/>
                                  </a:lnTo>
                                  <a:lnTo>
                                    <a:pt x="978" y="567"/>
                                  </a:lnTo>
                                  <a:lnTo>
                                    <a:pt x="1003" y="583"/>
                                  </a:lnTo>
                                  <a:lnTo>
                                    <a:pt x="1034" y="601"/>
                                  </a:lnTo>
                                  <a:lnTo>
                                    <a:pt x="1069" y="622"/>
                                  </a:lnTo>
                                  <a:lnTo>
                                    <a:pt x="1109" y="647"/>
                                  </a:lnTo>
                                  <a:lnTo>
                                    <a:pt x="1154" y="674"/>
                                  </a:lnTo>
                                  <a:lnTo>
                                    <a:pt x="1204" y="705"/>
                                  </a:lnTo>
                                  <a:lnTo>
                                    <a:pt x="1206" y="697"/>
                                  </a:lnTo>
                                  <a:lnTo>
                                    <a:pt x="1233" y="701"/>
                                  </a:lnTo>
                                  <a:lnTo>
                                    <a:pt x="1198" y="672"/>
                                  </a:lnTo>
                                  <a:lnTo>
                                    <a:pt x="1211" y="674"/>
                                  </a:lnTo>
                                  <a:lnTo>
                                    <a:pt x="1223" y="678"/>
                                  </a:lnTo>
                                  <a:lnTo>
                                    <a:pt x="1234" y="683"/>
                                  </a:lnTo>
                                  <a:lnTo>
                                    <a:pt x="1246" y="690"/>
                                  </a:lnTo>
                                  <a:lnTo>
                                    <a:pt x="1256" y="697"/>
                                  </a:lnTo>
                                  <a:lnTo>
                                    <a:pt x="1265" y="706"/>
                                  </a:lnTo>
                                  <a:lnTo>
                                    <a:pt x="1274" y="715"/>
                                  </a:lnTo>
                                  <a:lnTo>
                                    <a:pt x="1283" y="726"/>
                                  </a:lnTo>
                                  <a:lnTo>
                                    <a:pt x="1256" y="718"/>
                                  </a:lnTo>
                                  <a:lnTo>
                                    <a:pt x="1309" y="745"/>
                                  </a:lnTo>
                                  <a:lnTo>
                                    <a:pt x="1285" y="745"/>
                                  </a:lnTo>
                                  <a:lnTo>
                                    <a:pt x="1278" y="747"/>
                                  </a:lnTo>
                                  <a:lnTo>
                                    <a:pt x="1274" y="749"/>
                                  </a:lnTo>
                                  <a:lnTo>
                                    <a:pt x="1273" y="751"/>
                                  </a:lnTo>
                                  <a:lnTo>
                                    <a:pt x="1273" y="752"/>
                                  </a:lnTo>
                                  <a:lnTo>
                                    <a:pt x="1273" y="754"/>
                                  </a:lnTo>
                                  <a:lnTo>
                                    <a:pt x="1274" y="756"/>
                                  </a:lnTo>
                                  <a:lnTo>
                                    <a:pt x="1284" y="760"/>
                                  </a:lnTo>
                                  <a:lnTo>
                                    <a:pt x="1295" y="766"/>
                                  </a:lnTo>
                                  <a:lnTo>
                                    <a:pt x="1306" y="773"/>
                                  </a:lnTo>
                                  <a:lnTo>
                                    <a:pt x="1318" y="779"/>
                                  </a:lnTo>
                                  <a:lnTo>
                                    <a:pt x="1341" y="798"/>
                                  </a:lnTo>
                                  <a:lnTo>
                                    <a:pt x="1366" y="818"/>
                                  </a:lnTo>
                                  <a:lnTo>
                                    <a:pt x="1348" y="801"/>
                                  </a:lnTo>
                                  <a:lnTo>
                                    <a:pt x="1336" y="786"/>
                                  </a:lnTo>
                                  <a:lnTo>
                                    <a:pt x="1331" y="779"/>
                                  </a:lnTo>
                                  <a:lnTo>
                                    <a:pt x="1328" y="774"/>
                                  </a:lnTo>
                                  <a:lnTo>
                                    <a:pt x="1325" y="768"/>
                                  </a:lnTo>
                                  <a:lnTo>
                                    <a:pt x="1325" y="764"/>
                                  </a:lnTo>
                                  <a:lnTo>
                                    <a:pt x="1343" y="781"/>
                                  </a:lnTo>
                                  <a:lnTo>
                                    <a:pt x="1364" y="799"/>
                                  </a:lnTo>
                                  <a:lnTo>
                                    <a:pt x="1385" y="818"/>
                                  </a:lnTo>
                                  <a:lnTo>
                                    <a:pt x="1408" y="841"/>
                                  </a:lnTo>
                                  <a:lnTo>
                                    <a:pt x="1432" y="866"/>
                                  </a:lnTo>
                                  <a:lnTo>
                                    <a:pt x="1458" y="892"/>
                                  </a:lnTo>
                                  <a:lnTo>
                                    <a:pt x="1485" y="921"/>
                                  </a:lnTo>
                                  <a:lnTo>
                                    <a:pt x="1515" y="952"/>
                                  </a:lnTo>
                                  <a:lnTo>
                                    <a:pt x="1468" y="909"/>
                                  </a:lnTo>
                                  <a:lnTo>
                                    <a:pt x="1474" y="919"/>
                                  </a:lnTo>
                                  <a:lnTo>
                                    <a:pt x="1471" y="922"/>
                                  </a:lnTo>
                                  <a:lnTo>
                                    <a:pt x="1490" y="946"/>
                                  </a:lnTo>
                                  <a:lnTo>
                                    <a:pt x="1511" y="978"/>
                                  </a:lnTo>
                                  <a:lnTo>
                                    <a:pt x="1536" y="1014"/>
                                  </a:lnTo>
                                  <a:lnTo>
                                    <a:pt x="1563" y="1058"/>
                                  </a:lnTo>
                                  <a:close/>
                                  <a:moveTo>
                                    <a:pt x="1465" y="905"/>
                                  </a:moveTo>
                                  <a:lnTo>
                                    <a:pt x="1455" y="894"/>
                                  </a:lnTo>
                                  <a:lnTo>
                                    <a:pt x="1441" y="879"/>
                                  </a:lnTo>
                                  <a:lnTo>
                                    <a:pt x="1423" y="863"/>
                                  </a:lnTo>
                                  <a:lnTo>
                                    <a:pt x="1401" y="845"/>
                                  </a:lnTo>
                                  <a:lnTo>
                                    <a:pt x="1399" y="849"/>
                                  </a:lnTo>
                                  <a:lnTo>
                                    <a:pt x="1406" y="853"/>
                                  </a:lnTo>
                                  <a:lnTo>
                                    <a:pt x="1415" y="861"/>
                                  </a:lnTo>
                                  <a:lnTo>
                                    <a:pt x="1426" y="871"/>
                                  </a:lnTo>
                                  <a:lnTo>
                                    <a:pt x="1436" y="884"/>
                                  </a:lnTo>
                                  <a:lnTo>
                                    <a:pt x="1447" y="893"/>
                                  </a:lnTo>
                                  <a:lnTo>
                                    <a:pt x="1465" y="905"/>
                                  </a:lnTo>
                                  <a:close/>
                                  <a:moveTo>
                                    <a:pt x="1482" y="1036"/>
                                  </a:moveTo>
                                  <a:lnTo>
                                    <a:pt x="1471" y="1022"/>
                                  </a:lnTo>
                                  <a:lnTo>
                                    <a:pt x="1457" y="1006"/>
                                  </a:lnTo>
                                  <a:lnTo>
                                    <a:pt x="1441" y="987"/>
                                  </a:lnTo>
                                  <a:lnTo>
                                    <a:pt x="1422" y="966"/>
                                  </a:lnTo>
                                  <a:lnTo>
                                    <a:pt x="1427" y="971"/>
                                  </a:lnTo>
                                  <a:lnTo>
                                    <a:pt x="1437" y="985"/>
                                  </a:lnTo>
                                  <a:lnTo>
                                    <a:pt x="1454" y="1006"/>
                                  </a:lnTo>
                                  <a:lnTo>
                                    <a:pt x="1476" y="1036"/>
                                  </a:lnTo>
                                  <a:lnTo>
                                    <a:pt x="1482" y="1036"/>
                                  </a:lnTo>
                                  <a:close/>
                                  <a:moveTo>
                                    <a:pt x="1492" y="1055"/>
                                  </a:moveTo>
                                  <a:lnTo>
                                    <a:pt x="1492" y="1050"/>
                                  </a:lnTo>
                                  <a:lnTo>
                                    <a:pt x="1490" y="1047"/>
                                  </a:lnTo>
                                  <a:lnTo>
                                    <a:pt x="1488" y="1047"/>
                                  </a:lnTo>
                                  <a:lnTo>
                                    <a:pt x="1488" y="1051"/>
                                  </a:lnTo>
                                  <a:lnTo>
                                    <a:pt x="1489" y="1053"/>
                                  </a:lnTo>
                                  <a:lnTo>
                                    <a:pt x="1490" y="1054"/>
                                  </a:lnTo>
                                  <a:lnTo>
                                    <a:pt x="1492" y="1055"/>
                                  </a:lnTo>
                                  <a:close/>
                                  <a:moveTo>
                                    <a:pt x="1414" y="999"/>
                                  </a:moveTo>
                                  <a:lnTo>
                                    <a:pt x="1412" y="994"/>
                                  </a:lnTo>
                                  <a:lnTo>
                                    <a:pt x="1409" y="993"/>
                                  </a:lnTo>
                                  <a:lnTo>
                                    <a:pt x="1414" y="999"/>
                                  </a:lnTo>
                                  <a:close/>
                                  <a:moveTo>
                                    <a:pt x="1179" y="732"/>
                                  </a:moveTo>
                                  <a:lnTo>
                                    <a:pt x="1171" y="722"/>
                                  </a:lnTo>
                                  <a:lnTo>
                                    <a:pt x="1162" y="714"/>
                                  </a:lnTo>
                                  <a:lnTo>
                                    <a:pt x="1154" y="707"/>
                                  </a:lnTo>
                                  <a:lnTo>
                                    <a:pt x="1144" y="701"/>
                                  </a:lnTo>
                                  <a:lnTo>
                                    <a:pt x="1131" y="694"/>
                                  </a:lnTo>
                                  <a:lnTo>
                                    <a:pt x="1121" y="687"/>
                                  </a:lnTo>
                                  <a:lnTo>
                                    <a:pt x="1113" y="683"/>
                                  </a:lnTo>
                                  <a:lnTo>
                                    <a:pt x="1107" y="680"/>
                                  </a:lnTo>
                                  <a:lnTo>
                                    <a:pt x="1109" y="677"/>
                                  </a:lnTo>
                                  <a:lnTo>
                                    <a:pt x="1105" y="672"/>
                                  </a:lnTo>
                                  <a:lnTo>
                                    <a:pt x="1099" y="667"/>
                                  </a:lnTo>
                                  <a:lnTo>
                                    <a:pt x="1092" y="663"/>
                                  </a:lnTo>
                                  <a:lnTo>
                                    <a:pt x="1086" y="659"/>
                                  </a:lnTo>
                                  <a:lnTo>
                                    <a:pt x="1078" y="657"/>
                                  </a:lnTo>
                                  <a:lnTo>
                                    <a:pt x="1069" y="656"/>
                                  </a:lnTo>
                                  <a:lnTo>
                                    <a:pt x="1060" y="655"/>
                                  </a:lnTo>
                                  <a:lnTo>
                                    <a:pt x="1050" y="656"/>
                                  </a:lnTo>
                                  <a:lnTo>
                                    <a:pt x="1072" y="670"/>
                                  </a:lnTo>
                                  <a:lnTo>
                                    <a:pt x="1100" y="690"/>
                                  </a:lnTo>
                                  <a:lnTo>
                                    <a:pt x="1132" y="712"/>
                                  </a:lnTo>
                                  <a:lnTo>
                                    <a:pt x="1169" y="740"/>
                                  </a:lnTo>
                                  <a:lnTo>
                                    <a:pt x="1170" y="740"/>
                                  </a:lnTo>
                                  <a:lnTo>
                                    <a:pt x="1172" y="739"/>
                                  </a:lnTo>
                                  <a:lnTo>
                                    <a:pt x="1176" y="736"/>
                                  </a:lnTo>
                                  <a:lnTo>
                                    <a:pt x="1179" y="732"/>
                                  </a:lnTo>
                                  <a:close/>
                                  <a:moveTo>
                                    <a:pt x="1328" y="917"/>
                                  </a:moveTo>
                                  <a:lnTo>
                                    <a:pt x="1324" y="911"/>
                                  </a:lnTo>
                                  <a:lnTo>
                                    <a:pt x="1318" y="905"/>
                                  </a:lnTo>
                                  <a:lnTo>
                                    <a:pt x="1320" y="910"/>
                                  </a:lnTo>
                                  <a:lnTo>
                                    <a:pt x="1322" y="913"/>
                                  </a:lnTo>
                                  <a:lnTo>
                                    <a:pt x="1325" y="916"/>
                                  </a:lnTo>
                                  <a:lnTo>
                                    <a:pt x="1328" y="917"/>
                                  </a:lnTo>
                                  <a:close/>
                                  <a:moveTo>
                                    <a:pt x="1304" y="895"/>
                                  </a:moveTo>
                                  <a:lnTo>
                                    <a:pt x="1301" y="886"/>
                                  </a:lnTo>
                                  <a:lnTo>
                                    <a:pt x="1287" y="882"/>
                                  </a:lnTo>
                                  <a:lnTo>
                                    <a:pt x="1304" y="895"/>
                                  </a:lnTo>
                                  <a:close/>
                                  <a:moveTo>
                                    <a:pt x="1175" y="761"/>
                                  </a:moveTo>
                                  <a:lnTo>
                                    <a:pt x="1172" y="759"/>
                                  </a:lnTo>
                                  <a:lnTo>
                                    <a:pt x="1164" y="752"/>
                                  </a:lnTo>
                                  <a:lnTo>
                                    <a:pt x="1160" y="748"/>
                                  </a:lnTo>
                                  <a:lnTo>
                                    <a:pt x="1155" y="745"/>
                                  </a:lnTo>
                                  <a:lnTo>
                                    <a:pt x="1151" y="744"/>
                                  </a:lnTo>
                                  <a:lnTo>
                                    <a:pt x="1148" y="745"/>
                                  </a:lnTo>
                                  <a:lnTo>
                                    <a:pt x="1175" y="761"/>
                                  </a:lnTo>
                                  <a:close/>
                                  <a:moveTo>
                                    <a:pt x="1279" y="873"/>
                                  </a:moveTo>
                                  <a:lnTo>
                                    <a:pt x="1256" y="857"/>
                                  </a:lnTo>
                                  <a:lnTo>
                                    <a:pt x="1258" y="857"/>
                                  </a:lnTo>
                                  <a:lnTo>
                                    <a:pt x="1260" y="859"/>
                                  </a:lnTo>
                                  <a:lnTo>
                                    <a:pt x="1264" y="861"/>
                                  </a:lnTo>
                                  <a:lnTo>
                                    <a:pt x="1266" y="865"/>
                                  </a:lnTo>
                                  <a:lnTo>
                                    <a:pt x="1269" y="868"/>
                                  </a:lnTo>
                                  <a:lnTo>
                                    <a:pt x="1273" y="871"/>
                                  </a:lnTo>
                                  <a:lnTo>
                                    <a:pt x="1276" y="873"/>
                                  </a:lnTo>
                                  <a:lnTo>
                                    <a:pt x="1279" y="873"/>
                                  </a:lnTo>
                                  <a:close/>
                                  <a:moveTo>
                                    <a:pt x="1237" y="837"/>
                                  </a:moveTo>
                                  <a:lnTo>
                                    <a:pt x="1231" y="835"/>
                                  </a:lnTo>
                                  <a:lnTo>
                                    <a:pt x="1229" y="835"/>
                                  </a:lnTo>
                                  <a:lnTo>
                                    <a:pt x="1237" y="837"/>
                                  </a:lnTo>
                                  <a:close/>
                                  <a:moveTo>
                                    <a:pt x="1047" y="639"/>
                                  </a:moveTo>
                                  <a:lnTo>
                                    <a:pt x="1012" y="617"/>
                                  </a:lnTo>
                                  <a:lnTo>
                                    <a:pt x="1009" y="628"/>
                                  </a:lnTo>
                                  <a:lnTo>
                                    <a:pt x="1005" y="628"/>
                                  </a:lnTo>
                                  <a:lnTo>
                                    <a:pt x="1018" y="636"/>
                                  </a:lnTo>
                                  <a:lnTo>
                                    <a:pt x="1029" y="640"/>
                                  </a:lnTo>
                                  <a:lnTo>
                                    <a:pt x="1035" y="641"/>
                                  </a:lnTo>
                                  <a:lnTo>
                                    <a:pt x="1039" y="641"/>
                                  </a:lnTo>
                                  <a:lnTo>
                                    <a:pt x="1044" y="641"/>
                                  </a:lnTo>
                                  <a:lnTo>
                                    <a:pt x="1047" y="639"/>
                                  </a:lnTo>
                                  <a:close/>
                                  <a:moveTo>
                                    <a:pt x="1220" y="827"/>
                                  </a:moveTo>
                                  <a:lnTo>
                                    <a:pt x="1209" y="816"/>
                                  </a:lnTo>
                                  <a:lnTo>
                                    <a:pt x="1195" y="804"/>
                                  </a:lnTo>
                                  <a:lnTo>
                                    <a:pt x="1178" y="793"/>
                                  </a:lnTo>
                                  <a:lnTo>
                                    <a:pt x="1158" y="781"/>
                                  </a:lnTo>
                                  <a:lnTo>
                                    <a:pt x="1159" y="783"/>
                                  </a:lnTo>
                                  <a:lnTo>
                                    <a:pt x="1160" y="785"/>
                                  </a:lnTo>
                                  <a:lnTo>
                                    <a:pt x="1162" y="787"/>
                                  </a:lnTo>
                                  <a:lnTo>
                                    <a:pt x="1164" y="790"/>
                                  </a:lnTo>
                                  <a:lnTo>
                                    <a:pt x="1170" y="794"/>
                                  </a:lnTo>
                                  <a:lnTo>
                                    <a:pt x="1171" y="796"/>
                                  </a:lnTo>
                                  <a:lnTo>
                                    <a:pt x="1180" y="803"/>
                                  </a:lnTo>
                                  <a:lnTo>
                                    <a:pt x="1191" y="811"/>
                                  </a:lnTo>
                                  <a:lnTo>
                                    <a:pt x="1205" y="819"/>
                                  </a:lnTo>
                                  <a:lnTo>
                                    <a:pt x="1220" y="827"/>
                                  </a:lnTo>
                                  <a:close/>
                                  <a:moveTo>
                                    <a:pt x="991" y="596"/>
                                  </a:moveTo>
                                  <a:lnTo>
                                    <a:pt x="989" y="591"/>
                                  </a:lnTo>
                                  <a:lnTo>
                                    <a:pt x="987" y="588"/>
                                  </a:lnTo>
                                  <a:lnTo>
                                    <a:pt x="983" y="586"/>
                                  </a:lnTo>
                                  <a:lnTo>
                                    <a:pt x="980" y="588"/>
                                  </a:lnTo>
                                  <a:lnTo>
                                    <a:pt x="976" y="588"/>
                                  </a:lnTo>
                                  <a:lnTo>
                                    <a:pt x="973" y="588"/>
                                  </a:lnTo>
                                  <a:lnTo>
                                    <a:pt x="971" y="586"/>
                                  </a:lnTo>
                                  <a:lnTo>
                                    <a:pt x="969" y="584"/>
                                  </a:lnTo>
                                  <a:lnTo>
                                    <a:pt x="971" y="584"/>
                                  </a:lnTo>
                                  <a:lnTo>
                                    <a:pt x="972" y="582"/>
                                  </a:lnTo>
                                  <a:lnTo>
                                    <a:pt x="964" y="581"/>
                                  </a:lnTo>
                                  <a:lnTo>
                                    <a:pt x="954" y="581"/>
                                  </a:lnTo>
                                  <a:lnTo>
                                    <a:pt x="943" y="582"/>
                                  </a:lnTo>
                                  <a:lnTo>
                                    <a:pt x="929" y="584"/>
                                  </a:lnTo>
                                  <a:lnTo>
                                    <a:pt x="985" y="615"/>
                                  </a:lnTo>
                                  <a:lnTo>
                                    <a:pt x="993" y="606"/>
                                  </a:lnTo>
                                  <a:lnTo>
                                    <a:pt x="993" y="600"/>
                                  </a:lnTo>
                                  <a:lnTo>
                                    <a:pt x="992" y="597"/>
                                  </a:lnTo>
                                  <a:lnTo>
                                    <a:pt x="992" y="596"/>
                                  </a:lnTo>
                                  <a:lnTo>
                                    <a:pt x="991" y="596"/>
                                  </a:lnTo>
                                  <a:close/>
                                  <a:moveTo>
                                    <a:pt x="1061" y="693"/>
                                  </a:moveTo>
                                  <a:lnTo>
                                    <a:pt x="1050" y="684"/>
                                  </a:lnTo>
                                  <a:lnTo>
                                    <a:pt x="1034" y="674"/>
                                  </a:lnTo>
                                  <a:lnTo>
                                    <a:pt x="1043" y="684"/>
                                  </a:lnTo>
                                  <a:lnTo>
                                    <a:pt x="1050" y="690"/>
                                  </a:lnTo>
                                  <a:lnTo>
                                    <a:pt x="1053" y="692"/>
                                  </a:lnTo>
                                  <a:lnTo>
                                    <a:pt x="1056" y="693"/>
                                  </a:lnTo>
                                  <a:lnTo>
                                    <a:pt x="1059" y="693"/>
                                  </a:lnTo>
                                  <a:lnTo>
                                    <a:pt x="1061" y="693"/>
                                  </a:lnTo>
                                  <a:close/>
                                  <a:moveTo>
                                    <a:pt x="1126" y="756"/>
                                  </a:moveTo>
                                  <a:lnTo>
                                    <a:pt x="1099" y="745"/>
                                  </a:lnTo>
                                  <a:lnTo>
                                    <a:pt x="1106" y="753"/>
                                  </a:lnTo>
                                  <a:lnTo>
                                    <a:pt x="1114" y="758"/>
                                  </a:lnTo>
                                  <a:lnTo>
                                    <a:pt x="1117" y="758"/>
                                  </a:lnTo>
                                  <a:lnTo>
                                    <a:pt x="1119" y="758"/>
                                  </a:lnTo>
                                  <a:lnTo>
                                    <a:pt x="1123" y="758"/>
                                  </a:lnTo>
                                  <a:lnTo>
                                    <a:pt x="1126" y="756"/>
                                  </a:lnTo>
                                  <a:close/>
                                  <a:moveTo>
                                    <a:pt x="1055" y="718"/>
                                  </a:moveTo>
                                  <a:lnTo>
                                    <a:pt x="1039" y="707"/>
                                  </a:lnTo>
                                  <a:lnTo>
                                    <a:pt x="1045" y="712"/>
                                  </a:lnTo>
                                  <a:lnTo>
                                    <a:pt x="1050" y="717"/>
                                  </a:lnTo>
                                  <a:lnTo>
                                    <a:pt x="1053" y="718"/>
                                  </a:lnTo>
                                  <a:lnTo>
                                    <a:pt x="1055" y="718"/>
                                  </a:lnTo>
                                  <a:close/>
                                  <a:moveTo>
                                    <a:pt x="1018" y="697"/>
                                  </a:moveTo>
                                  <a:lnTo>
                                    <a:pt x="1018" y="691"/>
                                  </a:lnTo>
                                  <a:lnTo>
                                    <a:pt x="1015" y="691"/>
                                  </a:lnTo>
                                  <a:lnTo>
                                    <a:pt x="1015" y="697"/>
                                  </a:lnTo>
                                  <a:lnTo>
                                    <a:pt x="1018" y="697"/>
                                  </a:lnTo>
                                  <a:close/>
                                  <a:moveTo>
                                    <a:pt x="951" y="625"/>
                                  </a:moveTo>
                                  <a:lnTo>
                                    <a:pt x="945" y="619"/>
                                  </a:lnTo>
                                  <a:lnTo>
                                    <a:pt x="937" y="617"/>
                                  </a:lnTo>
                                  <a:lnTo>
                                    <a:pt x="951" y="625"/>
                                  </a:lnTo>
                                  <a:close/>
                                  <a:moveTo>
                                    <a:pt x="1009" y="687"/>
                                  </a:moveTo>
                                  <a:lnTo>
                                    <a:pt x="1009" y="685"/>
                                  </a:lnTo>
                                  <a:lnTo>
                                    <a:pt x="1007" y="685"/>
                                  </a:lnTo>
                                  <a:lnTo>
                                    <a:pt x="1007" y="687"/>
                                  </a:lnTo>
                                  <a:lnTo>
                                    <a:pt x="1009" y="687"/>
                                  </a:lnTo>
                                  <a:close/>
                                  <a:moveTo>
                                    <a:pt x="926" y="609"/>
                                  </a:moveTo>
                                  <a:lnTo>
                                    <a:pt x="926" y="606"/>
                                  </a:lnTo>
                                  <a:lnTo>
                                    <a:pt x="924" y="606"/>
                                  </a:lnTo>
                                  <a:lnTo>
                                    <a:pt x="924" y="609"/>
                                  </a:lnTo>
                                  <a:lnTo>
                                    <a:pt x="926" y="609"/>
                                  </a:lnTo>
                                  <a:close/>
                                  <a:moveTo>
                                    <a:pt x="1001" y="685"/>
                                  </a:moveTo>
                                  <a:lnTo>
                                    <a:pt x="991" y="677"/>
                                  </a:lnTo>
                                  <a:lnTo>
                                    <a:pt x="992" y="682"/>
                                  </a:lnTo>
                                  <a:lnTo>
                                    <a:pt x="994" y="684"/>
                                  </a:lnTo>
                                  <a:lnTo>
                                    <a:pt x="998" y="685"/>
                                  </a:lnTo>
                                  <a:lnTo>
                                    <a:pt x="1001" y="685"/>
                                  </a:lnTo>
                                  <a:close/>
                                  <a:moveTo>
                                    <a:pt x="1285" y="1289"/>
                                  </a:moveTo>
                                  <a:lnTo>
                                    <a:pt x="1271" y="1260"/>
                                  </a:lnTo>
                                  <a:lnTo>
                                    <a:pt x="1256" y="1232"/>
                                  </a:lnTo>
                                  <a:lnTo>
                                    <a:pt x="1241" y="1206"/>
                                  </a:lnTo>
                                  <a:lnTo>
                                    <a:pt x="1224" y="1181"/>
                                  </a:lnTo>
                                  <a:lnTo>
                                    <a:pt x="1207" y="1157"/>
                                  </a:lnTo>
                                  <a:lnTo>
                                    <a:pt x="1189" y="1136"/>
                                  </a:lnTo>
                                  <a:lnTo>
                                    <a:pt x="1170" y="1115"/>
                                  </a:lnTo>
                                  <a:lnTo>
                                    <a:pt x="1150" y="1096"/>
                                  </a:lnTo>
                                  <a:lnTo>
                                    <a:pt x="1146" y="1094"/>
                                  </a:lnTo>
                                  <a:lnTo>
                                    <a:pt x="1139" y="1087"/>
                                  </a:lnTo>
                                  <a:lnTo>
                                    <a:pt x="1124" y="1076"/>
                                  </a:lnTo>
                                  <a:lnTo>
                                    <a:pt x="1104" y="1061"/>
                                  </a:lnTo>
                                  <a:lnTo>
                                    <a:pt x="1077" y="1041"/>
                                  </a:lnTo>
                                  <a:lnTo>
                                    <a:pt x="1045" y="1017"/>
                                  </a:lnTo>
                                  <a:lnTo>
                                    <a:pt x="1007" y="987"/>
                                  </a:lnTo>
                                  <a:lnTo>
                                    <a:pt x="964" y="954"/>
                                  </a:lnTo>
                                  <a:lnTo>
                                    <a:pt x="945" y="942"/>
                                  </a:lnTo>
                                  <a:lnTo>
                                    <a:pt x="927" y="928"/>
                                  </a:lnTo>
                                  <a:lnTo>
                                    <a:pt x="909" y="917"/>
                                  </a:lnTo>
                                  <a:lnTo>
                                    <a:pt x="891" y="905"/>
                                  </a:lnTo>
                                  <a:lnTo>
                                    <a:pt x="899" y="912"/>
                                  </a:lnTo>
                                  <a:lnTo>
                                    <a:pt x="910" y="921"/>
                                  </a:lnTo>
                                  <a:lnTo>
                                    <a:pt x="925" y="933"/>
                                  </a:lnTo>
                                  <a:lnTo>
                                    <a:pt x="943" y="946"/>
                                  </a:lnTo>
                                  <a:lnTo>
                                    <a:pt x="958" y="959"/>
                                  </a:lnTo>
                                  <a:lnTo>
                                    <a:pt x="976" y="972"/>
                                  </a:lnTo>
                                  <a:lnTo>
                                    <a:pt x="997" y="988"/>
                                  </a:lnTo>
                                  <a:lnTo>
                                    <a:pt x="1019" y="1005"/>
                                  </a:lnTo>
                                  <a:lnTo>
                                    <a:pt x="1043" y="1023"/>
                                  </a:lnTo>
                                  <a:lnTo>
                                    <a:pt x="1069" y="1043"/>
                                  </a:lnTo>
                                  <a:lnTo>
                                    <a:pt x="1096" y="1064"/>
                                  </a:lnTo>
                                  <a:lnTo>
                                    <a:pt x="1126" y="1088"/>
                                  </a:lnTo>
                                  <a:lnTo>
                                    <a:pt x="1150" y="1109"/>
                                  </a:lnTo>
                                  <a:lnTo>
                                    <a:pt x="1172" y="1130"/>
                                  </a:lnTo>
                                  <a:lnTo>
                                    <a:pt x="1193" y="1152"/>
                                  </a:lnTo>
                                  <a:lnTo>
                                    <a:pt x="1212" y="1173"/>
                                  </a:lnTo>
                                  <a:lnTo>
                                    <a:pt x="1230" y="1196"/>
                                  </a:lnTo>
                                  <a:lnTo>
                                    <a:pt x="1246" y="1220"/>
                                  </a:lnTo>
                                  <a:lnTo>
                                    <a:pt x="1259" y="1244"/>
                                  </a:lnTo>
                                  <a:lnTo>
                                    <a:pt x="1271" y="1268"/>
                                  </a:lnTo>
                                  <a:lnTo>
                                    <a:pt x="1274" y="1273"/>
                                  </a:lnTo>
                                  <a:lnTo>
                                    <a:pt x="1276" y="1278"/>
                                  </a:lnTo>
                                  <a:lnTo>
                                    <a:pt x="1280" y="1283"/>
                                  </a:lnTo>
                                  <a:lnTo>
                                    <a:pt x="1285" y="1289"/>
                                  </a:lnTo>
                                  <a:close/>
                                  <a:moveTo>
                                    <a:pt x="872" y="892"/>
                                  </a:moveTo>
                                  <a:lnTo>
                                    <a:pt x="865" y="886"/>
                                  </a:lnTo>
                                  <a:lnTo>
                                    <a:pt x="857" y="880"/>
                                  </a:lnTo>
                                  <a:lnTo>
                                    <a:pt x="849" y="876"/>
                                  </a:lnTo>
                                  <a:lnTo>
                                    <a:pt x="839" y="873"/>
                                  </a:lnTo>
                                  <a:lnTo>
                                    <a:pt x="842" y="877"/>
                                  </a:lnTo>
                                  <a:lnTo>
                                    <a:pt x="849" y="882"/>
                                  </a:lnTo>
                                  <a:lnTo>
                                    <a:pt x="859" y="886"/>
                                  </a:lnTo>
                                  <a:lnTo>
                                    <a:pt x="872" y="892"/>
                                  </a:lnTo>
                                  <a:close/>
                                  <a:moveTo>
                                    <a:pt x="786" y="837"/>
                                  </a:moveTo>
                                  <a:lnTo>
                                    <a:pt x="774" y="832"/>
                                  </a:lnTo>
                                  <a:lnTo>
                                    <a:pt x="759" y="824"/>
                                  </a:lnTo>
                                  <a:lnTo>
                                    <a:pt x="742" y="815"/>
                                  </a:lnTo>
                                  <a:lnTo>
                                    <a:pt x="723" y="804"/>
                                  </a:lnTo>
                                  <a:lnTo>
                                    <a:pt x="720" y="801"/>
                                  </a:lnTo>
                                  <a:lnTo>
                                    <a:pt x="715" y="796"/>
                                  </a:lnTo>
                                  <a:lnTo>
                                    <a:pt x="707" y="793"/>
                                  </a:lnTo>
                                  <a:lnTo>
                                    <a:pt x="700" y="789"/>
                                  </a:lnTo>
                                  <a:lnTo>
                                    <a:pt x="715" y="799"/>
                                  </a:lnTo>
                                  <a:lnTo>
                                    <a:pt x="734" y="810"/>
                                  </a:lnTo>
                                  <a:lnTo>
                                    <a:pt x="758" y="824"/>
                                  </a:lnTo>
                                  <a:lnTo>
                                    <a:pt x="786" y="837"/>
                                  </a:lnTo>
                                  <a:close/>
                                  <a:moveTo>
                                    <a:pt x="683" y="777"/>
                                  </a:moveTo>
                                  <a:lnTo>
                                    <a:pt x="676" y="774"/>
                                  </a:lnTo>
                                  <a:lnTo>
                                    <a:pt x="666" y="768"/>
                                  </a:lnTo>
                                  <a:lnTo>
                                    <a:pt x="653" y="762"/>
                                  </a:lnTo>
                                  <a:lnTo>
                                    <a:pt x="640" y="756"/>
                                  </a:lnTo>
                                  <a:lnTo>
                                    <a:pt x="648" y="760"/>
                                  </a:lnTo>
                                  <a:lnTo>
                                    <a:pt x="658" y="766"/>
                                  </a:lnTo>
                                  <a:lnTo>
                                    <a:pt x="669" y="771"/>
                                  </a:lnTo>
                                  <a:lnTo>
                                    <a:pt x="683" y="777"/>
                                  </a:lnTo>
                                  <a:close/>
                                  <a:moveTo>
                                    <a:pt x="618" y="742"/>
                                  </a:moveTo>
                                  <a:lnTo>
                                    <a:pt x="570" y="715"/>
                                  </a:lnTo>
                                  <a:lnTo>
                                    <a:pt x="591" y="726"/>
                                  </a:lnTo>
                                  <a:lnTo>
                                    <a:pt x="606" y="734"/>
                                  </a:lnTo>
                                  <a:lnTo>
                                    <a:pt x="615" y="740"/>
                                  </a:lnTo>
                                  <a:lnTo>
                                    <a:pt x="618" y="742"/>
                                  </a:lnTo>
                                  <a:close/>
                                  <a:moveTo>
                                    <a:pt x="562" y="710"/>
                                  </a:moveTo>
                                  <a:lnTo>
                                    <a:pt x="560" y="707"/>
                                  </a:lnTo>
                                  <a:lnTo>
                                    <a:pt x="557" y="705"/>
                                  </a:lnTo>
                                  <a:lnTo>
                                    <a:pt x="552" y="703"/>
                                  </a:lnTo>
                                  <a:lnTo>
                                    <a:pt x="545" y="701"/>
                                  </a:lnTo>
                                  <a:lnTo>
                                    <a:pt x="562" y="710"/>
                                  </a:lnTo>
                                  <a:close/>
                                  <a:moveTo>
                                    <a:pt x="530" y="693"/>
                                  </a:moveTo>
                                  <a:lnTo>
                                    <a:pt x="526" y="691"/>
                                  </a:lnTo>
                                  <a:lnTo>
                                    <a:pt x="524" y="691"/>
                                  </a:lnTo>
                                  <a:lnTo>
                                    <a:pt x="530" y="693"/>
                                  </a:lnTo>
                                  <a:close/>
                                  <a:moveTo>
                                    <a:pt x="491" y="674"/>
                                  </a:moveTo>
                                  <a:lnTo>
                                    <a:pt x="487" y="672"/>
                                  </a:lnTo>
                                  <a:lnTo>
                                    <a:pt x="478" y="664"/>
                                  </a:lnTo>
                                  <a:lnTo>
                                    <a:pt x="473" y="659"/>
                                  </a:lnTo>
                                  <a:lnTo>
                                    <a:pt x="468" y="656"/>
                                  </a:lnTo>
                                  <a:lnTo>
                                    <a:pt x="463" y="653"/>
                                  </a:lnTo>
                                  <a:lnTo>
                                    <a:pt x="460" y="652"/>
                                  </a:lnTo>
                                  <a:lnTo>
                                    <a:pt x="465" y="659"/>
                                  </a:lnTo>
                                  <a:lnTo>
                                    <a:pt x="472" y="665"/>
                                  </a:lnTo>
                                  <a:lnTo>
                                    <a:pt x="481" y="670"/>
                                  </a:lnTo>
                                  <a:lnTo>
                                    <a:pt x="491" y="674"/>
                                  </a:lnTo>
                                  <a:close/>
                                  <a:moveTo>
                                    <a:pt x="448" y="647"/>
                                  </a:moveTo>
                                  <a:lnTo>
                                    <a:pt x="446" y="639"/>
                                  </a:lnTo>
                                  <a:lnTo>
                                    <a:pt x="433" y="628"/>
                                  </a:lnTo>
                                  <a:lnTo>
                                    <a:pt x="417" y="615"/>
                                  </a:lnTo>
                                  <a:lnTo>
                                    <a:pt x="398" y="598"/>
                                  </a:lnTo>
                                  <a:lnTo>
                                    <a:pt x="375" y="580"/>
                                  </a:lnTo>
                                  <a:lnTo>
                                    <a:pt x="379" y="584"/>
                                  </a:lnTo>
                                  <a:lnTo>
                                    <a:pt x="383" y="590"/>
                                  </a:lnTo>
                                  <a:lnTo>
                                    <a:pt x="390" y="597"/>
                                  </a:lnTo>
                                  <a:lnTo>
                                    <a:pt x="398" y="605"/>
                                  </a:lnTo>
                                  <a:lnTo>
                                    <a:pt x="419" y="624"/>
                                  </a:lnTo>
                                  <a:lnTo>
                                    <a:pt x="448" y="647"/>
                                  </a:lnTo>
                                  <a:close/>
                                  <a:moveTo>
                                    <a:pt x="893" y="1526"/>
                                  </a:moveTo>
                                  <a:lnTo>
                                    <a:pt x="880" y="1528"/>
                                  </a:lnTo>
                                  <a:lnTo>
                                    <a:pt x="862" y="1531"/>
                                  </a:lnTo>
                                  <a:lnTo>
                                    <a:pt x="873" y="1532"/>
                                  </a:lnTo>
                                  <a:lnTo>
                                    <a:pt x="883" y="1531"/>
                                  </a:lnTo>
                                  <a:lnTo>
                                    <a:pt x="886" y="1531"/>
                                  </a:lnTo>
                                  <a:lnTo>
                                    <a:pt x="890" y="1530"/>
                                  </a:lnTo>
                                  <a:lnTo>
                                    <a:pt x="892" y="1528"/>
                                  </a:lnTo>
                                  <a:lnTo>
                                    <a:pt x="893" y="1526"/>
                                  </a:lnTo>
                                  <a:close/>
                                  <a:moveTo>
                                    <a:pt x="980" y="606"/>
                                  </a:moveTo>
                                  <a:lnTo>
                                    <a:pt x="975" y="606"/>
                                  </a:lnTo>
                                  <a:lnTo>
                                    <a:pt x="972" y="605"/>
                                  </a:lnTo>
                                  <a:lnTo>
                                    <a:pt x="971" y="603"/>
                                  </a:lnTo>
                                  <a:lnTo>
                                    <a:pt x="972" y="601"/>
                                  </a:lnTo>
                                  <a:lnTo>
                                    <a:pt x="973" y="600"/>
                                  </a:lnTo>
                                  <a:lnTo>
                                    <a:pt x="975" y="601"/>
                                  </a:lnTo>
                                  <a:lnTo>
                                    <a:pt x="978" y="603"/>
                                  </a:lnTo>
                                  <a:lnTo>
                                    <a:pt x="980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600"/>
                          <wps:cNvSpPr>
                            <a:spLocks noEditPoints="1"/>
                          </wps:cNvSpPr>
                          <wps:spPr bwMode="auto">
                            <a:xfrm>
                              <a:off x="4852" y="122"/>
                              <a:ext cx="104" cy="261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622 h 1563"/>
                                <a:gd name="T2" fmla="*/ 622 w 625"/>
                                <a:gd name="T3" fmla="*/ 665 h 1563"/>
                                <a:gd name="T4" fmla="*/ 593 w 625"/>
                                <a:gd name="T5" fmla="*/ 860 h 1563"/>
                                <a:gd name="T6" fmla="*/ 590 w 625"/>
                                <a:gd name="T7" fmla="*/ 922 h 1563"/>
                                <a:gd name="T8" fmla="*/ 581 w 625"/>
                                <a:gd name="T9" fmla="*/ 991 h 1563"/>
                                <a:gd name="T10" fmla="*/ 555 w 625"/>
                                <a:gd name="T11" fmla="*/ 1109 h 1563"/>
                                <a:gd name="T12" fmla="*/ 568 w 625"/>
                                <a:gd name="T13" fmla="*/ 1133 h 1563"/>
                                <a:gd name="T14" fmla="*/ 558 w 625"/>
                                <a:gd name="T15" fmla="*/ 1180 h 1563"/>
                                <a:gd name="T16" fmla="*/ 520 w 625"/>
                                <a:gd name="T17" fmla="*/ 1226 h 1563"/>
                                <a:gd name="T18" fmla="*/ 545 w 625"/>
                                <a:gd name="T19" fmla="*/ 266 h 1563"/>
                                <a:gd name="T20" fmla="*/ 470 w 625"/>
                                <a:gd name="T21" fmla="*/ 222 h 1563"/>
                                <a:gd name="T22" fmla="*/ 450 w 625"/>
                                <a:gd name="T23" fmla="*/ 240 h 1563"/>
                                <a:gd name="T24" fmla="*/ 315 w 625"/>
                                <a:gd name="T25" fmla="*/ 99 h 1563"/>
                                <a:gd name="T26" fmla="*/ 212 w 625"/>
                                <a:gd name="T27" fmla="*/ 51 h 1563"/>
                                <a:gd name="T28" fmla="*/ 4 w 625"/>
                                <a:gd name="T29" fmla="*/ 3 h 1563"/>
                                <a:gd name="T30" fmla="*/ 21 w 625"/>
                                <a:gd name="T31" fmla="*/ 32 h 1563"/>
                                <a:gd name="T32" fmla="*/ 52 w 625"/>
                                <a:gd name="T33" fmla="*/ 71 h 1563"/>
                                <a:gd name="T34" fmla="*/ 102 w 625"/>
                                <a:gd name="T35" fmla="*/ 191 h 1563"/>
                                <a:gd name="T36" fmla="*/ 121 w 625"/>
                                <a:gd name="T37" fmla="*/ 501 h 1563"/>
                                <a:gd name="T38" fmla="*/ 44 w 625"/>
                                <a:gd name="T39" fmla="*/ 1183 h 1563"/>
                                <a:gd name="T40" fmla="*/ 148 w 625"/>
                                <a:gd name="T41" fmla="*/ 1440 h 1563"/>
                                <a:gd name="T42" fmla="*/ 263 w 625"/>
                                <a:gd name="T43" fmla="*/ 1477 h 1563"/>
                                <a:gd name="T44" fmla="*/ 602 w 625"/>
                                <a:gd name="T45" fmla="*/ 1563 h 1563"/>
                                <a:gd name="T46" fmla="*/ 541 w 625"/>
                                <a:gd name="T47" fmla="*/ 1389 h 1563"/>
                                <a:gd name="T48" fmla="*/ 536 w 625"/>
                                <a:gd name="T49" fmla="*/ 1239 h 1563"/>
                                <a:gd name="T50" fmla="*/ 512 w 625"/>
                                <a:gd name="T51" fmla="*/ 1206 h 1563"/>
                                <a:gd name="T52" fmla="*/ 550 w 625"/>
                                <a:gd name="T53" fmla="*/ 963 h 1563"/>
                                <a:gd name="T54" fmla="*/ 617 w 625"/>
                                <a:gd name="T55" fmla="*/ 768 h 1563"/>
                                <a:gd name="T56" fmla="*/ 585 w 625"/>
                                <a:gd name="T57" fmla="*/ 686 h 1563"/>
                                <a:gd name="T58" fmla="*/ 609 w 625"/>
                                <a:gd name="T59" fmla="*/ 647 h 1563"/>
                                <a:gd name="T60" fmla="*/ 588 w 625"/>
                                <a:gd name="T61" fmla="*/ 423 h 1563"/>
                                <a:gd name="T62" fmla="*/ 596 w 625"/>
                                <a:gd name="T63" fmla="*/ 457 h 1563"/>
                                <a:gd name="T64" fmla="*/ 593 w 625"/>
                                <a:gd name="T65" fmla="*/ 452 h 1563"/>
                                <a:gd name="T66" fmla="*/ 507 w 625"/>
                                <a:gd name="T67" fmla="*/ 301 h 1563"/>
                                <a:gd name="T68" fmla="*/ 494 w 625"/>
                                <a:gd name="T69" fmla="*/ 382 h 1563"/>
                                <a:gd name="T70" fmla="*/ 541 w 625"/>
                                <a:gd name="T71" fmla="*/ 848 h 1563"/>
                                <a:gd name="T72" fmla="*/ 529 w 625"/>
                                <a:gd name="T73" fmla="*/ 801 h 1563"/>
                                <a:gd name="T74" fmla="*/ 498 w 625"/>
                                <a:gd name="T75" fmla="*/ 501 h 1563"/>
                                <a:gd name="T76" fmla="*/ 518 w 625"/>
                                <a:gd name="T77" fmla="*/ 760 h 1563"/>
                                <a:gd name="T78" fmla="*/ 500 w 625"/>
                                <a:gd name="T79" fmla="*/ 569 h 1563"/>
                                <a:gd name="T80" fmla="*/ 514 w 625"/>
                                <a:gd name="T81" fmla="*/ 936 h 1563"/>
                                <a:gd name="T82" fmla="*/ 495 w 625"/>
                                <a:gd name="T83" fmla="*/ 720 h 1563"/>
                                <a:gd name="T84" fmla="*/ 528 w 625"/>
                                <a:gd name="T85" fmla="*/ 990 h 1563"/>
                                <a:gd name="T86" fmla="*/ 521 w 625"/>
                                <a:gd name="T87" fmla="*/ 1017 h 1563"/>
                                <a:gd name="T88" fmla="*/ 498 w 625"/>
                                <a:gd name="T89" fmla="*/ 871 h 1563"/>
                                <a:gd name="T90" fmla="*/ 484 w 625"/>
                                <a:gd name="T91" fmla="*/ 767 h 1563"/>
                                <a:gd name="T92" fmla="*/ 469 w 625"/>
                                <a:gd name="T93" fmla="*/ 876 h 1563"/>
                                <a:gd name="T94" fmla="*/ 470 w 625"/>
                                <a:gd name="T95" fmla="*/ 891 h 1563"/>
                                <a:gd name="T96" fmla="*/ 464 w 625"/>
                                <a:gd name="T97" fmla="*/ 898 h 1563"/>
                                <a:gd name="T98" fmla="*/ 255 w 625"/>
                                <a:gd name="T99" fmla="*/ 409 h 1563"/>
                                <a:gd name="T100" fmla="*/ 237 w 625"/>
                                <a:gd name="T101" fmla="*/ 710 h 1563"/>
                                <a:gd name="T102" fmla="*/ 244 w 625"/>
                                <a:gd name="T103" fmla="*/ 503 h 1563"/>
                                <a:gd name="T104" fmla="*/ 201 w 625"/>
                                <a:gd name="T105" fmla="*/ 169 h 1563"/>
                                <a:gd name="T106" fmla="*/ 228 w 625"/>
                                <a:gd name="T107" fmla="*/ 765 h 1563"/>
                                <a:gd name="T108" fmla="*/ 203 w 625"/>
                                <a:gd name="T109" fmla="*/ 925 h 1563"/>
                                <a:gd name="T110" fmla="*/ 196 w 625"/>
                                <a:gd name="T111" fmla="*/ 977 h 1563"/>
                                <a:gd name="T112" fmla="*/ 173 w 625"/>
                                <a:gd name="T113" fmla="*/ 1104 h 1563"/>
                                <a:gd name="T114" fmla="*/ 156 w 625"/>
                                <a:gd name="T115" fmla="*/ 1193 h 1563"/>
                                <a:gd name="T116" fmla="*/ 155 w 625"/>
                                <a:gd name="T117" fmla="*/ 1286 h 1563"/>
                                <a:gd name="T118" fmla="*/ 513 w 625"/>
                                <a:gd name="T119" fmla="*/ 994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25" h="1563">
                                  <a:moveTo>
                                    <a:pt x="623" y="563"/>
                                  </a:moveTo>
                                  <a:lnTo>
                                    <a:pt x="622" y="569"/>
                                  </a:lnTo>
                                  <a:lnTo>
                                    <a:pt x="621" y="580"/>
                                  </a:lnTo>
                                  <a:lnTo>
                                    <a:pt x="620" y="599"/>
                                  </a:lnTo>
                                  <a:lnTo>
                                    <a:pt x="620" y="623"/>
                                  </a:lnTo>
                                  <a:lnTo>
                                    <a:pt x="620" y="642"/>
                                  </a:lnTo>
                                  <a:lnTo>
                                    <a:pt x="620" y="643"/>
                                  </a:lnTo>
                                  <a:lnTo>
                                    <a:pt x="622" y="642"/>
                                  </a:lnTo>
                                  <a:lnTo>
                                    <a:pt x="623" y="641"/>
                                  </a:lnTo>
                                  <a:lnTo>
                                    <a:pt x="625" y="637"/>
                                  </a:lnTo>
                                  <a:lnTo>
                                    <a:pt x="625" y="622"/>
                                  </a:lnTo>
                                  <a:lnTo>
                                    <a:pt x="625" y="605"/>
                                  </a:lnTo>
                                  <a:lnTo>
                                    <a:pt x="625" y="586"/>
                                  </a:lnTo>
                                  <a:lnTo>
                                    <a:pt x="623" y="563"/>
                                  </a:lnTo>
                                  <a:close/>
                                  <a:moveTo>
                                    <a:pt x="625" y="655"/>
                                  </a:moveTo>
                                  <a:lnTo>
                                    <a:pt x="622" y="655"/>
                                  </a:lnTo>
                                  <a:lnTo>
                                    <a:pt x="620" y="655"/>
                                  </a:lnTo>
                                  <a:lnTo>
                                    <a:pt x="619" y="656"/>
                                  </a:lnTo>
                                  <a:lnTo>
                                    <a:pt x="619" y="658"/>
                                  </a:lnTo>
                                  <a:lnTo>
                                    <a:pt x="618" y="661"/>
                                  </a:lnTo>
                                  <a:lnTo>
                                    <a:pt x="620" y="668"/>
                                  </a:lnTo>
                                  <a:lnTo>
                                    <a:pt x="622" y="665"/>
                                  </a:lnTo>
                                  <a:lnTo>
                                    <a:pt x="623" y="662"/>
                                  </a:lnTo>
                                  <a:lnTo>
                                    <a:pt x="625" y="659"/>
                                  </a:lnTo>
                                  <a:lnTo>
                                    <a:pt x="625" y="655"/>
                                  </a:lnTo>
                                  <a:close/>
                                  <a:moveTo>
                                    <a:pt x="601" y="827"/>
                                  </a:moveTo>
                                  <a:lnTo>
                                    <a:pt x="600" y="836"/>
                                  </a:lnTo>
                                  <a:lnTo>
                                    <a:pt x="601" y="835"/>
                                  </a:lnTo>
                                  <a:lnTo>
                                    <a:pt x="601" y="827"/>
                                  </a:lnTo>
                                  <a:close/>
                                  <a:moveTo>
                                    <a:pt x="599" y="854"/>
                                  </a:moveTo>
                                  <a:lnTo>
                                    <a:pt x="596" y="855"/>
                                  </a:lnTo>
                                  <a:lnTo>
                                    <a:pt x="594" y="857"/>
                                  </a:lnTo>
                                  <a:lnTo>
                                    <a:pt x="593" y="860"/>
                                  </a:lnTo>
                                  <a:lnTo>
                                    <a:pt x="592" y="863"/>
                                  </a:lnTo>
                                  <a:lnTo>
                                    <a:pt x="593" y="870"/>
                                  </a:lnTo>
                                  <a:lnTo>
                                    <a:pt x="595" y="878"/>
                                  </a:lnTo>
                                  <a:lnTo>
                                    <a:pt x="599" y="854"/>
                                  </a:lnTo>
                                  <a:close/>
                                  <a:moveTo>
                                    <a:pt x="593" y="894"/>
                                  </a:moveTo>
                                  <a:lnTo>
                                    <a:pt x="592" y="904"/>
                                  </a:lnTo>
                                  <a:lnTo>
                                    <a:pt x="590" y="915"/>
                                  </a:lnTo>
                                  <a:lnTo>
                                    <a:pt x="586" y="929"/>
                                  </a:lnTo>
                                  <a:lnTo>
                                    <a:pt x="583" y="945"/>
                                  </a:lnTo>
                                  <a:lnTo>
                                    <a:pt x="587" y="935"/>
                                  </a:lnTo>
                                  <a:lnTo>
                                    <a:pt x="590" y="922"/>
                                  </a:lnTo>
                                  <a:lnTo>
                                    <a:pt x="592" y="908"/>
                                  </a:lnTo>
                                  <a:lnTo>
                                    <a:pt x="593" y="894"/>
                                  </a:lnTo>
                                  <a:close/>
                                  <a:moveTo>
                                    <a:pt x="586" y="960"/>
                                  </a:moveTo>
                                  <a:lnTo>
                                    <a:pt x="583" y="961"/>
                                  </a:lnTo>
                                  <a:lnTo>
                                    <a:pt x="581" y="963"/>
                                  </a:lnTo>
                                  <a:lnTo>
                                    <a:pt x="579" y="966"/>
                                  </a:lnTo>
                                  <a:lnTo>
                                    <a:pt x="578" y="972"/>
                                  </a:lnTo>
                                  <a:lnTo>
                                    <a:pt x="577" y="986"/>
                                  </a:lnTo>
                                  <a:lnTo>
                                    <a:pt x="579" y="1005"/>
                                  </a:lnTo>
                                  <a:lnTo>
                                    <a:pt x="579" y="1000"/>
                                  </a:lnTo>
                                  <a:lnTo>
                                    <a:pt x="581" y="991"/>
                                  </a:lnTo>
                                  <a:lnTo>
                                    <a:pt x="583" y="978"/>
                                  </a:lnTo>
                                  <a:lnTo>
                                    <a:pt x="586" y="960"/>
                                  </a:lnTo>
                                  <a:close/>
                                  <a:moveTo>
                                    <a:pt x="575" y="1025"/>
                                  </a:moveTo>
                                  <a:lnTo>
                                    <a:pt x="574" y="1031"/>
                                  </a:lnTo>
                                  <a:lnTo>
                                    <a:pt x="576" y="1029"/>
                                  </a:lnTo>
                                  <a:lnTo>
                                    <a:pt x="575" y="1025"/>
                                  </a:lnTo>
                                  <a:close/>
                                  <a:moveTo>
                                    <a:pt x="573" y="1040"/>
                                  </a:moveTo>
                                  <a:lnTo>
                                    <a:pt x="569" y="1048"/>
                                  </a:lnTo>
                                  <a:lnTo>
                                    <a:pt x="565" y="1062"/>
                                  </a:lnTo>
                                  <a:lnTo>
                                    <a:pt x="560" y="1082"/>
                                  </a:lnTo>
                                  <a:lnTo>
                                    <a:pt x="555" y="1109"/>
                                  </a:lnTo>
                                  <a:lnTo>
                                    <a:pt x="550" y="1135"/>
                                  </a:lnTo>
                                  <a:lnTo>
                                    <a:pt x="547" y="1157"/>
                                  </a:lnTo>
                                  <a:lnTo>
                                    <a:pt x="546" y="1173"/>
                                  </a:lnTo>
                                  <a:lnTo>
                                    <a:pt x="547" y="1183"/>
                                  </a:lnTo>
                                  <a:lnTo>
                                    <a:pt x="552" y="1176"/>
                                  </a:lnTo>
                                  <a:lnTo>
                                    <a:pt x="557" y="1173"/>
                                  </a:lnTo>
                                  <a:lnTo>
                                    <a:pt x="560" y="1171"/>
                                  </a:lnTo>
                                  <a:lnTo>
                                    <a:pt x="561" y="1171"/>
                                  </a:lnTo>
                                  <a:lnTo>
                                    <a:pt x="561" y="1164"/>
                                  </a:lnTo>
                                  <a:lnTo>
                                    <a:pt x="564" y="1151"/>
                                  </a:lnTo>
                                  <a:lnTo>
                                    <a:pt x="568" y="1133"/>
                                  </a:lnTo>
                                  <a:lnTo>
                                    <a:pt x="575" y="1108"/>
                                  </a:lnTo>
                                  <a:lnTo>
                                    <a:pt x="572" y="1105"/>
                                  </a:lnTo>
                                  <a:lnTo>
                                    <a:pt x="565" y="1099"/>
                                  </a:lnTo>
                                  <a:lnTo>
                                    <a:pt x="566" y="1088"/>
                                  </a:lnTo>
                                  <a:lnTo>
                                    <a:pt x="568" y="1074"/>
                                  </a:lnTo>
                                  <a:lnTo>
                                    <a:pt x="570" y="1058"/>
                                  </a:lnTo>
                                  <a:lnTo>
                                    <a:pt x="573" y="1040"/>
                                  </a:lnTo>
                                  <a:close/>
                                  <a:moveTo>
                                    <a:pt x="555" y="1176"/>
                                  </a:moveTo>
                                  <a:lnTo>
                                    <a:pt x="556" y="1184"/>
                                  </a:lnTo>
                                  <a:lnTo>
                                    <a:pt x="558" y="1182"/>
                                  </a:lnTo>
                                  <a:lnTo>
                                    <a:pt x="558" y="1180"/>
                                  </a:lnTo>
                                  <a:lnTo>
                                    <a:pt x="557" y="1179"/>
                                  </a:lnTo>
                                  <a:lnTo>
                                    <a:pt x="555" y="1176"/>
                                  </a:lnTo>
                                  <a:close/>
                                  <a:moveTo>
                                    <a:pt x="524" y="1200"/>
                                  </a:moveTo>
                                  <a:lnTo>
                                    <a:pt x="520" y="1198"/>
                                  </a:lnTo>
                                  <a:lnTo>
                                    <a:pt x="518" y="1198"/>
                                  </a:lnTo>
                                  <a:lnTo>
                                    <a:pt x="518" y="1201"/>
                                  </a:lnTo>
                                  <a:lnTo>
                                    <a:pt x="518" y="1205"/>
                                  </a:lnTo>
                                  <a:lnTo>
                                    <a:pt x="519" y="1208"/>
                                  </a:lnTo>
                                  <a:lnTo>
                                    <a:pt x="521" y="1213"/>
                                  </a:lnTo>
                                  <a:lnTo>
                                    <a:pt x="524" y="1200"/>
                                  </a:lnTo>
                                  <a:close/>
                                  <a:moveTo>
                                    <a:pt x="520" y="1226"/>
                                  </a:moveTo>
                                  <a:lnTo>
                                    <a:pt x="518" y="1231"/>
                                  </a:lnTo>
                                  <a:lnTo>
                                    <a:pt x="515" y="1239"/>
                                  </a:lnTo>
                                  <a:lnTo>
                                    <a:pt x="514" y="1250"/>
                                  </a:lnTo>
                                  <a:lnTo>
                                    <a:pt x="514" y="1266"/>
                                  </a:lnTo>
                                  <a:lnTo>
                                    <a:pt x="514" y="1258"/>
                                  </a:lnTo>
                                  <a:lnTo>
                                    <a:pt x="515" y="1249"/>
                                  </a:lnTo>
                                  <a:lnTo>
                                    <a:pt x="518" y="1239"/>
                                  </a:lnTo>
                                  <a:lnTo>
                                    <a:pt x="520" y="1226"/>
                                  </a:lnTo>
                                  <a:close/>
                                  <a:moveTo>
                                    <a:pt x="541" y="239"/>
                                  </a:moveTo>
                                  <a:lnTo>
                                    <a:pt x="542" y="251"/>
                                  </a:lnTo>
                                  <a:lnTo>
                                    <a:pt x="545" y="266"/>
                                  </a:lnTo>
                                  <a:lnTo>
                                    <a:pt x="548" y="284"/>
                                  </a:lnTo>
                                  <a:lnTo>
                                    <a:pt x="552" y="305"/>
                                  </a:lnTo>
                                  <a:lnTo>
                                    <a:pt x="537" y="282"/>
                                  </a:lnTo>
                                  <a:lnTo>
                                    <a:pt x="532" y="289"/>
                                  </a:lnTo>
                                  <a:lnTo>
                                    <a:pt x="524" y="295"/>
                                  </a:lnTo>
                                  <a:lnTo>
                                    <a:pt x="524" y="287"/>
                                  </a:lnTo>
                                  <a:lnTo>
                                    <a:pt x="519" y="292"/>
                                  </a:lnTo>
                                  <a:lnTo>
                                    <a:pt x="493" y="234"/>
                                  </a:lnTo>
                                  <a:lnTo>
                                    <a:pt x="495" y="259"/>
                                  </a:lnTo>
                                  <a:lnTo>
                                    <a:pt x="482" y="239"/>
                                  </a:lnTo>
                                  <a:lnTo>
                                    <a:pt x="470" y="222"/>
                                  </a:lnTo>
                                  <a:lnTo>
                                    <a:pt x="461" y="209"/>
                                  </a:lnTo>
                                  <a:lnTo>
                                    <a:pt x="455" y="201"/>
                                  </a:lnTo>
                                  <a:lnTo>
                                    <a:pt x="470" y="251"/>
                                  </a:lnTo>
                                  <a:lnTo>
                                    <a:pt x="482" y="295"/>
                                  </a:lnTo>
                                  <a:lnTo>
                                    <a:pt x="486" y="315"/>
                                  </a:lnTo>
                                  <a:lnTo>
                                    <a:pt x="489" y="333"/>
                                  </a:lnTo>
                                  <a:lnTo>
                                    <a:pt x="492" y="350"/>
                                  </a:lnTo>
                                  <a:lnTo>
                                    <a:pt x="493" y="366"/>
                                  </a:lnTo>
                                  <a:lnTo>
                                    <a:pt x="478" y="319"/>
                                  </a:lnTo>
                                  <a:lnTo>
                                    <a:pt x="464" y="277"/>
                                  </a:lnTo>
                                  <a:lnTo>
                                    <a:pt x="450" y="240"/>
                                  </a:lnTo>
                                  <a:lnTo>
                                    <a:pt x="437" y="206"/>
                                  </a:lnTo>
                                  <a:lnTo>
                                    <a:pt x="424" y="177"/>
                                  </a:lnTo>
                                  <a:lnTo>
                                    <a:pt x="412" y="154"/>
                                  </a:lnTo>
                                  <a:lnTo>
                                    <a:pt x="400" y="133"/>
                                  </a:lnTo>
                                  <a:lnTo>
                                    <a:pt x="389" y="117"/>
                                  </a:lnTo>
                                  <a:lnTo>
                                    <a:pt x="372" y="119"/>
                                  </a:lnTo>
                                  <a:lnTo>
                                    <a:pt x="352" y="100"/>
                                  </a:lnTo>
                                  <a:lnTo>
                                    <a:pt x="344" y="101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25" y="101"/>
                                  </a:lnTo>
                                  <a:lnTo>
                                    <a:pt x="315" y="99"/>
                                  </a:lnTo>
                                  <a:lnTo>
                                    <a:pt x="305" y="97"/>
                                  </a:lnTo>
                                  <a:lnTo>
                                    <a:pt x="292" y="92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68" y="81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41" y="59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18" y="50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07" y="52"/>
                                  </a:lnTo>
                                  <a:lnTo>
                                    <a:pt x="189" y="46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67" y="106"/>
                                  </a:lnTo>
                                  <a:lnTo>
                                    <a:pt x="75" y="121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90" y="152"/>
                                  </a:lnTo>
                                  <a:lnTo>
                                    <a:pt x="97" y="172"/>
                                  </a:lnTo>
                                  <a:lnTo>
                                    <a:pt x="102" y="191"/>
                                  </a:lnTo>
                                  <a:lnTo>
                                    <a:pt x="107" y="211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5" y="257"/>
                                  </a:lnTo>
                                  <a:lnTo>
                                    <a:pt x="118" y="282"/>
                                  </a:lnTo>
                                  <a:lnTo>
                                    <a:pt x="120" y="308"/>
                                  </a:lnTo>
                                  <a:lnTo>
                                    <a:pt x="122" y="336"/>
                                  </a:lnTo>
                                  <a:lnTo>
                                    <a:pt x="124" y="365"/>
                                  </a:lnTo>
                                  <a:lnTo>
                                    <a:pt x="124" y="395"/>
                                  </a:lnTo>
                                  <a:lnTo>
                                    <a:pt x="124" y="426"/>
                                  </a:lnTo>
                                  <a:lnTo>
                                    <a:pt x="122" y="459"/>
                                  </a:lnTo>
                                  <a:lnTo>
                                    <a:pt x="121" y="501"/>
                                  </a:lnTo>
                                  <a:lnTo>
                                    <a:pt x="118" y="547"/>
                                  </a:lnTo>
                                  <a:lnTo>
                                    <a:pt x="113" y="601"/>
                                  </a:lnTo>
                                  <a:lnTo>
                                    <a:pt x="108" y="659"/>
                                  </a:lnTo>
                                  <a:lnTo>
                                    <a:pt x="101" y="722"/>
                                  </a:lnTo>
                                  <a:lnTo>
                                    <a:pt x="93" y="793"/>
                                  </a:lnTo>
                                  <a:lnTo>
                                    <a:pt x="83" y="868"/>
                                  </a:lnTo>
                                  <a:lnTo>
                                    <a:pt x="73" y="948"/>
                                  </a:lnTo>
                                  <a:lnTo>
                                    <a:pt x="64" y="1016"/>
                                  </a:lnTo>
                                  <a:lnTo>
                                    <a:pt x="56" y="1079"/>
                                  </a:lnTo>
                                  <a:lnTo>
                                    <a:pt x="49" y="1134"/>
                                  </a:lnTo>
                                  <a:lnTo>
                                    <a:pt x="44" y="1183"/>
                                  </a:lnTo>
                                  <a:lnTo>
                                    <a:pt x="40" y="1225"/>
                                  </a:lnTo>
                                  <a:lnTo>
                                    <a:pt x="38" y="1260"/>
                                  </a:lnTo>
                                  <a:lnTo>
                                    <a:pt x="37" y="1289"/>
                                  </a:lnTo>
                                  <a:lnTo>
                                    <a:pt x="38" y="1311"/>
                                  </a:lnTo>
                                  <a:lnTo>
                                    <a:pt x="62" y="1342"/>
                                  </a:lnTo>
                                  <a:lnTo>
                                    <a:pt x="83" y="1369"/>
                                  </a:lnTo>
                                  <a:lnTo>
                                    <a:pt x="102" y="1393"/>
                                  </a:lnTo>
                                  <a:lnTo>
                                    <a:pt x="119" y="1411"/>
                                  </a:lnTo>
                                  <a:lnTo>
                                    <a:pt x="133" y="1426"/>
                                  </a:lnTo>
                                  <a:lnTo>
                                    <a:pt x="144" y="1436"/>
                                  </a:lnTo>
                                  <a:lnTo>
                                    <a:pt x="148" y="1440"/>
                                  </a:lnTo>
                                  <a:lnTo>
                                    <a:pt x="152" y="1443"/>
                                  </a:lnTo>
                                  <a:lnTo>
                                    <a:pt x="155" y="1444"/>
                                  </a:lnTo>
                                  <a:lnTo>
                                    <a:pt x="158" y="1444"/>
                                  </a:lnTo>
                                  <a:lnTo>
                                    <a:pt x="171" y="1444"/>
                                  </a:lnTo>
                                  <a:lnTo>
                                    <a:pt x="184" y="1445"/>
                                  </a:lnTo>
                                  <a:lnTo>
                                    <a:pt x="197" y="1448"/>
                                  </a:lnTo>
                                  <a:lnTo>
                                    <a:pt x="210" y="1451"/>
                                  </a:lnTo>
                                  <a:lnTo>
                                    <a:pt x="224" y="1456"/>
                                  </a:lnTo>
                                  <a:lnTo>
                                    <a:pt x="236" y="1461"/>
                                  </a:lnTo>
                                  <a:lnTo>
                                    <a:pt x="250" y="1469"/>
                                  </a:lnTo>
                                  <a:lnTo>
                                    <a:pt x="263" y="1477"/>
                                  </a:lnTo>
                                  <a:lnTo>
                                    <a:pt x="276" y="1515"/>
                                  </a:lnTo>
                                  <a:lnTo>
                                    <a:pt x="290" y="1521"/>
                                  </a:lnTo>
                                  <a:lnTo>
                                    <a:pt x="307" y="1527"/>
                                  </a:lnTo>
                                  <a:lnTo>
                                    <a:pt x="323" y="1532"/>
                                  </a:lnTo>
                                  <a:lnTo>
                                    <a:pt x="341" y="1537"/>
                                  </a:lnTo>
                                  <a:lnTo>
                                    <a:pt x="377" y="1545"/>
                                  </a:lnTo>
                                  <a:lnTo>
                                    <a:pt x="417" y="1552"/>
                                  </a:lnTo>
                                  <a:lnTo>
                                    <a:pt x="459" y="1558"/>
                                  </a:lnTo>
                                  <a:lnTo>
                                    <a:pt x="504" y="1561"/>
                                  </a:lnTo>
                                  <a:lnTo>
                                    <a:pt x="552" y="1563"/>
                                  </a:lnTo>
                                  <a:lnTo>
                                    <a:pt x="602" y="1563"/>
                                  </a:lnTo>
                                  <a:lnTo>
                                    <a:pt x="594" y="1552"/>
                                  </a:lnTo>
                                  <a:lnTo>
                                    <a:pt x="587" y="1541"/>
                                  </a:lnTo>
                                  <a:lnTo>
                                    <a:pt x="581" y="1529"/>
                                  </a:lnTo>
                                  <a:lnTo>
                                    <a:pt x="574" y="1518"/>
                                  </a:lnTo>
                                  <a:lnTo>
                                    <a:pt x="568" y="1506"/>
                                  </a:lnTo>
                                  <a:lnTo>
                                    <a:pt x="564" y="1493"/>
                                  </a:lnTo>
                                  <a:lnTo>
                                    <a:pt x="559" y="1481"/>
                                  </a:lnTo>
                                  <a:lnTo>
                                    <a:pt x="555" y="1468"/>
                                  </a:lnTo>
                                  <a:lnTo>
                                    <a:pt x="548" y="1442"/>
                                  </a:lnTo>
                                  <a:lnTo>
                                    <a:pt x="543" y="1416"/>
                                  </a:lnTo>
                                  <a:lnTo>
                                    <a:pt x="541" y="1389"/>
                                  </a:lnTo>
                                  <a:lnTo>
                                    <a:pt x="540" y="1360"/>
                                  </a:lnTo>
                                  <a:lnTo>
                                    <a:pt x="537" y="1344"/>
                                  </a:lnTo>
                                  <a:lnTo>
                                    <a:pt x="536" y="1326"/>
                                  </a:lnTo>
                                  <a:lnTo>
                                    <a:pt x="534" y="1307"/>
                                  </a:lnTo>
                                  <a:lnTo>
                                    <a:pt x="534" y="1288"/>
                                  </a:lnTo>
                                  <a:lnTo>
                                    <a:pt x="534" y="1266"/>
                                  </a:lnTo>
                                  <a:lnTo>
                                    <a:pt x="537" y="1243"/>
                                  </a:lnTo>
                                  <a:lnTo>
                                    <a:pt x="539" y="1219"/>
                                  </a:lnTo>
                                  <a:lnTo>
                                    <a:pt x="542" y="1196"/>
                                  </a:lnTo>
                                  <a:lnTo>
                                    <a:pt x="540" y="1212"/>
                                  </a:lnTo>
                                  <a:lnTo>
                                    <a:pt x="536" y="1239"/>
                                  </a:lnTo>
                                  <a:lnTo>
                                    <a:pt x="530" y="1277"/>
                                  </a:lnTo>
                                  <a:lnTo>
                                    <a:pt x="523" y="1328"/>
                                  </a:lnTo>
                                  <a:lnTo>
                                    <a:pt x="515" y="1322"/>
                                  </a:lnTo>
                                  <a:lnTo>
                                    <a:pt x="520" y="1292"/>
                                  </a:lnTo>
                                  <a:lnTo>
                                    <a:pt x="516" y="1286"/>
                                  </a:lnTo>
                                  <a:lnTo>
                                    <a:pt x="513" y="1282"/>
                                  </a:lnTo>
                                  <a:lnTo>
                                    <a:pt x="509" y="1280"/>
                                  </a:lnTo>
                                  <a:lnTo>
                                    <a:pt x="504" y="1279"/>
                                  </a:lnTo>
                                  <a:lnTo>
                                    <a:pt x="507" y="1259"/>
                                  </a:lnTo>
                                  <a:lnTo>
                                    <a:pt x="510" y="1235"/>
                                  </a:lnTo>
                                  <a:lnTo>
                                    <a:pt x="512" y="1206"/>
                                  </a:lnTo>
                                  <a:lnTo>
                                    <a:pt x="512" y="1172"/>
                                  </a:lnTo>
                                  <a:lnTo>
                                    <a:pt x="528" y="1121"/>
                                  </a:lnTo>
                                  <a:lnTo>
                                    <a:pt x="531" y="1122"/>
                                  </a:lnTo>
                                  <a:lnTo>
                                    <a:pt x="532" y="1138"/>
                                  </a:lnTo>
                                  <a:lnTo>
                                    <a:pt x="536" y="1131"/>
                                  </a:lnTo>
                                  <a:lnTo>
                                    <a:pt x="530" y="1070"/>
                                  </a:lnTo>
                                  <a:lnTo>
                                    <a:pt x="532" y="1065"/>
                                  </a:lnTo>
                                  <a:lnTo>
                                    <a:pt x="536" y="1047"/>
                                  </a:lnTo>
                                  <a:lnTo>
                                    <a:pt x="540" y="1024"/>
                                  </a:lnTo>
                                  <a:lnTo>
                                    <a:pt x="545" y="996"/>
                                  </a:lnTo>
                                  <a:lnTo>
                                    <a:pt x="550" y="963"/>
                                  </a:lnTo>
                                  <a:lnTo>
                                    <a:pt x="557" y="923"/>
                                  </a:lnTo>
                                  <a:lnTo>
                                    <a:pt x="564" y="879"/>
                                  </a:lnTo>
                                  <a:lnTo>
                                    <a:pt x="572" y="829"/>
                                  </a:lnTo>
                                  <a:lnTo>
                                    <a:pt x="579" y="773"/>
                                  </a:lnTo>
                                  <a:lnTo>
                                    <a:pt x="587" y="780"/>
                                  </a:lnTo>
                                  <a:lnTo>
                                    <a:pt x="601" y="761"/>
                                  </a:lnTo>
                                  <a:lnTo>
                                    <a:pt x="601" y="809"/>
                                  </a:lnTo>
                                  <a:lnTo>
                                    <a:pt x="607" y="799"/>
                                  </a:lnTo>
                                  <a:lnTo>
                                    <a:pt x="611" y="790"/>
                                  </a:lnTo>
                                  <a:lnTo>
                                    <a:pt x="614" y="779"/>
                                  </a:lnTo>
                                  <a:lnTo>
                                    <a:pt x="617" y="768"/>
                                  </a:lnTo>
                                  <a:lnTo>
                                    <a:pt x="618" y="755"/>
                                  </a:lnTo>
                                  <a:lnTo>
                                    <a:pt x="617" y="742"/>
                                  </a:lnTo>
                                  <a:lnTo>
                                    <a:pt x="616" y="728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02" y="734"/>
                                  </a:lnTo>
                                  <a:lnTo>
                                    <a:pt x="616" y="679"/>
                                  </a:lnTo>
                                  <a:lnTo>
                                    <a:pt x="600" y="692"/>
                                  </a:lnTo>
                                  <a:lnTo>
                                    <a:pt x="595" y="694"/>
                                  </a:lnTo>
                                  <a:lnTo>
                                    <a:pt x="591" y="693"/>
                                  </a:lnTo>
                                  <a:lnTo>
                                    <a:pt x="587" y="690"/>
                                  </a:lnTo>
                                  <a:lnTo>
                                    <a:pt x="585" y="686"/>
                                  </a:lnTo>
                                  <a:lnTo>
                                    <a:pt x="588" y="677"/>
                                  </a:lnTo>
                                  <a:lnTo>
                                    <a:pt x="591" y="665"/>
                                  </a:lnTo>
                                  <a:lnTo>
                                    <a:pt x="593" y="654"/>
                                  </a:lnTo>
                                  <a:lnTo>
                                    <a:pt x="594" y="641"/>
                                  </a:lnTo>
                                  <a:lnTo>
                                    <a:pt x="596" y="611"/>
                                  </a:lnTo>
                                  <a:lnTo>
                                    <a:pt x="596" y="577"/>
                                  </a:lnTo>
                                  <a:lnTo>
                                    <a:pt x="599" y="604"/>
                                  </a:lnTo>
                                  <a:lnTo>
                                    <a:pt x="602" y="626"/>
                                  </a:lnTo>
                                  <a:lnTo>
                                    <a:pt x="603" y="634"/>
                                  </a:lnTo>
                                  <a:lnTo>
                                    <a:pt x="605" y="642"/>
                                  </a:lnTo>
                                  <a:lnTo>
                                    <a:pt x="609" y="647"/>
                                  </a:lnTo>
                                  <a:lnTo>
                                    <a:pt x="611" y="652"/>
                                  </a:lnTo>
                                  <a:lnTo>
                                    <a:pt x="611" y="627"/>
                                  </a:lnTo>
                                  <a:lnTo>
                                    <a:pt x="610" y="599"/>
                                  </a:lnTo>
                                  <a:lnTo>
                                    <a:pt x="608" y="568"/>
                                  </a:lnTo>
                                  <a:lnTo>
                                    <a:pt x="605" y="534"/>
                                  </a:lnTo>
                                  <a:lnTo>
                                    <a:pt x="603" y="497"/>
                                  </a:lnTo>
                                  <a:lnTo>
                                    <a:pt x="599" y="458"/>
                                  </a:lnTo>
                                  <a:lnTo>
                                    <a:pt x="595" y="415"/>
                                  </a:lnTo>
                                  <a:lnTo>
                                    <a:pt x="590" y="369"/>
                                  </a:lnTo>
                                  <a:lnTo>
                                    <a:pt x="594" y="436"/>
                                  </a:lnTo>
                                  <a:lnTo>
                                    <a:pt x="588" y="423"/>
                                  </a:lnTo>
                                  <a:lnTo>
                                    <a:pt x="585" y="421"/>
                                  </a:lnTo>
                                  <a:lnTo>
                                    <a:pt x="583" y="404"/>
                                  </a:lnTo>
                                  <a:lnTo>
                                    <a:pt x="578" y="386"/>
                                  </a:lnTo>
                                  <a:lnTo>
                                    <a:pt x="574" y="367"/>
                                  </a:lnTo>
                                  <a:lnTo>
                                    <a:pt x="569" y="345"/>
                                  </a:lnTo>
                                  <a:lnTo>
                                    <a:pt x="564" y="322"/>
                                  </a:lnTo>
                                  <a:lnTo>
                                    <a:pt x="557" y="295"/>
                                  </a:lnTo>
                                  <a:lnTo>
                                    <a:pt x="549" y="268"/>
                                  </a:lnTo>
                                  <a:lnTo>
                                    <a:pt x="541" y="239"/>
                                  </a:lnTo>
                                  <a:close/>
                                  <a:moveTo>
                                    <a:pt x="594" y="440"/>
                                  </a:moveTo>
                                  <a:lnTo>
                                    <a:pt x="596" y="457"/>
                                  </a:lnTo>
                                  <a:lnTo>
                                    <a:pt x="597" y="478"/>
                                  </a:lnTo>
                                  <a:lnTo>
                                    <a:pt x="599" y="503"/>
                                  </a:lnTo>
                                  <a:lnTo>
                                    <a:pt x="597" y="533"/>
                                  </a:lnTo>
                                  <a:lnTo>
                                    <a:pt x="594" y="532"/>
                                  </a:lnTo>
                                  <a:lnTo>
                                    <a:pt x="595" y="521"/>
                                  </a:lnTo>
                                  <a:lnTo>
                                    <a:pt x="595" y="510"/>
                                  </a:lnTo>
                                  <a:lnTo>
                                    <a:pt x="594" y="494"/>
                                  </a:lnTo>
                                  <a:lnTo>
                                    <a:pt x="592" y="477"/>
                                  </a:lnTo>
                                  <a:lnTo>
                                    <a:pt x="592" y="470"/>
                                  </a:lnTo>
                                  <a:lnTo>
                                    <a:pt x="592" y="461"/>
                                  </a:lnTo>
                                  <a:lnTo>
                                    <a:pt x="593" y="452"/>
                                  </a:lnTo>
                                  <a:lnTo>
                                    <a:pt x="594" y="440"/>
                                  </a:lnTo>
                                  <a:close/>
                                  <a:moveTo>
                                    <a:pt x="507" y="301"/>
                                  </a:moveTo>
                                  <a:lnTo>
                                    <a:pt x="511" y="320"/>
                                  </a:lnTo>
                                  <a:lnTo>
                                    <a:pt x="514" y="343"/>
                                  </a:lnTo>
                                  <a:lnTo>
                                    <a:pt x="519" y="370"/>
                                  </a:lnTo>
                                  <a:lnTo>
                                    <a:pt x="522" y="402"/>
                                  </a:lnTo>
                                  <a:lnTo>
                                    <a:pt x="521" y="394"/>
                                  </a:lnTo>
                                  <a:lnTo>
                                    <a:pt x="518" y="376"/>
                                  </a:lnTo>
                                  <a:lnTo>
                                    <a:pt x="512" y="345"/>
                                  </a:lnTo>
                                  <a:lnTo>
                                    <a:pt x="504" y="305"/>
                                  </a:lnTo>
                                  <a:lnTo>
                                    <a:pt x="507" y="301"/>
                                  </a:lnTo>
                                  <a:close/>
                                  <a:moveTo>
                                    <a:pt x="500" y="277"/>
                                  </a:moveTo>
                                  <a:lnTo>
                                    <a:pt x="504" y="282"/>
                                  </a:lnTo>
                                  <a:lnTo>
                                    <a:pt x="504" y="285"/>
                                  </a:lnTo>
                                  <a:lnTo>
                                    <a:pt x="503" y="287"/>
                                  </a:lnTo>
                                  <a:lnTo>
                                    <a:pt x="500" y="284"/>
                                  </a:lnTo>
                                  <a:lnTo>
                                    <a:pt x="498" y="281"/>
                                  </a:lnTo>
                                  <a:lnTo>
                                    <a:pt x="498" y="278"/>
                                  </a:lnTo>
                                  <a:lnTo>
                                    <a:pt x="500" y="277"/>
                                  </a:lnTo>
                                  <a:close/>
                                  <a:moveTo>
                                    <a:pt x="493" y="374"/>
                                  </a:moveTo>
                                  <a:lnTo>
                                    <a:pt x="495" y="379"/>
                                  </a:lnTo>
                                  <a:lnTo>
                                    <a:pt x="494" y="382"/>
                                  </a:lnTo>
                                  <a:lnTo>
                                    <a:pt x="493" y="374"/>
                                  </a:lnTo>
                                  <a:close/>
                                  <a:moveTo>
                                    <a:pt x="545" y="759"/>
                                  </a:moveTo>
                                  <a:lnTo>
                                    <a:pt x="547" y="772"/>
                                  </a:lnTo>
                                  <a:lnTo>
                                    <a:pt x="548" y="786"/>
                                  </a:lnTo>
                                  <a:lnTo>
                                    <a:pt x="547" y="796"/>
                                  </a:lnTo>
                                  <a:lnTo>
                                    <a:pt x="545" y="806"/>
                                  </a:lnTo>
                                  <a:lnTo>
                                    <a:pt x="542" y="820"/>
                                  </a:lnTo>
                                  <a:lnTo>
                                    <a:pt x="540" y="832"/>
                                  </a:lnTo>
                                  <a:lnTo>
                                    <a:pt x="538" y="840"/>
                                  </a:lnTo>
                                  <a:lnTo>
                                    <a:pt x="538" y="847"/>
                                  </a:lnTo>
                                  <a:lnTo>
                                    <a:pt x="541" y="848"/>
                                  </a:lnTo>
                                  <a:lnTo>
                                    <a:pt x="542" y="856"/>
                                  </a:lnTo>
                                  <a:lnTo>
                                    <a:pt x="542" y="864"/>
                                  </a:lnTo>
                                  <a:lnTo>
                                    <a:pt x="541" y="871"/>
                                  </a:lnTo>
                                  <a:lnTo>
                                    <a:pt x="539" y="878"/>
                                  </a:lnTo>
                                  <a:lnTo>
                                    <a:pt x="536" y="885"/>
                                  </a:lnTo>
                                  <a:lnTo>
                                    <a:pt x="531" y="890"/>
                                  </a:lnTo>
                                  <a:lnTo>
                                    <a:pt x="527" y="895"/>
                                  </a:lnTo>
                                  <a:lnTo>
                                    <a:pt x="520" y="900"/>
                                  </a:lnTo>
                                  <a:lnTo>
                                    <a:pt x="523" y="873"/>
                                  </a:lnTo>
                                  <a:lnTo>
                                    <a:pt x="525" y="840"/>
                                  </a:lnTo>
                                  <a:lnTo>
                                    <a:pt x="529" y="801"/>
                                  </a:lnTo>
                                  <a:lnTo>
                                    <a:pt x="532" y="756"/>
                                  </a:lnTo>
                                  <a:lnTo>
                                    <a:pt x="532" y="754"/>
                                  </a:lnTo>
                                  <a:lnTo>
                                    <a:pt x="534" y="754"/>
                                  </a:lnTo>
                                  <a:lnTo>
                                    <a:pt x="539" y="756"/>
                                  </a:lnTo>
                                  <a:lnTo>
                                    <a:pt x="545" y="759"/>
                                  </a:lnTo>
                                  <a:close/>
                                  <a:moveTo>
                                    <a:pt x="500" y="499"/>
                                  </a:moveTo>
                                  <a:lnTo>
                                    <a:pt x="502" y="507"/>
                                  </a:lnTo>
                                  <a:lnTo>
                                    <a:pt x="501" y="515"/>
                                  </a:lnTo>
                                  <a:lnTo>
                                    <a:pt x="500" y="509"/>
                                  </a:lnTo>
                                  <a:lnTo>
                                    <a:pt x="498" y="504"/>
                                  </a:lnTo>
                                  <a:lnTo>
                                    <a:pt x="498" y="501"/>
                                  </a:lnTo>
                                  <a:lnTo>
                                    <a:pt x="500" y="499"/>
                                  </a:lnTo>
                                  <a:close/>
                                  <a:moveTo>
                                    <a:pt x="501" y="533"/>
                                  </a:moveTo>
                                  <a:lnTo>
                                    <a:pt x="505" y="542"/>
                                  </a:lnTo>
                                  <a:lnTo>
                                    <a:pt x="501" y="554"/>
                                  </a:lnTo>
                                  <a:lnTo>
                                    <a:pt x="501" y="533"/>
                                  </a:lnTo>
                                  <a:close/>
                                  <a:moveTo>
                                    <a:pt x="519" y="731"/>
                                  </a:moveTo>
                                  <a:lnTo>
                                    <a:pt x="519" y="735"/>
                                  </a:lnTo>
                                  <a:lnTo>
                                    <a:pt x="520" y="746"/>
                                  </a:lnTo>
                                  <a:lnTo>
                                    <a:pt x="520" y="752"/>
                                  </a:lnTo>
                                  <a:lnTo>
                                    <a:pt x="519" y="756"/>
                                  </a:lnTo>
                                  <a:lnTo>
                                    <a:pt x="518" y="760"/>
                                  </a:lnTo>
                                  <a:lnTo>
                                    <a:pt x="514" y="761"/>
                                  </a:lnTo>
                                  <a:lnTo>
                                    <a:pt x="519" y="731"/>
                                  </a:lnTo>
                                  <a:close/>
                                  <a:moveTo>
                                    <a:pt x="502" y="567"/>
                                  </a:moveTo>
                                  <a:lnTo>
                                    <a:pt x="498" y="595"/>
                                  </a:lnTo>
                                  <a:lnTo>
                                    <a:pt x="500" y="593"/>
                                  </a:lnTo>
                                  <a:lnTo>
                                    <a:pt x="501" y="591"/>
                                  </a:lnTo>
                                  <a:lnTo>
                                    <a:pt x="501" y="586"/>
                                  </a:lnTo>
                                  <a:lnTo>
                                    <a:pt x="500" y="581"/>
                                  </a:lnTo>
                                  <a:lnTo>
                                    <a:pt x="498" y="577"/>
                                  </a:lnTo>
                                  <a:lnTo>
                                    <a:pt x="498" y="572"/>
                                  </a:lnTo>
                                  <a:lnTo>
                                    <a:pt x="500" y="569"/>
                                  </a:lnTo>
                                  <a:lnTo>
                                    <a:pt x="502" y="567"/>
                                  </a:lnTo>
                                  <a:close/>
                                  <a:moveTo>
                                    <a:pt x="501" y="623"/>
                                  </a:moveTo>
                                  <a:lnTo>
                                    <a:pt x="500" y="629"/>
                                  </a:lnTo>
                                  <a:lnTo>
                                    <a:pt x="498" y="630"/>
                                  </a:lnTo>
                                  <a:lnTo>
                                    <a:pt x="501" y="623"/>
                                  </a:lnTo>
                                  <a:close/>
                                  <a:moveTo>
                                    <a:pt x="530" y="918"/>
                                  </a:moveTo>
                                  <a:lnTo>
                                    <a:pt x="524" y="957"/>
                                  </a:lnTo>
                                  <a:lnTo>
                                    <a:pt x="515" y="948"/>
                                  </a:lnTo>
                                  <a:lnTo>
                                    <a:pt x="512" y="950"/>
                                  </a:lnTo>
                                  <a:lnTo>
                                    <a:pt x="513" y="942"/>
                                  </a:lnTo>
                                  <a:lnTo>
                                    <a:pt x="514" y="936"/>
                                  </a:lnTo>
                                  <a:lnTo>
                                    <a:pt x="516" y="930"/>
                                  </a:lnTo>
                                  <a:lnTo>
                                    <a:pt x="519" y="925"/>
                                  </a:lnTo>
                                  <a:lnTo>
                                    <a:pt x="521" y="922"/>
                                  </a:lnTo>
                                  <a:lnTo>
                                    <a:pt x="524" y="920"/>
                                  </a:lnTo>
                                  <a:lnTo>
                                    <a:pt x="527" y="918"/>
                                  </a:lnTo>
                                  <a:lnTo>
                                    <a:pt x="530" y="918"/>
                                  </a:lnTo>
                                  <a:close/>
                                  <a:moveTo>
                                    <a:pt x="500" y="643"/>
                                  </a:moveTo>
                                  <a:lnTo>
                                    <a:pt x="501" y="660"/>
                                  </a:lnTo>
                                  <a:lnTo>
                                    <a:pt x="501" y="678"/>
                                  </a:lnTo>
                                  <a:lnTo>
                                    <a:pt x="498" y="698"/>
                                  </a:lnTo>
                                  <a:lnTo>
                                    <a:pt x="495" y="720"/>
                                  </a:lnTo>
                                  <a:lnTo>
                                    <a:pt x="493" y="718"/>
                                  </a:lnTo>
                                  <a:lnTo>
                                    <a:pt x="492" y="714"/>
                                  </a:lnTo>
                                  <a:lnTo>
                                    <a:pt x="492" y="711"/>
                                  </a:lnTo>
                                  <a:lnTo>
                                    <a:pt x="492" y="708"/>
                                  </a:lnTo>
                                  <a:lnTo>
                                    <a:pt x="492" y="701"/>
                                  </a:lnTo>
                                  <a:lnTo>
                                    <a:pt x="491" y="697"/>
                                  </a:lnTo>
                                  <a:lnTo>
                                    <a:pt x="492" y="686"/>
                                  </a:lnTo>
                                  <a:lnTo>
                                    <a:pt x="493" y="672"/>
                                  </a:lnTo>
                                  <a:lnTo>
                                    <a:pt x="495" y="659"/>
                                  </a:lnTo>
                                  <a:lnTo>
                                    <a:pt x="500" y="643"/>
                                  </a:lnTo>
                                  <a:close/>
                                  <a:moveTo>
                                    <a:pt x="528" y="990"/>
                                  </a:moveTo>
                                  <a:lnTo>
                                    <a:pt x="530" y="995"/>
                                  </a:lnTo>
                                  <a:lnTo>
                                    <a:pt x="530" y="999"/>
                                  </a:lnTo>
                                  <a:lnTo>
                                    <a:pt x="529" y="1002"/>
                                  </a:lnTo>
                                  <a:lnTo>
                                    <a:pt x="527" y="1004"/>
                                  </a:lnTo>
                                  <a:lnTo>
                                    <a:pt x="523" y="1005"/>
                                  </a:lnTo>
                                  <a:lnTo>
                                    <a:pt x="522" y="1006"/>
                                  </a:lnTo>
                                  <a:lnTo>
                                    <a:pt x="521" y="1008"/>
                                  </a:lnTo>
                                  <a:lnTo>
                                    <a:pt x="522" y="1012"/>
                                  </a:lnTo>
                                  <a:lnTo>
                                    <a:pt x="523" y="1012"/>
                                  </a:lnTo>
                                  <a:lnTo>
                                    <a:pt x="525" y="1013"/>
                                  </a:lnTo>
                                  <a:lnTo>
                                    <a:pt x="521" y="1017"/>
                                  </a:lnTo>
                                  <a:lnTo>
                                    <a:pt x="515" y="1022"/>
                                  </a:lnTo>
                                  <a:lnTo>
                                    <a:pt x="507" y="1028"/>
                                  </a:lnTo>
                                  <a:lnTo>
                                    <a:pt x="496" y="1032"/>
                                  </a:lnTo>
                                  <a:lnTo>
                                    <a:pt x="510" y="973"/>
                                  </a:lnTo>
                                  <a:lnTo>
                                    <a:pt x="521" y="978"/>
                                  </a:lnTo>
                                  <a:lnTo>
                                    <a:pt x="525" y="983"/>
                                  </a:lnTo>
                                  <a:lnTo>
                                    <a:pt x="528" y="988"/>
                                  </a:lnTo>
                                  <a:lnTo>
                                    <a:pt x="529" y="989"/>
                                  </a:lnTo>
                                  <a:lnTo>
                                    <a:pt x="528" y="990"/>
                                  </a:lnTo>
                                  <a:close/>
                                  <a:moveTo>
                                    <a:pt x="498" y="856"/>
                                  </a:moveTo>
                                  <a:lnTo>
                                    <a:pt x="498" y="871"/>
                                  </a:lnTo>
                                  <a:lnTo>
                                    <a:pt x="496" y="889"/>
                                  </a:lnTo>
                                  <a:lnTo>
                                    <a:pt x="494" y="876"/>
                                  </a:lnTo>
                                  <a:lnTo>
                                    <a:pt x="494" y="865"/>
                                  </a:lnTo>
                                  <a:lnTo>
                                    <a:pt x="495" y="862"/>
                                  </a:lnTo>
                                  <a:lnTo>
                                    <a:pt x="496" y="858"/>
                                  </a:lnTo>
                                  <a:lnTo>
                                    <a:pt x="497" y="857"/>
                                  </a:lnTo>
                                  <a:lnTo>
                                    <a:pt x="498" y="856"/>
                                  </a:lnTo>
                                  <a:close/>
                                  <a:moveTo>
                                    <a:pt x="493" y="761"/>
                                  </a:moveTo>
                                  <a:lnTo>
                                    <a:pt x="484" y="786"/>
                                  </a:lnTo>
                                  <a:lnTo>
                                    <a:pt x="483" y="774"/>
                                  </a:lnTo>
                                  <a:lnTo>
                                    <a:pt x="484" y="767"/>
                                  </a:lnTo>
                                  <a:lnTo>
                                    <a:pt x="485" y="763"/>
                                  </a:lnTo>
                                  <a:lnTo>
                                    <a:pt x="487" y="762"/>
                                  </a:lnTo>
                                  <a:lnTo>
                                    <a:pt x="489" y="761"/>
                                  </a:lnTo>
                                  <a:lnTo>
                                    <a:pt x="493" y="761"/>
                                  </a:lnTo>
                                  <a:close/>
                                  <a:moveTo>
                                    <a:pt x="477" y="835"/>
                                  </a:moveTo>
                                  <a:lnTo>
                                    <a:pt x="475" y="854"/>
                                  </a:lnTo>
                                  <a:lnTo>
                                    <a:pt x="475" y="845"/>
                                  </a:lnTo>
                                  <a:lnTo>
                                    <a:pt x="475" y="839"/>
                                  </a:lnTo>
                                  <a:lnTo>
                                    <a:pt x="476" y="836"/>
                                  </a:lnTo>
                                  <a:lnTo>
                                    <a:pt x="477" y="835"/>
                                  </a:lnTo>
                                  <a:close/>
                                  <a:moveTo>
                                    <a:pt x="469" y="876"/>
                                  </a:moveTo>
                                  <a:lnTo>
                                    <a:pt x="474" y="881"/>
                                  </a:lnTo>
                                  <a:lnTo>
                                    <a:pt x="471" y="882"/>
                                  </a:lnTo>
                                  <a:lnTo>
                                    <a:pt x="468" y="877"/>
                                  </a:lnTo>
                                  <a:lnTo>
                                    <a:pt x="469" y="876"/>
                                  </a:lnTo>
                                  <a:close/>
                                  <a:moveTo>
                                    <a:pt x="479" y="980"/>
                                  </a:moveTo>
                                  <a:lnTo>
                                    <a:pt x="480" y="988"/>
                                  </a:lnTo>
                                  <a:lnTo>
                                    <a:pt x="477" y="995"/>
                                  </a:lnTo>
                                  <a:lnTo>
                                    <a:pt x="479" y="980"/>
                                  </a:lnTo>
                                  <a:close/>
                                  <a:moveTo>
                                    <a:pt x="470" y="888"/>
                                  </a:moveTo>
                                  <a:lnTo>
                                    <a:pt x="473" y="890"/>
                                  </a:lnTo>
                                  <a:lnTo>
                                    <a:pt x="470" y="891"/>
                                  </a:lnTo>
                                  <a:lnTo>
                                    <a:pt x="469" y="889"/>
                                  </a:lnTo>
                                  <a:lnTo>
                                    <a:pt x="470" y="888"/>
                                  </a:lnTo>
                                  <a:close/>
                                  <a:moveTo>
                                    <a:pt x="477" y="1008"/>
                                  </a:moveTo>
                                  <a:lnTo>
                                    <a:pt x="479" y="1012"/>
                                  </a:lnTo>
                                  <a:lnTo>
                                    <a:pt x="477" y="1013"/>
                                  </a:lnTo>
                                  <a:lnTo>
                                    <a:pt x="475" y="1011"/>
                                  </a:lnTo>
                                  <a:lnTo>
                                    <a:pt x="477" y="1008"/>
                                  </a:lnTo>
                                  <a:close/>
                                  <a:moveTo>
                                    <a:pt x="467" y="895"/>
                                  </a:moveTo>
                                  <a:lnTo>
                                    <a:pt x="467" y="908"/>
                                  </a:lnTo>
                                  <a:lnTo>
                                    <a:pt x="465" y="903"/>
                                  </a:lnTo>
                                  <a:lnTo>
                                    <a:pt x="464" y="898"/>
                                  </a:lnTo>
                                  <a:lnTo>
                                    <a:pt x="465" y="896"/>
                                  </a:lnTo>
                                  <a:lnTo>
                                    <a:pt x="467" y="895"/>
                                  </a:lnTo>
                                  <a:close/>
                                  <a:moveTo>
                                    <a:pt x="196" y="148"/>
                                  </a:moveTo>
                                  <a:lnTo>
                                    <a:pt x="209" y="184"/>
                                  </a:lnTo>
                                  <a:lnTo>
                                    <a:pt x="220" y="219"/>
                                  </a:lnTo>
                                  <a:lnTo>
                                    <a:pt x="231" y="253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5" y="318"/>
                                  </a:lnTo>
                                  <a:lnTo>
                                    <a:pt x="250" y="350"/>
                                  </a:lnTo>
                                  <a:lnTo>
                                    <a:pt x="253" y="379"/>
                                  </a:lnTo>
                                  <a:lnTo>
                                    <a:pt x="255" y="409"/>
                                  </a:lnTo>
                                  <a:lnTo>
                                    <a:pt x="255" y="412"/>
                                  </a:lnTo>
                                  <a:lnTo>
                                    <a:pt x="254" y="424"/>
                                  </a:lnTo>
                                  <a:lnTo>
                                    <a:pt x="254" y="442"/>
                                  </a:lnTo>
                                  <a:lnTo>
                                    <a:pt x="252" y="468"/>
                                  </a:lnTo>
                                  <a:lnTo>
                                    <a:pt x="251" y="501"/>
                                  </a:lnTo>
                                  <a:lnTo>
                                    <a:pt x="249" y="542"/>
                                  </a:lnTo>
                                  <a:lnTo>
                                    <a:pt x="246" y="589"/>
                                  </a:lnTo>
                                  <a:lnTo>
                                    <a:pt x="244" y="644"/>
                                  </a:lnTo>
                                  <a:lnTo>
                                    <a:pt x="242" y="667"/>
                                  </a:lnTo>
                                  <a:lnTo>
                                    <a:pt x="240" y="689"/>
                                  </a:lnTo>
                                  <a:lnTo>
                                    <a:pt x="237" y="710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5" y="719"/>
                                  </a:lnTo>
                                  <a:lnTo>
                                    <a:pt x="235" y="704"/>
                                  </a:lnTo>
                                  <a:lnTo>
                                    <a:pt x="236" y="686"/>
                                  </a:lnTo>
                                  <a:lnTo>
                                    <a:pt x="236" y="663"/>
                                  </a:lnTo>
                                  <a:lnTo>
                                    <a:pt x="237" y="643"/>
                                  </a:lnTo>
                                  <a:lnTo>
                                    <a:pt x="238" y="620"/>
                                  </a:lnTo>
                                  <a:lnTo>
                                    <a:pt x="240" y="594"/>
                                  </a:lnTo>
                                  <a:lnTo>
                                    <a:pt x="241" y="566"/>
                                  </a:lnTo>
                                  <a:lnTo>
                                    <a:pt x="242" y="536"/>
                                  </a:lnTo>
                                  <a:lnTo>
                                    <a:pt x="244" y="503"/>
                                  </a:lnTo>
                                  <a:lnTo>
                                    <a:pt x="245" y="467"/>
                                  </a:lnTo>
                                  <a:lnTo>
                                    <a:pt x="246" y="429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44" y="364"/>
                                  </a:lnTo>
                                  <a:lnTo>
                                    <a:pt x="241" y="332"/>
                                  </a:lnTo>
                                  <a:lnTo>
                                    <a:pt x="236" y="300"/>
                                  </a:lnTo>
                                  <a:lnTo>
                                    <a:pt x="231" y="268"/>
                                  </a:lnTo>
                                  <a:lnTo>
                                    <a:pt x="223" y="238"/>
                                  </a:lnTo>
                                  <a:lnTo>
                                    <a:pt x="214" y="207"/>
                                  </a:lnTo>
                                  <a:lnTo>
                                    <a:pt x="203" y="176"/>
                                  </a:lnTo>
                                  <a:lnTo>
                                    <a:pt x="201" y="169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197" y="156"/>
                                  </a:lnTo>
                                  <a:lnTo>
                                    <a:pt x="196" y="148"/>
                                  </a:lnTo>
                                  <a:close/>
                                  <a:moveTo>
                                    <a:pt x="233" y="753"/>
                                  </a:moveTo>
                                  <a:lnTo>
                                    <a:pt x="233" y="763"/>
                                  </a:lnTo>
                                  <a:lnTo>
                                    <a:pt x="233" y="772"/>
                                  </a:lnTo>
                                  <a:lnTo>
                                    <a:pt x="231" y="780"/>
                                  </a:lnTo>
                                  <a:lnTo>
                                    <a:pt x="227" y="788"/>
                                  </a:lnTo>
                                  <a:lnTo>
                                    <a:pt x="226" y="782"/>
                                  </a:lnTo>
                                  <a:lnTo>
                                    <a:pt x="226" y="774"/>
                                  </a:lnTo>
                                  <a:lnTo>
                                    <a:pt x="228" y="765"/>
                                  </a:lnTo>
                                  <a:lnTo>
                                    <a:pt x="233" y="753"/>
                                  </a:lnTo>
                                  <a:close/>
                                  <a:moveTo>
                                    <a:pt x="219" y="851"/>
                                  </a:moveTo>
                                  <a:lnTo>
                                    <a:pt x="216" y="863"/>
                                  </a:lnTo>
                                  <a:lnTo>
                                    <a:pt x="212" y="878"/>
                                  </a:lnTo>
                                  <a:lnTo>
                                    <a:pt x="209" y="895"/>
                                  </a:lnTo>
                                  <a:lnTo>
                                    <a:pt x="205" y="915"/>
                                  </a:lnTo>
                                  <a:lnTo>
                                    <a:pt x="206" y="921"/>
                                  </a:lnTo>
                                  <a:lnTo>
                                    <a:pt x="206" y="928"/>
                                  </a:lnTo>
                                  <a:lnTo>
                                    <a:pt x="203" y="936"/>
                                  </a:lnTo>
                                  <a:lnTo>
                                    <a:pt x="201" y="944"/>
                                  </a:lnTo>
                                  <a:lnTo>
                                    <a:pt x="203" y="925"/>
                                  </a:lnTo>
                                  <a:lnTo>
                                    <a:pt x="208" y="904"/>
                                  </a:lnTo>
                                  <a:lnTo>
                                    <a:pt x="212" y="879"/>
                                  </a:lnTo>
                                  <a:lnTo>
                                    <a:pt x="219" y="851"/>
                                  </a:lnTo>
                                  <a:close/>
                                  <a:moveTo>
                                    <a:pt x="200" y="963"/>
                                  </a:moveTo>
                                  <a:lnTo>
                                    <a:pt x="198" y="971"/>
                                  </a:lnTo>
                                  <a:lnTo>
                                    <a:pt x="196" y="981"/>
                                  </a:lnTo>
                                  <a:lnTo>
                                    <a:pt x="192" y="992"/>
                                  </a:lnTo>
                                  <a:lnTo>
                                    <a:pt x="189" y="1006"/>
                                  </a:lnTo>
                                  <a:lnTo>
                                    <a:pt x="190" y="998"/>
                                  </a:lnTo>
                                  <a:lnTo>
                                    <a:pt x="192" y="988"/>
                                  </a:lnTo>
                                  <a:lnTo>
                                    <a:pt x="196" y="977"/>
                                  </a:lnTo>
                                  <a:lnTo>
                                    <a:pt x="200" y="963"/>
                                  </a:lnTo>
                                  <a:close/>
                                  <a:moveTo>
                                    <a:pt x="185" y="1031"/>
                                  </a:moveTo>
                                  <a:lnTo>
                                    <a:pt x="175" y="1082"/>
                                  </a:lnTo>
                                  <a:lnTo>
                                    <a:pt x="181" y="1061"/>
                                  </a:lnTo>
                                  <a:lnTo>
                                    <a:pt x="184" y="1045"/>
                                  </a:lnTo>
                                  <a:lnTo>
                                    <a:pt x="185" y="1034"/>
                                  </a:lnTo>
                                  <a:lnTo>
                                    <a:pt x="185" y="1031"/>
                                  </a:lnTo>
                                  <a:close/>
                                  <a:moveTo>
                                    <a:pt x="174" y="1092"/>
                                  </a:moveTo>
                                  <a:lnTo>
                                    <a:pt x="175" y="1096"/>
                                  </a:lnTo>
                                  <a:lnTo>
                                    <a:pt x="174" y="1099"/>
                                  </a:lnTo>
                                  <a:lnTo>
                                    <a:pt x="173" y="1104"/>
                                  </a:lnTo>
                                  <a:lnTo>
                                    <a:pt x="170" y="1108"/>
                                  </a:lnTo>
                                  <a:lnTo>
                                    <a:pt x="174" y="1092"/>
                                  </a:lnTo>
                                  <a:close/>
                                  <a:moveTo>
                                    <a:pt x="166" y="1124"/>
                                  </a:moveTo>
                                  <a:lnTo>
                                    <a:pt x="166" y="1129"/>
                                  </a:lnTo>
                                  <a:lnTo>
                                    <a:pt x="165" y="1130"/>
                                  </a:lnTo>
                                  <a:lnTo>
                                    <a:pt x="166" y="1124"/>
                                  </a:lnTo>
                                  <a:close/>
                                  <a:moveTo>
                                    <a:pt x="156" y="1163"/>
                                  </a:moveTo>
                                  <a:lnTo>
                                    <a:pt x="156" y="1167"/>
                                  </a:lnTo>
                                  <a:lnTo>
                                    <a:pt x="156" y="1181"/>
                                  </a:lnTo>
                                  <a:lnTo>
                                    <a:pt x="156" y="1188"/>
                                  </a:lnTo>
                                  <a:lnTo>
                                    <a:pt x="156" y="1193"/>
                                  </a:lnTo>
                                  <a:lnTo>
                                    <a:pt x="155" y="1198"/>
                                  </a:lnTo>
                                  <a:lnTo>
                                    <a:pt x="153" y="1201"/>
                                  </a:lnTo>
                                  <a:lnTo>
                                    <a:pt x="152" y="1191"/>
                                  </a:lnTo>
                                  <a:lnTo>
                                    <a:pt x="152" y="1182"/>
                                  </a:lnTo>
                                  <a:lnTo>
                                    <a:pt x="154" y="1172"/>
                                  </a:lnTo>
                                  <a:lnTo>
                                    <a:pt x="156" y="1163"/>
                                  </a:lnTo>
                                  <a:close/>
                                  <a:moveTo>
                                    <a:pt x="149" y="1212"/>
                                  </a:moveTo>
                                  <a:lnTo>
                                    <a:pt x="154" y="1222"/>
                                  </a:lnTo>
                                  <a:lnTo>
                                    <a:pt x="154" y="1239"/>
                                  </a:lnTo>
                                  <a:lnTo>
                                    <a:pt x="155" y="1260"/>
                                  </a:lnTo>
                                  <a:lnTo>
                                    <a:pt x="155" y="1286"/>
                                  </a:lnTo>
                                  <a:lnTo>
                                    <a:pt x="155" y="1316"/>
                                  </a:lnTo>
                                  <a:lnTo>
                                    <a:pt x="152" y="1302"/>
                                  </a:lnTo>
                                  <a:lnTo>
                                    <a:pt x="151" y="1280"/>
                                  </a:lnTo>
                                  <a:lnTo>
                                    <a:pt x="149" y="1250"/>
                                  </a:lnTo>
                                  <a:lnTo>
                                    <a:pt x="149" y="1212"/>
                                  </a:lnTo>
                                  <a:close/>
                                  <a:moveTo>
                                    <a:pt x="513" y="984"/>
                                  </a:moveTo>
                                  <a:lnTo>
                                    <a:pt x="510" y="987"/>
                                  </a:lnTo>
                                  <a:lnTo>
                                    <a:pt x="509" y="989"/>
                                  </a:lnTo>
                                  <a:lnTo>
                                    <a:pt x="510" y="991"/>
                                  </a:lnTo>
                                  <a:lnTo>
                                    <a:pt x="512" y="994"/>
                                  </a:lnTo>
                                  <a:lnTo>
                                    <a:pt x="513" y="994"/>
                                  </a:lnTo>
                                  <a:lnTo>
                                    <a:pt x="514" y="992"/>
                                  </a:lnTo>
                                  <a:lnTo>
                                    <a:pt x="513" y="989"/>
                                  </a:lnTo>
                                  <a:lnTo>
                                    <a:pt x="513" y="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601"/>
                          <wps:cNvSpPr>
                            <a:spLocks noEditPoints="1"/>
                          </wps:cNvSpPr>
                          <wps:spPr bwMode="auto">
                            <a:xfrm>
                              <a:off x="4865" y="408"/>
                              <a:ext cx="119" cy="105"/>
                            </a:xfrm>
                            <a:custGeom>
                              <a:avLst/>
                              <a:gdLst>
                                <a:gd name="T0" fmla="*/ 354 w 714"/>
                                <a:gd name="T1" fmla="*/ 545 h 632"/>
                                <a:gd name="T2" fmla="*/ 335 w 714"/>
                                <a:gd name="T3" fmla="*/ 559 h 632"/>
                                <a:gd name="T4" fmla="*/ 245 w 714"/>
                                <a:gd name="T5" fmla="*/ 471 h 632"/>
                                <a:gd name="T6" fmla="*/ 184 w 714"/>
                                <a:gd name="T7" fmla="*/ 386 h 632"/>
                                <a:gd name="T8" fmla="*/ 153 w 714"/>
                                <a:gd name="T9" fmla="*/ 303 h 632"/>
                                <a:gd name="T10" fmla="*/ 132 w 714"/>
                                <a:gd name="T11" fmla="*/ 262 h 632"/>
                                <a:gd name="T12" fmla="*/ 111 w 714"/>
                                <a:gd name="T13" fmla="*/ 211 h 632"/>
                                <a:gd name="T14" fmla="*/ 192 w 714"/>
                                <a:gd name="T15" fmla="*/ 410 h 632"/>
                                <a:gd name="T16" fmla="*/ 278 w 714"/>
                                <a:gd name="T17" fmla="*/ 564 h 632"/>
                                <a:gd name="T18" fmla="*/ 246 w 714"/>
                                <a:gd name="T19" fmla="*/ 568 h 632"/>
                                <a:gd name="T20" fmla="*/ 200 w 714"/>
                                <a:gd name="T21" fmla="*/ 490 h 632"/>
                                <a:gd name="T22" fmla="*/ 228 w 714"/>
                                <a:gd name="T23" fmla="*/ 502 h 632"/>
                                <a:gd name="T24" fmla="*/ 260 w 714"/>
                                <a:gd name="T25" fmla="*/ 582 h 632"/>
                                <a:gd name="T26" fmla="*/ 269 w 714"/>
                                <a:gd name="T27" fmla="*/ 622 h 632"/>
                                <a:gd name="T28" fmla="*/ 168 w 714"/>
                                <a:gd name="T29" fmla="*/ 518 h 632"/>
                                <a:gd name="T30" fmla="*/ 77 w 714"/>
                                <a:gd name="T31" fmla="*/ 393 h 632"/>
                                <a:gd name="T32" fmla="*/ 81 w 714"/>
                                <a:gd name="T33" fmla="*/ 419 h 632"/>
                                <a:gd name="T34" fmla="*/ 60 w 714"/>
                                <a:gd name="T35" fmla="*/ 379 h 632"/>
                                <a:gd name="T36" fmla="*/ 33 w 714"/>
                                <a:gd name="T37" fmla="*/ 311 h 632"/>
                                <a:gd name="T38" fmla="*/ 0 w 714"/>
                                <a:gd name="T39" fmla="*/ 161 h 632"/>
                                <a:gd name="T40" fmla="*/ 9 w 714"/>
                                <a:gd name="T41" fmla="*/ 133 h 632"/>
                                <a:gd name="T42" fmla="*/ 70 w 714"/>
                                <a:gd name="T43" fmla="*/ 99 h 632"/>
                                <a:gd name="T44" fmla="*/ 223 w 714"/>
                                <a:gd name="T45" fmla="*/ 77 h 632"/>
                                <a:gd name="T46" fmla="*/ 269 w 714"/>
                                <a:gd name="T47" fmla="*/ 50 h 632"/>
                                <a:gd name="T48" fmla="*/ 323 w 714"/>
                                <a:gd name="T49" fmla="*/ 22 h 632"/>
                                <a:gd name="T50" fmla="*/ 385 w 714"/>
                                <a:gd name="T51" fmla="*/ 3 h 632"/>
                                <a:gd name="T52" fmla="*/ 458 w 714"/>
                                <a:gd name="T53" fmla="*/ 50 h 632"/>
                                <a:gd name="T54" fmla="*/ 489 w 714"/>
                                <a:gd name="T55" fmla="*/ 83 h 632"/>
                                <a:gd name="T56" fmla="*/ 615 w 714"/>
                                <a:gd name="T57" fmla="*/ 227 h 632"/>
                                <a:gd name="T58" fmla="*/ 673 w 714"/>
                                <a:gd name="T59" fmla="*/ 258 h 632"/>
                                <a:gd name="T60" fmla="*/ 714 w 714"/>
                                <a:gd name="T61" fmla="*/ 265 h 632"/>
                                <a:gd name="T62" fmla="*/ 643 w 714"/>
                                <a:gd name="T63" fmla="*/ 322 h 632"/>
                                <a:gd name="T64" fmla="*/ 567 w 714"/>
                                <a:gd name="T65" fmla="*/ 342 h 632"/>
                                <a:gd name="T66" fmla="*/ 494 w 714"/>
                                <a:gd name="T67" fmla="*/ 346 h 632"/>
                                <a:gd name="T68" fmla="*/ 415 w 714"/>
                                <a:gd name="T69" fmla="*/ 556 h 632"/>
                                <a:gd name="T70" fmla="*/ 359 w 714"/>
                                <a:gd name="T71" fmla="*/ 569 h 632"/>
                                <a:gd name="T72" fmla="*/ 39 w 714"/>
                                <a:gd name="T73" fmla="*/ 336 h 632"/>
                                <a:gd name="T74" fmla="*/ 37 w 714"/>
                                <a:gd name="T75" fmla="*/ 329 h 632"/>
                                <a:gd name="T76" fmla="*/ 302 w 714"/>
                                <a:gd name="T77" fmla="*/ 605 h 632"/>
                                <a:gd name="T78" fmla="*/ 308 w 714"/>
                                <a:gd name="T79" fmla="*/ 608 h 632"/>
                                <a:gd name="T80" fmla="*/ 116 w 714"/>
                                <a:gd name="T81" fmla="*/ 496 h 632"/>
                                <a:gd name="T82" fmla="*/ 91 w 714"/>
                                <a:gd name="T83" fmla="*/ 436 h 632"/>
                                <a:gd name="T84" fmla="*/ 183 w 714"/>
                                <a:gd name="T85" fmla="*/ 582 h 632"/>
                                <a:gd name="T86" fmla="*/ 177 w 714"/>
                                <a:gd name="T87" fmla="*/ 571 h 632"/>
                                <a:gd name="T88" fmla="*/ 216 w 714"/>
                                <a:gd name="T89" fmla="*/ 620 h 632"/>
                                <a:gd name="T90" fmla="*/ 321 w 714"/>
                                <a:gd name="T91" fmla="*/ 537 h 632"/>
                                <a:gd name="T92" fmla="*/ 73 w 714"/>
                                <a:gd name="T93" fmla="*/ 346 h 632"/>
                                <a:gd name="T94" fmla="*/ 53 w 714"/>
                                <a:gd name="T95" fmla="*/ 270 h 632"/>
                                <a:gd name="T96" fmla="*/ 35 w 714"/>
                                <a:gd name="T97" fmla="*/ 192 h 632"/>
                                <a:gd name="T98" fmla="*/ 45 w 714"/>
                                <a:gd name="T99" fmla="*/ 271 h 632"/>
                                <a:gd name="T100" fmla="*/ 61 w 714"/>
                                <a:gd name="T101" fmla="*/ 324 h 632"/>
                                <a:gd name="T102" fmla="*/ 73 w 714"/>
                                <a:gd name="T103" fmla="*/ 346 h 632"/>
                                <a:gd name="T104" fmla="*/ 35 w 714"/>
                                <a:gd name="T105" fmla="*/ 284 h 632"/>
                                <a:gd name="T106" fmla="*/ 165 w 714"/>
                                <a:gd name="T107" fmla="*/ 459 h 632"/>
                                <a:gd name="T108" fmla="*/ 150 w 714"/>
                                <a:gd name="T109" fmla="*/ 438 h 632"/>
                                <a:gd name="T110" fmla="*/ 144 w 714"/>
                                <a:gd name="T111" fmla="*/ 470 h 632"/>
                                <a:gd name="T112" fmla="*/ 143 w 714"/>
                                <a:gd name="T113" fmla="*/ 472 h 632"/>
                                <a:gd name="T114" fmla="*/ 165 w 714"/>
                                <a:gd name="T115" fmla="*/ 494 h 632"/>
                                <a:gd name="T116" fmla="*/ 230 w 714"/>
                                <a:gd name="T117" fmla="*/ 581 h 632"/>
                                <a:gd name="T118" fmla="*/ 230 w 714"/>
                                <a:gd name="T119" fmla="*/ 581 h 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14" h="632">
                                  <a:moveTo>
                                    <a:pt x="394" y="569"/>
                                  </a:moveTo>
                                  <a:lnTo>
                                    <a:pt x="385" y="563"/>
                                  </a:lnTo>
                                  <a:lnTo>
                                    <a:pt x="375" y="557"/>
                                  </a:lnTo>
                                  <a:lnTo>
                                    <a:pt x="365" y="552"/>
                                  </a:lnTo>
                                  <a:lnTo>
                                    <a:pt x="354" y="545"/>
                                  </a:lnTo>
                                  <a:lnTo>
                                    <a:pt x="348" y="556"/>
                                  </a:lnTo>
                                  <a:lnTo>
                                    <a:pt x="338" y="545"/>
                                  </a:lnTo>
                                  <a:lnTo>
                                    <a:pt x="344" y="545"/>
                                  </a:lnTo>
                                  <a:lnTo>
                                    <a:pt x="321" y="540"/>
                                  </a:lnTo>
                                  <a:lnTo>
                                    <a:pt x="335" y="559"/>
                                  </a:lnTo>
                                  <a:lnTo>
                                    <a:pt x="314" y="542"/>
                                  </a:lnTo>
                                  <a:lnTo>
                                    <a:pt x="295" y="523"/>
                                  </a:lnTo>
                                  <a:lnTo>
                                    <a:pt x="277" y="506"/>
                                  </a:lnTo>
                                  <a:lnTo>
                                    <a:pt x="260" y="489"/>
                                  </a:lnTo>
                                  <a:lnTo>
                                    <a:pt x="245" y="471"/>
                                  </a:lnTo>
                                  <a:lnTo>
                                    <a:pt x="230" y="454"/>
                                  </a:lnTo>
                                  <a:lnTo>
                                    <a:pt x="216" y="437"/>
                                  </a:lnTo>
                                  <a:lnTo>
                                    <a:pt x="204" y="420"/>
                                  </a:lnTo>
                                  <a:lnTo>
                                    <a:pt x="193" y="403"/>
                                  </a:lnTo>
                                  <a:lnTo>
                                    <a:pt x="184" y="386"/>
                                  </a:lnTo>
                                  <a:lnTo>
                                    <a:pt x="175" y="370"/>
                                  </a:lnTo>
                                  <a:lnTo>
                                    <a:pt x="168" y="353"/>
                                  </a:lnTo>
                                  <a:lnTo>
                                    <a:pt x="162" y="336"/>
                                  </a:lnTo>
                                  <a:lnTo>
                                    <a:pt x="158" y="320"/>
                                  </a:lnTo>
                                  <a:lnTo>
                                    <a:pt x="153" y="303"/>
                                  </a:lnTo>
                                  <a:lnTo>
                                    <a:pt x="151" y="287"/>
                                  </a:lnTo>
                                  <a:lnTo>
                                    <a:pt x="145" y="283"/>
                                  </a:lnTo>
                                  <a:lnTo>
                                    <a:pt x="141" y="277"/>
                                  </a:lnTo>
                                  <a:lnTo>
                                    <a:pt x="136" y="270"/>
                                  </a:lnTo>
                                  <a:lnTo>
                                    <a:pt x="132" y="262"/>
                                  </a:lnTo>
                                  <a:lnTo>
                                    <a:pt x="129" y="253"/>
                                  </a:lnTo>
                                  <a:lnTo>
                                    <a:pt x="125" y="243"/>
                                  </a:lnTo>
                                  <a:lnTo>
                                    <a:pt x="123" y="232"/>
                                  </a:lnTo>
                                  <a:lnTo>
                                    <a:pt x="122" y="219"/>
                                  </a:lnTo>
                                  <a:lnTo>
                                    <a:pt x="111" y="211"/>
                                  </a:lnTo>
                                  <a:lnTo>
                                    <a:pt x="122" y="249"/>
                                  </a:lnTo>
                                  <a:lnTo>
                                    <a:pt x="136" y="287"/>
                                  </a:lnTo>
                                  <a:lnTo>
                                    <a:pt x="152" y="327"/>
                                  </a:lnTo>
                                  <a:lnTo>
                                    <a:pt x="170" y="368"/>
                                  </a:lnTo>
                                  <a:lnTo>
                                    <a:pt x="192" y="410"/>
                                  </a:lnTo>
                                  <a:lnTo>
                                    <a:pt x="214" y="452"/>
                                  </a:lnTo>
                                  <a:lnTo>
                                    <a:pt x="240" y="495"/>
                                  </a:lnTo>
                                  <a:lnTo>
                                    <a:pt x="267" y="540"/>
                                  </a:lnTo>
                                  <a:lnTo>
                                    <a:pt x="259" y="540"/>
                                  </a:lnTo>
                                  <a:lnTo>
                                    <a:pt x="278" y="564"/>
                                  </a:lnTo>
                                  <a:lnTo>
                                    <a:pt x="273" y="570"/>
                                  </a:lnTo>
                                  <a:lnTo>
                                    <a:pt x="286" y="586"/>
                                  </a:lnTo>
                                  <a:lnTo>
                                    <a:pt x="263" y="570"/>
                                  </a:lnTo>
                                  <a:lnTo>
                                    <a:pt x="259" y="576"/>
                                  </a:lnTo>
                                  <a:lnTo>
                                    <a:pt x="246" y="568"/>
                                  </a:lnTo>
                                  <a:lnTo>
                                    <a:pt x="240" y="559"/>
                                  </a:lnTo>
                                  <a:lnTo>
                                    <a:pt x="231" y="547"/>
                                  </a:lnTo>
                                  <a:lnTo>
                                    <a:pt x="219" y="534"/>
                                  </a:lnTo>
                                  <a:lnTo>
                                    <a:pt x="203" y="518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06" y="489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18" y="493"/>
                                  </a:lnTo>
                                  <a:lnTo>
                                    <a:pt x="222" y="496"/>
                                  </a:lnTo>
                                  <a:lnTo>
                                    <a:pt x="228" y="502"/>
                                  </a:lnTo>
                                  <a:lnTo>
                                    <a:pt x="232" y="510"/>
                                  </a:lnTo>
                                  <a:lnTo>
                                    <a:pt x="237" y="519"/>
                                  </a:lnTo>
                                  <a:lnTo>
                                    <a:pt x="240" y="529"/>
                                  </a:lnTo>
                                  <a:lnTo>
                                    <a:pt x="251" y="560"/>
                                  </a:lnTo>
                                  <a:lnTo>
                                    <a:pt x="260" y="582"/>
                                  </a:lnTo>
                                  <a:lnTo>
                                    <a:pt x="268" y="599"/>
                                  </a:lnTo>
                                  <a:lnTo>
                                    <a:pt x="273" y="608"/>
                                  </a:lnTo>
                                  <a:lnTo>
                                    <a:pt x="270" y="612"/>
                                  </a:lnTo>
                                  <a:lnTo>
                                    <a:pt x="269" y="616"/>
                                  </a:lnTo>
                                  <a:lnTo>
                                    <a:pt x="269" y="622"/>
                                  </a:lnTo>
                                  <a:lnTo>
                                    <a:pt x="270" y="627"/>
                                  </a:lnTo>
                                  <a:lnTo>
                                    <a:pt x="238" y="605"/>
                                  </a:lnTo>
                                  <a:lnTo>
                                    <a:pt x="219" y="582"/>
                                  </a:lnTo>
                                  <a:lnTo>
                                    <a:pt x="195" y="553"/>
                                  </a:lnTo>
                                  <a:lnTo>
                                    <a:pt x="168" y="518"/>
                                  </a:lnTo>
                                  <a:lnTo>
                                    <a:pt x="138" y="477"/>
                                  </a:lnTo>
                                  <a:lnTo>
                                    <a:pt x="93" y="398"/>
                                  </a:lnTo>
                                  <a:lnTo>
                                    <a:pt x="87" y="379"/>
                                  </a:lnTo>
                                  <a:lnTo>
                                    <a:pt x="81" y="386"/>
                                  </a:lnTo>
                                  <a:lnTo>
                                    <a:pt x="77" y="393"/>
                                  </a:lnTo>
                                  <a:lnTo>
                                    <a:pt x="75" y="398"/>
                                  </a:lnTo>
                                  <a:lnTo>
                                    <a:pt x="73" y="404"/>
                                  </a:lnTo>
                                  <a:lnTo>
                                    <a:pt x="75" y="409"/>
                                  </a:lnTo>
                                  <a:lnTo>
                                    <a:pt x="77" y="414"/>
                                  </a:lnTo>
                                  <a:lnTo>
                                    <a:pt x="81" y="419"/>
                                  </a:lnTo>
                                  <a:lnTo>
                                    <a:pt x="87" y="423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73" y="405"/>
                                  </a:lnTo>
                                  <a:lnTo>
                                    <a:pt x="67" y="394"/>
                                  </a:lnTo>
                                  <a:lnTo>
                                    <a:pt x="60" y="379"/>
                                  </a:lnTo>
                                  <a:lnTo>
                                    <a:pt x="54" y="361"/>
                                  </a:lnTo>
                                  <a:lnTo>
                                    <a:pt x="48" y="342"/>
                                  </a:lnTo>
                                  <a:lnTo>
                                    <a:pt x="42" y="320"/>
                                  </a:lnTo>
                                  <a:lnTo>
                                    <a:pt x="35" y="295"/>
                                  </a:lnTo>
                                  <a:lnTo>
                                    <a:pt x="33" y="311"/>
                                  </a:lnTo>
                                  <a:lnTo>
                                    <a:pt x="22" y="293"/>
                                  </a:lnTo>
                                  <a:lnTo>
                                    <a:pt x="17" y="267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6" y="136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93" y="84"/>
                                  </a:lnTo>
                                  <a:lnTo>
                                    <a:pt x="223" y="77"/>
                                  </a:lnTo>
                                  <a:lnTo>
                                    <a:pt x="254" y="70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60" y="59"/>
                                  </a:lnTo>
                                  <a:lnTo>
                                    <a:pt x="265" y="55"/>
                                  </a:lnTo>
                                  <a:lnTo>
                                    <a:pt x="269" y="50"/>
                                  </a:lnTo>
                                  <a:lnTo>
                                    <a:pt x="281" y="43"/>
                                  </a:lnTo>
                                  <a:lnTo>
                                    <a:pt x="294" y="37"/>
                                  </a:lnTo>
                                  <a:lnTo>
                                    <a:pt x="306" y="32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23" y="22"/>
                                  </a:lnTo>
                                  <a:lnTo>
                                    <a:pt x="328" y="17"/>
                                  </a:lnTo>
                                  <a:lnTo>
                                    <a:pt x="331" y="11"/>
                                  </a:lnTo>
                                  <a:lnTo>
                                    <a:pt x="333" y="6"/>
                                  </a:lnTo>
                                  <a:lnTo>
                                    <a:pt x="359" y="5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5" y="19"/>
                                  </a:lnTo>
                                  <a:lnTo>
                                    <a:pt x="452" y="36"/>
                                  </a:lnTo>
                                  <a:lnTo>
                                    <a:pt x="458" y="50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73" y="72"/>
                                  </a:lnTo>
                                  <a:lnTo>
                                    <a:pt x="481" y="78"/>
                                  </a:lnTo>
                                  <a:lnTo>
                                    <a:pt x="484" y="82"/>
                                  </a:lnTo>
                                  <a:lnTo>
                                    <a:pt x="489" y="83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497" y="85"/>
                                  </a:lnTo>
                                  <a:lnTo>
                                    <a:pt x="508" y="129"/>
                                  </a:lnTo>
                                  <a:lnTo>
                                    <a:pt x="569" y="186"/>
                                  </a:lnTo>
                                  <a:lnTo>
                                    <a:pt x="615" y="227"/>
                                  </a:lnTo>
                                  <a:lnTo>
                                    <a:pt x="632" y="242"/>
                                  </a:lnTo>
                                  <a:lnTo>
                                    <a:pt x="645" y="252"/>
                                  </a:lnTo>
                                  <a:lnTo>
                                    <a:pt x="655" y="258"/>
                                  </a:lnTo>
                                  <a:lnTo>
                                    <a:pt x="661" y="260"/>
                                  </a:lnTo>
                                  <a:lnTo>
                                    <a:pt x="673" y="258"/>
                                  </a:lnTo>
                                  <a:lnTo>
                                    <a:pt x="686" y="255"/>
                                  </a:lnTo>
                                  <a:lnTo>
                                    <a:pt x="699" y="253"/>
                                  </a:lnTo>
                                  <a:lnTo>
                                    <a:pt x="713" y="250"/>
                                  </a:lnTo>
                                  <a:lnTo>
                                    <a:pt x="713" y="258"/>
                                  </a:lnTo>
                                  <a:lnTo>
                                    <a:pt x="714" y="265"/>
                                  </a:lnTo>
                                  <a:lnTo>
                                    <a:pt x="691" y="280"/>
                                  </a:lnTo>
                                  <a:lnTo>
                                    <a:pt x="668" y="297"/>
                                  </a:lnTo>
                                  <a:lnTo>
                                    <a:pt x="658" y="307"/>
                                  </a:lnTo>
                                  <a:lnTo>
                                    <a:pt x="650" y="314"/>
                                  </a:lnTo>
                                  <a:lnTo>
                                    <a:pt x="643" y="322"/>
                                  </a:lnTo>
                                  <a:lnTo>
                                    <a:pt x="640" y="329"/>
                                  </a:lnTo>
                                  <a:lnTo>
                                    <a:pt x="574" y="329"/>
                                  </a:lnTo>
                                  <a:lnTo>
                                    <a:pt x="573" y="334"/>
                                  </a:lnTo>
                                  <a:lnTo>
                                    <a:pt x="570" y="338"/>
                                  </a:lnTo>
                                  <a:lnTo>
                                    <a:pt x="567" y="342"/>
                                  </a:lnTo>
                                  <a:lnTo>
                                    <a:pt x="563" y="344"/>
                                  </a:lnTo>
                                  <a:lnTo>
                                    <a:pt x="554" y="346"/>
                                  </a:lnTo>
                                  <a:lnTo>
                                    <a:pt x="544" y="349"/>
                                  </a:lnTo>
                                  <a:lnTo>
                                    <a:pt x="519" y="347"/>
                                  </a:lnTo>
                                  <a:lnTo>
                                    <a:pt x="494" y="346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79" y="492"/>
                                  </a:lnTo>
                                  <a:lnTo>
                                    <a:pt x="446" y="507"/>
                                  </a:lnTo>
                                  <a:lnTo>
                                    <a:pt x="446" y="556"/>
                                  </a:lnTo>
                                  <a:lnTo>
                                    <a:pt x="415" y="556"/>
                                  </a:lnTo>
                                  <a:lnTo>
                                    <a:pt x="402" y="564"/>
                                  </a:lnTo>
                                  <a:lnTo>
                                    <a:pt x="394" y="569"/>
                                  </a:lnTo>
                                  <a:close/>
                                  <a:moveTo>
                                    <a:pt x="365" y="570"/>
                                  </a:moveTo>
                                  <a:lnTo>
                                    <a:pt x="362" y="570"/>
                                  </a:lnTo>
                                  <a:lnTo>
                                    <a:pt x="359" y="569"/>
                                  </a:lnTo>
                                  <a:lnTo>
                                    <a:pt x="358" y="566"/>
                                  </a:lnTo>
                                  <a:lnTo>
                                    <a:pt x="356" y="564"/>
                                  </a:lnTo>
                                  <a:lnTo>
                                    <a:pt x="365" y="570"/>
                                  </a:lnTo>
                                  <a:close/>
                                  <a:moveTo>
                                    <a:pt x="41" y="336"/>
                                  </a:moveTo>
                                  <a:lnTo>
                                    <a:pt x="39" y="336"/>
                                  </a:lnTo>
                                  <a:lnTo>
                                    <a:pt x="36" y="335"/>
                                  </a:lnTo>
                                  <a:lnTo>
                                    <a:pt x="34" y="333"/>
                                  </a:lnTo>
                                  <a:lnTo>
                                    <a:pt x="33" y="330"/>
                                  </a:lnTo>
                                  <a:lnTo>
                                    <a:pt x="35" y="329"/>
                                  </a:lnTo>
                                  <a:lnTo>
                                    <a:pt x="37" y="329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1" y="333"/>
                                  </a:lnTo>
                                  <a:lnTo>
                                    <a:pt x="41" y="336"/>
                                  </a:lnTo>
                                  <a:close/>
                                  <a:moveTo>
                                    <a:pt x="308" y="608"/>
                                  </a:moveTo>
                                  <a:lnTo>
                                    <a:pt x="302" y="605"/>
                                  </a:lnTo>
                                  <a:lnTo>
                                    <a:pt x="297" y="602"/>
                                  </a:lnTo>
                                  <a:lnTo>
                                    <a:pt x="295" y="598"/>
                                  </a:lnTo>
                                  <a:lnTo>
                                    <a:pt x="294" y="595"/>
                                  </a:lnTo>
                                  <a:lnTo>
                                    <a:pt x="301" y="599"/>
                                  </a:lnTo>
                                  <a:lnTo>
                                    <a:pt x="308" y="608"/>
                                  </a:lnTo>
                                  <a:close/>
                                  <a:moveTo>
                                    <a:pt x="133" y="510"/>
                                  </a:moveTo>
                                  <a:lnTo>
                                    <a:pt x="131" y="506"/>
                                  </a:lnTo>
                                  <a:lnTo>
                                    <a:pt x="127" y="503"/>
                                  </a:lnTo>
                                  <a:lnTo>
                                    <a:pt x="123" y="500"/>
                                  </a:lnTo>
                                  <a:lnTo>
                                    <a:pt x="116" y="496"/>
                                  </a:lnTo>
                                  <a:lnTo>
                                    <a:pt x="111" y="484"/>
                                  </a:lnTo>
                                  <a:lnTo>
                                    <a:pt x="104" y="469"/>
                                  </a:lnTo>
                                  <a:lnTo>
                                    <a:pt x="96" y="452"/>
                                  </a:lnTo>
                                  <a:lnTo>
                                    <a:pt x="87" y="431"/>
                                  </a:lnTo>
                                  <a:lnTo>
                                    <a:pt x="91" y="436"/>
                                  </a:lnTo>
                                  <a:lnTo>
                                    <a:pt x="100" y="451"/>
                                  </a:lnTo>
                                  <a:lnTo>
                                    <a:pt x="115" y="476"/>
                                  </a:lnTo>
                                  <a:lnTo>
                                    <a:pt x="133" y="510"/>
                                  </a:lnTo>
                                  <a:close/>
                                  <a:moveTo>
                                    <a:pt x="187" y="586"/>
                                  </a:moveTo>
                                  <a:lnTo>
                                    <a:pt x="183" y="582"/>
                                  </a:lnTo>
                                  <a:lnTo>
                                    <a:pt x="178" y="578"/>
                                  </a:lnTo>
                                  <a:lnTo>
                                    <a:pt x="173" y="572"/>
                                  </a:lnTo>
                                  <a:lnTo>
                                    <a:pt x="168" y="564"/>
                                  </a:lnTo>
                                  <a:lnTo>
                                    <a:pt x="171" y="566"/>
                                  </a:lnTo>
                                  <a:lnTo>
                                    <a:pt x="177" y="571"/>
                                  </a:lnTo>
                                  <a:lnTo>
                                    <a:pt x="182" y="578"/>
                                  </a:lnTo>
                                  <a:lnTo>
                                    <a:pt x="187" y="586"/>
                                  </a:lnTo>
                                  <a:close/>
                                  <a:moveTo>
                                    <a:pt x="232" y="632"/>
                                  </a:moveTo>
                                  <a:lnTo>
                                    <a:pt x="225" y="627"/>
                                  </a:lnTo>
                                  <a:lnTo>
                                    <a:pt x="216" y="620"/>
                                  </a:lnTo>
                                  <a:lnTo>
                                    <a:pt x="206" y="612"/>
                                  </a:lnTo>
                                  <a:lnTo>
                                    <a:pt x="195" y="603"/>
                                  </a:lnTo>
                                  <a:lnTo>
                                    <a:pt x="192" y="591"/>
                                  </a:lnTo>
                                  <a:lnTo>
                                    <a:pt x="232" y="632"/>
                                  </a:lnTo>
                                  <a:close/>
                                  <a:moveTo>
                                    <a:pt x="321" y="537"/>
                                  </a:moveTo>
                                  <a:lnTo>
                                    <a:pt x="321" y="535"/>
                                  </a:lnTo>
                                  <a:lnTo>
                                    <a:pt x="319" y="535"/>
                                  </a:lnTo>
                                  <a:lnTo>
                                    <a:pt x="319" y="537"/>
                                  </a:lnTo>
                                  <a:lnTo>
                                    <a:pt x="321" y="537"/>
                                  </a:lnTo>
                                  <a:close/>
                                  <a:moveTo>
                                    <a:pt x="73" y="346"/>
                                  </a:moveTo>
                                  <a:lnTo>
                                    <a:pt x="72" y="341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63" y="317"/>
                                  </a:lnTo>
                                  <a:lnTo>
                                    <a:pt x="59" y="295"/>
                                  </a:lnTo>
                                  <a:lnTo>
                                    <a:pt x="53" y="270"/>
                                  </a:lnTo>
                                  <a:lnTo>
                                    <a:pt x="46" y="241"/>
                                  </a:lnTo>
                                  <a:lnTo>
                                    <a:pt x="45" y="232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40" y="207"/>
                                  </a:lnTo>
                                  <a:lnTo>
                                    <a:pt x="35" y="192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39" y="225"/>
                                  </a:lnTo>
                                  <a:lnTo>
                                    <a:pt x="42" y="242"/>
                                  </a:lnTo>
                                  <a:lnTo>
                                    <a:pt x="46" y="260"/>
                                  </a:lnTo>
                                  <a:lnTo>
                                    <a:pt x="45" y="271"/>
                                  </a:lnTo>
                                  <a:lnTo>
                                    <a:pt x="46" y="284"/>
                                  </a:lnTo>
                                  <a:lnTo>
                                    <a:pt x="50" y="299"/>
                                  </a:lnTo>
                                  <a:lnTo>
                                    <a:pt x="54" y="314"/>
                                  </a:lnTo>
                                  <a:lnTo>
                                    <a:pt x="57" y="318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64" y="327"/>
                                  </a:lnTo>
                                  <a:lnTo>
                                    <a:pt x="66" y="330"/>
                                  </a:lnTo>
                                  <a:lnTo>
                                    <a:pt x="66" y="335"/>
                                  </a:lnTo>
                                  <a:lnTo>
                                    <a:pt x="66" y="338"/>
                                  </a:lnTo>
                                  <a:lnTo>
                                    <a:pt x="73" y="346"/>
                                  </a:lnTo>
                                  <a:close/>
                                  <a:moveTo>
                                    <a:pt x="35" y="284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33" y="282"/>
                                  </a:lnTo>
                                  <a:lnTo>
                                    <a:pt x="33" y="284"/>
                                  </a:lnTo>
                                  <a:lnTo>
                                    <a:pt x="35" y="284"/>
                                  </a:lnTo>
                                  <a:close/>
                                  <a:moveTo>
                                    <a:pt x="141" y="414"/>
                                  </a:moveTo>
                                  <a:lnTo>
                                    <a:pt x="135" y="406"/>
                                  </a:lnTo>
                                  <a:lnTo>
                                    <a:pt x="141" y="420"/>
                                  </a:lnTo>
                                  <a:lnTo>
                                    <a:pt x="141" y="414"/>
                                  </a:lnTo>
                                  <a:close/>
                                  <a:moveTo>
                                    <a:pt x="165" y="459"/>
                                  </a:moveTo>
                                  <a:lnTo>
                                    <a:pt x="164" y="453"/>
                                  </a:lnTo>
                                  <a:lnTo>
                                    <a:pt x="160" y="446"/>
                                  </a:lnTo>
                                  <a:lnTo>
                                    <a:pt x="155" y="439"/>
                                  </a:lnTo>
                                  <a:lnTo>
                                    <a:pt x="149" y="431"/>
                                  </a:lnTo>
                                  <a:lnTo>
                                    <a:pt x="150" y="438"/>
                                  </a:lnTo>
                                  <a:lnTo>
                                    <a:pt x="153" y="445"/>
                                  </a:lnTo>
                                  <a:lnTo>
                                    <a:pt x="158" y="452"/>
                                  </a:lnTo>
                                  <a:lnTo>
                                    <a:pt x="165" y="459"/>
                                  </a:lnTo>
                                  <a:close/>
                                  <a:moveTo>
                                    <a:pt x="143" y="472"/>
                                  </a:moveTo>
                                  <a:lnTo>
                                    <a:pt x="144" y="470"/>
                                  </a:lnTo>
                                  <a:lnTo>
                                    <a:pt x="144" y="469"/>
                                  </a:lnTo>
                                  <a:lnTo>
                                    <a:pt x="143" y="467"/>
                                  </a:lnTo>
                                  <a:lnTo>
                                    <a:pt x="141" y="464"/>
                                  </a:lnTo>
                                  <a:lnTo>
                                    <a:pt x="141" y="472"/>
                                  </a:lnTo>
                                  <a:lnTo>
                                    <a:pt x="143" y="472"/>
                                  </a:lnTo>
                                  <a:close/>
                                  <a:moveTo>
                                    <a:pt x="165" y="494"/>
                                  </a:moveTo>
                                  <a:lnTo>
                                    <a:pt x="165" y="490"/>
                                  </a:lnTo>
                                  <a:lnTo>
                                    <a:pt x="162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65" y="494"/>
                                  </a:lnTo>
                                  <a:close/>
                                  <a:moveTo>
                                    <a:pt x="182" y="523"/>
                                  </a:moveTo>
                                  <a:lnTo>
                                    <a:pt x="170" y="504"/>
                                  </a:lnTo>
                                  <a:lnTo>
                                    <a:pt x="176" y="518"/>
                                  </a:lnTo>
                                  <a:lnTo>
                                    <a:pt x="182" y="523"/>
                                  </a:lnTo>
                                  <a:close/>
                                  <a:moveTo>
                                    <a:pt x="230" y="581"/>
                                  </a:moveTo>
                                  <a:lnTo>
                                    <a:pt x="211" y="559"/>
                                  </a:lnTo>
                                  <a:lnTo>
                                    <a:pt x="213" y="563"/>
                                  </a:lnTo>
                                  <a:lnTo>
                                    <a:pt x="216" y="569"/>
                                  </a:lnTo>
                                  <a:lnTo>
                                    <a:pt x="222" y="574"/>
                                  </a:lnTo>
                                  <a:lnTo>
                                    <a:pt x="23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602"/>
                        <wpg:cNvGrpSpPr>
                          <a:grpSpLocks/>
                        </wpg:cNvGrpSpPr>
                        <wpg:grpSpPr bwMode="auto">
                          <a:xfrm>
                            <a:off x="1989" y="122"/>
                            <a:ext cx="2976" cy="473"/>
                            <a:chOff x="1989" y="122"/>
                            <a:chExt cx="2976" cy="473"/>
                          </a:xfrm>
                        </wpg:grpSpPr>
                        <wps:wsp>
                          <wps:cNvPr id="142" name="Freeform 1603"/>
                          <wps:cNvSpPr>
                            <a:spLocks noEditPoints="1"/>
                          </wps:cNvSpPr>
                          <wps:spPr bwMode="auto">
                            <a:xfrm>
                              <a:off x="1989" y="181"/>
                              <a:ext cx="241" cy="302"/>
                            </a:xfrm>
                            <a:custGeom>
                              <a:avLst/>
                              <a:gdLst>
                                <a:gd name="T0" fmla="*/ 1253 w 1445"/>
                                <a:gd name="T1" fmla="*/ 1526 h 1812"/>
                                <a:gd name="T2" fmla="*/ 1121 w 1445"/>
                                <a:gd name="T3" fmla="*/ 1640 h 1812"/>
                                <a:gd name="T4" fmla="*/ 960 w 1445"/>
                                <a:gd name="T5" fmla="*/ 1758 h 1812"/>
                                <a:gd name="T6" fmla="*/ 832 w 1445"/>
                                <a:gd name="T7" fmla="*/ 1803 h 1812"/>
                                <a:gd name="T8" fmla="*/ 694 w 1445"/>
                                <a:gd name="T9" fmla="*/ 1808 h 1812"/>
                                <a:gd name="T10" fmla="*/ 551 w 1445"/>
                                <a:gd name="T11" fmla="*/ 1766 h 1812"/>
                                <a:gd name="T12" fmla="*/ 396 w 1445"/>
                                <a:gd name="T13" fmla="*/ 1677 h 1812"/>
                                <a:gd name="T14" fmla="*/ 141 w 1445"/>
                                <a:gd name="T15" fmla="*/ 1466 h 1812"/>
                                <a:gd name="T16" fmla="*/ 83 w 1445"/>
                                <a:gd name="T17" fmla="*/ 1398 h 1812"/>
                                <a:gd name="T18" fmla="*/ 6 w 1445"/>
                                <a:gd name="T19" fmla="*/ 1115 h 1812"/>
                                <a:gd name="T20" fmla="*/ 6 w 1445"/>
                                <a:gd name="T21" fmla="*/ 966 h 1812"/>
                                <a:gd name="T22" fmla="*/ 56 w 1445"/>
                                <a:gd name="T23" fmla="*/ 814 h 1812"/>
                                <a:gd name="T24" fmla="*/ 168 w 1445"/>
                                <a:gd name="T25" fmla="*/ 672 h 1812"/>
                                <a:gd name="T26" fmla="*/ 529 w 1445"/>
                                <a:gd name="T27" fmla="*/ 400 h 1812"/>
                                <a:gd name="T28" fmla="*/ 744 w 1445"/>
                                <a:gd name="T29" fmla="*/ 289 h 1812"/>
                                <a:gd name="T30" fmla="*/ 879 w 1445"/>
                                <a:gd name="T31" fmla="*/ 201 h 1812"/>
                                <a:gd name="T32" fmla="*/ 947 w 1445"/>
                                <a:gd name="T33" fmla="*/ 174 h 1812"/>
                                <a:gd name="T34" fmla="*/ 936 w 1445"/>
                                <a:gd name="T35" fmla="*/ 192 h 1812"/>
                                <a:gd name="T36" fmla="*/ 1034 w 1445"/>
                                <a:gd name="T37" fmla="*/ 160 h 1812"/>
                                <a:gd name="T38" fmla="*/ 1271 w 1445"/>
                                <a:gd name="T39" fmla="*/ 3 h 1812"/>
                                <a:gd name="T40" fmla="*/ 1312 w 1445"/>
                                <a:gd name="T41" fmla="*/ 17 h 1812"/>
                                <a:gd name="T42" fmla="*/ 1253 w 1445"/>
                                <a:gd name="T43" fmla="*/ 63 h 1812"/>
                                <a:gd name="T44" fmla="*/ 1157 w 1445"/>
                                <a:gd name="T45" fmla="*/ 142 h 1812"/>
                                <a:gd name="T46" fmla="*/ 1064 w 1445"/>
                                <a:gd name="T47" fmla="*/ 281 h 1812"/>
                                <a:gd name="T48" fmla="*/ 1107 w 1445"/>
                                <a:gd name="T49" fmla="*/ 351 h 1812"/>
                                <a:gd name="T50" fmla="*/ 974 w 1445"/>
                                <a:gd name="T51" fmla="*/ 566 h 1812"/>
                                <a:gd name="T52" fmla="*/ 894 w 1445"/>
                                <a:gd name="T53" fmla="*/ 781 h 1812"/>
                                <a:gd name="T54" fmla="*/ 896 w 1445"/>
                                <a:gd name="T55" fmla="*/ 972 h 1812"/>
                                <a:gd name="T56" fmla="*/ 899 w 1445"/>
                                <a:gd name="T57" fmla="*/ 1022 h 1812"/>
                                <a:gd name="T58" fmla="*/ 857 w 1445"/>
                                <a:gd name="T59" fmla="*/ 916 h 1812"/>
                                <a:gd name="T60" fmla="*/ 846 w 1445"/>
                                <a:gd name="T61" fmla="*/ 811 h 1812"/>
                                <a:gd name="T62" fmla="*/ 873 w 1445"/>
                                <a:gd name="T63" fmla="*/ 636 h 1812"/>
                                <a:gd name="T64" fmla="*/ 784 w 1445"/>
                                <a:gd name="T65" fmla="*/ 549 h 1812"/>
                                <a:gd name="T66" fmla="*/ 527 w 1445"/>
                                <a:gd name="T67" fmla="*/ 468 h 1812"/>
                                <a:gd name="T68" fmla="*/ 468 w 1445"/>
                                <a:gd name="T69" fmla="*/ 535 h 1812"/>
                                <a:gd name="T70" fmla="*/ 414 w 1445"/>
                                <a:gd name="T71" fmla="*/ 710 h 1812"/>
                                <a:gd name="T72" fmla="*/ 418 w 1445"/>
                                <a:gd name="T73" fmla="*/ 872 h 1812"/>
                                <a:gd name="T74" fmla="*/ 514 w 1445"/>
                                <a:gd name="T75" fmla="*/ 1088 h 1812"/>
                                <a:gd name="T76" fmla="*/ 708 w 1445"/>
                                <a:gd name="T77" fmla="*/ 1284 h 1812"/>
                                <a:gd name="T78" fmla="*/ 917 w 1445"/>
                                <a:gd name="T79" fmla="*/ 1410 h 1812"/>
                                <a:gd name="T80" fmla="*/ 1115 w 1445"/>
                                <a:gd name="T81" fmla="*/ 1460 h 1812"/>
                                <a:gd name="T82" fmla="*/ 1232 w 1445"/>
                                <a:gd name="T83" fmla="*/ 1444 h 1812"/>
                                <a:gd name="T84" fmla="*/ 1280 w 1445"/>
                                <a:gd name="T85" fmla="*/ 1403 h 1812"/>
                                <a:gd name="T86" fmla="*/ 1333 w 1445"/>
                                <a:gd name="T87" fmla="*/ 1283 h 1812"/>
                                <a:gd name="T88" fmla="*/ 1368 w 1445"/>
                                <a:gd name="T89" fmla="*/ 1113 h 1812"/>
                                <a:gd name="T90" fmla="*/ 1378 w 1445"/>
                                <a:gd name="T91" fmla="*/ 1192 h 1812"/>
                                <a:gd name="T92" fmla="*/ 1315 w 1445"/>
                                <a:gd name="T93" fmla="*/ 1419 h 1812"/>
                                <a:gd name="T94" fmla="*/ 993 w 1445"/>
                                <a:gd name="T95" fmla="*/ 275 h 1812"/>
                                <a:gd name="T96" fmla="*/ 954 w 1445"/>
                                <a:gd name="T97" fmla="*/ 305 h 1812"/>
                                <a:gd name="T98" fmla="*/ 949 w 1445"/>
                                <a:gd name="T99" fmla="*/ 336 h 1812"/>
                                <a:gd name="T100" fmla="*/ 974 w 1445"/>
                                <a:gd name="T101" fmla="*/ 335 h 1812"/>
                                <a:gd name="T102" fmla="*/ 873 w 1445"/>
                                <a:gd name="T103" fmla="*/ 272 h 1812"/>
                                <a:gd name="T104" fmla="*/ 841 w 1445"/>
                                <a:gd name="T105" fmla="*/ 317 h 1812"/>
                                <a:gd name="T106" fmla="*/ 860 w 1445"/>
                                <a:gd name="T107" fmla="*/ 286 h 1812"/>
                                <a:gd name="T108" fmla="*/ 656 w 1445"/>
                                <a:gd name="T109" fmla="*/ 1692 h 1812"/>
                                <a:gd name="T110" fmla="*/ 747 w 1445"/>
                                <a:gd name="T111" fmla="*/ 1719 h 1812"/>
                                <a:gd name="T112" fmla="*/ 555 w 1445"/>
                                <a:gd name="T113" fmla="*/ 1641 h 1812"/>
                                <a:gd name="T114" fmla="*/ 573 w 1445"/>
                                <a:gd name="T115" fmla="*/ 1651 h 1812"/>
                                <a:gd name="T116" fmla="*/ 385 w 1445"/>
                                <a:gd name="T117" fmla="*/ 1534 h 1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445" h="1812">
                                  <a:moveTo>
                                    <a:pt x="1445" y="1339"/>
                                  </a:moveTo>
                                  <a:lnTo>
                                    <a:pt x="1420" y="1363"/>
                                  </a:lnTo>
                                  <a:lnTo>
                                    <a:pt x="1393" y="1390"/>
                                  </a:lnTo>
                                  <a:lnTo>
                                    <a:pt x="1362" y="1420"/>
                                  </a:lnTo>
                                  <a:lnTo>
                                    <a:pt x="1329" y="1452"/>
                                  </a:lnTo>
                                  <a:lnTo>
                                    <a:pt x="1293" y="1487"/>
                                  </a:lnTo>
                                  <a:lnTo>
                                    <a:pt x="1253" y="1526"/>
                                  </a:lnTo>
                                  <a:lnTo>
                                    <a:pt x="1211" y="1567"/>
                                  </a:lnTo>
                                  <a:lnTo>
                                    <a:pt x="1166" y="1610"/>
                                  </a:lnTo>
                                  <a:lnTo>
                                    <a:pt x="1172" y="1610"/>
                                  </a:lnTo>
                                  <a:lnTo>
                                    <a:pt x="1161" y="1616"/>
                                  </a:lnTo>
                                  <a:lnTo>
                                    <a:pt x="1148" y="1621"/>
                                  </a:lnTo>
                                  <a:lnTo>
                                    <a:pt x="1136" y="1629"/>
                                  </a:lnTo>
                                  <a:lnTo>
                                    <a:pt x="1121" y="1640"/>
                                  </a:lnTo>
                                  <a:lnTo>
                                    <a:pt x="1088" y="1663"/>
                                  </a:lnTo>
                                  <a:lnTo>
                                    <a:pt x="1051" y="1693"/>
                                  </a:lnTo>
                                  <a:lnTo>
                                    <a:pt x="1030" y="1709"/>
                                  </a:lnTo>
                                  <a:lnTo>
                                    <a:pt x="1011" y="1724"/>
                                  </a:lnTo>
                                  <a:lnTo>
                                    <a:pt x="994" y="1737"/>
                                  </a:lnTo>
                                  <a:lnTo>
                                    <a:pt x="976" y="1749"/>
                                  </a:lnTo>
                                  <a:lnTo>
                                    <a:pt x="960" y="1758"/>
                                  </a:lnTo>
                                  <a:lnTo>
                                    <a:pt x="946" y="1767"/>
                                  </a:lnTo>
                                  <a:lnTo>
                                    <a:pt x="931" y="1773"/>
                                  </a:lnTo>
                                  <a:lnTo>
                                    <a:pt x="918" y="1779"/>
                                  </a:lnTo>
                                  <a:lnTo>
                                    <a:pt x="896" y="1787"/>
                                  </a:lnTo>
                                  <a:lnTo>
                                    <a:pt x="875" y="1793"/>
                                  </a:lnTo>
                                  <a:lnTo>
                                    <a:pt x="854" y="1798"/>
                                  </a:lnTo>
                                  <a:lnTo>
                                    <a:pt x="832" y="1803"/>
                                  </a:lnTo>
                                  <a:lnTo>
                                    <a:pt x="812" y="1808"/>
                                  </a:lnTo>
                                  <a:lnTo>
                                    <a:pt x="792" y="1810"/>
                                  </a:lnTo>
                                  <a:lnTo>
                                    <a:pt x="772" y="1811"/>
                                  </a:lnTo>
                                  <a:lnTo>
                                    <a:pt x="753" y="1812"/>
                                  </a:lnTo>
                                  <a:lnTo>
                                    <a:pt x="734" y="1811"/>
                                  </a:lnTo>
                                  <a:lnTo>
                                    <a:pt x="714" y="1810"/>
                                  </a:lnTo>
                                  <a:lnTo>
                                    <a:pt x="694" y="1808"/>
                                  </a:lnTo>
                                  <a:lnTo>
                                    <a:pt x="675" y="1804"/>
                                  </a:lnTo>
                                  <a:lnTo>
                                    <a:pt x="654" y="1801"/>
                                  </a:lnTo>
                                  <a:lnTo>
                                    <a:pt x="634" y="1795"/>
                                  </a:lnTo>
                                  <a:lnTo>
                                    <a:pt x="613" y="1789"/>
                                  </a:lnTo>
                                  <a:lnTo>
                                    <a:pt x="592" y="1783"/>
                                  </a:lnTo>
                                  <a:lnTo>
                                    <a:pt x="571" y="1775"/>
                                  </a:lnTo>
                                  <a:lnTo>
                                    <a:pt x="551" y="1766"/>
                                  </a:lnTo>
                                  <a:lnTo>
                                    <a:pt x="529" y="1756"/>
                                  </a:lnTo>
                                  <a:lnTo>
                                    <a:pt x="508" y="1746"/>
                                  </a:lnTo>
                                  <a:lnTo>
                                    <a:pt x="487" y="1735"/>
                                  </a:lnTo>
                                  <a:lnTo>
                                    <a:pt x="465" y="1722"/>
                                  </a:lnTo>
                                  <a:lnTo>
                                    <a:pt x="444" y="1709"/>
                                  </a:lnTo>
                                  <a:lnTo>
                                    <a:pt x="421" y="1695"/>
                                  </a:lnTo>
                                  <a:lnTo>
                                    <a:pt x="396" y="1677"/>
                                  </a:lnTo>
                                  <a:lnTo>
                                    <a:pt x="368" y="1657"/>
                                  </a:lnTo>
                                  <a:lnTo>
                                    <a:pt x="338" y="1633"/>
                                  </a:lnTo>
                                  <a:lnTo>
                                    <a:pt x="304" y="1607"/>
                                  </a:lnTo>
                                  <a:lnTo>
                                    <a:pt x="268" y="1576"/>
                                  </a:lnTo>
                                  <a:lnTo>
                                    <a:pt x="229" y="1543"/>
                                  </a:lnTo>
                                  <a:lnTo>
                                    <a:pt x="186" y="1506"/>
                                  </a:lnTo>
                                  <a:lnTo>
                                    <a:pt x="141" y="1466"/>
                                  </a:lnTo>
                                  <a:lnTo>
                                    <a:pt x="139" y="1466"/>
                                  </a:lnTo>
                                  <a:lnTo>
                                    <a:pt x="95" y="1415"/>
                                  </a:lnTo>
                                  <a:lnTo>
                                    <a:pt x="91" y="1406"/>
                                  </a:lnTo>
                                  <a:lnTo>
                                    <a:pt x="88" y="1400"/>
                                  </a:lnTo>
                                  <a:lnTo>
                                    <a:pt x="86" y="1398"/>
                                  </a:lnTo>
                                  <a:lnTo>
                                    <a:pt x="85" y="1397"/>
                                  </a:lnTo>
                                  <a:lnTo>
                                    <a:pt x="83" y="1398"/>
                                  </a:lnTo>
                                  <a:lnTo>
                                    <a:pt x="81" y="1398"/>
                                  </a:lnTo>
                                  <a:lnTo>
                                    <a:pt x="63" y="1346"/>
                                  </a:lnTo>
                                  <a:lnTo>
                                    <a:pt x="46" y="1296"/>
                                  </a:lnTo>
                                  <a:lnTo>
                                    <a:pt x="33" y="1248"/>
                                  </a:lnTo>
                                  <a:lnTo>
                                    <a:pt x="20" y="1201"/>
                                  </a:lnTo>
                                  <a:lnTo>
                                    <a:pt x="13" y="1157"/>
                                  </a:lnTo>
                                  <a:lnTo>
                                    <a:pt x="6" y="1115"/>
                                  </a:lnTo>
                                  <a:lnTo>
                                    <a:pt x="4" y="1095"/>
                                  </a:lnTo>
                                  <a:lnTo>
                                    <a:pt x="2" y="1074"/>
                                  </a:lnTo>
                                  <a:lnTo>
                                    <a:pt x="1" y="1055"/>
                                  </a:lnTo>
                                  <a:lnTo>
                                    <a:pt x="0" y="1037"/>
                                  </a:lnTo>
                                  <a:lnTo>
                                    <a:pt x="1" y="1013"/>
                                  </a:lnTo>
                                  <a:lnTo>
                                    <a:pt x="2" y="989"/>
                                  </a:lnTo>
                                  <a:lnTo>
                                    <a:pt x="6" y="966"/>
                                  </a:lnTo>
                                  <a:lnTo>
                                    <a:pt x="9" y="944"/>
                                  </a:lnTo>
                                  <a:lnTo>
                                    <a:pt x="15" y="921"/>
                                  </a:lnTo>
                                  <a:lnTo>
                                    <a:pt x="20" y="899"/>
                                  </a:lnTo>
                                  <a:lnTo>
                                    <a:pt x="28" y="878"/>
                                  </a:lnTo>
                                  <a:lnTo>
                                    <a:pt x="36" y="856"/>
                                  </a:lnTo>
                                  <a:lnTo>
                                    <a:pt x="46" y="835"/>
                                  </a:lnTo>
                                  <a:lnTo>
                                    <a:pt x="56" y="814"/>
                                  </a:lnTo>
                                  <a:lnTo>
                                    <a:pt x="69" y="794"/>
                                  </a:lnTo>
                                  <a:lnTo>
                                    <a:pt x="81" y="773"/>
                                  </a:lnTo>
                                  <a:lnTo>
                                    <a:pt x="95" y="754"/>
                                  </a:lnTo>
                                  <a:lnTo>
                                    <a:pt x="111" y="735"/>
                                  </a:lnTo>
                                  <a:lnTo>
                                    <a:pt x="126" y="715"/>
                                  </a:lnTo>
                                  <a:lnTo>
                                    <a:pt x="144" y="696"/>
                                  </a:lnTo>
                                  <a:lnTo>
                                    <a:pt x="168" y="672"/>
                                  </a:lnTo>
                                  <a:lnTo>
                                    <a:pt x="199" y="644"/>
                                  </a:lnTo>
                                  <a:lnTo>
                                    <a:pt x="238" y="612"/>
                                  </a:lnTo>
                                  <a:lnTo>
                                    <a:pt x="282" y="577"/>
                                  </a:lnTo>
                                  <a:lnTo>
                                    <a:pt x="333" y="538"/>
                                  </a:lnTo>
                                  <a:lnTo>
                                    <a:pt x="392" y="495"/>
                                  </a:lnTo>
                                  <a:lnTo>
                                    <a:pt x="457" y="450"/>
                                  </a:lnTo>
                                  <a:lnTo>
                                    <a:pt x="529" y="400"/>
                                  </a:lnTo>
                                  <a:lnTo>
                                    <a:pt x="542" y="391"/>
                                  </a:lnTo>
                                  <a:lnTo>
                                    <a:pt x="557" y="382"/>
                                  </a:lnTo>
                                  <a:lnTo>
                                    <a:pt x="574" y="372"/>
                                  </a:lnTo>
                                  <a:lnTo>
                                    <a:pt x="593" y="361"/>
                                  </a:lnTo>
                                  <a:lnTo>
                                    <a:pt x="640" y="339"/>
                                  </a:lnTo>
                                  <a:lnTo>
                                    <a:pt x="694" y="312"/>
                                  </a:lnTo>
                                  <a:lnTo>
                                    <a:pt x="744" y="289"/>
                                  </a:lnTo>
                                  <a:lnTo>
                                    <a:pt x="788" y="266"/>
                                  </a:lnTo>
                                  <a:lnTo>
                                    <a:pt x="807" y="255"/>
                                  </a:lnTo>
                                  <a:lnTo>
                                    <a:pt x="824" y="243"/>
                                  </a:lnTo>
                                  <a:lnTo>
                                    <a:pt x="840" y="233"/>
                                  </a:lnTo>
                                  <a:lnTo>
                                    <a:pt x="854" y="223"/>
                                  </a:lnTo>
                                  <a:lnTo>
                                    <a:pt x="865" y="213"/>
                                  </a:lnTo>
                                  <a:lnTo>
                                    <a:pt x="879" y="201"/>
                                  </a:lnTo>
                                  <a:lnTo>
                                    <a:pt x="899" y="188"/>
                                  </a:lnTo>
                                  <a:lnTo>
                                    <a:pt x="921" y="174"/>
                                  </a:lnTo>
                                  <a:lnTo>
                                    <a:pt x="931" y="172"/>
                                  </a:lnTo>
                                  <a:lnTo>
                                    <a:pt x="940" y="171"/>
                                  </a:lnTo>
                                  <a:lnTo>
                                    <a:pt x="944" y="172"/>
                                  </a:lnTo>
                                  <a:lnTo>
                                    <a:pt x="946" y="173"/>
                                  </a:lnTo>
                                  <a:lnTo>
                                    <a:pt x="947" y="174"/>
                                  </a:lnTo>
                                  <a:lnTo>
                                    <a:pt x="948" y="176"/>
                                  </a:lnTo>
                                  <a:lnTo>
                                    <a:pt x="947" y="182"/>
                                  </a:lnTo>
                                  <a:lnTo>
                                    <a:pt x="947" y="185"/>
                                  </a:lnTo>
                                  <a:lnTo>
                                    <a:pt x="945" y="189"/>
                                  </a:lnTo>
                                  <a:lnTo>
                                    <a:pt x="942" y="191"/>
                                  </a:lnTo>
                                  <a:lnTo>
                                    <a:pt x="939" y="192"/>
                                  </a:lnTo>
                                  <a:lnTo>
                                    <a:pt x="936" y="192"/>
                                  </a:lnTo>
                                  <a:lnTo>
                                    <a:pt x="931" y="192"/>
                                  </a:lnTo>
                                  <a:lnTo>
                                    <a:pt x="927" y="190"/>
                                  </a:lnTo>
                                  <a:lnTo>
                                    <a:pt x="944" y="198"/>
                                  </a:lnTo>
                                  <a:lnTo>
                                    <a:pt x="956" y="204"/>
                                  </a:lnTo>
                                  <a:lnTo>
                                    <a:pt x="965" y="207"/>
                                  </a:lnTo>
                                  <a:lnTo>
                                    <a:pt x="969" y="207"/>
                                  </a:lnTo>
                                  <a:lnTo>
                                    <a:pt x="1034" y="160"/>
                                  </a:lnTo>
                                  <a:lnTo>
                                    <a:pt x="1090" y="121"/>
                                  </a:lnTo>
                                  <a:lnTo>
                                    <a:pt x="1139" y="85"/>
                                  </a:lnTo>
                                  <a:lnTo>
                                    <a:pt x="1181" y="57"/>
                                  </a:lnTo>
                                  <a:lnTo>
                                    <a:pt x="1215" y="34"/>
                                  </a:lnTo>
                                  <a:lnTo>
                                    <a:pt x="1242" y="18"/>
                                  </a:lnTo>
                                  <a:lnTo>
                                    <a:pt x="1260" y="7"/>
                                  </a:lnTo>
                                  <a:lnTo>
                                    <a:pt x="1271" y="3"/>
                                  </a:lnTo>
                                  <a:lnTo>
                                    <a:pt x="1281" y="1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1296" y="1"/>
                                  </a:lnTo>
                                  <a:lnTo>
                                    <a:pt x="1302" y="4"/>
                                  </a:lnTo>
                                  <a:lnTo>
                                    <a:pt x="1306" y="7"/>
                                  </a:lnTo>
                                  <a:lnTo>
                                    <a:pt x="1309" y="12"/>
                                  </a:lnTo>
                                  <a:lnTo>
                                    <a:pt x="1312" y="17"/>
                                  </a:lnTo>
                                  <a:lnTo>
                                    <a:pt x="1312" y="24"/>
                                  </a:lnTo>
                                  <a:lnTo>
                                    <a:pt x="1312" y="30"/>
                                  </a:lnTo>
                                  <a:lnTo>
                                    <a:pt x="1309" y="36"/>
                                  </a:lnTo>
                                  <a:lnTo>
                                    <a:pt x="1271" y="43"/>
                                  </a:lnTo>
                                  <a:lnTo>
                                    <a:pt x="1267" y="59"/>
                                  </a:lnTo>
                                  <a:lnTo>
                                    <a:pt x="1260" y="60"/>
                                  </a:lnTo>
                                  <a:lnTo>
                                    <a:pt x="1253" y="63"/>
                                  </a:lnTo>
                                  <a:lnTo>
                                    <a:pt x="1246" y="66"/>
                                  </a:lnTo>
                                  <a:lnTo>
                                    <a:pt x="1239" y="70"/>
                                  </a:lnTo>
                                  <a:lnTo>
                                    <a:pt x="1224" y="79"/>
                                  </a:lnTo>
                                  <a:lnTo>
                                    <a:pt x="1209" y="90"/>
                                  </a:lnTo>
                                  <a:lnTo>
                                    <a:pt x="1192" y="105"/>
                                  </a:lnTo>
                                  <a:lnTo>
                                    <a:pt x="1175" y="122"/>
                                  </a:lnTo>
                                  <a:lnTo>
                                    <a:pt x="1157" y="142"/>
                                  </a:lnTo>
                                  <a:lnTo>
                                    <a:pt x="1139" y="166"/>
                                  </a:lnTo>
                                  <a:lnTo>
                                    <a:pt x="1123" y="186"/>
                                  </a:lnTo>
                                  <a:lnTo>
                                    <a:pt x="1108" y="207"/>
                                  </a:lnTo>
                                  <a:lnTo>
                                    <a:pt x="1094" y="227"/>
                                  </a:lnTo>
                                  <a:lnTo>
                                    <a:pt x="1083" y="246"/>
                                  </a:lnTo>
                                  <a:lnTo>
                                    <a:pt x="1073" y="264"/>
                                  </a:lnTo>
                                  <a:lnTo>
                                    <a:pt x="1064" y="281"/>
                                  </a:lnTo>
                                  <a:lnTo>
                                    <a:pt x="1058" y="298"/>
                                  </a:lnTo>
                                  <a:lnTo>
                                    <a:pt x="1053" y="312"/>
                                  </a:lnTo>
                                  <a:lnTo>
                                    <a:pt x="1039" y="324"/>
                                  </a:lnTo>
                                  <a:lnTo>
                                    <a:pt x="1066" y="334"/>
                                  </a:lnTo>
                                  <a:lnTo>
                                    <a:pt x="1061" y="320"/>
                                  </a:lnTo>
                                  <a:lnTo>
                                    <a:pt x="1099" y="351"/>
                                  </a:lnTo>
                                  <a:lnTo>
                                    <a:pt x="1107" y="351"/>
                                  </a:lnTo>
                                  <a:lnTo>
                                    <a:pt x="1112" y="386"/>
                                  </a:lnTo>
                                  <a:lnTo>
                                    <a:pt x="1085" y="416"/>
                                  </a:lnTo>
                                  <a:lnTo>
                                    <a:pt x="1060" y="445"/>
                                  </a:lnTo>
                                  <a:lnTo>
                                    <a:pt x="1036" y="475"/>
                                  </a:lnTo>
                                  <a:lnTo>
                                    <a:pt x="1013" y="505"/>
                                  </a:lnTo>
                                  <a:lnTo>
                                    <a:pt x="993" y="535"/>
                                  </a:lnTo>
                                  <a:lnTo>
                                    <a:pt x="974" y="566"/>
                                  </a:lnTo>
                                  <a:lnTo>
                                    <a:pt x="957" y="596"/>
                                  </a:lnTo>
                                  <a:lnTo>
                                    <a:pt x="942" y="627"/>
                                  </a:lnTo>
                                  <a:lnTo>
                                    <a:pt x="929" y="658"/>
                                  </a:lnTo>
                                  <a:lnTo>
                                    <a:pt x="918" y="688"/>
                                  </a:lnTo>
                                  <a:lnTo>
                                    <a:pt x="908" y="719"/>
                                  </a:lnTo>
                                  <a:lnTo>
                                    <a:pt x="900" y="751"/>
                                  </a:lnTo>
                                  <a:lnTo>
                                    <a:pt x="894" y="781"/>
                                  </a:lnTo>
                                  <a:lnTo>
                                    <a:pt x="890" y="813"/>
                                  </a:lnTo>
                                  <a:lnTo>
                                    <a:pt x="886" y="844"/>
                                  </a:lnTo>
                                  <a:lnTo>
                                    <a:pt x="886" y="876"/>
                                  </a:lnTo>
                                  <a:lnTo>
                                    <a:pt x="886" y="901"/>
                                  </a:lnTo>
                                  <a:lnTo>
                                    <a:pt x="888" y="924"/>
                                  </a:lnTo>
                                  <a:lnTo>
                                    <a:pt x="892" y="948"/>
                                  </a:lnTo>
                                  <a:lnTo>
                                    <a:pt x="896" y="972"/>
                                  </a:lnTo>
                                  <a:lnTo>
                                    <a:pt x="902" y="996"/>
                                  </a:lnTo>
                                  <a:lnTo>
                                    <a:pt x="909" y="1020"/>
                                  </a:lnTo>
                                  <a:lnTo>
                                    <a:pt x="917" y="1042"/>
                                  </a:lnTo>
                                  <a:lnTo>
                                    <a:pt x="927" y="1066"/>
                                  </a:lnTo>
                                  <a:lnTo>
                                    <a:pt x="917" y="1052"/>
                                  </a:lnTo>
                                  <a:lnTo>
                                    <a:pt x="908" y="1037"/>
                                  </a:lnTo>
                                  <a:lnTo>
                                    <a:pt x="899" y="1022"/>
                                  </a:lnTo>
                                  <a:lnTo>
                                    <a:pt x="891" y="1007"/>
                                  </a:lnTo>
                                  <a:lnTo>
                                    <a:pt x="884" y="992"/>
                                  </a:lnTo>
                                  <a:lnTo>
                                    <a:pt x="877" y="978"/>
                                  </a:lnTo>
                                  <a:lnTo>
                                    <a:pt x="870" y="962"/>
                                  </a:lnTo>
                                  <a:lnTo>
                                    <a:pt x="866" y="947"/>
                                  </a:lnTo>
                                  <a:lnTo>
                                    <a:pt x="860" y="932"/>
                                  </a:lnTo>
                                  <a:lnTo>
                                    <a:pt x="857" y="916"/>
                                  </a:lnTo>
                                  <a:lnTo>
                                    <a:pt x="854" y="902"/>
                                  </a:lnTo>
                                  <a:lnTo>
                                    <a:pt x="850" y="886"/>
                                  </a:lnTo>
                                  <a:lnTo>
                                    <a:pt x="848" y="871"/>
                                  </a:lnTo>
                                  <a:lnTo>
                                    <a:pt x="847" y="855"/>
                                  </a:lnTo>
                                  <a:lnTo>
                                    <a:pt x="846" y="839"/>
                                  </a:lnTo>
                                  <a:lnTo>
                                    <a:pt x="846" y="824"/>
                                  </a:lnTo>
                                  <a:lnTo>
                                    <a:pt x="846" y="811"/>
                                  </a:lnTo>
                                  <a:lnTo>
                                    <a:pt x="847" y="794"/>
                                  </a:lnTo>
                                  <a:lnTo>
                                    <a:pt x="849" y="775"/>
                                  </a:lnTo>
                                  <a:lnTo>
                                    <a:pt x="852" y="753"/>
                                  </a:lnTo>
                                  <a:lnTo>
                                    <a:pt x="856" y="728"/>
                                  </a:lnTo>
                                  <a:lnTo>
                                    <a:pt x="860" y="700"/>
                                  </a:lnTo>
                                  <a:lnTo>
                                    <a:pt x="866" y="670"/>
                                  </a:lnTo>
                                  <a:lnTo>
                                    <a:pt x="873" y="636"/>
                                  </a:lnTo>
                                  <a:lnTo>
                                    <a:pt x="863" y="624"/>
                                  </a:lnTo>
                                  <a:lnTo>
                                    <a:pt x="852" y="612"/>
                                  </a:lnTo>
                                  <a:lnTo>
                                    <a:pt x="841" y="600"/>
                                  </a:lnTo>
                                  <a:lnTo>
                                    <a:pt x="829" y="587"/>
                                  </a:lnTo>
                                  <a:lnTo>
                                    <a:pt x="814" y="575"/>
                                  </a:lnTo>
                                  <a:lnTo>
                                    <a:pt x="799" y="562"/>
                                  </a:lnTo>
                                  <a:lnTo>
                                    <a:pt x="784" y="549"/>
                                  </a:lnTo>
                                  <a:lnTo>
                                    <a:pt x="767" y="536"/>
                                  </a:lnTo>
                                  <a:lnTo>
                                    <a:pt x="730" y="511"/>
                                  </a:lnTo>
                                  <a:lnTo>
                                    <a:pt x="688" y="485"/>
                                  </a:lnTo>
                                  <a:lnTo>
                                    <a:pt x="642" y="459"/>
                                  </a:lnTo>
                                  <a:lnTo>
                                    <a:pt x="591" y="433"/>
                                  </a:lnTo>
                                  <a:lnTo>
                                    <a:pt x="556" y="451"/>
                                  </a:lnTo>
                                  <a:lnTo>
                                    <a:pt x="527" y="468"/>
                                  </a:lnTo>
                                  <a:lnTo>
                                    <a:pt x="516" y="476"/>
                                  </a:lnTo>
                                  <a:lnTo>
                                    <a:pt x="506" y="483"/>
                                  </a:lnTo>
                                  <a:lnTo>
                                    <a:pt x="498" y="491"/>
                                  </a:lnTo>
                                  <a:lnTo>
                                    <a:pt x="492" y="498"/>
                                  </a:lnTo>
                                  <a:lnTo>
                                    <a:pt x="484" y="509"/>
                                  </a:lnTo>
                                  <a:lnTo>
                                    <a:pt x="476" y="521"/>
                                  </a:lnTo>
                                  <a:lnTo>
                                    <a:pt x="468" y="535"/>
                                  </a:lnTo>
                                  <a:lnTo>
                                    <a:pt x="461" y="551"/>
                                  </a:lnTo>
                                  <a:lnTo>
                                    <a:pt x="454" y="568"/>
                                  </a:lnTo>
                                  <a:lnTo>
                                    <a:pt x="447" y="586"/>
                                  </a:lnTo>
                                  <a:lnTo>
                                    <a:pt x="440" y="607"/>
                                  </a:lnTo>
                                  <a:lnTo>
                                    <a:pt x="434" y="628"/>
                                  </a:lnTo>
                                  <a:lnTo>
                                    <a:pt x="422" y="671"/>
                                  </a:lnTo>
                                  <a:lnTo>
                                    <a:pt x="414" y="710"/>
                                  </a:lnTo>
                                  <a:lnTo>
                                    <a:pt x="412" y="728"/>
                                  </a:lnTo>
                                  <a:lnTo>
                                    <a:pt x="410" y="745"/>
                                  </a:lnTo>
                                  <a:lnTo>
                                    <a:pt x="409" y="760"/>
                                  </a:lnTo>
                                  <a:lnTo>
                                    <a:pt x="408" y="775"/>
                                  </a:lnTo>
                                  <a:lnTo>
                                    <a:pt x="409" y="807"/>
                                  </a:lnTo>
                                  <a:lnTo>
                                    <a:pt x="412" y="840"/>
                                  </a:lnTo>
                                  <a:lnTo>
                                    <a:pt x="418" y="872"/>
                                  </a:lnTo>
                                  <a:lnTo>
                                    <a:pt x="425" y="904"/>
                                  </a:lnTo>
                                  <a:lnTo>
                                    <a:pt x="435" y="936"/>
                                  </a:lnTo>
                                  <a:lnTo>
                                    <a:pt x="446" y="966"/>
                                  </a:lnTo>
                                  <a:lnTo>
                                    <a:pt x="459" y="998"/>
                                  </a:lnTo>
                                  <a:lnTo>
                                    <a:pt x="475" y="1028"/>
                                  </a:lnTo>
                                  <a:lnTo>
                                    <a:pt x="493" y="1058"/>
                                  </a:lnTo>
                                  <a:lnTo>
                                    <a:pt x="514" y="1088"/>
                                  </a:lnTo>
                                  <a:lnTo>
                                    <a:pt x="536" y="1117"/>
                                  </a:lnTo>
                                  <a:lnTo>
                                    <a:pt x="560" y="1147"/>
                                  </a:lnTo>
                                  <a:lnTo>
                                    <a:pt x="587" y="1175"/>
                                  </a:lnTo>
                                  <a:lnTo>
                                    <a:pt x="615" y="1204"/>
                                  </a:lnTo>
                                  <a:lnTo>
                                    <a:pt x="645" y="1232"/>
                                  </a:lnTo>
                                  <a:lnTo>
                                    <a:pt x="678" y="1259"/>
                                  </a:lnTo>
                                  <a:lnTo>
                                    <a:pt x="708" y="1284"/>
                                  </a:lnTo>
                                  <a:lnTo>
                                    <a:pt x="739" y="1307"/>
                                  </a:lnTo>
                                  <a:lnTo>
                                    <a:pt x="769" y="1327"/>
                                  </a:lnTo>
                                  <a:lnTo>
                                    <a:pt x="799" y="1348"/>
                                  </a:lnTo>
                                  <a:lnTo>
                                    <a:pt x="829" y="1366"/>
                                  </a:lnTo>
                                  <a:lnTo>
                                    <a:pt x="858" y="1382"/>
                                  </a:lnTo>
                                  <a:lnTo>
                                    <a:pt x="887" y="1397"/>
                                  </a:lnTo>
                                  <a:lnTo>
                                    <a:pt x="917" y="1410"/>
                                  </a:lnTo>
                                  <a:lnTo>
                                    <a:pt x="946" y="1423"/>
                                  </a:lnTo>
                                  <a:lnTo>
                                    <a:pt x="974" y="1433"/>
                                  </a:lnTo>
                                  <a:lnTo>
                                    <a:pt x="1003" y="1441"/>
                                  </a:lnTo>
                                  <a:lnTo>
                                    <a:pt x="1031" y="1448"/>
                                  </a:lnTo>
                                  <a:lnTo>
                                    <a:pt x="1060" y="1453"/>
                                  </a:lnTo>
                                  <a:lnTo>
                                    <a:pt x="1087" y="1458"/>
                                  </a:lnTo>
                                  <a:lnTo>
                                    <a:pt x="1115" y="1460"/>
                                  </a:lnTo>
                                  <a:lnTo>
                                    <a:pt x="1142" y="1460"/>
                                  </a:lnTo>
                                  <a:lnTo>
                                    <a:pt x="1168" y="1460"/>
                                  </a:lnTo>
                                  <a:lnTo>
                                    <a:pt x="1191" y="1457"/>
                                  </a:lnTo>
                                  <a:lnTo>
                                    <a:pt x="1202" y="1455"/>
                                  </a:lnTo>
                                  <a:lnTo>
                                    <a:pt x="1213" y="1451"/>
                                  </a:lnTo>
                                  <a:lnTo>
                                    <a:pt x="1223" y="1448"/>
                                  </a:lnTo>
                                  <a:lnTo>
                                    <a:pt x="1232" y="1444"/>
                                  </a:lnTo>
                                  <a:lnTo>
                                    <a:pt x="1241" y="1440"/>
                                  </a:lnTo>
                                  <a:lnTo>
                                    <a:pt x="1249" y="1435"/>
                                  </a:lnTo>
                                  <a:lnTo>
                                    <a:pt x="1257" y="1430"/>
                                  </a:lnTo>
                                  <a:lnTo>
                                    <a:pt x="1263" y="1424"/>
                                  </a:lnTo>
                                  <a:lnTo>
                                    <a:pt x="1269" y="1417"/>
                                  </a:lnTo>
                                  <a:lnTo>
                                    <a:pt x="1276" y="1410"/>
                                  </a:lnTo>
                                  <a:lnTo>
                                    <a:pt x="1280" y="1403"/>
                                  </a:lnTo>
                                  <a:lnTo>
                                    <a:pt x="1285" y="1395"/>
                                  </a:lnTo>
                                  <a:lnTo>
                                    <a:pt x="1294" y="1377"/>
                                  </a:lnTo>
                                  <a:lnTo>
                                    <a:pt x="1303" y="1359"/>
                                  </a:lnTo>
                                  <a:lnTo>
                                    <a:pt x="1311" y="1341"/>
                                  </a:lnTo>
                                  <a:lnTo>
                                    <a:pt x="1318" y="1322"/>
                                  </a:lnTo>
                                  <a:lnTo>
                                    <a:pt x="1326" y="1302"/>
                                  </a:lnTo>
                                  <a:lnTo>
                                    <a:pt x="1333" y="1283"/>
                                  </a:lnTo>
                                  <a:lnTo>
                                    <a:pt x="1339" y="1263"/>
                                  </a:lnTo>
                                  <a:lnTo>
                                    <a:pt x="1344" y="1242"/>
                                  </a:lnTo>
                                  <a:lnTo>
                                    <a:pt x="1350" y="1222"/>
                                  </a:lnTo>
                                  <a:lnTo>
                                    <a:pt x="1354" y="1200"/>
                                  </a:lnTo>
                                  <a:lnTo>
                                    <a:pt x="1358" y="1179"/>
                                  </a:lnTo>
                                  <a:lnTo>
                                    <a:pt x="1362" y="1157"/>
                                  </a:lnTo>
                                  <a:lnTo>
                                    <a:pt x="1368" y="1113"/>
                                  </a:lnTo>
                                  <a:lnTo>
                                    <a:pt x="1371" y="1066"/>
                                  </a:lnTo>
                                  <a:lnTo>
                                    <a:pt x="1383" y="1074"/>
                                  </a:lnTo>
                                  <a:lnTo>
                                    <a:pt x="1383" y="1099"/>
                                  </a:lnTo>
                                  <a:lnTo>
                                    <a:pt x="1383" y="1124"/>
                                  </a:lnTo>
                                  <a:lnTo>
                                    <a:pt x="1383" y="1148"/>
                                  </a:lnTo>
                                  <a:lnTo>
                                    <a:pt x="1380" y="1171"/>
                                  </a:lnTo>
                                  <a:lnTo>
                                    <a:pt x="1378" y="1192"/>
                                  </a:lnTo>
                                  <a:lnTo>
                                    <a:pt x="1375" y="1213"/>
                                  </a:lnTo>
                                  <a:lnTo>
                                    <a:pt x="1371" y="1232"/>
                                  </a:lnTo>
                                  <a:lnTo>
                                    <a:pt x="1366" y="1251"/>
                                  </a:lnTo>
                                  <a:lnTo>
                                    <a:pt x="1361" y="1267"/>
                                  </a:lnTo>
                                  <a:lnTo>
                                    <a:pt x="1352" y="1300"/>
                                  </a:lnTo>
                                  <a:lnTo>
                                    <a:pt x="1336" y="1351"/>
                                  </a:lnTo>
                                  <a:lnTo>
                                    <a:pt x="1315" y="1419"/>
                                  </a:lnTo>
                                  <a:lnTo>
                                    <a:pt x="1338" y="1405"/>
                                  </a:lnTo>
                                  <a:lnTo>
                                    <a:pt x="1367" y="1385"/>
                                  </a:lnTo>
                                  <a:lnTo>
                                    <a:pt x="1403" y="1363"/>
                                  </a:lnTo>
                                  <a:lnTo>
                                    <a:pt x="1445" y="1335"/>
                                  </a:lnTo>
                                  <a:lnTo>
                                    <a:pt x="1445" y="1339"/>
                                  </a:lnTo>
                                  <a:close/>
                                  <a:moveTo>
                                    <a:pt x="996" y="275"/>
                                  </a:moveTo>
                                  <a:lnTo>
                                    <a:pt x="993" y="275"/>
                                  </a:lnTo>
                                  <a:lnTo>
                                    <a:pt x="989" y="276"/>
                                  </a:lnTo>
                                  <a:lnTo>
                                    <a:pt x="984" y="275"/>
                                  </a:lnTo>
                                  <a:lnTo>
                                    <a:pt x="977" y="275"/>
                                  </a:lnTo>
                                  <a:lnTo>
                                    <a:pt x="966" y="286"/>
                                  </a:lnTo>
                                  <a:lnTo>
                                    <a:pt x="958" y="295"/>
                                  </a:lnTo>
                                  <a:lnTo>
                                    <a:pt x="954" y="301"/>
                                  </a:lnTo>
                                  <a:lnTo>
                                    <a:pt x="954" y="305"/>
                                  </a:lnTo>
                                  <a:lnTo>
                                    <a:pt x="948" y="310"/>
                                  </a:lnTo>
                                  <a:lnTo>
                                    <a:pt x="950" y="311"/>
                                  </a:lnTo>
                                  <a:lnTo>
                                    <a:pt x="954" y="318"/>
                                  </a:lnTo>
                                  <a:lnTo>
                                    <a:pt x="949" y="320"/>
                                  </a:lnTo>
                                  <a:lnTo>
                                    <a:pt x="942" y="324"/>
                                  </a:lnTo>
                                  <a:lnTo>
                                    <a:pt x="942" y="332"/>
                                  </a:lnTo>
                                  <a:lnTo>
                                    <a:pt x="949" y="336"/>
                                  </a:lnTo>
                                  <a:lnTo>
                                    <a:pt x="955" y="340"/>
                                  </a:lnTo>
                                  <a:lnTo>
                                    <a:pt x="959" y="342"/>
                                  </a:lnTo>
                                  <a:lnTo>
                                    <a:pt x="964" y="342"/>
                                  </a:lnTo>
                                  <a:lnTo>
                                    <a:pt x="966" y="342"/>
                                  </a:lnTo>
                                  <a:lnTo>
                                    <a:pt x="969" y="341"/>
                                  </a:lnTo>
                                  <a:lnTo>
                                    <a:pt x="972" y="339"/>
                                  </a:lnTo>
                                  <a:lnTo>
                                    <a:pt x="974" y="335"/>
                                  </a:lnTo>
                                  <a:lnTo>
                                    <a:pt x="978" y="325"/>
                                  </a:lnTo>
                                  <a:lnTo>
                                    <a:pt x="983" y="311"/>
                                  </a:lnTo>
                                  <a:lnTo>
                                    <a:pt x="986" y="298"/>
                                  </a:lnTo>
                                  <a:lnTo>
                                    <a:pt x="990" y="286"/>
                                  </a:lnTo>
                                  <a:lnTo>
                                    <a:pt x="993" y="278"/>
                                  </a:lnTo>
                                  <a:lnTo>
                                    <a:pt x="996" y="275"/>
                                  </a:lnTo>
                                  <a:close/>
                                  <a:moveTo>
                                    <a:pt x="873" y="272"/>
                                  </a:moveTo>
                                  <a:lnTo>
                                    <a:pt x="864" y="274"/>
                                  </a:lnTo>
                                  <a:lnTo>
                                    <a:pt x="850" y="278"/>
                                  </a:lnTo>
                                  <a:lnTo>
                                    <a:pt x="833" y="288"/>
                                  </a:lnTo>
                                  <a:lnTo>
                                    <a:pt x="813" y="299"/>
                                  </a:lnTo>
                                  <a:lnTo>
                                    <a:pt x="822" y="307"/>
                                  </a:lnTo>
                                  <a:lnTo>
                                    <a:pt x="832" y="312"/>
                                  </a:lnTo>
                                  <a:lnTo>
                                    <a:pt x="841" y="317"/>
                                  </a:lnTo>
                                  <a:lnTo>
                                    <a:pt x="850" y="320"/>
                                  </a:lnTo>
                                  <a:lnTo>
                                    <a:pt x="854" y="317"/>
                                  </a:lnTo>
                                  <a:lnTo>
                                    <a:pt x="856" y="311"/>
                                  </a:lnTo>
                                  <a:lnTo>
                                    <a:pt x="855" y="307"/>
                                  </a:lnTo>
                                  <a:lnTo>
                                    <a:pt x="854" y="301"/>
                                  </a:lnTo>
                                  <a:lnTo>
                                    <a:pt x="857" y="293"/>
                                  </a:lnTo>
                                  <a:lnTo>
                                    <a:pt x="860" y="286"/>
                                  </a:lnTo>
                                  <a:lnTo>
                                    <a:pt x="866" y="278"/>
                                  </a:lnTo>
                                  <a:lnTo>
                                    <a:pt x="873" y="272"/>
                                  </a:lnTo>
                                  <a:close/>
                                  <a:moveTo>
                                    <a:pt x="757" y="1719"/>
                                  </a:moveTo>
                                  <a:lnTo>
                                    <a:pt x="736" y="1714"/>
                                  </a:lnTo>
                                  <a:lnTo>
                                    <a:pt x="714" y="1709"/>
                                  </a:lnTo>
                                  <a:lnTo>
                                    <a:pt x="687" y="1701"/>
                                  </a:lnTo>
                                  <a:lnTo>
                                    <a:pt x="656" y="1692"/>
                                  </a:lnTo>
                                  <a:lnTo>
                                    <a:pt x="672" y="1699"/>
                                  </a:lnTo>
                                  <a:lnTo>
                                    <a:pt x="687" y="1705"/>
                                  </a:lnTo>
                                  <a:lnTo>
                                    <a:pt x="700" y="1710"/>
                                  </a:lnTo>
                                  <a:lnTo>
                                    <a:pt x="714" y="1713"/>
                                  </a:lnTo>
                                  <a:lnTo>
                                    <a:pt x="725" y="1717"/>
                                  </a:lnTo>
                                  <a:lnTo>
                                    <a:pt x="736" y="1719"/>
                                  </a:lnTo>
                                  <a:lnTo>
                                    <a:pt x="747" y="1719"/>
                                  </a:lnTo>
                                  <a:lnTo>
                                    <a:pt x="757" y="1719"/>
                                  </a:lnTo>
                                  <a:close/>
                                  <a:moveTo>
                                    <a:pt x="610" y="1672"/>
                                  </a:moveTo>
                                  <a:lnTo>
                                    <a:pt x="610" y="1670"/>
                                  </a:lnTo>
                                  <a:lnTo>
                                    <a:pt x="587" y="1662"/>
                                  </a:lnTo>
                                  <a:lnTo>
                                    <a:pt x="610" y="1672"/>
                                  </a:lnTo>
                                  <a:close/>
                                  <a:moveTo>
                                    <a:pt x="573" y="1651"/>
                                  </a:moveTo>
                                  <a:lnTo>
                                    <a:pt x="555" y="1641"/>
                                  </a:lnTo>
                                  <a:lnTo>
                                    <a:pt x="534" y="1628"/>
                                  </a:lnTo>
                                  <a:lnTo>
                                    <a:pt x="509" y="1613"/>
                                  </a:lnTo>
                                  <a:lnTo>
                                    <a:pt x="479" y="1596"/>
                                  </a:lnTo>
                                  <a:lnTo>
                                    <a:pt x="497" y="1609"/>
                                  </a:lnTo>
                                  <a:lnTo>
                                    <a:pt x="518" y="1623"/>
                                  </a:lnTo>
                                  <a:lnTo>
                                    <a:pt x="544" y="1636"/>
                                  </a:lnTo>
                                  <a:lnTo>
                                    <a:pt x="573" y="1651"/>
                                  </a:lnTo>
                                  <a:close/>
                                  <a:moveTo>
                                    <a:pt x="430" y="1565"/>
                                  </a:moveTo>
                                  <a:lnTo>
                                    <a:pt x="419" y="1558"/>
                                  </a:lnTo>
                                  <a:lnTo>
                                    <a:pt x="407" y="1548"/>
                                  </a:lnTo>
                                  <a:lnTo>
                                    <a:pt x="392" y="1535"/>
                                  </a:lnTo>
                                  <a:lnTo>
                                    <a:pt x="376" y="1520"/>
                                  </a:lnTo>
                                  <a:lnTo>
                                    <a:pt x="380" y="1527"/>
                                  </a:lnTo>
                                  <a:lnTo>
                                    <a:pt x="385" y="1534"/>
                                  </a:lnTo>
                                  <a:lnTo>
                                    <a:pt x="393" y="1540"/>
                                  </a:lnTo>
                                  <a:lnTo>
                                    <a:pt x="403" y="1546"/>
                                  </a:lnTo>
                                  <a:lnTo>
                                    <a:pt x="420" y="1557"/>
                                  </a:lnTo>
                                  <a:lnTo>
                                    <a:pt x="430" y="1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604"/>
                          <wps:cNvSpPr>
                            <a:spLocks noEditPoints="1"/>
                          </wps:cNvSpPr>
                          <wps:spPr bwMode="auto">
                            <a:xfrm>
                              <a:off x="2251" y="208"/>
                              <a:ext cx="284" cy="270"/>
                            </a:xfrm>
                            <a:custGeom>
                              <a:avLst/>
                              <a:gdLst>
                                <a:gd name="T0" fmla="*/ 1416 w 1702"/>
                                <a:gd name="T1" fmla="*/ 265 h 1619"/>
                                <a:gd name="T2" fmla="*/ 718 w 1702"/>
                                <a:gd name="T3" fmla="*/ 1616 h 1619"/>
                                <a:gd name="T4" fmla="*/ 585 w 1702"/>
                                <a:gd name="T5" fmla="*/ 1606 h 1619"/>
                                <a:gd name="T6" fmla="*/ 815 w 1702"/>
                                <a:gd name="T7" fmla="*/ 1593 h 1619"/>
                                <a:gd name="T8" fmla="*/ 480 w 1702"/>
                                <a:gd name="T9" fmla="*/ 1512 h 1619"/>
                                <a:gd name="T10" fmla="*/ 874 w 1702"/>
                                <a:gd name="T11" fmla="*/ 1557 h 1619"/>
                                <a:gd name="T12" fmla="*/ 528 w 1702"/>
                                <a:gd name="T13" fmla="*/ 1505 h 1619"/>
                                <a:gd name="T14" fmla="*/ 321 w 1702"/>
                                <a:gd name="T15" fmla="*/ 1364 h 1619"/>
                                <a:gd name="T16" fmla="*/ 153 w 1702"/>
                                <a:gd name="T17" fmla="*/ 1126 h 1619"/>
                                <a:gd name="T18" fmla="*/ 214 w 1702"/>
                                <a:gd name="T19" fmla="*/ 1275 h 1619"/>
                                <a:gd name="T20" fmla="*/ 210 w 1702"/>
                                <a:gd name="T21" fmla="*/ 1314 h 1619"/>
                                <a:gd name="T22" fmla="*/ 217 w 1702"/>
                                <a:gd name="T23" fmla="*/ 1406 h 1619"/>
                                <a:gd name="T24" fmla="*/ 66 w 1702"/>
                                <a:gd name="T25" fmla="*/ 1217 h 1619"/>
                                <a:gd name="T26" fmla="*/ 9 w 1702"/>
                                <a:gd name="T27" fmla="*/ 955 h 1619"/>
                                <a:gd name="T28" fmla="*/ 57 w 1702"/>
                                <a:gd name="T29" fmla="*/ 543 h 1619"/>
                                <a:gd name="T30" fmla="*/ 349 w 1702"/>
                                <a:gd name="T31" fmla="*/ 321 h 1619"/>
                                <a:gd name="T32" fmla="*/ 865 w 1702"/>
                                <a:gd name="T33" fmla="*/ 72 h 1619"/>
                                <a:gd name="T34" fmla="*/ 1286 w 1702"/>
                                <a:gd name="T35" fmla="*/ 47 h 1619"/>
                                <a:gd name="T36" fmla="*/ 1208 w 1702"/>
                                <a:gd name="T37" fmla="*/ 201 h 1619"/>
                                <a:gd name="T38" fmla="*/ 1478 w 1702"/>
                                <a:gd name="T39" fmla="*/ 314 h 1619"/>
                                <a:gd name="T40" fmla="*/ 1538 w 1702"/>
                                <a:gd name="T41" fmla="*/ 363 h 1619"/>
                                <a:gd name="T42" fmla="*/ 1621 w 1702"/>
                                <a:gd name="T43" fmla="*/ 440 h 1619"/>
                                <a:gd name="T44" fmla="*/ 1701 w 1702"/>
                                <a:gd name="T45" fmla="*/ 742 h 1619"/>
                                <a:gd name="T46" fmla="*/ 1431 w 1702"/>
                                <a:gd name="T47" fmla="*/ 1302 h 1619"/>
                                <a:gd name="T48" fmla="*/ 364 w 1702"/>
                                <a:gd name="T49" fmla="*/ 1393 h 1619"/>
                                <a:gd name="T50" fmla="*/ 510 w 1702"/>
                                <a:gd name="T51" fmla="*/ 1574 h 1619"/>
                                <a:gd name="T52" fmla="*/ 453 w 1702"/>
                                <a:gd name="T53" fmla="*/ 1550 h 1619"/>
                                <a:gd name="T54" fmla="*/ 302 w 1702"/>
                                <a:gd name="T55" fmla="*/ 1428 h 1619"/>
                                <a:gd name="T56" fmla="*/ 100 w 1702"/>
                                <a:gd name="T57" fmla="*/ 1274 h 1619"/>
                                <a:gd name="T58" fmla="*/ 194 w 1702"/>
                                <a:gd name="T59" fmla="*/ 1426 h 1619"/>
                                <a:gd name="T60" fmla="*/ 935 w 1702"/>
                                <a:gd name="T61" fmla="*/ 269 h 1619"/>
                                <a:gd name="T62" fmla="*/ 541 w 1702"/>
                                <a:gd name="T63" fmla="*/ 358 h 1619"/>
                                <a:gd name="T64" fmla="*/ 744 w 1702"/>
                                <a:gd name="T65" fmla="*/ 330 h 1619"/>
                                <a:gd name="T66" fmla="*/ 573 w 1702"/>
                                <a:gd name="T67" fmla="*/ 377 h 1619"/>
                                <a:gd name="T68" fmla="*/ 412 w 1702"/>
                                <a:gd name="T69" fmla="*/ 482 h 1619"/>
                                <a:gd name="T70" fmla="*/ 392 w 1702"/>
                                <a:gd name="T71" fmla="*/ 532 h 1619"/>
                                <a:gd name="T72" fmla="*/ 430 w 1702"/>
                                <a:gd name="T73" fmla="*/ 792 h 1619"/>
                                <a:gd name="T74" fmla="*/ 645 w 1702"/>
                                <a:gd name="T75" fmla="*/ 1075 h 1619"/>
                                <a:gd name="T76" fmla="*/ 1049 w 1702"/>
                                <a:gd name="T77" fmla="*/ 905 h 1619"/>
                                <a:gd name="T78" fmla="*/ 1211 w 1702"/>
                                <a:gd name="T79" fmla="*/ 768 h 1619"/>
                                <a:gd name="T80" fmla="*/ 1341 w 1702"/>
                                <a:gd name="T81" fmla="*/ 683 h 1619"/>
                                <a:gd name="T82" fmla="*/ 1262 w 1702"/>
                                <a:gd name="T83" fmla="*/ 795 h 1619"/>
                                <a:gd name="T84" fmla="*/ 1006 w 1702"/>
                                <a:gd name="T85" fmla="*/ 993 h 1619"/>
                                <a:gd name="T86" fmla="*/ 728 w 1702"/>
                                <a:gd name="T87" fmla="*/ 1142 h 1619"/>
                                <a:gd name="T88" fmla="*/ 1123 w 1702"/>
                                <a:gd name="T89" fmla="*/ 1238 h 1619"/>
                                <a:gd name="T90" fmla="*/ 1528 w 1702"/>
                                <a:gd name="T91" fmla="*/ 1069 h 1619"/>
                                <a:gd name="T92" fmla="*/ 1612 w 1702"/>
                                <a:gd name="T93" fmla="*/ 688 h 1619"/>
                                <a:gd name="T94" fmla="*/ 1372 w 1702"/>
                                <a:gd name="T95" fmla="*/ 326 h 1619"/>
                                <a:gd name="T96" fmla="*/ 572 w 1702"/>
                                <a:gd name="T97" fmla="*/ 365 h 1619"/>
                                <a:gd name="T98" fmla="*/ 248 w 1702"/>
                                <a:gd name="T99" fmla="*/ 436 h 1619"/>
                                <a:gd name="T100" fmla="*/ 138 w 1702"/>
                                <a:gd name="T101" fmla="*/ 537 h 1619"/>
                                <a:gd name="T102" fmla="*/ 44 w 1702"/>
                                <a:gd name="T103" fmla="*/ 689 h 1619"/>
                                <a:gd name="T104" fmla="*/ 75 w 1702"/>
                                <a:gd name="T105" fmla="*/ 722 h 1619"/>
                                <a:gd name="T106" fmla="*/ 321 w 1702"/>
                                <a:gd name="T107" fmla="*/ 1358 h 1619"/>
                                <a:gd name="T108" fmla="*/ 37 w 1702"/>
                                <a:gd name="T109" fmla="*/ 1048 h 1619"/>
                                <a:gd name="T110" fmla="*/ 33 w 1702"/>
                                <a:gd name="T111" fmla="*/ 1105 h 1619"/>
                                <a:gd name="T112" fmla="*/ 143 w 1702"/>
                                <a:gd name="T113" fmla="*/ 1296 h 1619"/>
                                <a:gd name="T114" fmla="*/ 229 w 1702"/>
                                <a:gd name="T115" fmla="*/ 1405 h 1619"/>
                                <a:gd name="T116" fmla="*/ 1353 w 1702"/>
                                <a:gd name="T117" fmla="*/ 662 h 1619"/>
                                <a:gd name="T118" fmla="*/ 784 w 1702"/>
                                <a:gd name="T119" fmla="*/ 300 h 1619"/>
                                <a:gd name="T120" fmla="*/ 793 w 1702"/>
                                <a:gd name="T121" fmla="*/ 288 h 1619"/>
                                <a:gd name="T122" fmla="*/ 377 w 1702"/>
                                <a:gd name="T123" fmla="*/ 596 h 16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02" h="1619">
                                  <a:moveTo>
                                    <a:pt x="1573" y="384"/>
                                  </a:moveTo>
                                  <a:lnTo>
                                    <a:pt x="1570" y="370"/>
                                  </a:lnTo>
                                  <a:lnTo>
                                    <a:pt x="1574" y="372"/>
                                  </a:lnTo>
                                  <a:lnTo>
                                    <a:pt x="1577" y="374"/>
                                  </a:lnTo>
                                  <a:lnTo>
                                    <a:pt x="1581" y="377"/>
                                  </a:lnTo>
                                  <a:lnTo>
                                    <a:pt x="1584" y="381"/>
                                  </a:lnTo>
                                  <a:lnTo>
                                    <a:pt x="1581" y="385"/>
                                  </a:lnTo>
                                  <a:lnTo>
                                    <a:pt x="1578" y="386"/>
                                  </a:lnTo>
                                  <a:lnTo>
                                    <a:pt x="1575" y="386"/>
                                  </a:lnTo>
                                  <a:lnTo>
                                    <a:pt x="1573" y="384"/>
                                  </a:lnTo>
                                  <a:close/>
                                  <a:moveTo>
                                    <a:pt x="1427" y="275"/>
                                  </a:moveTo>
                                  <a:lnTo>
                                    <a:pt x="1421" y="273"/>
                                  </a:lnTo>
                                  <a:lnTo>
                                    <a:pt x="1417" y="271"/>
                                  </a:lnTo>
                                  <a:lnTo>
                                    <a:pt x="1414" y="268"/>
                                  </a:lnTo>
                                  <a:lnTo>
                                    <a:pt x="1414" y="264"/>
                                  </a:lnTo>
                                  <a:lnTo>
                                    <a:pt x="1416" y="265"/>
                                  </a:lnTo>
                                  <a:lnTo>
                                    <a:pt x="1420" y="266"/>
                                  </a:lnTo>
                                  <a:lnTo>
                                    <a:pt x="1423" y="268"/>
                                  </a:lnTo>
                                  <a:lnTo>
                                    <a:pt x="1427" y="273"/>
                                  </a:lnTo>
                                  <a:lnTo>
                                    <a:pt x="1427" y="275"/>
                                  </a:lnTo>
                                  <a:close/>
                                  <a:moveTo>
                                    <a:pt x="949" y="1613"/>
                                  </a:moveTo>
                                  <a:lnTo>
                                    <a:pt x="941" y="1606"/>
                                  </a:lnTo>
                                  <a:lnTo>
                                    <a:pt x="979" y="1589"/>
                                  </a:lnTo>
                                  <a:lnTo>
                                    <a:pt x="922" y="1600"/>
                                  </a:lnTo>
                                  <a:lnTo>
                                    <a:pt x="922" y="1606"/>
                                  </a:lnTo>
                                  <a:lnTo>
                                    <a:pt x="911" y="1606"/>
                                  </a:lnTo>
                                  <a:lnTo>
                                    <a:pt x="887" y="1608"/>
                                  </a:lnTo>
                                  <a:lnTo>
                                    <a:pt x="853" y="1610"/>
                                  </a:lnTo>
                                  <a:lnTo>
                                    <a:pt x="809" y="1613"/>
                                  </a:lnTo>
                                  <a:lnTo>
                                    <a:pt x="777" y="1616"/>
                                  </a:lnTo>
                                  <a:lnTo>
                                    <a:pt x="746" y="1616"/>
                                  </a:lnTo>
                                  <a:lnTo>
                                    <a:pt x="718" y="1616"/>
                                  </a:lnTo>
                                  <a:lnTo>
                                    <a:pt x="693" y="1613"/>
                                  </a:lnTo>
                                  <a:lnTo>
                                    <a:pt x="653" y="1609"/>
                                  </a:lnTo>
                                  <a:lnTo>
                                    <a:pt x="623" y="1607"/>
                                  </a:lnTo>
                                  <a:lnTo>
                                    <a:pt x="612" y="1607"/>
                                  </a:lnTo>
                                  <a:lnTo>
                                    <a:pt x="605" y="1607"/>
                                  </a:lnTo>
                                  <a:lnTo>
                                    <a:pt x="599" y="1607"/>
                                  </a:lnTo>
                                  <a:lnTo>
                                    <a:pt x="596" y="1608"/>
                                  </a:lnTo>
                                  <a:lnTo>
                                    <a:pt x="597" y="1611"/>
                                  </a:lnTo>
                                  <a:lnTo>
                                    <a:pt x="598" y="1613"/>
                                  </a:lnTo>
                                  <a:lnTo>
                                    <a:pt x="600" y="1616"/>
                                  </a:lnTo>
                                  <a:lnTo>
                                    <a:pt x="605" y="1619"/>
                                  </a:lnTo>
                                  <a:lnTo>
                                    <a:pt x="574" y="1613"/>
                                  </a:lnTo>
                                  <a:lnTo>
                                    <a:pt x="576" y="1611"/>
                                  </a:lnTo>
                                  <a:lnTo>
                                    <a:pt x="579" y="1609"/>
                                  </a:lnTo>
                                  <a:lnTo>
                                    <a:pt x="582" y="1607"/>
                                  </a:lnTo>
                                  <a:lnTo>
                                    <a:pt x="585" y="1606"/>
                                  </a:lnTo>
                                  <a:lnTo>
                                    <a:pt x="531" y="1581"/>
                                  </a:lnTo>
                                  <a:lnTo>
                                    <a:pt x="531" y="1576"/>
                                  </a:lnTo>
                                  <a:lnTo>
                                    <a:pt x="561" y="1583"/>
                                  </a:lnTo>
                                  <a:lnTo>
                                    <a:pt x="589" y="1590"/>
                                  </a:lnTo>
                                  <a:lnTo>
                                    <a:pt x="617" y="1595"/>
                                  </a:lnTo>
                                  <a:lnTo>
                                    <a:pt x="644" y="1600"/>
                                  </a:lnTo>
                                  <a:lnTo>
                                    <a:pt x="670" y="1603"/>
                                  </a:lnTo>
                                  <a:lnTo>
                                    <a:pt x="696" y="1606"/>
                                  </a:lnTo>
                                  <a:lnTo>
                                    <a:pt x="720" y="1608"/>
                                  </a:lnTo>
                                  <a:lnTo>
                                    <a:pt x="744" y="1608"/>
                                  </a:lnTo>
                                  <a:lnTo>
                                    <a:pt x="773" y="1608"/>
                                  </a:lnTo>
                                  <a:lnTo>
                                    <a:pt x="802" y="1604"/>
                                  </a:lnTo>
                                  <a:lnTo>
                                    <a:pt x="829" y="1601"/>
                                  </a:lnTo>
                                  <a:lnTo>
                                    <a:pt x="856" y="1594"/>
                                  </a:lnTo>
                                  <a:lnTo>
                                    <a:pt x="835" y="1594"/>
                                  </a:lnTo>
                                  <a:lnTo>
                                    <a:pt x="815" y="1593"/>
                                  </a:lnTo>
                                  <a:lnTo>
                                    <a:pt x="794" y="1592"/>
                                  </a:lnTo>
                                  <a:lnTo>
                                    <a:pt x="771" y="1591"/>
                                  </a:lnTo>
                                  <a:lnTo>
                                    <a:pt x="747" y="1590"/>
                                  </a:lnTo>
                                  <a:lnTo>
                                    <a:pt x="724" y="1589"/>
                                  </a:lnTo>
                                  <a:lnTo>
                                    <a:pt x="698" y="1587"/>
                                  </a:lnTo>
                                  <a:lnTo>
                                    <a:pt x="672" y="1586"/>
                                  </a:lnTo>
                                  <a:lnTo>
                                    <a:pt x="635" y="1582"/>
                                  </a:lnTo>
                                  <a:lnTo>
                                    <a:pt x="599" y="1575"/>
                                  </a:lnTo>
                                  <a:lnTo>
                                    <a:pt x="564" y="1566"/>
                                  </a:lnTo>
                                  <a:lnTo>
                                    <a:pt x="530" y="1556"/>
                                  </a:lnTo>
                                  <a:lnTo>
                                    <a:pt x="499" y="1543"/>
                                  </a:lnTo>
                                  <a:lnTo>
                                    <a:pt x="467" y="1528"/>
                                  </a:lnTo>
                                  <a:lnTo>
                                    <a:pt x="438" y="1512"/>
                                  </a:lnTo>
                                  <a:lnTo>
                                    <a:pt x="410" y="1494"/>
                                  </a:lnTo>
                                  <a:lnTo>
                                    <a:pt x="418" y="1491"/>
                                  </a:lnTo>
                                  <a:lnTo>
                                    <a:pt x="480" y="1512"/>
                                  </a:lnTo>
                                  <a:lnTo>
                                    <a:pt x="536" y="1531"/>
                                  </a:lnTo>
                                  <a:lnTo>
                                    <a:pt x="587" y="1545"/>
                                  </a:lnTo>
                                  <a:lnTo>
                                    <a:pt x="632" y="1559"/>
                                  </a:lnTo>
                                  <a:lnTo>
                                    <a:pt x="671" y="1568"/>
                                  </a:lnTo>
                                  <a:lnTo>
                                    <a:pt x="705" y="1575"/>
                                  </a:lnTo>
                                  <a:lnTo>
                                    <a:pt x="733" y="1579"/>
                                  </a:lnTo>
                                  <a:lnTo>
                                    <a:pt x="755" y="1581"/>
                                  </a:lnTo>
                                  <a:lnTo>
                                    <a:pt x="771" y="1581"/>
                                  </a:lnTo>
                                  <a:lnTo>
                                    <a:pt x="786" y="1579"/>
                                  </a:lnTo>
                                  <a:lnTo>
                                    <a:pt x="802" y="1578"/>
                                  </a:lnTo>
                                  <a:lnTo>
                                    <a:pt x="817" y="1576"/>
                                  </a:lnTo>
                                  <a:lnTo>
                                    <a:pt x="833" y="1574"/>
                                  </a:lnTo>
                                  <a:lnTo>
                                    <a:pt x="849" y="1570"/>
                                  </a:lnTo>
                                  <a:lnTo>
                                    <a:pt x="863" y="1566"/>
                                  </a:lnTo>
                                  <a:lnTo>
                                    <a:pt x="879" y="1562"/>
                                  </a:lnTo>
                                  <a:lnTo>
                                    <a:pt x="874" y="1557"/>
                                  </a:lnTo>
                                  <a:lnTo>
                                    <a:pt x="858" y="1558"/>
                                  </a:lnTo>
                                  <a:lnTo>
                                    <a:pt x="842" y="1559"/>
                                  </a:lnTo>
                                  <a:lnTo>
                                    <a:pt x="825" y="1559"/>
                                  </a:lnTo>
                                  <a:lnTo>
                                    <a:pt x="809" y="1559"/>
                                  </a:lnTo>
                                  <a:lnTo>
                                    <a:pt x="785" y="1559"/>
                                  </a:lnTo>
                                  <a:lnTo>
                                    <a:pt x="761" y="1558"/>
                                  </a:lnTo>
                                  <a:lnTo>
                                    <a:pt x="737" y="1556"/>
                                  </a:lnTo>
                                  <a:lnTo>
                                    <a:pt x="714" y="1553"/>
                                  </a:lnTo>
                                  <a:lnTo>
                                    <a:pt x="690" y="1550"/>
                                  </a:lnTo>
                                  <a:lnTo>
                                    <a:pt x="666" y="1545"/>
                                  </a:lnTo>
                                  <a:lnTo>
                                    <a:pt x="643" y="1541"/>
                                  </a:lnTo>
                                  <a:lnTo>
                                    <a:pt x="619" y="1535"/>
                                  </a:lnTo>
                                  <a:lnTo>
                                    <a:pt x="597" y="1528"/>
                                  </a:lnTo>
                                  <a:lnTo>
                                    <a:pt x="574" y="1520"/>
                                  </a:lnTo>
                                  <a:lnTo>
                                    <a:pt x="550" y="1512"/>
                                  </a:lnTo>
                                  <a:lnTo>
                                    <a:pt x="528" y="1505"/>
                                  </a:lnTo>
                                  <a:lnTo>
                                    <a:pt x="505" y="1494"/>
                                  </a:lnTo>
                                  <a:lnTo>
                                    <a:pt x="484" y="1484"/>
                                  </a:lnTo>
                                  <a:lnTo>
                                    <a:pt x="462" y="1473"/>
                                  </a:lnTo>
                                  <a:lnTo>
                                    <a:pt x="439" y="1461"/>
                                  </a:lnTo>
                                  <a:lnTo>
                                    <a:pt x="450" y="1450"/>
                                  </a:lnTo>
                                  <a:lnTo>
                                    <a:pt x="475" y="1453"/>
                                  </a:lnTo>
                                  <a:lnTo>
                                    <a:pt x="465" y="1443"/>
                                  </a:lnTo>
                                  <a:lnTo>
                                    <a:pt x="453" y="1433"/>
                                  </a:lnTo>
                                  <a:lnTo>
                                    <a:pt x="440" y="1423"/>
                                  </a:lnTo>
                                  <a:lnTo>
                                    <a:pt x="426" y="1413"/>
                                  </a:lnTo>
                                  <a:lnTo>
                                    <a:pt x="392" y="1391"/>
                                  </a:lnTo>
                                  <a:lnTo>
                                    <a:pt x="353" y="1368"/>
                                  </a:lnTo>
                                  <a:lnTo>
                                    <a:pt x="348" y="1380"/>
                                  </a:lnTo>
                                  <a:lnTo>
                                    <a:pt x="337" y="1368"/>
                                  </a:lnTo>
                                  <a:lnTo>
                                    <a:pt x="342" y="1368"/>
                                  </a:lnTo>
                                  <a:lnTo>
                                    <a:pt x="321" y="1364"/>
                                  </a:lnTo>
                                  <a:lnTo>
                                    <a:pt x="334" y="1382"/>
                                  </a:lnTo>
                                  <a:lnTo>
                                    <a:pt x="314" y="1365"/>
                                  </a:lnTo>
                                  <a:lnTo>
                                    <a:pt x="294" y="1347"/>
                                  </a:lnTo>
                                  <a:lnTo>
                                    <a:pt x="276" y="1330"/>
                                  </a:lnTo>
                                  <a:lnTo>
                                    <a:pt x="259" y="1313"/>
                                  </a:lnTo>
                                  <a:lnTo>
                                    <a:pt x="243" y="1295"/>
                                  </a:lnTo>
                                  <a:lnTo>
                                    <a:pt x="229" y="1277"/>
                                  </a:lnTo>
                                  <a:lnTo>
                                    <a:pt x="215" y="1260"/>
                                  </a:lnTo>
                                  <a:lnTo>
                                    <a:pt x="204" y="1243"/>
                                  </a:lnTo>
                                  <a:lnTo>
                                    <a:pt x="192" y="1226"/>
                                  </a:lnTo>
                                  <a:lnTo>
                                    <a:pt x="183" y="1209"/>
                                  </a:lnTo>
                                  <a:lnTo>
                                    <a:pt x="174" y="1193"/>
                                  </a:lnTo>
                                  <a:lnTo>
                                    <a:pt x="168" y="1176"/>
                                  </a:lnTo>
                                  <a:lnTo>
                                    <a:pt x="161" y="1159"/>
                                  </a:lnTo>
                                  <a:lnTo>
                                    <a:pt x="156" y="1144"/>
                                  </a:lnTo>
                                  <a:lnTo>
                                    <a:pt x="153" y="1126"/>
                                  </a:lnTo>
                                  <a:lnTo>
                                    <a:pt x="151" y="1111"/>
                                  </a:lnTo>
                                  <a:lnTo>
                                    <a:pt x="145" y="1106"/>
                                  </a:lnTo>
                                  <a:lnTo>
                                    <a:pt x="140" y="1100"/>
                                  </a:lnTo>
                                  <a:lnTo>
                                    <a:pt x="135" y="1094"/>
                                  </a:lnTo>
                                  <a:lnTo>
                                    <a:pt x="132" y="1086"/>
                                  </a:lnTo>
                                  <a:lnTo>
                                    <a:pt x="128" y="1077"/>
                                  </a:lnTo>
                                  <a:lnTo>
                                    <a:pt x="125" y="1066"/>
                                  </a:lnTo>
                                  <a:lnTo>
                                    <a:pt x="123" y="1055"/>
                                  </a:lnTo>
                                  <a:lnTo>
                                    <a:pt x="122" y="1042"/>
                                  </a:lnTo>
                                  <a:lnTo>
                                    <a:pt x="110" y="1035"/>
                                  </a:lnTo>
                                  <a:lnTo>
                                    <a:pt x="122" y="1072"/>
                                  </a:lnTo>
                                  <a:lnTo>
                                    <a:pt x="135" y="1111"/>
                                  </a:lnTo>
                                  <a:lnTo>
                                    <a:pt x="151" y="1150"/>
                                  </a:lnTo>
                                  <a:lnTo>
                                    <a:pt x="170" y="1191"/>
                                  </a:lnTo>
                                  <a:lnTo>
                                    <a:pt x="190" y="1233"/>
                                  </a:lnTo>
                                  <a:lnTo>
                                    <a:pt x="214" y="1275"/>
                                  </a:lnTo>
                                  <a:lnTo>
                                    <a:pt x="239" y="1318"/>
                                  </a:lnTo>
                                  <a:lnTo>
                                    <a:pt x="267" y="1364"/>
                                  </a:lnTo>
                                  <a:lnTo>
                                    <a:pt x="259" y="1364"/>
                                  </a:lnTo>
                                  <a:lnTo>
                                    <a:pt x="278" y="1388"/>
                                  </a:lnTo>
                                  <a:lnTo>
                                    <a:pt x="272" y="1393"/>
                                  </a:lnTo>
                                  <a:lnTo>
                                    <a:pt x="286" y="1409"/>
                                  </a:lnTo>
                                  <a:lnTo>
                                    <a:pt x="261" y="1393"/>
                                  </a:lnTo>
                                  <a:lnTo>
                                    <a:pt x="259" y="1399"/>
                                  </a:lnTo>
                                  <a:lnTo>
                                    <a:pt x="245" y="1391"/>
                                  </a:lnTo>
                                  <a:lnTo>
                                    <a:pt x="240" y="1381"/>
                                  </a:lnTo>
                                  <a:lnTo>
                                    <a:pt x="231" y="1371"/>
                                  </a:lnTo>
                                  <a:lnTo>
                                    <a:pt x="218" y="1357"/>
                                  </a:lnTo>
                                  <a:lnTo>
                                    <a:pt x="203" y="1341"/>
                                  </a:lnTo>
                                  <a:lnTo>
                                    <a:pt x="199" y="1314"/>
                                  </a:lnTo>
                                  <a:lnTo>
                                    <a:pt x="205" y="1313"/>
                                  </a:lnTo>
                                  <a:lnTo>
                                    <a:pt x="210" y="1314"/>
                                  </a:lnTo>
                                  <a:lnTo>
                                    <a:pt x="216" y="1316"/>
                                  </a:lnTo>
                                  <a:lnTo>
                                    <a:pt x="222" y="1319"/>
                                  </a:lnTo>
                                  <a:lnTo>
                                    <a:pt x="226" y="1325"/>
                                  </a:lnTo>
                                  <a:lnTo>
                                    <a:pt x="231" y="1333"/>
                                  </a:lnTo>
                                  <a:lnTo>
                                    <a:pt x="235" y="1342"/>
                                  </a:lnTo>
                                  <a:lnTo>
                                    <a:pt x="240" y="1352"/>
                                  </a:lnTo>
                                  <a:lnTo>
                                    <a:pt x="251" y="1383"/>
                                  </a:lnTo>
                                  <a:lnTo>
                                    <a:pt x="260" y="1406"/>
                                  </a:lnTo>
                                  <a:lnTo>
                                    <a:pt x="267" y="1423"/>
                                  </a:lnTo>
                                  <a:lnTo>
                                    <a:pt x="272" y="1431"/>
                                  </a:lnTo>
                                  <a:lnTo>
                                    <a:pt x="270" y="1435"/>
                                  </a:lnTo>
                                  <a:lnTo>
                                    <a:pt x="269" y="1440"/>
                                  </a:lnTo>
                                  <a:lnTo>
                                    <a:pt x="269" y="1445"/>
                                  </a:lnTo>
                                  <a:lnTo>
                                    <a:pt x="269" y="1450"/>
                                  </a:lnTo>
                                  <a:lnTo>
                                    <a:pt x="238" y="1428"/>
                                  </a:lnTo>
                                  <a:lnTo>
                                    <a:pt x="217" y="1406"/>
                                  </a:lnTo>
                                  <a:lnTo>
                                    <a:pt x="195" y="1376"/>
                                  </a:lnTo>
                                  <a:lnTo>
                                    <a:pt x="168" y="1341"/>
                                  </a:lnTo>
                                  <a:lnTo>
                                    <a:pt x="137" y="1300"/>
                                  </a:lnTo>
                                  <a:lnTo>
                                    <a:pt x="91" y="1222"/>
                                  </a:lnTo>
                                  <a:lnTo>
                                    <a:pt x="86" y="1203"/>
                                  </a:lnTo>
                                  <a:lnTo>
                                    <a:pt x="80" y="1209"/>
                                  </a:lnTo>
                                  <a:lnTo>
                                    <a:pt x="75" y="1216"/>
                                  </a:lnTo>
                                  <a:lnTo>
                                    <a:pt x="73" y="1222"/>
                                  </a:lnTo>
                                  <a:lnTo>
                                    <a:pt x="72" y="1228"/>
                                  </a:lnTo>
                                  <a:lnTo>
                                    <a:pt x="73" y="1232"/>
                                  </a:lnTo>
                                  <a:lnTo>
                                    <a:pt x="75" y="1238"/>
                                  </a:lnTo>
                                  <a:lnTo>
                                    <a:pt x="80" y="1242"/>
                                  </a:lnTo>
                                  <a:lnTo>
                                    <a:pt x="86" y="1247"/>
                                  </a:lnTo>
                                  <a:lnTo>
                                    <a:pt x="79" y="1239"/>
                                  </a:lnTo>
                                  <a:lnTo>
                                    <a:pt x="73" y="1229"/>
                                  </a:lnTo>
                                  <a:lnTo>
                                    <a:pt x="66" y="1217"/>
                                  </a:lnTo>
                                  <a:lnTo>
                                    <a:pt x="60" y="1203"/>
                                  </a:lnTo>
                                  <a:lnTo>
                                    <a:pt x="53" y="1184"/>
                                  </a:lnTo>
                                  <a:lnTo>
                                    <a:pt x="47" y="1165"/>
                                  </a:lnTo>
                                  <a:lnTo>
                                    <a:pt x="41" y="1144"/>
                                  </a:lnTo>
                                  <a:lnTo>
                                    <a:pt x="35" y="1119"/>
                                  </a:lnTo>
                                  <a:lnTo>
                                    <a:pt x="33" y="1134"/>
                                  </a:lnTo>
                                  <a:lnTo>
                                    <a:pt x="21" y="1115"/>
                                  </a:lnTo>
                                  <a:lnTo>
                                    <a:pt x="16" y="1090"/>
                                  </a:lnTo>
                                  <a:lnTo>
                                    <a:pt x="10" y="1060"/>
                                  </a:lnTo>
                                  <a:lnTo>
                                    <a:pt x="6" y="1024"/>
                                  </a:lnTo>
                                  <a:lnTo>
                                    <a:pt x="0" y="985"/>
                                  </a:lnTo>
                                  <a:lnTo>
                                    <a:pt x="1" y="972"/>
                                  </a:lnTo>
                                  <a:lnTo>
                                    <a:pt x="3" y="963"/>
                                  </a:lnTo>
                                  <a:lnTo>
                                    <a:pt x="6" y="960"/>
                                  </a:lnTo>
                                  <a:lnTo>
                                    <a:pt x="7" y="957"/>
                                  </a:lnTo>
                                  <a:lnTo>
                                    <a:pt x="9" y="955"/>
                                  </a:lnTo>
                                  <a:lnTo>
                                    <a:pt x="10" y="955"/>
                                  </a:lnTo>
                                  <a:lnTo>
                                    <a:pt x="6" y="911"/>
                                  </a:lnTo>
                                  <a:lnTo>
                                    <a:pt x="2" y="868"/>
                                  </a:lnTo>
                                  <a:lnTo>
                                    <a:pt x="0" y="829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1" y="739"/>
                                  </a:lnTo>
                                  <a:lnTo>
                                    <a:pt x="4" y="714"/>
                                  </a:lnTo>
                                  <a:lnTo>
                                    <a:pt x="8" y="691"/>
                                  </a:lnTo>
                                  <a:lnTo>
                                    <a:pt x="11" y="667"/>
                                  </a:lnTo>
                                  <a:lnTo>
                                    <a:pt x="17" y="644"/>
                                  </a:lnTo>
                                  <a:lnTo>
                                    <a:pt x="22" y="622"/>
                                  </a:lnTo>
                                  <a:lnTo>
                                    <a:pt x="30" y="602"/>
                                  </a:lnTo>
                                  <a:lnTo>
                                    <a:pt x="38" y="582"/>
                                  </a:lnTo>
                                  <a:lnTo>
                                    <a:pt x="47" y="561"/>
                                  </a:lnTo>
                                  <a:lnTo>
                                    <a:pt x="57" y="543"/>
                                  </a:lnTo>
                                  <a:lnTo>
                                    <a:pt x="68" y="525"/>
                                  </a:lnTo>
                                  <a:lnTo>
                                    <a:pt x="80" y="508"/>
                                  </a:lnTo>
                                  <a:lnTo>
                                    <a:pt x="92" y="491"/>
                                  </a:lnTo>
                                  <a:lnTo>
                                    <a:pt x="107" y="475"/>
                                  </a:lnTo>
                                  <a:lnTo>
                                    <a:pt x="122" y="460"/>
                                  </a:lnTo>
                                  <a:lnTo>
                                    <a:pt x="134" y="448"/>
                                  </a:lnTo>
                                  <a:lnTo>
                                    <a:pt x="149" y="435"/>
                                  </a:lnTo>
                                  <a:lnTo>
                                    <a:pt x="165" y="423"/>
                                  </a:lnTo>
                                  <a:lnTo>
                                    <a:pt x="183" y="410"/>
                                  </a:lnTo>
                                  <a:lnTo>
                                    <a:pt x="203" y="398"/>
                                  </a:lnTo>
                                  <a:lnTo>
                                    <a:pt x="223" y="385"/>
                                  </a:lnTo>
                                  <a:lnTo>
                                    <a:pt x="245" y="373"/>
                                  </a:lnTo>
                                  <a:lnTo>
                                    <a:pt x="269" y="359"/>
                                  </a:lnTo>
                                  <a:lnTo>
                                    <a:pt x="294" y="347"/>
                                  </a:lnTo>
                                  <a:lnTo>
                                    <a:pt x="321" y="333"/>
                                  </a:lnTo>
                                  <a:lnTo>
                                    <a:pt x="349" y="321"/>
                                  </a:lnTo>
                                  <a:lnTo>
                                    <a:pt x="378" y="307"/>
                                  </a:lnTo>
                                  <a:lnTo>
                                    <a:pt x="442" y="281"/>
                                  </a:lnTo>
                                  <a:lnTo>
                                    <a:pt x="512" y="254"/>
                                  </a:lnTo>
                                  <a:lnTo>
                                    <a:pt x="529" y="247"/>
                                  </a:lnTo>
                                  <a:lnTo>
                                    <a:pt x="547" y="239"/>
                                  </a:lnTo>
                                  <a:lnTo>
                                    <a:pt x="570" y="227"/>
                                  </a:lnTo>
                                  <a:lnTo>
                                    <a:pt x="594" y="215"/>
                                  </a:lnTo>
                                  <a:lnTo>
                                    <a:pt x="621" y="200"/>
                                  </a:lnTo>
                                  <a:lnTo>
                                    <a:pt x="652" y="184"/>
                                  </a:lnTo>
                                  <a:lnTo>
                                    <a:pt x="684" y="165"/>
                                  </a:lnTo>
                                  <a:lnTo>
                                    <a:pt x="720" y="145"/>
                                  </a:lnTo>
                                  <a:lnTo>
                                    <a:pt x="752" y="126"/>
                                  </a:lnTo>
                                  <a:lnTo>
                                    <a:pt x="782" y="109"/>
                                  </a:lnTo>
                                  <a:lnTo>
                                    <a:pt x="812" y="96"/>
                                  </a:lnTo>
                                  <a:lnTo>
                                    <a:pt x="839" y="82"/>
                                  </a:lnTo>
                                  <a:lnTo>
                                    <a:pt x="865" y="72"/>
                                  </a:lnTo>
                                  <a:lnTo>
                                    <a:pt x="890" y="63"/>
                                  </a:lnTo>
                                  <a:lnTo>
                                    <a:pt x="914" y="55"/>
                                  </a:lnTo>
                                  <a:lnTo>
                                    <a:pt x="935" y="49"/>
                                  </a:lnTo>
                                  <a:lnTo>
                                    <a:pt x="944" y="38"/>
                                  </a:lnTo>
                                  <a:lnTo>
                                    <a:pt x="999" y="37"/>
                                  </a:lnTo>
                                  <a:lnTo>
                                    <a:pt x="1049" y="34"/>
                                  </a:lnTo>
                                  <a:lnTo>
                                    <a:pt x="1096" y="30"/>
                                  </a:lnTo>
                                  <a:lnTo>
                                    <a:pt x="1139" y="26"/>
                                  </a:lnTo>
                                  <a:lnTo>
                                    <a:pt x="1180" y="21"/>
                                  </a:lnTo>
                                  <a:lnTo>
                                    <a:pt x="1216" y="15"/>
                                  </a:lnTo>
                                  <a:lnTo>
                                    <a:pt x="1250" y="8"/>
                                  </a:lnTo>
                                  <a:lnTo>
                                    <a:pt x="1279" y="0"/>
                                  </a:lnTo>
                                  <a:lnTo>
                                    <a:pt x="1306" y="11"/>
                                  </a:lnTo>
                                  <a:lnTo>
                                    <a:pt x="1300" y="30"/>
                                  </a:lnTo>
                                  <a:lnTo>
                                    <a:pt x="1293" y="39"/>
                                  </a:lnTo>
                                  <a:lnTo>
                                    <a:pt x="1286" y="47"/>
                                  </a:lnTo>
                                  <a:lnTo>
                                    <a:pt x="1279" y="54"/>
                                  </a:lnTo>
                                  <a:lnTo>
                                    <a:pt x="1271" y="58"/>
                                  </a:lnTo>
                                  <a:lnTo>
                                    <a:pt x="1262" y="63"/>
                                  </a:lnTo>
                                  <a:lnTo>
                                    <a:pt x="1254" y="66"/>
                                  </a:lnTo>
                                  <a:lnTo>
                                    <a:pt x="1245" y="67"/>
                                  </a:lnTo>
                                  <a:lnTo>
                                    <a:pt x="1235" y="68"/>
                                  </a:lnTo>
                                  <a:lnTo>
                                    <a:pt x="1232" y="73"/>
                                  </a:lnTo>
                                  <a:lnTo>
                                    <a:pt x="1225" y="81"/>
                                  </a:lnTo>
                                  <a:lnTo>
                                    <a:pt x="1215" y="91"/>
                                  </a:lnTo>
                                  <a:lnTo>
                                    <a:pt x="1201" y="105"/>
                                  </a:lnTo>
                                  <a:lnTo>
                                    <a:pt x="1164" y="137"/>
                                  </a:lnTo>
                                  <a:lnTo>
                                    <a:pt x="1114" y="180"/>
                                  </a:lnTo>
                                  <a:lnTo>
                                    <a:pt x="1130" y="182"/>
                                  </a:lnTo>
                                  <a:lnTo>
                                    <a:pt x="1152" y="187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208" y="201"/>
                                  </a:lnTo>
                                  <a:lnTo>
                                    <a:pt x="1235" y="208"/>
                                  </a:lnTo>
                                  <a:lnTo>
                                    <a:pt x="1259" y="214"/>
                                  </a:lnTo>
                                  <a:lnTo>
                                    <a:pt x="1282" y="217"/>
                                  </a:lnTo>
                                  <a:lnTo>
                                    <a:pt x="1302" y="218"/>
                                  </a:lnTo>
                                  <a:lnTo>
                                    <a:pt x="1308" y="229"/>
                                  </a:lnTo>
                                  <a:lnTo>
                                    <a:pt x="1322" y="234"/>
                                  </a:lnTo>
                                  <a:lnTo>
                                    <a:pt x="1344" y="246"/>
                                  </a:lnTo>
                                  <a:lnTo>
                                    <a:pt x="1377" y="261"/>
                                  </a:lnTo>
                                  <a:lnTo>
                                    <a:pt x="1418" y="283"/>
                                  </a:lnTo>
                                  <a:lnTo>
                                    <a:pt x="1423" y="284"/>
                                  </a:lnTo>
                                  <a:lnTo>
                                    <a:pt x="1427" y="283"/>
                                  </a:lnTo>
                                  <a:lnTo>
                                    <a:pt x="1431" y="281"/>
                                  </a:lnTo>
                                  <a:lnTo>
                                    <a:pt x="1435" y="277"/>
                                  </a:lnTo>
                                  <a:lnTo>
                                    <a:pt x="1481" y="310"/>
                                  </a:lnTo>
                                  <a:lnTo>
                                    <a:pt x="1486" y="316"/>
                                  </a:lnTo>
                                  <a:lnTo>
                                    <a:pt x="1478" y="314"/>
                                  </a:lnTo>
                                  <a:lnTo>
                                    <a:pt x="1465" y="308"/>
                                  </a:lnTo>
                                  <a:lnTo>
                                    <a:pt x="1462" y="310"/>
                                  </a:lnTo>
                                  <a:lnTo>
                                    <a:pt x="1492" y="340"/>
                                  </a:lnTo>
                                  <a:lnTo>
                                    <a:pt x="1495" y="338"/>
                                  </a:lnTo>
                                  <a:lnTo>
                                    <a:pt x="1498" y="335"/>
                                  </a:lnTo>
                                  <a:lnTo>
                                    <a:pt x="1503" y="334"/>
                                  </a:lnTo>
                                  <a:lnTo>
                                    <a:pt x="1508" y="332"/>
                                  </a:lnTo>
                                  <a:lnTo>
                                    <a:pt x="1514" y="333"/>
                                  </a:lnTo>
                                  <a:lnTo>
                                    <a:pt x="1520" y="333"/>
                                  </a:lnTo>
                                  <a:lnTo>
                                    <a:pt x="1525" y="335"/>
                                  </a:lnTo>
                                  <a:lnTo>
                                    <a:pt x="1530" y="338"/>
                                  </a:lnTo>
                                  <a:lnTo>
                                    <a:pt x="1534" y="341"/>
                                  </a:lnTo>
                                  <a:lnTo>
                                    <a:pt x="1538" y="344"/>
                                  </a:lnTo>
                                  <a:lnTo>
                                    <a:pt x="1541" y="349"/>
                                  </a:lnTo>
                                  <a:lnTo>
                                    <a:pt x="1543" y="353"/>
                                  </a:lnTo>
                                  <a:lnTo>
                                    <a:pt x="1538" y="363"/>
                                  </a:lnTo>
                                  <a:lnTo>
                                    <a:pt x="1551" y="384"/>
                                  </a:lnTo>
                                  <a:lnTo>
                                    <a:pt x="1555" y="382"/>
                                  </a:lnTo>
                                  <a:lnTo>
                                    <a:pt x="1559" y="381"/>
                                  </a:lnTo>
                                  <a:lnTo>
                                    <a:pt x="1566" y="383"/>
                                  </a:lnTo>
                                  <a:lnTo>
                                    <a:pt x="1575" y="387"/>
                                  </a:lnTo>
                                  <a:lnTo>
                                    <a:pt x="1587" y="397"/>
                                  </a:lnTo>
                                  <a:lnTo>
                                    <a:pt x="1602" y="408"/>
                                  </a:lnTo>
                                  <a:lnTo>
                                    <a:pt x="1595" y="405"/>
                                  </a:lnTo>
                                  <a:lnTo>
                                    <a:pt x="1588" y="403"/>
                                  </a:lnTo>
                                  <a:lnTo>
                                    <a:pt x="1588" y="406"/>
                                  </a:lnTo>
                                  <a:lnTo>
                                    <a:pt x="1590" y="410"/>
                                  </a:lnTo>
                                  <a:lnTo>
                                    <a:pt x="1594" y="418"/>
                                  </a:lnTo>
                                  <a:lnTo>
                                    <a:pt x="1600" y="427"/>
                                  </a:lnTo>
                                  <a:lnTo>
                                    <a:pt x="1608" y="439"/>
                                  </a:lnTo>
                                  <a:lnTo>
                                    <a:pt x="1611" y="425"/>
                                  </a:lnTo>
                                  <a:lnTo>
                                    <a:pt x="1621" y="440"/>
                                  </a:lnTo>
                                  <a:lnTo>
                                    <a:pt x="1632" y="456"/>
                                  </a:lnTo>
                                  <a:lnTo>
                                    <a:pt x="1641" y="471"/>
                                  </a:lnTo>
                                  <a:lnTo>
                                    <a:pt x="1650" y="489"/>
                                  </a:lnTo>
                                  <a:lnTo>
                                    <a:pt x="1659" y="504"/>
                                  </a:lnTo>
                                  <a:lnTo>
                                    <a:pt x="1666" y="521"/>
                                  </a:lnTo>
                                  <a:lnTo>
                                    <a:pt x="1673" y="540"/>
                                  </a:lnTo>
                                  <a:lnTo>
                                    <a:pt x="1680" y="557"/>
                                  </a:lnTo>
                                  <a:lnTo>
                                    <a:pt x="1684" y="575"/>
                                  </a:lnTo>
                                  <a:lnTo>
                                    <a:pt x="1690" y="593"/>
                                  </a:lnTo>
                                  <a:lnTo>
                                    <a:pt x="1693" y="611"/>
                                  </a:lnTo>
                                  <a:lnTo>
                                    <a:pt x="1696" y="629"/>
                                  </a:lnTo>
                                  <a:lnTo>
                                    <a:pt x="1699" y="649"/>
                                  </a:lnTo>
                                  <a:lnTo>
                                    <a:pt x="1701" y="668"/>
                                  </a:lnTo>
                                  <a:lnTo>
                                    <a:pt x="1702" y="687"/>
                                  </a:lnTo>
                                  <a:lnTo>
                                    <a:pt x="1702" y="708"/>
                                  </a:lnTo>
                                  <a:lnTo>
                                    <a:pt x="1701" y="742"/>
                                  </a:lnTo>
                                  <a:lnTo>
                                    <a:pt x="1699" y="777"/>
                                  </a:lnTo>
                                  <a:lnTo>
                                    <a:pt x="1694" y="811"/>
                                  </a:lnTo>
                                  <a:lnTo>
                                    <a:pt x="1687" y="846"/>
                                  </a:lnTo>
                                  <a:lnTo>
                                    <a:pt x="1678" y="880"/>
                                  </a:lnTo>
                                  <a:lnTo>
                                    <a:pt x="1668" y="915"/>
                                  </a:lnTo>
                                  <a:lnTo>
                                    <a:pt x="1656" y="951"/>
                                  </a:lnTo>
                                  <a:lnTo>
                                    <a:pt x="1641" y="985"/>
                                  </a:lnTo>
                                  <a:lnTo>
                                    <a:pt x="1626" y="1020"/>
                                  </a:lnTo>
                                  <a:lnTo>
                                    <a:pt x="1608" y="1055"/>
                                  </a:lnTo>
                                  <a:lnTo>
                                    <a:pt x="1588" y="1090"/>
                                  </a:lnTo>
                                  <a:lnTo>
                                    <a:pt x="1566" y="1125"/>
                                  </a:lnTo>
                                  <a:lnTo>
                                    <a:pt x="1542" y="1162"/>
                                  </a:lnTo>
                                  <a:lnTo>
                                    <a:pt x="1517" y="1197"/>
                                  </a:lnTo>
                                  <a:lnTo>
                                    <a:pt x="1490" y="1232"/>
                                  </a:lnTo>
                                  <a:lnTo>
                                    <a:pt x="1461" y="1268"/>
                                  </a:lnTo>
                                  <a:lnTo>
                                    <a:pt x="1431" y="1302"/>
                                  </a:lnTo>
                                  <a:lnTo>
                                    <a:pt x="1400" y="1337"/>
                                  </a:lnTo>
                                  <a:lnTo>
                                    <a:pt x="1369" y="1367"/>
                                  </a:lnTo>
                                  <a:lnTo>
                                    <a:pt x="1339" y="1397"/>
                                  </a:lnTo>
                                  <a:lnTo>
                                    <a:pt x="1307" y="1425"/>
                                  </a:lnTo>
                                  <a:lnTo>
                                    <a:pt x="1275" y="1450"/>
                                  </a:lnTo>
                                  <a:lnTo>
                                    <a:pt x="1244" y="1475"/>
                                  </a:lnTo>
                                  <a:lnTo>
                                    <a:pt x="1212" y="1498"/>
                                  </a:lnTo>
                                  <a:lnTo>
                                    <a:pt x="1180" y="1518"/>
                                  </a:lnTo>
                                  <a:lnTo>
                                    <a:pt x="1148" y="1537"/>
                                  </a:lnTo>
                                  <a:lnTo>
                                    <a:pt x="1116" y="1554"/>
                                  </a:lnTo>
                                  <a:lnTo>
                                    <a:pt x="1083" y="1569"/>
                                  </a:lnTo>
                                  <a:lnTo>
                                    <a:pt x="1049" y="1583"/>
                                  </a:lnTo>
                                  <a:lnTo>
                                    <a:pt x="1017" y="1595"/>
                                  </a:lnTo>
                                  <a:lnTo>
                                    <a:pt x="983" y="1606"/>
                                  </a:lnTo>
                                  <a:lnTo>
                                    <a:pt x="949" y="1613"/>
                                  </a:lnTo>
                                  <a:close/>
                                  <a:moveTo>
                                    <a:pt x="364" y="1393"/>
                                  </a:moveTo>
                                  <a:lnTo>
                                    <a:pt x="361" y="1393"/>
                                  </a:lnTo>
                                  <a:lnTo>
                                    <a:pt x="359" y="1392"/>
                                  </a:lnTo>
                                  <a:lnTo>
                                    <a:pt x="357" y="1390"/>
                                  </a:lnTo>
                                  <a:lnTo>
                                    <a:pt x="356" y="1388"/>
                                  </a:lnTo>
                                  <a:lnTo>
                                    <a:pt x="364" y="1393"/>
                                  </a:lnTo>
                                  <a:close/>
                                  <a:moveTo>
                                    <a:pt x="564" y="1613"/>
                                  </a:moveTo>
                                  <a:lnTo>
                                    <a:pt x="555" y="1612"/>
                                  </a:lnTo>
                                  <a:lnTo>
                                    <a:pt x="547" y="1611"/>
                                  </a:lnTo>
                                  <a:lnTo>
                                    <a:pt x="541" y="1608"/>
                                  </a:lnTo>
                                  <a:lnTo>
                                    <a:pt x="537" y="1602"/>
                                  </a:lnTo>
                                  <a:lnTo>
                                    <a:pt x="543" y="1603"/>
                                  </a:lnTo>
                                  <a:lnTo>
                                    <a:pt x="548" y="1606"/>
                                  </a:lnTo>
                                  <a:lnTo>
                                    <a:pt x="556" y="1609"/>
                                  </a:lnTo>
                                  <a:lnTo>
                                    <a:pt x="564" y="1613"/>
                                  </a:lnTo>
                                  <a:close/>
                                  <a:moveTo>
                                    <a:pt x="512" y="1573"/>
                                  </a:moveTo>
                                  <a:lnTo>
                                    <a:pt x="510" y="1574"/>
                                  </a:lnTo>
                                  <a:lnTo>
                                    <a:pt x="507" y="1574"/>
                                  </a:lnTo>
                                  <a:lnTo>
                                    <a:pt x="502" y="1573"/>
                                  </a:lnTo>
                                  <a:lnTo>
                                    <a:pt x="496" y="1570"/>
                                  </a:lnTo>
                                  <a:lnTo>
                                    <a:pt x="496" y="1567"/>
                                  </a:lnTo>
                                  <a:lnTo>
                                    <a:pt x="500" y="1567"/>
                                  </a:lnTo>
                                  <a:lnTo>
                                    <a:pt x="504" y="1567"/>
                                  </a:lnTo>
                                  <a:lnTo>
                                    <a:pt x="509" y="1569"/>
                                  </a:lnTo>
                                  <a:lnTo>
                                    <a:pt x="512" y="1573"/>
                                  </a:lnTo>
                                  <a:close/>
                                  <a:moveTo>
                                    <a:pt x="491" y="1565"/>
                                  </a:moveTo>
                                  <a:lnTo>
                                    <a:pt x="483" y="1559"/>
                                  </a:lnTo>
                                  <a:lnTo>
                                    <a:pt x="473" y="1556"/>
                                  </a:lnTo>
                                  <a:lnTo>
                                    <a:pt x="460" y="1551"/>
                                  </a:lnTo>
                                  <a:lnTo>
                                    <a:pt x="445" y="1549"/>
                                  </a:lnTo>
                                  <a:lnTo>
                                    <a:pt x="439" y="1543"/>
                                  </a:lnTo>
                                  <a:lnTo>
                                    <a:pt x="445" y="1547"/>
                                  </a:lnTo>
                                  <a:lnTo>
                                    <a:pt x="453" y="1550"/>
                                  </a:lnTo>
                                  <a:lnTo>
                                    <a:pt x="463" y="1552"/>
                                  </a:lnTo>
                                  <a:lnTo>
                                    <a:pt x="475" y="1553"/>
                                  </a:lnTo>
                                  <a:lnTo>
                                    <a:pt x="482" y="1558"/>
                                  </a:lnTo>
                                  <a:lnTo>
                                    <a:pt x="491" y="1565"/>
                                  </a:lnTo>
                                  <a:close/>
                                  <a:moveTo>
                                    <a:pt x="41" y="1159"/>
                                  </a:moveTo>
                                  <a:lnTo>
                                    <a:pt x="37" y="1159"/>
                                  </a:lnTo>
                                  <a:lnTo>
                                    <a:pt x="36" y="1158"/>
                                  </a:lnTo>
                                  <a:lnTo>
                                    <a:pt x="34" y="1156"/>
                                  </a:lnTo>
                                  <a:lnTo>
                                    <a:pt x="33" y="1154"/>
                                  </a:lnTo>
                                  <a:lnTo>
                                    <a:pt x="35" y="1153"/>
                                  </a:lnTo>
                                  <a:lnTo>
                                    <a:pt x="37" y="1153"/>
                                  </a:lnTo>
                                  <a:lnTo>
                                    <a:pt x="38" y="1154"/>
                                  </a:lnTo>
                                  <a:lnTo>
                                    <a:pt x="41" y="1156"/>
                                  </a:lnTo>
                                  <a:lnTo>
                                    <a:pt x="41" y="1159"/>
                                  </a:lnTo>
                                  <a:close/>
                                  <a:moveTo>
                                    <a:pt x="307" y="1431"/>
                                  </a:moveTo>
                                  <a:lnTo>
                                    <a:pt x="302" y="1428"/>
                                  </a:lnTo>
                                  <a:lnTo>
                                    <a:pt x="297" y="1425"/>
                                  </a:lnTo>
                                  <a:lnTo>
                                    <a:pt x="295" y="1422"/>
                                  </a:lnTo>
                                  <a:lnTo>
                                    <a:pt x="294" y="1418"/>
                                  </a:lnTo>
                                  <a:lnTo>
                                    <a:pt x="299" y="1423"/>
                                  </a:lnTo>
                                  <a:lnTo>
                                    <a:pt x="307" y="1431"/>
                                  </a:lnTo>
                                  <a:close/>
                                  <a:moveTo>
                                    <a:pt x="132" y="1333"/>
                                  </a:moveTo>
                                  <a:lnTo>
                                    <a:pt x="129" y="1330"/>
                                  </a:lnTo>
                                  <a:lnTo>
                                    <a:pt x="126" y="1326"/>
                                  </a:lnTo>
                                  <a:lnTo>
                                    <a:pt x="122" y="1323"/>
                                  </a:lnTo>
                                  <a:lnTo>
                                    <a:pt x="116" y="1319"/>
                                  </a:lnTo>
                                  <a:lnTo>
                                    <a:pt x="110" y="1307"/>
                                  </a:lnTo>
                                  <a:lnTo>
                                    <a:pt x="102" y="1292"/>
                                  </a:lnTo>
                                  <a:lnTo>
                                    <a:pt x="95" y="1275"/>
                                  </a:lnTo>
                                  <a:lnTo>
                                    <a:pt x="86" y="1255"/>
                                  </a:lnTo>
                                  <a:lnTo>
                                    <a:pt x="91" y="1259"/>
                                  </a:lnTo>
                                  <a:lnTo>
                                    <a:pt x="100" y="1274"/>
                                  </a:lnTo>
                                  <a:lnTo>
                                    <a:pt x="114" y="1299"/>
                                  </a:lnTo>
                                  <a:lnTo>
                                    <a:pt x="132" y="1333"/>
                                  </a:lnTo>
                                  <a:close/>
                                  <a:moveTo>
                                    <a:pt x="186" y="1409"/>
                                  </a:moveTo>
                                  <a:lnTo>
                                    <a:pt x="181" y="1406"/>
                                  </a:lnTo>
                                  <a:lnTo>
                                    <a:pt x="177" y="1401"/>
                                  </a:lnTo>
                                  <a:lnTo>
                                    <a:pt x="172" y="1396"/>
                                  </a:lnTo>
                                  <a:lnTo>
                                    <a:pt x="167" y="1388"/>
                                  </a:lnTo>
                                  <a:lnTo>
                                    <a:pt x="171" y="1390"/>
                                  </a:lnTo>
                                  <a:lnTo>
                                    <a:pt x="176" y="1394"/>
                                  </a:lnTo>
                                  <a:lnTo>
                                    <a:pt x="180" y="1401"/>
                                  </a:lnTo>
                                  <a:lnTo>
                                    <a:pt x="186" y="1409"/>
                                  </a:lnTo>
                                  <a:close/>
                                  <a:moveTo>
                                    <a:pt x="232" y="1456"/>
                                  </a:moveTo>
                                  <a:lnTo>
                                    <a:pt x="224" y="1450"/>
                                  </a:lnTo>
                                  <a:lnTo>
                                    <a:pt x="215" y="1443"/>
                                  </a:lnTo>
                                  <a:lnTo>
                                    <a:pt x="206" y="1435"/>
                                  </a:lnTo>
                                  <a:lnTo>
                                    <a:pt x="194" y="1426"/>
                                  </a:lnTo>
                                  <a:lnTo>
                                    <a:pt x="191" y="1415"/>
                                  </a:lnTo>
                                  <a:lnTo>
                                    <a:pt x="232" y="1456"/>
                                  </a:lnTo>
                                  <a:close/>
                                  <a:moveTo>
                                    <a:pt x="1033" y="226"/>
                                  </a:moveTo>
                                  <a:lnTo>
                                    <a:pt x="1019" y="238"/>
                                  </a:lnTo>
                                  <a:lnTo>
                                    <a:pt x="1006" y="249"/>
                                  </a:lnTo>
                                  <a:lnTo>
                                    <a:pt x="996" y="260"/>
                                  </a:lnTo>
                                  <a:lnTo>
                                    <a:pt x="987" y="273"/>
                                  </a:lnTo>
                                  <a:lnTo>
                                    <a:pt x="968" y="277"/>
                                  </a:lnTo>
                                  <a:lnTo>
                                    <a:pt x="963" y="291"/>
                                  </a:lnTo>
                                  <a:lnTo>
                                    <a:pt x="960" y="291"/>
                                  </a:lnTo>
                                  <a:lnTo>
                                    <a:pt x="957" y="288"/>
                                  </a:lnTo>
                                  <a:lnTo>
                                    <a:pt x="952" y="284"/>
                                  </a:lnTo>
                                  <a:lnTo>
                                    <a:pt x="948" y="277"/>
                                  </a:lnTo>
                                  <a:lnTo>
                                    <a:pt x="946" y="275"/>
                                  </a:lnTo>
                                  <a:lnTo>
                                    <a:pt x="941" y="272"/>
                                  </a:lnTo>
                                  <a:lnTo>
                                    <a:pt x="935" y="269"/>
                                  </a:lnTo>
                                  <a:lnTo>
                                    <a:pt x="930" y="267"/>
                                  </a:lnTo>
                                  <a:lnTo>
                                    <a:pt x="913" y="265"/>
                                  </a:lnTo>
                                  <a:lnTo>
                                    <a:pt x="893" y="264"/>
                                  </a:lnTo>
                                  <a:lnTo>
                                    <a:pt x="875" y="265"/>
                                  </a:lnTo>
                                  <a:lnTo>
                                    <a:pt x="854" y="267"/>
                                  </a:lnTo>
                                  <a:lnTo>
                                    <a:pt x="832" y="269"/>
                                  </a:lnTo>
                                  <a:lnTo>
                                    <a:pt x="808" y="274"/>
                                  </a:lnTo>
                                  <a:lnTo>
                                    <a:pt x="781" y="280"/>
                                  </a:lnTo>
                                  <a:lnTo>
                                    <a:pt x="752" y="288"/>
                                  </a:lnTo>
                                  <a:lnTo>
                                    <a:pt x="720" y="296"/>
                                  </a:lnTo>
                                  <a:lnTo>
                                    <a:pt x="688" y="305"/>
                                  </a:lnTo>
                                  <a:lnTo>
                                    <a:pt x="634" y="322"/>
                                  </a:lnTo>
                                  <a:lnTo>
                                    <a:pt x="590" y="336"/>
                                  </a:lnTo>
                                  <a:lnTo>
                                    <a:pt x="555" y="350"/>
                                  </a:lnTo>
                                  <a:lnTo>
                                    <a:pt x="529" y="363"/>
                                  </a:lnTo>
                                  <a:lnTo>
                                    <a:pt x="541" y="358"/>
                                  </a:lnTo>
                                  <a:lnTo>
                                    <a:pt x="573" y="349"/>
                                  </a:lnTo>
                                  <a:lnTo>
                                    <a:pt x="623" y="333"/>
                                  </a:lnTo>
                                  <a:lnTo>
                                    <a:pt x="690" y="313"/>
                                  </a:lnTo>
                                  <a:lnTo>
                                    <a:pt x="704" y="316"/>
                                  </a:lnTo>
                                  <a:lnTo>
                                    <a:pt x="725" y="302"/>
                                  </a:lnTo>
                                  <a:lnTo>
                                    <a:pt x="731" y="301"/>
                                  </a:lnTo>
                                  <a:lnTo>
                                    <a:pt x="737" y="302"/>
                                  </a:lnTo>
                                  <a:lnTo>
                                    <a:pt x="743" y="305"/>
                                  </a:lnTo>
                                  <a:lnTo>
                                    <a:pt x="750" y="308"/>
                                  </a:lnTo>
                                  <a:lnTo>
                                    <a:pt x="744" y="31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42" y="324"/>
                                  </a:lnTo>
                                  <a:lnTo>
                                    <a:pt x="742" y="326"/>
                                  </a:lnTo>
                                  <a:lnTo>
                                    <a:pt x="742" y="328"/>
                                  </a:lnTo>
                                  <a:lnTo>
                                    <a:pt x="743" y="330"/>
                                  </a:lnTo>
                                  <a:lnTo>
                                    <a:pt x="744" y="330"/>
                                  </a:lnTo>
                                  <a:lnTo>
                                    <a:pt x="704" y="340"/>
                                  </a:lnTo>
                                  <a:lnTo>
                                    <a:pt x="699" y="330"/>
                                  </a:lnTo>
                                  <a:lnTo>
                                    <a:pt x="677" y="334"/>
                                  </a:lnTo>
                                  <a:lnTo>
                                    <a:pt x="656" y="340"/>
                                  </a:lnTo>
                                  <a:lnTo>
                                    <a:pt x="635" y="347"/>
                                  </a:lnTo>
                                  <a:lnTo>
                                    <a:pt x="615" y="353"/>
                                  </a:lnTo>
                                  <a:lnTo>
                                    <a:pt x="623" y="357"/>
                                  </a:lnTo>
                                  <a:lnTo>
                                    <a:pt x="607" y="367"/>
                                  </a:lnTo>
                                  <a:lnTo>
                                    <a:pt x="603" y="365"/>
                                  </a:lnTo>
                                  <a:lnTo>
                                    <a:pt x="601" y="364"/>
                                  </a:lnTo>
                                  <a:lnTo>
                                    <a:pt x="597" y="363"/>
                                  </a:lnTo>
                                  <a:lnTo>
                                    <a:pt x="593" y="363"/>
                                  </a:lnTo>
                                  <a:lnTo>
                                    <a:pt x="599" y="365"/>
                                  </a:lnTo>
                                  <a:lnTo>
                                    <a:pt x="590" y="369"/>
                                  </a:lnTo>
                                  <a:lnTo>
                                    <a:pt x="582" y="374"/>
                                  </a:lnTo>
                                  <a:lnTo>
                                    <a:pt x="573" y="377"/>
                                  </a:lnTo>
                                  <a:lnTo>
                                    <a:pt x="565" y="380"/>
                                  </a:lnTo>
                                  <a:lnTo>
                                    <a:pt x="557" y="382"/>
                                  </a:lnTo>
                                  <a:lnTo>
                                    <a:pt x="549" y="382"/>
                                  </a:lnTo>
                                  <a:lnTo>
                                    <a:pt x="541" y="382"/>
                                  </a:lnTo>
                                  <a:lnTo>
                                    <a:pt x="534" y="381"/>
                                  </a:lnTo>
                                  <a:lnTo>
                                    <a:pt x="531" y="390"/>
                                  </a:lnTo>
                                  <a:lnTo>
                                    <a:pt x="523" y="393"/>
                                  </a:lnTo>
                                  <a:lnTo>
                                    <a:pt x="509" y="400"/>
                                  </a:lnTo>
                                  <a:lnTo>
                                    <a:pt x="490" y="408"/>
                                  </a:lnTo>
                                  <a:lnTo>
                                    <a:pt x="464" y="419"/>
                                  </a:lnTo>
                                  <a:lnTo>
                                    <a:pt x="458" y="423"/>
                                  </a:lnTo>
                                  <a:lnTo>
                                    <a:pt x="453" y="427"/>
                                  </a:lnTo>
                                  <a:lnTo>
                                    <a:pt x="447" y="433"/>
                                  </a:lnTo>
                                  <a:lnTo>
                                    <a:pt x="440" y="441"/>
                                  </a:lnTo>
                                  <a:lnTo>
                                    <a:pt x="427" y="459"/>
                                  </a:lnTo>
                                  <a:lnTo>
                                    <a:pt x="412" y="482"/>
                                  </a:lnTo>
                                  <a:lnTo>
                                    <a:pt x="410" y="460"/>
                                  </a:lnTo>
                                  <a:lnTo>
                                    <a:pt x="403" y="470"/>
                                  </a:lnTo>
                                  <a:lnTo>
                                    <a:pt x="396" y="483"/>
                                  </a:lnTo>
                                  <a:lnTo>
                                    <a:pt x="391" y="499"/>
                                  </a:lnTo>
                                  <a:lnTo>
                                    <a:pt x="386" y="518"/>
                                  </a:lnTo>
                                  <a:lnTo>
                                    <a:pt x="383" y="540"/>
                                  </a:lnTo>
                                  <a:lnTo>
                                    <a:pt x="379" y="563"/>
                                  </a:lnTo>
                                  <a:lnTo>
                                    <a:pt x="376" y="591"/>
                                  </a:lnTo>
                                  <a:lnTo>
                                    <a:pt x="375" y="620"/>
                                  </a:lnTo>
                                  <a:lnTo>
                                    <a:pt x="380" y="620"/>
                                  </a:lnTo>
                                  <a:lnTo>
                                    <a:pt x="380" y="611"/>
                                  </a:lnTo>
                                  <a:lnTo>
                                    <a:pt x="380" y="600"/>
                                  </a:lnTo>
                                  <a:lnTo>
                                    <a:pt x="382" y="587"/>
                                  </a:lnTo>
                                  <a:lnTo>
                                    <a:pt x="383" y="571"/>
                                  </a:lnTo>
                                  <a:lnTo>
                                    <a:pt x="387" y="550"/>
                                  </a:lnTo>
                                  <a:lnTo>
                                    <a:pt x="392" y="532"/>
                                  </a:lnTo>
                                  <a:lnTo>
                                    <a:pt x="398" y="516"/>
                                  </a:lnTo>
                                  <a:lnTo>
                                    <a:pt x="404" y="503"/>
                                  </a:lnTo>
                                  <a:lnTo>
                                    <a:pt x="410" y="509"/>
                                  </a:lnTo>
                                  <a:lnTo>
                                    <a:pt x="409" y="520"/>
                                  </a:lnTo>
                                  <a:lnTo>
                                    <a:pt x="408" y="534"/>
                                  </a:lnTo>
                                  <a:lnTo>
                                    <a:pt x="408" y="550"/>
                                  </a:lnTo>
                                  <a:lnTo>
                                    <a:pt x="408" y="569"/>
                                  </a:lnTo>
                                  <a:lnTo>
                                    <a:pt x="408" y="591"/>
                                  </a:lnTo>
                                  <a:lnTo>
                                    <a:pt x="409" y="613"/>
                                  </a:lnTo>
                                  <a:lnTo>
                                    <a:pt x="410" y="636"/>
                                  </a:lnTo>
                                  <a:lnTo>
                                    <a:pt x="411" y="659"/>
                                  </a:lnTo>
                                  <a:lnTo>
                                    <a:pt x="413" y="683"/>
                                  </a:lnTo>
                                  <a:lnTo>
                                    <a:pt x="417" y="708"/>
                                  </a:lnTo>
                                  <a:lnTo>
                                    <a:pt x="420" y="731"/>
                                  </a:lnTo>
                                  <a:lnTo>
                                    <a:pt x="423" y="756"/>
                                  </a:lnTo>
                                  <a:lnTo>
                                    <a:pt x="430" y="792"/>
                                  </a:lnTo>
                                  <a:lnTo>
                                    <a:pt x="438" y="821"/>
                                  </a:lnTo>
                                  <a:lnTo>
                                    <a:pt x="446" y="847"/>
                                  </a:lnTo>
                                  <a:lnTo>
                                    <a:pt x="455" y="868"/>
                                  </a:lnTo>
                                  <a:lnTo>
                                    <a:pt x="459" y="877"/>
                                  </a:lnTo>
                                  <a:lnTo>
                                    <a:pt x="465" y="885"/>
                                  </a:lnTo>
                                  <a:lnTo>
                                    <a:pt x="469" y="892"/>
                                  </a:lnTo>
                                  <a:lnTo>
                                    <a:pt x="474" y="897"/>
                                  </a:lnTo>
                                  <a:lnTo>
                                    <a:pt x="480" y="902"/>
                                  </a:lnTo>
                                  <a:lnTo>
                                    <a:pt x="485" y="905"/>
                                  </a:lnTo>
                                  <a:lnTo>
                                    <a:pt x="491" y="907"/>
                                  </a:lnTo>
                                  <a:lnTo>
                                    <a:pt x="496" y="909"/>
                                  </a:lnTo>
                                  <a:lnTo>
                                    <a:pt x="507" y="953"/>
                                  </a:lnTo>
                                  <a:lnTo>
                                    <a:pt x="568" y="1010"/>
                                  </a:lnTo>
                                  <a:lnTo>
                                    <a:pt x="615" y="1050"/>
                                  </a:lnTo>
                                  <a:lnTo>
                                    <a:pt x="632" y="1065"/>
                                  </a:lnTo>
                                  <a:lnTo>
                                    <a:pt x="645" y="1075"/>
                                  </a:lnTo>
                                  <a:lnTo>
                                    <a:pt x="655" y="1081"/>
                                  </a:lnTo>
                                  <a:lnTo>
                                    <a:pt x="661" y="1083"/>
                                  </a:lnTo>
                                  <a:lnTo>
                                    <a:pt x="684" y="1079"/>
                                  </a:lnTo>
                                  <a:lnTo>
                                    <a:pt x="710" y="1073"/>
                                  </a:lnTo>
                                  <a:lnTo>
                                    <a:pt x="737" y="1066"/>
                                  </a:lnTo>
                                  <a:lnTo>
                                    <a:pt x="764" y="1056"/>
                                  </a:lnTo>
                                  <a:lnTo>
                                    <a:pt x="794" y="1045"/>
                                  </a:lnTo>
                                  <a:lnTo>
                                    <a:pt x="824" y="1031"/>
                                  </a:lnTo>
                                  <a:lnTo>
                                    <a:pt x="854" y="1016"/>
                                  </a:lnTo>
                                  <a:lnTo>
                                    <a:pt x="887" y="998"/>
                                  </a:lnTo>
                                  <a:lnTo>
                                    <a:pt x="914" y="983"/>
                                  </a:lnTo>
                                  <a:lnTo>
                                    <a:pt x="941" y="968"/>
                                  </a:lnTo>
                                  <a:lnTo>
                                    <a:pt x="968" y="952"/>
                                  </a:lnTo>
                                  <a:lnTo>
                                    <a:pt x="995" y="936"/>
                                  </a:lnTo>
                                  <a:lnTo>
                                    <a:pt x="1022" y="921"/>
                                  </a:lnTo>
                                  <a:lnTo>
                                    <a:pt x="1049" y="905"/>
                                  </a:lnTo>
                                  <a:lnTo>
                                    <a:pt x="1076" y="889"/>
                                  </a:lnTo>
                                  <a:lnTo>
                                    <a:pt x="1103" y="873"/>
                                  </a:lnTo>
                                  <a:lnTo>
                                    <a:pt x="1104" y="869"/>
                                  </a:lnTo>
                                  <a:lnTo>
                                    <a:pt x="1107" y="863"/>
                                  </a:lnTo>
                                  <a:lnTo>
                                    <a:pt x="1110" y="859"/>
                                  </a:lnTo>
                                  <a:lnTo>
                                    <a:pt x="1114" y="854"/>
                                  </a:lnTo>
                                  <a:lnTo>
                                    <a:pt x="1120" y="850"/>
                                  </a:lnTo>
                                  <a:lnTo>
                                    <a:pt x="1127" y="845"/>
                                  </a:lnTo>
                                  <a:lnTo>
                                    <a:pt x="1135" y="842"/>
                                  </a:lnTo>
                                  <a:lnTo>
                                    <a:pt x="1144" y="838"/>
                                  </a:lnTo>
                                  <a:lnTo>
                                    <a:pt x="1157" y="827"/>
                                  </a:lnTo>
                                  <a:lnTo>
                                    <a:pt x="1172" y="814"/>
                                  </a:lnTo>
                                  <a:lnTo>
                                    <a:pt x="1185" y="801"/>
                                  </a:lnTo>
                                  <a:lnTo>
                                    <a:pt x="1200" y="786"/>
                                  </a:lnTo>
                                  <a:lnTo>
                                    <a:pt x="1206" y="789"/>
                                  </a:lnTo>
                                  <a:lnTo>
                                    <a:pt x="1211" y="768"/>
                                  </a:lnTo>
                                  <a:lnTo>
                                    <a:pt x="1248" y="746"/>
                                  </a:lnTo>
                                  <a:lnTo>
                                    <a:pt x="1254" y="746"/>
                                  </a:lnTo>
                                  <a:lnTo>
                                    <a:pt x="1259" y="746"/>
                                  </a:lnTo>
                                  <a:lnTo>
                                    <a:pt x="1263" y="744"/>
                                  </a:lnTo>
                                  <a:lnTo>
                                    <a:pt x="1266" y="742"/>
                                  </a:lnTo>
                                  <a:lnTo>
                                    <a:pt x="1270" y="737"/>
                                  </a:lnTo>
                                  <a:lnTo>
                                    <a:pt x="1272" y="733"/>
                                  </a:lnTo>
                                  <a:lnTo>
                                    <a:pt x="1274" y="726"/>
                                  </a:lnTo>
                                  <a:lnTo>
                                    <a:pt x="1275" y="719"/>
                                  </a:lnTo>
                                  <a:lnTo>
                                    <a:pt x="1279" y="719"/>
                                  </a:lnTo>
                                  <a:lnTo>
                                    <a:pt x="1282" y="717"/>
                                  </a:lnTo>
                                  <a:lnTo>
                                    <a:pt x="1287" y="714"/>
                                  </a:lnTo>
                                  <a:lnTo>
                                    <a:pt x="1292" y="710"/>
                                  </a:lnTo>
                                  <a:lnTo>
                                    <a:pt x="1308" y="696"/>
                                  </a:lnTo>
                                  <a:lnTo>
                                    <a:pt x="1327" y="678"/>
                                  </a:lnTo>
                                  <a:lnTo>
                                    <a:pt x="1341" y="683"/>
                                  </a:lnTo>
                                  <a:lnTo>
                                    <a:pt x="1334" y="693"/>
                                  </a:lnTo>
                                  <a:lnTo>
                                    <a:pt x="1319" y="709"/>
                                  </a:lnTo>
                                  <a:lnTo>
                                    <a:pt x="1311" y="719"/>
                                  </a:lnTo>
                                  <a:lnTo>
                                    <a:pt x="1306" y="728"/>
                                  </a:lnTo>
                                  <a:lnTo>
                                    <a:pt x="1304" y="731"/>
                                  </a:lnTo>
                                  <a:lnTo>
                                    <a:pt x="1302" y="736"/>
                                  </a:lnTo>
                                  <a:lnTo>
                                    <a:pt x="1302" y="739"/>
                                  </a:lnTo>
                                  <a:lnTo>
                                    <a:pt x="1302" y="743"/>
                                  </a:lnTo>
                                  <a:lnTo>
                                    <a:pt x="1292" y="746"/>
                                  </a:lnTo>
                                  <a:lnTo>
                                    <a:pt x="1292" y="751"/>
                                  </a:lnTo>
                                  <a:lnTo>
                                    <a:pt x="1291" y="755"/>
                                  </a:lnTo>
                                  <a:lnTo>
                                    <a:pt x="1288" y="762"/>
                                  </a:lnTo>
                                  <a:lnTo>
                                    <a:pt x="1283" y="769"/>
                                  </a:lnTo>
                                  <a:lnTo>
                                    <a:pt x="1278" y="777"/>
                                  </a:lnTo>
                                  <a:lnTo>
                                    <a:pt x="1271" y="786"/>
                                  </a:lnTo>
                                  <a:lnTo>
                                    <a:pt x="1262" y="795"/>
                                  </a:lnTo>
                                  <a:lnTo>
                                    <a:pt x="1251" y="805"/>
                                  </a:lnTo>
                                  <a:lnTo>
                                    <a:pt x="1225" y="829"/>
                                  </a:lnTo>
                                  <a:lnTo>
                                    <a:pt x="1193" y="856"/>
                                  </a:lnTo>
                                  <a:lnTo>
                                    <a:pt x="1155" y="886"/>
                                  </a:lnTo>
                                  <a:lnTo>
                                    <a:pt x="1111" y="920"/>
                                  </a:lnTo>
                                  <a:lnTo>
                                    <a:pt x="1104" y="922"/>
                                  </a:lnTo>
                                  <a:lnTo>
                                    <a:pt x="1095" y="927"/>
                                  </a:lnTo>
                                  <a:lnTo>
                                    <a:pt x="1086" y="934"/>
                                  </a:lnTo>
                                  <a:lnTo>
                                    <a:pt x="1076" y="943"/>
                                  </a:lnTo>
                                  <a:lnTo>
                                    <a:pt x="1066" y="952"/>
                                  </a:lnTo>
                                  <a:lnTo>
                                    <a:pt x="1057" y="958"/>
                                  </a:lnTo>
                                  <a:lnTo>
                                    <a:pt x="1048" y="963"/>
                                  </a:lnTo>
                                  <a:lnTo>
                                    <a:pt x="1041" y="966"/>
                                  </a:lnTo>
                                  <a:lnTo>
                                    <a:pt x="1032" y="974"/>
                                  </a:lnTo>
                                  <a:lnTo>
                                    <a:pt x="1021" y="982"/>
                                  </a:lnTo>
                                  <a:lnTo>
                                    <a:pt x="1006" y="993"/>
                                  </a:lnTo>
                                  <a:lnTo>
                                    <a:pt x="988" y="1003"/>
                                  </a:lnTo>
                                  <a:lnTo>
                                    <a:pt x="967" y="1014"/>
                                  </a:lnTo>
                                  <a:lnTo>
                                    <a:pt x="943" y="1027"/>
                                  </a:lnTo>
                                  <a:lnTo>
                                    <a:pt x="915" y="1039"/>
                                  </a:lnTo>
                                  <a:lnTo>
                                    <a:pt x="885" y="1053"/>
                                  </a:lnTo>
                                  <a:lnTo>
                                    <a:pt x="857" y="1065"/>
                                  </a:lnTo>
                                  <a:lnTo>
                                    <a:pt x="830" y="1077"/>
                                  </a:lnTo>
                                  <a:lnTo>
                                    <a:pt x="806" y="1087"/>
                                  </a:lnTo>
                                  <a:lnTo>
                                    <a:pt x="782" y="1096"/>
                                  </a:lnTo>
                                  <a:lnTo>
                                    <a:pt x="762" y="1104"/>
                                  </a:lnTo>
                                  <a:lnTo>
                                    <a:pt x="743" y="1111"/>
                                  </a:lnTo>
                                  <a:lnTo>
                                    <a:pt x="725" y="1116"/>
                                  </a:lnTo>
                                  <a:lnTo>
                                    <a:pt x="709" y="1121"/>
                                  </a:lnTo>
                                  <a:lnTo>
                                    <a:pt x="715" y="1129"/>
                                  </a:lnTo>
                                  <a:lnTo>
                                    <a:pt x="720" y="1136"/>
                                  </a:lnTo>
                                  <a:lnTo>
                                    <a:pt x="728" y="1142"/>
                                  </a:lnTo>
                                  <a:lnTo>
                                    <a:pt x="736" y="1149"/>
                                  </a:lnTo>
                                  <a:lnTo>
                                    <a:pt x="746" y="1156"/>
                                  </a:lnTo>
                                  <a:lnTo>
                                    <a:pt x="756" y="1162"/>
                                  </a:lnTo>
                                  <a:lnTo>
                                    <a:pt x="768" y="1169"/>
                                  </a:lnTo>
                                  <a:lnTo>
                                    <a:pt x="780" y="1174"/>
                                  </a:lnTo>
                                  <a:lnTo>
                                    <a:pt x="808" y="1186"/>
                                  </a:lnTo>
                                  <a:lnTo>
                                    <a:pt x="840" y="1196"/>
                                  </a:lnTo>
                                  <a:lnTo>
                                    <a:pt x="877" y="1205"/>
                                  </a:lnTo>
                                  <a:lnTo>
                                    <a:pt x="917" y="1214"/>
                                  </a:lnTo>
                                  <a:lnTo>
                                    <a:pt x="947" y="1220"/>
                                  </a:lnTo>
                                  <a:lnTo>
                                    <a:pt x="977" y="1224"/>
                                  </a:lnTo>
                                  <a:lnTo>
                                    <a:pt x="1008" y="1229"/>
                                  </a:lnTo>
                                  <a:lnTo>
                                    <a:pt x="1037" y="1232"/>
                                  </a:lnTo>
                                  <a:lnTo>
                                    <a:pt x="1066" y="1234"/>
                                  </a:lnTo>
                                  <a:lnTo>
                                    <a:pt x="1094" y="1237"/>
                                  </a:lnTo>
                                  <a:lnTo>
                                    <a:pt x="1123" y="1238"/>
                                  </a:lnTo>
                                  <a:lnTo>
                                    <a:pt x="1152" y="1238"/>
                                  </a:lnTo>
                                  <a:lnTo>
                                    <a:pt x="1180" y="1238"/>
                                  </a:lnTo>
                                  <a:lnTo>
                                    <a:pt x="1208" y="1235"/>
                                  </a:lnTo>
                                  <a:lnTo>
                                    <a:pt x="1235" y="1233"/>
                                  </a:lnTo>
                                  <a:lnTo>
                                    <a:pt x="1262" y="1230"/>
                                  </a:lnTo>
                                  <a:lnTo>
                                    <a:pt x="1289" y="1224"/>
                                  </a:lnTo>
                                  <a:lnTo>
                                    <a:pt x="1316" y="1218"/>
                                  </a:lnTo>
                                  <a:lnTo>
                                    <a:pt x="1342" y="1211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87" y="1197"/>
                                  </a:lnTo>
                                  <a:lnTo>
                                    <a:pt x="1408" y="1191"/>
                                  </a:lnTo>
                                  <a:lnTo>
                                    <a:pt x="1432" y="1184"/>
                                  </a:lnTo>
                                  <a:lnTo>
                                    <a:pt x="1459" y="1179"/>
                                  </a:lnTo>
                                  <a:lnTo>
                                    <a:pt x="1488" y="1133"/>
                                  </a:lnTo>
                                  <a:lnTo>
                                    <a:pt x="1511" y="1097"/>
                                  </a:lnTo>
                                  <a:lnTo>
                                    <a:pt x="1528" y="1069"/>
                                  </a:lnTo>
                                  <a:lnTo>
                                    <a:pt x="1540" y="1048"/>
                                  </a:lnTo>
                                  <a:lnTo>
                                    <a:pt x="1559" y="1012"/>
                                  </a:lnTo>
                                  <a:lnTo>
                                    <a:pt x="1575" y="976"/>
                                  </a:lnTo>
                                  <a:lnTo>
                                    <a:pt x="1588" y="941"/>
                                  </a:lnTo>
                                  <a:lnTo>
                                    <a:pt x="1600" y="907"/>
                                  </a:lnTo>
                                  <a:lnTo>
                                    <a:pt x="1604" y="890"/>
                                  </a:lnTo>
                                  <a:lnTo>
                                    <a:pt x="1608" y="874"/>
                                  </a:lnTo>
                                  <a:lnTo>
                                    <a:pt x="1611" y="857"/>
                                  </a:lnTo>
                                  <a:lnTo>
                                    <a:pt x="1614" y="840"/>
                                  </a:lnTo>
                                  <a:lnTo>
                                    <a:pt x="1615" y="823"/>
                                  </a:lnTo>
                                  <a:lnTo>
                                    <a:pt x="1618" y="806"/>
                                  </a:lnTo>
                                  <a:lnTo>
                                    <a:pt x="1619" y="789"/>
                                  </a:lnTo>
                                  <a:lnTo>
                                    <a:pt x="1619" y="772"/>
                                  </a:lnTo>
                                  <a:lnTo>
                                    <a:pt x="1618" y="744"/>
                                  </a:lnTo>
                                  <a:lnTo>
                                    <a:pt x="1615" y="717"/>
                                  </a:lnTo>
                                  <a:lnTo>
                                    <a:pt x="1612" y="688"/>
                                  </a:lnTo>
                                  <a:lnTo>
                                    <a:pt x="1608" y="662"/>
                                  </a:lnTo>
                                  <a:lnTo>
                                    <a:pt x="1601" y="635"/>
                                  </a:lnTo>
                                  <a:lnTo>
                                    <a:pt x="1594" y="609"/>
                                  </a:lnTo>
                                  <a:lnTo>
                                    <a:pt x="1585" y="584"/>
                                  </a:lnTo>
                                  <a:lnTo>
                                    <a:pt x="1574" y="559"/>
                                  </a:lnTo>
                                  <a:lnTo>
                                    <a:pt x="1563" y="535"/>
                                  </a:lnTo>
                                  <a:lnTo>
                                    <a:pt x="1549" y="511"/>
                                  </a:lnTo>
                                  <a:lnTo>
                                    <a:pt x="1534" y="489"/>
                                  </a:lnTo>
                                  <a:lnTo>
                                    <a:pt x="1519" y="466"/>
                                  </a:lnTo>
                                  <a:lnTo>
                                    <a:pt x="1501" y="444"/>
                                  </a:lnTo>
                                  <a:lnTo>
                                    <a:pt x="1483" y="423"/>
                                  </a:lnTo>
                                  <a:lnTo>
                                    <a:pt x="1462" y="401"/>
                                  </a:lnTo>
                                  <a:lnTo>
                                    <a:pt x="1441" y="381"/>
                                  </a:lnTo>
                                  <a:lnTo>
                                    <a:pt x="1418" y="361"/>
                                  </a:lnTo>
                                  <a:lnTo>
                                    <a:pt x="1395" y="343"/>
                                  </a:lnTo>
                                  <a:lnTo>
                                    <a:pt x="1372" y="326"/>
                                  </a:lnTo>
                                  <a:lnTo>
                                    <a:pt x="1349" y="311"/>
                                  </a:lnTo>
                                  <a:lnTo>
                                    <a:pt x="1324" y="297"/>
                                  </a:lnTo>
                                  <a:lnTo>
                                    <a:pt x="1300" y="284"/>
                                  </a:lnTo>
                                  <a:lnTo>
                                    <a:pt x="1274" y="273"/>
                                  </a:lnTo>
                                  <a:lnTo>
                                    <a:pt x="1250" y="263"/>
                                  </a:lnTo>
                                  <a:lnTo>
                                    <a:pt x="1224" y="254"/>
                                  </a:lnTo>
                                  <a:lnTo>
                                    <a:pt x="1198" y="246"/>
                                  </a:lnTo>
                                  <a:lnTo>
                                    <a:pt x="1172" y="239"/>
                                  </a:lnTo>
                                  <a:lnTo>
                                    <a:pt x="1145" y="234"/>
                                  </a:lnTo>
                                  <a:lnTo>
                                    <a:pt x="1117" y="230"/>
                                  </a:lnTo>
                                  <a:lnTo>
                                    <a:pt x="1090" y="227"/>
                                  </a:lnTo>
                                  <a:lnTo>
                                    <a:pt x="1062" y="226"/>
                                  </a:lnTo>
                                  <a:lnTo>
                                    <a:pt x="1033" y="226"/>
                                  </a:lnTo>
                                  <a:close/>
                                  <a:moveTo>
                                    <a:pt x="585" y="363"/>
                                  </a:moveTo>
                                  <a:lnTo>
                                    <a:pt x="579" y="363"/>
                                  </a:lnTo>
                                  <a:lnTo>
                                    <a:pt x="572" y="365"/>
                                  </a:lnTo>
                                  <a:lnTo>
                                    <a:pt x="577" y="370"/>
                                  </a:lnTo>
                                  <a:lnTo>
                                    <a:pt x="585" y="363"/>
                                  </a:lnTo>
                                  <a:close/>
                                  <a:moveTo>
                                    <a:pt x="516" y="367"/>
                                  </a:moveTo>
                                  <a:lnTo>
                                    <a:pt x="516" y="365"/>
                                  </a:lnTo>
                                  <a:lnTo>
                                    <a:pt x="510" y="370"/>
                                  </a:lnTo>
                                  <a:lnTo>
                                    <a:pt x="512" y="369"/>
                                  </a:lnTo>
                                  <a:lnTo>
                                    <a:pt x="516" y="367"/>
                                  </a:lnTo>
                                  <a:close/>
                                  <a:moveTo>
                                    <a:pt x="437" y="335"/>
                                  </a:moveTo>
                                  <a:lnTo>
                                    <a:pt x="423" y="335"/>
                                  </a:lnTo>
                                  <a:lnTo>
                                    <a:pt x="403" y="344"/>
                                  </a:lnTo>
                                  <a:lnTo>
                                    <a:pt x="380" y="355"/>
                                  </a:lnTo>
                                  <a:lnTo>
                                    <a:pt x="358" y="367"/>
                                  </a:lnTo>
                                  <a:lnTo>
                                    <a:pt x="332" y="382"/>
                                  </a:lnTo>
                                  <a:lnTo>
                                    <a:pt x="305" y="398"/>
                                  </a:lnTo>
                                  <a:lnTo>
                                    <a:pt x="277" y="416"/>
                                  </a:lnTo>
                                  <a:lnTo>
                                    <a:pt x="248" y="436"/>
                                  </a:lnTo>
                                  <a:lnTo>
                                    <a:pt x="216" y="457"/>
                                  </a:lnTo>
                                  <a:lnTo>
                                    <a:pt x="221" y="462"/>
                                  </a:lnTo>
                                  <a:lnTo>
                                    <a:pt x="216" y="466"/>
                                  </a:lnTo>
                                  <a:lnTo>
                                    <a:pt x="210" y="466"/>
                                  </a:lnTo>
                                  <a:lnTo>
                                    <a:pt x="203" y="468"/>
                                  </a:lnTo>
                                  <a:lnTo>
                                    <a:pt x="192" y="475"/>
                                  </a:lnTo>
                                  <a:lnTo>
                                    <a:pt x="180" y="483"/>
                                  </a:lnTo>
                                  <a:lnTo>
                                    <a:pt x="168" y="493"/>
                                  </a:lnTo>
                                  <a:lnTo>
                                    <a:pt x="159" y="501"/>
                                  </a:lnTo>
                                  <a:lnTo>
                                    <a:pt x="151" y="507"/>
                                  </a:lnTo>
                                  <a:lnTo>
                                    <a:pt x="145" y="511"/>
                                  </a:lnTo>
                                  <a:lnTo>
                                    <a:pt x="146" y="516"/>
                                  </a:lnTo>
                                  <a:lnTo>
                                    <a:pt x="145" y="520"/>
                                  </a:lnTo>
                                  <a:lnTo>
                                    <a:pt x="145" y="525"/>
                                  </a:lnTo>
                                  <a:lnTo>
                                    <a:pt x="143" y="528"/>
                                  </a:lnTo>
                                  <a:lnTo>
                                    <a:pt x="138" y="537"/>
                                  </a:lnTo>
                                  <a:lnTo>
                                    <a:pt x="132" y="548"/>
                                  </a:lnTo>
                                  <a:lnTo>
                                    <a:pt x="126" y="551"/>
                                  </a:lnTo>
                                  <a:lnTo>
                                    <a:pt x="118" y="558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98" y="577"/>
                                  </a:lnTo>
                                  <a:lnTo>
                                    <a:pt x="88" y="588"/>
                                  </a:lnTo>
                                  <a:lnTo>
                                    <a:pt x="82" y="597"/>
                                  </a:lnTo>
                                  <a:lnTo>
                                    <a:pt x="80" y="601"/>
                                  </a:lnTo>
                                  <a:lnTo>
                                    <a:pt x="78" y="604"/>
                                  </a:lnTo>
                                  <a:lnTo>
                                    <a:pt x="78" y="608"/>
                                  </a:lnTo>
                                  <a:lnTo>
                                    <a:pt x="78" y="610"/>
                                  </a:lnTo>
                                  <a:lnTo>
                                    <a:pt x="71" y="624"/>
                                  </a:lnTo>
                                  <a:lnTo>
                                    <a:pt x="63" y="639"/>
                                  </a:lnTo>
                                  <a:lnTo>
                                    <a:pt x="55" y="659"/>
                                  </a:lnTo>
                                  <a:lnTo>
                                    <a:pt x="46" y="680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41" y="700"/>
                                  </a:lnTo>
                                  <a:lnTo>
                                    <a:pt x="37" y="720"/>
                                  </a:lnTo>
                                  <a:lnTo>
                                    <a:pt x="34" y="739"/>
                                  </a:lnTo>
                                  <a:lnTo>
                                    <a:pt x="33" y="755"/>
                                  </a:lnTo>
                                  <a:lnTo>
                                    <a:pt x="33" y="770"/>
                                  </a:lnTo>
                                  <a:lnTo>
                                    <a:pt x="33" y="785"/>
                                  </a:lnTo>
                                  <a:lnTo>
                                    <a:pt x="35" y="795"/>
                                  </a:lnTo>
                                  <a:lnTo>
                                    <a:pt x="43" y="789"/>
                                  </a:lnTo>
                                  <a:lnTo>
                                    <a:pt x="41" y="783"/>
                                  </a:lnTo>
                                  <a:lnTo>
                                    <a:pt x="41" y="778"/>
                                  </a:lnTo>
                                  <a:lnTo>
                                    <a:pt x="41" y="773"/>
                                  </a:lnTo>
                                  <a:lnTo>
                                    <a:pt x="43" y="770"/>
                                  </a:lnTo>
                                  <a:lnTo>
                                    <a:pt x="46" y="768"/>
                                  </a:lnTo>
                                  <a:lnTo>
                                    <a:pt x="51" y="768"/>
                                  </a:lnTo>
                                  <a:lnTo>
                                    <a:pt x="63" y="745"/>
                                  </a:lnTo>
                                  <a:lnTo>
                                    <a:pt x="75" y="722"/>
                                  </a:lnTo>
                                  <a:lnTo>
                                    <a:pt x="91" y="699"/>
                                  </a:lnTo>
                                  <a:lnTo>
                                    <a:pt x="107" y="674"/>
                                  </a:lnTo>
                                  <a:lnTo>
                                    <a:pt x="126" y="650"/>
                                  </a:lnTo>
                                  <a:lnTo>
                                    <a:pt x="145" y="624"/>
                                  </a:lnTo>
                                  <a:lnTo>
                                    <a:pt x="168" y="597"/>
                                  </a:lnTo>
                                  <a:lnTo>
                                    <a:pt x="190" y="571"/>
                                  </a:lnTo>
                                  <a:lnTo>
                                    <a:pt x="215" y="543"/>
                                  </a:lnTo>
                                  <a:lnTo>
                                    <a:pt x="242" y="516"/>
                                  </a:lnTo>
                                  <a:lnTo>
                                    <a:pt x="270" y="487"/>
                                  </a:lnTo>
                                  <a:lnTo>
                                    <a:pt x="301" y="458"/>
                                  </a:lnTo>
                                  <a:lnTo>
                                    <a:pt x="332" y="428"/>
                                  </a:lnTo>
                                  <a:lnTo>
                                    <a:pt x="365" y="398"/>
                                  </a:lnTo>
                                  <a:lnTo>
                                    <a:pt x="401" y="367"/>
                                  </a:lnTo>
                                  <a:lnTo>
                                    <a:pt x="437" y="335"/>
                                  </a:lnTo>
                                  <a:close/>
                                  <a:moveTo>
                                    <a:pt x="321" y="1360"/>
                                  </a:moveTo>
                                  <a:lnTo>
                                    <a:pt x="321" y="1358"/>
                                  </a:lnTo>
                                  <a:lnTo>
                                    <a:pt x="319" y="1358"/>
                                  </a:lnTo>
                                  <a:lnTo>
                                    <a:pt x="319" y="1360"/>
                                  </a:lnTo>
                                  <a:lnTo>
                                    <a:pt x="321" y="1360"/>
                                  </a:lnTo>
                                  <a:close/>
                                  <a:moveTo>
                                    <a:pt x="72" y="1170"/>
                                  </a:moveTo>
                                  <a:lnTo>
                                    <a:pt x="71" y="1164"/>
                                  </a:lnTo>
                                  <a:lnTo>
                                    <a:pt x="68" y="1156"/>
                                  </a:lnTo>
                                  <a:lnTo>
                                    <a:pt x="63" y="1139"/>
                                  </a:lnTo>
                                  <a:lnTo>
                                    <a:pt x="57" y="1119"/>
                                  </a:lnTo>
                                  <a:lnTo>
                                    <a:pt x="52" y="1094"/>
                                  </a:lnTo>
                                  <a:lnTo>
                                    <a:pt x="46" y="1064"/>
                                  </a:lnTo>
                                  <a:lnTo>
                                    <a:pt x="45" y="1055"/>
                                  </a:lnTo>
                                  <a:lnTo>
                                    <a:pt x="43" y="1044"/>
                                  </a:lnTo>
                                  <a:lnTo>
                                    <a:pt x="39" y="1030"/>
                                  </a:lnTo>
                                  <a:lnTo>
                                    <a:pt x="35" y="1015"/>
                                  </a:lnTo>
                                  <a:lnTo>
                                    <a:pt x="36" y="1031"/>
                                  </a:lnTo>
                                  <a:lnTo>
                                    <a:pt x="37" y="1048"/>
                                  </a:lnTo>
                                  <a:lnTo>
                                    <a:pt x="41" y="1065"/>
                                  </a:lnTo>
                                  <a:lnTo>
                                    <a:pt x="46" y="1083"/>
                                  </a:lnTo>
                                  <a:lnTo>
                                    <a:pt x="45" y="1095"/>
                                  </a:lnTo>
                                  <a:lnTo>
                                    <a:pt x="46" y="1107"/>
                                  </a:lnTo>
                                  <a:lnTo>
                                    <a:pt x="50" y="1122"/>
                                  </a:lnTo>
                                  <a:lnTo>
                                    <a:pt x="54" y="1138"/>
                                  </a:lnTo>
                                  <a:lnTo>
                                    <a:pt x="55" y="1141"/>
                                  </a:lnTo>
                                  <a:lnTo>
                                    <a:pt x="61" y="1147"/>
                                  </a:lnTo>
                                  <a:lnTo>
                                    <a:pt x="63" y="1150"/>
                                  </a:lnTo>
                                  <a:lnTo>
                                    <a:pt x="65" y="1154"/>
                                  </a:lnTo>
                                  <a:lnTo>
                                    <a:pt x="65" y="1158"/>
                                  </a:lnTo>
                                  <a:lnTo>
                                    <a:pt x="64" y="1162"/>
                                  </a:lnTo>
                                  <a:lnTo>
                                    <a:pt x="72" y="1170"/>
                                  </a:lnTo>
                                  <a:close/>
                                  <a:moveTo>
                                    <a:pt x="35" y="1107"/>
                                  </a:moveTo>
                                  <a:lnTo>
                                    <a:pt x="35" y="1105"/>
                                  </a:lnTo>
                                  <a:lnTo>
                                    <a:pt x="33" y="1105"/>
                                  </a:lnTo>
                                  <a:lnTo>
                                    <a:pt x="33" y="1107"/>
                                  </a:lnTo>
                                  <a:lnTo>
                                    <a:pt x="35" y="1107"/>
                                  </a:lnTo>
                                  <a:close/>
                                  <a:moveTo>
                                    <a:pt x="140" y="1238"/>
                                  </a:moveTo>
                                  <a:lnTo>
                                    <a:pt x="135" y="1230"/>
                                  </a:lnTo>
                                  <a:lnTo>
                                    <a:pt x="140" y="1243"/>
                                  </a:lnTo>
                                  <a:lnTo>
                                    <a:pt x="140" y="1238"/>
                                  </a:lnTo>
                                  <a:close/>
                                  <a:moveTo>
                                    <a:pt x="164" y="1282"/>
                                  </a:moveTo>
                                  <a:lnTo>
                                    <a:pt x="162" y="1276"/>
                                  </a:lnTo>
                                  <a:lnTo>
                                    <a:pt x="159" y="1270"/>
                                  </a:lnTo>
                                  <a:lnTo>
                                    <a:pt x="154" y="1263"/>
                                  </a:lnTo>
                                  <a:lnTo>
                                    <a:pt x="149" y="1255"/>
                                  </a:lnTo>
                                  <a:lnTo>
                                    <a:pt x="149" y="1262"/>
                                  </a:lnTo>
                                  <a:lnTo>
                                    <a:pt x="152" y="1268"/>
                                  </a:lnTo>
                                  <a:lnTo>
                                    <a:pt x="158" y="1275"/>
                                  </a:lnTo>
                                  <a:lnTo>
                                    <a:pt x="164" y="1282"/>
                                  </a:lnTo>
                                  <a:close/>
                                  <a:moveTo>
                                    <a:pt x="143" y="1296"/>
                                  </a:moveTo>
                                  <a:lnTo>
                                    <a:pt x="144" y="1293"/>
                                  </a:lnTo>
                                  <a:lnTo>
                                    <a:pt x="143" y="1292"/>
                                  </a:lnTo>
                                  <a:lnTo>
                                    <a:pt x="142" y="1290"/>
                                  </a:lnTo>
                                  <a:lnTo>
                                    <a:pt x="140" y="1287"/>
                                  </a:lnTo>
                                  <a:lnTo>
                                    <a:pt x="140" y="1296"/>
                                  </a:lnTo>
                                  <a:lnTo>
                                    <a:pt x="143" y="1296"/>
                                  </a:lnTo>
                                  <a:close/>
                                  <a:moveTo>
                                    <a:pt x="164" y="1317"/>
                                  </a:moveTo>
                                  <a:lnTo>
                                    <a:pt x="164" y="1314"/>
                                  </a:lnTo>
                                  <a:lnTo>
                                    <a:pt x="162" y="1314"/>
                                  </a:lnTo>
                                  <a:lnTo>
                                    <a:pt x="162" y="1317"/>
                                  </a:lnTo>
                                  <a:lnTo>
                                    <a:pt x="164" y="1317"/>
                                  </a:lnTo>
                                  <a:close/>
                                  <a:moveTo>
                                    <a:pt x="180" y="1347"/>
                                  </a:moveTo>
                                  <a:lnTo>
                                    <a:pt x="170" y="1327"/>
                                  </a:lnTo>
                                  <a:lnTo>
                                    <a:pt x="176" y="1341"/>
                                  </a:lnTo>
                                  <a:lnTo>
                                    <a:pt x="180" y="1347"/>
                                  </a:lnTo>
                                  <a:close/>
                                  <a:moveTo>
                                    <a:pt x="229" y="1405"/>
                                  </a:moveTo>
                                  <a:lnTo>
                                    <a:pt x="210" y="1382"/>
                                  </a:lnTo>
                                  <a:lnTo>
                                    <a:pt x="213" y="1386"/>
                                  </a:lnTo>
                                  <a:lnTo>
                                    <a:pt x="216" y="1392"/>
                                  </a:lnTo>
                                  <a:lnTo>
                                    <a:pt x="222" y="1398"/>
                                  </a:lnTo>
                                  <a:lnTo>
                                    <a:pt x="229" y="1405"/>
                                  </a:lnTo>
                                  <a:close/>
                                  <a:moveTo>
                                    <a:pt x="1368" y="645"/>
                                  </a:moveTo>
                                  <a:lnTo>
                                    <a:pt x="1368" y="646"/>
                                  </a:lnTo>
                                  <a:lnTo>
                                    <a:pt x="1367" y="647"/>
                                  </a:lnTo>
                                  <a:lnTo>
                                    <a:pt x="1364" y="647"/>
                                  </a:lnTo>
                                  <a:lnTo>
                                    <a:pt x="1362" y="647"/>
                                  </a:lnTo>
                                  <a:lnTo>
                                    <a:pt x="1360" y="642"/>
                                  </a:lnTo>
                                  <a:lnTo>
                                    <a:pt x="1364" y="643"/>
                                  </a:lnTo>
                                  <a:lnTo>
                                    <a:pt x="1368" y="645"/>
                                  </a:lnTo>
                                  <a:close/>
                                  <a:moveTo>
                                    <a:pt x="1357" y="653"/>
                                  </a:moveTo>
                                  <a:lnTo>
                                    <a:pt x="1357" y="657"/>
                                  </a:lnTo>
                                  <a:lnTo>
                                    <a:pt x="1353" y="662"/>
                                  </a:lnTo>
                                  <a:lnTo>
                                    <a:pt x="1350" y="669"/>
                                  </a:lnTo>
                                  <a:lnTo>
                                    <a:pt x="1343" y="678"/>
                                  </a:lnTo>
                                  <a:lnTo>
                                    <a:pt x="1341" y="677"/>
                                  </a:lnTo>
                                  <a:lnTo>
                                    <a:pt x="1340" y="677"/>
                                  </a:lnTo>
                                  <a:lnTo>
                                    <a:pt x="1339" y="676"/>
                                  </a:lnTo>
                                  <a:lnTo>
                                    <a:pt x="1339" y="675"/>
                                  </a:lnTo>
                                  <a:lnTo>
                                    <a:pt x="1340" y="669"/>
                                  </a:lnTo>
                                  <a:lnTo>
                                    <a:pt x="1344" y="662"/>
                                  </a:lnTo>
                                  <a:lnTo>
                                    <a:pt x="1350" y="658"/>
                                  </a:lnTo>
                                  <a:lnTo>
                                    <a:pt x="1357" y="653"/>
                                  </a:lnTo>
                                  <a:close/>
                                  <a:moveTo>
                                    <a:pt x="887" y="291"/>
                                  </a:moveTo>
                                  <a:lnTo>
                                    <a:pt x="869" y="294"/>
                                  </a:lnTo>
                                  <a:lnTo>
                                    <a:pt x="847" y="297"/>
                                  </a:lnTo>
                                  <a:lnTo>
                                    <a:pt x="821" y="298"/>
                                  </a:lnTo>
                                  <a:lnTo>
                                    <a:pt x="790" y="297"/>
                                  </a:lnTo>
                                  <a:lnTo>
                                    <a:pt x="784" y="300"/>
                                  </a:lnTo>
                                  <a:lnTo>
                                    <a:pt x="776" y="302"/>
                                  </a:lnTo>
                                  <a:lnTo>
                                    <a:pt x="767" y="305"/>
                                  </a:lnTo>
                                  <a:lnTo>
                                    <a:pt x="755" y="305"/>
                                  </a:lnTo>
                                  <a:lnTo>
                                    <a:pt x="755" y="303"/>
                                  </a:lnTo>
                                  <a:lnTo>
                                    <a:pt x="758" y="302"/>
                                  </a:lnTo>
                                  <a:lnTo>
                                    <a:pt x="761" y="301"/>
                                  </a:lnTo>
                                  <a:lnTo>
                                    <a:pt x="764" y="299"/>
                                  </a:lnTo>
                                  <a:lnTo>
                                    <a:pt x="769" y="298"/>
                                  </a:lnTo>
                                  <a:lnTo>
                                    <a:pt x="771" y="296"/>
                                  </a:lnTo>
                                  <a:lnTo>
                                    <a:pt x="772" y="294"/>
                                  </a:lnTo>
                                  <a:lnTo>
                                    <a:pt x="771" y="291"/>
                                  </a:lnTo>
                                  <a:lnTo>
                                    <a:pt x="782" y="291"/>
                                  </a:lnTo>
                                  <a:lnTo>
                                    <a:pt x="782" y="294"/>
                                  </a:lnTo>
                                  <a:lnTo>
                                    <a:pt x="786" y="293"/>
                                  </a:lnTo>
                                  <a:lnTo>
                                    <a:pt x="789" y="291"/>
                                  </a:lnTo>
                                  <a:lnTo>
                                    <a:pt x="793" y="288"/>
                                  </a:lnTo>
                                  <a:lnTo>
                                    <a:pt x="796" y="283"/>
                                  </a:lnTo>
                                  <a:lnTo>
                                    <a:pt x="812" y="285"/>
                                  </a:lnTo>
                                  <a:lnTo>
                                    <a:pt x="832" y="288"/>
                                  </a:lnTo>
                                  <a:lnTo>
                                    <a:pt x="856" y="289"/>
                                  </a:lnTo>
                                  <a:lnTo>
                                    <a:pt x="881" y="289"/>
                                  </a:lnTo>
                                  <a:lnTo>
                                    <a:pt x="887" y="291"/>
                                  </a:lnTo>
                                  <a:close/>
                                  <a:moveTo>
                                    <a:pt x="639" y="357"/>
                                  </a:moveTo>
                                  <a:lnTo>
                                    <a:pt x="628" y="357"/>
                                  </a:lnTo>
                                  <a:lnTo>
                                    <a:pt x="628" y="353"/>
                                  </a:lnTo>
                                  <a:lnTo>
                                    <a:pt x="630" y="353"/>
                                  </a:lnTo>
                                  <a:lnTo>
                                    <a:pt x="633" y="353"/>
                                  </a:lnTo>
                                  <a:lnTo>
                                    <a:pt x="635" y="355"/>
                                  </a:lnTo>
                                  <a:lnTo>
                                    <a:pt x="639" y="357"/>
                                  </a:lnTo>
                                  <a:close/>
                                  <a:moveTo>
                                    <a:pt x="380" y="602"/>
                                  </a:moveTo>
                                  <a:lnTo>
                                    <a:pt x="377" y="602"/>
                                  </a:lnTo>
                                  <a:lnTo>
                                    <a:pt x="377" y="596"/>
                                  </a:lnTo>
                                  <a:lnTo>
                                    <a:pt x="380" y="596"/>
                                  </a:lnTo>
                                  <a:lnTo>
                                    <a:pt x="380" y="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605"/>
                          <wps:cNvSpPr>
                            <a:spLocks noEditPoints="1"/>
                          </wps:cNvSpPr>
                          <wps:spPr bwMode="auto">
                            <a:xfrm>
                              <a:off x="2555" y="201"/>
                              <a:ext cx="401" cy="279"/>
                            </a:xfrm>
                            <a:custGeom>
                              <a:avLst/>
                              <a:gdLst>
                                <a:gd name="T0" fmla="*/ 2345 w 2409"/>
                                <a:gd name="T1" fmla="*/ 170 h 1677"/>
                                <a:gd name="T2" fmla="*/ 2221 w 2409"/>
                                <a:gd name="T3" fmla="*/ 91 h 1677"/>
                                <a:gd name="T4" fmla="*/ 2061 w 2409"/>
                                <a:gd name="T5" fmla="*/ 160 h 1677"/>
                                <a:gd name="T6" fmla="*/ 1854 w 2409"/>
                                <a:gd name="T7" fmla="*/ 426 h 1677"/>
                                <a:gd name="T8" fmla="*/ 1795 w 2409"/>
                                <a:gd name="T9" fmla="*/ 588 h 1677"/>
                                <a:gd name="T10" fmla="*/ 1810 w 2409"/>
                                <a:gd name="T11" fmla="*/ 660 h 1677"/>
                                <a:gd name="T12" fmla="*/ 1724 w 2409"/>
                                <a:gd name="T13" fmla="*/ 1194 h 1677"/>
                                <a:gd name="T14" fmla="*/ 1684 w 2409"/>
                                <a:gd name="T15" fmla="*/ 1267 h 1677"/>
                                <a:gd name="T16" fmla="*/ 1631 w 2409"/>
                                <a:gd name="T17" fmla="*/ 1359 h 1677"/>
                                <a:gd name="T18" fmla="*/ 1554 w 2409"/>
                                <a:gd name="T19" fmla="*/ 1501 h 1677"/>
                                <a:gd name="T20" fmla="*/ 1474 w 2409"/>
                                <a:gd name="T21" fmla="*/ 1633 h 1677"/>
                                <a:gd name="T22" fmla="*/ 1405 w 2409"/>
                                <a:gd name="T23" fmla="*/ 1662 h 1677"/>
                                <a:gd name="T24" fmla="*/ 1296 w 2409"/>
                                <a:gd name="T25" fmla="*/ 1513 h 1677"/>
                                <a:gd name="T26" fmla="*/ 1045 w 2409"/>
                                <a:gd name="T27" fmla="*/ 1241 h 1677"/>
                                <a:gd name="T28" fmla="*/ 551 w 2409"/>
                                <a:gd name="T29" fmla="*/ 777 h 1677"/>
                                <a:gd name="T30" fmla="*/ 383 w 2409"/>
                                <a:gd name="T31" fmla="*/ 1097 h 1677"/>
                                <a:gd name="T32" fmla="*/ 357 w 2409"/>
                                <a:gd name="T33" fmla="*/ 1069 h 1677"/>
                                <a:gd name="T34" fmla="*/ 330 w 2409"/>
                                <a:gd name="T35" fmla="*/ 1109 h 1677"/>
                                <a:gd name="T36" fmla="*/ 340 w 2409"/>
                                <a:gd name="T37" fmla="*/ 1141 h 1677"/>
                                <a:gd name="T38" fmla="*/ 378 w 2409"/>
                                <a:gd name="T39" fmla="*/ 1136 h 1677"/>
                                <a:gd name="T40" fmla="*/ 341 w 2409"/>
                                <a:gd name="T41" fmla="*/ 1218 h 1677"/>
                                <a:gd name="T42" fmla="*/ 316 w 2409"/>
                                <a:gd name="T43" fmla="*/ 1217 h 1677"/>
                                <a:gd name="T44" fmla="*/ 305 w 2409"/>
                                <a:gd name="T45" fmla="*/ 1146 h 1677"/>
                                <a:gd name="T46" fmla="*/ 253 w 2409"/>
                                <a:gd name="T47" fmla="*/ 1190 h 1677"/>
                                <a:gd name="T48" fmla="*/ 83 w 2409"/>
                                <a:gd name="T49" fmla="*/ 1480 h 1677"/>
                                <a:gd name="T50" fmla="*/ 7 w 2409"/>
                                <a:gd name="T51" fmla="*/ 1598 h 1677"/>
                                <a:gd name="T52" fmla="*/ 33 w 2409"/>
                                <a:gd name="T53" fmla="*/ 1526 h 1677"/>
                                <a:gd name="T54" fmla="*/ 185 w 2409"/>
                                <a:gd name="T55" fmla="*/ 1245 h 1677"/>
                                <a:gd name="T56" fmla="*/ 265 w 2409"/>
                                <a:gd name="T57" fmla="*/ 1099 h 1677"/>
                                <a:gd name="T58" fmla="*/ 463 w 2409"/>
                                <a:gd name="T59" fmla="*/ 791 h 1677"/>
                                <a:gd name="T60" fmla="*/ 393 w 2409"/>
                                <a:gd name="T61" fmla="*/ 596 h 1677"/>
                                <a:gd name="T62" fmla="*/ 474 w 2409"/>
                                <a:gd name="T63" fmla="*/ 466 h 1677"/>
                                <a:gd name="T64" fmla="*/ 325 w 2409"/>
                                <a:gd name="T65" fmla="*/ 350 h 1677"/>
                                <a:gd name="T66" fmla="*/ 141 w 2409"/>
                                <a:gd name="T67" fmla="*/ 383 h 1677"/>
                                <a:gd name="T68" fmla="*/ 139 w 2409"/>
                                <a:gd name="T69" fmla="*/ 436 h 1677"/>
                                <a:gd name="T70" fmla="*/ 98 w 2409"/>
                                <a:gd name="T71" fmla="*/ 346 h 1677"/>
                                <a:gd name="T72" fmla="*/ 265 w 2409"/>
                                <a:gd name="T73" fmla="*/ 303 h 1677"/>
                                <a:gd name="T74" fmla="*/ 405 w 2409"/>
                                <a:gd name="T75" fmla="*/ 317 h 1677"/>
                                <a:gd name="T76" fmla="*/ 503 w 2409"/>
                                <a:gd name="T77" fmla="*/ 343 h 1677"/>
                                <a:gd name="T78" fmla="*/ 597 w 2409"/>
                                <a:gd name="T79" fmla="*/ 302 h 1677"/>
                                <a:gd name="T80" fmla="*/ 802 w 2409"/>
                                <a:gd name="T81" fmla="*/ 194 h 1677"/>
                                <a:gd name="T82" fmla="*/ 897 w 2409"/>
                                <a:gd name="T83" fmla="*/ 220 h 1677"/>
                                <a:gd name="T84" fmla="*/ 1127 w 2409"/>
                                <a:gd name="T85" fmla="*/ 525 h 1677"/>
                                <a:gd name="T86" fmla="*/ 1582 w 2409"/>
                                <a:gd name="T87" fmla="*/ 970 h 1677"/>
                                <a:gd name="T88" fmla="*/ 1814 w 2409"/>
                                <a:gd name="T89" fmla="*/ 407 h 1677"/>
                                <a:gd name="T90" fmla="*/ 2098 w 2409"/>
                                <a:gd name="T91" fmla="*/ 55 h 1677"/>
                                <a:gd name="T92" fmla="*/ 2324 w 2409"/>
                                <a:gd name="T93" fmla="*/ 80 h 1677"/>
                                <a:gd name="T94" fmla="*/ 2407 w 2409"/>
                                <a:gd name="T95" fmla="*/ 245 h 1677"/>
                                <a:gd name="T96" fmla="*/ 191 w 2409"/>
                                <a:gd name="T97" fmla="*/ 498 h 1677"/>
                                <a:gd name="T98" fmla="*/ 244 w 2409"/>
                                <a:gd name="T99" fmla="*/ 569 h 1677"/>
                                <a:gd name="T100" fmla="*/ 270 w 2409"/>
                                <a:gd name="T101" fmla="*/ 596 h 1677"/>
                                <a:gd name="T102" fmla="*/ 216 w 2409"/>
                                <a:gd name="T103" fmla="*/ 538 h 1677"/>
                                <a:gd name="T104" fmla="*/ 211 w 2409"/>
                                <a:gd name="T105" fmla="*/ 578 h 1677"/>
                                <a:gd name="T106" fmla="*/ 477 w 2409"/>
                                <a:gd name="T107" fmla="*/ 327 h 1677"/>
                                <a:gd name="T108" fmla="*/ 1238 w 2409"/>
                                <a:gd name="T109" fmla="*/ 1244 h 1677"/>
                                <a:gd name="T110" fmla="*/ 1108 w 2409"/>
                                <a:gd name="T111" fmla="*/ 1118 h 1677"/>
                                <a:gd name="T112" fmla="*/ 1088 w 2409"/>
                                <a:gd name="T113" fmla="*/ 1097 h 1677"/>
                                <a:gd name="T114" fmla="*/ 848 w 2409"/>
                                <a:gd name="T115" fmla="*/ 857 h 1677"/>
                                <a:gd name="T116" fmla="*/ 910 w 2409"/>
                                <a:gd name="T117" fmla="*/ 925 h 1677"/>
                                <a:gd name="T118" fmla="*/ 877 w 2409"/>
                                <a:gd name="T119" fmla="*/ 890 h 1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409" h="1677">
                                  <a:moveTo>
                                    <a:pt x="2409" y="270"/>
                                  </a:moveTo>
                                  <a:lnTo>
                                    <a:pt x="2399" y="276"/>
                                  </a:lnTo>
                                  <a:lnTo>
                                    <a:pt x="2399" y="253"/>
                                  </a:lnTo>
                                  <a:lnTo>
                                    <a:pt x="2397" y="252"/>
                                  </a:lnTo>
                                  <a:lnTo>
                                    <a:pt x="2393" y="250"/>
                                  </a:lnTo>
                                  <a:lnTo>
                                    <a:pt x="2390" y="245"/>
                                  </a:lnTo>
                                  <a:lnTo>
                                    <a:pt x="2387" y="238"/>
                                  </a:lnTo>
                                  <a:lnTo>
                                    <a:pt x="2378" y="223"/>
                                  </a:lnTo>
                                  <a:lnTo>
                                    <a:pt x="2366" y="199"/>
                                  </a:lnTo>
                                  <a:lnTo>
                                    <a:pt x="2355" y="184"/>
                                  </a:lnTo>
                                  <a:lnTo>
                                    <a:pt x="2345" y="170"/>
                                  </a:lnTo>
                                  <a:lnTo>
                                    <a:pt x="2334" y="158"/>
                                  </a:lnTo>
                                  <a:lnTo>
                                    <a:pt x="2322" y="145"/>
                                  </a:lnTo>
                                  <a:lnTo>
                                    <a:pt x="2311" y="135"/>
                                  </a:lnTo>
                                  <a:lnTo>
                                    <a:pt x="2301" y="126"/>
                                  </a:lnTo>
                                  <a:lnTo>
                                    <a:pt x="2290" y="117"/>
                                  </a:lnTo>
                                  <a:lnTo>
                                    <a:pt x="2279" y="110"/>
                                  </a:lnTo>
                                  <a:lnTo>
                                    <a:pt x="2266" y="105"/>
                                  </a:lnTo>
                                  <a:lnTo>
                                    <a:pt x="2255" y="99"/>
                                  </a:lnTo>
                                  <a:lnTo>
                                    <a:pt x="2244" y="95"/>
                                  </a:lnTo>
                                  <a:lnTo>
                                    <a:pt x="2232" y="93"/>
                                  </a:lnTo>
                                  <a:lnTo>
                                    <a:pt x="2221" y="91"/>
                                  </a:lnTo>
                                  <a:lnTo>
                                    <a:pt x="2209" y="91"/>
                                  </a:lnTo>
                                  <a:lnTo>
                                    <a:pt x="2198" y="91"/>
                                  </a:lnTo>
                                  <a:lnTo>
                                    <a:pt x="2185" y="93"/>
                                  </a:lnTo>
                                  <a:lnTo>
                                    <a:pt x="2153" y="107"/>
                                  </a:lnTo>
                                  <a:lnTo>
                                    <a:pt x="2124" y="122"/>
                                  </a:lnTo>
                                  <a:lnTo>
                                    <a:pt x="2112" y="128"/>
                                  </a:lnTo>
                                  <a:lnTo>
                                    <a:pt x="2101" y="135"/>
                                  </a:lnTo>
                                  <a:lnTo>
                                    <a:pt x="2089" y="143"/>
                                  </a:lnTo>
                                  <a:lnTo>
                                    <a:pt x="2080" y="150"/>
                                  </a:lnTo>
                                  <a:lnTo>
                                    <a:pt x="2071" y="154"/>
                                  </a:lnTo>
                                  <a:lnTo>
                                    <a:pt x="2061" y="160"/>
                                  </a:lnTo>
                                  <a:lnTo>
                                    <a:pt x="2050" y="169"/>
                                  </a:lnTo>
                                  <a:lnTo>
                                    <a:pt x="2038" y="181"/>
                                  </a:lnTo>
                                  <a:lnTo>
                                    <a:pt x="2021" y="201"/>
                                  </a:lnTo>
                                  <a:lnTo>
                                    <a:pt x="2001" y="224"/>
                                  </a:lnTo>
                                  <a:lnTo>
                                    <a:pt x="1976" y="248"/>
                                  </a:lnTo>
                                  <a:lnTo>
                                    <a:pt x="1949" y="273"/>
                                  </a:lnTo>
                                  <a:lnTo>
                                    <a:pt x="1927" y="304"/>
                                  </a:lnTo>
                                  <a:lnTo>
                                    <a:pt x="1906" y="338"/>
                                  </a:lnTo>
                                  <a:lnTo>
                                    <a:pt x="1885" y="375"/>
                                  </a:lnTo>
                                  <a:lnTo>
                                    <a:pt x="1862" y="414"/>
                                  </a:lnTo>
                                  <a:lnTo>
                                    <a:pt x="1854" y="426"/>
                                  </a:lnTo>
                                  <a:lnTo>
                                    <a:pt x="1845" y="438"/>
                                  </a:lnTo>
                                  <a:lnTo>
                                    <a:pt x="1837" y="454"/>
                                  </a:lnTo>
                                  <a:lnTo>
                                    <a:pt x="1829" y="471"/>
                                  </a:lnTo>
                                  <a:lnTo>
                                    <a:pt x="1822" y="489"/>
                                  </a:lnTo>
                                  <a:lnTo>
                                    <a:pt x="1814" y="511"/>
                                  </a:lnTo>
                                  <a:lnTo>
                                    <a:pt x="1806" y="534"/>
                                  </a:lnTo>
                                  <a:lnTo>
                                    <a:pt x="1797" y="559"/>
                                  </a:lnTo>
                                  <a:lnTo>
                                    <a:pt x="1795" y="564"/>
                                  </a:lnTo>
                                  <a:lnTo>
                                    <a:pt x="1793" y="571"/>
                                  </a:lnTo>
                                  <a:lnTo>
                                    <a:pt x="1793" y="579"/>
                                  </a:lnTo>
                                  <a:lnTo>
                                    <a:pt x="1795" y="588"/>
                                  </a:lnTo>
                                  <a:lnTo>
                                    <a:pt x="1807" y="570"/>
                                  </a:lnTo>
                                  <a:lnTo>
                                    <a:pt x="1819" y="550"/>
                                  </a:lnTo>
                                  <a:lnTo>
                                    <a:pt x="1829" y="528"/>
                                  </a:lnTo>
                                  <a:lnTo>
                                    <a:pt x="1837" y="504"/>
                                  </a:lnTo>
                                  <a:lnTo>
                                    <a:pt x="1843" y="510"/>
                                  </a:lnTo>
                                  <a:lnTo>
                                    <a:pt x="1840" y="528"/>
                                  </a:lnTo>
                                  <a:lnTo>
                                    <a:pt x="1835" y="550"/>
                                  </a:lnTo>
                                  <a:lnTo>
                                    <a:pt x="1829" y="573"/>
                                  </a:lnTo>
                                  <a:lnTo>
                                    <a:pt x="1824" y="599"/>
                                  </a:lnTo>
                                  <a:lnTo>
                                    <a:pt x="1818" y="629"/>
                                  </a:lnTo>
                                  <a:lnTo>
                                    <a:pt x="1810" y="660"/>
                                  </a:lnTo>
                                  <a:lnTo>
                                    <a:pt x="1802" y="694"/>
                                  </a:lnTo>
                                  <a:lnTo>
                                    <a:pt x="1795" y="730"/>
                                  </a:lnTo>
                                  <a:lnTo>
                                    <a:pt x="1780" y="795"/>
                                  </a:lnTo>
                                  <a:lnTo>
                                    <a:pt x="1766" y="857"/>
                                  </a:lnTo>
                                  <a:lnTo>
                                    <a:pt x="1755" y="916"/>
                                  </a:lnTo>
                                  <a:lnTo>
                                    <a:pt x="1746" y="973"/>
                                  </a:lnTo>
                                  <a:lnTo>
                                    <a:pt x="1739" y="1027"/>
                                  </a:lnTo>
                                  <a:lnTo>
                                    <a:pt x="1735" y="1080"/>
                                  </a:lnTo>
                                  <a:lnTo>
                                    <a:pt x="1733" y="1130"/>
                                  </a:lnTo>
                                  <a:lnTo>
                                    <a:pt x="1733" y="1176"/>
                                  </a:lnTo>
                                  <a:lnTo>
                                    <a:pt x="1724" y="1194"/>
                                  </a:lnTo>
                                  <a:lnTo>
                                    <a:pt x="1717" y="1208"/>
                                  </a:lnTo>
                                  <a:lnTo>
                                    <a:pt x="1713" y="1217"/>
                                  </a:lnTo>
                                  <a:lnTo>
                                    <a:pt x="1713" y="1223"/>
                                  </a:lnTo>
                                  <a:lnTo>
                                    <a:pt x="1709" y="1225"/>
                                  </a:lnTo>
                                  <a:lnTo>
                                    <a:pt x="1704" y="1228"/>
                                  </a:lnTo>
                                  <a:lnTo>
                                    <a:pt x="1700" y="1233"/>
                                  </a:lnTo>
                                  <a:lnTo>
                                    <a:pt x="1697" y="1237"/>
                                  </a:lnTo>
                                  <a:lnTo>
                                    <a:pt x="1693" y="1243"/>
                                  </a:lnTo>
                                  <a:lnTo>
                                    <a:pt x="1690" y="1251"/>
                                  </a:lnTo>
                                  <a:lnTo>
                                    <a:pt x="1686" y="1258"/>
                                  </a:lnTo>
                                  <a:lnTo>
                                    <a:pt x="1684" y="1267"/>
                                  </a:lnTo>
                                  <a:lnTo>
                                    <a:pt x="1681" y="1276"/>
                                  </a:lnTo>
                                  <a:lnTo>
                                    <a:pt x="1677" y="1284"/>
                                  </a:lnTo>
                                  <a:lnTo>
                                    <a:pt x="1674" y="1291"/>
                                  </a:lnTo>
                                  <a:lnTo>
                                    <a:pt x="1671" y="1298"/>
                                  </a:lnTo>
                                  <a:lnTo>
                                    <a:pt x="1666" y="1303"/>
                                  </a:lnTo>
                                  <a:lnTo>
                                    <a:pt x="1662" y="1308"/>
                                  </a:lnTo>
                                  <a:lnTo>
                                    <a:pt x="1657" y="1311"/>
                                  </a:lnTo>
                                  <a:lnTo>
                                    <a:pt x="1652" y="1315"/>
                                  </a:lnTo>
                                  <a:lnTo>
                                    <a:pt x="1652" y="1320"/>
                                  </a:lnTo>
                                  <a:lnTo>
                                    <a:pt x="1643" y="1337"/>
                                  </a:lnTo>
                                  <a:lnTo>
                                    <a:pt x="1631" y="1359"/>
                                  </a:lnTo>
                                  <a:lnTo>
                                    <a:pt x="1618" y="1385"/>
                                  </a:lnTo>
                                  <a:lnTo>
                                    <a:pt x="1603" y="1416"/>
                                  </a:lnTo>
                                  <a:lnTo>
                                    <a:pt x="1599" y="1423"/>
                                  </a:lnTo>
                                  <a:lnTo>
                                    <a:pt x="1592" y="1432"/>
                                  </a:lnTo>
                                  <a:lnTo>
                                    <a:pt x="1583" y="1442"/>
                                  </a:lnTo>
                                  <a:lnTo>
                                    <a:pt x="1570" y="1453"/>
                                  </a:lnTo>
                                  <a:lnTo>
                                    <a:pt x="1569" y="1461"/>
                                  </a:lnTo>
                                  <a:lnTo>
                                    <a:pt x="1568" y="1470"/>
                                  </a:lnTo>
                                  <a:lnTo>
                                    <a:pt x="1565" y="1479"/>
                                  </a:lnTo>
                                  <a:lnTo>
                                    <a:pt x="1559" y="1489"/>
                                  </a:lnTo>
                                  <a:lnTo>
                                    <a:pt x="1554" y="1501"/>
                                  </a:lnTo>
                                  <a:lnTo>
                                    <a:pt x="1546" y="1512"/>
                                  </a:lnTo>
                                  <a:lnTo>
                                    <a:pt x="1538" y="1525"/>
                                  </a:lnTo>
                                  <a:lnTo>
                                    <a:pt x="1528" y="1538"/>
                                  </a:lnTo>
                                  <a:lnTo>
                                    <a:pt x="1522" y="1546"/>
                                  </a:lnTo>
                                  <a:lnTo>
                                    <a:pt x="1518" y="1553"/>
                                  </a:lnTo>
                                  <a:lnTo>
                                    <a:pt x="1516" y="1558"/>
                                  </a:lnTo>
                                  <a:lnTo>
                                    <a:pt x="1516" y="1560"/>
                                  </a:lnTo>
                                  <a:lnTo>
                                    <a:pt x="1510" y="1573"/>
                                  </a:lnTo>
                                  <a:lnTo>
                                    <a:pt x="1501" y="1591"/>
                                  </a:lnTo>
                                  <a:lnTo>
                                    <a:pt x="1488" y="1610"/>
                                  </a:lnTo>
                                  <a:lnTo>
                                    <a:pt x="1474" y="1633"/>
                                  </a:lnTo>
                                  <a:lnTo>
                                    <a:pt x="1470" y="1642"/>
                                  </a:lnTo>
                                  <a:lnTo>
                                    <a:pt x="1467" y="1650"/>
                                  </a:lnTo>
                                  <a:lnTo>
                                    <a:pt x="1464" y="1657"/>
                                  </a:lnTo>
                                  <a:lnTo>
                                    <a:pt x="1459" y="1663"/>
                                  </a:lnTo>
                                  <a:lnTo>
                                    <a:pt x="1455" y="1668"/>
                                  </a:lnTo>
                                  <a:lnTo>
                                    <a:pt x="1450" y="1672"/>
                                  </a:lnTo>
                                  <a:lnTo>
                                    <a:pt x="1444" y="1675"/>
                                  </a:lnTo>
                                  <a:lnTo>
                                    <a:pt x="1439" y="1677"/>
                                  </a:lnTo>
                                  <a:lnTo>
                                    <a:pt x="1428" y="1673"/>
                                  </a:lnTo>
                                  <a:lnTo>
                                    <a:pt x="1416" y="1668"/>
                                  </a:lnTo>
                                  <a:lnTo>
                                    <a:pt x="1405" y="1662"/>
                                  </a:lnTo>
                                  <a:lnTo>
                                    <a:pt x="1395" y="1653"/>
                                  </a:lnTo>
                                  <a:lnTo>
                                    <a:pt x="1385" y="1644"/>
                                  </a:lnTo>
                                  <a:lnTo>
                                    <a:pt x="1376" y="1633"/>
                                  </a:lnTo>
                                  <a:lnTo>
                                    <a:pt x="1367" y="1620"/>
                                  </a:lnTo>
                                  <a:lnTo>
                                    <a:pt x="1358" y="1606"/>
                                  </a:lnTo>
                                  <a:lnTo>
                                    <a:pt x="1337" y="1571"/>
                                  </a:lnTo>
                                  <a:lnTo>
                                    <a:pt x="1321" y="1545"/>
                                  </a:lnTo>
                                  <a:lnTo>
                                    <a:pt x="1313" y="1534"/>
                                  </a:lnTo>
                                  <a:lnTo>
                                    <a:pt x="1306" y="1526"/>
                                  </a:lnTo>
                                  <a:lnTo>
                                    <a:pt x="1300" y="1518"/>
                                  </a:lnTo>
                                  <a:lnTo>
                                    <a:pt x="1296" y="1513"/>
                                  </a:lnTo>
                                  <a:lnTo>
                                    <a:pt x="1274" y="1489"/>
                                  </a:lnTo>
                                  <a:lnTo>
                                    <a:pt x="1250" y="1460"/>
                                  </a:lnTo>
                                  <a:lnTo>
                                    <a:pt x="1222" y="1425"/>
                                  </a:lnTo>
                                  <a:lnTo>
                                    <a:pt x="1190" y="1385"/>
                                  </a:lnTo>
                                  <a:lnTo>
                                    <a:pt x="1172" y="1369"/>
                                  </a:lnTo>
                                  <a:lnTo>
                                    <a:pt x="1153" y="1351"/>
                                  </a:lnTo>
                                  <a:lnTo>
                                    <a:pt x="1134" y="1332"/>
                                  </a:lnTo>
                                  <a:lnTo>
                                    <a:pt x="1112" y="1311"/>
                                  </a:lnTo>
                                  <a:lnTo>
                                    <a:pt x="1091" y="1290"/>
                                  </a:lnTo>
                                  <a:lnTo>
                                    <a:pt x="1068" y="1266"/>
                                  </a:lnTo>
                                  <a:lnTo>
                                    <a:pt x="1045" y="1241"/>
                                  </a:lnTo>
                                  <a:lnTo>
                                    <a:pt x="1020" y="1214"/>
                                  </a:lnTo>
                                  <a:lnTo>
                                    <a:pt x="986" y="1185"/>
                                  </a:lnTo>
                                  <a:lnTo>
                                    <a:pt x="950" y="1152"/>
                                  </a:lnTo>
                                  <a:lnTo>
                                    <a:pt x="912" y="1116"/>
                                  </a:lnTo>
                                  <a:lnTo>
                                    <a:pt x="871" y="1075"/>
                                  </a:lnTo>
                                  <a:lnTo>
                                    <a:pt x="659" y="861"/>
                                  </a:lnTo>
                                  <a:lnTo>
                                    <a:pt x="647" y="848"/>
                                  </a:lnTo>
                                  <a:lnTo>
                                    <a:pt x="627" y="827"/>
                                  </a:lnTo>
                                  <a:lnTo>
                                    <a:pt x="599" y="796"/>
                                  </a:lnTo>
                                  <a:lnTo>
                                    <a:pt x="562" y="757"/>
                                  </a:lnTo>
                                  <a:lnTo>
                                    <a:pt x="551" y="777"/>
                                  </a:lnTo>
                                  <a:lnTo>
                                    <a:pt x="538" y="800"/>
                                  </a:lnTo>
                                  <a:lnTo>
                                    <a:pt x="525" y="830"/>
                                  </a:lnTo>
                                  <a:lnTo>
                                    <a:pt x="508" y="864"/>
                                  </a:lnTo>
                                  <a:lnTo>
                                    <a:pt x="490" y="904"/>
                                  </a:lnTo>
                                  <a:lnTo>
                                    <a:pt x="470" y="948"/>
                                  </a:lnTo>
                                  <a:lnTo>
                                    <a:pt x="448" y="997"/>
                                  </a:lnTo>
                                  <a:lnTo>
                                    <a:pt x="423" y="1051"/>
                                  </a:lnTo>
                                  <a:lnTo>
                                    <a:pt x="417" y="1060"/>
                                  </a:lnTo>
                                  <a:lnTo>
                                    <a:pt x="406" y="1072"/>
                                  </a:lnTo>
                                  <a:lnTo>
                                    <a:pt x="396" y="1084"/>
                                  </a:lnTo>
                                  <a:lnTo>
                                    <a:pt x="383" y="1097"/>
                                  </a:lnTo>
                                  <a:lnTo>
                                    <a:pt x="383" y="1094"/>
                                  </a:lnTo>
                                  <a:lnTo>
                                    <a:pt x="381" y="1086"/>
                                  </a:lnTo>
                                  <a:lnTo>
                                    <a:pt x="379" y="1082"/>
                                  </a:lnTo>
                                  <a:lnTo>
                                    <a:pt x="376" y="1079"/>
                                  </a:lnTo>
                                  <a:lnTo>
                                    <a:pt x="374" y="1077"/>
                                  </a:lnTo>
                                  <a:lnTo>
                                    <a:pt x="369" y="1079"/>
                                  </a:lnTo>
                                  <a:lnTo>
                                    <a:pt x="364" y="1081"/>
                                  </a:lnTo>
                                  <a:lnTo>
                                    <a:pt x="360" y="1083"/>
                                  </a:lnTo>
                                  <a:lnTo>
                                    <a:pt x="357" y="1084"/>
                                  </a:lnTo>
                                  <a:lnTo>
                                    <a:pt x="357" y="1086"/>
                                  </a:lnTo>
                                  <a:lnTo>
                                    <a:pt x="357" y="1069"/>
                                  </a:lnTo>
                                  <a:lnTo>
                                    <a:pt x="355" y="1068"/>
                                  </a:lnTo>
                                  <a:lnTo>
                                    <a:pt x="352" y="1068"/>
                                  </a:lnTo>
                                  <a:lnTo>
                                    <a:pt x="350" y="1068"/>
                                  </a:lnTo>
                                  <a:lnTo>
                                    <a:pt x="347" y="1069"/>
                                  </a:lnTo>
                                  <a:lnTo>
                                    <a:pt x="342" y="1073"/>
                                  </a:lnTo>
                                  <a:lnTo>
                                    <a:pt x="337" y="1080"/>
                                  </a:lnTo>
                                  <a:lnTo>
                                    <a:pt x="331" y="1086"/>
                                  </a:lnTo>
                                  <a:lnTo>
                                    <a:pt x="327" y="1092"/>
                                  </a:lnTo>
                                  <a:lnTo>
                                    <a:pt x="324" y="1097"/>
                                  </a:lnTo>
                                  <a:lnTo>
                                    <a:pt x="324" y="1100"/>
                                  </a:lnTo>
                                  <a:lnTo>
                                    <a:pt x="330" y="1109"/>
                                  </a:lnTo>
                                  <a:lnTo>
                                    <a:pt x="337" y="1117"/>
                                  </a:lnTo>
                                  <a:lnTo>
                                    <a:pt x="340" y="1119"/>
                                  </a:lnTo>
                                  <a:lnTo>
                                    <a:pt x="343" y="1122"/>
                                  </a:lnTo>
                                  <a:lnTo>
                                    <a:pt x="347" y="1123"/>
                                  </a:lnTo>
                                  <a:lnTo>
                                    <a:pt x="351" y="1124"/>
                                  </a:lnTo>
                                  <a:lnTo>
                                    <a:pt x="350" y="1127"/>
                                  </a:lnTo>
                                  <a:lnTo>
                                    <a:pt x="346" y="1131"/>
                                  </a:lnTo>
                                  <a:lnTo>
                                    <a:pt x="343" y="1133"/>
                                  </a:lnTo>
                                  <a:lnTo>
                                    <a:pt x="341" y="1135"/>
                                  </a:lnTo>
                                  <a:lnTo>
                                    <a:pt x="340" y="1138"/>
                                  </a:lnTo>
                                  <a:lnTo>
                                    <a:pt x="340" y="1141"/>
                                  </a:lnTo>
                                  <a:lnTo>
                                    <a:pt x="351" y="1146"/>
                                  </a:lnTo>
                                  <a:lnTo>
                                    <a:pt x="354" y="1146"/>
                                  </a:lnTo>
                                  <a:lnTo>
                                    <a:pt x="356" y="1143"/>
                                  </a:lnTo>
                                  <a:lnTo>
                                    <a:pt x="358" y="1141"/>
                                  </a:lnTo>
                                  <a:lnTo>
                                    <a:pt x="360" y="1136"/>
                                  </a:lnTo>
                                  <a:lnTo>
                                    <a:pt x="363" y="1133"/>
                                  </a:lnTo>
                                  <a:lnTo>
                                    <a:pt x="366" y="1130"/>
                                  </a:lnTo>
                                  <a:lnTo>
                                    <a:pt x="369" y="1130"/>
                                  </a:lnTo>
                                  <a:lnTo>
                                    <a:pt x="373" y="1130"/>
                                  </a:lnTo>
                                  <a:lnTo>
                                    <a:pt x="376" y="1133"/>
                                  </a:lnTo>
                                  <a:lnTo>
                                    <a:pt x="378" y="1136"/>
                                  </a:lnTo>
                                  <a:lnTo>
                                    <a:pt x="381" y="1140"/>
                                  </a:lnTo>
                                  <a:lnTo>
                                    <a:pt x="381" y="1143"/>
                                  </a:lnTo>
                                  <a:lnTo>
                                    <a:pt x="379" y="1148"/>
                                  </a:lnTo>
                                  <a:lnTo>
                                    <a:pt x="374" y="1157"/>
                                  </a:lnTo>
                                  <a:lnTo>
                                    <a:pt x="372" y="1163"/>
                                  </a:lnTo>
                                  <a:lnTo>
                                    <a:pt x="369" y="1167"/>
                                  </a:lnTo>
                                  <a:lnTo>
                                    <a:pt x="369" y="1172"/>
                                  </a:lnTo>
                                  <a:lnTo>
                                    <a:pt x="369" y="1176"/>
                                  </a:lnTo>
                                  <a:lnTo>
                                    <a:pt x="361" y="1188"/>
                                  </a:lnTo>
                                  <a:lnTo>
                                    <a:pt x="351" y="1201"/>
                                  </a:lnTo>
                                  <a:lnTo>
                                    <a:pt x="341" y="1218"/>
                                  </a:lnTo>
                                  <a:lnTo>
                                    <a:pt x="330" y="1239"/>
                                  </a:lnTo>
                                  <a:lnTo>
                                    <a:pt x="311" y="1257"/>
                                  </a:lnTo>
                                  <a:lnTo>
                                    <a:pt x="305" y="1264"/>
                                  </a:lnTo>
                                  <a:lnTo>
                                    <a:pt x="305" y="1259"/>
                                  </a:lnTo>
                                  <a:lnTo>
                                    <a:pt x="306" y="1253"/>
                                  </a:lnTo>
                                  <a:lnTo>
                                    <a:pt x="309" y="1249"/>
                                  </a:lnTo>
                                  <a:lnTo>
                                    <a:pt x="312" y="1243"/>
                                  </a:lnTo>
                                  <a:lnTo>
                                    <a:pt x="316" y="1232"/>
                                  </a:lnTo>
                                  <a:lnTo>
                                    <a:pt x="319" y="1225"/>
                                  </a:lnTo>
                                  <a:lnTo>
                                    <a:pt x="318" y="1222"/>
                                  </a:lnTo>
                                  <a:lnTo>
                                    <a:pt x="316" y="1217"/>
                                  </a:lnTo>
                                  <a:lnTo>
                                    <a:pt x="313" y="1215"/>
                                  </a:lnTo>
                                  <a:lnTo>
                                    <a:pt x="307" y="1211"/>
                                  </a:lnTo>
                                  <a:lnTo>
                                    <a:pt x="309" y="1206"/>
                                  </a:lnTo>
                                  <a:lnTo>
                                    <a:pt x="307" y="1200"/>
                                  </a:lnTo>
                                  <a:lnTo>
                                    <a:pt x="304" y="1195"/>
                                  </a:lnTo>
                                  <a:lnTo>
                                    <a:pt x="300" y="1190"/>
                                  </a:lnTo>
                                  <a:lnTo>
                                    <a:pt x="304" y="1181"/>
                                  </a:lnTo>
                                  <a:lnTo>
                                    <a:pt x="307" y="1169"/>
                                  </a:lnTo>
                                  <a:lnTo>
                                    <a:pt x="309" y="1158"/>
                                  </a:lnTo>
                                  <a:lnTo>
                                    <a:pt x="307" y="1143"/>
                                  </a:lnTo>
                                  <a:lnTo>
                                    <a:pt x="305" y="1146"/>
                                  </a:lnTo>
                                  <a:lnTo>
                                    <a:pt x="297" y="1149"/>
                                  </a:lnTo>
                                  <a:lnTo>
                                    <a:pt x="287" y="1153"/>
                                  </a:lnTo>
                                  <a:lnTo>
                                    <a:pt x="273" y="1159"/>
                                  </a:lnTo>
                                  <a:lnTo>
                                    <a:pt x="268" y="1163"/>
                                  </a:lnTo>
                                  <a:lnTo>
                                    <a:pt x="265" y="1166"/>
                                  </a:lnTo>
                                  <a:lnTo>
                                    <a:pt x="261" y="1169"/>
                                  </a:lnTo>
                                  <a:lnTo>
                                    <a:pt x="259" y="1173"/>
                                  </a:lnTo>
                                  <a:lnTo>
                                    <a:pt x="257" y="1176"/>
                                  </a:lnTo>
                                  <a:lnTo>
                                    <a:pt x="254" y="1181"/>
                                  </a:lnTo>
                                  <a:lnTo>
                                    <a:pt x="254" y="1185"/>
                                  </a:lnTo>
                                  <a:lnTo>
                                    <a:pt x="253" y="1190"/>
                                  </a:lnTo>
                                  <a:lnTo>
                                    <a:pt x="243" y="1202"/>
                                  </a:lnTo>
                                  <a:lnTo>
                                    <a:pt x="233" y="1216"/>
                                  </a:lnTo>
                                  <a:lnTo>
                                    <a:pt x="222" y="1231"/>
                                  </a:lnTo>
                                  <a:lnTo>
                                    <a:pt x="212" y="1248"/>
                                  </a:lnTo>
                                  <a:lnTo>
                                    <a:pt x="188" y="1286"/>
                                  </a:lnTo>
                                  <a:lnTo>
                                    <a:pt x="164" y="1331"/>
                                  </a:lnTo>
                                  <a:lnTo>
                                    <a:pt x="139" y="1382"/>
                                  </a:lnTo>
                                  <a:lnTo>
                                    <a:pt x="116" y="1423"/>
                                  </a:lnTo>
                                  <a:lnTo>
                                    <a:pt x="97" y="1454"/>
                                  </a:lnTo>
                                  <a:lnTo>
                                    <a:pt x="81" y="1478"/>
                                  </a:lnTo>
                                  <a:lnTo>
                                    <a:pt x="83" y="1480"/>
                                  </a:lnTo>
                                  <a:lnTo>
                                    <a:pt x="75" y="1491"/>
                                  </a:lnTo>
                                  <a:lnTo>
                                    <a:pt x="66" y="1501"/>
                                  </a:lnTo>
                                  <a:lnTo>
                                    <a:pt x="57" y="1513"/>
                                  </a:lnTo>
                                  <a:lnTo>
                                    <a:pt x="48" y="1526"/>
                                  </a:lnTo>
                                  <a:lnTo>
                                    <a:pt x="39" y="1541"/>
                                  </a:lnTo>
                                  <a:lnTo>
                                    <a:pt x="32" y="1556"/>
                                  </a:lnTo>
                                  <a:lnTo>
                                    <a:pt x="23" y="1573"/>
                                  </a:lnTo>
                                  <a:lnTo>
                                    <a:pt x="14" y="1593"/>
                                  </a:lnTo>
                                  <a:lnTo>
                                    <a:pt x="11" y="1593"/>
                                  </a:lnTo>
                                  <a:lnTo>
                                    <a:pt x="8" y="1596"/>
                                  </a:lnTo>
                                  <a:lnTo>
                                    <a:pt x="7" y="1598"/>
                                  </a:lnTo>
                                  <a:lnTo>
                                    <a:pt x="5" y="1600"/>
                                  </a:lnTo>
                                  <a:lnTo>
                                    <a:pt x="2" y="1601"/>
                                  </a:lnTo>
                                  <a:lnTo>
                                    <a:pt x="0" y="1601"/>
                                  </a:lnTo>
                                  <a:lnTo>
                                    <a:pt x="1" y="1594"/>
                                  </a:lnTo>
                                  <a:lnTo>
                                    <a:pt x="2" y="1586"/>
                                  </a:lnTo>
                                  <a:lnTo>
                                    <a:pt x="6" y="1579"/>
                                  </a:lnTo>
                                  <a:lnTo>
                                    <a:pt x="10" y="1572"/>
                                  </a:lnTo>
                                  <a:lnTo>
                                    <a:pt x="17" y="1560"/>
                                  </a:lnTo>
                                  <a:lnTo>
                                    <a:pt x="20" y="1553"/>
                                  </a:lnTo>
                                  <a:lnTo>
                                    <a:pt x="24" y="1545"/>
                                  </a:lnTo>
                                  <a:lnTo>
                                    <a:pt x="33" y="1526"/>
                                  </a:lnTo>
                                  <a:lnTo>
                                    <a:pt x="46" y="1494"/>
                                  </a:lnTo>
                                  <a:lnTo>
                                    <a:pt x="65" y="1451"/>
                                  </a:lnTo>
                                  <a:lnTo>
                                    <a:pt x="73" y="1432"/>
                                  </a:lnTo>
                                  <a:lnTo>
                                    <a:pt x="87" y="1408"/>
                                  </a:lnTo>
                                  <a:lnTo>
                                    <a:pt x="104" y="1381"/>
                                  </a:lnTo>
                                  <a:lnTo>
                                    <a:pt x="124" y="1350"/>
                                  </a:lnTo>
                                  <a:lnTo>
                                    <a:pt x="134" y="1331"/>
                                  </a:lnTo>
                                  <a:lnTo>
                                    <a:pt x="145" y="1309"/>
                                  </a:lnTo>
                                  <a:lnTo>
                                    <a:pt x="159" y="1285"/>
                                  </a:lnTo>
                                  <a:lnTo>
                                    <a:pt x="176" y="1260"/>
                                  </a:lnTo>
                                  <a:lnTo>
                                    <a:pt x="185" y="1245"/>
                                  </a:lnTo>
                                  <a:lnTo>
                                    <a:pt x="195" y="1230"/>
                                  </a:lnTo>
                                  <a:lnTo>
                                    <a:pt x="204" y="1210"/>
                                  </a:lnTo>
                                  <a:lnTo>
                                    <a:pt x="213" y="1190"/>
                                  </a:lnTo>
                                  <a:lnTo>
                                    <a:pt x="217" y="1186"/>
                                  </a:lnTo>
                                  <a:lnTo>
                                    <a:pt x="222" y="1182"/>
                                  </a:lnTo>
                                  <a:lnTo>
                                    <a:pt x="225" y="1177"/>
                                  </a:lnTo>
                                  <a:lnTo>
                                    <a:pt x="230" y="1170"/>
                                  </a:lnTo>
                                  <a:lnTo>
                                    <a:pt x="239" y="1155"/>
                                  </a:lnTo>
                                  <a:lnTo>
                                    <a:pt x="247" y="1135"/>
                                  </a:lnTo>
                                  <a:lnTo>
                                    <a:pt x="256" y="1115"/>
                                  </a:lnTo>
                                  <a:lnTo>
                                    <a:pt x="265" y="1099"/>
                                  </a:lnTo>
                                  <a:lnTo>
                                    <a:pt x="269" y="1092"/>
                                  </a:lnTo>
                                  <a:lnTo>
                                    <a:pt x="274" y="1086"/>
                                  </a:lnTo>
                                  <a:lnTo>
                                    <a:pt x="279" y="1082"/>
                                  </a:lnTo>
                                  <a:lnTo>
                                    <a:pt x="284" y="1079"/>
                                  </a:lnTo>
                                  <a:lnTo>
                                    <a:pt x="303" y="1048"/>
                                  </a:lnTo>
                                  <a:lnTo>
                                    <a:pt x="325" y="1015"/>
                                  </a:lnTo>
                                  <a:lnTo>
                                    <a:pt x="349" y="978"/>
                                  </a:lnTo>
                                  <a:lnTo>
                                    <a:pt x="375" y="937"/>
                                  </a:lnTo>
                                  <a:lnTo>
                                    <a:pt x="402" y="892"/>
                                  </a:lnTo>
                                  <a:lnTo>
                                    <a:pt x="431" y="844"/>
                                  </a:lnTo>
                                  <a:lnTo>
                                    <a:pt x="463" y="791"/>
                                  </a:lnTo>
                                  <a:lnTo>
                                    <a:pt x="497" y="736"/>
                                  </a:lnTo>
                                  <a:lnTo>
                                    <a:pt x="500" y="724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504" y="704"/>
                                  </a:lnTo>
                                  <a:lnTo>
                                    <a:pt x="504" y="695"/>
                                  </a:lnTo>
                                  <a:lnTo>
                                    <a:pt x="488" y="680"/>
                                  </a:lnTo>
                                  <a:lnTo>
                                    <a:pt x="464" y="66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00" y="605"/>
                                  </a:lnTo>
                                  <a:lnTo>
                                    <a:pt x="396" y="601"/>
                                  </a:lnTo>
                                  <a:lnTo>
                                    <a:pt x="393" y="596"/>
                                  </a:lnTo>
                                  <a:lnTo>
                                    <a:pt x="392" y="593"/>
                                  </a:lnTo>
                                  <a:lnTo>
                                    <a:pt x="392" y="588"/>
                                  </a:lnTo>
                                  <a:lnTo>
                                    <a:pt x="392" y="585"/>
                                  </a:lnTo>
                                  <a:lnTo>
                                    <a:pt x="394" y="580"/>
                                  </a:lnTo>
                                  <a:lnTo>
                                    <a:pt x="396" y="575"/>
                                  </a:lnTo>
                                  <a:lnTo>
                                    <a:pt x="401" y="568"/>
                                  </a:lnTo>
                                  <a:lnTo>
                                    <a:pt x="409" y="555"/>
                                  </a:lnTo>
                                  <a:lnTo>
                                    <a:pt x="413" y="547"/>
                                  </a:lnTo>
                                  <a:lnTo>
                                    <a:pt x="430" y="526"/>
                                  </a:lnTo>
                                  <a:lnTo>
                                    <a:pt x="450" y="498"/>
                                  </a:lnTo>
                                  <a:lnTo>
                                    <a:pt x="474" y="466"/>
                                  </a:lnTo>
                                  <a:lnTo>
                                    <a:pt x="500" y="428"/>
                                  </a:lnTo>
                                  <a:lnTo>
                                    <a:pt x="488" y="417"/>
                                  </a:lnTo>
                                  <a:lnTo>
                                    <a:pt x="474" y="405"/>
                                  </a:lnTo>
                                  <a:lnTo>
                                    <a:pt x="459" y="396"/>
                                  </a:lnTo>
                                  <a:lnTo>
                                    <a:pt x="444" y="387"/>
                                  </a:lnTo>
                                  <a:lnTo>
                                    <a:pt x="427" y="378"/>
                                  </a:lnTo>
                                  <a:lnTo>
                                    <a:pt x="409" y="371"/>
                                  </a:lnTo>
                                  <a:lnTo>
                                    <a:pt x="390" y="365"/>
                                  </a:lnTo>
                                  <a:lnTo>
                                    <a:pt x="369" y="359"/>
                                  </a:lnTo>
                                  <a:lnTo>
                                    <a:pt x="348" y="354"/>
                                  </a:lnTo>
                                  <a:lnTo>
                                    <a:pt x="325" y="350"/>
                                  </a:lnTo>
                                  <a:lnTo>
                                    <a:pt x="302" y="347"/>
                                  </a:lnTo>
                                  <a:lnTo>
                                    <a:pt x="277" y="345"/>
                                  </a:lnTo>
                                  <a:lnTo>
                                    <a:pt x="251" y="343"/>
                                  </a:lnTo>
                                  <a:lnTo>
                                    <a:pt x="224" y="343"/>
                                  </a:lnTo>
                                  <a:lnTo>
                                    <a:pt x="197" y="343"/>
                                  </a:lnTo>
                                  <a:lnTo>
                                    <a:pt x="168" y="343"/>
                                  </a:lnTo>
                                  <a:lnTo>
                                    <a:pt x="160" y="346"/>
                                  </a:lnTo>
                                  <a:lnTo>
                                    <a:pt x="153" y="350"/>
                                  </a:lnTo>
                                  <a:lnTo>
                                    <a:pt x="144" y="357"/>
                                  </a:lnTo>
                                  <a:lnTo>
                                    <a:pt x="135" y="366"/>
                                  </a:lnTo>
                                  <a:lnTo>
                                    <a:pt x="141" y="383"/>
                                  </a:lnTo>
                                  <a:lnTo>
                                    <a:pt x="149" y="407"/>
                                  </a:lnTo>
                                  <a:lnTo>
                                    <a:pt x="160" y="435"/>
                                  </a:lnTo>
                                  <a:lnTo>
                                    <a:pt x="173" y="469"/>
                                  </a:lnTo>
                                  <a:lnTo>
                                    <a:pt x="171" y="469"/>
                                  </a:lnTo>
                                  <a:lnTo>
                                    <a:pt x="168" y="468"/>
                                  </a:lnTo>
                                  <a:lnTo>
                                    <a:pt x="164" y="467"/>
                                  </a:lnTo>
                                  <a:lnTo>
                                    <a:pt x="161" y="464"/>
                                  </a:lnTo>
                                  <a:lnTo>
                                    <a:pt x="152" y="455"/>
                                  </a:lnTo>
                                  <a:lnTo>
                                    <a:pt x="141" y="444"/>
                                  </a:lnTo>
                                  <a:lnTo>
                                    <a:pt x="140" y="441"/>
                                  </a:lnTo>
                                  <a:lnTo>
                                    <a:pt x="139" y="436"/>
                                  </a:lnTo>
                                  <a:lnTo>
                                    <a:pt x="136" y="431"/>
                                  </a:lnTo>
                                  <a:lnTo>
                                    <a:pt x="134" y="428"/>
                                  </a:lnTo>
                                  <a:lnTo>
                                    <a:pt x="128" y="420"/>
                                  </a:lnTo>
                                  <a:lnTo>
                                    <a:pt x="126" y="413"/>
                                  </a:lnTo>
                                  <a:lnTo>
                                    <a:pt x="122" y="402"/>
                                  </a:lnTo>
                                  <a:lnTo>
                                    <a:pt x="110" y="384"/>
                                  </a:lnTo>
                                  <a:lnTo>
                                    <a:pt x="105" y="374"/>
                                  </a:lnTo>
                                  <a:lnTo>
                                    <a:pt x="100" y="366"/>
                                  </a:lnTo>
                                  <a:lnTo>
                                    <a:pt x="98" y="358"/>
                                  </a:lnTo>
                                  <a:lnTo>
                                    <a:pt x="97" y="352"/>
                                  </a:lnTo>
                                  <a:lnTo>
                                    <a:pt x="98" y="346"/>
                                  </a:lnTo>
                                  <a:lnTo>
                                    <a:pt x="100" y="341"/>
                                  </a:lnTo>
                                  <a:lnTo>
                                    <a:pt x="104" y="335"/>
                                  </a:lnTo>
                                  <a:lnTo>
                                    <a:pt x="108" y="329"/>
                                  </a:lnTo>
                                  <a:lnTo>
                                    <a:pt x="124" y="324"/>
                                  </a:lnTo>
                                  <a:lnTo>
                                    <a:pt x="141" y="318"/>
                                  </a:lnTo>
                                  <a:lnTo>
                                    <a:pt x="159" y="313"/>
                                  </a:lnTo>
                                  <a:lnTo>
                                    <a:pt x="178" y="310"/>
                                  </a:lnTo>
                                  <a:lnTo>
                                    <a:pt x="198" y="307"/>
                                  </a:lnTo>
                                  <a:lnTo>
                                    <a:pt x="220" y="304"/>
                                  </a:lnTo>
                                  <a:lnTo>
                                    <a:pt x="241" y="303"/>
                                  </a:lnTo>
                                  <a:lnTo>
                                    <a:pt x="265" y="303"/>
                                  </a:lnTo>
                                  <a:lnTo>
                                    <a:pt x="288" y="303"/>
                                  </a:lnTo>
                                  <a:lnTo>
                                    <a:pt x="312" y="304"/>
                                  </a:lnTo>
                                  <a:lnTo>
                                    <a:pt x="337" y="305"/>
                                  </a:lnTo>
                                  <a:lnTo>
                                    <a:pt x="361" y="308"/>
                                  </a:lnTo>
                                  <a:lnTo>
                                    <a:pt x="366" y="310"/>
                                  </a:lnTo>
                                  <a:lnTo>
                                    <a:pt x="375" y="311"/>
                                  </a:lnTo>
                                  <a:lnTo>
                                    <a:pt x="377" y="310"/>
                                  </a:lnTo>
                                  <a:lnTo>
                                    <a:pt x="378" y="308"/>
                                  </a:lnTo>
                                  <a:lnTo>
                                    <a:pt x="385" y="309"/>
                                  </a:lnTo>
                                  <a:lnTo>
                                    <a:pt x="395" y="312"/>
                                  </a:lnTo>
                                  <a:lnTo>
                                    <a:pt x="405" y="317"/>
                                  </a:lnTo>
                                  <a:lnTo>
                                    <a:pt x="419" y="325"/>
                                  </a:lnTo>
                                  <a:lnTo>
                                    <a:pt x="421" y="324"/>
                                  </a:lnTo>
                                  <a:lnTo>
                                    <a:pt x="426" y="324"/>
                                  </a:lnTo>
                                  <a:lnTo>
                                    <a:pt x="430" y="325"/>
                                  </a:lnTo>
                                  <a:lnTo>
                                    <a:pt x="435" y="327"/>
                                  </a:lnTo>
                                  <a:lnTo>
                                    <a:pt x="449" y="327"/>
                                  </a:lnTo>
                                  <a:lnTo>
                                    <a:pt x="463" y="329"/>
                                  </a:lnTo>
                                  <a:lnTo>
                                    <a:pt x="475" y="330"/>
                                  </a:lnTo>
                                  <a:lnTo>
                                    <a:pt x="486" y="334"/>
                                  </a:lnTo>
                                  <a:lnTo>
                                    <a:pt x="495" y="337"/>
                                  </a:lnTo>
                                  <a:lnTo>
                                    <a:pt x="503" y="343"/>
                                  </a:lnTo>
                                  <a:lnTo>
                                    <a:pt x="510" y="347"/>
                                  </a:lnTo>
                                  <a:lnTo>
                                    <a:pt x="516" y="354"/>
                                  </a:lnTo>
                                  <a:lnTo>
                                    <a:pt x="518" y="353"/>
                                  </a:lnTo>
                                  <a:lnTo>
                                    <a:pt x="521" y="352"/>
                                  </a:lnTo>
                                  <a:lnTo>
                                    <a:pt x="525" y="352"/>
                                  </a:lnTo>
                                  <a:lnTo>
                                    <a:pt x="528" y="353"/>
                                  </a:lnTo>
                                  <a:lnTo>
                                    <a:pt x="536" y="358"/>
                                  </a:lnTo>
                                  <a:lnTo>
                                    <a:pt x="545" y="366"/>
                                  </a:lnTo>
                                  <a:lnTo>
                                    <a:pt x="561" y="346"/>
                                  </a:lnTo>
                                  <a:lnTo>
                                    <a:pt x="578" y="325"/>
                                  </a:lnTo>
                                  <a:lnTo>
                                    <a:pt x="597" y="302"/>
                                  </a:lnTo>
                                  <a:lnTo>
                                    <a:pt x="619" y="276"/>
                                  </a:lnTo>
                                  <a:lnTo>
                                    <a:pt x="643" y="248"/>
                                  </a:lnTo>
                                  <a:lnTo>
                                    <a:pt x="668" y="218"/>
                                  </a:lnTo>
                                  <a:lnTo>
                                    <a:pt x="696" y="185"/>
                                  </a:lnTo>
                                  <a:lnTo>
                                    <a:pt x="726" y="150"/>
                                  </a:lnTo>
                                  <a:lnTo>
                                    <a:pt x="732" y="150"/>
                                  </a:lnTo>
                                  <a:lnTo>
                                    <a:pt x="737" y="152"/>
                                  </a:lnTo>
                                  <a:lnTo>
                                    <a:pt x="745" y="156"/>
                                  </a:lnTo>
                                  <a:lnTo>
                                    <a:pt x="754" y="160"/>
                                  </a:lnTo>
                                  <a:lnTo>
                                    <a:pt x="776" y="174"/>
                                  </a:lnTo>
                                  <a:lnTo>
                                    <a:pt x="802" y="194"/>
                                  </a:lnTo>
                                  <a:lnTo>
                                    <a:pt x="808" y="191"/>
                                  </a:lnTo>
                                  <a:lnTo>
                                    <a:pt x="824" y="182"/>
                                  </a:lnTo>
                                  <a:lnTo>
                                    <a:pt x="841" y="172"/>
                                  </a:lnTo>
                                  <a:lnTo>
                                    <a:pt x="850" y="167"/>
                                  </a:lnTo>
                                  <a:lnTo>
                                    <a:pt x="859" y="174"/>
                                  </a:lnTo>
                                  <a:lnTo>
                                    <a:pt x="869" y="183"/>
                                  </a:lnTo>
                                  <a:lnTo>
                                    <a:pt x="882" y="195"/>
                                  </a:lnTo>
                                  <a:lnTo>
                                    <a:pt x="896" y="210"/>
                                  </a:lnTo>
                                  <a:lnTo>
                                    <a:pt x="897" y="214"/>
                                  </a:lnTo>
                                  <a:lnTo>
                                    <a:pt x="897" y="217"/>
                                  </a:lnTo>
                                  <a:lnTo>
                                    <a:pt x="897" y="220"/>
                                  </a:lnTo>
                                  <a:lnTo>
                                    <a:pt x="896" y="223"/>
                                  </a:lnTo>
                                  <a:lnTo>
                                    <a:pt x="894" y="229"/>
                                  </a:lnTo>
                                  <a:lnTo>
                                    <a:pt x="888" y="235"/>
                                  </a:lnTo>
                                  <a:lnTo>
                                    <a:pt x="871" y="250"/>
                                  </a:lnTo>
                                  <a:lnTo>
                                    <a:pt x="866" y="257"/>
                                  </a:lnTo>
                                  <a:lnTo>
                                    <a:pt x="896" y="287"/>
                                  </a:lnTo>
                                  <a:lnTo>
                                    <a:pt x="931" y="325"/>
                                  </a:lnTo>
                                  <a:lnTo>
                                    <a:pt x="972" y="367"/>
                                  </a:lnTo>
                                  <a:lnTo>
                                    <a:pt x="1018" y="413"/>
                                  </a:lnTo>
                                  <a:lnTo>
                                    <a:pt x="1070" y="467"/>
                                  </a:lnTo>
                                  <a:lnTo>
                                    <a:pt x="1127" y="525"/>
                                  </a:lnTo>
                                  <a:lnTo>
                                    <a:pt x="1190" y="588"/>
                                  </a:lnTo>
                                  <a:lnTo>
                                    <a:pt x="1258" y="656"/>
                                  </a:lnTo>
                                  <a:lnTo>
                                    <a:pt x="1281" y="680"/>
                                  </a:lnTo>
                                  <a:lnTo>
                                    <a:pt x="1309" y="707"/>
                                  </a:lnTo>
                                  <a:lnTo>
                                    <a:pt x="1341" y="738"/>
                                  </a:lnTo>
                                  <a:lnTo>
                                    <a:pt x="1378" y="774"/>
                                  </a:lnTo>
                                  <a:lnTo>
                                    <a:pt x="1419" y="814"/>
                                  </a:lnTo>
                                  <a:lnTo>
                                    <a:pt x="1462" y="858"/>
                                  </a:lnTo>
                                  <a:lnTo>
                                    <a:pt x="1512" y="906"/>
                                  </a:lnTo>
                                  <a:lnTo>
                                    <a:pt x="1565" y="958"/>
                                  </a:lnTo>
                                  <a:lnTo>
                                    <a:pt x="1582" y="970"/>
                                  </a:lnTo>
                                  <a:lnTo>
                                    <a:pt x="1585" y="962"/>
                                  </a:lnTo>
                                  <a:lnTo>
                                    <a:pt x="1590" y="948"/>
                                  </a:lnTo>
                                  <a:lnTo>
                                    <a:pt x="1612" y="879"/>
                                  </a:lnTo>
                                  <a:lnTo>
                                    <a:pt x="1635" y="812"/>
                                  </a:lnTo>
                                  <a:lnTo>
                                    <a:pt x="1658" y="747"/>
                                  </a:lnTo>
                                  <a:lnTo>
                                    <a:pt x="1682" y="685"/>
                                  </a:lnTo>
                                  <a:lnTo>
                                    <a:pt x="1708" y="624"/>
                                  </a:lnTo>
                                  <a:lnTo>
                                    <a:pt x="1733" y="567"/>
                                  </a:lnTo>
                                  <a:lnTo>
                                    <a:pt x="1760" y="511"/>
                                  </a:lnTo>
                                  <a:lnTo>
                                    <a:pt x="1787" y="458"/>
                                  </a:lnTo>
                                  <a:lnTo>
                                    <a:pt x="1814" y="407"/>
                                  </a:lnTo>
                                  <a:lnTo>
                                    <a:pt x="1842" y="358"/>
                                  </a:lnTo>
                                  <a:lnTo>
                                    <a:pt x="1871" y="311"/>
                                  </a:lnTo>
                                  <a:lnTo>
                                    <a:pt x="1901" y="266"/>
                                  </a:lnTo>
                                  <a:lnTo>
                                    <a:pt x="1932" y="224"/>
                                  </a:lnTo>
                                  <a:lnTo>
                                    <a:pt x="1962" y="183"/>
                                  </a:lnTo>
                                  <a:lnTo>
                                    <a:pt x="1994" y="145"/>
                                  </a:lnTo>
                                  <a:lnTo>
                                    <a:pt x="2026" y="109"/>
                                  </a:lnTo>
                                  <a:lnTo>
                                    <a:pt x="2041" y="95"/>
                                  </a:lnTo>
                                  <a:lnTo>
                                    <a:pt x="2057" y="82"/>
                                  </a:lnTo>
                                  <a:lnTo>
                                    <a:pt x="2076" y="68"/>
                                  </a:lnTo>
                                  <a:lnTo>
                                    <a:pt x="2098" y="55"/>
                                  </a:lnTo>
                                  <a:lnTo>
                                    <a:pt x="2122" y="41"/>
                                  </a:lnTo>
                                  <a:lnTo>
                                    <a:pt x="2149" y="27"/>
                                  </a:lnTo>
                                  <a:lnTo>
                                    <a:pt x="2178" y="14"/>
                                  </a:lnTo>
                                  <a:lnTo>
                                    <a:pt x="2210" y="0"/>
                                  </a:lnTo>
                                  <a:lnTo>
                                    <a:pt x="2231" y="0"/>
                                  </a:lnTo>
                                  <a:lnTo>
                                    <a:pt x="2240" y="10"/>
                                  </a:lnTo>
                                  <a:lnTo>
                                    <a:pt x="2250" y="25"/>
                                  </a:lnTo>
                                  <a:lnTo>
                                    <a:pt x="2271" y="41"/>
                                  </a:lnTo>
                                  <a:lnTo>
                                    <a:pt x="2289" y="55"/>
                                  </a:lnTo>
                                  <a:lnTo>
                                    <a:pt x="2307" y="68"/>
                                  </a:lnTo>
                                  <a:lnTo>
                                    <a:pt x="2324" y="80"/>
                                  </a:lnTo>
                                  <a:lnTo>
                                    <a:pt x="2330" y="91"/>
                                  </a:lnTo>
                                  <a:lnTo>
                                    <a:pt x="2341" y="105"/>
                                  </a:lnTo>
                                  <a:lnTo>
                                    <a:pt x="2353" y="120"/>
                                  </a:lnTo>
                                  <a:lnTo>
                                    <a:pt x="2369" y="136"/>
                                  </a:lnTo>
                                  <a:lnTo>
                                    <a:pt x="2379" y="158"/>
                                  </a:lnTo>
                                  <a:lnTo>
                                    <a:pt x="2387" y="177"/>
                                  </a:lnTo>
                                  <a:lnTo>
                                    <a:pt x="2393" y="194"/>
                                  </a:lnTo>
                                  <a:lnTo>
                                    <a:pt x="2399" y="209"/>
                                  </a:lnTo>
                                  <a:lnTo>
                                    <a:pt x="2402" y="224"/>
                                  </a:lnTo>
                                  <a:lnTo>
                                    <a:pt x="2406" y="235"/>
                                  </a:lnTo>
                                  <a:lnTo>
                                    <a:pt x="2407" y="245"/>
                                  </a:lnTo>
                                  <a:lnTo>
                                    <a:pt x="2407" y="253"/>
                                  </a:lnTo>
                                  <a:lnTo>
                                    <a:pt x="2406" y="258"/>
                                  </a:lnTo>
                                  <a:lnTo>
                                    <a:pt x="2406" y="260"/>
                                  </a:lnTo>
                                  <a:lnTo>
                                    <a:pt x="2406" y="262"/>
                                  </a:lnTo>
                                  <a:lnTo>
                                    <a:pt x="2407" y="265"/>
                                  </a:lnTo>
                                  <a:lnTo>
                                    <a:pt x="2405" y="263"/>
                                  </a:lnTo>
                                  <a:lnTo>
                                    <a:pt x="2405" y="262"/>
                                  </a:lnTo>
                                  <a:lnTo>
                                    <a:pt x="2407" y="262"/>
                                  </a:lnTo>
                                  <a:lnTo>
                                    <a:pt x="2409" y="262"/>
                                  </a:lnTo>
                                  <a:lnTo>
                                    <a:pt x="2409" y="270"/>
                                  </a:lnTo>
                                  <a:close/>
                                  <a:moveTo>
                                    <a:pt x="191" y="498"/>
                                  </a:moveTo>
                                  <a:lnTo>
                                    <a:pt x="188" y="500"/>
                                  </a:lnTo>
                                  <a:lnTo>
                                    <a:pt x="181" y="501"/>
                                  </a:lnTo>
                                  <a:lnTo>
                                    <a:pt x="184" y="485"/>
                                  </a:lnTo>
                                  <a:lnTo>
                                    <a:pt x="188" y="486"/>
                                  </a:lnTo>
                                  <a:lnTo>
                                    <a:pt x="191" y="488"/>
                                  </a:lnTo>
                                  <a:lnTo>
                                    <a:pt x="193" y="493"/>
                                  </a:lnTo>
                                  <a:lnTo>
                                    <a:pt x="191" y="498"/>
                                  </a:lnTo>
                                  <a:close/>
                                  <a:moveTo>
                                    <a:pt x="251" y="569"/>
                                  </a:moveTo>
                                  <a:lnTo>
                                    <a:pt x="249" y="570"/>
                                  </a:lnTo>
                                  <a:lnTo>
                                    <a:pt x="247" y="569"/>
                                  </a:lnTo>
                                  <a:lnTo>
                                    <a:pt x="244" y="569"/>
                                  </a:lnTo>
                                  <a:lnTo>
                                    <a:pt x="242" y="567"/>
                                  </a:lnTo>
                                  <a:lnTo>
                                    <a:pt x="236" y="561"/>
                                  </a:lnTo>
                                  <a:lnTo>
                                    <a:pt x="230" y="553"/>
                                  </a:lnTo>
                                  <a:lnTo>
                                    <a:pt x="232" y="551"/>
                                  </a:lnTo>
                                  <a:lnTo>
                                    <a:pt x="238" y="564"/>
                                  </a:lnTo>
                                  <a:lnTo>
                                    <a:pt x="244" y="562"/>
                                  </a:lnTo>
                                  <a:lnTo>
                                    <a:pt x="249" y="561"/>
                                  </a:lnTo>
                                  <a:lnTo>
                                    <a:pt x="250" y="564"/>
                                  </a:lnTo>
                                  <a:lnTo>
                                    <a:pt x="251" y="569"/>
                                  </a:lnTo>
                                  <a:close/>
                                  <a:moveTo>
                                    <a:pt x="273" y="596"/>
                                  </a:moveTo>
                                  <a:lnTo>
                                    <a:pt x="270" y="596"/>
                                  </a:lnTo>
                                  <a:lnTo>
                                    <a:pt x="270" y="592"/>
                                  </a:lnTo>
                                  <a:lnTo>
                                    <a:pt x="273" y="592"/>
                                  </a:lnTo>
                                  <a:lnTo>
                                    <a:pt x="273" y="596"/>
                                  </a:lnTo>
                                  <a:close/>
                                  <a:moveTo>
                                    <a:pt x="226" y="547"/>
                                  </a:moveTo>
                                  <a:lnTo>
                                    <a:pt x="218" y="559"/>
                                  </a:lnTo>
                                  <a:lnTo>
                                    <a:pt x="220" y="554"/>
                                  </a:lnTo>
                                  <a:lnTo>
                                    <a:pt x="218" y="548"/>
                                  </a:lnTo>
                                  <a:lnTo>
                                    <a:pt x="216" y="543"/>
                                  </a:lnTo>
                                  <a:lnTo>
                                    <a:pt x="213" y="537"/>
                                  </a:lnTo>
                                  <a:lnTo>
                                    <a:pt x="215" y="538"/>
                                  </a:lnTo>
                                  <a:lnTo>
                                    <a:pt x="216" y="538"/>
                                  </a:lnTo>
                                  <a:lnTo>
                                    <a:pt x="217" y="538"/>
                                  </a:lnTo>
                                  <a:lnTo>
                                    <a:pt x="218" y="537"/>
                                  </a:lnTo>
                                  <a:lnTo>
                                    <a:pt x="220" y="534"/>
                                  </a:lnTo>
                                  <a:lnTo>
                                    <a:pt x="222" y="528"/>
                                  </a:lnTo>
                                  <a:lnTo>
                                    <a:pt x="223" y="536"/>
                                  </a:lnTo>
                                  <a:lnTo>
                                    <a:pt x="226" y="547"/>
                                  </a:lnTo>
                                  <a:close/>
                                  <a:moveTo>
                                    <a:pt x="216" y="575"/>
                                  </a:moveTo>
                                  <a:lnTo>
                                    <a:pt x="216" y="576"/>
                                  </a:lnTo>
                                  <a:lnTo>
                                    <a:pt x="215" y="577"/>
                                  </a:lnTo>
                                  <a:lnTo>
                                    <a:pt x="213" y="577"/>
                                  </a:lnTo>
                                  <a:lnTo>
                                    <a:pt x="211" y="578"/>
                                  </a:lnTo>
                                  <a:lnTo>
                                    <a:pt x="211" y="572"/>
                                  </a:lnTo>
                                  <a:lnTo>
                                    <a:pt x="213" y="572"/>
                                  </a:lnTo>
                                  <a:lnTo>
                                    <a:pt x="214" y="575"/>
                                  </a:lnTo>
                                  <a:lnTo>
                                    <a:pt x="216" y="575"/>
                                  </a:lnTo>
                                  <a:close/>
                                  <a:moveTo>
                                    <a:pt x="305" y="1272"/>
                                  </a:moveTo>
                                  <a:lnTo>
                                    <a:pt x="303" y="1272"/>
                                  </a:lnTo>
                                  <a:lnTo>
                                    <a:pt x="303" y="1266"/>
                                  </a:lnTo>
                                  <a:lnTo>
                                    <a:pt x="305" y="1266"/>
                                  </a:lnTo>
                                  <a:lnTo>
                                    <a:pt x="305" y="1272"/>
                                  </a:lnTo>
                                  <a:close/>
                                  <a:moveTo>
                                    <a:pt x="477" y="333"/>
                                  </a:moveTo>
                                  <a:lnTo>
                                    <a:pt x="477" y="327"/>
                                  </a:lnTo>
                                  <a:lnTo>
                                    <a:pt x="475" y="327"/>
                                  </a:lnTo>
                                  <a:lnTo>
                                    <a:pt x="475" y="333"/>
                                  </a:lnTo>
                                  <a:lnTo>
                                    <a:pt x="477" y="333"/>
                                  </a:lnTo>
                                  <a:close/>
                                  <a:moveTo>
                                    <a:pt x="1228" y="1233"/>
                                  </a:moveTo>
                                  <a:lnTo>
                                    <a:pt x="1201" y="1206"/>
                                  </a:lnTo>
                                  <a:lnTo>
                                    <a:pt x="1206" y="1213"/>
                                  </a:lnTo>
                                  <a:lnTo>
                                    <a:pt x="1211" y="1219"/>
                                  </a:lnTo>
                                  <a:lnTo>
                                    <a:pt x="1219" y="1226"/>
                                  </a:lnTo>
                                  <a:lnTo>
                                    <a:pt x="1228" y="1233"/>
                                  </a:lnTo>
                                  <a:close/>
                                  <a:moveTo>
                                    <a:pt x="1255" y="1260"/>
                                  </a:moveTo>
                                  <a:lnTo>
                                    <a:pt x="1238" y="1244"/>
                                  </a:lnTo>
                                  <a:lnTo>
                                    <a:pt x="1238" y="1247"/>
                                  </a:lnTo>
                                  <a:lnTo>
                                    <a:pt x="1238" y="1250"/>
                                  </a:lnTo>
                                  <a:lnTo>
                                    <a:pt x="1241" y="1252"/>
                                  </a:lnTo>
                                  <a:lnTo>
                                    <a:pt x="1244" y="1255"/>
                                  </a:lnTo>
                                  <a:lnTo>
                                    <a:pt x="1251" y="1260"/>
                                  </a:lnTo>
                                  <a:lnTo>
                                    <a:pt x="1255" y="1264"/>
                                  </a:lnTo>
                                  <a:lnTo>
                                    <a:pt x="1255" y="1260"/>
                                  </a:lnTo>
                                  <a:close/>
                                  <a:moveTo>
                                    <a:pt x="1128" y="1138"/>
                                  </a:moveTo>
                                  <a:lnTo>
                                    <a:pt x="1124" y="1132"/>
                                  </a:lnTo>
                                  <a:lnTo>
                                    <a:pt x="1117" y="1126"/>
                                  </a:lnTo>
                                  <a:lnTo>
                                    <a:pt x="1108" y="1118"/>
                                  </a:lnTo>
                                  <a:lnTo>
                                    <a:pt x="1099" y="1110"/>
                                  </a:lnTo>
                                  <a:lnTo>
                                    <a:pt x="1111" y="1123"/>
                                  </a:lnTo>
                                  <a:lnTo>
                                    <a:pt x="1128" y="1138"/>
                                  </a:lnTo>
                                  <a:close/>
                                  <a:moveTo>
                                    <a:pt x="1088" y="1097"/>
                                  </a:moveTo>
                                  <a:lnTo>
                                    <a:pt x="1068" y="1081"/>
                                  </a:lnTo>
                                  <a:lnTo>
                                    <a:pt x="1073" y="1089"/>
                                  </a:lnTo>
                                  <a:lnTo>
                                    <a:pt x="1077" y="1094"/>
                                  </a:lnTo>
                                  <a:lnTo>
                                    <a:pt x="1080" y="1096"/>
                                  </a:lnTo>
                                  <a:lnTo>
                                    <a:pt x="1082" y="1097"/>
                                  </a:lnTo>
                                  <a:lnTo>
                                    <a:pt x="1085" y="1098"/>
                                  </a:lnTo>
                                  <a:lnTo>
                                    <a:pt x="1088" y="1097"/>
                                  </a:lnTo>
                                  <a:close/>
                                  <a:moveTo>
                                    <a:pt x="755" y="765"/>
                                  </a:moveTo>
                                  <a:lnTo>
                                    <a:pt x="753" y="763"/>
                                  </a:lnTo>
                                  <a:lnTo>
                                    <a:pt x="748" y="754"/>
                                  </a:lnTo>
                                  <a:lnTo>
                                    <a:pt x="745" y="757"/>
                                  </a:lnTo>
                                  <a:lnTo>
                                    <a:pt x="755" y="765"/>
                                  </a:lnTo>
                                  <a:close/>
                                  <a:moveTo>
                                    <a:pt x="840" y="853"/>
                                  </a:moveTo>
                                  <a:lnTo>
                                    <a:pt x="834" y="844"/>
                                  </a:lnTo>
                                  <a:lnTo>
                                    <a:pt x="837" y="847"/>
                                  </a:lnTo>
                                  <a:lnTo>
                                    <a:pt x="840" y="853"/>
                                  </a:lnTo>
                                  <a:close/>
                                  <a:moveTo>
                                    <a:pt x="850" y="863"/>
                                  </a:moveTo>
                                  <a:lnTo>
                                    <a:pt x="848" y="857"/>
                                  </a:lnTo>
                                  <a:lnTo>
                                    <a:pt x="848" y="863"/>
                                  </a:lnTo>
                                  <a:lnTo>
                                    <a:pt x="850" y="863"/>
                                  </a:lnTo>
                                  <a:close/>
                                  <a:moveTo>
                                    <a:pt x="802" y="812"/>
                                  </a:moveTo>
                                  <a:lnTo>
                                    <a:pt x="780" y="792"/>
                                  </a:lnTo>
                                  <a:lnTo>
                                    <a:pt x="777" y="792"/>
                                  </a:lnTo>
                                  <a:lnTo>
                                    <a:pt x="802" y="812"/>
                                  </a:lnTo>
                                  <a:close/>
                                  <a:moveTo>
                                    <a:pt x="1063" y="1075"/>
                                  </a:moveTo>
                                  <a:lnTo>
                                    <a:pt x="1018" y="1027"/>
                                  </a:lnTo>
                                  <a:lnTo>
                                    <a:pt x="976" y="987"/>
                                  </a:lnTo>
                                  <a:lnTo>
                                    <a:pt x="940" y="953"/>
                                  </a:lnTo>
                                  <a:lnTo>
                                    <a:pt x="910" y="925"/>
                                  </a:lnTo>
                                  <a:lnTo>
                                    <a:pt x="929" y="943"/>
                                  </a:lnTo>
                                  <a:lnTo>
                                    <a:pt x="950" y="966"/>
                                  </a:lnTo>
                                  <a:lnTo>
                                    <a:pt x="974" y="993"/>
                                  </a:lnTo>
                                  <a:lnTo>
                                    <a:pt x="1001" y="1026"/>
                                  </a:lnTo>
                                  <a:lnTo>
                                    <a:pt x="1012" y="1035"/>
                                  </a:lnTo>
                                  <a:lnTo>
                                    <a:pt x="1026" y="1047"/>
                                  </a:lnTo>
                                  <a:lnTo>
                                    <a:pt x="1044" y="1060"/>
                                  </a:lnTo>
                                  <a:lnTo>
                                    <a:pt x="1063" y="1075"/>
                                  </a:lnTo>
                                  <a:close/>
                                  <a:moveTo>
                                    <a:pt x="879" y="896"/>
                                  </a:moveTo>
                                  <a:lnTo>
                                    <a:pt x="879" y="894"/>
                                  </a:lnTo>
                                  <a:lnTo>
                                    <a:pt x="877" y="890"/>
                                  </a:lnTo>
                                  <a:lnTo>
                                    <a:pt x="879" y="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606"/>
                          <wps:cNvSpPr>
                            <a:spLocks noEditPoints="1"/>
                          </wps:cNvSpPr>
                          <wps:spPr bwMode="auto">
                            <a:xfrm>
                              <a:off x="2925" y="200"/>
                              <a:ext cx="305" cy="395"/>
                            </a:xfrm>
                            <a:custGeom>
                              <a:avLst/>
                              <a:gdLst>
                                <a:gd name="T0" fmla="*/ 1519 w 1830"/>
                                <a:gd name="T1" fmla="*/ 742 h 2367"/>
                                <a:gd name="T2" fmla="*/ 1503 w 1830"/>
                                <a:gd name="T3" fmla="*/ 810 h 2367"/>
                                <a:gd name="T4" fmla="*/ 1128 w 1830"/>
                                <a:gd name="T5" fmla="*/ 868 h 2367"/>
                                <a:gd name="T6" fmla="*/ 705 w 1830"/>
                                <a:gd name="T7" fmla="*/ 571 h 2367"/>
                                <a:gd name="T8" fmla="*/ 1763 w 1830"/>
                                <a:gd name="T9" fmla="*/ 513 h 2367"/>
                                <a:gd name="T10" fmla="*/ 1544 w 1830"/>
                                <a:gd name="T11" fmla="*/ 672 h 2367"/>
                                <a:gd name="T12" fmla="*/ 1488 w 1830"/>
                                <a:gd name="T13" fmla="*/ 827 h 2367"/>
                                <a:gd name="T14" fmla="*/ 1399 w 1830"/>
                                <a:gd name="T15" fmla="*/ 1077 h 2367"/>
                                <a:gd name="T16" fmla="*/ 1379 w 1830"/>
                                <a:gd name="T17" fmla="*/ 1065 h 2367"/>
                                <a:gd name="T18" fmla="*/ 1323 w 1830"/>
                                <a:gd name="T19" fmla="*/ 1255 h 2367"/>
                                <a:gd name="T20" fmla="*/ 1287 w 1830"/>
                                <a:gd name="T21" fmla="*/ 1388 h 2367"/>
                                <a:gd name="T22" fmla="*/ 1150 w 1830"/>
                                <a:gd name="T23" fmla="*/ 1864 h 2367"/>
                                <a:gd name="T24" fmla="*/ 845 w 1830"/>
                                <a:gd name="T25" fmla="*/ 2332 h 2367"/>
                                <a:gd name="T26" fmla="*/ 499 w 1830"/>
                                <a:gd name="T27" fmla="*/ 2288 h 2367"/>
                                <a:gd name="T28" fmla="*/ 847 w 1830"/>
                                <a:gd name="T29" fmla="*/ 2288 h 2367"/>
                                <a:gd name="T30" fmla="*/ 1126 w 1830"/>
                                <a:gd name="T31" fmla="*/ 1852 h 2367"/>
                                <a:gd name="T32" fmla="*/ 1199 w 1830"/>
                                <a:gd name="T33" fmla="*/ 1133 h 2367"/>
                                <a:gd name="T34" fmla="*/ 732 w 1830"/>
                                <a:gd name="T35" fmla="*/ 1507 h 2367"/>
                                <a:gd name="T36" fmla="*/ 448 w 1830"/>
                                <a:gd name="T37" fmla="*/ 1612 h 2367"/>
                                <a:gd name="T38" fmla="*/ 137 w 1830"/>
                                <a:gd name="T39" fmla="*/ 1549 h 2367"/>
                                <a:gd name="T40" fmla="*/ 3 w 1830"/>
                                <a:gd name="T41" fmla="*/ 1266 h 2367"/>
                                <a:gd name="T42" fmla="*/ 161 w 1830"/>
                                <a:gd name="T43" fmla="*/ 947 h 2367"/>
                                <a:gd name="T44" fmla="*/ 567 w 1830"/>
                                <a:gd name="T45" fmla="*/ 599 h 2367"/>
                                <a:gd name="T46" fmla="*/ 1125 w 1830"/>
                                <a:gd name="T47" fmla="*/ 225 h 2367"/>
                                <a:gd name="T48" fmla="*/ 1606 w 1830"/>
                                <a:gd name="T49" fmla="*/ 0 h 2367"/>
                                <a:gd name="T50" fmla="*/ 1311 w 1830"/>
                                <a:gd name="T51" fmla="*/ 367 h 2367"/>
                                <a:gd name="T52" fmla="*/ 1163 w 1830"/>
                                <a:gd name="T53" fmla="*/ 729 h 2367"/>
                                <a:gd name="T54" fmla="*/ 1155 w 1830"/>
                                <a:gd name="T55" fmla="*/ 653 h 2367"/>
                                <a:gd name="T56" fmla="*/ 1016 w 1830"/>
                                <a:gd name="T57" fmla="*/ 511 h 2367"/>
                                <a:gd name="T58" fmla="*/ 785 w 1830"/>
                                <a:gd name="T59" fmla="*/ 528 h 2367"/>
                                <a:gd name="T60" fmla="*/ 559 w 1830"/>
                                <a:gd name="T61" fmla="*/ 653 h 2367"/>
                                <a:gd name="T62" fmla="*/ 376 w 1830"/>
                                <a:gd name="T63" fmla="*/ 952 h 2367"/>
                                <a:gd name="T64" fmla="*/ 454 w 1830"/>
                                <a:gd name="T65" fmla="*/ 1137 h 2367"/>
                                <a:gd name="T66" fmla="*/ 488 w 1830"/>
                                <a:gd name="T67" fmla="*/ 1135 h 2367"/>
                                <a:gd name="T68" fmla="*/ 630 w 1830"/>
                                <a:gd name="T69" fmla="*/ 1203 h 2367"/>
                                <a:gd name="T70" fmla="*/ 651 w 1830"/>
                                <a:gd name="T71" fmla="*/ 1239 h 2367"/>
                                <a:gd name="T72" fmla="*/ 588 w 1830"/>
                                <a:gd name="T73" fmla="*/ 1244 h 2367"/>
                                <a:gd name="T74" fmla="*/ 684 w 1830"/>
                                <a:gd name="T75" fmla="*/ 1299 h 2367"/>
                                <a:gd name="T76" fmla="*/ 730 w 1830"/>
                                <a:gd name="T77" fmla="*/ 1371 h 2367"/>
                                <a:gd name="T78" fmla="*/ 803 w 1830"/>
                                <a:gd name="T79" fmla="*/ 1365 h 2367"/>
                                <a:gd name="T80" fmla="*/ 895 w 1830"/>
                                <a:gd name="T81" fmla="*/ 1347 h 2367"/>
                                <a:gd name="T82" fmla="*/ 1180 w 1830"/>
                                <a:gd name="T83" fmla="*/ 1079 h 2367"/>
                                <a:gd name="T84" fmla="*/ 1285 w 1830"/>
                                <a:gd name="T85" fmla="*/ 821 h 2367"/>
                                <a:gd name="T86" fmla="*/ 1342 w 1830"/>
                                <a:gd name="T87" fmla="*/ 674 h 2367"/>
                                <a:gd name="T88" fmla="*/ 1776 w 1830"/>
                                <a:gd name="T89" fmla="*/ 457 h 2367"/>
                                <a:gd name="T90" fmla="*/ 763 w 1830"/>
                                <a:gd name="T91" fmla="*/ 1271 h 2367"/>
                                <a:gd name="T92" fmla="*/ 707 w 1830"/>
                                <a:gd name="T93" fmla="*/ 1254 h 2367"/>
                                <a:gd name="T94" fmla="*/ 678 w 1830"/>
                                <a:gd name="T95" fmla="*/ 1249 h 2367"/>
                                <a:gd name="T96" fmla="*/ 454 w 1830"/>
                                <a:gd name="T97" fmla="*/ 1081 h 2367"/>
                                <a:gd name="T98" fmla="*/ 401 w 1830"/>
                                <a:gd name="T99" fmla="*/ 2200 h 2367"/>
                                <a:gd name="T100" fmla="*/ 445 w 1830"/>
                                <a:gd name="T101" fmla="*/ 2266 h 2367"/>
                                <a:gd name="T102" fmla="*/ 468 w 1830"/>
                                <a:gd name="T103" fmla="*/ 2263 h 2367"/>
                                <a:gd name="T104" fmla="*/ 1225 w 1830"/>
                                <a:gd name="T105" fmla="*/ 204 h 2367"/>
                                <a:gd name="T106" fmla="*/ 1232 w 1830"/>
                                <a:gd name="T107" fmla="*/ 311 h 2367"/>
                                <a:gd name="T108" fmla="*/ 1226 w 1830"/>
                                <a:gd name="T109" fmla="*/ 384 h 2367"/>
                                <a:gd name="T110" fmla="*/ 1492 w 1830"/>
                                <a:gd name="T111" fmla="*/ 756 h 2367"/>
                                <a:gd name="T112" fmla="*/ 510 w 1830"/>
                                <a:gd name="T113" fmla="*/ 1205 h 2367"/>
                                <a:gd name="T114" fmla="*/ 232 w 1830"/>
                                <a:gd name="T115" fmla="*/ 1453 h 2367"/>
                                <a:gd name="T116" fmla="*/ 185 w 1830"/>
                                <a:gd name="T117" fmla="*/ 1465 h 2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830" h="2367">
                                  <a:moveTo>
                                    <a:pt x="1749" y="544"/>
                                  </a:moveTo>
                                  <a:lnTo>
                                    <a:pt x="1743" y="533"/>
                                  </a:lnTo>
                                  <a:lnTo>
                                    <a:pt x="1749" y="536"/>
                                  </a:lnTo>
                                  <a:lnTo>
                                    <a:pt x="1749" y="544"/>
                                  </a:lnTo>
                                  <a:close/>
                                  <a:moveTo>
                                    <a:pt x="1522" y="732"/>
                                  </a:moveTo>
                                  <a:lnTo>
                                    <a:pt x="1519" y="732"/>
                                  </a:lnTo>
                                  <a:lnTo>
                                    <a:pt x="1519" y="724"/>
                                  </a:lnTo>
                                  <a:lnTo>
                                    <a:pt x="1522" y="724"/>
                                  </a:lnTo>
                                  <a:lnTo>
                                    <a:pt x="1522" y="732"/>
                                  </a:lnTo>
                                  <a:close/>
                                  <a:moveTo>
                                    <a:pt x="1519" y="742"/>
                                  </a:moveTo>
                                  <a:lnTo>
                                    <a:pt x="1517" y="742"/>
                                  </a:lnTo>
                                  <a:lnTo>
                                    <a:pt x="1517" y="738"/>
                                  </a:lnTo>
                                  <a:lnTo>
                                    <a:pt x="1519" y="738"/>
                                  </a:lnTo>
                                  <a:lnTo>
                                    <a:pt x="1519" y="742"/>
                                  </a:lnTo>
                                  <a:close/>
                                  <a:moveTo>
                                    <a:pt x="1509" y="781"/>
                                  </a:moveTo>
                                  <a:lnTo>
                                    <a:pt x="1506" y="781"/>
                                  </a:lnTo>
                                  <a:lnTo>
                                    <a:pt x="1506" y="775"/>
                                  </a:lnTo>
                                  <a:lnTo>
                                    <a:pt x="1509" y="775"/>
                                  </a:lnTo>
                                  <a:lnTo>
                                    <a:pt x="1509" y="781"/>
                                  </a:lnTo>
                                  <a:close/>
                                  <a:moveTo>
                                    <a:pt x="1506" y="794"/>
                                  </a:moveTo>
                                  <a:lnTo>
                                    <a:pt x="1506" y="800"/>
                                  </a:lnTo>
                                  <a:lnTo>
                                    <a:pt x="1503" y="806"/>
                                  </a:lnTo>
                                  <a:lnTo>
                                    <a:pt x="1501" y="804"/>
                                  </a:lnTo>
                                  <a:lnTo>
                                    <a:pt x="1501" y="801"/>
                                  </a:lnTo>
                                  <a:lnTo>
                                    <a:pt x="1503" y="798"/>
                                  </a:lnTo>
                                  <a:lnTo>
                                    <a:pt x="1506" y="794"/>
                                  </a:lnTo>
                                  <a:close/>
                                  <a:moveTo>
                                    <a:pt x="1506" y="810"/>
                                  </a:moveTo>
                                  <a:lnTo>
                                    <a:pt x="1503" y="810"/>
                                  </a:lnTo>
                                  <a:lnTo>
                                    <a:pt x="1503" y="806"/>
                                  </a:lnTo>
                                  <a:lnTo>
                                    <a:pt x="1506" y="806"/>
                                  </a:lnTo>
                                  <a:lnTo>
                                    <a:pt x="1506" y="810"/>
                                  </a:lnTo>
                                  <a:close/>
                                  <a:moveTo>
                                    <a:pt x="1139" y="734"/>
                                  </a:moveTo>
                                  <a:lnTo>
                                    <a:pt x="1136" y="734"/>
                                  </a:lnTo>
                                  <a:lnTo>
                                    <a:pt x="1136" y="732"/>
                                  </a:lnTo>
                                  <a:lnTo>
                                    <a:pt x="1139" y="732"/>
                                  </a:lnTo>
                                  <a:lnTo>
                                    <a:pt x="1139" y="734"/>
                                  </a:lnTo>
                                  <a:close/>
                                  <a:moveTo>
                                    <a:pt x="1134" y="759"/>
                                  </a:moveTo>
                                  <a:lnTo>
                                    <a:pt x="1133" y="762"/>
                                  </a:lnTo>
                                  <a:lnTo>
                                    <a:pt x="1131" y="765"/>
                                  </a:lnTo>
                                  <a:lnTo>
                                    <a:pt x="1131" y="759"/>
                                  </a:lnTo>
                                  <a:lnTo>
                                    <a:pt x="1134" y="759"/>
                                  </a:lnTo>
                                  <a:close/>
                                  <a:moveTo>
                                    <a:pt x="1128" y="868"/>
                                  </a:moveTo>
                                  <a:lnTo>
                                    <a:pt x="1127" y="873"/>
                                  </a:lnTo>
                                  <a:lnTo>
                                    <a:pt x="1125" y="877"/>
                                  </a:lnTo>
                                  <a:lnTo>
                                    <a:pt x="1122" y="881"/>
                                  </a:lnTo>
                                  <a:lnTo>
                                    <a:pt x="1117" y="884"/>
                                  </a:lnTo>
                                  <a:lnTo>
                                    <a:pt x="1128" y="868"/>
                                  </a:lnTo>
                                  <a:close/>
                                  <a:moveTo>
                                    <a:pt x="702" y="569"/>
                                  </a:moveTo>
                                  <a:lnTo>
                                    <a:pt x="700" y="569"/>
                                  </a:lnTo>
                                  <a:lnTo>
                                    <a:pt x="700" y="563"/>
                                  </a:lnTo>
                                  <a:lnTo>
                                    <a:pt x="702" y="563"/>
                                  </a:lnTo>
                                  <a:lnTo>
                                    <a:pt x="702" y="569"/>
                                  </a:lnTo>
                                  <a:close/>
                                  <a:moveTo>
                                    <a:pt x="705" y="577"/>
                                  </a:moveTo>
                                  <a:lnTo>
                                    <a:pt x="702" y="577"/>
                                  </a:lnTo>
                                  <a:lnTo>
                                    <a:pt x="702" y="571"/>
                                  </a:lnTo>
                                  <a:lnTo>
                                    <a:pt x="705" y="571"/>
                                  </a:lnTo>
                                  <a:lnTo>
                                    <a:pt x="705" y="577"/>
                                  </a:lnTo>
                                  <a:close/>
                                  <a:moveTo>
                                    <a:pt x="1077" y="1186"/>
                                  </a:moveTo>
                                  <a:lnTo>
                                    <a:pt x="1050" y="1197"/>
                                  </a:lnTo>
                                  <a:lnTo>
                                    <a:pt x="1074" y="1184"/>
                                  </a:lnTo>
                                  <a:lnTo>
                                    <a:pt x="1077" y="1186"/>
                                  </a:lnTo>
                                  <a:close/>
                                  <a:moveTo>
                                    <a:pt x="1830" y="514"/>
                                  </a:moveTo>
                                  <a:lnTo>
                                    <a:pt x="1822" y="512"/>
                                  </a:lnTo>
                                  <a:lnTo>
                                    <a:pt x="1816" y="508"/>
                                  </a:lnTo>
                                  <a:lnTo>
                                    <a:pt x="1819" y="498"/>
                                  </a:lnTo>
                                  <a:lnTo>
                                    <a:pt x="1797" y="525"/>
                                  </a:lnTo>
                                  <a:lnTo>
                                    <a:pt x="1784" y="498"/>
                                  </a:lnTo>
                                  <a:lnTo>
                                    <a:pt x="1778" y="516"/>
                                  </a:lnTo>
                                  <a:lnTo>
                                    <a:pt x="1776" y="506"/>
                                  </a:lnTo>
                                  <a:lnTo>
                                    <a:pt x="1763" y="513"/>
                                  </a:lnTo>
                                  <a:lnTo>
                                    <a:pt x="1750" y="520"/>
                                  </a:lnTo>
                                  <a:lnTo>
                                    <a:pt x="1736" y="527"/>
                                  </a:lnTo>
                                  <a:lnTo>
                                    <a:pt x="1722" y="532"/>
                                  </a:lnTo>
                                  <a:lnTo>
                                    <a:pt x="1707" y="538"/>
                                  </a:lnTo>
                                  <a:lnTo>
                                    <a:pt x="1691" y="544"/>
                                  </a:lnTo>
                                  <a:lnTo>
                                    <a:pt x="1674" y="548"/>
                                  </a:lnTo>
                                  <a:lnTo>
                                    <a:pt x="1658" y="553"/>
                                  </a:lnTo>
                                  <a:lnTo>
                                    <a:pt x="1645" y="571"/>
                                  </a:lnTo>
                                  <a:lnTo>
                                    <a:pt x="1631" y="594"/>
                                  </a:lnTo>
                                  <a:lnTo>
                                    <a:pt x="1610" y="617"/>
                                  </a:lnTo>
                                  <a:lnTo>
                                    <a:pt x="1587" y="645"/>
                                  </a:lnTo>
                                  <a:lnTo>
                                    <a:pt x="1573" y="631"/>
                                  </a:lnTo>
                                  <a:lnTo>
                                    <a:pt x="1571" y="645"/>
                                  </a:lnTo>
                                  <a:lnTo>
                                    <a:pt x="1544" y="672"/>
                                  </a:lnTo>
                                  <a:lnTo>
                                    <a:pt x="1533" y="710"/>
                                  </a:lnTo>
                                  <a:lnTo>
                                    <a:pt x="1530" y="693"/>
                                  </a:lnTo>
                                  <a:lnTo>
                                    <a:pt x="1509" y="713"/>
                                  </a:lnTo>
                                  <a:lnTo>
                                    <a:pt x="1495" y="783"/>
                                  </a:lnTo>
                                  <a:lnTo>
                                    <a:pt x="1492" y="785"/>
                                  </a:lnTo>
                                  <a:lnTo>
                                    <a:pt x="1490" y="789"/>
                                  </a:lnTo>
                                  <a:lnTo>
                                    <a:pt x="1488" y="796"/>
                                  </a:lnTo>
                                  <a:lnTo>
                                    <a:pt x="1484" y="806"/>
                                  </a:lnTo>
                                  <a:lnTo>
                                    <a:pt x="1483" y="815"/>
                                  </a:lnTo>
                                  <a:lnTo>
                                    <a:pt x="1484" y="822"/>
                                  </a:lnTo>
                                  <a:lnTo>
                                    <a:pt x="1484" y="824"/>
                                  </a:lnTo>
                                  <a:lnTo>
                                    <a:pt x="1485" y="825"/>
                                  </a:lnTo>
                                  <a:lnTo>
                                    <a:pt x="1486" y="826"/>
                                  </a:lnTo>
                                  <a:lnTo>
                                    <a:pt x="1488" y="827"/>
                                  </a:lnTo>
                                  <a:lnTo>
                                    <a:pt x="1457" y="884"/>
                                  </a:lnTo>
                                  <a:lnTo>
                                    <a:pt x="1461" y="886"/>
                                  </a:lnTo>
                                  <a:lnTo>
                                    <a:pt x="1455" y="916"/>
                                  </a:lnTo>
                                  <a:lnTo>
                                    <a:pt x="1449" y="951"/>
                                  </a:lnTo>
                                  <a:lnTo>
                                    <a:pt x="1441" y="993"/>
                                  </a:lnTo>
                                  <a:lnTo>
                                    <a:pt x="1434" y="1042"/>
                                  </a:lnTo>
                                  <a:lnTo>
                                    <a:pt x="1428" y="1064"/>
                                  </a:lnTo>
                                  <a:lnTo>
                                    <a:pt x="1425" y="1042"/>
                                  </a:lnTo>
                                  <a:lnTo>
                                    <a:pt x="1421" y="1049"/>
                                  </a:lnTo>
                                  <a:lnTo>
                                    <a:pt x="1417" y="1058"/>
                                  </a:lnTo>
                                  <a:lnTo>
                                    <a:pt x="1411" y="1067"/>
                                  </a:lnTo>
                                  <a:lnTo>
                                    <a:pt x="1406" y="1077"/>
                                  </a:lnTo>
                                  <a:lnTo>
                                    <a:pt x="1412" y="1085"/>
                                  </a:lnTo>
                                  <a:lnTo>
                                    <a:pt x="1399" y="1077"/>
                                  </a:lnTo>
                                  <a:lnTo>
                                    <a:pt x="1395" y="1067"/>
                                  </a:lnTo>
                                  <a:lnTo>
                                    <a:pt x="1393" y="1067"/>
                                  </a:lnTo>
                                  <a:lnTo>
                                    <a:pt x="1392" y="1068"/>
                                  </a:lnTo>
                                  <a:lnTo>
                                    <a:pt x="1390" y="1070"/>
                                  </a:lnTo>
                                  <a:lnTo>
                                    <a:pt x="1388" y="1074"/>
                                  </a:lnTo>
                                  <a:lnTo>
                                    <a:pt x="1385" y="1082"/>
                                  </a:lnTo>
                                  <a:lnTo>
                                    <a:pt x="1382" y="1094"/>
                                  </a:lnTo>
                                  <a:lnTo>
                                    <a:pt x="1381" y="1102"/>
                                  </a:lnTo>
                                  <a:lnTo>
                                    <a:pt x="1379" y="1104"/>
                                  </a:lnTo>
                                  <a:lnTo>
                                    <a:pt x="1378" y="1102"/>
                                  </a:lnTo>
                                  <a:lnTo>
                                    <a:pt x="1376" y="1094"/>
                                  </a:lnTo>
                                  <a:lnTo>
                                    <a:pt x="1377" y="1083"/>
                                  </a:lnTo>
                                  <a:lnTo>
                                    <a:pt x="1378" y="1074"/>
                                  </a:lnTo>
                                  <a:lnTo>
                                    <a:pt x="1379" y="1065"/>
                                  </a:lnTo>
                                  <a:lnTo>
                                    <a:pt x="1382" y="1056"/>
                                  </a:lnTo>
                                  <a:lnTo>
                                    <a:pt x="1374" y="1023"/>
                                  </a:lnTo>
                                  <a:lnTo>
                                    <a:pt x="1372" y="1041"/>
                                  </a:lnTo>
                                  <a:lnTo>
                                    <a:pt x="1368" y="1061"/>
                                  </a:lnTo>
                                  <a:lnTo>
                                    <a:pt x="1365" y="1083"/>
                                  </a:lnTo>
                                  <a:lnTo>
                                    <a:pt x="1361" y="1107"/>
                                  </a:lnTo>
                                  <a:lnTo>
                                    <a:pt x="1356" y="1133"/>
                                  </a:lnTo>
                                  <a:lnTo>
                                    <a:pt x="1351" y="1160"/>
                                  </a:lnTo>
                                  <a:lnTo>
                                    <a:pt x="1346" y="1190"/>
                                  </a:lnTo>
                                  <a:lnTo>
                                    <a:pt x="1339" y="1221"/>
                                  </a:lnTo>
                                  <a:lnTo>
                                    <a:pt x="1333" y="1219"/>
                                  </a:lnTo>
                                  <a:lnTo>
                                    <a:pt x="1329" y="1232"/>
                                  </a:lnTo>
                                  <a:lnTo>
                                    <a:pt x="1325" y="1244"/>
                                  </a:lnTo>
                                  <a:lnTo>
                                    <a:pt x="1323" y="1255"/>
                                  </a:lnTo>
                                  <a:lnTo>
                                    <a:pt x="1321" y="1267"/>
                                  </a:lnTo>
                                  <a:lnTo>
                                    <a:pt x="1320" y="1277"/>
                                  </a:lnTo>
                                  <a:lnTo>
                                    <a:pt x="1320" y="1287"/>
                                  </a:lnTo>
                                  <a:lnTo>
                                    <a:pt x="1321" y="1296"/>
                                  </a:lnTo>
                                  <a:lnTo>
                                    <a:pt x="1322" y="1305"/>
                                  </a:lnTo>
                                  <a:lnTo>
                                    <a:pt x="1320" y="1297"/>
                                  </a:lnTo>
                                  <a:lnTo>
                                    <a:pt x="1315" y="1302"/>
                                  </a:lnTo>
                                  <a:lnTo>
                                    <a:pt x="1312" y="1306"/>
                                  </a:lnTo>
                                  <a:lnTo>
                                    <a:pt x="1310" y="1311"/>
                                  </a:lnTo>
                                  <a:lnTo>
                                    <a:pt x="1309" y="1317"/>
                                  </a:lnTo>
                                  <a:lnTo>
                                    <a:pt x="1311" y="1326"/>
                                  </a:lnTo>
                                  <a:lnTo>
                                    <a:pt x="1314" y="1336"/>
                                  </a:lnTo>
                                  <a:lnTo>
                                    <a:pt x="1301" y="1361"/>
                                  </a:lnTo>
                                  <a:lnTo>
                                    <a:pt x="1287" y="1388"/>
                                  </a:lnTo>
                                  <a:lnTo>
                                    <a:pt x="1276" y="1417"/>
                                  </a:lnTo>
                                  <a:lnTo>
                                    <a:pt x="1264" y="1447"/>
                                  </a:lnTo>
                                  <a:lnTo>
                                    <a:pt x="1253" y="1479"/>
                                  </a:lnTo>
                                  <a:lnTo>
                                    <a:pt x="1243" y="1512"/>
                                  </a:lnTo>
                                  <a:lnTo>
                                    <a:pt x="1234" y="1547"/>
                                  </a:lnTo>
                                  <a:lnTo>
                                    <a:pt x="1225" y="1583"/>
                                  </a:lnTo>
                                  <a:lnTo>
                                    <a:pt x="1216" y="1628"/>
                                  </a:lnTo>
                                  <a:lnTo>
                                    <a:pt x="1206" y="1670"/>
                                  </a:lnTo>
                                  <a:lnTo>
                                    <a:pt x="1197" y="1708"/>
                                  </a:lnTo>
                                  <a:lnTo>
                                    <a:pt x="1188" y="1745"/>
                                  </a:lnTo>
                                  <a:lnTo>
                                    <a:pt x="1178" y="1779"/>
                                  </a:lnTo>
                                  <a:lnTo>
                                    <a:pt x="1169" y="1809"/>
                                  </a:lnTo>
                                  <a:lnTo>
                                    <a:pt x="1159" y="1838"/>
                                  </a:lnTo>
                                  <a:lnTo>
                                    <a:pt x="1150" y="1864"/>
                                  </a:lnTo>
                                  <a:lnTo>
                                    <a:pt x="1131" y="1914"/>
                                  </a:lnTo>
                                  <a:lnTo>
                                    <a:pt x="1108" y="1965"/>
                                  </a:lnTo>
                                  <a:lnTo>
                                    <a:pt x="1083" y="2016"/>
                                  </a:lnTo>
                                  <a:lnTo>
                                    <a:pt x="1055" y="2068"/>
                                  </a:lnTo>
                                  <a:lnTo>
                                    <a:pt x="1025" y="2122"/>
                                  </a:lnTo>
                                  <a:lnTo>
                                    <a:pt x="992" y="2175"/>
                                  </a:lnTo>
                                  <a:lnTo>
                                    <a:pt x="956" y="2231"/>
                                  </a:lnTo>
                                  <a:lnTo>
                                    <a:pt x="918" y="2285"/>
                                  </a:lnTo>
                                  <a:lnTo>
                                    <a:pt x="915" y="2286"/>
                                  </a:lnTo>
                                  <a:lnTo>
                                    <a:pt x="909" y="2288"/>
                                  </a:lnTo>
                                  <a:lnTo>
                                    <a:pt x="902" y="2292"/>
                                  </a:lnTo>
                                  <a:lnTo>
                                    <a:pt x="894" y="2296"/>
                                  </a:lnTo>
                                  <a:lnTo>
                                    <a:pt x="873" y="2311"/>
                                  </a:lnTo>
                                  <a:lnTo>
                                    <a:pt x="845" y="2332"/>
                                  </a:lnTo>
                                  <a:lnTo>
                                    <a:pt x="850" y="2334"/>
                                  </a:lnTo>
                                  <a:lnTo>
                                    <a:pt x="828" y="2342"/>
                                  </a:lnTo>
                                  <a:lnTo>
                                    <a:pt x="802" y="2347"/>
                                  </a:lnTo>
                                  <a:lnTo>
                                    <a:pt x="774" y="2353"/>
                                  </a:lnTo>
                                  <a:lnTo>
                                    <a:pt x="742" y="2357"/>
                                  </a:lnTo>
                                  <a:lnTo>
                                    <a:pt x="705" y="2359"/>
                                  </a:lnTo>
                                  <a:lnTo>
                                    <a:pt x="675" y="2361"/>
                                  </a:lnTo>
                                  <a:lnTo>
                                    <a:pt x="651" y="2364"/>
                                  </a:lnTo>
                                  <a:lnTo>
                                    <a:pt x="634" y="2367"/>
                                  </a:lnTo>
                                  <a:lnTo>
                                    <a:pt x="486" y="2293"/>
                                  </a:lnTo>
                                  <a:lnTo>
                                    <a:pt x="490" y="2294"/>
                                  </a:lnTo>
                                  <a:lnTo>
                                    <a:pt x="494" y="2293"/>
                                  </a:lnTo>
                                  <a:lnTo>
                                    <a:pt x="497" y="2292"/>
                                  </a:lnTo>
                                  <a:lnTo>
                                    <a:pt x="499" y="2288"/>
                                  </a:lnTo>
                                  <a:lnTo>
                                    <a:pt x="524" y="2299"/>
                                  </a:lnTo>
                                  <a:lnTo>
                                    <a:pt x="549" y="2307"/>
                                  </a:lnTo>
                                  <a:lnTo>
                                    <a:pt x="572" y="2315"/>
                                  </a:lnTo>
                                  <a:lnTo>
                                    <a:pt x="596" y="2320"/>
                                  </a:lnTo>
                                  <a:lnTo>
                                    <a:pt x="620" y="2326"/>
                                  </a:lnTo>
                                  <a:lnTo>
                                    <a:pt x="642" y="2329"/>
                                  </a:lnTo>
                                  <a:lnTo>
                                    <a:pt x="663" y="2330"/>
                                  </a:lnTo>
                                  <a:lnTo>
                                    <a:pt x="686" y="2332"/>
                                  </a:lnTo>
                                  <a:lnTo>
                                    <a:pt x="714" y="2330"/>
                                  </a:lnTo>
                                  <a:lnTo>
                                    <a:pt x="742" y="2327"/>
                                  </a:lnTo>
                                  <a:lnTo>
                                    <a:pt x="769" y="2321"/>
                                  </a:lnTo>
                                  <a:lnTo>
                                    <a:pt x="796" y="2312"/>
                                  </a:lnTo>
                                  <a:lnTo>
                                    <a:pt x="822" y="2302"/>
                                  </a:lnTo>
                                  <a:lnTo>
                                    <a:pt x="847" y="2288"/>
                                  </a:lnTo>
                                  <a:lnTo>
                                    <a:pt x="872" y="2273"/>
                                  </a:lnTo>
                                  <a:lnTo>
                                    <a:pt x="895" y="2254"/>
                                  </a:lnTo>
                                  <a:lnTo>
                                    <a:pt x="918" y="2235"/>
                                  </a:lnTo>
                                  <a:lnTo>
                                    <a:pt x="940" y="2211"/>
                                  </a:lnTo>
                                  <a:lnTo>
                                    <a:pt x="963" y="2186"/>
                                  </a:lnTo>
                                  <a:lnTo>
                                    <a:pt x="983" y="2159"/>
                                  </a:lnTo>
                                  <a:lnTo>
                                    <a:pt x="1003" y="2129"/>
                                  </a:lnTo>
                                  <a:lnTo>
                                    <a:pt x="1023" y="2097"/>
                                  </a:lnTo>
                                  <a:lnTo>
                                    <a:pt x="1042" y="2062"/>
                                  </a:lnTo>
                                  <a:lnTo>
                                    <a:pt x="1060" y="2025"/>
                                  </a:lnTo>
                                  <a:lnTo>
                                    <a:pt x="1078" y="1985"/>
                                  </a:lnTo>
                                  <a:lnTo>
                                    <a:pt x="1095" y="1943"/>
                                  </a:lnTo>
                                  <a:lnTo>
                                    <a:pt x="1110" y="1899"/>
                                  </a:lnTo>
                                  <a:lnTo>
                                    <a:pt x="1126" y="1852"/>
                                  </a:lnTo>
                                  <a:lnTo>
                                    <a:pt x="1141" y="1804"/>
                                  </a:lnTo>
                                  <a:lnTo>
                                    <a:pt x="1154" y="1751"/>
                                  </a:lnTo>
                                  <a:lnTo>
                                    <a:pt x="1168" y="1698"/>
                                  </a:lnTo>
                                  <a:lnTo>
                                    <a:pt x="1180" y="1641"/>
                                  </a:lnTo>
                                  <a:lnTo>
                                    <a:pt x="1191" y="1582"/>
                                  </a:lnTo>
                                  <a:lnTo>
                                    <a:pt x="1203" y="1521"/>
                                  </a:lnTo>
                                  <a:lnTo>
                                    <a:pt x="1213" y="1459"/>
                                  </a:lnTo>
                                  <a:lnTo>
                                    <a:pt x="1223" y="1392"/>
                                  </a:lnTo>
                                  <a:lnTo>
                                    <a:pt x="1232" y="1323"/>
                                  </a:lnTo>
                                  <a:lnTo>
                                    <a:pt x="1241" y="1253"/>
                                  </a:lnTo>
                                  <a:lnTo>
                                    <a:pt x="1248" y="1180"/>
                                  </a:lnTo>
                                  <a:lnTo>
                                    <a:pt x="1255" y="1104"/>
                                  </a:lnTo>
                                  <a:lnTo>
                                    <a:pt x="1227" y="1117"/>
                                  </a:lnTo>
                                  <a:lnTo>
                                    <a:pt x="1199" y="1133"/>
                                  </a:lnTo>
                                  <a:lnTo>
                                    <a:pt x="1169" y="1151"/>
                                  </a:lnTo>
                                  <a:lnTo>
                                    <a:pt x="1137" y="1172"/>
                                  </a:lnTo>
                                  <a:lnTo>
                                    <a:pt x="1104" y="1197"/>
                                  </a:lnTo>
                                  <a:lnTo>
                                    <a:pt x="1069" y="1225"/>
                                  </a:lnTo>
                                  <a:lnTo>
                                    <a:pt x="1032" y="1255"/>
                                  </a:lnTo>
                                  <a:lnTo>
                                    <a:pt x="993" y="1289"/>
                                  </a:lnTo>
                                  <a:lnTo>
                                    <a:pt x="949" y="1329"/>
                                  </a:lnTo>
                                  <a:lnTo>
                                    <a:pt x="908" y="1365"/>
                                  </a:lnTo>
                                  <a:lnTo>
                                    <a:pt x="871" y="1398"/>
                                  </a:lnTo>
                                  <a:lnTo>
                                    <a:pt x="836" y="1427"/>
                                  </a:lnTo>
                                  <a:lnTo>
                                    <a:pt x="805" y="1453"/>
                                  </a:lnTo>
                                  <a:lnTo>
                                    <a:pt x="777" y="1474"/>
                                  </a:lnTo>
                                  <a:lnTo>
                                    <a:pt x="752" y="1493"/>
                                  </a:lnTo>
                                  <a:lnTo>
                                    <a:pt x="732" y="1507"/>
                                  </a:lnTo>
                                  <a:lnTo>
                                    <a:pt x="712" y="1520"/>
                                  </a:lnTo>
                                  <a:lnTo>
                                    <a:pt x="692" y="1532"/>
                                  </a:lnTo>
                                  <a:lnTo>
                                    <a:pt x="671" y="1544"/>
                                  </a:lnTo>
                                  <a:lnTo>
                                    <a:pt x="651" y="1554"/>
                                  </a:lnTo>
                                  <a:lnTo>
                                    <a:pt x="631" y="1563"/>
                                  </a:lnTo>
                                  <a:lnTo>
                                    <a:pt x="611" y="1572"/>
                                  </a:lnTo>
                                  <a:lnTo>
                                    <a:pt x="590" y="1580"/>
                                  </a:lnTo>
                                  <a:lnTo>
                                    <a:pt x="570" y="1587"/>
                                  </a:lnTo>
                                  <a:lnTo>
                                    <a:pt x="550" y="1593"/>
                                  </a:lnTo>
                                  <a:lnTo>
                                    <a:pt x="530" y="1598"/>
                                  </a:lnTo>
                                  <a:lnTo>
                                    <a:pt x="509" y="1603"/>
                                  </a:lnTo>
                                  <a:lnTo>
                                    <a:pt x="489" y="1606"/>
                                  </a:lnTo>
                                  <a:lnTo>
                                    <a:pt x="469" y="1610"/>
                                  </a:lnTo>
                                  <a:lnTo>
                                    <a:pt x="448" y="1612"/>
                                  </a:lnTo>
                                  <a:lnTo>
                                    <a:pt x="428" y="1613"/>
                                  </a:lnTo>
                                  <a:lnTo>
                                    <a:pt x="408" y="1613"/>
                                  </a:lnTo>
                                  <a:lnTo>
                                    <a:pt x="388" y="1613"/>
                                  </a:lnTo>
                                  <a:lnTo>
                                    <a:pt x="367" y="1612"/>
                                  </a:lnTo>
                                  <a:lnTo>
                                    <a:pt x="347" y="1611"/>
                                  </a:lnTo>
                                  <a:lnTo>
                                    <a:pt x="326" y="1608"/>
                                  </a:lnTo>
                                  <a:lnTo>
                                    <a:pt x="306" y="1605"/>
                                  </a:lnTo>
                                  <a:lnTo>
                                    <a:pt x="285" y="1602"/>
                                  </a:lnTo>
                                  <a:lnTo>
                                    <a:pt x="264" y="1597"/>
                                  </a:lnTo>
                                  <a:lnTo>
                                    <a:pt x="244" y="1591"/>
                                  </a:lnTo>
                                  <a:lnTo>
                                    <a:pt x="214" y="1582"/>
                                  </a:lnTo>
                                  <a:lnTo>
                                    <a:pt x="186" y="1573"/>
                                  </a:lnTo>
                                  <a:lnTo>
                                    <a:pt x="160" y="1562"/>
                                  </a:lnTo>
                                  <a:lnTo>
                                    <a:pt x="137" y="1549"/>
                                  </a:lnTo>
                                  <a:lnTo>
                                    <a:pt x="115" y="1536"/>
                                  </a:lnTo>
                                  <a:lnTo>
                                    <a:pt x="95" y="1521"/>
                                  </a:lnTo>
                                  <a:lnTo>
                                    <a:pt x="77" y="1505"/>
                                  </a:lnTo>
                                  <a:lnTo>
                                    <a:pt x="61" y="1488"/>
                                  </a:lnTo>
                                  <a:lnTo>
                                    <a:pt x="47" y="1470"/>
                                  </a:lnTo>
                                  <a:lnTo>
                                    <a:pt x="34" y="1451"/>
                                  </a:lnTo>
                                  <a:lnTo>
                                    <a:pt x="24" y="1430"/>
                                  </a:lnTo>
                                  <a:lnTo>
                                    <a:pt x="16" y="1407"/>
                                  </a:lnTo>
                                  <a:lnTo>
                                    <a:pt x="9" y="1385"/>
                                  </a:lnTo>
                                  <a:lnTo>
                                    <a:pt x="4" y="1361"/>
                                  </a:lnTo>
                                  <a:lnTo>
                                    <a:pt x="2" y="1335"/>
                                  </a:lnTo>
                                  <a:lnTo>
                                    <a:pt x="0" y="1309"/>
                                  </a:lnTo>
                                  <a:lnTo>
                                    <a:pt x="2" y="1287"/>
                                  </a:lnTo>
                                  <a:lnTo>
                                    <a:pt x="3" y="1266"/>
                                  </a:lnTo>
                                  <a:lnTo>
                                    <a:pt x="6" y="1244"/>
                                  </a:lnTo>
                                  <a:lnTo>
                                    <a:pt x="11" y="1221"/>
                                  </a:lnTo>
                                  <a:lnTo>
                                    <a:pt x="16" y="1200"/>
                                  </a:lnTo>
                                  <a:lnTo>
                                    <a:pt x="23" y="1177"/>
                                  </a:lnTo>
                                  <a:lnTo>
                                    <a:pt x="31" y="1155"/>
                                  </a:lnTo>
                                  <a:lnTo>
                                    <a:pt x="41" y="1133"/>
                                  </a:lnTo>
                                  <a:lnTo>
                                    <a:pt x="51" y="1110"/>
                                  </a:lnTo>
                                  <a:lnTo>
                                    <a:pt x="63" y="1087"/>
                                  </a:lnTo>
                                  <a:lnTo>
                                    <a:pt x="77" y="1064"/>
                                  </a:lnTo>
                                  <a:lnTo>
                                    <a:pt x="92" y="1041"/>
                                  </a:lnTo>
                                  <a:lnTo>
                                    <a:pt x="107" y="1017"/>
                                  </a:lnTo>
                                  <a:lnTo>
                                    <a:pt x="124" y="994"/>
                                  </a:lnTo>
                                  <a:lnTo>
                                    <a:pt x="142" y="970"/>
                                  </a:lnTo>
                                  <a:lnTo>
                                    <a:pt x="161" y="947"/>
                                  </a:lnTo>
                                  <a:lnTo>
                                    <a:pt x="183" y="923"/>
                                  </a:lnTo>
                                  <a:lnTo>
                                    <a:pt x="204" y="899"/>
                                  </a:lnTo>
                                  <a:lnTo>
                                    <a:pt x="228" y="875"/>
                                  </a:lnTo>
                                  <a:lnTo>
                                    <a:pt x="253" y="850"/>
                                  </a:lnTo>
                                  <a:lnTo>
                                    <a:pt x="278" y="826"/>
                                  </a:lnTo>
                                  <a:lnTo>
                                    <a:pt x="306" y="801"/>
                                  </a:lnTo>
                                  <a:lnTo>
                                    <a:pt x="334" y="776"/>
                                  </a:lnTo>
                                  <a:lnTo>
                                    <a:pt x="363" y="751"/>
                                  </a:lnTo>
                                  <a:lnTo>
                                    <a:pt x="394" y="726"/>
                                  </a:lnTo>
                                  <a:lnTo>
                                    <a:pt x="426" y="701"/>
                                  </a:lnTo>
                                  <a:lnTo>
                                    <a:pt x="460" y="676"/>
                                  </a:lnTo>
                                  <a:lnTo>
                                    <a:pt x="495" y="650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67" y="599"/>
                                  </a:lnTo>
                                  <a:lnTo>
                                    <a:pt x="606" y="573"/>
                                  </a:lnTo>
                                  <a:lnTo>
                                    <a:pt x="645" y="547"/>
                                  </a:lnTo>
                                  <a:lnTo>
                                    <a:pt x="686" y="521"/>
                                  </a:lnTo>
                                  <a:lnTo>
                                    <a:pt x="730" y="493"/>
                                  </a:lnTo>
                                  <a:lnTo>
                                    <a:pt x="776" y="463"/>
                                  </a:lnTo>
                                  <a:lnTo>
                                    <a:pt x="826" y="432"/>
                                  </a:lnTo>
                                  <a:lnTo>
                                    <a:pt x="877" y="398"/>
                                  </a:lnTo>
                                  <a:lnTo>
                                    <a:pt x="934" y="364"/>
                                  </a:lnTo>
                                  <a:lnTo>
                                    <a:pt x="991" y="327"/>
                                  </a:lnTo>
                                  <a:lnTo>
                                    <a:pt x="1053" y="288"/>
                                  </a:lnTo>
                                  <a:lnTo>
                                    <a:pt x="1068" y="275"/>
                                  </a:lnTo>
                                  <a:lnTo>
                                    <a:pt x="1085" y="259"/>
                                  </a:lnTo>
                                  <a:lnTo>
                                    <a:pt x="1104" y="243"/>
                                  </a:lnTo>
                                  <a:lnTo>
                                    <a:pt x="1125" y="225"/>
                                  </a:lnTo>
                                  <a:lnTo>
                                    <a:pt x="1149" y="206"/>
                                  </a:lnTo>
                                  <a:lnTo>
                                    <a:pt x="1175" y="187"/>
                                  </a:lnTo>
                                  <a:lnTo>
                                    <a:pt x="1203" y="166"/>
                                  </a:lnTo>
                                  <a:lnTo>
                                    <a:pt x="1233" y="144"/>
                                  </a:lnTo>
                                  <a:lnTo>
                                    <a:pt x="1266" y="144"/>
                                  </a:lnTo>
                                  <a:lnTo>
                                    <a:pt x="1233" y="198"/>
                                  </a:lnTo>
                                  <a:lnTo>
                                    <a:pt x="1274" y="176"/>
                                  </a:lnTo>
                                  <a:lnTo>
                                    <a:pt x="1316" y="152"/>
                                  </a:lnTo>
                                  <a:lnTo>
                                    <a:pt x="1360" y="127"/>
                                  </a:lnTo>
                                  <a:lnTo>
                                    <a:pt x="1406" y="103"/>
                                  </a:lnTo>
                                  <a:lnTo>
                                    <a:pt x="1454" y="78"/>
                                  </a:lnTo>
                                  <a:lnTo>
                                    <a:pt x="1502" y="52"/>
                                  </a:lnTo>
                                  <a:lnTo>
                                    <a:pt x="1553" y="26"/>
                                  </a:lnTo>
                                  <a:lnTo>
                                    <a:pt x="1606" y="0"/>
                                  </a:lnTo>
                                  <a:lnTo>
                                    <a:pt x="1617" y="19"/>
                                  </a:lnTo>
                                  <a:lnTo>
                                    <a:pt x="1585" y="44"/>
                                  </a:lnTo>
                                  <a:lnTo>
                                    <a:pt x="1556" y="69"/>
                                  </a:lnTo>
                                  <a:lnTo>
                                    <a:pt x="1528" y="94"/>
                                  </a:lnTo>
                                  <a:lnTo>
                                    <a:pt x="1501" y="120"/>
                                  </a:lnTo>
                                  <a:lnTo>
                                    <a:pt x="1475" y="145"/>
                                  </a:lnTo>
                                  <a:lnTo>
                                    <a:pt x="1450" y="172"/>
                                  </a:lnTo>
                                  <a:lnTo>
                                    <a:pt x="1427" y="198"/>
                                  </a:lnTo>
                                  <a:lnTo>
                                    <a:pt x="1404" y="226"/>
                                  </a:lnTo>
                                  <a:lnTo>
                                    <a:pt x="1383" y="253"/>
                                  </a:lnTo>
                                  <a:lnTo>
                                    <a:pt x="1363" y="281"/>
                                  </a:lnTo>
                                  <a:lnTo>
                                    <a:pt x="1345" y="309"/>
                                  </a:lnTo>
                                  <a:lnTo>
                                    <a:pt x="1327" y="337"/>
                                  </a:lnTo>
                                  <a:lnTo>
                                    <a:pt x="1311" y="367"/>
                                  </a:lnTo>
                                  <a:lnTo>
                                    <a:pt x="1295" y="395"/>
                                  </a:lnTo>
                                  <a:lnTo>
                                    <a:pt x="1282" y="424"/>
                                  </a:lnTo>
                                  <a:lnTo>
                                    <a:pt x="1268" y="454"/>
                                  </a:lnTo>
                                  <a:lnTo>
                                    <a:pt x="1257" y="482"/>
                                  </a:lnTo>
                                  <a:lnTo>
                                    <a:pt x="1246" y="510"/>
                                  </a:lnTo>
                                  <a:lnTo>
                                    <a:pt x="1234" y="538"/>
                                  </a:lnTo>
                                  <a:lnTo>
                                    <a:pt x="1223" y="566"/>
                                  </a:lnTo>
                                  <a:lnTo>
                                    <a:pt x="1212" y="594"/>
                                  </a:lnTo>
                                  <a:lnTo>
                                    <a:pt x="1199" y="622"/>
                                  </a:lnTo>
                                  <a:lnTo>
                                    <a:pt x="1188" y="649"/>
                                  </a:lnTo>
                                  <a:lnTo>
                                    <a:pt x="1177" y="678"/>
                                  </a:lnTo>
                                  <a:lnTo>
                                    <a:pt x="1172" y="692"/>
                                  </a:lnTo>
                                  <a:lnTo>
                                    <a:pt x="1168" y="709"/>
                                  </a:lnTo>
                                  <a:lnTo>
                                    <a:pt x="1163" y="729"/>
                                  </a:lnTo>
                                  <a:lnTo>
                                    <a:pt x="1158" y="749"/>
                                  </a:lnTo>
                                  <a:lnTo>
                                    <a:pt x="1152" y="772"/>
                                  </a:lnTo>
                                  <a:lnTo>
                                    <a:pt x="1146" y="797"/>
                                  </a:lnTo>
                                  <a:lnTo>
                                    <a:pt x="1140" y="823"/>
                                  </a:lnTo>
                                  <a:lnTo>
                                    <a:pt x="1134" y="851"/>
                                  </a:lnTo>
                                  <a:lnTo>
                                    <a:pt x="1125" y="859"/>
                                  </a:lnTo>
                                  <a:lnTo>
                                    <a:pt x="1127" y="852"/>
                                  </a:lnTo>
                                  <a:lnTo>
                                    <a:pt x="1131" y="832"/>
                                  </a:lnTo>
                                  <a:lnTo>
                                    <a:pt x="1136" y="800"/>
                                  </a:lnTo>
                                  <a:lnTo>
                                    <a:pt x="1144" y="756"/>
                                  </a:lnTo>
                                  <a:lnTo>
                                    <a:pt x="1149" y="727"/>
                                  </a:lnTo>
                                  <a:lnTo>
                                    <a:pt x="1152" y="700"/>
                                  </a:lnTo>
                                  <a:lnTo>
                                    <a:pt x="1154" y="675"/>
                                  </a:lnTo>
                                  <a:lnTo>
                                    <a:pt x="1155" y="653"/>
                                  </a:lnTo>
                                  <a:lnTo>
                                    <a:pt x="1155" y="637"/>
                                  </a:lnTo>
                                  <a:lnTo>
                                    <a:pt x="1154" y="621"/>
                                  </a:lnTo>
                                  <a:lnTo>
                                    <a:pt x="1152" y="606"/>
                                  </a:lnTo>
                                  <a:lnTo>
                                    <a:pt x="1150" y="590"/>
                                  </a:lnTo>
                                  <a:lnTo>
                                    <a:pt x="1140" y="579"/>
                                  </a:lnTo>
                                  <a:lnTo>
                                    <a:pt x="1130" y="569"/>
                                  </a:lnTo>
                                  <a:lnTo>
                                    <a:pt x="1118" y="558"/>
                                  </a:lnTo>
                                  <a:lnTo>
                                    <a:pt x="1106" y="550"/>
                                  </a:lnTo>
                                  <a:lnTo>
                                    <a:pt x="1092" y="541"/>
                                  </a:lnTo>
                                  <a:lnTo>
                                    <a:pt x="1079" y="535"/>
                                  </a:lnTo>
                                  <a:lnTo>
                                    <a:pt x="1064" y="527"/>
                                  </a:lnTo>
                                  <a:lnTo>
                                    <a:pt x="1049" y="521"/>
                                  </a:lnTo>
                                  <a:lnTo>
                                    <a:pt x="1033" y="515"/>
                                  </a:lnTo>
                                  <a:lnTo>
                                    <a:pt x="1016" y="511"/>
                                  </a:lnTo>
                                  <a:lnTo>
                                    <a:pt x="998" y="507"/>
                                  </a:lnTo>
                                  <a:lnTo>
                                    <a:pt x="979" y="504"/>
                                  </a:lnTo>
                                  <a:lnTo>
                                    <a:pt x="960" y="502"/>
                                  </a:lnTo>
                                  <a:lnTo>
                                    <a:pt x="939" y="499"/>
                                  </a:lnTo>
                                  <a:lnTo>
                                    <a:pt x="918" y="498"/>
                                  </a:lnTo>
                                  <a:lnTo>
                                    <a:pt x="897" y="498"/>
                                  </a:lnTo>
                                  <a:lnTo>
                                    <a:pt x="879" y="498"/>
                                  </a:lnTo>
                                  <a:lnTo>
                                    <a:pt x="860" y="499"/>
                                  </a:lnTo>
                                  <a:lnTo>
                                    <a:pt x="845" y="502"/>
                                  </a:lnTo>
                                  <a:lnTo>
                                    <a:pt x="831" y="505"/>
                                  </a:lnTo>
                                  <a:lnTo>
                                    <a:pt x="818" y="510"/>
                                  </a:lnTo>
                                  <a:lnTo>
                                    <a:pt x="805" y="515"/>
                                  </a:lnTo>
                                  <a:lnTo>
                                    <a:pt x="795" y="521"/>
                                  </a:lnTo>
                                  <a:lnTo>
                                    <a:pt x="785" y="528"/>
                                  </a:lnTo>
                                  <a:lnTo>
                                    <a:pt x="783" y="522"/>
                                  </a:lnTo>
                                  <a:lnTo>
                                    <a:pt x="754" y="547"/>
                                  </a:lnTo>
                                  <a:lnTo>
                                    <a:pt x="750" y="530"/>
                                  </a:lnTo>
                                  <a:lnTo>
                                    <a:pt x="746" y="536"/>
                                  </a:lnTo>
                                  <a:lnTo>
                                    <a:pt x="732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689" y="553"/>
                                  </a:lnTo>
                                  <a:lnTo>
                                    <a:pt x="675" y="559"/>
                                  </a:lnTo>
                                  <a:lnTo>
                                    <a:pt x="659" y="567"/>
                                  </a:lnTo>
                                  <a:lnTo>
                                    <a:pt x="642" y="580"/>
                                  </a:lnTo>
                                  <a:lnTo>
                                    <a:pt x="623" y="594"/>
                                  </a:lnTo>
                                  <a:lnTo>
                                    <a:pt x="604" y="611"/>
                                  </a:lnTo>
                                  <a:lnTo>
                                    <a:pt x="581" y="631"/>
                                  </a:lnTo>
                                  <a:lnTo>
                                    <a:pt x="559" y="653"/>
                                  </a:lnTo>
                                  <a:lnTo>
                                    <a:pt x="551" y="653"/>
                                  </a:lnTo>
                                  <a:lnTo>
                                    <a:pt x="539" y="664"/>
                                  </a:lnTo>
                                  <a:lnTo>
                                    <a:pt x="527" y="675"/>
                                  </a:lnTo>
                                  <a:lnTo>
                                    <a:pt x="515" y="688"/>
                                  </a:lnTo>
                                  <a:lnTo>
                                    <a:pt x="504" y="700"/>
                                  </a:lnTo>
                                  <a:lnTo>
                                    <a:pt x="481" y="727"/>
                                  </a:lnTo>
                                  <a:lnTo>
                                    <a:pt x="460" y="757"/>
                                  </a:lnTo>
                                  <a:lnTo>
                                    <a:pt x="439" y="789"/>
                                  </a:lnTo>
                                  <a:lnTo>
                                    <a:pt x="419" y="824"/>
                                  </a:lnTo>
                                  <a:lnTo>
                                    <a:pt x="399" y="861"/>
                                  </a:lnTo>
                                  <a:lnTo>
                                    <a:pt x="381" y="900"/>
                                  </a:lnTo>
                                  <a:lnTo>
                                    <a:pt x="389" y="911"/>
                                  </a:lnTo>
                                  <a:lnTo>
                                    <a:pt x="382" y="933"/>
                                  </a:lnTo>
                                  <a:lnTo>
                                    <a:pt x="376" y="952"/>
                                  </a:lnTo>
                                  <a:lnTo>
                                    <a:pt x="374" y="970"/>
                                  </a:lnTo>
                                  <a:lnTo>
                                    <a:pt x="373" y="987"/>
                                  </a:lnTo>
                                  <a:lnTo>
                                    <a:pt x="373" y="1000"/>
                                  </a:lnTo>
                                  <a:lnTo>
                                    <a:pt x="375" y="1010"/>
                                  </a:lnTo>
                                  <a:lnTo>
                                    <a:pt x="379" y="1022"/>
                                  </a:lnTo>
                                  <a:lnTo>
                                    <a:pt x="383" y="1031"/>
                                  </a:lnTo>
                                  <a:lnTo>
                                    <a:pt x="375" y="1034"/>
                                  </a:lnTo>
                                  <a:lnTo>
                                    <a:pt x="389" y="1056"/>
                                  </a:lnTo>
                                  <a:lnTo>
                                    <a:pt x="402" y="1112"/>
                                  </a:lnTo>
                                  <a:lnTo>
                                    <a:pt x="406" y="1112"/>
                                  </a:lnTo>
                                  <a:lnTo>
                                    <a:pt x="400" y="1091"/>
                                  </a:lnTo>
                                  <a:lnTo>
                                    <a:pt x="414" y="1104"/>
                                  </a:lnTo>
                                  <a:lnTo>
                                    <a:pt x="462" y="1145"/>
                                  </a:lnTo>
                                  <a:lnTo>
                                    <a:pt x="454" y="1137"/>
                                  </a:lnTo>
                                  <a:lnTo>
                                    <a:pt x="447" y="1128"/>
                                  </a:lnTo>
                                  <a:lnTo>
                                    <a:pt x="441" y="1119"/>
                                  </a:lnTo>
                                  <a:lnTo>
                                    <a:pt x="434" y="1108"/>
                                  </a:lnTo>
                                  <a:lnTo>
                                    <a:pt x="427" y="1096"/>
                                  </a:lnTo>
                                  <a:lnTo>
                                    <a:pt x="420" y="1084"/>
                                  </a:lnTo>
                                  <a:lnTo>
                                    <a:pt x="414" y="1070"/>
                                  </a:lnTo>
                                  <a:lnTo>
                                    <a:pt x="408" y="1056"/>
                                  </a:lnTo>
                                  <a:lnTo>
                                    <a:pt x="416" y="1040"/>
                                  </a:lnTo>
                                  <a:lnTo>
                                    <a:pt x="451" y="1096"/>
                                  </a:lnTo>
                                  <a:lnTo>
                                    <a:pt x="459" y="1085"/>
                                  </a:lnTo>
                                  <a:lnTo>
                                    <a:pt x="489" y="1126"/>
                                  </a:lnTo>
                                  <a:lnTo>
                                    <a:pt x="483" y="1126"/>
                                  </a:lnTo>
                                  <a:lnTo>
                                    <a:pt x="486" y="1130"/>
                                  </a:lnTo>
                                  <a:lnTo>
                                    <a:pt x="488" y="1135"/>
                                  </a:lnTo>
                                  <a:lnTo>
                                    <a:pt x="491" y="1138"/>
                                  </a:lnTo>
                                  <a:lnTo>
                                    <a:pt x="495" y="1141"/>
                                  </a:lnTo>
                                  <a:lnTo>
                                    <a:pt x="498" y="1143"/>
                                  </a:lnTo>
                                  <a:lnTo>
                                    <a:pt x="501" y="1144"/>
                                  </a:lnTo>
                                  <a:lnTo>
                                    <a:pt x="506" y="1145"/>
                                  </a:lnTo>
                                  <a:lnTo>
                                    <a:pt x="510" y="1145"/>
                                  </a:lnTo>
                                  <a:lnTo>
                                    <a:pt x="503" y="1145"/>
                                  </a:lnTo>
                                  <a:lnTo>
                                    <a:pt x="536" y="1160"/>
                                  </a:lnTo>
                                  <a:lnTo>
                                    <a:pt x="562" y="1171"/>
                                  </a:lnTo>
                                  <a:lnTo>
                                    <a:pt x="580" y="1179"/>
                                  </a:lnTo>
                                  <a:lnTo>
                                    <a:pt x="591" y="1184"/>
                                  </a:lnTo>
                                  <a:lnTo>
                                    <a:pt x="605" y="1191"/>
                                  </a:lnTo>
                                  <a:lnTo>
                                    <a:pt x="618" y="1196"/>
                                  </a:lnTo>
                                  <a:lnTo>
                                    <a:pt x="630" y="1203"/>
                                  </a:lnTo>
                                  <a:lnTo>
                                    <a:pt x="640" y="1210"/>
                                  </a:lnTo>
                                  <a:lnTo>
                                    <a:pt x="649" y="1217"/>
                                  </a:lnTo>
                                  <a:lnTo>
                                    <a:pt x="656" y="1222"/>
                                  </a:lnTo>
                                  <a:lnTo>
                                    <a:pt x="662" y="1229"/>
                                  </a:lnTo>
                                  <a:lnTo>
                                    <a:pt x="667" y="1235"/>
                                  </a:lnTo>
                                  <a:lnTo>
                                    <a:pt x="675" y="1236"/>
                                  </a:lnTo>
                                  <a:lnTo>
                                    <a:pt x="680" y="1237"/>
                                  </a:lnTo>
                                  <a:lnTo>
                                    <a:pt x="686" y="1241"/>
                                  </a:lnTo>
                                  <a:lnTo>
                                    <a:pt x="689" y="1245"/>
                                  </a:lnTo>
                                  <a:lnTo>
                                    <a:pt x="695" y="1252"/>
                                  </a:lnTo>
                                  <a:lnTo>
                                    <a:pt x="700" y="1254"/>
                                  </a:lnTo>
                                  <a:lnTo>
                                    <a:pt x="672" y="1238"/>
                                  </a:lnTo>
                                  <a:lnTo>
                                    <a:pt x="661" y="1239"/>
                                  </a:lnTo>
                                  <a:lnTo>
                                    <a:pt x="651" y="1239"/>
                                  </a:lnTo>
                                  <a:lnTo>
                                    <a:pt x="641" y="1241"/>
                                  </a:lnTo>
                                  <a:lnTo>
                                    <a:pt x="632" y="1241"/>
                                  </a:lnTo>
                                  <a:lnTo>
                                    <a:pt x="620" y="1241"/>
                                  </a:lnTo>
                                  <a:lnTo>
                                    <a:pt x="608" y="1239"/>
                                  </a:lnTo>
                                  <a:lnTo>
                                    <a:pt x="598" y="1238"/>
                                  </a:lnTo>
                                  <a:lnTo>
                                    <a:pt x="587" y="1236"/>
                                  </a:lnTo>
                                  <a:lnTo>
                                    <a:pt x="578" y="1233"/>
                                  </a:lnTo>
                                  <a:lnTo>
                                    <a:pt x="568" y="1230"/>
                                  </a:lnTo>
                                  <a:lnTo>
                                    <a:pt x="559" y="1226"/>
                                  </a:lnTo>
                                  <a:lnTo>
                                    <a:pt x="551" y="1221"/>
                                  </a:lnTo>
                                  <a:lnTo>
                                    <a:pt x="545" y="1227"/>
                                  </a:lnTo>
                                  <a:lnTo>
                                    <a:pt x="555" y="1233"/>
                                  </a:lnTo>
                                  <a:lnTo>
                                    <a:pt x="570" y="1238"/>
                                  </a:lnTo>
                                  <a:lnTo>
                                    <a:pt x="588" y="1244"/>
                                  </a:lnTo>
                                  <a:lnTo>
                                    <a:pt x="611" y="1250"/>
                                  </a:lnTo>
                                  <a:lnTo>
                                    <a:pt x="636" y="1255"/>
                                  </a:lnTo>
                                  <a:lnTo>
                                    <a:pt x="667" y="1261"/>
                                  </a:lnTo>
                                  <a:lnTo>
                                    <a:pt x="702" y="1267"/>
                                  </a:lnTo>
                                  <a:lnTo>
                                    <a:pt x="740" y="1274"/>
                                  </a:lnTo>
                                  <a:lnTo>
                                    <a:pt x="648" y="1274"/>
                                  </a:lnTo>
                                  <a:lnTo>
                                    <a:pt x="696" y="1287"/>
                                  </a:lnTo>
                                  <a:lnTo>
                                    <a:pt x="692" y="1285"/>
                                  </a:lnTo>
                                  <a:lnTo>
                                    <a:pt x="688" y="1284"/>
                                  </a:lnTo>
                                  <a:lnTo>
                                    <a:pt x="686" y="1285"/>
                                  </a:lnTo>
                                  <a:lnTo>
                                    <a:pt x="685" y="1287"/>
                                  </a:lnTo>
                                  <a:lnTo>
                                    <a:pt x="684" y="1291"/>
                                  </a:lnTo>
                                  <a:lnTo>
                                    <a:pt x="683" y="1295"/>
                                  </a:lnTo>
                                  <a:lnTo>
                                    <a:pt x="684" y="1299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6" y="1303"/>
                                  </a:lnTo>
                                  <a:lnTo>
                                    <a:pt x="688" y="1303"/>
                                  </a:lnTo>
                                  <a:lnTo>
                                    <a:pt x="692" y="1303"/>
                                  </a:lnTo>
                                  <a:lnTo>
                                    <a:pt x="694" y="1301"/>
                                  </a:lnTo>
                                  <a:lnTo>
                                    <a:pt x="665" y="1309"/>
                                  </a:lnTo>
                                  <a:lnTo>
                                    <a:pt x="672" y="1317"/>
                                  </a:lnTo>
                                  <a:lnTo>
                                    <a:pt x="656" y="1328"/>
                                  </a:lnTo>
                                  <a:lnTo>
                                    <a:pt x="658" y="1333"/>
                                  </a:lnTo>
                                  <a:lnTo>
                                    <a:pt x="661" y="1337"/>
                                  </a:lnTo>
                                  <a:lnTo>
                                    <a:pt x="665" y="1341"/>
                                  </a:lnTo>
                                  <a:lnTo>
                                    <a:pt x="669" y="1344"/>
                                  </a:lnTo>
                                  <a:lnTo>
                                    <a:pt x="732" y="1365"/>
                                  </a:lnTo>
                                  <a:lnTo>
                                    <a:pt x="730" y="1371"/>
                                  </a:lnTo>
                                  <a:lnTo>
                                    <a:pt x="727" y="1376"/>
                                  </a:lnTo>
                                  <a:lnTo>
                                    <a:pt x="723" y="1379"/>
                                  </a:lnTo>
                                  <a:lnTo>
                                    <a:pt x="720" y="1383"/>
                                  </a:lnTo>
                                  <a:lnTo>
                                    <a:pt x="715" y="1386"/>
                                  </a:lnTo>
                                  <a:lnTo>
                                    <a:pt x="711" y="1388"/>
                                  </a:lnTo>
                                  <a:lnTo>
                                    <a:pt x="705" y="1389"/>
                                  </a:lnTo>
                                  <a:lnTo>
                                    <a:pt x="700" y="1390"/>
                                  </a:lnTo>
                                  <a:lnTo>
                                    <a:pt x="777" y="1377"/>
                                  </a:lnTo>
                                  <a:lnTo>
                                    <a:pt x="769" y="1369"/>
                                  </a:lnTo>
                                  <a:lnTo>
                                    <a:pt x="785" y="1360"/>
                                  </a:lnTo>
                                  <a:lnTo>
                                    <a:pt x="785" y="1377"/>
                                  </a:lnTo>
                                  <a:lnTo>
                                    <a:pt x="831" y="1358"/>
                                  </a:lnTo>
                                  <a:lnTo>
                                    <a:pt x="804" y="1365"/>
                                  </a:lnTo>
                                  <a:lnTo>
                                    <a:pt x="803" y="1365"/>
                                  </a:lnTo>
                                  <a:lnTo>
                                    <a:pt x="803" y="1363"/>
                                  </a:lnTo>
                                  <a:lnTo>
                                    <a:pt x="803" y="1361"/>
                                  </a:lnTo>
                                  <a:lnTo>
                                    <a:pt x="804" y="1358"/>
                                  </a:lnTo>
                                  <a:lnTo>
                                    <a:pt x="808" y="1352"/>
                                  </a:lnTo>
                                  <a:lnTo>
                                    <a:pt x="810" y="1350"/>
                                  </a:lnTo>
                                  <a:lnTo>
                                    <a:pt x="818" y="1352"/>
                                  </a:lnTo>
                                  <a:lnTo>
                                    <a:pt x="827" y="1355"/>
                                  </a:lnTo>
                                  <a:lnTo>
                                    <a:pt x="838" y="1358"/>
                                  </a:lnTo>
                                  <a:lnTo>
                                    <a:pt x="850" y="1360"/>
                                  </a:lnTo>
                                  <a:lnTo>
                                    <a:pt x="858" y="1360"/>
                                  </a:lnTo>
                                  <a:lnTo>
                                    <a:pt x="867" y="1358"/>
                                  </a:lnTo>
                                  <a:lnTo>
                                    <a:pt x="876" y="1355"/>
                                  </a:lnTo>
                                  <a:lnTo>
                                    <a:pt x="885" y="1352"/>
                                  </a:lnTo>
                                  <a:lnTo>
                                    <a:pt x="895" y="1347"/>
                                  </a:lnTo>
                                  <a:lnTo>
                                    <a:pt x="906" y="1342"/>
                                  </a:lnTo>
                                  <a:lnTo>
                                    <a:pt x="917" y="1336"/>
                                  </a:lnTo>
                                  <a:lnTo>
                                    <a:pt x="928" y="1328"/>
                                  </a:lnTo>
                                  <a:lnTo>
                                    <a:pt x="952" y="1311"/>
                                  </a:lnTo>
                                  <a:lnTo>
                                    <a:pt x="979" y="1291"/>
                                  </a:lnTo>
                                  <a:lnTo>
                                    <a:pt x="1007" y="1266"/>
                                  </a:lnTo>
                                  <a:lnTo>
                                    <a:pt x="1036" y="1238"/>
                                  </a:lnTo>
                                  <a:lnTo>
                                    <a:pt x="1061" y="1213"/>
                                  </a:lnTo>
                                  <a:lnTo>
                                    <a:pt x="1083" y="1190"/>
                                  </a:lnTo>
                                  <a:lnTo>
                                    <a:pt x="1106" y="1167"/>
                                  </a:lnTo>
                                  <a:lnTo>
                                    <a:pt x="1126" y="1144"/>
                                  </a:lnTo>
                                  <a:lnTo>
                                    <a:pt x="1145" y="1121"/>
                                  </a:lnTo>
                                  <a:lnTo>
                                    <a:pt x="1163" y="1100"/>
                                  </a:lnTo>
                                  <a:lnTo>
                                    <a:pt x="1180" y="1079"/>
                                  </a:lnTo>
                                  <a:lnTo>
                                    <a:pt x="1196" y="1058"/>
                                  </a:lnTo>
                                  <a:lnTo>
                                    <a:pt x="1198" y="1064"/>
                                  </a:lnTo>
                                  <a:lnTo>
                                    <a:pt x="1213" y="1042"/>
                                  </a:lnTo>
                                  <a:lnTo>
                                    <a:pt x="1226" y="1022"/>
                                  </a:lnTo>
                                  <a:lnTo>
                                    <a:pt x="1238" y="1002"/>
                                  </a:lnTo>
                                  <a:lnTo>
                                    <a:pt x="1249" y="984"/>
                                  </a:lnTo>
                                  <a:lnTo>
                                    <a:pt x="1257" y="967"/>
                                  </a:lnTo>
                                  <a:lnTo>
                                    <a:pt x="1265" y="952"/>
                                  </a:lnTo>
                                  <a:lnTo>
                                    <a:pt x="1270" y="938"/>
                                  </a:lnTo>
                                  <a:lnTo>
                                    <a:pt x="1274" y="925"/>
                                  </a:lnTo>
                                  <a:lnTo>
                                    <a:pt x="1275" y="906"/>
                                  </a:lnTo>
                                  <a:lnTo>
                                    <a:pt x="1277" y="881"/>
                                  </a:lnTo>
                                  <a:lnTo>
                                    <a:pt x="1280" y="852"/>
                                  </a:lnTo>
                                  <a:lnTo>
                                    <a:pt x="1285" y="821"/>
                                  </a:lnTo>
                                  <a:lnTo>
                                    <a:pt x="1289" y="788"/>
                                  </a:lnTo>
                                  <a:lnTo>
                                    <a:pt x="1293" y="762"/>
                                  </a:lnTo>
                                  <a:lnTo>
                                    <a:pt x="1296" y="739"/>
                                  </a:lnTo>
                                  <a:lnTo>
                                    <a:pt x="1297" y="722"/>
                                  </a:lnTo>
                                  <a:lnTo>
                                    <a:pt x="1297" y="715"/>
                                  </a:lnTo>
                                  <a:lnTo>
                                    <a:pt x="1300" y="709"/>
                                  </a:lnTo>
                                  <a:lnTo>
                                    <a:pt x="1301" y="705"/>
                                  </a:lnTo>
                                  <a:lnTo>
                                    <a:pt x="1304" y="700"/>
                                  </a:lnTo>
                                  <a:lnTo>
                                    <a:pt x="1307" y="697"/>
                                  </a:lnTo>
                                  <a:lnTo>
                                    <a:pt x="1312" y="693"/>
                                  </a:lnTo>
                                  <a:lnTo>
                                    <a:pt x="1316" y="692"/>
                                  </a:lnTo>
                                  <a:lnTo>
                                    <a:pt x="1322" y="691"/>
                                  </a:lnTo>
                                  <a:lnTo>
                                    <a:pt x="1330" y="684"/>
                                  </a:lnTo>
                                  <a:lnTo>
                                    <a:pt x="1342" y="674"/>
                                  </a:lnTo>
                                  <a:lnTo>
                                    <a:pt x="1360" y="663"/>
                                  </a:lnTo>
                                  <a:lnTo>
                                    <a:pt x="1384" y="649"/>
                                  </a:lnTo>
                                  <a:lnTo>
                                    <a:pt x="1413" y="634"/>
                                  </a:lnTo>
                                  <a:lnTo>
                                    <a:pt x="1448" y="616"/>
                                  </a:lnTo>
                                  <a:lnTo>
                                    <a:pt x="1490" y="596"/>
                                  </a:lnTo>
                                  <a:lnTo>
                                    <a:pt x="1536" y="574"/>
                                  </a:lnTo>
                                  <a:lnTo>
                                    <a:pt x="1589" y="548"/>
                                  </a:lnTo>
                                  <a:lnTo>
                                    <a:pt x="1636" y="525"/>
                                  </a:lnTo>
                                  <a:lnTo>
                                    <a:pt x="1676" y="506"/>
                                  </a:lnTo>
                                  <a:lnTo>
                                    <a:pt x="1709" y="490"/>
                                  </a:lnTo>
                                  <a:lnTo>
                                    <a:pt x="1735" y="478"/>
                                  </a:lnTo>
                                  <a:lnTo>
                                    <a:pt x="1755" y="468"/>
                                  </a:lnTo>
                                  <a:lnTo>
                                    <a:pt x="1769" y="461"/>
                                  </a:lnTo>
                                  <a:lnTo>
                                    <a:pt x="1776" y="457"/>
                                  </a:lnTo>
                                  <a:lnTo>
                                    <a:pt x="1830" y="468"/>
                                  </a:lnTo>
                                  <a:lnTo>
                                    <a:pt x="1830" y="514"/>
                                  </a:lnTo>
                                  <a:close/>
                                  <a:moveTo>
                                    <a:pt x="812" y="1243"/>
                                  </a:moveTo>
                                  <a:lnTo>
                                    <a:pt x="806" y="1245"/>
                                  </a:lnTo>
                                  <a:lnTo>
                                    <a:pt x="799" y="1246"/>
                                  </a:lnTo>
                                  <a:lnTo>
                                    <a:pt x="808" y="1244"/>
                                  </a:lnTo>
                                  <a:lnTo>
                                    <a:pt x="812" y="1243"/>
                                  </a:lnTo>
                                  <a:close/>
                                  <a:moveTo>
                                    <a:pt x="777" y="1246"/>
                                  </a:moveTo>
                                  <a:lnTo>
                                    <a:pt x="759" y="1246"/>
                                  </a:lnTo>
                                  <a:lnTo>
                                    <a:pt x="759" y="1243"/>
                                  </a:lnTo>
                                  <a:lnTo>
                                    <a:pt x="777" y="1246"/>
                                  </a:lnTo>
                                  <a:close/>
                                  <a:moveTo>
                                    <a:pt x="810" y="1270"/>
                                  </a:moveTo>
                                  <a:lnTo>
                                    <a:pt x="782" y="1270"/>
                                  </a:lnTo>
                                  <a:lnTo>
                                    <a:pt x="763" y="1271"/>
                                  </a:lnTo>
                                  <a:lnTo>
                                    <a:pt x="752" y="1272"/>
                                  </a:lnTo>
                                  <a:lnTo>
                                    <a:pt x="750" y="1274"/>
                                  </a:lnTo>
                                  <a:lnTo>
                                    <a:pt x="761" y="1270"/>
                                  </a:lnTo>
                                  <a:lnTo>
                                    <a:pt x="775" y="1269"/>
                                  </a:lnTo>
                                  <a:lnTo>
                                    <a:pt x="791" y="1269"/>
                                  </a:lnTo>
                                  <a:lnTo>
                                    <a:pt x="810" y="1270"/>
                                  </a:lnTo>
                                  <a:close/>
                                  <a:moveTo>
                                    <a:pt x="799" y="1297"/>
                                  </a:moveTo>
                                  <a:lnTo>
                                    <a:pt x="788" y="1300"/>
                                  </a:lnTo>
                                  <a:lnTo>
                                    <a:pt x="772" y="1301"/>
                                  </a:lnTo>
                                  <a:lnTo>
                                    <a:pt x="790" y="1296"/>
                                  </a:lnTo>
                                  <a:lnTo>
                                    <a:pt x="799" y="1295"/>
                                  </a:lnTo>
                                  <a:lnTo>
                                    <a:pt x="799" y="1297"/>
                                  </a:lnTo>
                                  <a:close/>
                                  <a:moveTo>
                                    <a:pt x="705" y="1254"/>
                                  </a:moveTo>
                                  <a:lnTo>
                                    <a:pt x="707" y="1254"/>
                                  </a:lnTo>
                                  <a:lnTo>
                                    <a:pt x="716" y="1254"/>
                                  </a:lnTo>
                                  <a:lnTo>
                                    <a:pt x="730" y="1254"/>
                                  </a:lnTo>
                                  <a:lnTo>
                                    <a:pt x="750" y="1254"/>
                                  </a:lnTo>
                                  <a:lnTo>
                                    <a:pt x="705" y="1254"/>
                                  </a:lnTo>
                                  <a:close/>
                                  <a:moveTo>
                                    <a:pt x="729" y="1243"/>
                                  </a:moveTo>
                                  <a:lnTo>
                                    <a:pt x="713" y="1243"/>
                                  </a:lnTo>
                                  <a:lnTo>
                                    <a:pt x="715" y="1241"/>
                                  </a:lnTo>
                                  <a:lnTo>
                                    <a:pt x="729" y="1243"/>
                                  </a:lnTo>
                                  <a:close/>
                                  <a:moveTo>
                                    <a:pt x="707" y="1241"/>
                                  </a:moveTo>
                                  <a:lnTo>
                                    <a:pt x="705" y="1241"/>
                                  </a:lnTo>
                                  <a:lnTo>
                                    <a:pt x="705" y="1235"/>
                                  </a:lnTo>
                                  <a:lnTo>
                                    <a:pt x="707" y="1235"/>
                                  </a:lnTo>
                                  <a:lnTo>
                                    <a:pt x="707" y="1241"/>
                                  </a:lnTo>
                                  <a:close/>
                                  <a:moveTo>
                                    <a:pt x="678" y="1249"/>
                                  </a:moveTo>
                                  <a:lnTo>
                                    <a:pt x="667" y="1249"/>
                                  </a:lnTo>
                                  <a:lnTo>
                                    <a:pt x="667" y="1246"/>
                                  </a:lnTo>
                                  <a:lnTo>
                                    <a:pt x="678" y="1249"/>
                                  </a:lnTo>
                                  <a:close/>
                                  <a:moveTo>
                                    <a:pt x="651" y="1246"/>
                                  </a:moveTo>
                                  <a:lnTo>
                                    <a:pt x="641" y="1246"/>
                                  </a:lnTo>
                                  <a:lnTo>
                                    <a:pt x="631" y="1245"/>
                                  </a:lnTo>
                                  <a:lnTo>
                                    <a:pt x="621" y="1241"/>
                                  </a:lnTo>
                                  <a:lnTo>
                                    <a:pt x="611" y="1235"/>
                                  </a:lnTo>
                                  <a:lnTo>
                                    <a:pt x="617" y="1237"/>
                                  </a:lnTo>
                                  <a:lnTo>
                                    <a:pt x="627" y="1239"/>
                                  </a:lnTo>
                                  <a:lnTo>
                                    <a:pt x="638" y="1242"/>
                                  </a:lnTo>
                                  <a:lnTo>
                                    <a:pt x="651" y="1243"/>
                                  </a:lnTo>
                                  <a:lnTo>
                                    <a:pt x="651" y="1246"/>
                                  </a:lnTo>
                                  <a:close/>
                                  <a:moveTo>
                                    <a:pt x="454" y="1081"/>
                                  </a:moveTo>
                                  <a:lnTo>
                                    <a:pt x="451" y="1083"/>
                                  </a:lnTo>
                                  <a:lnTo>
                                    <a:pt x="445" y="1069"/>
                                  </a:lnTo>
                                  <a:lnTo>
                                    <a:pt x="454" y="1081"/>
                                  </a:lnTo>
                                  <a:close/>
                                  <a:moveTo>
                                    <a:pt x="424" y="2217"/>
                                  </a:moveTo>
                                  <a:lnTo>
                                    <a:pt x="421" y="2217"/>
                                  </a:lnTo>
                                  <a:lnTo>
                                    <a:pt x="421" y="2212"/>
                                  </a:lnTo>
                                  <a:lnTo>
                                    <a:pt x="424" y="2212"/>
                                  </a:lnTo>
                                  <a:lnTo>
                                    <a:pt x="424" y="2217"/>
                                  </a:lnTo>
                                  <a:close/>
                                  <a:moveTo>
                                    <a:pt x="424" y="2209"/>
                                  </a:moveTo>
                                  <a:lnTo>
                                    <a:pt x="421" y="2212"/>
                                  </a:lnTo>
                                  <a:lnTo>
                                    <a:pt x="421" y="2209"/>
                                  </a:lnTo>
                                  <a:lnTo>
                                    <a:pt x="415" y="2208"/>
                                  </a:lnTo>
                                  <a:lnTo>
                                    <a:pt x="408" y="2206"/>
                                  </a:lnTo>
                                  <a:lnTo>
                                    <a:pt x="401" y="2200"/>
                                  </a:lnTo>
                                  <a:lnTo>
                                    <a:pt x="394" y="2193"/>
                                  </a:lnTo>
                                  <a:lnTo>
                                    <a:pt x="396" y="2191"/>
                                  </a:lnTo>
                                  <a:lnTo>
                                    <a:pt x="398" y="2191"/>
                                  </a:lnTo>
                                  <a:lnTo>
                                    <a:pt x="401" y="2191"/>
                                  </a:lnTo>
                                  <a:lnTo>
                                    <a:pt x="405" y="2193"/>
                                  </a:lnTo>
                                  <a:lnTo>
                                    <a:pt x="414" y="2199"/>
                                  </a:lnTo>
                                  <a:lnTo>
                                    <a:pt x="424" y="2209"/>
                                  </a:lnTo>
                                  <a:close/>
                                  <a:moveTo>
                                    <a:pt x="468" y="2263"/>
                                  </a:moveTo>
                                  <a:lnTo>
                                    <a:pt x="464" y="2265"/>
                                  </a:lnTo>
                                  <a:lnTo>
                                    <a:pt x="462" y="2267"/>
                                  </a:lnTo>
                                  <a:lnTo>
                                    <a:pt x="462" y="2271"/>
                                  </a:lnTo>
                                  <a:lnTo>
                                    <a:pt x="457" y="2271"/>
                                  </a:lnTo>
                                  <a:lnTo>
                                    <a:pt x="452" y="2269"/>
                                  </a:lnTo>
                                  <a:lnTo>
                                    <a:pt x="445" y="2266"/>
                                  </a:lnTo>
                                  <a:lnTo>
                                    <a:pt x="437" y="2261"/>
                                  </a:lnTo>
                                  <a:lnTo>
                                    <a:pt x="443" y="2255"/>
                                  </a:lnTo>
                                  <a:lnTo>
                                    <a:pt x="435" y="2251"/>
                                  </a:lnTo>
                                  <a:lnTo>
                                    <a:pt x="429" y="2244"/>
                                  </a:lnTo>
                                  <a:lnTo>
                                    <a:pt x="425" y="2237"/>
                                  </a:lnTo>
                                  <a:lnTo>
                                    <a:pt x="421" y="2228"/>
                                  </a:lnTo>
                                  <a:lnTo>
                                    <a:pt x="427" y="2226"/>
                                  </a:lnTo>
                                  <a:lnTo>
                                    <a:pt x="433" y="2226"/>
                                  </a:lnTo>
                                  <a:lnTo>
                                    <a:pt x="436" y="2226"/>
                                  </a:lnTo>
                                  <a:lnTo>
                                    <a:pt x="439" y="2228"/>
                                  </a:lnTo>
                                  <a:lnTo>
                                    <a:pt x="443" y="2231"/>
                                  </a:lnTo>
                                  <a:lnTo>
                                    <a:pt x="447" y="2235"/>
                                  </a:lnTo>
                                  <a:lnTo>
                                    <a:pt x="457" y="2246"/>
                                  </a:lnTo>
                                  <a:lnTo>
                                    <a:pt x="468" y="2263"/>
                                  </a:lnTo>
                                  <a:close/>
                                  <a:moveTo>
                                    <a:pt x="472" y="2279"/>
                                  </a:moveTo>
                                  <a:lnTo>
                                    <a:pt x="470" y="2279"/>
                                  </a:lnTo>
                                  <a:lnTo>
                                    <a:pt x="470" y="2275"/>
                                  </a:lnTo>
                                  <a:lnTo>
                                    <a:pt x="472" y="2275"/>
                                  </a:lnTo>
                                  <a:lnTo>
                                    <a:pt x="472" y="2279"/>
                                  </a:lnTo>
                                  <a:close/>
                                  <a:moveTo>
                                    <a:pt x="464" y="2277"/>
                                  </a:moveTo>
                                  <a:lnTo>
                                    <a:pt x="462" y="2277"/>
                                  </a:lnTo>
                                  <a:lnTo>
                                    <a:pt x="462" y="2271"/>
                                  </a:lnTo>
                                  <a:lnTo>
                                    <a:pt x="464" y="2271"/>
                                  </a:lnTo>
                                  <a:lnTo>
                                    <a:pt x="464" y="2277"/>
                                  </a:lnTo>
                                  <a:close/>
                                  <a:moveTo>
                                    <a:pt x="1229" y="204"/>
                                  </a:moveTo>
                                  <a:lnTo>
                                    <a:pt x="1229" y="198"/>
                                  </a:lnTo>
                                  <a:lnTo>
                                    <a:pt x="1225" y="198"/>
                                  </a:lnTo>
                                  <a:lnTo>
                                    <a:pt x="1225" y="204"/>
                                  </a:lnTo>
                                  <a:lnTo>
                                    <a:pt x="1229" y="204"/>
                                  </a:lnTo>
                                  <a:close/>
                                  <a:moveTo>
                                    <a:pt x="1295" y="264"/>
                                  </a:moveTo>
                                  <a:lnTo>
                                    <a:pt x="1295" y="268"/>
                                  </a:lnTo>
                                  <a:lnTo>
                                    <a:pt x="1294" y="270"/>
                                  </a:lnTo>
                                  <a:lnTo>
                                    <a:pt x="1291" y="271"/>
                                  </a:lnTo>
                                  <a:lnTo>
                                    <a:pt x="1287" y="272"/>
                                  </a:lnTo>
                                  <a:lnTo>
                                    <a:pt x="1282" y="271"/>
                                  </a:lnTo>
                                  <a:lnTo>
                                    <a:pt x="1274" y="269"/>
                                  </a:lnTo>
                                  <a:lnTo>
                                    <a:pt x="1274" y="275"/>
                                  </a:lnTo>
                                  <a:lnTo>
                                    <a:pt x="1271" y="278"/>
                                  </a:lnTo>
                                  <a:lnTo>
                                    <a:pt x="1269" y="281"/>
                                  </a:lnTo>
                                  <a:lnTo>
                                    <a:pt x="1266" y="283"/>
                                  </a:lnTo>
                                  <a:lnTo>
                                    <a:pt x="1239" y="310"/>
                                  </a:lnTo>
                                  <a:lnTo>
                                    <a:pt x="1232" y="311"/>
                                  </a:lnTo>
                                  <a:lnTo>
                                    <a:pt x="1226" y="310"/>
                                  </a:lnTo>
                                  <a:lnTo>
                                    <a:pt x="1225" y="309"/>
                                  </a:lnTo>
                                  <a:lnTo>
                                    <a:pt x="1224" y="306"/>
                                  </a:lnTo>
                                  <a:lnTo>
                                    <a:pt x="1223" y="304"/>
                                  </a:lnTo>
                                  <a:lnTo>
                                    <a:pt x="1223" y="302"/>
                                  </a:lnTo>
                                  <a:lnTo>
                                    <a:pt x="1220" y="305"/>
                                  </a:lnTo>
                                  <a:lnTo>
                                    <a:pt x="1223" y="310"/>
                                  </a:lnTo>
                                  <a:lnTo>
                                    <a:pt x="1226" y="315"/>
                                  </a:lnTo>
                                  <a:lnTo>
                                    <a:pt x="1227" y="323"/>
                                  </a:lnTo>
                                  <a:lnTo>
                                    <a:pt x="1229" y="331"/>
                                  </a:lnTo>
                                  <a:lnTo>
                                    <a:pt x="1229" y="359"/>
                                  </a:lnTo>
                                  <a:lnTo>
                                    <a:pt x="1229" y="367"/>
                                  </a:lnTo>
                                  <a:lnTo>
                                    <a:pt x="1229" y="374"/>
                                  </a:lnTo>
                                  <a:lnTo>
                                    <a:pt x="1226" y="384"/>
                                  </a:lnTo>
                                  <a:lnTo>
                                    <a:pt x="1223" y="395"/>
                                  </a:lnTo>
                                  <a:lnTo>
                                    <a:pt x="1220" y="412"/>
                                  </a:lnTo>
                                  <a:lnTo>
                                    <a:pt x="1216" y="432"/>
                                  </a:lnTo>
                                  <a:lnTo>
                                    <a:pt x="1212" y="457"/>
                                  </a:lnTo>
                                  <a:lnTo>
                                    <a:pt x="1206" y="487"/>
                                  </a:lnTo>
                                  <a:lnTo>
                                    <a:pt x="1214" y="468"/>
                                  </a:lnTo>
                                  <a:lnTo>
                                    <a:pt x="1223" y="446"/>
                                  </a:lnTo>
                                  <a:lnTo>
                                    <a:pt x="1233" y="421"/>
                                  </a:lnTo>
                                  <a:lnTo>
                                    <a:pt x="1243" y="395"/>
                                  </a:lnTo>
                                  <a:lnTo>
                                    <a:pt x="1256" y="365"/>
                                  </a:lnTo>
                                  <a:lnTo>
                                    <a:pt x="1268" y="334"/>
                                  </a:lnTo>
                                  <a:lnTo>
                                    <a:pt x="1282" y="300"/>
                                  </a:lnTo>
                                  <a:lnTo>
                                    <a:pt x="1295" y="264"/>
                                  </a:lnTo>
                                  <a:close/>
                                  <a:moveTo>
                                    <a:pt x="1492" y="756"/>
                                  </a:moveTo>
                                  <a:lnTo>
                                    <a:pt x="1492" y="751"/>
                                  </a:lnTo>
                                  <a:lnTo>
                                    <a:pt x="1490" y="751"/>
                                  </a:lnTo>
                                  <a:lnTo>
                                    <a:pt x="1490" y="756"/>
                                  </a:lnTo>
                                  <a:lnTo>
                                    <a:pt x="1492" y="756"/>
                                  </a:lnTo>
                                  <a:close/>
                                  <a:moveTo>
                                    <a:pt x="675" y="1293"/>
                                  </a:moveTo>
                                  <a:lnTo>
                                    <a:pt x="675" y="1287"/>
                                  </a:lnTo>
                                  <a:lnTo>
                                    <a:pt x="672" y="1287"/>
                                  </a:lnTo>
                                  <a:lnTo>
                                    <a:pt x="672" y="1293"/>
                                  </a:lnTo>
                                  <a:lnTo>
                                    <a:pt x="675" y="1293"/>
                                  </a:lnTo>
                                  <a:close/>
                                  <a:moveTo>
                                    <a:pt x="540" y="1225"/>
                                  </a:moveTo>
                                  <a:lnTo>
                                    <a:pt x="540" y="1221"/>
                                  </a:lnTo>
                                  <a:lnTo>
                                    <a:pt x="532" y="1216"/>
                                  </a:lnTo>
                                  <a:lnTo>
                                    <a:pt x="540" y="1225"/>
                                  </a:lnTo>
                                  <a:close/>
                                  <a:moveTo>
                                    <a:pt x="510" y="1205"/>
                                  </a:moveTo>
                                  <a:lnTo>
                                    <a:pt x="495" y="1200"/>
                                  </a:lnTo>
                                  <a:lnTo>
                                    <a:pt x="497" y="1203"/>
                                  </a:lnTo>
                                  <a:lnTo>
                                    <a:pt x="499" y="1205"/>
                                  </a:lnTo>
                                  <a:lnTo>
                                    <a:pt x="503" y="1208"/>
                                  </a:lnTo>
                                  <a:lnTo>
                                    <a:pt x="505" y="1208"/>
                                  </a:lnTo>
                                  <a:lnTo>
                                    <a:pt x="508" y="1208"/>
                                  </a:lnTo>
                                  <a:lnTo>
                                    <a:pt x="510" y="1205"/>
                                  </a:lnTo>
                                  <a:close/>
                                  <a:moveTo>
                                    <a:pt x="275" y="1474"/>
                                  </a:moveTo>
                                  <a:lnTo>
                                    <a:pt x="266" y="1468"/>
                                  </a:lnTo>
                                  <a:lnTo>
                                    <a:pt x="256" y="1462"/>
                                  </a:lnTo>
                                  <a:lnTo>
                                    <a:pt x="246" y="1460"/>
                                  </a:lnTo>
                                  <a:lnTo>
                                    <a:pt x="236" y="1459"/>
                                  </a:lnTo>
                                  <a:lnTo>
                                    <a:pt x="275" y="1474"/>
                                  </a:lnTo>
                                  <a:close/>
                                  <a:moveTo>
                                    <a:pt x="232" y="1453"/>
                                  </a:moveTo>
                                  <a:lnTo>
                                    <a:pt x="219" y="1443"/>
                                  </a:lnTo>
                                  <a:lnTo>
                                    <a:pt x="203" y="1430"/>
                                  </a:lnTo>
                                  <a:lnTo>
                                    <a:pt x="185" y="1415"/>
                                  </a:lnTo>
                                  <a:lnTo>
                                    <a:pt x="165" y="1398"/>
                                  </a:lnTo>
                                  <a:lnTo>
                                    <a:pt x="167" y="1403"/>
                                  </a:lnTo>
                                  <a:lnTo>
                                    <a:pt x="169" y="1407"/>
                                  </a:lnTo>
                                  <a:lnTo>
                                    <a:pt x="172" y="1412"/>
                                  </a:lnTo>
                                  <a:lnTo>
                                    <a:pt x="175" y="1415"/>
                                  </a:lnTo>
                                  <a:lnTo>
                                    <a:pt x="183" y="1422"/>
                                  </a:lnTo>
                                  <a:lnTo>
                                    <a:pt x="192" y="1428"/>
                                  </a:lnTo>
                                  <a:lnTo>
                                    <a:pt x="232" y="1453"/>
                                  </a:lnTo>
                                  <a:close/>
                                  <a:moveTo>
                                    <a:pt x="192" y="1474"/>
                                  </a:moveTo>
                                  <a:lnTo>
                                    <a:pt x="190" y="1470"/>
                                  </a:lnTo>
                                  <a:lnTo>
                                    <a:pt x="185" y="1465"/>
                                  </a:lnTo>
                                  <a:lnTo>
                                    <a:pt x="179" y="1461"/>
                                  </a:lnTo>
                                  <a:lnTo>
                                    <a:pt x="170" y="1459"/>
                                  </a:lnTo>
                                  <a:lnTo>
                                    <a:pt x="192" y="1474"/>
                                  </a:lnTo>
                                  <a:close/>
                                  <a:moveTo>
                                    <a:pt x="149" y="1445"/>
                                  </a:moveTo>
                                  <a:lnTo>
                                    <a:pt x="145" y="1440"/>
                                  </a:lnTo>
                                  <a:lnTo>
                                    <a:pt x="141" y="1439"/>
                                  </a:lnTo>
                                  <a:lnTo>
                                    <a:pt x="145" y="1442"/>
                                  </a:lnTo>
                                  <a:lnTo>
                                    <a:pt x="149" y="1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607"/>
                          <wps:cNvSpPr>
                            <a:spLocks noEditPoints="1"/>
                          </wps:cNvSpPr>
                          <wps:spPr bwMode="auto">
                            <a:xfrm>
                              <a:off x="3211" y="199"/>
                              <a:ext cx="344" cy="308"/>
                            </a:xfrm>
                            <a:custGeom>
                              <a:avLst/>
                              <a:gdLst>
                                <a:gd name="T0" fmla="*/ 1889 w 2063"/>
                                <a:gd name="T1" fmla="*/ 1557 h 1851"/>
                                <a:gd name="T2" fmla="*/ 1545 w 2063"/>
                                <a:gd name="T3" fmla="*/ 1682 h 1851"/>
                                <a:gd name="T4" fmla="*/ 1243 w 2063"/>
                                <a:gd name="T5" fmla="*/ 1680 h 1851"/>
                                <a:gd name="T6" fmla="*/ 963 w 2063"/>
                                <a:gd name="T7" fmla="*/ 1571 h 1851"/>
                                <a:gd name="T8" fmla="*/ 854 w 2063"/>
                                <a:gd name="T9" fmla="*/ 1530 h 1851"/>
                                <a:gd name="T10" fmla="*/ 798 w 2063"/>
                                <a:gd name="T11" fmla="*/ 1522 h 1851"/>
                                <a:gd name="T12" fmla="*/ 723 w 2063"/>
                                <a:gd name="T13" fmla="*/ 1456 h 1851"/>
                                <a:gd name="T14" fmla="*/ 574 w 2063"/>
                                <a:gd name="T15" fmla="*/ 1380 h 1851"/>
                                <a:gd name="T16" fmla="*/ 272 w 2063"/>
                                <a:gd name="T17" fmla="*/ 1581 h 1851"/>
                                <a:gd name="T18" fmla="*/ 2 w 2063"/>
                                <a:gd name="T19" fmla="*/ 1791 h 1851"/>
                                <a:gd name="T20" fmla="*/ 437 w 2063"/>
                                <a:gd name="T21" fmla="*/ 1251 h 1851"/>
                                <a:gd name="T22" fmla="*/ 591 w 2063"/>
                                <a:gd name="T23" fmla="*/ 1057 h 1851"/>
                                <a:gd name="T24" fmla="*/ 681 w 2063"/>
                                <a:gd name="T25" fmla="*/ 531 h 1851"/>
                                <a:gd name="T26" fmla="*/ 672 w 2063"/>
                                <a:gd name="T27" fmla="*/ 353 h 1851"/>
                                <a:gd name="T28" fmla="*/ 396 w 2063"/>
                                <a:gd name="T29" fmla="*/ 270 h 1851"/>
                                <a:gd name="T30" fmla="*/ 195 w 2063"/>
                                <a:gd name="T31" fmla="*/ 303 h 1851"/>
                                <a:gd name="T32" fmla="*/ 90 w 2063"/>
                                <a:gd name="T33" fmla="*/ 448 h 1851"/>
                                <a:gd name="T34" fmla="*/ 129 w 2063"/>
                                <a:gd name="T35" fmla="*/ 691 h 1851"/>
                                <a:gd name="T36" fmla="*/ 191 w 2063"/>
                                <a:gd name="T37" fmla="*/ 861 h 1851"/>
                                <a:gd name="T38" fmla="*/ 82 w 2063"/>
                                <a:gd name="T39" fmla="*/ 676 h 1851"/>
                                <a:gd name="T40" fmla="*/ 32 w 2063"/>
                                <a:gd name="T41" fmla="*/ 480 h 1851"/>
                                <a:gd name="T42" fmla="*/ 118 w 2063"/>
                                <a:gd name="T43" fmla="*/ 299 h 1851"/>
                                <a:gd name="T44" fmla="*/ 388 w 2063"/>
                                <a:gd name="T45" fmla="*/ 210 h 1851"/>
                                <a:gd name="T46" fmla="*/ 729 w 2063"/>
                                <a:gd name="T47" fmla="*/ 215 h 1851"/>
                                <a:gd name="T48" fmla="*/ 890 w 2063"/>
                                <a:gd name="T49" fmla="*/ 117 h 1851"/>
                                <a:gd name="T50" fmla="*/ 1029 w 2063"/>
                                <a:gd name="T51" fmla="*/ 8 h 1851"/>
                                <a:gd name="T52" fmla="*/ 1207 w 2063"/>
                                <a:gd name="T53" fmla="*/ 91 h 1851"/>
                                <a:gd name="T54" fmla="*/ 1409 w 2063"/>
                                <a:gd name="T55" fmla="*/ 215 h 1851"/>
                                <a:gd name="T56" fmla="*/ 1491 w 2063"/>
                                <a:gd name="T57" fmla="*/ 404 h 1851"/>
                                <a:gd name="T58" fmla="*/ 1389 w 2063"/>
                                <a:gd name="T59" fmla="*/ 613 h 1851"/>
                                <a:gd name="T60" fmla="*/ 1078 w 2063"/>
                                <a:gd name="T61" fmla="*/ 864 h 1851"/>
                                <a:gd name="T62" fmla="*/ 978 w 2063"/>
                                <a:gd name="T63" fmla="*/ 1073 h 1851"/>
                                <a:gd name="T64" fmla="*/ 1422 w 2063"/>
                                <a:gd name="T65" fmla="*/ 1342 h 1851"/>
                                <a:gd name="T66" fmla="*/ 1690 w 2063"/>
                                <a:gd name="T67" fmla="*/ 1444 h 1851"/>
                                <a:gd name="T68" fmla="*/ 1824 w 2063"/>
                                <a:gd name="T69" fmla="*/ 1460 h 1851"/>
                                <a:gd name="T70" fmla="*/ 1674 w 2063"/>
                                <a:gd name="T71" fmla="*/ 1468 h 1851"/>
                                <a:gd name="T72" fmla="*/ 1628 w 2063"/>
                                <a:gd name="T73" fmla="*/ 1461 h 1851"/>
                                <a:gd name="T74" fmla="*/ 1534 w 2063"/>
                                <a:gd name="T75" fmla="*/ 1478 h 1851"/>
                                <a:gd name="T76" fmla="*/ 1550 w 2063"/>
                                <a:gd name="T77" fmla="*/ 1554 h 1851"/>
                                <a:gd name="T78" fmla="*/ 1703 w 2063"/>
                                <a:gd name="T79" fmla="*/ 1589 h 1851"/>
                                <a:gd name="T80" fmla="*/ 1914 w 2063"/>
                                <a:gd name="T81" fmla="*/ 1485 h 1851"/>
                                <a:gd name="T82" fmla="*/ 2050 w 2063"/>
                                <a:gd name="T83" fmla="*/ 1352 h 1851"/>
                                <a:gd name="T84" fmla="*/ 667 w 2063"/>
                                <a:gd name="T85" fmla="*/ 1451 h 1851"/>
                                <a:gd name="T86" fmla="*/ 1290 w 2063"/>
                                <a:gd name="T87" fmla="*/ 542 h 1851"/>
                                <a:gd name="T88" fmla="*/ 1244 w 2063"/>
                                <a:gd name="T89" fmla="*/ 534 h 1851"/>
                                <a:gd name="T90" fmla="*/ 1144 w 2063"/>
                                <a:gd name="T91" fmla="*/ 496 h 1851"/>
                                <a:gd name="T92" fmla="*/ 1110 w 2063"/>
                                <a:gd name="T93" fmla="*/ 521 h 1851"/>
                                <a:gd name="T94" fmla="*/ 1064 w 2063"/>
                                <a:gd name="T95" fmla="*/ 506 h 1851"/>
                                <a:gd name="T96" fmla="*/ 1060 w 2063"/>
                                <a:gd name="T97" fmla="*/ 545 h 1851"/>
                                <a:gd name="T98" fmla="*/ 974 w 2063"/>
                                <a:gd name="T99" fmla="*/ 489 h 1851"/>
                                <a:gd name="T100" fmla="*/ 885 w 2063"/>
                                <a:gd name="T101" fmla="*/ 545 h 1851"/>
                                <a:gd name="T102" fmla="*/ 751 w 2063"/>
                                <a:gd name="T103" fmla="*/ 831 h 1851"/>
                                <a:gd name="T104" fmla="*/ 724 w 2063"/>
                                <a:gd name="T105" fmla="*/ 1035 h 1851"/>
                                <a:gd name="T106" fmla="*/ 1006 w 2063"/>
                                <a:gd name="T107" fmla="*/ 863 h 1851"/>
                                <a:gd name="T108" fmla="*/ 1160 w 2063"/>
                                <a:gd name="T109" fmla="*/ 708 h 1851"/>
                                <a:gd name="T110" fmla="*/ 1205 w 2063"/>
                                <a:gd name="T111" fmla="*/ 719 h 1851"/>
                                <a:gd name="T112" fmla="*/ 1324 w 2063"/>
                                <a:gd name="T113" fmla="*/ 606 h 1851"/>
                                <a:gd name="T114" fmla="*/ 1012 w 2063"/>
                                <a:gd name="T115" fmla="*/ 1538 h 1851"/>
                                <a:gd name="T116" fmla="*/ 902 w 2063"/>
                                <a:gd name="T117" fmla="*/ 1478 h 1851"/>
                                <a:gd name="T118" fmla="*/ 818 w 2063"/>
                                <a:gd name="T119" fmla="*/ 1435 h 1851"/>
                                <a:gd name="T120" fmla="*/ 100 w 2063"/>
                                <a:gd name="T121" fmla="*/ 722 h 1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63" h="1851">
                                  <a:moveTo>
                                    <a:pt x="2063" y="1353"/>
                                  </a:moveTo>
                                  <a:lnTo>
                                    <a:pt x="2058" y="1372"/>
                                  </a:lnTo>
                                  <a:lnTo>
                                    <a:pt x="2051" y="1392"/>
                                  </a:lnTo>
                                  <a:lnTo>
                                    <a:pt x="2042" y="1410"/>
                                  </a:lnTo>
                                  <a:lnTo>
                                    <a:pt x="2031" y="1428"/>
                                  </a:lnTo>
                                  <a:lnTo>
                                    <a:pt x="2018" y="1446"/>
                                  </a:lnTo>
                                  <a:lnTo>
                                    <a:pt x="2005" y="1463"/>
                                  </a:lnTo>
                                  <a:lnTo>
                                    <a:pt x="1990" y="1480"/>
                                  </a:lnTo>
                                  <a:lnTo>
                                    <a:pt x="1973" y="1496"/>
                                  </a:lnTo>
                                  <a:lnTo>
                                    <a:pt x="1954" y="1513"/>
                                  </a:lnTo>
                                  <a:lnTo>
                                    <a:pt x="1934" y="1528"/>
                                  </a:lnTo>
                                  <a:lnTo>
                                    <a:pt x="1912" y="1542"/>
                                  </a:lnTo>
                                  <a:lnTo>
                                    <a:pt x="1889" y="1557"/>
                                  </a:lnTo>
                                  <a:lnTo>
                                    <a:pt x="1864" y="1572"/>
                                  </a:lnTo>
                                  <a:lnTo>
                                    <a:pt x="1838" y="1586"/>
                                  </a:lnTo>
                                  <a:lnTo>
                                    <a:pt x="1810" y="1598"/>
                                  </a:lnTo>
                                  <a:lnTo>
                                    <a:pt x="1781" y="1612"/>
                                  </a:lnTo>
                                  <a:lnTo>
                                    <a:pt x="1755" y="1622"/>
                                  </a:lnTo>
                                  <a:lnTo>
                                    <a:pt x="1729" y="1632"/>
                                  </a:lnTo>
                                  <a:lnTo>
                                    <a:pt x="1702" y="1641"/>
                                  </a:lnTo>
                                  <a:lnTo>
                                    <a:pt x="1676" y="1649"/>
                                  </a:lnTo>
                                  <a:lnTo>
                                    <a:pt x="1650" y="1657"/>
                                  </a:lnTo>
                                  <a:lnTo>
                                    <a:pt x="1624" y="1664"/>
                                  </a:lnTo>
                                  <a:lnTo>
                                    <a:pt x="1597" y="1671"/>
                                  </a:lnTo>
                                  <a:lnTo>
                                    <a:pt x="1571" y="1676"/>
                                  </a:lnTo>
                                  <a:lnTo>
                                    <a:pt x="1545" y="1682"/>
                                  </a:lnTo>
                                  <a:lnTo>
                                    <a:pt x="1518" y="1687"/>
                                  </a:lnTo>
                                  <a:lnTo>
                                    <a:pt x="1493" y="1690"/>
                                  </a:lnTo>
                                  <a:lnTo>
                                    <a:pt x="1466" y="1693"/>
                                  </a:lnTo>
                                  <a:lnTo>
                                    <a:pt x="1440" y="1696"/>
                                  </a:lnTo>
                                  <a:lnTo>
                                    <a:pt x="1413" y="1697"/>
                                  </a:lnTo>
                                  <a:lnTo>
                                    <a:pt x="1387" y="1698"/>
                                  </a:lnTo>
                                  <a:lnTo>
                                    <a:pt x="1360" y="1698"/>
                                  </a:lnTo>
                                  <a:lnTo>
                                    <a:pt x="1343" y="1698"/>
                                  </a:lnTo>
                                  <a:lnTo>
                                    <a:pt x="1325" y="1697"/>
                                  </a:lnTo>
                                  <a:lnTo>
                                    <a:pt x="1306" y="1693"/>
                                  </a:lnTo>
                                  <a:lnTo>
                                    <a:pt x="1287" y="1690"/>
                                  </a:lnTo>
                                  <a:lnTo>
                                    <a:pt x="1265" y="1686"/>
                                  </a:lnTo>
                                  <a:lnTo>
                                    <a:pt x="1243" y="1680"/>
                                  </a:lnTo>
                                  <a:lnTo>
                                    <a:pt x="1219" y="1673"/>
                                  </a:lnTo>
                                  <a:lnTo>
                                    <a:pt x="1195" y="1666"/>
                                  </a:lnTo>
                                  <a:lnTo>
                                    <a:pt x="1141" y="1649"/>
                                  </a:lnTo>
                                  <a:lnTo>
                                    <a:pt x="1096" y="1636"/>
                                  </a:lnTo>
                                  <a:lnTo>
                                    <a:pt x="1060" y="1628"/>
                                  </a:lnTo>
                                  <a:lnTo>
                                    <a:pt x="1033" y="1622"/>
                                  </a:lnTo>
                                  <a:lnTo>
                                    <a:pt x="1030" y="1614"/>
                                  </a:lnTo>
                                  <a:lnTo>
                                    <a:pt x="1043" y="1614"/>
                                  </a:lnTo>
                                  <a:lnTo>
                                    <a:pt x="1031" y="1605"/>
                                  </a:lnTo>
                                  <a:lnTo>
                                    <a:pt x="1016" y="1596"/>
                                  </a:lnTo>
                                  <a:lnTo>
                                    <a:pt x="1001" y="1587"/>
                                  </a:lnTo>
                                  <a:lnTo>
                                    <a:pt x="983" y="1579"/>
                                  </a:lnTo>
                                  <a:lnTo>
                                    <a:pt x="963" y="1571"/>
                                  </a:lnTo>
                                  <a:lnTo>
                                    <a:pt x="942" y="1563"/>
                                  </a:lnTo>
                                  <a:lnTo>
                                    <a:pt x="920" y="1556"/>
                                  </a:lnTo>
                                  <a:lnTo>
                                    <a:pt x="896" y="1549"/>
                                  </a:lnTo>
                                  <a:lnTo>
                                    <a:pt x="900" y="1554"/>
                                  </a:lnTo>
                                  <a:lnTo>
                                    <a:pt x="894" y="1550"/>
                                  </a:lnTo>
                                  <a:lnTo>
                                    <a:pt x="889" y="1547"/>
                                  </a:lnTo>
                                  <a:lnTo>
                                    <a:pt x="889" y="1546"/>
                                  </a:lnTo>
                                  <a:lnTo>
                                    <a:pt x="889" y="1545"/>
                                  </a:lnTo>
                                  <a:lnTo>
                                    <a:pt x="890" y="1544"/>
                                  </a:lnTo>
                                  <a:lnTo>
                                    <a:pt x="893" y="1544"/>
                                  </a:lnTo>
                                  <a:lnTo>
                                    <a:pt x="880" y="1540"/>
                                  </a:lnTo>
                                  <a:lnTo>
                                    <a:pt x="868" y="1536"/>
                                  </a:lnTo>
                                  <a:lnTo>
                                    <a:pt x="854" y="1530"/>
                                  </a:lnTo>
                                  <a:lnTo>
                                    <a:pt x="842" y="1524"/>
                                  </a:lnTo>
                                  <a:lnTo>
                                    <a:pt x="829" y="1518"/>
                                  </a:lnTo>
                                  <a:lnTo>
                                    <a:pt x="817" y="1511"/>
                                  </a:lnTo>
                                  <a:lnTo>
                                    <a:pt x="805" y="1503"/>
                                  </a:lnTo>
                                  <a:lnTo>
                                    <a:pt x="793" y="1495"/>
                                  </a:lnTo>
                                  <a:lnTo>
                                    <a:pt x="780" y="1503"/>
                                  </a:lnTo>
                                  <a:lnTo>
                                    <a:pt x="809" y="1522"/>
                                  </a:lnTo>
                                  <a:lnTo>
                                    <a:pt x="809" y="1519"/>
                                  </a:lnTo>
                                  <a:lnTo>
                                    <a:pt x="808" y="1515"/>
                                  </a:lnTo>
                                  <a:lnTo>
                                    <a:pt x="806" y="1514"/>
                                  </a:lnTo>
                                  <a:lnTo>
                                    <a:pt x="804" y="1513"/>
                                  </a:lnTo>
                                  <a:lnTo>
                                    <a:pt x="801" y="1515"/>
                                  </a:lnTo>
                                  <a:lnTo>
                                    <a:pt x="798" y="1522"/>
                                  </a:lnTo>
                                  <a:lnTo>
                                    <a:pt x="801" y="1527"/>
                                  </a:lnTo>
                                  <a:lnTo>
                                    <a:pt x="807" y="1532"/>
                                  </a:lnTo>
                                  <a:lnTo>
                                    <a:pt x="777" y="1522"/>
                                  </a:lnTo>
                                  <a:lnTo>
                                    <a:pt x="771" y="1519"/>
                                  </a:lnTo>
                                  <a:lnTo>
                                    <a:pt x="766" y="1515"/>
                                  </a:lnTo>
                                  <a:lnTo>
                                    <a:pt x="764" y="1512"/>
                                  </a:lnTo>
                                  <a:lnTo>
                                    <a:pt x="763" y="1508"/>
                                  </a:lnTo>
                                  <a:lnTo>
                                    <a:pt x="764" y="1505"/>
                                  </a:lnTo>
                                  <a:lnTo>
                                    <a:pt x="769" y="1503"/>
                                  </a:lnTo>
                                  <a:lnTo>
                                    <a:pt x="715" y="1470"/>
                                  </a:lnTo>
                                  <a:lnTo>
                                    <a:pt x="774" y="1495"/>
                                  </a:lnTo>
                                  <a:lnTo>
                                    <a:pt x="747" y="1474"/>
                                  </a:lnTo>
                                  <a:lnTo>
                                    <a:pt x="723" y="1456"/>
                                  </a:lnTo>
                                  <a:lnTo>
                                    <a:pt x="699" y="1440"/>
                                  </a:lnTo>
                                  <a:lnTo>
                                    <a:pt x="678" y="1426"/>
                                  </a:lnTo>
                                  <a:lnTo>
                                    <a:pt x="655" y="1411"/>
                                  </a:lnTo>
                                  <a:lnTo>
                                    <a:pt x="635" y="1398"/>
                                  </a:lnTo>
                                  <a:lnTo>
                                    <a:pt x="613" y="1386"/>
                                  </a:lnTo>
                                  <a:lnTo>
                                    <a:pt x="593" y="1374"/>
                                  </a:lnTo>
                                  <a:lnTo>
                                    <a:pt x="599" y="1381"/>
                                  </a:lnTo>
                                  <a:lnTo>
                                    <a:pt x="607" y="1389"/>
                                  </a:lnTo>
                                  <a:lnTo>
                                    <a:pt x="617" y="1398"/>
                                  </a:lnTo>
                                  <a:lnTo>
                                    <a:pt x="629" y="1409"/>
                                  </a:lnTo>
                                  <a:lnTo>
                                    <a:pt x="662" y="1432"/>
                                  </a:lnTo>
                                  <a:lnTo>
                                    <a:pt x="703" y="1462"/>
                                  </a:lnTo>
                                  <a:lnTo>
                                    <a:pt x="574" y="1380"/>
                                  </a:lnTo>
                                  <a:lnTo>
                                    <a:pt x="647" y="1440"/>
                                  </a:lnTo>
                                  <a:lnTo>
                                    <a:pt x="611" y="1418"/>
                                  </a:lnTo>
                                  <a:lnTo>
                                    <a:pt x="576" y="1393"/>
                                  </a:lnTo>
                                  <a:lnTo>
                                    <a:pt x="541" y="1367"/>
                                  </a:lnTo>
                                  <a:lnTo>
                                    <a:pt x="508" y="1339"/>
                                  </a:lnTo>
                                  <a:lnTo>
                                    <a:pt x="483" y="1359"/>
                                  </a:lnTo>
                                  <a:lnTo>
                                    <a:pt x="458" y="1380"/>
                                  </a:lnTo>
                                  <a:lnTo>
                                    <a:pt x="431" y="1405"/>
                                  </a:lnTo>
                                  <a:lnTo>
                                    <a:pt x="403" y="1434"/>
                                  </a:lnTo>
                                  <a:lnTo>
                                    <a:pt x="372" y="1465"/>
                                  </a:lnTo>
                                  <a:lnTo>
                                    <a:pt x="341" y="1502"/>
                                  </a:lnTo>
                                  <a:lnTo>
                                    <a:pt x="307" y="1539"/>
                                  </a:lnTo>
                                  <a:lnTo>
                                    <a:pt x="272" y="1581"/>
                                  </a:lnTo>
                                  <a:lnTo>
                                    <a:pt x="253" y="1605"/>
                                  </a:lnTo>
                                  <a:lnTo>
                                    <a:pt x="231" y="1632"/>
                                  </a:lnTo>
                                  <a:lnTo>
                                    <a:pt x="207" y="1662"/>
                                  </a:lnTo>
                                  <a:lnTo>
                                    <a:pt x="181" y="1693"/>
                                  </a:lnTo>
                                  <a:lnTo>
                                    <a:pt x="152" y="1729"/>
                                  </a:lnTo>
                                  <a:lnTo>
                                    <a:pt x="120" y="1766"/>
                                  </a:lnTo>
                                  <a:lnTo>
                                    <a:pt x="87" y="1807"/>
                                  </a:lnTo>
                                  <a:lnTo>
                                    <a:pt x="50" y="1851"/>
                                  </a:lnTo>
                                  <a:lnTo>
                                    <a:pt x="2" y="1848"/>
                                  </a:lnTo>
                                  <a:lnTo>
                                    <a:pt x="1" y="1831"/>
                                  </a:lnTo>
                                  <a:lnTo>
                                    <a:pt x="0" y="1815"/>
                                  </a:lnTo>
                                  <a:lnTo>
                                    <a:pt x="0" y="1802"/>
                                  </a:lnTo>
                                  <a:lnTo>
                                    <a:pt x="2" y="1791"/>
                                  </a:lnTo>
                                  <a:lnTo>
                                    <a:pt x="4" y="1781"/>
                                  </a:lnTo>
                                  <a:lnTo>
                                    <a:pt x="8" y="1772"/>
                                  </a:lnTo>
                                  <a:lnTo>
                                    <a:pt x="35" y="1785"/>
                                  </a:lnTo>
                                  <a:lnTo>
                                    <a:pt x="71" y="1742"/>
                                  </a:lnTo>
                                  <a:lnTo>
                                    <a:pt x="111" y="1693"/>
                                  </a:lnTo>
                                  <a:lnTo>
                                    <a:pt x="156" y="1639"/>
                                  </a:lnTo>
                                  <a:lnTo>
                                    <a:pt x="204" y="1580"/>
                                  </a:lnTo>
                                  <a:lnTo>
                                    <a:pt x="256" y="1514"/>
                                  </a:lnTo>
                                  <a:lnTo>
                                    <a:pt x="313" y="1444"/>
                                  </a:lnTo>
                                  <a:lnTo>
                                    <a:pt x="372" y="1369"/>
                                  </a:lnTo>
                                  <a:lnTo>
                                    <a:pt x="437" y="1288"/>
                                  </a:lnTo>
                                  <a:lnTo>
                                    <a:pt x="423" y="1252"/>
                                  </a:lnTo>
                                  <a:lnTo>
                                    <a:pt x="437" y="1251"/>
                                  </a:lnTo>
                                  <a:lnTo>
                                    <a:pt x="449" y="1246"/>
                                  </a:lnTo>
                                  <a:lnTo>
                                    <a:pt x="463" y="1241"/>
                                  </a:lnTo>
                                  <a:lnTo>
                                    <a:pt x="475" y="1234"/>
                                  </a:lnTo>
                                  <a:lnTo>
                                    <a:pt x="487" y="1225"/>
                                  </a:lnTo>
                                  <a:lnTo>
                                    <a:pt x="500" y="1213"/>
                                  </a:lnTo>
                                  <a:lnTo>
                                    <a:pt x="511" y="1200"/>
                                  </a:lnTo>
                                  <a:lnTo>
                                    <a:pt x="523" y="1185"/>
                                  </a:lnTo>
                                  <a:lnTo>
                                    <a:pt x="535" y="1168"/>
                                  </a:lnTo>
                                  <a:lnTo>
                                    <a:pt x="547" y="1150"/>
                                  </a:lnTo>
                                  <a:lnTo>
                                    <a:pt x="558" y="1129"/>
                                  </a:lnTo>
                                  <a:lnTo>
                                    <a:pt x="569" y="1107"/>
                                  </a:lnTo>
                                  <a:lnTo>
                                    <a:pt x="580" y="1083"/>
                                  </a:lnTo>
                                  <a:lnTo>
                                    <a:pt x="591" y="1057"/>
                                  </a:lnTo>
                                  <a:lnTo>
                                    <a:pt x="602" y="1029"/>
                                  </a:lnTo>
                                  <a:lnTo>
                                    <a:pt x="612" y="999"/>
                                  </a:lnTo>
                                  <a:lnTo>
                                    <a:pt x="629" y="945"/>
                                  </a:lnTo>
                                  <a:lnTo>
                                    <a:pt x="644" y="892"/>
                                  </a:lnTo>
                                  <a:lnTo>
                                    <a:pt x="656" y="841"/>
                                  </a:lnTo>
                                  <a:lnTo>
                                    <a:pt x="667" y="790"/>
                                  </a:lnTo>
                                  <a:lnTo>
                                    <a:pt x="675" y="740"/>
                                  </a:lnTo>
                                  <a:lnTo>
                                    <a:pt x="681" y="691"/>
                                  </a:lnTo>
                                  <a:lnTo>
                                    <a:pt x="684" y="643"/>
                                  </a:lnTo>
                                  <a:lnTo>
                                    <a:pt x="685" y="597"/>
                                  </a:lnTo>
                                  <a:lnTo>
                                    <a:pt x="684" y="572"/>
                                  </a:lnTo>
                                  <a:lnTo>
                                    <a:pt x="683" y="550"/>
                                  </a:lnTo>
                                  <a:lnTo>
                                    <a:pt x="681" y="531"/>
                                  </a:lnTo>
                                  <a:lnTo>
                                    <a:pt x="678" y="515"/>
                                  </a:lnTo>
                                  <a:lnTo>
                                    <a:pt x="736" y="431"/>
                                  </a:lnTo>
                                  <a:lnTo>
                                    <a:pt x="725" y="423"/>
                                  </a:lnTo>
                                  <a:lnTo>
                                    <a:pt x="715" y="418"/>
                                  </a:lnTo>
                                  <a:lnTo>
                                    <a:pt x="703" y="413"/>
                                  </a:lnTo>
                                  <a:lnTo>
                                    <a:pt x="693" y="410"/>
                                  </a:lnTo>
                                  <a:lnTo>
                                    <a:pt x="684" y="407"/>
                                  </a:lnTo>
                                  <a:lnTo>
                                    <a:pt x="675" y="406"/>
                                  </a:lnTo>
                                  <a:lnTo>
                                    <a:pt x="666" y="405"/>
                                  </a:lnTo>
                                  <a:lnTo>
                                    <a:pt x="658" y="406"/>
                                  </a:lnTo>
                                  <a:lnTo>
                                    <a:pt x="651" y="381"/>
                                  </a:lnTo>
                                  <a:lnTo>
                                    <a:pt x="661" y="369"/>
                                  </a:lnTo>
                                  <a:lnTo>
                                    <a:pt x="672" y="353"/>
                                  </a:lnTo>
                                  <a:lnTo>
                                    <a:pt x="685" y="334"/>
                                  </a:lnTo>
                                  <a:lnTo>
                                    <a:pt x="701" y="311"/>
                                  </a:lnTo>
                                  <a:lnTo>
                                    <a:pt x="678" y="303"/>
                                  </a:lnTo>
                                  <a:lnTo>
                                    <a:pt x="637" y="292"/>
                                  </a:lnTo>
                                  <a:lnTo>
                                    <a:pt x="641" y="301"/>
                                  </a:lnTo>
                                  <a:lnTo>
                                    <a:pt x="607" y="293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40" y="281"/>
                                  </a:lnTo>
                                  <a:lnTo>
                                    <a:pt x="509" y="278"/>
                                  </a:lnTo>
                                  <a:lnTo>
                                    <a:pt x="479" y="274"/>
                                  </a:lnTo>
                                  <a:lnTo>
                                    <a:pt x="450" y="272"/>
                                  </a:lnTo>
                                  <a:lnTo>
                                    <a:pt x="423" y="271"/>
                                  </a:lnTo>
                                  <a:lnTo>
                                    <a:pt x="396" y="270"/>
                                  </a:lnTo>
                                  <a:lnTo>
                                    <a:pt x="371" y="270"/>
                                  </a:lnTo>
                                  <a:lnTo>
                                    <a:pt x="348" y="271"/>
                                  </a:lnTo>
                                  <a:lnTo>
                                    <a:pt x="325" y="273"/>
                                  </a:lnTo>
                                  <a:lnTo>
                                    <a:pt x="304" y="276"/>
                                  </a:lnTo>
                                  <a:lnTo>
                                    <a:pt x="284" y="279"/>
                                  </a:lnTo>
                                  <a:lnTo>
                                    <a:pt x="264" y="282"/>
                                  </a:lnTo>
                                  <a:lnTo>
                                    <a:pt x="246" y="287"/>
                                  </a:lnTo>
                                  <a:lnTo>
                                    <a:pt x="229" y="292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207" y="302"/>
                                  </a:lnTo>
                                  <a:lnTo>
                                    <a:pt x="201" y="304"/>
                                  </a:lnTo>
                                  <a:lnTo>
                                    <a:pt x="197" y="304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181" y="311"/>
                                  </a:lnTo>
                                  <a:lnTo>
                                    <a:pt x="169" y="319"/>
                                  </a:lnTo>
                                  <a:lnTo>
                                    <a:pt x="157" y="328"/>
                                  </a:lnTo>
                                  <a:lnTo>
                                    <a:pt x="147" y="337"/>
                                  </a:lnTo>
                                  <a:lnTo>
                                    <a:pt x="137" y="347"/>
                                  </a:lnTo>
                                  <a:lnTo>
                                    <a:pt x="128" y="358"/>
                                  </a:lnTo>
                                  <a:lnTo>
                                    <a:pt x="120" y="369"/>
                                  </a:lnTo>
                                  <a:lnTo>
                                    <a:pt x="114" y="381"/>
                                  </a:lnTo>
                                  <a:lnTo>
                                    <a:pt x="107" y="394"/>
                                  </a:lnTo>
                                  <a:lnTo>
                                    <a:pt x="101" y="406"/>
                                  </a:lnTo>
                                  <a:lnTo>
                                    <a:pt x="97" y="420"/>
                                  </a:lnTo>
                                  <a:lnTo>
                                    <a:pt x="93" y="433"/>
                                  </a:lnTo>
                                  <a:lnTo>
                                    <a:pt x="90" y="448"/>
                                  </a:lnTo>
                                  <a:lnTo>
                                    <a:pt x="88" y="464"/>
                                  </a:lnTo>
                                  <a:lnTo>
                                    <a:pt x="87" y="480"/>
                                  </a:lnTo>
                                  <a:lnTo>
                                    <a:pt x="87" y="496"/>
                                  </a:lnTo>
                                  <a:lnTo>
                                    <a:pt x="87" y="513"/>
                                  </a:lnTo>
                                  <a:lnTo>
                                    <a:pt x="88" y="530"/>
                                  </a:lnTo>
                                  <a:lnTo>
                                    <a:pt x="90" y="548"/>
                                  </a:lnTo>
                                  <a:lnTo>
                                    <a:pt x="93" y="566"/>
                                  </a:lnTo>
                                  <a:lnTo>
                                    <a:pt x="97" y="586"/>
                                  </a:lnTo>
                                  <a:lnTo>
                                    <a:pt x="101" y="606"/>
                                  </a:lnTo>
                                  <a:lnTo>
                                    <a:pt x="107" y="626"/>
                                  </a:lnTo>
                                  <a:lnTo>
                                    <a:pt x="114" y="647"/>
                                  </a:lnTo>
                                  <a:lnTo>
                                    <a:pt x="121" y="668"/>
                                  </a:lnTo>
                                  <a:lnTo>
                                    <a:pt x="129" y="691"/>
                                  </a:lnTo>
                                  <a:lnTo>
                                    <a:pt x="138" y="714"/>
                                  </a:lnTo>
                                  <a:lnTo>
                                    <a:pt x="148" y="738"/>
                                  </a:lnTo>
                                  <a:lnTo>
                                    <a:pt x="171" y="786"/>
                                  </a:lnTo>
                                  <a:lnTo>
                                    <a:pt x="197" y="839"/>
                                  </a:lnTo>
                                  <a:lnTo>
                                    <a:pt x="199" y="839"/>
                                  </a:lnTo>
                                  <a:lnTo>
                                    <a:pt x="229" y="899"/>
                                  </a:lnTo>
                                  <a:lnTo>
                                    <a:pt x="226" y="899"/>
                                  </a:lnTo>
                                  <a:lnTo>
                                    <a:pt x="224" y="898"/>
                                  </a:lnTo>
                                  <a:lnTo>
                                    <a:pt x="220" y="897"/>
                                  </a:lnTo>
                                  <a:lnTo>
                                    <a:pt x="217" y="894"/>
                                  </a:lnTo>
                                  <a:lnTo>
                                    <a:pt x="209" y="887"/>
                                  </a:lnTo>
                                  <a:lnTo>
                                    <a:pt x="200" y="876"/>
                                  </a:lnTo>
                                  <a:lnTo>
                                    <a:pt x="191" y="861"/>
                                  </a:lnTo>
                                  <a:lnTo>
                                    <a:pt x="180" y="844"/>
                                  </a:lnTo>
                                  <a:lnTo>
                                    <a:pt x="168" y="823"/>
                                  </a:lnTo>
                                  <a:lnTo>
                                    <a:pt x="154" y="798"/>
                                  </a:lnTo>
                                  <a:lnTo>
                                    <a:pt x="134" y="775"/>
                                  </a:lnTo>
                                  <a:lnTo>
                                    <a:pt x="119" y="760"/>
                                  </a:lnTo>
                                  <a:lnTo>
                                    <a:pt x="114" y="755"/>
                                  </a:lnTo>
                                  <a:lnTo>
                                    <a:pt x="109" y="751"/>
                                  </a:lnTo>
                                  <a:lnTo>
                                    <a:pt x="105" y="749"/>
                                  </a:lnTo>
                                  <a:lnTo>
                                    <a:pt x="102" y="749"/>
                                  </a:lnTo>
                                  <a:lnTo>
                                    <a:pt x="99" y="731"/>
                                  </a:lnTo>
                                  <a:lnTo>
                                    <a:pt x="94" y="713"/>
                                  </a:lnTo>
                                  <a:lnTo>
                                    <a:pt x="89" y="694"/>
                                  </a:lnTo>
                                  <a:lnTo>
                                    <a:pt x="82" y="676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67" y="640"/>
                                  </a:lnTo>
                                  <a:lnTo>
                                    <a:pt x="58" y="623"/>
                                  </a:lnTo>
                                  <a:lnTo>
                                    <a:pt x="48" y="605"/>
                                  </a:lnTo>
                                  <a:lnTo>
                                    <a:pt x="59" y="578"/>
                                  </a:lnTo>
                                  <a:lnTo>
                                    <a:pt x="53" y="566"/>
                                  </a:lnTo>
                                  <a:lnTo>
                                    <a:pt x="47" y="555"/>
                                  </a:lnTo>
                                  <a:lnTo>
                                    <a:pt x="43" y="544"/>
                                  </a:lnTo>
                                  <a:lnTo>
                                    <a:pt x="39" y="531"/>
                                  </a:lnTo>
                                  <a:lnTo>
                                    <a:pt x="36" y="519"/>
                                  </a:lnTo>
                                  <a:lnTo>
                                    <a:pt x="34" y="506"/>
                                  </a:lnTo>
                                  <a:lnTo>
                                    <a:pt x="32" y="494"/>
                                  </a:lnTo>
                                  <a:lnTo>
                                    <a:pt x="32" y="480"/>
                                  </a:lnTo>
                                  <a:lnTo>
                                    <a:pt x="32" y="463"/>
                                  </a:lnTo>
                                  <a:lnTo>
                                    <a:pt x="34" y="447"/>
                                  </a:lnTo>
                                  <a:lnTo>
                                    <a:pt x="37" y="431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5" y="402"/>
                                  </a:lnTo>
                                  <a:lnTo>
                                    <a:pt x="50" y="387"/>
                                  </a:lnTo>
                                  <a:lnTo>
                                    <a:pt x="57" y="373"/>
                                  </a:lnTo>
                                  <a:lnTo>
                                    <a:pt x="64" y="360"/>
                                  </a:lnTo>
                                  <a:lnTo>
                                    <a:pt x="73" y="347"/>
                                  </a:lnTo>
                                  <a:lnTo>
                                    <a:pt x="83" y="335"/>
                                  </a:lnTo>
                                  <a:lnTo>
                                    <a:pt x="93" y="322"/>
                                  </a:lnTo>
                                  <a:lnTo>
                                    <a:pt x="105" y="311"/>
                                  </a:lnTo>
                                  <a:lnTo>
                                    <a:pt x="118" y="299"/>
                                  </a:lnTo>
                                  <a:lnTo>
                                    <a:pt x="132" y="288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62" y="268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78" y="259"/>
                                  </a:lnTo>
                                  <a:lnTo>
                                    <a:pt x="201" y="254"/>
                                  </a:lnTo>
                                  <a:lnTo>
                                    <a:pt x="227" y="248"/>
                                  </a:lnTo>
                                  <a:lnTo>
                                    <a:pt x="255" y="243"/>
                                  </a:lnTo>
                                  <a:lnTo>
                                    <a:pt x="286" y="237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53" y="221"/>
                                  </a:lnTo>
                                  <a:lnTo>
                                    <a:pt x="390" y="213"/>
                                  </a:lnTo>
                                  <a:lnTo>
                                    <a:pt x="388" y="210"/>
                                  </a:lnTo>
                                  <a:lnTo>
                                    <a:pt x="412" y="207"/>
                                  </a:lnTo>
                                  <a:lnTo>
                                    <a:pt x="439" y="205"/>
                                  </a:lnTo>
                                  <a:lnTo>
                                    <a:pt x="468" y="205"/>
                                  </a:lnTo>
                                  <a:lnTo>
                                    <a:pt x="499" y="207"/>
                                  </a:lnTo>
                                  <a:lnTo>
                                    <a:pt x="538" y="211"/>
                                  </a:lnTo>
                                  <a:lnTo>
                                    <a:pt x="569" y="213"/>
                                  </a:lnTo>
                                  <a:lnTo>
                                    <a:pt x="592" y="213"/>
                                  </a:lnTo>
                                  <a:lnTo>
                                    <a:pt x="607" y="213"/>
                                  </a:lnTo>
                                  <a:lnTo>
                                    <a:pt x="604" y="210"/>
                                  </a:lnTo>
                                  <a:lnTo>
                                    <a:pt x="763" y="237"/>
                                  </a:lnTo>
                                  <a:lnTo>
                                    <a:pt x="763" y="235"/>
                                  </a:lnTo>
                                  <a:lnTo>
                                    <a:pt x="720" y="210"/>
                                  </a:lnTo>
                                  <a:lnTo>
                                    <a:pt x="729" y="215"/>
                                  </a:lnTo>
                                  <a:lnTo>
                                    <a:pt x="739" y="219"/>
                                  </a:lnTo>
                                  <a:lnTo>
                                    <a:pt x="748" y="220"/>
                                  </a:lnTo>
                                  <a:lnTo>
                                    <a:pt x="757" y="221"/>
                                  </a:lnTo>
                                  <a:lnTo>
                                    <a:pt x="764" y="221"/>
                                  </a:lnTo>
                                  <a:lnTo>
                                    <a:pt x="771" y="220"/>
                                  </a:lnTo>
                                  <a:lnTo>
                                    <a:pt x="778" y="218"/>
                                  </a:lnTo>
                                  <a:lnTo>
                                    <a:pt x="784" y="214"/>
                                  </a:lnTo>
                                  <a:lnTo>
                                    <a:pt x="799" y="206"/>
                                  </a:lnTo>
                                  <a:lnTo>
                                    <a:pt x="815" y="195"/>
                                  </a:lnTo>
                                  <a:lnTo>
                                    <a:pt x="832" y="180"/>
                                  </a:lnTo>
                                  <a:lnTo>
                                    <a:pt x="851" y="162"/>
                                  </a:lnTo>
                                  <a:lnTo>
                                    <a:pt x="870" y="141"/>
                                  </a:lnTo>
                                  <a:lnTo>
                                    <a:pt x="890" y="117"/>
                                  </a:lnTo>
                                  <a:lnTo>
                                    <a:pt x="911" y="92"/>
                                  </a:lnTo>
                                  <a:lnTo>
                                    <a:pt x="929" y="70"/>
                                  </a:lnTo>
                                  <a:lnTo>
                                    <a:pt x="945" y="51"/>
                                  </a:lnTo>
                                  <a:lnTo>
                                    <a:pt x="960" y="35"/>
                                  </a:lnTo>
                                  <a:lnTo>
                                    <a:pt x="974" y="22"/>
                                  </a:lnTo>
                                  <a:lnTo>
                                    <a:pt x="985" y="12"/>
                                  </a:lnTo>
                                  <a:lnTo>
                                    <a:pt x="995" y="5"/>
                                  </a:lnTo>
                                  <a:lnTo>
                                    <a:pt x="1004" y="1"/>
                                  </a:lnTo>
                                  <a:lnTo>
                                    <a:pt x="1007" y="0"/>
                                  </a:lnTo>
                                  <a:lnTo>
                                    <a:pt x="1011" y="0"/>
                                  </a:lnTo>
                                  <a:lnTo>
                                    <a:pt x="1015" y="1"/>
                                  </a:lnTo>
                                  <a:lnTo>
                                    <a:pt x="1019" y="2"/>
                                  </a:lnTo>
                                  <a:lnTo>
                                    <a:pt x="1029" y="8"/>
                                  </a:lnTo>
                                  <a:lnTo>
                                    <a:pt x="1039" y="16"/>
                                  </a:lnTo>
                                  <a:lnTo>
                                    <a:pt x="1049" y="25"/>
                                  </a:lnTo>
                                  <a:lnTo>
                                    <a:pt x="1057" y="32"/>
                                  </a:lnTo>
                                  <a:lnTo>
                                    <a:pt x="1065" y="35"/>
                                  </a:lnTo>
                                  <a:lnTo>
                                    <a:pt x="1070" y="36"/>
                                  </a:lnTo>
                                  <a:lnTo>
                                    <a:pt x="1077" y="35"/>
                                  </a:lnTo>
                                  <a:lnTo>
                                    <a:pt x="1084" y="34"/>
                                  </a:lnTo>
                                  <a:lnTo>
                                    <a:pt x="1103" y="43"/>
                                  </a:lnTo>
                                  <a:lnTo>
                                    <a:pt x="1127" y="54"/>
                                  </a:lnTo>
                                  <a:lnTo>
                                    <a:pt x="1156" y="66"/>
                                  </a:lnTo>
                                  <a:lnTo>
                                    <a:pt x="1190" y="77"/>
                                  </a:lnTo>
                                  <a:lnTo>
                                    <a:pt x="1196" y="84"/>
                                  </a:lnTo>
                                  <a:lnTo>
                                    <a:pt x="1207" y="91"/>
                                  </a:lnTo>
                                  <a:lnTo>
                                    <a:pt x="1219" y="99"/>
                                  </a:lnTo>
                                  <a:lnTo>
                                    <a:pt x="1234" y="106"/>
                                  </a:lnTo>
                                  <a:lnTo>
                                    <a:pt x="1272" y="125"/>
                                  </a:lnTo>
                                  <a:lnTo>
                                    <a:pt x="1319" y="145"/>
                                  </a:lnTo>
                                  <a:lnTo>
                                    <a:pt x="1329" y="150"/>
                                  </a:lnTo>
                                  <a:lnTo>
                                    <a:pt x="1341" y="155"/>
                                  </a:lnTo>
                                  <a:lnTo>
                                    <a:pt x="1351" y="162"/>
                                  </a:lnTo>
                                  <a:lnTo>
                                    <a:pt x="1361" y="169"/>
                                  </a:lnTo>
                                  <a:lnTo>
                                    <a:pt x="1371" y="177"/>
                                  </a:lnTo>
                                  <a:lnTo>
                                    <a:pt x="1381" y="185"/>
                                  </a:lnTo>
                                  <a:lnTo>
                                    <a:pt x="1390" y="194"/>
                                  </a:lnTo>
                                  <a:lnTo>
                                    <a:pt x="1400" y="204"/>
                                  </a:lnTo>
                                  <a:lnTo>
                                    <a:pt x="1409" y="215"/>
                                  </a:lnTo>
                                  <a:lnTo>
                                    <a:pt x="1418" y="227"/>
                                  </a:lnTo>
                                  <a:lnTo>
                                    <a:pt x="1427" y="238"/>
                                  </a:lnTo>
                                  <a:lnTo>
                                    <a:pt x="1436" y="252"/>
                                  </a:lnTo>
                                  <a:lnTo>
                                    <a:pt x="1453" y="280"/>
                                  </a:lnTo>
                                  <a:lnTo>
                                    <a:pt x="1470" y="311"/>
                                  </a:lnTo>
                                  <a:lnTo>
                                    <a:pt x="1476" y="322"/>
                                  </a:lnTo>
                                  <a:lnTo>
                                    <a:pt x="1480" y="334"/>
                                  </a:lnTo>
                                  <a:lnTo>
                                    <a:pt x="1484" y="345"/>
                                  </a:lnTo>
                                  <a:lnTo>
                                    <a:pt x="1487" y="356"/>
                                  </a:lnTo>
                                  <a:lnTo>
                                    <a:pt x="1489" y="368"/>
                                  </a:lnTo>
                                  <a:lnTo>
                                    <a:pt x="1490" y="379"/>
                                  </a:lnTo>
                                  <a:lnTo>
                                    <a:pt x="1491" y="391"/>
                                  </a:lnTo>
                                  <a:lnTo>
                                    <a:pt x="1491" y="404"/>
                                  </a:lnTo>
                                  <a:lnTo>
                                    <a:pt x="1491" y="419"/>
                                  </a:lnTo>
                                  <a:lnTo>
                                    <a:pt x="1489" y="435"/>
                                  </a:lnTo>
                                  <a:lnTo>
                                    <a:pt x="1486" y="450"/>
                                  </a:lnTo>
                                  <a:lnTo>
                                    <a:pt x="1482" y="466"/>
                                  </a:lnTo>
                                  <a:lnTo>
                                    <a:pt x="1477" y="482"/>
                                  </a:lnTo>
                                  <a:lnTo>
                                    <a:pt x="1470" y="498"/>
                                  </a:lnTo>
                                  <a:lnTo>
                                    <a:pt x="1462" y="514"/>
                                  </a:lnTo>
                                  <a:lnTo>
                                    <a:pt x="1453" y="531"/>
                                  </a:lnTo>
                                  <a:lnTo>
                                    <a:pt x="1442" y="547"/>
                                  </a:lnTo>
                                  <a:lnTo>
                                    <a:pt x="1431" y="563"/>
                                  </a:lnTo>
                                  <a:lnTo>
                                    <a:pt x="1418" y="580"/>
                                  </a:lnTo>
                                  <a:lnTo>
                                    <a:pt x="1404" y="596"/>
                                  </a:lnTo>
                                  <a:lnTo>
                                    <a:pt x="1389" y="613"/>
                                  </a:lnTo>
                                  <a:lnTo>
                                    <a:pt x="1372" y="629"/>
                                  </a:lnTo>
                                  <a:lnTo>
                                    <a:pt x="1354" y="646"/>
                                  </a:lnTo>
                                  <a:lnTo>
                                    <a:pt x="1335" y="662"/>
                                  </a:lnTo>
                                  <a:lnTo>
                                    <a:pt x="1323" y="673"/>
                                  </a:lnTo>
                                  <a:lnTo>
                                    <a:pt x="1305" y="688"/>
                                  </a:lnTo>
                                  <a:lnTo>
                                    <a:pt x="1282" y="706"/>
                                  </a:lnTo>
                                  <a:lnTo>
                                    <a:pt x="1255" y="729"/>
                                  </a:lnTo>
                                  <a:lnTo>
                                    <a:pt x="1222" y="755"/>
                                  </a:lnTo>
                                  <a:lnTo>
                                    <a:pt x="1185" y="785"/>
                                  </a:lnTo>
                                  <a:lnTo>
                                    <a:pt x="1142" y="819"/>
                                  </a:lnTo>
                                  <a:lnTo>
                                    <a:pt x="1095" y="858"/>
                                  </a:lnTo>
                                  <a:lnTo>
                                    <a:pt x="1087" y="860"/>
                                  </a:lnTo>
                                  <a:lnTo>
                                    <a:pt x="1078" y="864"/>
                                  </a:lnTo>
                                  <a:lnTo>
                                    <a:pt x="1067" y="869"/>
                                  </a:lnTo>
                                  <a:lnTo>
                                    <a:pt x="1055" y="877"/>
                                  </a:lnTo>
                                  <a:lnTo>
                                    <a:pt x="1024" y="898"/>
                                  </a:lnTo>
                                  <a:lnTo>
                                    <a:pt x="987" y="925"/>
                                  </a:lnTo>
                                  <a:lnTo>
                                    <a:pt x="951" y="952"/>
                                  </a:lnTo>
                                  <a:lnTo>
                                    <a:pt x="925" y="976"/>
                                  </a:lnTo>
                                  <a:lnTo>
                                    <a:pt x="915" y="985"/>
                                  </a:lnTo>
                                  <a:lnTo>
                                    <a:pt x="908" y="994"/>
                                  </a:lnTo>
                                  <a:lnTo>
                                    <a:pt x="904" y="1001"/>
                                  </a:lnTo>
                                  <a:lnTo>
                                    <a:pt x="900" y="1008"/>
                                  </a:lnTo>
                                  <a:lnTo>
                                    <a:pt x="925" y="1029"/>
                                  </a:lnTo>
                                  <a:lnTo>
                                    <a:pt x="951" y="1051"/>
                                  </a:lnTo>
                                  <a:lnTo>
                                    <a:pt x="978" y="1073"/>
                                  </a:lnTo>
                                  <a:lnTo>
                                    <a:pt x="1005" y="1094"/>
                                  </a:lnTo>
                                  <a:lnTo>
                                    <a:pt x="1034" y="1115"/>
                                  </a:lnTo>
                                  <a:lnTo>
                                    <a:pt x="1064" y="1136"/>
                                  </a:lnTo>
                                  <a:lnTo>
                                    <a:pt x="1095" y="1158"/>
                                  </a:lnTo>
                                  <a:lnTo>
                                    <a:pt x="1127" y="1178"/>
                                  </a:lnTo>
                                  <a:lnTo>
                                    <a:pt x="1160" y="1199"/>
                                  </a:lnTo>
                                  <a:lnTo>
                                    <a:pt x="1194" y="1220"/>
                                  </a:lnTo>
                                  <a:lnTo>
                                    <a:pt x="1229" y="1241"/>
                                  </a:lnTo>
                                  <a:lnTo>
                                    <a:pt x="1265" y="1261"/>
                                  </a:lnTo>
                                  <a:lnTo>
                                    <a:pt x="1303" y="1281"/>
                                  </a:lnTo>
                                  <a:lnTo>
                                    <a:pt x="1342" y="1302"/>
                                  </a:lnTo>
                                  <a:lnTo>
                                    <a:pt x="1381" y="1322"/>
                                  </a:lnTo>
                                  <a:lnTo>
                                    <a:pt x="1422" y="1342"/>
                                  </a:lnTo>
                                  <a:lnTo>
                                    <a:pt x="1433" y="1346"/>
                                  </a:lnTo>
                                  <a:lnTo>
                                    <a:pt x="1460" y="1356"/>
                                  </a:lnTo>
                                  <a:lnTo>
                                    <a:pt x="1503" y="1372"/>
                                  </a:lnTo>
                                  <a:lnTo>
                                    <a:pt x="1562" y="1394"/>
                                  </a:lnTo>
                                  <a:lnTo>
                                    <a:pt x="1580" y="1401"/>
                                  </a:lnTo>
                                  <a:lnTo>
                                    <a:pt x="1604" y="1410"/>
                                  </a:lnTo>
                                  <a:lnTo>
                                    <a:pt x="1636" y="1421"/>
                                  </a:lnTo>
                                  <a:lnTo>
                                    <a:pt x="1673" y="1435"/>
                                  </a:lnTo>
                                  <a:lnTo>
                                    <a:pt x="1676" y="1436"/>
                                  </a:lnTo>
                                  <a:lnTo>
                                    <a:pt x="1682" y="1440"/>
                                  </a:lnTo>
                                  <a:lnTo>
                                    <a:pt x="1685" y="1443"/>
                                  </a:lnTo>
                                  <a:lnTo>
                                    <a:pt x="1687" y="1444"/>
                                  </a:lnTo>
                                  <a:lnTo>
                                    <a:pt x="1690" y="1444"/>
                                  </a:lnTo>
                                  <a:lnTo>
                                    <a:pt x="1692" y="1443"/>
                                  </a:lnTo>
                                  <a:lnTo>
                                    <a:pt x="1695" y="1437"/>
                                  </a:lnTo>
                                  <a:lnTo>
                                    <a:pt x="1700" y="1429"/>
                                  </a:lnTo>
                                  <a:lnTo>
                                    <a:pt x="1708" y="1437"/>
                                  </a:lnTo>
                                  <a:lnTo>
                                    <a:pt x="1719" y="1441"/>
                                  </a:lnTo>
                                  <a:lnTo>
                                    <a:pt x="1731" y="1445"/>
                                  </a:lnTo>
                                  <a:lnTo>
                                    <a:pt x="1745" y="1447"/>
                                  </a:lnTo>
                                  <a:lnTo>
                                    <a:pt x="1759" y="1449"/>
                                  </a:lnTo>
                                  <a:lnTo>
                                    <a:pt x="1775" y="1452"/>
                                  </a:lnTo>
                                  <a:lnTo>
                                    <a:pt x="1792" y="1453"/>
                                  </a:lnTo>
                                  <a:lnTo>
                                    <a:pt x="1810" y="1454"/>
                                  </a:lnTo>
                                  <a:lnTo>
                                    <a:pt x="1829" y="1454"/>
                                  </a:lnTo>
                                  <a:lnTo>
                                    <a:pt x="1824" y="1460"/>
                                  </a:lnTo>
                                  <a:lnTo>
                                    <a:pt x="1825" y="1463"/>
                                  </a:lnTo>
                                  <a:lnTo>
                                    <a:pt x="1827" y="1464"/>
                                  </a:lnTo>
                                  <a:lnTo>
                                    <a:pt x="1829" y="1465"/>
                                  </a:lnTo>
                                  <a:lnTo>
                                    <a:pt x="1831" y="1464"/>
                                  </a:lnTo>
                                  <a:lnTo>
                                    <a:pt x="1775" y="1464"/>
                                  </a:lnTo>
                                  <a:lnTo>
                                    <a:pt x="1728" y="1462"/>
                                  </a:lnTo>
                                  <a:lnTo>
                                    <a:pt x="1709" y="1461"/>
                                  </a:lnTo>
                                  <a:lnTo>
                                    <a:pt x="1691" y="1458"/>
                                  </a:lnTo>
                                  <a:lnTo>
                                    <a:pt x="1676" y="1456"/>
                                  </a:lnTo>
                                  <a:lnTo>
                                    <a:pt x="1665" y="1454"/>
                                  </a:lnTo>
                                  <a:lnTo>
                                    <a:pt x="1654" y="1462"/>
                                  </a:lnTo>
                                  <a:lnTo>
                                    <a:pt x="1665" y="1464"/>
                                  </a:lnTo>
                                  <a:lnTo>
                                    <a:pt x="1674" y="1468"/>
                                  </a:lnTo>
                                  <a:lnTo>
                                    <a:pt x="1683" y="1471"/>
                                  </a:lnTo>
                                  <a:lnTo>
                                    <a:pt x="1690" y="1476"/>
                                  </a:lnTo>
                                  <a:lnTo>
                                    <a:pt x="1695" y="1480"/>
                                  </a:lnTo>
                                  <a:lnTo>
                                    <a:pt x="1700" y="1485"/>
                                  </a:lnTo>
                                  <a:lnTo>
                                    <a:pt x="1703" y="1489"/>
                                  </a:lnTo>
                                  <a:lnTo>
                                    <a:pt x="1705" y="1495"/>
                                  </a:lnTo>
                                  <a:lnTo>
                                    <a:pt x="1692" y="1497"/>
                                  </a:lnTo>
                                  <a:lnTo>
                                    <a:pt x="1683" y="1489"/>
                                  </a:lnTo>
                                  <a:lnTo>
                                    <a:pt x="1674" y="1481"/>
                                  </a:lnTo>
                                  <a:lnTo>
                                    <a:pt x="1664" y="1474"/>
                                  </a:lnTo>
                                  <a:lnTo>
                                    <a:pt x="1652" y="1470"/>
                                  </a:lnTo>
                                  <a:lnTo>
                                    <a:pt x="1640" y="1464"/>
                                  </a:lnTo>
                                  <a:lnTo>
                                    <a:pt x="1628" y="1461"/>
                                  </a:lnTo>
                                  <a:lnTo>
                                    <a:pt x="1614" y="1458"/>
                                  </a:lnTo>
                                  <a:lnTo>
                                    <a:pt x="1600" y="1456"/>
                                  </a:lnTo>
                                  <a:lnTo>
                                    <a:pt x="1580" y="1455"/>
                                  </a:lnTo>
                                  <a:lnTo>
                                    <a:pt x="1557" y="1453"/>
                                  </a:lnTo>
                                  <a:lnTo>
                                    <a:pt x="1529" y="1451"/>
                                  </a:lnTo>
                                  <a:lnTo>
                                    <a:pt x="1497" y="1448"/>
                                  </a:lnTo>
                                  <a:lnTo>
                                    <a:pt x="1521" y="1454"/>
                                  </a:lnTo>
                                  <a:lnTo>
                                    <a:pt x="1547" y="1463"/>
                                  </a:lnTo>
                                  <a:lnTo>
                                    <a:pt x="1575" y="1472"/>
                                  </a:lnTo>
                                  <a:lnTo>
                                    <a:pt x="1605" y="1483"/>
                                  </a:lnTo>
                                  <a:lnTo>
                                    <a:pt x="1532" y="1470"/>
                                  </a:lnTo>
                                  <a:lnTo>
                                    <a:pt x="1533" y="1474"/>
                                  </a:lnTo>
                                  <a:lnTo>
                                    <a:pt x="1534" y="1478"/>
                                  </a:lnTo>
                                  <a:lnTo>
                                    <a:pt x="1536" y="1482"/>
                                  </a:lnTo>
                                  <a:lnTo>
                                    <a:pt x="1540" y="1486"/>
                                  </a:lnTo>
                                  <a:lnTo>
                                    <a:pt x="1511" y="1486"/>
                                  </a:lnTo>
                                  <a:lnTo>
                                    <a:pt x="1532" y="1499"/>
                                  </a:lnTo>
                                  <a:lnTo>
                                    <a:pt x="1516" y="1508"/>
                                  </a:lnTo>
                                  <a:lnTo>
                                    <a:pt x="1540" y="1522"/>
                                  </a:lnTo>
                                  <a:lnTo>
                                    <a:pt x="1524" y="1524"/>
                                  </a:lnTo>
                                  <a:lnTo>
                                    <a:pt x="1533" y="1530"/>
                                  </a:lnTo>
                                  <a:lnTo>
                                    <a:pt x="1545" y="1536"/>
                                  </a:lnTo>
                                  <a:lnTo>
                                    <a:pt x="1559" y="1542"/>
                                  </a:lnTo>
                                  <a:lnTo>
                                    <a:pt x="1576" y="1549"/>
                                  </a:lnTo>
                                  <a:lnTo>
                                    <a:pt x="1545" y="1554"/>
                                  </a:lnTo>
                                  <a:lnTo>
                                    <a:pt x="1550" y="1554"/>
                                  </a:lnTo>
                                  <a:lnTo>
                                    <a:pt x="1552" y="1555"/>
                                  </a:lnTo>
                                  <a:lnTo>
                                    <a:pt x="1554" y="1558"/>
                                  </a:lnTo>
                                  <a:lnTo>
                                    <a:pt x="1557" y="1563"/>
                                  </a:lnTo>
                                  <a:lnTo>
                                    <a:pt x="1557" y="1567"/>
                                  </a:lnTo>
                                  <a:lnTo>
                                    <a:pt x="1557" y="1571"/>
                                  </a:lnTo>
                                  <a:lnTo>
                                    <a:pt x="1554" y="1573"/>
                                  </a:lnTo>
                                  <a:lnTo>
                                    <a:pt x="1551" y="1573"/>
                                  </a:lnTo>
                                  <a:lnTo>
                                    <a:pt x="1592" y="1584"/>
                                  </a:lnTo>
                                  <a:lnTo>
                                    <a:pt x="1578" y="1592"/>
                                  </a:lnTo>
                                  <a:lnTo>
                                    <a:pt x="1646" y="1606"/>
                                  </a:lnTo>
                                  <a:lnTo>
                                    <a:pt x="1667" y="1571"/>
                                  </a:lnTo>
                                  <a:lnTo>
                                    <a:pt x="1669" y="1600"/>
                                  </a:lnTo>
                                  <a:lnTo>
                                    <a:pt x="1703" y="1589"/>
                                  </a:lnTo>
                                  <a:lnTo>
                                    <a:pt x="1731" y="1580"/>
                                  </a:lnTo>
                                  <a:lnTo>
                                    <a:pt x="1754" y="1573"/>
                                  </a:lnTo>
                                  <a:lnTo>
                                    <a:pt x="1769" y="1567"/>
                                  </a:lnTo>
                                  <a:lnTo>
                                    <a:pt x="1797" y="1555"/>
                                  </a:lnTo>
                                  <a:lnTo>
                                    <a:pt x="1820" y="1542"/>
                                  </a:lnTo>
                                  <a:lnTo>
                                    <a:pt x="1842" y="1530"/>
                                  </a:lnTo>
                                  <a:lnTo>
                                    <a:pt x="1858" y="1516"/>
                                  </a:lnTo>
                                  <a:lnTo>
                                    <a:pt x="1864" y="1515"/>
                                  </a:lnTo>
                                  <a:lnTo>
                                    <a:pt x="1871" y="1513"/>
                                  </a:lnTo>
                                  <a:lnTo>
                                    <a:pt x="1876" y="1511"/>
                                  </a:lnTo>
                                  <a:lnTo>
                                    <a:pt x="1883" y="1507"/>
                                  </a:lnTo>
                                  <a:lnTo>
                                    <a:pt x="1898" y="1497"/>
                                  </a:lnTo>
                                  <a:lnTo>
                                    <a:pt x="1914" y="1485"/>
                                  </a:lnTo>
                                  <a:lnTo>
                                    <a:pt x="1930" y="1472"/>
                                  </a:lnTo>
                                  <a:lnTo>
                                    <a:pt x="1944" y="1462"/>
                                  </a:lnTo>
                                  <a:lnTo>
                                    <a:pt x="1956" y="1455"/>
                                  </a:lnTo>
                                  <a:lnTo>
                                    <a:pt x="1967" y="1451"/>
                                  </a:lnTo>
                                  <a:lnTo>
                                    <a:pt x="1983" y="1436"/>
                                  </a:lnTo>
                                  <a:lnTo>
                                    <a:pt x="1999" y="1421"/>
                                  </a:lnTo>
                                  <a:lnTo>
                                    <a:pt x="2013" y="1406"/>
                                  </a:lnTo>
                                  <a:lnTo>
                                    <a:pt x="2025" y="1393"/>
                                  </a:lnTo>
                                  <a:lnTo>
                                    <a:pt x="2034" y="1379"/>
                                  </a:lnTo>
                                  <a:lnTo>
                                    <a:pt x="2043" y="1367"/>
                                  </a:lnTo>
                                  <a:lnTo>
                                    <a:pt x="2049" y="1354"/>
                                  </a:lnTo>
                                  <a:lnTo>
                                    <a:pt x="2053" y="1342"/>
                                  </a:lnTo>
                                  <a:lnTo>
                                    <a:pt x="2050" y="1352"/>
                                  </a:lnTo>
                                  <a:lnTo>
                                    <a:pt x="2048" y="1364"/>
                                  </a:lnTo>
                                  <a:lnTo>
                                    <a:pt x="2052" y="1361"/>
                                  </a:lnTo>
                                  <a:lnTo>
                                    <a:pt x="2063" y="1353"/>
                                  </a:lnTo>
                                  <a:close/>
                                  <a:moveTo>
                                    <a:pt x="685" y="1462"/>
                                  </a:moveTo>
                                  <a:lnTo>
                                    <a:pt x="682" y="1462"/>
                                  </a:lnTo>
                                  <a:lnTo>
                                    <a:pt x="682" y="1456"/>
                                  </a:lnTo>
                                  <a:lnTo>
                                    <a:pt x="685" y="1456"/>
                                  </a:lnTo>
                                  <a:lnTo>
                                    <a:pt x="685" y="1462"/>
                                  </a:lnTo>
                                  <a:close/>
                                  <a:moveTo>
                                    <a:pt x="669" y="1454"/>
                                  </a:moveTo>
                                  <a:lnTo>
                                    <a:pt x="655" y="1446"/>
                                  </a:lnTo>
                                  <a:lnTo>
                                    <a:pt x="661" y="1447"/>
                                  </a:lnTo>
                                  <a:lnTo>
                                    <a:pt x="664" y="1449"/>
                                  </a:lnTo>
                                  <a:lnTo>
                                    <a:pt x="667" y="1451"/>
                                  </a:lnTo>
                                  <a:lnTo>
                                    <a:pt x="669" y="1454"/>
                                  </a:lnTo>
                                  <a:close/>
                                  <a:moveTo>
                                    <a:pt x="1333" y="578"/>
                                  </a:moveTo>
                                  <a:lnTo>
                                    <a:pt x="1321" y="558"/>
                                  </a:lnTo>
                                  <a:lnTo>
                                    <a:pt x="1315" y="544"/>
                                  </a:lnTo>
                                  <a:lnTo>
                                    <a:pt x="1310" y="533"/>
                                  </a:lnTo>
                                  <a:lnTo>
                                    <a:pt x="1308" y="529"/>
                                  </a:lnTo>
                                  <a:lnTo>
                                    <a:pt x="1307" y="530"/>
                                  </a:lnTo>
                                  <a:lnTo>
                                    <a:pt x="1306" y="530"/>
                                  </a:lnTo>
                                  <a:lnTo>
                                    <a:pt x="1305" y="530"/>
                                  </a:lnTo>
                                  <a:lnTo>
                                    <a:pt x="1303" y="529"/>
                                  </a:lnTo>
                                  <a:lnTo>
                                    <a:pt x="1300" y="545"/>
                                  </a:lnTo>
                                  <a:lnTo>
                                    <a:pt x="1287" y="531"/>
                                  </a:lnTo>
                                  <a:lnTo>
                                    <a:pt x="1290" y="542"/>
                                  </a:lnTo>
                                  <a:lnTo>
                                    <a:pt x="1284" y="542"/>
                                  </a:lnTo>
                                  <a:lnTo>
                                    <a:pt x="1281" y="545"/>
                                  </a:lnTo>
                                  <a:lnTo>
                                    <a:pt x="1278" y="544"/>
                                  </a:lnTo>
                                  <a:lnTo>
                                    <a:pt x="1274" y="541"/>
                                  </a:lnTo>
                                  <a:lnTo>
                                    <a:pt x="1271" y="536"/>
                                  </a:lnTo>
                                  <a:lnTo>
                                    <a:pt x="1267" y="529"/>
                                  </a:lnTo>
                                  <a:lnTo>
                                    <a:pt x="1263" y="515"/>
                                  </a:lnTo>
                                  <a:lnTo>
                                    <a:pt x="1260" y="509"/>
                                  </a:lnTo>
                                  <a:lnTo>
                                    <a:pt x="1265" y="548"/>
                                  </a:lnTo>
                                  <a:lnTo>
                                    <a:pt x="1262" y="547"/>
                                  </a:lnTo>
                                  <a:lnTo>
                                    <a:pt x="1257" y="545"/>
                                  </a:lnTo>
                                  <a:lnTo>
                                    <a:pt x="1251" y="540"/>
                                  </a:lnTo>
                                  <a:lnTo>
                                    <a:pt x="1244" y="534"/>
                                  </a:lnTo>
                                  <a:lnTo>
                                    <a:pt x="1236" y="528"/>
                                  </a:lnTo>
                                  <a:lnTo>
                                    <a:pt x="1229" y="524"/>
                                  </a:lnTo>
                                  <a:lnTo>
                                    <a:pt x="1222" y="521"/>
                                  </a:lnTo>
                                  <a:lnTo>
                                    <a:pt x="1217" y="521"/>
                                  </a:lnTo>
                                  <a:lnTo>
                                    <a:pt x="1203" y="520"/>
                                  </a:lnTo>
                                  <a:lnTo>
                                    <a:pt x="1192" y="522"/>
                                  </a:lnTo>
                                  <a:lnTo>
                                    <a:pt x="1187" y="523"/>
                                  </a:lnTo>
                                  <a:lnTo>
                                    <a:pt x="1184" y="525"/>
                                  </a:lnTo>
                                  <a:lnTo>
                                    <a:pt x="1181" y="528"/>
                                  </a:lnTo>
                                  <a:lnTo>
                                    <a:pt x="1178" y="531"/>
                                  </a:lnTo>
                                  <a:lnTo>
                                    <a:pt x="1171" y="520"/>
                                  </a:lnTo>
                                  <a:lnTo>
                                    <a:pt x="1158" y="508"/>
                                  </a:lnTo>
                                  <a:lnTo>
                                    <a:pt x="1144" y="496"/>
                                  </a:lnTo>
                                  <a:lnTo>
                                    <a:pt x="1124" y="482"/>
                                  </a:lnTo>
                                  <a:lnTo>
                                    <a:pt x="1120" y="498"/>
                                  </a:lnTo>
                                  <a:lnTo>
                                    <a:pt x="1097" y="478"/>
                                  </a:lnTo>
                                  <a:lnTo>
                                    <a:pt x="1075" y="460"/>
                                  </a:lnTo>
                                  <a:lnTo>
                                    <a:pt x="1051" y="442"/>
                                  </a:lnTo>
                                  <a:lnTo>
                                    <a:pt x="1028" y="428"/>
                                  </a:lnTo>
                                  <a:lnTo>
                                    <a:pt x="1022" y="441"/>
                                  </a:lnTo>
                                  <a:lnTo>
                                    <a:pt x="1040" y="456"/>
                                  </a:lnTo>
                                  <a:lnTo>
                                    <a:pt x="1057" y="470"/>
                                  </a:lnTo>
                                  <a:lnTo>
                                    <a:pt x="1073" y="483"/>
                                  </a:lnTo>
                                  <a:lnTo>
                                    <a:pt x="1086" y="496"/>
                                  </a:lnTo>
                                  <a:lnTo>
                                    <a:pt x="1099" y="508"/>
                                  </a:lnTo>
                                  <a:lnTo>
                                    <a:pt x="1110" y="521"/>
                                  </a:lnTo>
                                  <a:lnTo>
                                    <a:pt x="1120" y="533"/>
                                  </a:lnTo>
                                  <a:lnTo>
                                    <a:pt x="1128" y="545"/>
                                  </a:lnTo>
                                  <a:lnTo>
                                    <a:pt x="1129" y="548"/>
                                  </a:lnTo>
                                  <a:lnTo>
                                    <a:pt x="1129" y="550"/>
                                  </a:lnTo>
                                  <a:lnTo>
                                    <a:pt x="1129" y="554"/>
                                  </a:lnTo>
                                  <a:lnTo>
                                    <a:pt x="1128" y="556"/>
                                  </a:lnTo>
                                  <a:lnTo>
                                    <a:pt x="1126" y="563"/>
                                  </a:lnTo>
                                  <a:lnTo>
                                    <a:pt x="1120" y="570"/>
                                  </a:lnTo>
                                  <a:lnTo>
                                    <a:pt x="1108" y="555"/>
                                  </a:lnTo>
                                  <a:lnTo>
                                    <a:pt x="1096" y="540"/>
                                  </a:lnTo>
                                  <a:lnTo>
                                    <a:pt x="1086" y="528"/>
                                  </a:lnTo>
                                  <a:lnTo>
                                    <a:pt x="1075" y="516"/>
                                  </a:lnTo>
                                  <a:lnTo>
                                    <a:pt x="1064" y="506"/>
                                  </a:lnTo>
                                  <a:lnTo>
                                    <a:pt x="1054" y="497"/>
                                  </a:lnTo>
                                  <a:lnTo>
                                    <a:pt x="1043" y="489"/>
                                  </a:lnTo>
                                  <a:lnTo>
                                    <a:pt x="1033" y="482"/>
                                  </a:lnTo>
                                  <a:lnTo>
                                    <a:pt x="1079" y="531"/>
                                  </a:lnTo>
                                  <a:lnTo>
                                    <a:pt x="1076" y="545"/>
                                  </a:lnTo>
                                  <a:lnTo>
                                    <a:pt x="1067" y="536"/>
                                  </a:lnTo>
                                  <a:lnTo>
                                    <a:pt x="1055" y="524"/>
                                  </a:lnTo>
                                  <a:lnTo>
                                    <a:pt x="1040" y="513"/>
                                  </a:lnTo>
                                  <a:lnTo>
                                    <a:pt x="1022" y="502"/>
                                  </a:lnTo>
                                  <a:lnTo>
                                    <a:pt x="1032" y="508"/>
                                  </a:lnTo>
                                  <a:lnTo>
                                    <a:pt x="1041" y="517"/>
                                  </a:lnTo>
                                  <a:lnTo>
                                    <a:pt x="1050" y="530"/>
                                  </a:lnTo>
                                  <a:lnTo>
                                    <a:pt x="1060" y="545"/>
                                  </a:lnTo>
                                  <a:lnTo>
                                    <a:pt x="1052" y="542"/>
                                  </a:lnTo>
                                  <a:lnTo>
                                    <a:pt x="1050" y="538"/>
                                  </a:lnTo>
                                  <a:lnTo>
                                    <a:pt x="1048" y="533"/>
                                  </a:lnTo>
                                  <a:lnTo>
                                    <a:pt x="1045" y="529"/>
                                  </a:lnTo>
                                  <a:lnTo>
                                    <a:pt x="1041" y="525"/>
                                  </a:lnTo>
                                  <a:lnTo>
                                    <a:pt x="1032" y="519"/>
                                  </a:lnTo>
                                  <a:lnTo>
                                    <a:pt x="1020" y="512"/>
                                  </a:lnTo>
                                  <a:lnTo>
                                    <a:pt x="998" y="504"/>
                                  </a:lnTo>
                                  <a:lnTo>
                                    <a:pt x="990" y="498"/>
                                  </a:lnTo>
                                  <a:lnTo>
                                    <a:pt x="987" y="504"/>
                                  </a:lnTo>
                                  <a:lnTo>
                                    <a:pt x="977" y="498"/>
                                  </a:lnTo>
                                  <a:lnTo>
                                    <a:pt x="976" y="494"/>
                                  </a:lnTo>
                                  <a:lnTo>
                                    <a:pt x="974" y="489"/>
                                  </a:lnTo>
                                  <a:lnTo>
                                    <a:pt x="969" y="484"/>
                                  </a:lnTo>
                                  <a:lnTo>
                                    <a:pt x="965" y="480"/>
                                  </a:lnTo>
                                  <a:lnTo>
                                    <a:pt x="958" y="475"/>
                                  </a:lnTo>
                                  <a:lnTo>
                                    <a:pt x="949" y="470"/>
                                  </a:lnTo>
                                  <a:lnTo>
                                    <a:pt x="940" y="465"/>
                                  </a:lnTo>
                                  <a:lnTo>
                                    <a:pt x="927" y="461"/>
                                  </a:lnTo>
                                  <a:lnTo>
                                    <a:pt x="906" y="463"/>
                                  </a:lnTo>
                                  <a:lnTo>
                                    <a:pt x="912" y="482"/>
                                  </a:lnTo>
                                  <a:lnTo>
                                    <a:pt x="900" y="486"/>
                                  </a:lnTo>
                                  <a:lnTo>
                                    <a:pt x="895" y="499"/>
                                  </a:lnTo>
                                  <a:lnTo>
                                    <a:pt x="890" y="514"/>
                                  </a:lnTo>
                                  <a:lnTo>
                                    <a:pt x="887" y="529"/>
                                  </a:lnTo>
                                  <a:lnTo>
                                    <a:pt x="885" y="545"/>
                                  </a:lnTo>
                                  <a:lnTo>
                                    <a:pt x="879" y="553"/>
                                  </a:lnTo>
                                  <a:lnTo>
                                    <a:pt x="876" y="561"/>
                                  </a:lnTo>
                                  <a:lnTo>
                                    <a:pt x="873" y="567"/>
                                  </a:lnTo>
                                  <a:lnTo>
                                    <a:pt x="873" y="575"/>
                                  </a:lnTo>
                                  <a:lnTo>
                                    <a:pt x="859" y="600"/>
                                  </a:lnTo>
                                  <a:lnTo>
                                    <a:pt x="844" y="625"/>
                                  </a:lnTo>
                                  <a:lnTo>
                                    <a:pt x="831" y="649"/>
                                  </a:lnTo>
                                  <a:lnTo>
                                    <a:pt x="818" y="674"/>
                                  </a:lnTo>
                                  <a:lnTo>
                                    <a:pt x="806" y="699"/>
                                  </a:lnTo>
                                  <a:lnTo>
                                    <a:pt x="795" y="723"/>
                                  </a:lnTo>
                                  <a:lnTo>
                                    <a:pt x="784" y="747"/>
                                  </a:lnTo>
                                  <a:lnTo>
                                    <a:pt x="774" y="771"/>
                                  </a:lnTo>
                                  <a:lnTo>
                                    <a:pt x="751" y="831"/>
                                  </a:lnTo>
                                  <a:lnTo>
                                    <a:pt x="733" y="875"/>
                                  </a:lnTo>
                                  <a:lnTo>
                                    <a:pt x="720" y="903"/>
                                  </a:lnTo>
                                  <a:lnTo>
                                    <a:pt x="715" y="915"/>
                                  </a:lnTo>
                                  <a:lnTo>
                                    <a:pt x="706" y="931"/>
                                  </a:lnTo>
                                  <a:lnTo>
                                    <a:pt x="696" y="949"/>
                                  </a:lnTo>
                                  <a:lnTo>
                                    <a:pt x="685" y="968"/>
                                  </a:lnTo>
                                  <a:lnTo>
                                    <a:pt x="674" y="991"/>
                                  </a:lnTo>
                                  <a:lnTo>
                                    <a:pt x="663" y="1015"/>
                                  </a:lnTo>
                                  <a:lnTo>
                                    <a:pt x="652" y="1040"/>
                                  </a:lnTo>
                                  <a:lnTo>
                                    <a:pt x="640" y="1068"/>
                                  </a:lnTo>
                                  <a:lnTo>
                                    <a:pt x="628" y="1097"/>
                                  </a:lnTo>
                                  <a:lnTo>
                                    <a:pt x="680" y="1065"/>
                                  </a:lnTo>
                                  <a:lnTo>
                                    <a:pt x="724" y="1035"/>
                                  </a:lnTo>
                                  <a:lnTo>
                                    <a:pt x="763" y="1011"/>
                                  </a:lnTo>
                                  <a:lnTo>
                                    <a:pt x="795" y="992"/>
                                  </a:lnTo>
                                  <a:lnTo>
                                    <a:pt x="822" y="977"/>
                                  </a:lnTo>
                                  <a:lnTo>
                                    <a:pt x="842" y="966"/>
                                  </a:lnTo>
                                  <a:lnTo>
                                    <a:pt x="855" y="960"/>
                                  </a:lnTo>
                                  <a:lnTo>
                                    <a:pt x="863" y="959"/>
                                  </a:lnTo>
                                  <a:lnTo>
                                    <a:pt x="878" y="949"/>
                                  </a:lnTo>
                                  <a:lnTo>
                                    <a:pt x="895" y="937"/>
                                  </a:lnTo>
                                  <a:lnTo>
                                    <a:pt x="914" y="925"/>
                                  </a:lnTo>
                                  <a:lnTo>
                                    <a:pt x="934" y="911"/>
                                  </a:lnTo>
                                  <a:lnTo>
                                    <a:pt x="957" y="895"/>
                                  </a:lnTo>
                                  <a:lnTo>
                                    <a:pt x="980" y="880"/>
                                  </a:lnTo>
                                  <a:lnTo>
                                    <a:pt x="1006" y="863"/>
                                  </a:lnTo>
                                  <a:lnTo>
                                    <a:pt x="1034" y="844"/>
                                  </a:lnTo>
                                  <a:lnTo>
                                    <a:pt x="1061" y="825"/>
                                  </a:lnTo>
                                  <a:lnTo>
                                    <a:pt x="1085" y="807"/>
                                  </a:lnTo>
                                  <a:lnTo>
                                    <a:pt x="1105" y="790"/>
                                  </a:lnTo>
                                  <a:lnTo>
                                    <a:pt x="1123" y="772"/>
                                  </a:lnTo>
                                  <a:lnTo>
                                    <a:pt x="1130" y="764"/>
                                  </a:lnTo>
                                  <a:lnTo>
                                    <a:pt x="1137" y="756"/>
                                  </a:lnTo>
                                  <a:lnTo>
                                    <a:pt x="1142" y="747"/>
                                  </a:lnTo>
                                  <a:lnTo>
                                    <a:pt x="1148" y="739"/>
                                  </a:lnTo>
                                  <a:lnTo>
                                    <a:pt x="1153" y="731"/>
                                  </a:lnTo>
                                  <a:lnTo>
                                    <a:pt x="1156" y="723"/>
                                  </a:lnTo>
                                  <a:lnTo>
                                    <a:pt x="1158" y="716"/>
                                  </a:lnTo>
                                  <a:lnTo>
                                    <a:pt x="1160" y="708"/>
                                  </a:lnTo>
                                  <a:lnTo>
                                    <a:pt x="1165" y="710"/>
                                  </a:lnTo>
                                  <a:lnTo>
                                    <a:pt x="1168" y="714"/>
                                  </a:lnTo>
                                  <a:lnTo>
                                    <a:pt x="1171" y="718"/>
                                  </a:lnTo>
                                  <a:lnTo>
                                    <a:pt x="1171" y="724"/>
                                  </a:lnTo>
                                  <a:lnTo>
                                    <a:pt x="1171" y="730"/>
                                  </a:lnTo>
                                  <a:lnTo>
                                    <a:pt x="1169" y="736"/>
                                  </a:lnTo>
                                  <a:lnTo>
                                    <a:pt x="1167" y="742"/>
                                  </a:lnTo>
                                  <a:lnTo>
                                    <a:pt x="1165" y="749"/>
                                  </a:lnTo>
                                  <a:lnTo>
                                    <a:pt x="1173" y="744"/>
                                  </a:lnTo>
                                  <a:lnTo>
                                    <a:pt x="1180" y="738"/>
                                  </a:lnTo>
                                  <a:lnTo>
                                    <a:pt x="1189" y="729"/>
                                  </a:lnTo>
                                  <a:lnTo>
                                    <a:pt x="1198" y="719"/>
                                  </a:lnTo>
                                  <a:lnTo>
                                    <a:pt x="1205" y="719"/>
                                  </a:lnTo>
                                  <a:lnTo>
                                    <a:pt x="1215" y="714"/>
                                  </a:lnTo>
                                  <a:lnTo>
                                    <a:pt x="1225" y="706"/>
                                  </a:lnTo>
                                  <a:lnTo>
                                    <a:pt x="1235" y="698"/>
                                  </a:lnTo>
                                  <a:lnTo>
                                    <a:pt x="1247" y="687"/>
                                  </a:lnTo>
                                  <a:lnTo>
                                    <a:pt x="1274" y="662"/>
                                  </a:lnTo>
                                  <a:lnTo>
                                    <a:pt x="1306" y="630"/>
                                  </a:lnTo>
                                  <a:lnTo>
                                    <a:pt x="1308" y="623"/>
                                  </a:lnTo>
                                  <a:lnTo>
                                    <a:pt x="1311" y="618"/>
                                  </a:lnTo>
                                  <a:lnTo>
                                    <a:pt x="1316" y="615"/>
                                  </a:lnTo>
                                  <a:lnTo>
                                    <a:pt x="1321" y="613"/>
                                  </a:lnTo>
                                  <a:lnTo>
                                    <a:pt x="1321" y="612"/>
                                  </a:lnTo>
                                  <a:lnTo>
                                    <a:pt x="1321" y="609"/>
                                  </a:lnTo>
                                  <a:lnTo>
                                    <a:pt x="1324" y="606"/>
                                  </a:lnTo>
                                  <a:lnTo>
                                    <a:pt x="1327" y="603"/>
                                  </a:lnTo>
                                  <a:lnTo>
                                    <a:pt x="1327" y="599"/>
                                  </a:lnTo>
                                  <a:lnTo>
                                    <a:pt x="1333" y="578"/>
                                  </a:lnTo>
                                  <a:close/>
                                  <a:moveTo>
                                    <a:pt x="1049" y="1546"/>
                                  </a:moveTo>
                                  <a:lnTo>
                                    <a:pt x="1049" y="1544"/>
                                  </a:lnTo>
                                  <a:lnTo>
                                    <a:pt x="1048" y="1541"/>
                                  </a:lnTo>
                                  <a:lnTo>
                                    <a:pt x="1047" y="1539"/>
                                  </a:lnTo>
                                  <a:lnTo>
                                    <a:pt x="1043" y="1538"/>
                                  </a:lnTo>
                                  <a:lnTo>
                                    <a:pt x="1032" y="1536"/>
                                  </a:lnTo>
                                  <a:lnTo>
                                    <a:pt x="1022" y="1532"/>
                                  </a:lnTo>
                                  <a:lnTo>
                                    <a:pt x="1012" y="1528"/>
                                  </a:lnTo>
                                  <a:lnTo>
                                    <a:pt x="1004" y="1522"/>
                                  </a:lnTo>
                                  <a:lnTo>
                                    <a:pt x="1012" y="1538"/>
                                  </a:lnTo>
                                  <a:lnTo>
                                    <a:pt x="1014" y="1532"/>
                                  </a:lnTo>
                                  <a:lnTo>
                                    <a:pt x="1019" y="1536"/>
                                  </a:lnTo>
                                  <a:lnTo>
                                    <a:pt x="1025" y="1538"/>
                                  </a:lnTo>
                                  <a:lnTo>
                                    <a:pt x="1022" y="1540"/>
                                  </a:lnTo>
                                  <a:lnTo>
                                    <a:pt x="1030" y="1545"/>
                                  </a:lnTo>
                                  <a:lnTo>
                                    <a:pt x="1037" y="1547"/>
                                  </a:lnTo>
                                  <a:lnTo>
                                    <a:pt x="1043" y="1548"/>
                                  </a:lnTo>
                                  <a:lnTo>
                                    <a:pt x="1049" y="1546"/>
                                  </a:lnTo>
                                  <a:close/>
                                  <a:moveTo>
                                    <a:pt x="906" y="1478"/>
                                  </a:moveTo>
                                  <a:lnTo>
                                    <a:pt x="890" y="1470"/>
                                  </a:lnTo>
                                  <a:lnTo>
                                    <a:pt x="894" y="1473"/>
                                  </a:lnTo>
                                  <a:lnTo>
                                    <a:pt x="897" y="1477"/>
                                  </a:lnTo>
                                  <a:lnTo>
                                    <a:pt x="902" y="1478"/>
                                  </a:lnTo>
                                  <a:lnTo>
                                    <a:pt x="906" y="1478"/>
                                  </a:lnTo>
                                  <a:close/>
                                  <a:moveTo>
                                    <a:pt x="850" y="1448"/>
                                  </a:moveTo>
                                  <a:lnTo>
                                    <a:pt x="835" y="1440"/>
                                  </a:lnTo>
                                  <a:lnTo>
                                    <a:pt x="828" y="1437"/>
                                  </a:lnTo>
                                  <a:lnTo>
                                    <a:pt x="834" y="1443"/>
                                  </a:lnTo>
                                  <a:lnTo>
                                    <a:pt x="841" y="1447"/>
                                  </a:lnTo>
                                  <a:lnTo>
                                    <a:pt x="845" y="1448"/>
                                  </a:lnTo>
                                  <a:lnTo>
                                    <a:pt x="850" y="1448"/>
                                  </a:lnTo>
                                  <a:close/>
                                  <a:moveTo>
                                    <a:pt x="823" y="1435"/>
                                  </a:moveTo>
                                  <a:lnTo>
                                    <a:pt x="822" y="1432"/>
                                  </a:lnTo>
                                  <a:lnTo>
                                    <a:pt x="817" y="1429"/>
                                  </a:lnTo>
                                  <a:lnTo>
                                    <a:pt x="817" y="1432"/>
                                  </a:lnTo>
                                  <a:lnTo>
                                    <a:pt x="818" y="1435"/>
                                  </a:lnTo>
                                  <a:lnTo>
                                    <a:pt x="820" y="1436"/>
                                  </a:lnTo>
                                  <a:lnTo>
                                    <a:pt x="823" y="1435"/>
                                  </a:lnTo>
                                  <a:close/>
                                  <a:moveTo>
                                    <a:pt x="100" y="722"/>
                                  </a:moveTo>
                                  <a:lnTo>
                                    <a:pt x="102" y="731"/>
                                  </a:lnTo>
                                  <a:lnTo>
                                    <a:pt x="103" y="736"/>
                                  </a:lnTo>
                                  <a:lnTo>
                                    <a:pt x="105" y="738"/>
                                  </a:lnTo>
                                  <a:lnTo>
                                    <a:pt x="105" y="736"/>
                                  </a:lnTo>
                                  <a:lnTo>
                                    <a:pt x="105" y="735"/>
                                  </a:lnTo>
                                  <a:lnTo>
                                    <a:pt x="106" y="731"/>
                                  </a:lnTo>
                                  <a:lnTo>
                                    <a:pt x="105" y="726"/>
                                  </a:lnTo>
                                  <a:lnTo>
                                    <a:pt x="103" y="724"/>
                                  </a:lnTo>
                                  <a:lnTo>
                                    <a:pt x="100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608"/>
                          <wps:cNvSpPr>
                            <a:spLocks noEditPoints="1"/>
                          </wps:cNvSpPr>
                          <wps:spPr bwMode="auto">
                            <a:xfrm>
                              <a:off x="3567" y="162"/>
                              <a:ext cx="482" cy="334"/>
                            </a:xfrm>
                            <a:custGeom>
                              <a:avLst/>
                              <a:gdLst>
                                <a:gd name="T0" fmla="*/ 2881 w 2893"/>
                                <a:gd name="T1" fmla="*/ 1389 h 2004"/>
                                <a:gd name="T2" fmla="*/ 2743 w 2893"/>
                                <a:gd name="T3" fmla="*/ 1612 h 2004"/>
                                <a:gd name="T4" fmla="*/ 2491 w 2893"/>
                                <a:gd name="T5" fmla="*/ 1819 h 2004"/>
                                <a:gd name="T6" fmla="*/ 2261 w 2893"/>
                                <a:gd name="T7" fmla="*/ 1900 h 2004"/>
                                <a:gd name="T8" fmla="*/ 2085 w 2893"/>
                                <a:gd name="T9" fmla="*/ 1851 h 2004"/>
                                <a:gd name="T10" fmla="*/ 1945 w 2893"/>
                                <a:gd name="T11" fmla="*/ 1671 h 2004"/>
                                <a:gd name="T12" fmla="*/ 1660 w 2893"/>
                                <a:gd name="T13" fmla="*/ 1379 h 2004"/>
                                <a:gd name="T14" fmla="*/ 948 w 2893"/>
                                <a:gd name="T15" fmla="*/ 1553 h 2004"/>
                                <a:gd name="T16" fmla="*/ 702 w 2893"/>
                                <a:gd name="T17" fmla="*/ 1790 h 2004"/>
                                <a:gd name="T18" fmla="*/ 470 w 2893"/>
                                <a:gd name="T19" fmla="*/ 1949 h 2004"/>
                                <a:gd name="T20" fmla="*/ 304 w 2893"/>
                                <a:gd name="T21" fmla="*/ 2003 h 2004"/>
                                <a:gd name="T22" fmla="*/ 160 w 2893"/>
                                <a:gd name="T23" fmla="*/ 1979 h 2004"/>
                                <a:gd name="T24" fmla="*/ 37 w 2893"/>
                                <a:gd name="T25" fmla="*/ 1841 h 2004"/>
                                <a:gd name="T26" fmla="*/ 2 w 2893"/>
                                <a:gd name="T27" fmla="*/ 1590 h 2004"/>
                                <a:gd name="T28" fmla="*/ 71 w 2893"/>
                                <a:gd name="T29" fmla="*/ 1284 h 2004"/>
                                <a:gd name="T30" fmla="*/ 152 w 2893"/>
                                <a:gd name="T31" fmla="*/ 1162 h 2004"/>
                                <a:gd name="T32" fmla="*/ 145 w 2893"/>
                                <a:gd name="T33" fmla="*/ 1211 h 2004"/>
                                <a:gd name="T34" fmla="*/ 51 w 2893"/>
                                <a:gd name="T35" fmla="*/ 1457 h 2004"/>
                                <a:gd name="T36" fmla="*/ 57 w 2893"/>
                                <a:gd name="T37" fmla="*/ 1742 h 2004"/>
                                <a:gd name="T38" fmla="*/ 164 w 2893"/>
                                <a:gd name="T39" fmla="*/ 1893 h 2004"/>
                                <a:gd name="T40" fmla="*/ 281 w 2893"/>
                                <a:gd name="T41" fmla="*/ 1936 h 2004"/>
                                <a:gd name="T42" fmla="*/ 500 w 2893"/>
                                <a:gd name="T43" fmla="*/ 1872 h 2004"/>
                                <a:gd name="T44" fmla="*/ 804 w 2893"/>
                                <a:gd name="T45" fmla="*/ 1651 h 2004"/>
                                <a:gd name="T46" fmla="*/ 938 w 2893"/>
                                <a:gd name="T47" fmla="*/ 1423 h 2004"/>
                                <a:gd name="T48" fmla="*/ 901 w 2893"/>
                                <a:gd name="T49" fmla="*/ 1357 h 2004"/>
                                <a:gd name="T50" fmla="*/ 1185 w 2893"/>
                                <a:gd name="T51" fmla="*/ 1200 h 2004"/>
                                <a:gd name="T52" fmla="*/ 1416 w 2893"/>
                                <a:gd name="T53" fmla="*/ 982 h 2004"/>
                                <a:gd name="T54" fmla="*/ 1501 w 2893"/>
                                <a:gd name="T55" fmla="*/ 590 h 2004"/>
                                <a:gd name="T56" fmla="*/ 1649 w 2893"/>
                                <a:gd name="T57" fmla="*/ 358 h 2004"/>
                                <a:gd name="T58" fmla="*/ 2272 w 2893"/>
                                <a:gd name="T59" fmla="*/ 108 h 2004"/>
                                <a:gd name="T60" fmla="*/ 2517 w 2893"/>
                                <a:gd name="T61" fmla="*/ 8 h 2004"/>
                                <a:gd name="T62" fmla="*/ 2646 w 2893"/>
                                <a:gd name="T63" fmla="*/ 12 h 2004"/>
                                <a:gd name="T64" fmla="*/ 2684 w 2893"/>
                                <a:gd name="T65" fmla="*/ 80 h 2004"/>
                                <a:gd name="T66" fmla="*/ 2632 w 2893"/>
                                <a:gd name="T67" fmla="*/ 90 h 2004"/>
                                <a:gd name="T68" fmla="*/ 2535 w 2893"/>
                                <a:gd name="T69" fmla="*/ 25 h 2004"/>
                                <a:gd name="T70" fmla="*/ 2313 w 2893"/>
                                <a:gd name="T71" fmla="*/ 123 h 2004"/>
                                <a:gd name="T72" fmla="*/ 2043 w 2893"/>
                                <a:gd name="T73" fmla="*/ 518 h 2004"/>
                                <a:gd name="T74" fmla="*/ 2303 w 2893"/>
                                <a:gd name="T75" fmla="*/ 1168 h 2004"/>
                                <a:gd name="T76" fmla="*/ 2491 w 2893"/>
                                <a:gd name="T77" fmla="*/ 1469 h 2004"/>
                                <a:gd name="T78" fmla="*/ 2510 w 2893"/>
                                <a:gd name="T79" fmla="*/ 1545 h 2004"/>
                                <a:gd name="T80" fmla="*/ 2514 w 2893"/>
                                <a:gd name="T81" fmla="*/ 1618 h 2004"/>
                                <a:gd name="T82" fmla="*/ 2493 w 2893"/>
                                <a:gd name="T83" fmla="*/ 1658 h 2004"/>
                                <a:gd name="T84" fmla="*/ 2472 w 2893"/>
                                <a:gd name="T85" fmla="*/ 1729 h 2004"/>
                                <a:gd name="T86" fmla="*/ 2598 w 2893"/>
                                <a:gd name="T87" fmla="*/ 1685 h 2004"/>
                                <a:gd name="T88" fmla="*/ 2825 w 2893"/>
                                <a:gd name="T89" fmla="*/ 1412 h 2004"/>
                                <a:gd name="T90" fmla="*/ 2473 w 2893"/>
                                <a:gd name="T91" fmla="*/ 1502 h 2004"/>
                                <a:gd name="T92" fmla="*/ 1584 w 2893"/>
                                <a:gd name="T93" fmla="*/ 835 h 2004"/>
                                <a:gd name="T94" fmla="*/ 1371 w 2893"/>
                                <a:gd name="T95" fmla="*/ 1126 h 2004"/>
                                <a:gd name="T96" fmla="*/ 1571 w 2893"/>
                                <a:gd name="T97" fmla="*/ 1161 h 2004"/>
                                <a:gd name="T98" fmla="*/ 1484 w 2893"/>
                                <a:gd name="T99" fmla="*/ 1169 h 2004"/>
                                <a:gd name="T100" fmla="*/ 1447 w 2893"/>
                                <a:gd name="T101" fmla="*/ 1188 h 2004"/>
                                <a:gd name="T102" fmla="*/ 1422 w 2893"/>
                                <a:gd name="T103" fmla="*/ 1210 h 2004"/>
                                <a:gd name="T104" fmla="*/ 1393 w 2893"/>
                                <a:gd name="T105" fmla="*/ 1227 h 2004"/>
                                <a:gd name="T106" fmla="*/ 1579 w 2893"/>
                                <a:gd name="T107" fmla="*/ 1278 h 2004"/>
                                <a:gd name="T108" fmla="*/ 1671 w 2893"/>
                                <a:gd name="T109" fmla="*/ 1297 h 2004"/>
                                <a:gd name="T110" fmla="*/ 1502 w 2893"/>
                                <a:gd name="T111" fmla="*/ 1192 h 2004"/>
                                <a:gd name="T112" fmla="*/ 1518 w 2893"/>
                                <a:gd name="T113" fmla="*/ 1187 h 20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93" h="2004">
                                  <a:moveTo>
                                    <a:pt x="2674" y="181"/>
                                  </a:moveTo>
                                  <a:lnTo>
                                    <a:pt x="2672" y="201"/>
                                  </a:lnTo>
                                  <a:lnTo>
                                    <a:pt x="2672" y="181"/>
                                  </a:lnTo>
                                  <a:lnTo>
                                    <a:pt x="2674" y="181"/>
                                  </a:lnTo>
                                  <a:close/>
                                  <a:moveTo>
                                    <a:pt x="2893" y="1295"/>
                                  </a:moveTo>
                                  <a:lnTo>
                                    <a:pt x="2893" y="1318"/>
                                  </a:lnTo>
                                  <a:lnTo>
                                    <a:pt x="2891" y="1341"/>
                                  </a:lnTo>
                                  <a:lnTo>
                                    <a:pt x="2887" y="1365"/>
                                  </a:lnTo>
                                  <a:lnTo>
                                    <a:pt x="2881" y="1389"/>
                                  </a:lnTo>
                                  <a:lnTo>
                                    <a:pt x="2873" y="1413"/>
                                  </a:lnTo>
                                  <a:lnTo>
                                    <a:pt x="2864" y="1437"/>
                                  </a:lnTo>
                                  <a:lnTo>
                                    <a:pt x="2853" y="1462"/>
                                  </a:lnTo>
                                  <a:lnTo>
                                    <a:pt x="2840" y="1486"/>
                                  </a:lnTo>
                                  <a:lnTo>
                                    <a:pt x="2824" y="1511"/>
                                  </a:lnTo>
                                  <a:lnTo>
                                    <a:pt x="2807" y="1536"/>
                                  </a:lnTo>
                                  <a:lnTo>
                                    <a:pt x="2788" y="1561"/>
                                  </a:lnTo>
                                  <a:lnTo>
                                    <a:pt x="2766" y="1587"/>
                                  </a:lnTo>
                                  <a:lnTo>
                                    <a:pt x="2743" y="1612"/>
                                  </a:lnTo>
                                  <a:lnTo>
                                    <a:pt x="2718" y="1638"/>
                                  </a:lnTo>
                                  <a:lnTo>
                                    <a:pt x="2691" y="1664"/>
                                  </a:lnTo>
                                  <a:lnTo>
                                    <a:pt x="2662" y="1690"/>
                                  </a:lnTo>
                                  <a:lnTo>
                                    <a:pt x="2632" y="1716"/>
                                  </a:lnTo>
                                  <a:lnTo>
                                    <a:pt x="2603" y="1740"/>
                                  </a:lnTo>
                                  <a:lnTo>
                                    <a:pt x="2575" y="1761"/>
                                  </a:lnTo>
                                  <a:lnTo>
                                    <a:pt x="2546" y="1783"/>
                                  </a:lnTo>
                                  <a:lnTo>
                                    <a:pt x="2518" y="1801"/>
                                  </a:lnTo>
                                  <a:lnTo>
                                    <a:pt x="2491" y="1819"/>
                                  </a:lnTo>
                                  <a:lnTo>
                                    <a:pt x="2464" y="1834"/>
                                  </a:lnTo>
                                  <a:lnTo>
                                    <a:pt x="2437" y="1849"/>
                                  </a:lnTo>
                                  <a:lnTo>
                                    <a:pt x="2411" y="1861"/>
                                  </a:lnTo>
                                  <a:lnTo>
                                    <a:pt x="2385" y="1872"/>
                                  </a:lnTo>
                                  <a:lnTo>
                                    <a:pt x="2359" y="1881"/>
                                  </a:lnTo>
                                  <a:lnTo>
                                    <a:pt x="2334" y="1887"/>
                                  </a:lnTo>
                                  <a:lnTo>
                                    <a:pt x="2309" y="1894"/>
                                  </a:lnTo>
                                  <a:lnTo>
                                    <a:pt x="2285" y="1898"/>
                                  </a:lnTo>
                                  <a:lnTo>
                                    <a:pt x="2261" y="1900"/>
                                  </a:lnTo>
                                  <a:lnTo>
                                    <a:pt x="2237" y="1901"/>
                                  </a:lnTo>
                                  <a:lnTo>
                                    <a:pt x="2217" y="1900"/>
                                  </a:lnTo>
                                  <a:lnTo>
                                    <a:pt x="2197" y="1898"/>
                                  </a:lnTo>
                                  <a:lnTo>
                                    <a:pt x="2178" y="1894"/>
                                  </a:lnTo>
                                  <a:lnTo>
                                    <a:pt x="2159" y="1889"/>
                                  </a:lnTo>
                                  <a:lnTo>
                                    <a:pt x="2139" y="1882"/>
                                  </a:lnTo>
                                  <a:lnTo>
                                    <a:pt x="2121" y="1873"/>
                                  </a:lnTo>
                                  <a:lnTo>
                                    <a:pt x="2103" y="1863"/>
                                  </a:lnTo>
                                  <a:lnTo>
                                    <a:pt x="2085" y="1851"/>
                                  </a:lnTo>
                                  <a:lnTo>
                                    <a:pt x="2068" y="1838"/>
                                  </a:lnTo>
                                  <a:lnTo>
                                    <a:pt x="2052" y="1823"/>
                                  </a:lnTo>
                                  <a:lnTo>
                                    <a:pt x="2035" y="1806"/>
                                  </a:lnTo>
                                  <a:lnTo>
                                    <a:pt x="2019" y="1788"/>
                                  </a:lnTo>
                                  <a:lnTo>
                                    <a:pt x="2003" y="1768"/>
                                  </a:lnTo>
                                  <a:lnTo>
                                    <a:pt x="1989" y="1747"/>
                                  </a:lnTo>
                                  <a:lnTo>
                                    <a:pt x="1974" y="1724"/>
                                  </a:lnTo>
                                  <a:lnTo>
                                    <a:pt x="1959" y="1700"/>
                                  </a:lnTo>
                                  <a:lnTo>
                                    <a:pt x="1945" y="1671"/>
                                  </a:lnTo>
                                  <a:lnTo>
                                    <a:pt x="1928" y="1639"/>
                                  </a:lnTo>
                                  <a:lnTo>
                                    <a:pt x="1910" y="1603"/>
                                  </a:lnTo>
                                  <a:lnTo>
                                    <a:pt x="1890" y="1563"/>
                                  </a:lnTo>
                                  <a:lnTo>
                                    <a:pt x="1867" y="1520"/>
                                  </a:lnTo>
                                  <a:lnTo>
                                    <a:pt x="1844" y="1474"/>
                                  </a:lnTo>
                                  <a:lnTo>
                                    <a:pt x="1819" y="1424"/>
                                  </a:lnTo>
                                  <a:lnTo>
                                    <a:pt x="1793" y="1371"/>
                                  </a:lnTo>
                                  <a:lnTo>
                                    <a:pt x="1730" y="1374"/>
                                  </a:lnTo>
                                  <a:lnTo>
                                    <a:pt x="1660" y="1379"/>
                                  </a:lnTo>
                                  <a:lnTo>
                                    <a:pt x="1582" y="1383"/>
                                  </a:lnTo>
                                  <a:lnTo>
                                    <a:pt x="1498" y="1388"/>
                                  </a:lnTo>
                                  <a:lnTo>
                                    <a:pt x="1405" y="1394"/>
                                  </a:lnTo>
                                  <a:lnTo>
                                    <a:pt x="1305" y="1400"/>
                                  </a:lnTo>
                                  <a:lnTo>
                                    <a:pt x="1197" y="1407"/>
                                  </a:lnTo>
                                  <a:lnTo>
                                    <a:pt x="1082" y="1414"/>
                                  </a:lnTo>
                                  <a:lnTo>
                                    <a:pt x="1032" y="1466"/>
                                  </a:lnTo>
                                  <a:lnTo>
                                    <a:pt x="988" y="1513"/>
                                  </a:lnTo>
                                  <a:lnTo>
                                    <a:pt x="948" y="1553"/>
                                  </a:lnTo>
                                  <a:lnTo>
                                    <a:pt x="916" y="1587"/>
                                  </a:lnTo>
                                  <a:lnTo>
                                    <a:pt x="888" y="1615"/>
                                  </a:lnTo>
                                  <a:lnTo>
                                    <a:pt x="866" y="1638"/>
                                  </a:lnTo>
                                  <a:lnTo>
                                    <a:pt x="850" y="1654"/>
                                  </a:lnTo>
                                  <a:lnTo>
                                    <a:pt x="840" y="1665"/>
                                  </a:lnTo>
                                  <a:lnTo>
                                    <a:pt x="804" y="1698"/>
                                  </a:lnTo>
                                  <a:lnTo>
                                    <a:pt x="769" y="1731"/>
                                  </a:lnTo>
                                  <a:lnTo>
                                    <a:pt x="736" y="1760"/>
                                  </a:lnTo>
                                  <a:lnTo>
                                    <a:pt x="702" y="1790"/>
                                  </a:lnTo>
                                  <a:lnTo>
                                    <a:pt x="668" y="1817"/>
                                  </a:lnTo>
                                  <a:lnTo>
                                    <a:pt x="635" y="1842"/>
                                  </a:lnTo>
                                  <a:lnTo>
                                    <a:pt x="604" y="1866"/>
                                  </a:lnTo>
                                  <a:lnTo>
                                    <a:pt x="572" y="1887"/>
                                  </a:lnTo>
                                  <a:lnTo>
                                    <a:pt x="551" y="1902"/>
                                  </a:lnTo>
                                  <a:lnTo>
                                    <a:pt x="531" y="1915"/>
                                  </a:lnTo>
                                  <a:lnTo>
                                    <a:pt x="510" y="1927"/>
                                  </a:lnTo>
                                  <a:lnTo>
                                    <a:pt x="490" y="1939"/>
                                  </a:lnTo>
                                  <a:lnTo>
                                    <a:pt x="470" y="1949"/>
                                  </a:lnTo>
                                  <a:lnTo>
                                    <a:pt x="451" y="1959"/>
                                  </a:lnTo>
                                  <a:lnTo>
                                    <a:pt x="432" y="1968"/>
                                  </a:lnTo>
                                  <a:lnTo>
                                    <a:pt x="413" y="1975"/>
                                  </a:lnTo>
                                  <a:lnTo>
                                    <a:pt x="393" y="1982"/>
                                  </a:lnTo>
                                  <a:lnTo>
                                    <a:pt x="375" y="1989"/>
                                  </a:lnTo>
                                  <a:lnTo>
                                    <a:pt x="356" y="1993"/>
                                  </a:lnTo>
                                  <a:lnTo>
                                    <a:pt x="339" y="1998"/>
                                  </a:lnTo>
                                  <a:lnTo>
                                    <a:pt x="321" y="2001"/>
                                  </a:lnTo>
                                  <a:lnTo>
                                    <a:pt x="304" y="2003"/>
                                  </a:lnTo>
                                  <a:lnTo>
                                    <a:pt x="288" y="2004"/>
                                  </a:lnTo>
                                  <a:lnTo>
                                    <a:pt x="271" y="2004"/>
                                  </a:lnTo>
                                  <a:lnTo>
                                    <a:pt x="253" y="2004"/>
                                  </a:lnTo>
                                  <a:lnTo>
                                    <a:pt x="237" y="2002"/>
                                  </a:lnTo>
                                  <a:lnTo>
                                    <a:pt x="220" y="2000"/>
                                  </a:lnTo>
                                  <a:lnTo>
                                    <a:pt x="204" y="1996"/>
                                  </a:lnTo>
                                  <a:lnTo>
                                    <a:pt x="190" y="1992"/>
                                  </a:lnTo>
                                  <a:lnTo>
                                    <a:pt x="174" y="1986"/>
                                  </a:lnTo>
                                  <a:lnTo>
                                    <a:pt x="160" y="1979"/>
                                  </a:lnTo>
                                  <a:lnTo>
                                    <a:pt x="147" y="1972"/>
                                  </a:lnTo>
                                  <a:lnTo>
                                    <a:pt x="129" y="1960"/>
                                  </a:lnTo>
                                  <a:lnTo>
                                    <a:pt x="112" y="1948"/>
                                  </a:lnTo>
                                  <a:lnTo>
                                    <a:pt x="97" y="1933"/>
                                  </a:lnTo>
                                  <a:lnTo>
                                    <a:pt x="83" y="1917"/>
                                  </a:lnTo>
                                  <a:lnTo>
                                    <a:pt x="69" y="1900"/>
                                  </a:lnTo>
                                  <a:lnTo>
                                    <a:pt x="58" y="1882"/>
                                  </a:lnTo>
                                  <a:lnTo>
                                    <a:pt x="47" y="1863"/>
                                  </a:lnTo>
                                  <a:lnTo>
                                    <a:pt x="37" y="1841"/>
                                  </a:lnTo>
                                  <a:lnTo>
                                    <a:pt x="29" y="1819"/>
                                  </a:lnTo>
                                  <a:lnTo>
                                    <a:pt x="21" y="1796"/>
                                  </a:lnTo>
                                  <a:lnTo>
                                    <a:pt x="15" y="1769"/>
                                  </a:lnTo>
                                  <a:lnTo>
                                    <a:pt x="9" y="1743"/>
                                  </a:lnTo>
                                  <a:lnTo>
                                    <a:pt x="6" y="1715"/>
                                  </a:lnTo>
                                  <a:lnTo>
                                    <a:pt x="3" y="1687"/>
                                  </a:lnTo>
                                  <a:lnTo>
                                    <a:pt x="2" y="1656"/>
                                  </a:lnTo>
                                  <a:lnTo>
                                    <a:pt x="0" y="1624"/>
                                  </a:lnTo>
                                  <a:lnTo>
                                    <a:pt x="2" y="1590"/>
                                  </a:lnTo>
                                  <a:lnTo>
                                    <a:pt x="4" y="1557"/>
                                  </a:lnTo>
                                  <a:lnTo>
                                    <a:pt x="7" y="1524"/>
                                  </a:lnTo>
                                  <a:lnTo>
                                    <a:pt x="12" y="1490"/>
                                  </a:lnTo>
                                  <a:lnTo>
                                    <a:pt x="17" y="1457"/>
                                  </a:lnTo>
                                  <a:lnTo>
                                    <a:pt x="25" y="1423"/>
                                  </a:lnTo>
                                  <a:lnTo>
                                    <a:pt x="33" y="1390"/>
                                  </a:lnTo>
                                  <a:lnTo>
                                    <a:pt x="43" y="1357"/>
                                  </a:lnTo>
                                  <a:lnTo>
                                    <a:pt x="57" y="1319"/>
                                  </a:lnTo>
                                  <a:lnTo>
                                    <a:pt x="71" y="1284"/>
                                  </a:lnTo>
                                  <a:lnTo>
                                    <a:pt x="79" y="1268"/>
                                  </a:lnTo>
                                  <a:lnTo>
                                    <a:pt x="87" y="1252"/>
                                  </a:lnTo>
                                  <a:lnTo>
                                    <a:pt x="96" y="1237"/>
                                  </a:lnTo>
                                  <a:lnTo>
                                    <a:pt x="104" y="1222"/>
                                  </a:lnTo>
                                  <a:lnTo>
                                    <a:pt x="113" y="1209"/>
                                  </a:lnTo>
                                  <a:lnTo>
                                    <a:pt x="123" y="1196"/>
                                  </a:lnTo>
                                  <a:lnTo>
                                    <a:pt x="132" y="1184"/>
                                  </a:lnTo>
                                  <a:lnTo>
                                    <a:pt x="142" y="1172"/>
                                  </a:lnTo>
                                  <a:lnTo>
                                    <a:pt x="152" y="1162"/>
                                  </a:lnTo>
                                  <a:lnTo>
                                    <a:pt x="163" y="1152"/>
                                  </a:lnTo>
                                  <a:lnTo>
                                    <a:pt x="173" y="1143"/>
                                  </a:lnTo>
                                  <a:lnTo>
                                    <a:pt x="184" y="1134"/>
                                  </a:lnTo>
                                  <a:lnTo>
                                    <a:pt x="187" y="1134"/>
                                  </a:lnTo>
                                  <a:lnTo>
                                    <a:pt x="184" y="1147"/>
                                  </a:lnTo>
                                  <a:lnTo>
                                    <a:pt x="197" y="1139"/>
                                  </a:lnTo>
                                  <a:lnTo>
                                    <a:pt x="178" y="1162"/>
                                  </a:lnTo>
                                  <a:lnTo>
                                    <a:pt x="161" y="1186"/>
                                  </a:lnTo>
                                  <a:lnTo>
                                    <a:pt x="145" y="1211"/>
                                  </a:lnTo>
                                  <a:lnTo>
                                    <a:pt x="129" y="1236"/>
                                  </a:lnTo>
                                  <a:lnTo>
                                    <a:pt x="115" y="1261"/>
                                  </a:lnTo>
                                  <a:lnTo>
                                    <a:pt x="102" y="1287"/>
                                  </a:lnTo>
                                  <a:lnTo>
                                    <a:pt x="91" y="1314"/>
                                  </a:lnTo>
                                  <a:lnTo>
                                    <a:pt x="80" y="1341"/>
                                  </a:lnTo>
                                  <a:lnTo>
                                    <a:pt x="71" y="1370"/>
                                  </a:lnTo>
                                  <a:lnTo>
                                    <a:pt x="64" y="1398"/>
                                  </a:lnTo>
                                  <a:lnTo>
                                    <a:pt x="57" y="1428"/>
                                  </a:lnTo>
                                  <a:lnTo>
                                    <a:pt x="51" y="1457"/>
                                  </a:lnTo>
                                  <a:lnTo>
                                    <a:pt x="47" y="1488"/>
                                  </a:lnTo>
                                  <a:lnTo>
                                    <a:pt x="43" y="1519"/>
                                  </a:lnTo>
                                  <a:lnTo>
                                    <a:pt x="42" y="1550"/>
                                  </a:lnTo>
                                  <a:lnTo>
                                    <a:pt x="41" y="1583"/>
                                  </a:lnTo>
                                  <a:lnTo>
                                    <a:pt x="41" y="1613"/>
                                  </a:lnTo>
                                  <a:lnTo>
                                    <a:pt x="42" y="1646"/>
                                  </a:lnTo>
                                  <a:lnTo>
                                    <a:pt x="44" y="1684"/>
                                  </a:lnTo>
                                  <a:lnTo>
                                    <a:pt x="47" y="1727"/>
                                  </a:lnTo>
                                  <a:lnTo>
                                    <a:pt x="57" y="1742"/>
                                  </a:lnTo>
                                  <a:lnTo>
                                    <a:pt x="70" y="1763"/>
                                  </a:lnTo>
                                  <a:lnTo>
                                    <a:pt x="85" y="1790"/>
                                  </a:lnTo>
                                  <a:lnTo>
                                    <a:pt x="103" y="1823"/>
                                  </a:lnTo>
                                  <a:lnTo>
                                    <a:pt x="110" y="1834"/>
                                  </a:lnTo>
                                  <a:lnTo>
                                    <a:pt x="118" y="1845"/>
                                  </a:lnTo>
                                  <a:lnTo>
                                    <a:pt x="128" y="1857"/>
                                  </a:lnTo>
                                  <a:lnTo>
                                    <a:pt x="138" y="1869"/>
                                  </a:lnTo>
                                  <a:lnTo>
                                    <a:pt x="150" y="1881"/>
                                  </a:lnTo>
                                  <a:lnTo>
                                    <a:pt x="164" y="1893"/>
                                  </a:lnTo>
                                  <a:lnTo>
                                    <a:pt x="178" y="1906"/>
                                  </a:lnTo>
                                  <a:lnTo>
                                    <a:pt x="195" y="1917"/>
                                  </a:lnTo>
                                  <a:lnTo>
                                    <a:pt x="190" y="1920"/>
                                  </a:lnTo>
                                  <a:lnTo>
                                    <a:pt x="200" y="1924"/>
                                  </a:lnTo>
                                  <a:lnTo>
                                    <a:pt x="210" y="1927"/>
                                  </a:lnTo>
                                  <a:lnTo>
                                    <a:pt x="221" y="1931"/>
                                  </a:lnTo>
                                  <a:lnTo>
                                    <a:pt x="232" y="1933"/>
                                  </a:lnTo>
                                  <a:lnTo>
                                    <a:pt x="256" y="1935"/>
                                  </a:lnTo>
                                  <a:lnTo>
                                    <a:pt x="281" y="1936"/>
                                  </a:lnTo>
                                  <a:lnTo>
                                    <a:pt x="303" y="1935"/>
                                  </a:lnTo>
                                  <a:lnTo>
                                    <a:pt x="325" y="1933"/>
                                  </a:lnTo>
                                  <a:lnTo>
                                    <a:pt x="348" y="1930"/>
                                  </a:lnTo>
                                  <a:lnTo>
                                    <a:pt x="372" y="1924"/>
                                  </a:lnTo>
                                  <a:lnTo>
                                    <a:pt x="396" y="1916"/>
                                  </a:lnTo>
                                  <a:lnTo>
                                    <a:pt x="422" y="1908"/>
                                  </a:lnTo>
                                  <a:lnTo>
                                    <a:pt x="447" y="1897"/>
                                  </a:lnTo>
                                  <a:lnTo>
                                    <a:pt x="473" y="1885"/>
                                  </a:lnTo>
                                  <a:lnTo>
                                    <a:pt x="500" y="1872"/>
                                  </a:lnTo>
                                  <a:lnTo>
                                    <a:pt x="528" y="1856"/>
                                  </a:lnTo>
                                  <a:lnTo>
                                    <a:pt x="557" y="1839"/>
                                  </a:lnTo>
                                  <a:lnTo>
                                    <a:pt x="586" y="1821"/>
                                  </a:lnTo>
                                  <a:lnTo>
                                    <a:pt x="616" y="1800"/>
                                  </a:lnTo>
                                  <a:lnTo>
                                    <a:pt x="647" y="1779"/>
                                  </a:lnTo>
                                  <a:lnTo>
                                    <a:pt x="678" y="1755"/>
                                  </a:lnTo>
                                  <a:lnTo>
                                    <a:pt x="710" y="1730"/>
                                  </a:lnTo>
                                  <a:lnTo>
                                    <a:pt x="759" y="1690"/>
                                  </a:lnTo>
                                  <a:lnTo>
                                    <a:pt x="804" y="1651"/>
                                  </a:lnTo>
                                  <a:lnTo>
                                    <a:pt x="847" y="1613"/>
                                  </a:lnTo>
                                  <a:lnTo>
                                    <a:pt x="888" y="1574"/>
                                  </a:lnTo>
                                  <a:lnTo>
                                    <a:pt x="925" y="1537"/>
                                  </a:lnTo>
                                  <a:lnTo>
                                    <a:pt x="960" y="1499"/>
                                  </a:lnTo>
                                  <a:lnTo>
                                    <a:pt x="991" y="1462"/>
                                  </a:lnTo>
                                  <a:lnTo>
                                    <a:pt x="1020" y="1425"/>
                                  </a:lnTo>
                                  <a:lnTo>
                                    <a:pt x="991" y="1424"/>
                                  </a:lnTo>
                                  <a:lnTo>
                                    <a:pt x="963" y="1423"/>
                                  </a:lnTo>
                                  <a:lnTo>
                                    <a:pt x="938" y="1423"/>
                                  </a:lnTo>
                                  <a:lnTo>
                                    <a:pt x="916" y="1424"/>
                                  </a:lnTo>
                                  <a:lnTo>
                                    <a:pt x="894" y="1425"/>
                                  </a:lnTo>
                                  <a:lnTo>
                                    <a:pt x="876" y="1428"/>
                                  </a:lnTo>
                                  <a:lnTo>
                                    <a:pt x="862" y="1430"/>
                                  </a:lnTo>
                                  <a:lnTo>
                                    <a:pt x="848" y="1433"/>
                                  </a:lnTo>
                                  <a:lnTo>
                                    <a:pt x="843" y="1406"/>
                                  </a:lnTo>
                                  <a:lnTo>
                                    <a:pt x="859" y="1390"/>
                                  </a:lnTo>
                                  <a:lnTo>
                                    <a:pt x="879" y="1374"/>
                                  </a:lnTo>
                                  <a:lnTo>
                                    <a:pt x="901" y="1357"/>
                                  </a:lnTo>
                                  <a:lnTo>
                                    <a:pt x="926" y="1340"/>
                                  </a:lnTo>
                                  <a:lnTo>
                                    <a:pt x="953" y="1323"/>
                                  </a:lnTo>
                                  <a:lnTo>
                                    <a:pt x="982" y="1306"/>
                                  </a:lnTo>
                                  <a:lnTo>
                                    <a:pt x="1015" y="1288"/>
                                  </a:lnTo>
                                  <a:lnTo>
                                    <a:pt x="1050" y="1270"/>
                                  </a:lnTo>
                                  <a:lnTo>
                                    <a:pt x="1088" y="1252"/>
                                  </a:lnTo>
                                  <a:lnTo>
                                    <a:pt x="1124" y="1234"/>
                                  </a:lnTo>
                                  <a:lnTo>
                                    <a:pt x="1156" y="1217"/>
                                  </a:lnTo>
                                  <a:lnTo>
                                    <a:pt x="1185" y="1200"/>
                                  </a:lnTo>
                                  <a:lnTo>
                                    <a:pt x="1211" y="1185"/>
                                  </a:lnTo>
                                  <a:lnTo>
                                    <a:pt x="1233" y="1169"/>
                                  </a:lnTo>
                                  <a:lnTo>
                                    <a:pt x="1253" y="1155"/>
                                  </a:lnTo>
                                  <a:lnTo>
                                    <a:pt x="1270" y="1142"/>
                                  </a:lnTo>
                                  <a:lnTo>
                                    <a:pt x="1288" y="1126"/>
                                  </a:lnTo>
                                  <a:lnTo>
                                    <a:pt x="1312" y="1101"/>
                                  </a:lnTo>
                                  <a:lnTo>
                                    <a:pt x="1341" y="1069"/>
                                  </a:lnTo>
                                  <a:lnTo>
                                    <a:pt x="1376" y="1029"/>
                                  </a:lnTo>
                                  <a:lnTo>
                                    <a:pt x="1416" y="982"/>
                                  </a:lnTo>
                                  <a:lnTo>
                                    <a:pt x="1462" y="927"/>
                                  </a:lnTo>
                                  <a:lnTo>
                                    <a:pt x="1513" y="865"/>
                                  </a:lnTo>
                                  <a:lnTo>
                                    <a:pt x="1571" y="794"/>
                                  </a:lnTo>
                                  <a:lnTo>
                                    <a:pt x="1561" y="759"/>
                                  </a:lnTo>
                                  <a:lnTo>
                                    <a:pt x="1551" y="725"/>
                                  </a:lnTo>
                                  <a:lnTo>
                                    <a:pt x="1539" y="691"/>
                                  </a:lnTo>
                                  <a:lnTo>
                                    <a:pt x="1527" y="657"/>
                                  </a:lnTo>
                                  <a:lnTo>
                                    <a:pt x="1515" y="624"/>
                                  </a:lnTo>
                                  <a:lnTo>
                                    <a:pt x="1501" y="590"/>
                                  </a:lnTo>
                                  <a:lnTo>
                                    <a:pt x="1486" y="557"/>
                                  </a:lnTo>
                                  <a:lnTo>
                                    <a:pt x="1471" y="524"/>
                                  </a:lnTo>
                                  <a:lnTo>
                                    <a:pt x="1490" y="501"/>
                                  </a:lnTo>
                                  <a:lnTo>
                                    <a:pt x="1511" y="478"/>
                                  </a:lnTo>
                                  <a:lnTo>
                                    <a:pt x="1535" y="455"/>
                                  </a:lnTo>
                                  <a:lnTo>
                                    <a:pt x="1560" y="431"/>
                                  </a:lnTo>
                                  <a:lnTo>
                                    <a:pt x="1588" y="407"/>
                                  </a:lnTo>
                                  <a:lnTo>
                                    <a:pt x="1617" y="382"/>
                                  </a:lnTo>
                                  <a:lnTo>
                                    <a:pt x="1649" y="358"/>
                                  </a:lnTo>
                                  <a:lnTo>
                                    <a:pt x="1681" y="335"/>
                                  </a:lnTo>
                                  <a:lnTo>
                                    <a:pt x="1913" y="168"/>
                                  </a:lnTo>
                                  <a:lnTo>
                                    <a:pt x="1936" y="179"/>
                                  </a:lnTo>
                                  <a:lnTo>
                                    <a:pt x="1992" y="342"/>
                                  </a:lnTo>
                                  <a:lnTo>
                                    <a:pt x="2210" y="150"/>
                                  </a:lnTo>
                                  <a:lnTo>
                                    <a:pt x="2223" y="139"/>
                                  </a:lnTo>
                                  <a:lnTo>
                                    <a:pt x="2236" y="129"/>
                                  </a:lnTo>
                                  <a:lnTo>
                                    <a:pt x="2253" y="119"/>
                                  </a:lnTo>
                                  <a:lnTo>
                                    <a:pt x="2272" y="108"/>
                                  </a:lnTo>
                                  <a:lnTo>
                                    <a:pt x="2293" y="96"/>
                                  </a:lnTo>
                                  <a:lnTo>
                                    <a:pt x="2316" y="85"/>
                                  </a:lnTo>
                                  <a:lnTo>
                                    <a:pt x="2342" y="72"/>
                                  </a:lnTo>
                                  <a:lnTo>
                                    <a:pt x="2369" y="60"/>
                                  </a:lnTo>
                                  <a:lnTo>
                                    <a:pt x="2403" y="45"/>
                                  </a:lnTo>
                                  <a:lnTo>
                                    <a:pt x="2433" y="33"/>
                                  </a:lnTo>
                                  <a:lnTo>
                                    <a:pt x="2464" y="22"/>
                                  </a:lnTo>
                                  <a:lnTo>
                                    <a:pt x="2491" y="14"/>
                                  </a:lnTo>
                                  <a:lnTo>
                                    <a:pt x="2517" y="8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564" y="1"/>
                                  </a:lnTo>
                                  <a:lnTo>
                                    <a:pt x="2585" y="0"/>
                                  </a:lnTo>
                                  <a:lnTo>
                                    <a:pt x="2598" y="0"/>
                                  </a:lnTo>
                                  <a:lnTo>
                                    <a:pt x="2609" y="1"/>
                                  </a:lnTo>
                                  <a:lnTo>
                                    <a:pt x="2619" y="3"/>
                                  </a:lnTo>
                                  <a:lnTo>
                                    <a:pt x="2629" y="5"/>
                                  </a:lnTo>
                                  <a:lnTo>
                                    <a:pt x="2638" y="9"/>
                                  </a:lnTo>
                                  <a:lnTo>
                                    <a:pt x="2646" y="12"/>
                                  </a:lnTo>
                                  <a:lnTo>
                                    <a:pt x="2654" y="17"/>
                                  </a:lnTo>
                                  <a:lnTo>
                                    <a:pt x="2661" y="22"/>
                                  </a:lnTo>
                                  <a:lnTo>
                                    <a:pt x="2666" y="29"/>
                                  </a:lnTo>
                                  <a:lnTo>
                                    <a:pt x="2671" y="36"/>
                                  </a:lnTo>
                                  <a:lnTo>
                                    <a:pt x="2675" y="43"/>
                                  </a:lnTo>
                                  <a:lnTo>
                                    <a:pt x="2679" y="52"/>
                                  </a:lnTo>
                                  <a:lnTo>
                                    <a:pt x="2682" y="61"/>
                                  </a:lnTo>
                                  <a:lnTo>
                                    <a:pt x="2683" y="70"/>
                                  </a:lnTo>
                                  <a:lnTo>
                                    <a:pt x="2684" y="80"/>
                                  </a:lnTo>
                                  <a:lnTo>
                                    <a:pt x="2685" y="92"/>
                                  </a:lnTo>
                                  <a:lnTo>
                                    <a:pt x="2684" y="109"/>
                                  </a:lnTo>
                                  <a:lnTo>
                                    <a:pt x="2682" y="127"/>
                                  </a:lnTo>
                                  <a:lnTo>
                                    <a:pt x="2679" y="145"/>
                                  </a:lnTo>
                                  <a:lnTo>
                                    <a:pt x="2674" y="165"/>
                                  </a:lnTo>
                                  <a:lnTo>
                                    <a:pt x="2664" y="122"/>
                                  </a:lnTo>
                                  <a:lnTo>
                                    <a:pt x="2654" y="114"/>
                                  </a:lnTo>
                                  <a:lnTo>
                                    <a:pt x="2644" y="104"/>
                                  </a:lnTo>
                                  <a:lnTo>
                                    <a:pt x="2632" y="90"/>
                                  </a:lnTo>
                                  <a:lnTo>
                                    <a:pt x="2620" y="72"/>
                                  </a:lnTo>
                                  <a:lnTo>
                                    <a:pt x="2609" y="55"/>
                                  </a:lnTo>
                                  <a:lnTo>
                                    <a:pt x="2599" y="42"/>
                                  </a:lnTo>
                                  <a:lnTo>
                                    <a:pt x="2590" y="31"/>
                                  </a:lnTo>
                                  <a:lnTo>
                                    <a:pt x="2583" y="24"/>
                                  </a:lnTo>
                                  <a:lnTo>
                                    <a:pt x="2572" y="22"/>
                                  </a:lnTo>
                                  <a:lnTo>
                                    <a:pt x="2559" y="22"/>
                                  </a:lnTo>
                                  <a:lnTo>
                                    <a:pt x="2547" y="22"/>
                                  </a:lnTo>
                                  <a:lnTo>
                                    <a:pt x="2535" y="25"/>
                                  </a:lnTo>
                                  <a:lnTo>
                                    <a:pt x="2522" y="26"/>
                                  </a:lnTo>
                                  <a:lnTo>
                                    <a:pt x="2509" y="29"/>
                                  </a:lnTo>
                                  <a:lnTo>
                                    <a:pt x="2494" y="33"/>
                                  </a:lnTo>
                                  <a:lnTo>
                                    <a:pt x="2479" y="37"/>
                                  </a:lnTo>
                                  <a:lnTo>
                                    <a:pt x="2450" y="48"/>
                                  </a:lnTo>
                                  <a:lnTo>
                                    <a:pt x="2417" y="62"/>
                                  </a:lnTo>
                                  <a:lnTo>
                                    <a:pt x="2385" y="79"/>
                                  </a:lnTo>
                                  <a:lnTo>
                                    <a:pt x="2349" y="100"/>
                                  </a:lnTo>
                                  <a:lnTo>
                                    <a:pt x="2313" y="123"/>
                                  </a:lnTo>
                                  <a:lnTo>
                                    <a:pt x="2273" y="151"/>
                                  </a:lnTo>
                                  <a:lnTo>
                                    <a:pt x="2233" y="180"/>
                                  </a:lnTo>
                                  <a:lnTo>
                                    <a:pt x="2191" y="214"/>
                                  </a:lnTo>
                                  <a:lnTo>
                                    <a:pt x="2147" y="249"/>
                                  </a:lnTo>
                                  <a:lnTo>
                                    <a:pt x="2101" y="289"/>
                                  </a:lnTo>
                                  <a:lnTo>
                                    <a:pt x="2054" y="332"/>
                                  </a:lnTo>
                                  <a:lnTo>
                                    <a:pt x="2005" y="378"/>
                                  </a:lnTo>
                                  <a:lnTo>
                                    <a:pt x="2023" y="448"/>
                                  </a:lnTo>
                                  <a:lnTo>
                                    <a:pt x="2043" y="518"/>
                                  </a:lnTo>
                                  <a:lnTo>
                                    <a:pt x="2064" y="589"/>
                                  </a:lnTo>
                                  <a:lnTo>
                                    <a:pt x="2087" y="660"/>
                                  </a:lnTo>
                                  <a:lnTo>
                                    <a:pt x="2111" y="731"/>
                                  </a:lnTo>
                                  <a:lnTo>
                                    <a:pt x="2138" y="802"/>
                                  </a:lnTo>
                                  <a:lnTo>
                                    <a:pt x="2166" y="874"/>
                                  </a:lnTo>
                                  <a:lnTo>
                                    <a:pt x="2197" y="946"/>
                                  </a:lnTo>
                                  <a:lnTo>
                                    <a:pt x="2232" y="1024"/>
                                  </a:lnTo>
                                  <a:lnTo>
                                    <a:pt x="2267" y="1097"/>
                                  </a:lnTo>
                                  <a:lnTo>
                                    <a:pt x="2303" y="1168"/>
                                  </a:lnTo>
                                  <a:lnTo>
                                    <a:pt x="2339" y="1235"/>
                                  </a:lnTo>
                                  <a:lnTo>
                                    <a:pt x="2358" y="1267"/>
                                  </a:lnTo>
                                  <a:lnTo>
                                    <a:pt x="2376" y="1298"/>
                                  </a:lnTo>
                                  <a:lnTo>
                                    <a:pt x="2395" y="1329"/>
                                  </a:lnTo>
                                  <a:lnTo>
                                    <a:pt x="2414" y="1358"/>
                                  </a:lnTo>
                                  <a:lnTo>
                                    <a:pt x="2433" y="1387"/>
                                  </a:lnTo>
                                  <a:lnTo>
                                    <a:pt x="2452" y="1415"/>
                                  </a:lnTo>
                                  <a:lnTo>
                                    <a:pt x="2472" y="1443"/>
                                  </a:lnTo>
                                  <a:lnTo>
                                    <a:pt x="2491" y="1469"/>
                                  </a:lnTo>
                                  <a:lnTo>
                                    <a:pt x="2483" y="1477"/>
                                  </a:lnTo>
                                  <a:lnTo>
                                    <a:pt x="2564" y="1547"/>
                                  </a:lnTo>
                                  <a:lnTo>
                                    <a:pt x="2485" y="1507"/>
                                  </a:lnTo>
                                  <a:lnTo>
                                    <a:pt x="2496" y="1516"/>
                                  </a:lnTo>
                                  <a:lnTo>
                                    <a:pt x="2504" y="1525"/>
                                  </a:lnTo>
                                  <a:lnTo>
                                    <a:pt x="2506" y="1531"/>
                                  </a:lnTo>
                                  <a:lnTo>
                                    <a:pt x="2509" y="1536"/>
                                  </a:lnTo>
                                  <a:lnTo>
                                    <a:pt x="2510" y="1540"/>
                                  </a:lnTo>
                                  <a:lnTo>
                                    <a:pt x="2510" y="1545"/>
                                  </a:lnTo>
                                  <a:lnTo>
                                    <a:pt x="2510" y="1550"/>
                                  </a:lnTo>
                                  <a:lnTo>
                                    <a:pt x="2509" y="1556"/>
                                  </a:lnTo>
                                  <a:lnTo>
                                    <a:pt x="2506" y="1561"/>
                                  </a:lnTo>
                                  <a:lnTo>
                                    <a:pt x="2504" y="1566"/>
                                  </a:lnTo>
                                  <a:lnTo>
                                    <a:pt x="2473" y="1553"/>
                                  </a:lnTo>
                                  <a:lnTo>
                                    <a:pt x="2526" y="1597"/>
                                  </a:lnTo>
                                  <a:lnTo>
                                    <a:pt x="2510" y="1597"/>
                                  </a:lnTo>
                                  <a:lnTo>
                                    <a:pt x="2512" y="1607"/>
                                  </a:lnTo>
                                  <a:lnTo>
                                    <a:pt x="2514" y="1618"/>
                                  </a:lnTo>
                                  <a:lnTo>
                                    <a:pt x="2519" y="1629"/>
                                  </a:lnTo>
                                  <a:lnTo>
                                    <a:pt x="2523" y="1640"/>
                                  </a:lnTo>
                                  <a:lnTo>
                                    <a:pt x="2483" y="1634"/>
                                  </a:lnTo>
                                  <a:lnTo>
                                    <a:pt x="2499" y="1646"/>
                                  </a:lnTo>
                                  <a:lnTo>
                                    <a:pt x="2505" y="1651"/>
                                  </a:lnTo>
                                  <a:lnTo>
                                    <a:pt x="2510" y="1656"/>
                                  </a:lnTo>
                                  <a:lnTo>
                                    <a:pt x="2508" y="1658"/>
                                  </a:lnTo>
                                  <a:lnTo>
                                    <a:pt x="2504" y="1659"/>
                                  </a:lnTo>
                                  <a:lnTo>
                                    <a:pt x="2493" y="1658"/>
                                  </a:lnTo>
                                  <a:lnTo>
                                    <a:pt x="2484" y="1658"/>
                                  </a:lnTo>
                                  <a:lnTo>
                                    <a:pt x="2479" y="1658"/>
                                  </a:lnTo>
                                  <a:lnTo>
                                    <a:pt x="2477" y="1659"/>
                                  </a:lnTo>
                                  <a:lnTo>
                                    <a:pt x="2499" y="1689"/>
                                  </a:lnTo>
                                  <a:lnTo>
                                    <a:pt x="2483" y="1692"/>
                                  </a:lnTo>
                                  <a:lnTo>
                                    <a:pt x="2499" y="1708"/>
                                  </a:lnTo>
                                  <a:lnTo>
                                    <a:pt x="2464" y="1718"/>
                                  </a:lnTo>
                                  <a:lnTo>
                                    <a:pt x="2467" y="1724"/>
                                  </a:lnTo>
                                  <a:lnTo>
                                    <a:pt x="2472" y="1729"/>
                                  </a:lnTo>
                                  <a:lnTo>
                                    <a:pt x="2477" y="1732"/>
                                  </a:lnTo>
                                  <a:lnTo>
                                    <a:pt x="2484" y="1737"/>
                                  </a:lnTo>
                                  <a:lnTo>
                                    <a:pt x="2492" y="1741"/>
                                  </a:lnTo>
                                  <a:lnTo>
                                    <a:pt x="2502" y="1744"/>
                                  </a:lnTo>
                                  <a:lnTo>
                                    <a:pt x="2512" y="1748"/>
                                  </a:lnTo>
                                  <a:lnTo>
                                    <a:pt x="2523" y="1751"/>
                                  </a:lnTo>
                                  <a:lnTo>
                                    <a:pt x="2548" y="1731"/>
                                  </a:lnTo>
                                  <a:lnTo>
                                    <a:pt x="2573" y="1709"/>
                                  </a:lnTo>
                                  <a:lnTo>
                                    <a:pt x="2598" y="1685"/>
                                  </a:lnTo>
                                  <a:lnTo>
                                    <a:pt x="2623" y="1660"/>
                                  </a:lnTo>
                                  <a:lnTo>
                                    <a:pt x="2649" y="1634"/>
                                  </a:lnTo>
                                  <a:lnTo>
                                    <a:pt x="2675" y="1606"/>
                                  </a:lnTo>
                                  <a:lnTo>
                                    <a:pt x="2701" y="1576"/>
                                  </a:lnTo>
                                  <a:lnTo>
                                    <a:pt x="2728" y="1545"/>
                                  </a:lnTo>
                                  <a:lnTo>
                                    <a:pt x="2756" y="1509"/>
                                  </a:lnTo>
                                  <a:lnTo>
                                    <a:pt x="2781" y="1475"/>
                                  </a:lnTo>
                                  <a:lnTo>
                                    <a:pt x="2805" y="1443"/>
                                  </a:lnTo>
                                  <a:lnTo>
                                    <a:pt x="2825" y="1412"/>
                                  </a:lnTo>
                                  <a:lnTo>
                                    <a:pt x="2843" y="1381"/>
                                  </a:lnTo>
                                  <a:lnTo>
                                    <a:pt x="2859" y="1353"/>
                                  </a:lnTo>
                                  <a:lnTo>
                                    <a:pt x="2871" y="1326"/>
                                  </a:lnTo>
                                  <a:lnTo>
                                    <a:pt x="2882" y="1299"/>
                                  </a:lnTo>
                                  <a:lnTo>
                                    <a:pt x="2893" y="1295"/>
                                  </a:lnTo>
                                  <a:close/>
                                  <a:moveTo>
                                    <a:pt x="2473" y="1502"/>
                                  </a:moveTo>
                                  <a:lnTo>
                                    <a:pt x="2464" y="1488"/>
                                  </a:lnTo>
                                  <a:lnTo>
                                    <a:pt x="2456" y="1485"/>
                                  </a:lnTo>
                                  <a:lnTo>
                                    <a:pt x="2473" y="1502"/>
                                  </a:lnTo>
                                  <a:close/>
                                  <a:moveTo>
                                    <a:pt x="1760" y="1295"/>
                                  </a:moveTo>
                                  <a:lnTo>
                                    <a:pt x="1744" y="1254"/>
                                  </a:lnTo>
                                  <a:lnTo>
                                    <a:pt x="1726" y="1209"/>
                                  </a:lnTo>
                                  <a:lnTo>
                                    <a:pt x="1707" y="1159"/>
                                  </a:lnTo>
                                  <a:lnTo>
                                    <a:pt x="1686" y="1103"/>
                                  </a:lnTo>
                                  <a:lnTo>
                                    <a:pt x="1663" y="1043"/>
                                  </a:lnTo>
                                  <a:lnTo>
                                    <a:pt x="1638" y="978"/>
                                  </a:lnTo>
                                  <a:lnTo>
                                    <a:pt x="1613" y="909"/>
                                  </a:lnTo>
                                  <a:lnTo>
                                    <a:pt x="1584" y="835"/>
                                  </a:lnTo>
                                  <a:lnTo>
                                    <a:pt x="1555" y="869"/>
                                  </a:lnTo>
                                  <a:lnTo>
                                    <a:pt x="1525" y="903"/>
                                  </a:lnTo>
                                  <a:lnTo>
                                    <a:pt x="1494" y="938"/>
                                  </a:lnTo>
                                  <a:lnTo>
                                    <a:pt x="1464" y="975"/>
                                  </a:lnTo>
                                  <a:lnTo>
                                    <a:pt x="1434" y="1011"/>
                                  </a:lnTo>
                                  <a:lnTo>
                                    <a:pt x="1403" y="1047"/>
                                  </a:lnTo>
                                  <a:lnTo>
                                    <a:pt x="1373" y="1085"/>
                                  </a:lnTo>
                                  <a:lnTo>
                                    <a:pt x="1341" y="1124"/>
                                  </a:lnTo>
                                  <a:lnTo>
                                    <a:pt x="1371" y="1126"/>
                                  </a:lnTo>
                                  <a:lnTo>
                                    <a:pt x="1401" y="1128"/>
                                  </a:lnTo>
                                  <a:lnTo>
                                    <a:pt x="1430" y="1131"/>
                                  </a:lnTo>
                                  <a:lnTo>
                                    <a:pt x="1461" y="1135"/>
                                  </a:lnTo>
                                  <a:lnTo>
                                    <a:pt x="1492" y="1138"/>
                                  </a:lnTo>
                                  <a:lnTo>
                                    <a:pt x="1524" y="1143"/>
                                  </a:lnTo>
                                  <a:lnTo>
                                    <a:pt x="1555" y="1147"/>
                                  </a:lnTo>
                                  <a:lnTo>
                                    <a:pt x="1587" y="1153"/>
                                  </a:lnTo>
                                  <a:lnTo>
                                    <a:pt x="1580" y="1158"/>
                                  </a:lnTo>
                                  <a:lnTo>
                                    <a:pt x="1571" y="1161"/>
                                  </a:lnTo>
                                  <a:lnTo>
                                    <a:pt x="1560" y="1163"/>
                                  </a:lnTo>
                                  <a:lnTo>
                                    <a:pt x="1548" y="1164"/>
                                  </a:lnTo>
                                  <a:lnTo>
                                    <a:pt x="1536" y="1164"/>
                                  </a:lnTo>
                                  <a:lnTo>
                                    <a:pt x="1526" y="1166"/>
                                  </a:lnTo>
                                  <a:lnTo>
                                    <a:pt x="1518" y="1167"/>
                                  </a:lnTo>
                                  <a:lnTo>
                                    <a:pt x="1511" y="1169"/>
                                  </a:lnTo>
                                  <a:lnTo>
                                    <a:pt x="1517" y="1175"/>
                                  </a:lnTo>
                                  <a:lnTo>
                                    <a:pt x="1495" y="1183"/>
                                  </a:lnTo>
                                  <a:lnTo>
                                    <a:pt x="1484" y="1169"/>
                                  </a:lnTo>
                                  <a:lnTo>
                                    <a:pt x="1457" y="1169"/>
                                  </a:lnTo>
                                  <a:lnTo>
                                    <a:pt x="1449" y="1170"/>
                                  </a:lnTo>
                                  <a:lnTo>
                                    <a:pt x="1443" y="1172"/>
                                  </a:lnTo>
                                  <a:lnTo>
                                    <a:pt x="1440" y="1175"/>
                                  </a:lnTo>
                                  <a:lnTo>
                                    <a:pt x="1438" y="1177"/>
                                  </a:lnTo>
                                  <a:lnTo>
                                    <a:pt x="1437" y="1180"/>
                                  </a:lnTo>
                                  <a:lnTo>
                                    <a:pt x="1436" y="1183"/>
                                  </a:lnTo>
                                  <a:lnTo>
                                    <a:pt x="1443" y="1186"/>
                                  </a:lnTo>
                                  <a:lnTo>
                                    <a:pt x="1447" y="1188"/>
                                  </a:lnTo>
                                  <a:lnTo>
                                    <a:pt x="1450" y="1192"/>
                                  </a:lnTo>
                                  <a:lnTo>
                                    <a:pt x="1453" y="1194"/>
                                  </a:lnTo>
                                  <a:lnTo>
                                    <a:pt x="1452" y="1196"/>
                                  </a:lnTo>
                                  <a:lnTo>
                                    <a:pt x="1450" y="1197"/>
                                  </a:lnTo>
                                  <a:lnTo>
                                    <a:pt x="1448" y="1200"/>
                                  </a:lnTo>
                                  <a:lnTo>
                                    <a:pt x="1444" y="1201"/>
                                  </a:lnTo>
                                  <a:lnTo>
                                    <a:pt x="1434" y="1203"/>
                                  </a:lnTo>
                                  <a:lnTo>
                                    <a:pt x="1420" y="1204"/>
                                  </a:lnTo>
                                  <a:lnTo>
                                    <a:pt x="1422" y="1210"/>
                                  </a:lnTo>
                                  <a:lnTo>
                                    <a:pt x="1422" y="1213"/>
                                  </a:lnTo>
                                  <a:lnTo>
                                    <a:pt x="1421" y="1214"/>
                                  </a:lnTo>
                                  <a:lnTo>
                                    <a:pt x="1419" y="1215"/>
                                  </a:lnTo>
                                  <a:lnTo>
                                    <a:pt x="1414" y="1217"/>
                                  </a:lnTo>
                                  <a:lnTo>
                                    <a:pt x="1409" y="1218"/>
                                  </a:lnTo>
                                  <a:lnTo>
                                    <a:pt x="1403" y="1220"/>
                                  </a:lnTo>
                                  <a:lnTo>
                                    <a:pt x="1399" y="1221"/>
                                  </a:lnTo>
                                  <a:lnTo>
                                    <a:pt x="1395" y="1223"/>
                                  </a:lnTo>
                                  <a:lnTo>
                                    <a:pt x="1393" y="1227"/>
                                  </a:lnTo>
                                  <a:lnTo>
                                    <a:pt x="1405" y="1234"/>
                                  </a:lnTo>
                                  <a:lnTo>
                                    <a:pt x="1423" y="1240"/>
                                  </a:lnTo>
                                  <a:lnTo>
                                    <a:pt x="1447" y="1248"/>
                                  </a:lnTo>
                                  <a:lnTo>
                                    <a:pt x="1476" y="1256"/>
                                  </a:lnTo>
                                  <a:lnTo>
                                    <a:pt x="1507" y="1263"/>
                                  </a:lnTo>
                                  <a:lnTo>
                                    <a:pt x="1532" y="1269"/>
                                  </a:lnTo>
                                  <a:lnTo>
                                    <a:pt x="1551" y="1272"/>
                                  </a:lnTo>
                                  <a:lnTo>
                                    <a:pt x="1565" y="1272"/>
                                  </a:lnTo>
                                  <a:lnTo>
                                    <a:pt x="1579" y="1278"/>
                                  </a:lnTo>
                                  <a:lnTo>
                                    <a:pt x="1611" y="1278"/>
                                  </a:lnTo>
                                  <a:lnTo>
                                    <a:pt x="1616" y="1282"/>
                                  </a:lnTo>
                                  <a:lnTo>
                                    <a:pt x="1623" y="1287"/>
                                  </a:lnTo>
                                  <a:lnTo>
                                    <a:pt x="1628" y="1289"/>
                                  </a:lnTo>
                                  <a:lnTo>
                                    <a:pt x="1636" y="1293"/>
                                  </a:lnTo>
                                  <a:lnTo>
                                    <a:pt x="1643" y="1295"/>
                                  </a:lnTo>
                                  <a:lnTo>
                                    <a:pt x="1652" y="1296"/>
                                  </a:lnTo>
                                  <a:lnTo>
                                    <a:pt x="1661" y="1297"/>
                                  </a:lnTo>
                                  <a:lnTo>
                                    <a:pt x="1671" y="1297"/>
                                  </a:lnTo>
                                  <a:lnTo>
                                    <a:pt x="1703" y="1297"/>
                                  </a:lnTo>
                                  <a:lnTo>
                                    <a:pt x="1724" y="1296"/>
                                  </a:lnTo>
                                  <a:lnTo>
                                    <a:pt x="1736" y="1296"/>
                                  </a:lnTo>
                                  <a:lnTo>
                                    <a:pt x="1739" y="1295"/>
                                  </a:lnTo>
                                  <a:lnTo>
                                    <a:pt x="1743" y="1299"/>
                                  </a:lnTo>
                                  <a:lnTo>
                                    <a:pt x="1760" y="1295"/>
                                  </a:lnTo>
                                  <a:close/>
                                  <a:moveTo>
                                    <a:pt x="1530" y="1188"/>
                                  </a:moveTo>
                                  <a:lnTo>
                                    <a:pt x="1518" y="1189"/>
                                  </a:lnTo>
                                  <a:lnTo>
                                    <a:pt x="1502" y="1192"/>
                                  </a:lnTo>
                                  <a:lnTo>
                                    <a:pt x="1484" y="1193"/>
                                  </a:lnTo>
                                  <a:lnTo>
                                    <a:pt x="1463" y="1194"/>
                                  </a:lnTo>
                                  <a:lnTo>
                                    <a:pt x="1468" y="1193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81" y="1189"/>
                                  </a:lnTo>
                                  <a:lnTo>
                                    <a:pt x="1488" y="1186"/>
                                  </a:lnTo>
                                  <a:lnTo>
                                    <a:pt x="1495" y="1186"/>
                                  </a:lnTo>
                                  <a:lnTo>
                                    <a:pt x="1506" y="1186"/>
                                  </a:lnTo>
                                  <a:lnTo>
                                    <a:pt x="1518" y="1187"/>
                                  </a:lnTo>
                                  <a:lnTo>
                                    <a:pt x="1530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609"/>
                          <wps:cNvSpPr>
                            <a:spLocks noEditPoints="1"/>
                          </wps:cNvSpPr>
                          <wps:spPr bwMode="auto">
                            <a:xfrm>
                              <a:off x="4023" y="233"/>
                              <a:ext cx="472" cy="249"/>
                            </a:xfrm>
                            <a:custGeom>
                              <a:avLst/>
                              <a:gdLst>
                                <a:gd name="T0" fmla="*/ 936 w 2831"/>
                                <a:gd name="T1" fmla="*/ 199 h 1494"/>
                                <a:gd name="T2" fmla="*/ 2744 w 2831"/>
                                <a:gd name="T3" fmla="*/ 449 h 1494"/>
                                <a:gd name="T4" fmla="*/ 2401 w 2831"/>
                                <a:gd name="T5" fmla="*/ 884 h 1494"/>
                                <a:gd name="T6" fmla="*/ 1927 w 2831"/>
                                <a:gd name="T7" fmla="*/ 1174 h 1494"/>
                                <a:gd name="T8" fmla="*/ 1511 w 2831"/>
                                <a:gd name="T9" fmla="*/ 1304 h 1494"/>
                                <a:gd name="T10" fmla="*/ 1099 w 2831"/>
                                <a:gd name="T11" fmla="*/ 1443 h 1494"/>
                                <a:gd name="T12" fmla="*/ 732 w 2831"/>
                                <a:gd name="T13" fmla="*/ 1493 h 1494"/>
                                <a:gd name="T14" fmla="*/ 409 w 2831"/>
                                <a:gd name="T15" fmla="*/ 1443 h 1494"/>
                                <a:gd name="T16" fmla="*/ 309 w 2831"/>
                                <a:gd name="T17" fmla="*/ 1328 h 1494"/>
                                <a:gd name="T18" fmla="*/ 316 w 2831"/>
                                <a:gd name="T19" fmla="*/ 1171 h 1494"/>
                                <a:gd name="T20" fmla="*/ 600 w 2831"/>
                                <a:gd name="T21" fmla="*/ 810 h 1494"/>
                                <a:gd name="T22" fmla="*/ 1020 w 2831"/>
                                <a:gd name="T23" fmla="*/ 503 h 1494"/>
                                <a:gd name="T24" fmla="*/ 1436 w 2831"/>
                                <a:gd name="T25" fmla="*/ 377 h 1494"/>
                                <a:gd name="T26" fmla="*/ 1915 w 2831"/>
                                <a:gd name="T27" fmla="*/ 270 h 1494"/>
                                <a:gd name="T28" fmla="*/ 1798 w 2831"/>
                                <a:gd name="T29" fmla="*/ 220 h 1494"/>
                                <a:gd name="T30" fmla="*/ 1121 w 2831"/>
                                <a:gd name="T31" fmla="*/ 171 h 1494"/>
                                <a:gd name="T32" fmla="*/ 402 w 2831"/>
                                <a:gd name="T33" fmla="*/ 198 h 1494"/>
                                <a:gd name="T34" fmla="*/ 96 w 2831"/>
                                <a:gd name="T35" fmla="*/ 363 h 1494"/>
                                <a:gd name="T36" fmla="*/ 173 w 2831"/>
                                <a:gd name="T37" fmla="*/ 671 h 1494"/>
                                <a:gd name="T38" fmla="*/ 127 w 2831"/>
                                <a:gd name="T39" fmla="*/ 666 h 1494"/>
                                <a:gd name="T40" fmla="*/ 2 w 2831"/>
                                <a:gd name="T41" fmla="*/ 394 h 1494"/>
                                <a:gd name="T42" fmla="*/ 67 w 2831"/>
                                <a:gd name="T43" fmla="*/ 213 h 1494"/>
                                <a:gd name="T44" fmla="*/ 292 w 2831"/>
                                <a:gd name="T45" fmla="*/ 89 h 1494"/>
                                <a:gd name="T46" fmla="*/ 852 w 2831"/>
                                <a:gd name="T47" fmla="*/ 5 h 1494"/>
                                <a:gd name="T48" fmla="*/ 1497 w 2831"/>
                                <a:gd name="T49" fmla="*/ 15 h 1494"/>
                                <a:gd name="T50" fmla="*/ 2140 w 2831"/>
                                <a:gd name="T51" fmla="*/ 86 h 1494"/>
                                <a:gd name="T52" fmla="*/ 2601 w 2831"/>
                                <a:gd name="T53" fmla="*/ 218 h 1494"/>
                                <a:gd name="T54" fmla="*/ 2294 w 2831"/>
                                <a:gd name="T55" fmla="*/ 435 h 1494"/>
                                <a:gd name="T56" fmla="*/ 2162 w 2831"/>
                                <a:gd name="T57" fmla="*/ 409 h 1494"/>
                                <a:gd name="T58" fmla="*/ 1821 w 2831"/>
                                <a:gd name="T59" fmla="*/ 473 h 1494"/>
                                <a:gd name="T60" fmla="*/ 1273 w 2831"/>
                                <a:gd name="T61" fmla="*/ 565 h 1494"/>
                                <a:gd name="T62" fmla="*/ 750 w 2831"/>
                                <a:gd name="T63" fmla="*/ 753 h 1494"/>
                                <a:gd name="T64" fmla="*/ 621 w 2831"/>
                                <a:gd name="T65" fmla="*/ 885 h 1494"/>
                                <a:gd name="T66" fmla="*/ 648 w 2831"/>
                                <a:gd name="T67" fmla="*/ 1040 h 1494"/>
                                <a:gd name="T68" fmla="*/ 648 w 2831"/>
                                <a:gd name="T69" fmla="*/ 1097 h 1494"/>
                                <a:gd name="T70" fmla="*/ 677 w 2831"/>
                                <a:gd name="T71" fmla="*/ 1195 h 1494"/>
                                <a:gd name="T72" fmla="*/ 723 w 2831"/>
                                <a:gd name="T73" fmla="*/ 1253 h 1494"/>
                                <a:gd name="T74" fmla="*/ 866 w 2831"/>
                                <a:gd name="T75" fmla="*/ 1293 h 1494"/>
                                <a:gd name="T76" fmla="*/ 991 w 2831"/>
                                <a:gd name="T77" fmla="*/ 1346 h 1494"/>
                                <a:gd name="T78" fmla="*/ 1293 w 2831"/>
                                <a:gd name="T79" fmla="*/ 1337 h 1494"/>
                                <a:gd name="T80" fmla="*/ 1876 w 2831"/>
                                <a:gd name="T81" fmla="*/ 1146 h 1494"/>
                                <a:gd name="T82" fmla="*/ 2404 w 2831"/>
                                <a:gd name="T83" fmla="*/ 821 h 1494"/>
                                <a:gd name="T84" fmla="*/ 2770 w 2831"/>
                                <a:gd name="T85" fmla="*/ 377 h 1494"/>
                                <a:gd name="T86" fmla="*/ 526 w 2831"/>
                                <a:gd name="T87" fmla="*/ 226 h 1494"/>
                                <a:gd name="T88" fmla="*/ 432 w 2831"/>
                                <a:gd name="T89" fmla="*/ 224 h 1494"/>
                                <a:gd name="T90" fmla="*/ 630 w 2831"/>
                                <a:gd name="T91" fmla="*/ 213 h 1494"/>
                                <a:gd name="T92" fmla="*/ 424 w 2831"/>
                                <a:gd name="T93" fmla="*/ 242 h 1494"/>
                                <a:gd name="T94" fmla="*/ 405 w 2831"/>
                                <a:gd name="T95" fmla="*/ 248 h 1494"/>
                                <a:gd name="T96" fmla="*/ 1020 w 2831"/>
                                <a:gd name="T97" fmla="*/ 1353 h 1494"/>
                                <a:gd name="T98" fmla="*/ 667 w 2831"/>
                                <a:gd name="T99" fmla="*/ 1132 h 1494"/>
                                <a:gd name="T100" fmla="*/ 683 w 2831"/>
                                <a:gd name="T101" fmla="*/ 1157 h 1494"/>
                                <a:gd name="T102" fmla="*/ 729 w 2831"/>
                                <a:gd name="T103" fmla="*/ 1222 h 1494"/>
                                <a:gd name="T104" fmla="*/ 127 w 2831"/>
                                <a:gd name="T105" fmla="*/ 275 h 1494"/>
                                <a:gd name="T106" fmla="*/ 956 w 2831"/>
                                <a:gd name="T107" fmla="*/ 1350 h 1494"/>
                                <a:gd name="T108" fmla="*/ 966 w 2831"/>
                                <a:gd name="T109" fmla="*/ 1356 h 1494"/>
                                <a:gd name="T110" fmla="*/ 718 w 2831"/>
                                <a:gd name="T111" fmla="*/ 1266 h 1494"/>
                                <a:gd name="T112" fmla="*/ 750 w 2831"/>
                                <a:gd name="T113" fmla="*/ 1353 h 1494"/>
                                <a:gd name="T114" fmla="*/ 689 w 2831"/>
                                <a:gd name="T115" fmla="*/ 1347 h 1494"/>
                                <a:gd name="T116" fmla="*/ 584 w 2831"/>
                                <a:gd name="T117" fmla="*/ 1329 h 1494"/>
                                <a:gd name="T118" fmla="*/ 452 w 2831"/>
                                <a:gd name="T119" fmla="*/ 1230 h 1494"/>
                                <a:gd name="T120" fmla="*/ 402 w 2831"/>
                                <a:gd name="T121" fmla="*/ 1157 h 1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831" h="1494">
                                  <a:moveTo>
                                    <a:pt x="2197" y="495"/>
                                  </a:moveTo>
                                  <a:lnTo>
                                    <a:pt x="2193" y="495"/>
                                  </a:lnTo>
                                  <a:lnTo>
                                    <a:pt x="2191" y="493"/>
                                  </a:lnTo>
                                  <a:lnTo>
                                    <a:pt x="2195" y="490"/>
                                  </a:lnTo>
                                  <a:lnTo>
                                    <a:pt x="2199" y="487"/>
                                  </a:lnTo>
                                  <a:lnTo>
                                    <a:pt x="2202" y="487"/>
                                  </a:lnTo>
                                  <a:lnTo>
                                    <a:pt x="2200" y="491"/>
                                  </a:lnTo>
                                  <a:lnTo>
                                    <a:pt x="2197" y="495"/>
                                  </a:lnTo>
                                  <a:close/>
                                  <a:moveTo>
                                    <a:pt x="972" y="199"/>
                                  </a:moveTo>
                                  <a:lnTo>
                                    <a:pt x="920" y="199"/>
                                  </a:lnTo>
                                  <a:lnTo>
                                    <a:pt x="928" y="199"/>
                                  </a:lnTo>
                                  <a:lnTo>
                                    <a:pt x="936" y="199"/>
                                  </a:lnTo>
                                  <a:lnTo>
                                    <a:pt x="949" y="199"/>
                                  </a:lnTo>
                                  <a:lnTo>
                                    <a:pt x="958" y="199"/>
                                  </a:lnTo>
                                  <a:lnTo>
                                    <a:pt x="972" y="199"/>
                                  </a:lnTo>
                                  <a:close/>
                                  <a:moveTo>
                                    <a:pt x="2831" y="183"/>
                                  </a:moveTo>
                                  <a:lnTo>
                                    <a:pt x="2817" y="281"/>
                                  </a:lnTo>
                                  <a:lnTo>
                                    <a:pt x="2817" y="267"/>
                                  </a:lnTo>
                                  <a:lnTo>
                                    <a:pt x="2811" y="291"/>
                                  </a:lnTo>
                                  <a:lnTo>
                                    <a:pt x="2817" y="283"/>
                                  </a:lnTo>
                                  <a:lnTo>
                                    <a:pt x="2801" y="325"/>
                                  </a:lnTo>
                                  <a:lnTo>
                                    <a:pt x="2783" y="367"/>
                                  </a:lnTo>
                                  <a:lnTo>
                                    <a:pt x="2764" y="408"/>
                                  </a:lnTo>
                                  <a:lnTo>
                                    <a:pt x="2744" y="449"/>
                                  </a:lnTo>
                                  <a:lnTo>
                                    <a:pt x="2723" y="489"/>
                                  </a:lnTo>
                                  <a:lnTo>
                                    <a:pt x="2700" y="527"/>
                                  </a:lnTo>
                                  <a:lnTo>
                                    <a:pt x="2676" y="566"/>
                                  </a:lnTo>
                                  <a:lnTo>
                                    <a:pt x="2650" y="603"/>
                                  </a:lnTo>
                                  <a:lnTo>
                                    <a:pt x="2625" y="641"/>
                                  </a:lnTo>
                                  <a:lnTo>
                                    <a:pt x="2596" y="677"/>
                                  </a:lnTo>
                                  <a:lnTo>
                                    <a:pt x="2567" y="713"/>
                                  </a:lnTo>
                                  <a:lnTo>
                                    <a:pt x="2536" y="749"/>
                                  </a:lnTo>
                                  <a:lnTo>
                                    <a:pt x="2504" y="783"/>
                                  </a:lnTo>
                                  <a:lnTo>
                                    <a:pt x="2470" y="817"/>
                                  </a:lnTo>
                                  <a:lnTo>
                                    <a:pt x="2437" y="851"/>
                                  </a:lnTo>
                                  <a:lnTo>
                                    <a:pt x="2401" y="884"/>
                                  </a:lnTo>
                                  <a:lnTo>
                                    <a:pt x="2363" y="915"/>
                                  </a:lnTo>
                                  <a:lnTo>
                                    <a:pt x="2326" y="946"/>
                                  </a:lnTo>
                                  <a:lnTo>
                                    <a:pt x="2288" y="974"/>
                                  </a:lnTo>
                                  <a:lnTo>
                                    <a:pt x="2250" y="1003"/>
                                  </a:lnTo>
                                  <a:lnTo>
                                    <a:pt x="2211" y="1029"/>
                                  </a:lnTo>
                                  <a:lnTo>
                                    <a:pt x="2172" y="1054"/>
                                  </a:lnTo>
                                  <a:lnTo>
                                    <a:pt x="2133" y="1077"/>
                                  </a:lnTo>
                                  <a:lnTo>
                                    <a:pt x="2092" y="1099"/>
                                  </a:lnTo>
                                  <a:lnTo>
                                    <a:pt x="2052" y="1120"/>
                                  </a:lnTo>
                                  <a:lnTo>
                                    <a:pt x="2011" y="1139"/>
                                  </a:lnTo>
                                  <a:lnTo>
                                    <a:pt x="1969" y="1157"/>
                                  </a:lnTo>
                                  <a:lnTo>
                                    <a:pt x="1927" y="1174"/>
                                  </a:lnTo>
                                  <a:lnTo>
                                    <a:pt x="1884" y="1190"/>
                                  </a:lnTo>
                                  <a:lnTo>
                                    <a:pt x="1841" y="1204"/>
                                  </a:lnTo>
                                  <a:lnTo>
                                    <a:pt x="1798" y="1216"/>
                                  </a:lnTo>
                                  <a:lnTo>
                                    <a:pt x="1754" y="1228"/>
                                  </a:lnTo>
                                  <a:lnTo>
                                    <a:pt x="1749" y="1239"/>
                                  </a:lnTo>
                                  <a:lnTo>
                                    <a:pt x="1722" y="1242"/>
                                  </a:lnTo>
                                  <a:lnTo>
                                    <a:pt x="1692" y="1249"/>
                                  </a:lnTo>
                                  <a:lnTo>
                                    <a:pt x="1661" y="1256"/>
                                  </a:lnTo>
                                  <a:lnTo>
                                    <a:pt x="1627" y="1266"/>
                                  </a:lnTo>
                                  <a:lnTo>
                                    <a:pt x="1591" y="1276"/>
                                  </a:lnTo>
                                  <a:lnTo>
                                    <a:pt x="1552" y="1289"/>
                                  </a:lnTo>
                                  <a:lnTo>
                                    <a:pt x="1511" y="1304"/>
                                  </a:lnTo>
                                  <a:lnTo>
                                    <a:pt x="1468" y="1320"/>
                                  </a:lnTo>
                                  <a:lnTo>
                                    <a:pt x="1413" y="1340"/>
                                  </a:lnTo>
                                  <a:lnTo>
                                    <a:pt x="1364" y="1358"/>
                                  </a:lnTo>
                                  <a:lnTo>
                                    <a:pt x="1321" y="1373"/>
                                  </a:lnTo>
                                  <a:lnTo>
                                    <a:pt x="1283" y="1387"/>
                                  </a:lnTo>
                                  <a:lnTo>
                                    <a:pt x="1250" y="1398"/>
                                  </a:lnTo>
                                  <a:lnTo>
                                    <a:pt x="1223" y="1407"/>
                                  </a:lnTo>
                                  <a:lnTo>
                                    <a:pt x="1200" y="1414"/>
                                  </a:lnTo>
                                  <a:lnTo>
                                    <a:pt x="1185" y="1418"/>
                                  </a:lnTo>
                                  <a:lnTo>
                                    <a:pt x="1144" y="1430"/>
                                  </a:lnTo>
                                  <a:lnTo>
                                    <a:pt x="1116" y="1439"/>
                                  </a:lnTo>
                                  <a:lnTo>
                                    <a:pt x="1099" y="1443"/>
                                  </a:lnTo>
                                  <a:lnTo>
                                    <a:pt x="1092" y="1446"/>
                                  </a:lnTo>
                                  <a:lnTo>
                                    <a:pt x="1088" y="1444"/>
                                  </a:lnTo>
                                  <a:lnTo>
                                    <a:pt x="1085" y="1443"/>
                                  </a:lnTo>
                                  <a:lnTo>
                                    <a:pt x="1081" y="1442"/>
                                  </a:lnTo>
                                  <a:lnTo>
                                    <a:pt x="1079" y="1440"/>
                                  </a:lnTo>
                                  <a:lnTo>
                                    <a:pt x="1026" y="1452"/>
                                  </a:lnTo>
                                  <a:lnTo>
                                    <a:pt x="973" y="1464"/>
                                  </a:lnTo>
                                  <a:lnTo>
                                    <a:pt x="922" y="1473"/>
                                  </a:lnTo>
                                  <a:lnTo>
                                    <a:pt x="873" y="1481"/>
                                  </a:lnTo>
                                  <a:lnTo>
                                    <a:pt x="824" y="1486"/>
                                  </a:lnTo>
                                  <a:lnTo>
                                    <a:pt x="777" y="1491"/>
                                  </a:lnTo>
                                  <a:lnTo>
                                    <a:pt x="732" y="1493"/>
                                  </a:lnTo>
                                  <a:lnTo>
                                    <a:pt x="688" y="1494"/>
                                  </a:lnTo>
                                  <a:lnTo>
                                    <a:pt x="641" y="1493"/>
                                  </a:lnTo>
                                  <a:lnTo>
                                    <a:pt x="597" y="1491"/>
                                  </a:lnTo>
                                  <a:lnTo>
                                    <a:pt x="557" y="1486"/>
                                  </a:lnTo>
                                  <a:lnTo>
                                    <a:pt x="518" y="1480"/>
                                  </a:lnTo>
                                  <a:lnTo>
                                    <a:pt x="500" y="1476"/>
                                  </a:lnTo>
                                  <a:lnTo>
                                    <a:pt x="483" y="1472"/>
                                  </a:lnTo>
                                  <a:lnTo>
                                    <a:pt x="467" y="1466"/>
                                  </a:lnTo>
                                  <a:lnTo>
                                    <a:pt x="452" y="1461"/>
                                  </a:lnTo>
                                  <a:lnTo>
                                    <a:pt x="436" y="1456"/>
                                  </a:lnTo>
                                  <a:lnTo>
                                    <a:pt x="423" y="1449"/>
                                  </a:lnTo>
                                  <a:lnTo>
                                    <a:pt x="409" y="1443"/>
                                  </a:lnTo>
                                  <a:lnTo>
                                    <a:pt x="397" y="1435"/>
                                  </a:lnTo>
                                  <a:lnTo>
                                    <a:pt x="385" y="1429"/>
                                  </a:lnTo>
                                  <a:lnTo>
                                    <a:pt x="374" y="1421"/>
                                  </a:lnTo>
                                  <a:lnTo>
                                    <a:pt x="364" y="1412"/>
                                  </a:lnTo>
                                  <a:lnTo>
                                    <a:pt x="354" y="1402"/>
                                  </a:lnTo>
                                  <a:lnTo>
                                    <a:pt x="346" y="1393"/>
                                  </a:lnTo>
                                  <a:lnTo>
                                    <a:pt x="338" y="1383"/>
                                  </a:lnTo>
                                  <a:lnTo>
                                    <a:pt x="330" y="1373"/>
                                  </a:lnTo>
                                  <a:lnTo>
                                    <a:pt x="324" y="1363"/>
                                  </a:lnTo>
                                  <a:lnTo>
                                    <a:pt x="318" y="1351"/>
                                  </a:lnTo>
                                  <a:lnTo>
                                    <a:pt x="313" y="1340"/>
                                  </a:lnTo>
                                  <a:lnTo>
                                    <a:pt x="309" y="1328"/>
                                  </a:lnTo>
                                  <a:lnTo>
                                    <a:pt x="306" y="1315"/>
                                  </a:lnTo>
                                  <a:lnTo>
                                    <a:pt x="303" y="1303"/>
                                  </a:lnTo>
                                  <a:lnTo>
                                    <a:pt x="301" y="1289"/>
                                  </a:lnTo>
                                  <a:lnTo>
                                    <a:pt x="300" y="1274"/>
                                  </a:lnTo>
                                  <a:lnTo>
                                    <a:pt x="300" y="1261"/>
                                  </a:lnTo>
                                  <a:lnTo>
                                    <a:pt x="300" y="1248"/>
                                  </a:lnTo>
                                  <a:lnTo>
                                    <a:pt x="301" y="1236"/>
                                  </a:lnTo>
                                  <a:lnTo>
                                    <a:pt x="302" y="1223"/>
                                  </a:lnTo>
                                  <a:lnTo>
                                    <a:pt x="306" y="1211"/>
                                  </a:lnTo>
                                  <a:lnTo>
                                    <a:pt x="308" y="1197"/>
                                  </a:lnTo>
                                  <a:lnTo>
                                    <a:pt x="312" y="1185"/>
                                  </a:lnTo>
                                  <a:lnTo>
                                    <a:pt x="316" y="1171"/>
                                  </a:lnTo>
                                  <a:lnTo>
                                    <a:pt x="321" y="1157"/>
                                  </a:lnTo>
                                  <a:lnTo>
                                    <a:pt x="334" y="1130"/>
                                  </a:lnTo>
                                  <a:lnTo>
                                    <a:pt x="348" y="1102"/>
                                  </a:lnTo>
                                  <a:lnTo>
                                    <a:pt x="365" y="1072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408" y="1011"/>
                                  </a:lnTo>
                                  <a:lnTo>
                                    <a:pt x="434" y="979"/>
                                  </a:lnTo>
                                  <a:lnTo>
                                    <a:pt x="462" y="947"/>
                                  </a:lnTo>
                                  <a:lnTo>
                                    <a:pt x="492" y="914"/>
                                  </a:lnTo>
                                  <a:lnTo>
                                    <a:pt x="526" y="880"/>
                                  </a:lnTo>
                                  <a:lnTo>
                                    <a:pt x="562" y="845"/>
                                  </a:lnTo>
                                  <a:lnTo>
                                    <a:pt x="600" y="810"/>
                                  </a:lnTo>
                                  <a:lnTo>
                                    <a:pt x="642" y="774"/>
                                  </a:lnTo>
                                  <a:lnTo>
                                    <a:pt x="680" y="741"/>
                                  </a:lnTo>
                                  <a:lnTo>
                                    <a:pt x="718" y="710"/>
                                  </a:lnTo>
                                  <a:lnTo>
                                    <a:pt x="755" y="680"/>
                                  </a:lnTo>
                                  <a:lnTo>
                                    <a:pt x="791" y="653"/>
                                  </a:lnTo>
                                  <a:lnTo>
                                    <a:pt x="826" y="626"/>
                                  </a:lnTo>
                                  <a:lnTo>
                                    <a:pt x="859" y="602"/>
                                  </a:lnTo>
                                  <a:lnTo>
                                    <a:pt x="893" y="579"/>
                                  </a:lnTo>
                                  <a:lnTo>
                                    <a:pt x="926" y="558"/>
                                  </a:lnTo>
                                  <a:lnTo>
                                    <a:pt x="958" y="537"/>
                                  </a:lnTo>
                                  <a:lnTo>
                                    <a:pt x="990" y="519"/>
                                  </a:lnTo>
                                  <a:lnTo>
                                    <a:pt x="1020" y="503"/>
                                  </a:lnTo>
                                  <a:lnTo>
                                    <a:pt x="1051" y="489"/>
                                  </a:lnTo>
                                  <a:lnTo>
                                    <a:pt x="1080" y="475"/>
                                  </a:lnTo>
                                  <a:lnTo>
                                    <a:pt x="1108" y="463"/>
                                  </a:lnTo>
                                  <a:lnTo>
                                    <a:pt x="1136" y="452"/>
                                  </a:lnTo>
                                  <a:lnTo>
                                    <a:pt x="1163" y="444"/>
                                  </a:lnTo>
                                  <a:lnTo>
                                    <a:pt x="1169" y="443"/>
                                  </a:lnTo>
                                  <a:lnTo>
                                    <a:pt x="1186" y="439"/>
                                  </a:lnTo>
                                  <a:lnTo>
                                    <a:pt x="1214" y="432"/>
                                  </a:lnTo>
                                  <a:lnTo>
                                    <a:pt x="1253" y="423"/>
                                  </a:lnTo>
                                  <a:lnTo>
                                    <a:pt x="1303" y="410"/>
                                  </a:lnTo>
                                  <a:lnTo>
                                    <a:pt x="1365" y="396"/>
                                  </a:lnTo>
                                  <a:lnTo>
                                    <a:pt x="1436" y="377"/>
                                  </a:lnTo>
                                  <a:lnTo>
                                    <a:pt x="1519" y="357"/>
                                  </a:lnTo>
                                  <a:lnTo>
                                    <a:pt x="1588" y="340"/>
                                  </a:lnTo>
                                  <a:lnTo>
                                    <a:pt x="1647" y="325"/>
                                  </a:lnTo>
                                  <a:lnTo>
                                    <a:pt x="1699" y="312"/>
                                  </a:lnTo>
                                  <a:lnTo>
                                    <a:pt x="1742" y="299"/>
                                  </a:lnTo>
                                  <a:lnTo>
                                    <a:pt x="1777" y="289"/>
                                  </a:lnTo>
                                  <a:lnTo>
                                    <a:pt x="1803" y="280"/>
                                  </a:lnTo>
                                  <a:lnTo>
                                    <a:pt x="1821" y="273"/>
                                  </a:lnTo>
                                  <a:lnTo>
                                    <a:pt x="1830" y="267"/>
                                  </a:lnTo>
                                  <a:lnTo>
                                    <a:pt x="1886" y="267"/>
                                  </a:lnTo>
                                  <a:lnTo>
                                    <a:pt x="1884" y="270"/>
                                  </a:lnTo>
                                  <a:lnTo>
                                    <a:pt x="1915" y="270"/>
                                  </a:lnTo>
                                  <a:lnTo>
                                    <a:pt x="1913" y="259"/>
                                  </a:lnTo>
                                  <a:lnTo>
                                    <a:pt x="1851" y="238"/>
                                  </a:lnTo>
                                  <a:lnTo>
                                    <a:pt x="1886" y="226"/>
                                  </a:lnTo>
                                  <a:lnTo>
                                    <a:pt x="1873" y="215"/>
                                  </a:lnTo>
                                  <a:lnTo>
                                    <a:pt x="1838" y="213"/>
                                  </a:lnTo>
                                  <a:lnTo>
                                    <a:pt x="1834" y="216"/>
                                  </a:lnTo>
                                  <a:lnTo>
                                    <a:pt x="1830" y="221"/>
                                  </a:lnTo>
                                  <a:lnTo>
                                    <a:pt x="1831" y="225"/>
                                  </a:lnTo>
                                  <a:lnTo>
                                    <a:pt x="1833" y="228"/>
                                  </a:lnTo>
                                  <a:lnTo>
                                    <a:pt x="1837" y="228"/>
                                  </a:lnTo>
                                  <a:lnTo>
                                    <a:pt x="1840" y="226"/>
                                  </a:lnTo>
                                  <a:lnTo>
                                    <a:pt x="1798" y="220"/>
                                  </a:lnTo>
                                  <a:lnTo>
                                    <a:pt x="1754" y="213"/>
                                  </a:lnTo>
                                  <a:lnTo>
                                    <a:pt x="1708" y="207"/>
                                  </a:lnTo>
                                  <a:lnTo>
                                    <a:pt x="1659" y="201"/>
                                  </a:lnTo>
                                  <a:lnTo>
                                    <a:pt x="1608" y="196"/>
                                  </a:lnTo>
                                  <a:lnTo>
                                    <a:pt x="1555" y="191"/>
                                  </a:lnTo>
                                  <a:lnTo>
                                    <a:pt x="1500" y="188"/>
                                  </a:lnTo>
                                  <a:lnTo>
                                    <a:pt x="1443" y="183"/>
                                  </a:lnTo>
                                  <a:lnTo>
                                    <a:pt x="1383" y="180"/>
                                  </a:lnTo>
                                  <a:lnTo>
                                    <a:pt x="1321" y="178"/>
                                  </a:lnTo>
                                  <a:lnTo>
                                    <a:pt x="1256" y="175"/>
                                  </a:lnTo>
                                  <a:lnTo>
                                    <a:pt x="1189" y="173"/>
                                  </a:lnTo>
                                  <a:lnTo>
                                    <a:pt x="1121" y="171"/>
                                  </a:lnTo>
                                  <a:lnTo>
                                    <a:pt x="1050" y="170"/>
                                  </a:lnTo>
                                  <a:lnTo>
                                    <a:pt x="976" y="170"/>
                                  </a:lnTo>
                                  <a:lnTo>
                                    <a:pt x="901" y="170"/>
                                  </a:lnTo>
                                  <a:lnTo>
                                    <a:pt x="837" y="170"/>
                                  </a:lnTo>
                                  <a:lnTo>
                                    <a:pt x="775" y="171"/>
                                  </a:lnTo>
                                  <a:lnTo>
                                    <a:pt x="715" y="173"/>
                                  </a:lnTo>
                                  <a:lnTo>
                                    <a:pt x="658" y="175"/>
                                  </a:lnTo>
                                  <a:lnTo>
                                    <a:pt x="602" y="179"/>
                                  </a:lnTo>
                                  <a:lnTo>
                                    <a:pt x="549" y="182"/>
                                  </a:lnTo>
                                  <a:lnTo>
                                    <a:pt x="498" y="187"/>
                                  </a:lnTo>
                                  <a:lnTo>
                                    <a:pt x="448" y="192"/>
                                  </a:lnTo>
                                  <a:lnTo>
                                    <a:pt x="402" y="198"/>
                                  </a:lnTo>
                                  <a:lnTo>
                                    <a:pt x="357" y="205"/>
                                  </a:lnTo>
                                  <a:lnTo>
                                    <a:pt x="316" y="213"/>
                                  </a:lnTo>
                                  <a:lnTo>
                                    <a:pt x="275" y="221"/>
                                  </a:lnTo>
                                  <a:lnTo>
                                    <a:pt x="238" y="230"/>
                                  </a:lnTo>
                                  <a:lnTo>
                                    <a:pt x="202" y="240"/>
                                  </a:lnTo>
                                  <a:lnTo>
                                    <a:pt x="169" y="250"/>
                                  </a:lnTo>
                                  <a:lnTo>
                                    <a:pt x="138" y="262"/>
                                  </a:lnTo>
                                  <a:lnTo>
                                    <a:pt x="140" y="270"/>
                                  </a:lnTo>
                                  <a:lnTo>
                                    <a:pt x="219" y="259"/>
                                  </a:lnTo>
                                  <a:lnTo>
                                    <a:pt x="111" y="289"/>
                                  </a:lnTo>
                                  <a:lnTo>
                                    <a:pt x="103" y="332"/>
                                  </a:lnTo>
                                  <a:lnTo>
                                    <a:pt x="96" y="363"/>
                                  </a:lnTo>
                                  <a:lnTo>
                                    <a:pt x="93" y="381"/>
                                  </a:lnTo>
                                  <a:lnTo>
                                    <a:pt x="92" y="386"/>
                                  </a:lnTo>
                                  <a:lnTo>
                                    <a:pt x="93" y="414"/>
                                  </a:lnTo>
                                  <a:lnTo>
                                    <a:pt x="95" y="441"/>
                                  </a:lnTo>
                                  <a:lnTo>
                                    <a:pt x="100" y="468"/>
                                  </a:lnTo>
                                  <a:lnTo>
                                    <a:pt x="105" y="497"/>
                                  </a:lnTo>
                                  <a:lnTo>
                                    <a:pt x="113" y="525"/>
                                  </a:lnTo>
                                  <a:lnTo>
                                    <a:pt x="122" y="554"/>
                                  </a:lnTo>
                                  <a:lnTo>
                                    <a:pt x="132" y="584"/>
                                  </a:lnTo>
                                  <a:lnTo>
                                    <a:pt x="145" y="615"/>
                                  </a:lnTo>
                                  <a:lnTo>
                                    <a:pt x="158" y="643"/>
                                  </a:lnTo>
                                  <a:lnTo>
                                    <a:pt x="173" y="671"/>
                                  </a:lnTo>
                                  <a:lnTo>
                                    <a:pt x="187" y="696"/>
                                  </a:lnTo>
                                  <a:lnTo>
                                    <a:pt x="203" y="720"/>
                                  </a:lnTo>
                                  <a:lnTo>
                                    <a:pt x="220" y="743"/>
                                  </a:lnTo>
                                  <a:lnTo>
                                    <a:pt x="238" y="763"/>
                                  </a:lnTo>
                                  <a:lnTo>
                                    <a:pt x="256" y="782"/>
                                  </a:lnTo>
                                  <a:lnTo>
                                    <a:pt x="275" y="797"/>
                                  </a:lnTo>
                                  <a:lnTo>
                                    <a:pt x="275" y="803"/>
                                  </a:lnTo>
                                  <a:lnTo>
                                    <a:pt x="241" y="777"/>
                                  </a:lnTo>
                                  <a:lnTo>
                                    <a:pt x="210" y="751"/>
                                  </a:lnTo>
                                  <a:lnTo>
                                    <a:pt x="179" y="724"/>
                                  </a:lnTo>
                                  <a:lnTo>
                                    <a:pt x="152" y="695"/>
                                  </a:lnTo>
                                  <a:lnTo>
                                    <a:pt x="127" y="666"/>
                                  </a:lnTo>
                                  <a:lnTo>
                                    <a:pt x="103" y="635"/>
                                  </a:lnTo>
                                  <a:lnTo>
                                    <a:pt x="92" y="620"/>
                                  </a:lnTo>
                                  <a:lnTo>
                                    <a:pt x="81" y="604"/>
                                  </a:lnTo>
                                  <a:lnTo>
                                    <a:pt x="71" y="589"/>
                                  </a:lnTo>
                                  <a:lnTo>
                                    <a:pt x="62" y="572"/>
                                  </a:lnTo>
                                  <a:lnTo>
                                    <a:pt x="48" y="545"/>
                                  </a:lnTo>
                                  <a:lnTo>
                                    <a:pt x="35" y="518"/>
                                  </a:lnTo>
                                  <a:lnTo>
                                    <a:pt x="24" y="492"/>
                                  </a:lnTo>
                                  <a:lnTo>
                                    <a:pt x="16" y="467"/>
                                  </a:lnTo>
                                  <a:lnTo>
                                    <a:pt x="9" y="442"/>
                                  </a:lnTo>
                                  <a:lnTo>
                                    <a:pt x="4" y="418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5" y="323"/>
                                  </a:lnTo>
                                  <a:lnTo>
                                    <a:pt x="9" y="308"/>
                                  </a:lnTo>
                                  <a:lnTo>
                                    <a:pt x="14" y="293"/>
                                  </a:lnTo>
                                  <a:lnTo>
                                    <a:pt x="20" y="279"/>
                                  </a:lnTo>
                                  <a:lnTo>
                                    <a:pt x="27" y="265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44" y="238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67" y="213"/>
                                  </a:lnTo>
                                  <a:lnTo>
                                    <a:pt x="79" y="200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109" y="176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41" y="155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78" y="134"/>
                                  </a:lnTo>
                                  <a:lnTo>
                                    <a:pt x="199" y="124"/>
                                  </a:lnTo>
                                  <a:lnTo>
                                    <a:pt x="220" y="115"/>
                                  </a:lnTo>
                                  <a:lnTo>
                                    <a:pt x="242" y="106"/>
                                  </a:lnTo>
                                  <a:lnTo>
                                    <a:pt x="267" y="98"/>
                                  </a:lnTo>
                                  <a:lnTo>
                                    <a:pt x="292" y="89"/>
                                  </a:lnTo>
                                  <a:lnTo>
                                    <a:pt x="318" y="81"/>
                                  </a:lnTo>
                                  <a:lnTo>
                                    <a:pt x="345" y="74"/>
                                  </a:lnTo>
                                  <a:lnTo>
                                    <a:pt x="372" y="66"/>
                                  </a:lnTo>
                                  <a:lnTo>
                                    <a:pt x="401" y="60"/>
                                  </a:lnTo>
                                  <a:lnTo>
                                    <a:pt x="432" y="53"/>
                                  </a:lnTo>
                                  <a:lnTo>
                                    <a:pt x="496" y="41"/>
                                  </a:lnTo>
                                  <a:lnTo>
                                    <a:pt x="564" y="30"/>
                                  </a:lnTo>
                                  <a:lnTo>
                                    <a:pt x="615" y="23"/>
                                  </a:lnTo>
                                  <a:lnTo>
                                    <a:pt x="670" y="18"/>
                                  </a:lnTo>
                                  <a:lnTo>
                                    <a:pt x="728" y="12"/>
                                  </a:lnTo>
                                  <a:lnTo>
                                    <a:pt x="788" y="8"/>
                                  </a:lnTo>
                                  <a:lnTo>
                                    <a:pt x="852" y="5"/>
                                  </a:lnTo>
                                  <a:lnTo>
                                    <a:pt x="918" y="3"/>
                                  </a:lnTo>
                                  <a:lnTo>
                                    <a:pt x="988" y="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1155" y="2"/>
                                  </a:lnTo>
                                  <a:lnTo>
                                    <a:pt x="1204" y="3"/>
                                  </a:lnTo>
                                  <a:lnTo>
                                    <a:pt x="1251" y="4"/>
                                  </a:lnTo>
                                  <a:lnTo>
                                    <a:pt x="1300" y="5"/>
                                  </a:lnTo>
                                  <a:lnTo>
                                    <a:pt x="1349" y="7"/>
                                  </a:lnTo>
                                  <a:lnTo>
                                    <a:pt x="1397" y="10"/>
                                  </a:lnTo>
                                  <a:lnTo>
                                    <a:pt x="1447" y="12"/>
                                  </a:lnTo>
                                  <a:lnTo>
                                    <a:pt x="1497" y="15"/>
                                  </a:lnTo>
                                  <a:lnTo>
                                    <a:pt x="1546" y="19"/>
                                  </a:lnTo>
                                  <a:lnTo>
                                    <a:pt x="1597" y="22"/>
                                  </a:lnTo>
                                  <a:lnTo>
                                    <a:pt x="1647" y="27"/>
                                  </a:lnTo>
                                  <a:lnTo>
                                    <a:pt x="1698" y="31"/>
                                  </a:lnTo>
                                  <a:lnTo>
                                    <a:pt x="1749" y="36"/>
                                  </a:lnTo>
                                  <a:lnTo>
                                    <a:pt x="1799" y="41"/>
                                  </a:lnTo>
                                  <a:lnTo>
                                    <a:pt x="1851" y="47"/>
                                  </a:lnTo>
                                  <a:lnTo>
                                    <a:pt x="1913" y="54"/>
                                  </a:lnTo>
                                  <a:lnTo>
                                    <a:pt x="1973" y="61"/>
                                  </a:lnTo>
                                  <a:lnTo>
                                    <a:pt x="2031" y="69"/>
                                  </a:lnTo>
                                  <a:lnTo>
                                    <a:pt x="2086" y="77"/>
                                  </a:lnTo>
                                  <a:lnTo>
                                    <a:pt x="2140" y="86"/>
                                  </a:lnTo>
                                  <a:lnTo>
                                    <a:pt x="2193" y="94"/>
                                  </a:lnTo>
                                  <a:lnTo>
                                    <a:pt x="2244" y="104"/>
                                  </a:lnTo>
                                  <a:lnTo>
                                    <a:pt x="2292" y="113"/>
                                  </a:lnTo>
                                  <a:lnTo>
                                    <a:pt x="2339" y="123"/>
                                  </a:lnTo>
                                  <a:lnTo>
                                    <a:pt x="2384" y="133"/>
                                  </a:lnTo>
                                  <a:lnTo>
                                    <a:pt x="2426" y="144"/>
                                  </a:lnTo>
                                  <a:lnTo>
                                    <a:pt x="2467" y="155"/>
                                  </a:lnTo>
                                  <a:lnTo>
                                    <a:pt x="2506" y="166"/>
                                  </a:lnTo>
                                  <a:lnTo>
                                    <a:pt x="2544" y="178"/>
                                  </a:lnTo>
                                  <a:lnTo>
                                    <a:pt x="2578" y="189"/>
                                  </a:lnTo>
                                  <a:lnTo>
                                    <a:pt x="2612" y="201"/>
                                  </a:lnTo>
                                  <a:lnTo>
                                    <a:pt x="2601" y="218"/>
                                  </a:lnTo>
                                  <a:lnTo>
                                    <a:pt x="2586" y="235"/>
                                  </a:lnTo>
                                  <a:lnTo>
                                    <a:pt x="2568" y="253"/>
                                  </a:lnTo>
                                  <a:lnTo>
                                    <a:pt x="2548" y="272"/>
                                  </a:lnTo>
                                  <a:lnTo>
                                    <a:pt x="2523" y="292"/>
                                  </a:lnTo>
                                  <a:lnTo>
                                    <a:pt x="2496" y="313"/>
                                  </a:lnTo>
                                  <a:lnTo>
                                    <a:pt x="2466" y="334"/>
                                  </a:lnTo>
                                  <a:lnTo>
                                    <a:pt x="2431" y="357"/>
                                  </a:lnTo>
                                  <a:lnTo>
                                    <a:pt x="2404" y="373"/>
                                  </a:lnTo>
                                  <a:lnTo>
                                    <a:pt x="2376" y="389"/>
                                  </a:lnTo>
                                  <a:lnTo>
                                    <a:pt x="2349" y="403"/>
                                  </a:lnTo>
                                  <a:lnTo>
                                    <a:pt x="2322" y="419"/>
                                  </a:lnTo>
                                  <a:lnTo>
                                    <a:pt x="2294" y="435"/>
                                  </a:lnTo>
                                  <a:lnTo>
                                    <a:pt x="2267" y="451"/>
                                  </a:lnTo>
                                  <a:lnTo>
                                    <a:pt x="2240" y="466"/>
                                  </a:lnTo>
                                  <a:lnTo>
                                    <a:pt x="2213" y="482"/>
                                  </a:lnTo>
                                  <a:lnTo>
                                    <a:pt x="2202" y="450"/>
                                  </a:lnTo>
                                  <a:lnTo>
                                    <a:pt x="2218" y="447"/>
                                  </a:lnTo>
                                  <a:lnTo>
                                    <a:pt x="2215" y="409"/>
                                  </a:lnTo>
                                  <a:lnTo>
                                    <a:pt x="2255" y="392"/>
                                  </a:lnTo>
                                  <a:lnTo>
                                    <a:pt x="2220" y="379"/>
                                  </a:lnTo>
                                  <a:lnTo>
                                    <a:pt x="2208" y="386"/>
                                  </a:lnTo>
                                  <a:lnTo>
                                    <a:pt x="2193" y="393"/>
                                  </a:lnTo>
                                  <a:lnTo>
                                    <a:pt x="2179" y="401"/>
                                  </a:lnTo>
                                  <a:lnTo>
                                    <a:pt x="2162" y="409"/>
                                  </a:lnTo>
                                  <a:lnTo>
                                    <a:pt x="2125" y="424"/>
                                  </a:lnTo>
                                  <a:lnTo>
                                    <a:pt x="2083" y="439"/>
                                  </a:lnTo>
                                  <a:lnTo>
                                    <a:pt x="2034" y="453"/>
                                  </a:lnTo>
                                  <a:lnTo>
                                    <a:pt x="1994" y="467"/>
                                  </a:lnTo>
                                  <a:lnTo>
                                    <a:pt x="1964" y="478"/>
                                  </a:lnTo>
                                  <a:lnTo>
                                    <a:pt x="1942" y="487"/>
                                  </a:lnTo>
                                  <a:lnTo>
                                    <a:pt x="1922" y="481"/>
                                  </a:lnTo>
                                  <a:lnTo>
                                    <a:pt x="1906" y="475"/>
                                  </a:lnTo>
                                  <a:lnTo>
                                    <a:pt x="1897" y="473"/>
                                  </a:lnTo>
                                  <a:lnTo>
                                    <a:pt x="1894" y="472"/>
                                  </a:lnTo>
                                  <a:lnTo>
                                    <a:pt x="1858" y="472"/>
                                  </a:lnTo>
                                  <a:lnTo>
                                    <a:pt x="1821" y="473"/>
                                  </a:lnTo>
                                  <a:lnTo>
                                    <a:pt x="1783" y="475"/>
                                  </a:lnTo>
                                  <a:lnTo>
                                    <a:pt x="1742" y="478"/>
                                  </a:lnTo>
                                  <a:lnTo>
                                    <a:pt x="1701" y="483"/>
                                  </a:lnTo>
                                  <a:lnTo>
                                    <a:pt x="1659" y="489"/>
                                  </a:lnTo>
                                  <a:lnTo>
                                    <a:pt x="1615" y="494"/>
                                  </a:lnTo>
                                  <a:lnTo>
                                    <a:pt x="1570" y="502"/>
                                  </a:lnTo>
                                  <a:lnTo>
                                    <a:pt x="1524" y="510"/>
                                  </a:lnTo>
                                  <a:lnTo>
                                    <a:pt x="1476" y="519"/>
                                  </a:lnTo>
                                  <a:lnTo>
                                    <a:pt x="1427" y="529"/>
                                  </a:lnTo>
                                  <a:lnTo>
                                    <a:pt x="1377" y="540"/>
                                  </a:lnTo>
                                  <a:lnTo>
                                    <a:pt x="1325" y="552"/>
                                  </a:lnTo>
                                  <a:lnTo>
                                    <a:pt x="1273" y="565"/>
                                  </a:lnTo>
                                  <a:lnTo>
                                    <a:pt x="1219" y="578"/>
                                  </a:lnTo>
                                  <a:lnTo>
                                    <a:pt x="1163" y="594"/>
                                  </a:lnTo>
                                  <a:lnTo>
                                    <a:pt x="1097" y="612"/>
                                  </a:lnTo>
                                  <a:lnTo>
                                    <a:pt x="1034" y="632"/>
                                  </a:lnTo>
                                  <a:lnTo>
                                    <a:pt x="976" y="651"/>
                                  </a:lnTo>
                                  <a:lnTo>
                                    <a:pt x="922" y="671"/>
                                  </a:lnTo>
                                  <a:lnTo>
                                    <a:pt x="873" y="691"/>
                                  </a:lnTo>
                                  <a:lnTo>
                                    <a:pt x="828" y="711"/>
                                  </a:lnTo>
                                  <a:lnTo>
                                    <a:pt x="806" y="721"/>
                                  </a:lnTo>
                                  <a:lnTo>
                                    <a:pt x="787" y="732"/>
                                  </a:lnTo>
                                  <a:lnTo>
                                    <a:pt x="768" y="742"/>
                                  </a:lnTo>
                                  <a:lnTo>
                                    <a:pt x="750" y="753"/>
                                  </a:lnTo>
                                  <a:lnTo>
                                    <a:pt x="733" y="763"/>
                                  </a:lnTo>
                                  <a:lnTo>
                                    <a:pt x="718" y="774"/>
                                  </a:lnTo>
                                  <a:lnTo>
                                    <a:pt x="704" y="785"/>
                                  </a:lnTo>
                                  <a:lnTo>
                                    <a:pt x="691" y="795"/>
                                  </a:lnTo>
                                  <a:lnTo>
                                    <a:pt x="678" y="806"/>
                                  </a:lnTo>
                                  <a:lnTo>
                                    <a:pt x="667" y="818"/>
                                  </a:lnTo>
                                  <a:lnTo>
                                    <a:pt x="656" y="828"/>
                                  </a:lnTo>
                                  <a:lnTo>
                                    <a:pt x="647" y="839"/>
                                  </a:lnTo>
                                  <a:lnTo>
                                    <a:pt x="639" y="851"/>
                                  </a:lnTo>
                                  <a:lnTo>
                                    <a:pt x="632" y="862"/>
                                  </a:lnTo>
                                  <a:lnTo>
                                    <a:pt x="626" y="873"/>
                                  </a:lnTo>
                                  <a:lnTo>
                                    <a:pt x="621" y="885"/>
                                  </a:lnTo>
                                  <a:lnTo>
                                    <a:pt x="617" y="896"/>
                                  </a:lnTo>
                                  <a:lnTo>
                                    <a:pt x="615" y="908"/>
                                  </a:lnTo>
                                  <a:lnTo>
                                    <a:pt x="613" y="919"/>
                                  </a:lnTo>
                                  <a:lnTo>
                                    <a:pt x="613" y="931"/>
                                  </a:lnTo>
                                  <a:lnTo>
                                    <a:pt x="613" y="943"/>
                                  </a:lnTo>
                                  <a:lnTo>
                                    <a:pt x="615" y="955"/>
                                  </a:lnTo>
                                  <a:lnTo>
                                    <a:pt x="617" y="968"/>
                                  </a:lnTo>
                                  <a:lnTo>
                                    <a:pt x="622" y="981"/>
                                  </a:lnTo>
                                  <a:lnTo>
                                    <a:pt x="626" y="995"/>
                                  </a:lnTo>
                                  <a:lnTo>
                                    <a:pt x="632" y="1010"/>
                                  </a:lnTo>
                                  <a:lnTo>
                                    <a:pt x="640" y="1024"/>
                                  </a:lnTo>
                                  <a:lnTo>
                                    <a:pt x="648" y="1040"/>
                                  </a:lnTo>
                                  <a:lnTo>
                                    <a:pt x="613" y="1018"/>
                                  </a:lnTo>
                                  <a:lnTo>
                                    <a:pt x="621" y="1034"/>
                                  </a:lnTo>
                                  <a:lnTo>
                                    <a:pt x="630" y="1048"/>
                                  </a:lnTo>
                                  <a:lnTo>
                                    <a:pt x="639" y="1062"/>
                                  </a:lnTo>
                                  <a:lnTo>
                                    <a:pt x="649" y="1076"/>
                                  </a:lnTo>
                                  <a:lnTo>
                                    <a:pt x="660" y="1089"/>
                                  </a:lnTo>
                                  <a:lnTo>
                                    <a:pt x="673" y="1102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700" y="1124"/>
                                  </a:lnTo>
                                  <a:lnTo>
                                    <a:pt x="680" y="1124"/>
                                  </a:lnTo>
                                  <a:lnTo>
                                    <a:pt x="645" y="1103"/>
                                  </a:lnTo>
                                  <a:lnTo>
                                    <a:pt x="648" y="1097"/>
                                  </a:lnTo>
                                  <a:lnTo>
                                    <a:pt x="613" y="1059"/>
                                  </a:lnTo>
                                  <a:lnTo>
                                    <a:pt x="602" y="1070"/>
                                  </a:lnTo>
                                  <a:lnTo>
                                    <a:pt x="580" y="1037"/>
                                  </a:lnTo>
                                  <a:lnTo>
                                    <a:pt x="626" y="1116"/>
                                  </a:lnTo>
                                  <a:lnTo>
                                    <a:pt x="626" y="1119"/>
                                  </a:lnTo>
                                  <a:lnTo>
                                    <a:pt x="627" y="1121"/>
                                  </a:lnTo>
                                  <a:lnTo>
                                    <a:pt x="630" y="1123"/>
                                  </a:lnTo>
                                  <a:lnTo>
                                    <a:pt x="632" y="1124"/>
                                  </a:lnTo>
                                  <a:lnTo>
                                    <a:pt x="582" y="1103"/>
                                  </a:lnTo>
                                  <a:lnTo>
                                    <a:pt x="580" y="1111"/>
                                  </a:lnTo>
                                  <a:lnTo>
                                    <a:pt x="683" y="1189"/>
                                  </a:lnTo>
                                  <a:lnTo>
                                    <a:pt x="677" y="1195"/>
                                  </a:lnTo>
                                  <a:lnTo>
                                    <a:pt x="683" y="1200"/>
                                  </a:lnTo>
                                  <a:lnTo>
                                    <a:pt x="667" y="1200"/>
                                  </a:lnTo>
                                  <a:lnTo>
                                    <a:pt x="673" y="1208"/>
                                  </a:lnTo>
                                  <a:lnTo>
                                    <a:pt x="591" y="1165"/>
                                  </a:lnTo>
                                  <a:lnTo>
                                    <a:pt x="609" y="1198"/>
                                  </a:lnTo>
                                  <a:lnTo>
                                    <a:pt x="621" y="1192"/>
                                  </a:lnTo>
                                  <a:lnTo>
                                    <a:pt x="618" y="1200"/>
                                  </a:lnTo>
                                  <a:lnTo>
                                    <a:pt x="675" y="1233"/>
                                  </a:lnTo>
                                  <a:lnTo>
                                    <a:pt x="650" y="1230"/>
                                  </a:lnTo>
                                  <a:lnTo>
                                    <a:pt x="702" y="1249"/>
                                  </a:lnTo>
                                  <a:lnTo>
                                    <a:pt x="677" y="1236"/>
                                  </a:lnTo>
                                  <a:lnTo>
                                    <a:pt x="723" y="1253"/>
                                  </a:lnTo>
                                  <a:lnTo>
                                    <a:pt x="710" y="1255"/>
                                  </a:lnTo>
                                  <a:lnTo>
                                    <a:pt x="791" y="1266"/>
                                  </a:lnTo>
                                  <a:lnTo>
                                    <a:pt x="788" y="1269"/>
                                  </a:lnTo>
                                  <a:lnTo>
                                    <a:pt x="788" y="1271"/>
                                  </a:lnTo>
                                  <a:lnTo>
                                    <a:pt x="790" y="1273"/>
                                  </a:lnTo>
                                  <a:lnTo>
                                    <a:pt x="792" y="1275"/>
                                  </a:lnTo>
                                  <a:lnTo>
                                    <a:pt x="794" y="1278"/>
                                  </a:lnTo>
                                  <a:lnTo>
                                    <a:pt x="802" y="1281"/>
                                  </a:lnTo>
                                  <a:lnTo>
                                    <a:pt x="813" y="1284"/>
                                  </a:lnTo>
                                  <a:lnTo>
                                    <a:pt x="828" y="1288"/>
                                  </a:lnTo>
                                  <a:lnTo>
                                    <a:pt x="846" y="1291"/>
                                  </a:lnTo>
                                  <a:lnTo>
                                    <a:pt x="866" y="1293"/>
                                  </a:lnTo>
                                  <a:lnTo>
                                    <a:pt x="891" y="1296"/>
                                  </a:lnTo>
                                  <a:lnTo>
                                    <a:pt x="880" y="1304"/>
                                  </a:lnTo>
                                  <a:lnTo>
                                    <a:pt x="901" y="1320"/>
                                  </a:lnTo>
                                  <a:lnTo>
                                    <a:pt x="961" y="1317"/>
                                  </a:lnTo>
                                  <a:lnTo>
                                    <a:pt x="1003" y="1325"/>
                                  </a:lnTo>
                                  <a:lnTo>
                                    <a:pt x="1001" y="1324"/>
                                  </a:lnTo>
                                  <a:lnTo>
                                    <a:pt x="999" y="1324"/>
                                  </a:lnTo>
                                  <a:lnTo>
                                    <a:pt x="998" y="1325"/>
                                  </a:lnTo>
                                  <a:lnTo>
                                    <a:pt x="996" y="1326"/>
                                  </a:lnTo>
                                  <a:lnTo>
                                    <a:pt x="993" y="1333"/>
                                  </a:lnTo>
                                  <a:lnTo>
                                    <a:pt x="993" y="1342"/>
                                  </a:lnTo>
                                  <a:lnTo>
                                    <a:pt x="991" y="1346"/>
                                  </a:lnTo>
                                  <a:lnTo>
                                    <a:pt x="985" y="1350"/>
                                  </a:lnTo>
                                  <a:lnTo>
                                    <a:pt x="979" y="1355"/>
                                  </a:lnTo>
                                  <a:lnTo>
                                    <a:pt x="976" y="1358"/>
                                  </a:lnTo>
                                  <a:lnTo>
                                    <a:pt x="985" y="1364"/>
                                  </a:lnTo>
                                  <a:lnTo>
                                    <a:pt x="1001" y="1364"/>
                                  </a:lnTo>
                                  <a:lnTo>
                                    <a:pt x="1041" y="1364"/>
                                  </a:lnTo>
                                  <a:lnTo>
                                    <a:pt x="1081" y="1363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1163" y="1356"/>
                                  </a:lnTo>
                                  <a:lnTo>
                                    <a:pt x="1206" y="1351"/>
                                  </a:lnTo>
                                  <a:lnTo>
                                    <a:pt x="1249" y="1345"/>
                                  </a:lnTo>
                                  <a:lnTo>
                                    <a:pt x="1293" y="1337"/>
                                  </a:lnTo>
                                  <a:lnTo>
                                    <a:pt x="1338" y="1329"/>
                                  </a:lnTo>
                                  <a:lnTo>
                                    <a:pt x="1383" y="1318"/>
                                  </a:lnTo>
                                  <a:lnTo>
                                    <a:pt x="1429" y="1307"/>
                                  </a:lnTo>
                                  <a:lnTo>
                                    <a:pt x="1476" y="1293"/>
                                  </a:lnTo>
                                  <a:lnTo>
                                    <a:pt x="1524" y="1280"/>
                                  </a:lnTo>
                                  <a:lnTo>
                                    <a:pt x="1572" y="1265"/>
                                  </a:lnTo>
                                  <a:lnTo>
                                    <a:pt x="1622" y="1248"/>
                                  </a:lnTo>
                                  <a:lnTo>
                                    <a:pt x="1671" y="1230"/>
                                  </a:lnTo>
                                  <a:lnTo>
                                    <a:pt x="1722" y="1212"/>
                                  </a:lnTo>
                                  <a:lnTo>
                                    <a:pt x="1773" y="1190"/>
                                  </a:lnTo>
                                  <a:lnTo>
                                    <a:pt x="1825" y="1169"/>
                                  </a:lnTo>
                                  <a:lnTo>
                                    <a:pt x="1876" y="1146"/>
                                  </a:lnTo>
                                  <a:lnTo>
                                    <a:pt x="1925" y="1123"/>
                                  </a:lnTo>
                                  <a:lnTo>
                                    <a:pt x="1974" y="1098"/>
                                  </a:lnTo>
                                  <a:lnTo>
                                    <a:pt x="2021" y="1074"/>
                                  </a:lnTo>
                                  <a:lnTo>
                                    <a:pt x="2068" y="1049"/>
                                  </a:lnTo>
                                  <a:lnTo>
                                    <a:pt x="2113" y="1023"/>
                                  </a:lnTo>
                                  <a:lnTo>
                                    <a:pt x="2159" y="996"/>
                                  </a:lnTo>
                                  <a:lnTo>
                                    <a:pt x="2201" y="969"/>
                                  </a:lnTo>
                                  <a:lnTo>
                                    <a:pt x="2244" y="940"/>
                                  </a:lnTo>
                                  <a:lnTo>
                                    <a:pt x="2286" y="912"/>
                                  </a:lnTo>
                                  <a:lnTo>
                                    <a:pt x="2326" y="883"/>
                                  </a:lnTo>
                                  <a:lnTo>
                                    <a:pt x="2366" y="852"/>
                                  </a:lnTo>
                                  <a:lnTo>
                                    <a:pt x="2404" y="821"/>
                                  </a:lnTo>
                                  <a:lnTo>
                                    <a:pt x="2442" y="789"/>
                                  </a:lnTo>
                                  <a:lnTo>
                                    <a:pt x="2483" y="753"/>
                                  </a:lnTo>
                                  <a:lnTo>
                                    <a:pt x="2521" y="717"/>
                                  </a:lnTo>
                                  <a:lnTo>
                                    <a:pt x="2557" y="679"/>
                                  </a:lnTo>
                                  <a:lnTo>
                                    <a:pt x="2592" y="643"/>
                                  </a:lnTo>
                                  <a:lnTo>
                                    <a:pt x="2623" y="606"/>
                                  </a:lnTo>
                                  <a:lnTo>
                                    <a:pt x="2654" y="568"/>
                                  </a:lnTo>
                                  <a:lnTo>
                                    <a:pt x="2681" y="531"/>
                                  </a:lnTo>
                                  <a:lnTo>
                                    <a:pt x="2707" y="492"/>
                                  </a:lnTo>
                                  <a:lnTo>
                                    <a:pt x="2729" y="455"/>
                                  </a:lnTo>
                                  <a:lnTo>
                                    <a:pt x="2751" y="416"/>
                                  </a:lnTo>
                                  <a:lnTo>
                                    <a:pt x="2770" y="377"/>
                                  </a:lnTo>
                                  <a:lnTo>
                                    <a:pt x="2786" y="339"/>
                                  </a:lnTo>
                                  <a:lnTo>
                                    <a:pt x="2800" y="300"/>
                                  </a:lnTo>
                                  <a:lnTo>
                                    <a:pt x="2813" y="262"/>
                                  </a:lnTo>
                                  <a:lnTo>
                                    <a:pt x="2823" y="222"/>
                                  </a:lnTo>
                                  <a:lnTo>
                                    <a:pt x="2831" y="183"/>
                                  </a:lnTo>
                                  <a:close/>
                                  <a:moveTo>
                                    <a:pt x="899" y="199"/>
                                  </a:moveTo>
                                  <a:lnTo>
                                    <a:pt x="853" y="201"/>
                                  </a:lnTo>
                                  <a:lnTo>
                                    <a:pt x="800" y="205"/>
                                  </a:lnTo>
                                  <a:lnTo>
                                    <a:pt x="741" y="209"/>
                                  </a:lnTo>
                                  <a:lnTo>
                                    <a:pt x="676" y="214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526" y="226"/>
                                  </a:lnTo>
                                  <a:lnTo>
                                    <a:pt x="442" y="234"/>
                                  </a:lnTo>
                                  <a:lnTo>
                                    <a:pt x="351" y="242"/>
                                  </a:lnTo>
                                  <a:lnTo>
                                    <a:pt x="343" y="238"/>
                                  </a:lnTo>
                                  <a:lnTo>
                                    <a:pt x="348" y="238"/>
                                  </a:lnTo>
                                  <a:lnTo>
                                    <a:pt x="354" y="238"/>
                                  </a:lnTo>
                                  <a:lnTo>
                                    <a:pt x="360" y="237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82" y="229"/>
                                  </a:lnTo>
                                  <a:lnTo>
                                    <a:pt x="399" y="221"/>
                                  </a:lnTo>
                                  <a:lnTo>
                                    <a:pt x="408" y="224"/>
                                  </a:lnTo>
                                  <a:lnTo>
                                    <a:pt x="426" y="224"/>
                                  </a:lnTo>
                                  <a:lnTo>
                                    <a:pt x="432" y="224"/>
                                  </a:lnTo>
                                  <a:lnTo>
                                    <a:pt x="435" y="222"/>
                                  </a:lnTo>
                                  <a:lnTo>
                                    <a:pt x="438" y="220"/>
                                  </a:lnTo>
                                  <a:lnTo>
                                    <a:pt x="443" y="218"/>
                                  </a:lnTo>
                                  <a:lnTo>
                                    <a:pt x="450" y="217"/>
                                  </a:lnTo>
                                  <a:lnTo>
                                    <a:pt x="465" y="216"/>
                                  </a:lnTo>
                                  <a:lnTo>
                                    <a:pt x="486" y="215"/>
                                  </a:lnTo>
                                  <a:lnTo>
                                    <a:pt x="506" y="215"/>
                                  </a:lnTo>
                                  <a:lnTo>
                                    <a:pt x="527" y="215"/>
                                  </a:lnTo>
                                  <a:lnTo>
                                    <a:pt x="550" y="215"/>
                                  </a:lnTo>
                                  <a:lnTo>
                                    <a:pt x="575" y="214"/>
                                  </a:lnTo>
                                  <a:lnTo>
                                    <a:pt x="602" y="214"/>
                                  </a:lnTo>
                                  <a:lnTo>
                                    <a:pt x="630" y="213"/>
                                  </a:lnTo>
                                  <a:lnTo>
                                    <a:pt x="659" y="212"/>
                                  </a:lnTo>
                                  <a:lnTo>
                                    <a:pt x="691" y="211"/>
                                  </a:lnTo>
                                  <a:lnTo>
                                    <a:pt x="727" y="207"/>
                                  </a:lnTo>
                                  <a:lnTo>
                                    <a:pt x="759" y="205"/>
                                  </a:lnTo>
                                  <a:lnTo>
                                    <a:pt x="790" y="204"/>
                                  </a:lnTo>
                                  <a:lnTo>
                                    <a:pt x="817" y="201"/>
                                  </a:lnTo>
                                  <a:lnTo>
                                    <a:pt x="841" y="200"/>
                                  </a:lnTo>
                                  <a:lnTo>
                                    <a:pt x="864" y="200"/>
                                  </a:lnTo>
                                  <a:lnTo>
                                    <a:pt x="882" y="199"/>
                                  </a:lnTo>
                                  <a:lnTo>
                                    <a:pt x="899" y="199"/>
                                  </a:lnTo>
                                  <a:close/>
                                  <a:moveTo>
                                    <a:pt x="426" y="242"/>
                                  </a:moveTo>
                                  <a:lnTo>
                                    <a:pt x="424" y="242"/>
                                  </a:lnTo>
                                  <a:lnTo>
                                    <a:pt x="424" y="238"/>
                                  </a:lnTo>
                                  <a:lnTo>
                                    <a:pt x="426" y="238"/>
                                  </a:lnTo>
                                  <a:lnTo>
                                    <a:pt x="426" y="242"/>
                                  </a:lnTo>
                                  <a:close/>
                                  <a:moveTo>
                                    <a:pt x="426" y="248"/>
                                  </a:moveTo>
                                  <a:lnTo>
                                    <a:pt x="424" y="248"/>
                                  </a:lnTo>
                                  <a:lnTo>
                                    <a:pt x="424" y="246"/>
                                  </a:lnTo>
                                  <a:lnTo>
                                    <a:pt x="426" y="246"/>
                                  </a:lnTo>
                                  <a:lnTo>
                                    <a:pt x="426" y="248"/>
                                  </a:lnTo>
                                  <a:close/>
                                  <a:moveTo>
                                    <a:pt x="405" y="251"/>
                                  </a:moveTo>
                                  <a:lnTo>
                                    <a:pt x="402" y="251"/>
                                  </a:lnTo>
                                  <a:lnTo>
                                    <a:pt x="402" y="248"/>
                                  </a:lnTo>
                                  <a:lnTo>
                                    <a:pt x="405" y="248"/>
                                  </a:lnTo>
                                  <a:lnTo>
                                    <a:pt x="405" y="251"/>
                                  </a:lnTo>
                                  <a:close/>
                                  <a:moveTo>
                                    <a:pt x="329" y="240"/>
                                  </a:moveTo>
                                  <a:lnTo>
                                    <a:pt x="322" y="241"/>
                                  </a:lnTo>
                                  <a:lnTo>
                                    <a:pt x="312" y="243"/>
                                  </a:lnTo>
                                  <a:lnTo>
                                    <a:pt x="300" y="248"/>
                                  </a:lnTo>
                                  <a:lnTo>
                                    <a:pt x="283" y="254"/>
                                  </a:lnTo>
                                  <a:lnTo>
                                    <a:pt x="240" y="254"/>
                                  </a:lnTo>
                                  <a:lnTo>
                                    <a:pt x="262" y="249"/>
                                  </a:lnTo>
                                  <a:lnTo>
                                    <a:pt x="284" y="245"/>
                                  </a:lnTo>
                                  <a:lnTo>
                                    <a:pt x="307" y="242"/>
                                  </a:lnTo>
                                  <a:lnTo>
                                    <a:pt x="329" y="240"/>
                                  </a:lnTo>
                                  <a:close/>
                                  <a:moveTo>
                                    <a:pt x="1020" y="1353"/>
                                  </a:moveTo>
                                  <a:lnTo>
                                    <a:pt x="1016" y="1355"/>
                                  </a:lnTo>
                                  <a:lnTo>
                                    <a:pt x="1012" y="1356"/>
                                  </a:lnTo>
                                  <a:lnTo>
                                    <a:pt x="1009" y="1356"/>
                                  </a:lnTo>
                                  <a:lnTo>
                                    <a:pt x="1012" y="1353"/>
                                  </a:lnTo>
                                  <a:lnTo>
                                    <a:pt x="1017" y="1350"/>
                                  </a:lnTo>
                                  <a:lnTo>
                                    <a:pt x="1019" y="1350"/>
                                  </a:lnTo>
                                  <a:lnTo>
                                    <a:pt x="1020" y="1353"/>
                                  </a:lnTo>
                                  <a:close/>
                                  <a:moveTo>
                                    <a:pt x="686" y="1146"/>
                                  </a:moveTo>
                                  <a:lnTo>
                                    <a:pt x="680" y="1144"/>
                                  </a:lnTo>
                                  <a:lnTo>
                                    <a:pt x="676" y="1141"/>
                                  </a:lnTo>
                                  <a:lnTo>
                                    <a:pt x="671" y="1137"/>
                                  </a:lnTo>
                                  <a:lnTo>
                                    <a:pt x="667" y="1132"/>
                                  </a:lnTo>
                                  <a:lnTo>
                                    <a:pt x="669" y="1132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7" y="1135"/>
                                  </a:lnTo>
                                  <a:lnTo>
                                    <a:pt x="682" y="1137"/>
                                  </a:lnTo>
                                  <a:lnTo>
                                    <a:pt x="686" y="1140"/>
                                  </a:lnTo>
                                  <a:lnTo>
                                    <a:pt x="686" y="1146"/>
                                  </a:lnTo>
                                  <a:close/>
                                  <a:moveTo>
                                    <a:pt x="688" y="1157"/>
                                  </a:moveTo>
                                  <a:lnTo>
                                    <a:pt x="687" y="1158"/>
                                  </a:lnTo>
                                  <a:lnTo>
                                    <a:pt x="686" y="1160"/>
                                  </a:lnTo>
                                  <a:lnTo>
                                    <a:pt x="683" y="1160"/>
                                  </a:lnTo>
                                  <a:lnTo>
                                    <a:pt x="683" y="1157"/>
                                  </a:lnTo>
                                  <a:lnTo>
                                    <a:pt x="688" y="1157"/>
                                  </a:lnTo>
                                  <a:close/>
                                  <a:moveTo>
                                    <a:pt x="734" y="1230"/>
                                  </a:moveTo>
                                  <a:lnTo>
                                    <a:pt x="730" y="1230"/>
                                  </a:lnTo>
                                  <a:lnTo>
                                    <a:pt x="724" y="1229"/>
                                  </a:lnTo>
                                  <a:lnTo>
                                    <a:pt x="719" y="1227"/>
                                  </a:lnTo>
                                  <a:lnTo>
                                    <a:pt x="713" y="1223"/>
                                  </a:lnTo>
                                  <a:lnTo>
                                    <a:pt x="701" y="1219"/>
                                  </a:lnTo>
                                  <a:lnTo>
                                    <a:pt x="694" y="1216"/>
                                  </a:lnTo>
                                  <a:lnTo>
                                    <a:pt x="700" y="1219"/>
                                  </a:lnTo>
                                  <a:lnTo>
                                    <a:pt x="707" y="1220"/>
                                  </a:lnTo>
                                  <a:lnTo>
                                    <a:pt x="718" y="1221"/>
                                  </a:lnTo>
                                  <a:lnTo>
                                    <a:pt x="729" y="1222"/>
                                  </a:lnTo>
                                  <a:lnTo>
                                    <a:pt x="734" y="1230"/>
                                  </a:lnTo>
                                  <a:close/>
                                  <a:moveTo>
                                    <a:pt x="656" y="1212"/>
                                  </a:moveTo>
                                  <a:lnTo>
                                    <a:pt x="653" y="1212"/>
                                  </a:lnTo>
                                  <a:lnTo>
                                    <a:pt x="653" y="1206"/>
                                  </a:lnTo>
                                  <a:lnTo>
                                    <a:pt x="656" y="1206"/>
                                  </a:lnTo>
                                  <a:lnTo>
                                    <a:pt x="656" y="1212"/>
                                  </a:lnTo>
                                  <a:close/>
                                  <a:moveTo>
                                    <a:pt x="130" y="275"/>
                                  </a:moveTo>
                                  <a:lnTo>
                                    <a:pt x="132" y="275"/>
                                  </a:lnTo>
                                  <a:lnTo>
                                    <a:pt x="132" y="273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27" y="265"/>
                                  </a:lnTo>
                                  <a:lnTo>
                                    <a:pt x="127" y="275"/>
                                  </a:lnTo>
                                  <a:lnTo>
                                    <a:pt x="130" y="275"/>
                                  </a:lnTo>
                                  <a:close/>
                                  <a:moveTo>
                                    <a:pt x="961" y="1320"/>
                                  </a:moveTo>
                                  <a:lnTo>
                                    <a:pt x="942" y="1323"/>
                                  </a:lnTo>
                                  <a:lnTo>
                                    <a:pt x="945" y="1325"/>
                                  </a:lnTo>
                                  <a:lnTo>
                                    <a:pt x="947" y="1325"/>
                                  </a:lnTo>
                                  <a:lnTo>
                                    <a:pt x="949" y="1325"/>
                                  </a:lnTo>
                                  <a:lnTo>
                                    <a:pt x="955" y="1323"/>
                                  </a:lnTo>
                                  <a:lnTo>
                                    <a:pt x="961" y="1320"/>
                                  </a:lnTo>
                                  <a:close/>
                                  <a:moveTo>
                                    <a:pt x="966" y="1356"/>
                                  </a:moveTo>
                                  <a:lnTo>
                                    <a:pt x="963" y="1354"/>
                                  </a:lnTo>
                                  <a:lnTo>
                                    <a:pt x="960" y="1351"/>
                                  </a:lnTo>
                                  <a:lnTo>
                                    <a:pt x="956" y="1350"/>
                                  </a:lnTo>
                                  <a:lnTo>
                                    <a:pt x="953" y="1350"/>
                                  </a:lnTo>
                                  <a:lnTo>
                                    <a:pt x="949" y="1350"/>
                                  </a:lnTo>
                                  <a:lnTo>
                                    <a:pt x="946" y="1350"/>
                                  </a:lnTo>
                                  <a:lnTo>
                                    <a:pt x="939" y="1353"/>
                                  </a:lnTo>
                                  <a:lnTo>
                                    <a:pt x="942" y="1354"/>
                                  </a:lnTo>
                                  <a:lnTo>
                                    <a:pt x="945" y="1355"/>
                                  </a:lnTo>
                                  <a:lnTo>
                                    <a:pt x="948" y="1357"/>
                                  </a:lnTo>
                                  <a:lnTo>
                                    <a:pt x="953" y="1360"/>
                                  </a:lnTo>
                                  <a:lnTo>
                                    <a:pt x="958" y="1360"/>
                                  </a:lnTo>
                                  <a:lnTo>
                                    <a:pt x="963" y="1359"/>
                                  </a:lnTo>
                                  <a:lnTo>
                                    <a:pt x="965" y="1358"/>
                                  </a:lnTo>
                                  <a:lnTo>
                                    <a:pt x="966" y="1356"/>
                                  </a:lnTo>
                                  <a:close/>
                                  <a:moveTo>
                                    <a:pt x="839" y="1304"/>
                                  </a:moveTo>
                                  <a:lnTo>
                                    <a:pt x="815" y="1301"/>
                                  </a:lnTo>
                                  <a:lnTo>
                                    <a:pt x="824" y="1305"/>
                                  </a:lnTo>
                                  <a:lnTo>
                                    <a:pt x="831" y="1306"/>
                                  </a:lnTo>
                                  <a:lnTo>
                                    <a:pt x="833" y="1306"/>
                                  </a:lnTo>
                                  <a:lnTo>
                                    <a:pt x="837" y="1306"/>
                                  </a:lnTo>
                                  <a:lnTo>
                                    <a:pt x="839" y="1304"/>
                                  </a:lnTo>
                                  <a:close/>
                                  <a:moveTo>
                                    <a:pt x="785" y="1282"/>
                                  </a:moveTo>
                                  <a:lnTo>
                                    <a:pt x="773" y="1279"/>
                                  </a:lnTo>
                                  <a:lnTo>
                                    <a:pt x="758" y="1275"/>
                                  </a:lnTo>
                                  <a:lnTo>
                                    <a:pt x="739" y="1271"/>
                                  </a:lnTo>
                                  <a:lnTo>
                                    <a:pt x="718" y="1266"/>
                                  </a:lnTo>
                                  <a:lnTo>
                                    <a:pt x="729" y="1270"/>
                                  </a:lnTo>
                                  <a:lnTo>
                                    <a:pt x="745" y="1274"/>
                                  </a:lnTo>
                                  <a:lnTo>
                                    <a:pt x="763" y="1278"/>
                                  </a:lnTo>
                                  <a:lnTo>
                                    <a:pt x="785" y="1282"/>
                                  </a:lnTo>
                                  <a:close/>
                                  <a:moveTo>
                                    <a:pt x="667" y="1200"/>
                                  </a:moveTo>
                                  <a:lnTo>
                                    <a:pt x="667" y="1195"/>
                                  </a:lnTo>
                                  <a:lnTo>
                                    <a:pt x="664" y="1195"/>
                                  </a:lnTo>
                                  <a:lnTo>
                                    <a:pt x="664" y="1200"/>
                                  </a:lnTo>
                                  <a:lnTo>
                                    <a:pt x="667" y="1200"/>
                                  </a:lnTo>
                                  <a:close/>
                                  <a:moveTo>
                                    <a:pt x="769" y="1356"/>
                                  </a:moveTo>
                                  <a:lnTo>
                                    <a:pt x="761" y="1354"/>
                                  </a:lnTo>
                                  <a:lnTo>
                                    <a:pt x="750" y="1353"/>
                                  </a:lnTo>
                                  <a:lnTo>
                                    <a:pt x="739" y="1353"/>
                                  </a:lnTo>
                                  <a:lnTo>
                                    <a:pt x="750" y="1358"/>
                                  </a:lnTo>
                                  <a:lnTo>
                                    <a:pt x="761" y="1364"/>
                                  </a:lnTo>
                                  <a:lnTo>
                                    <a:pt x="764" y="1363"/>
                                  </a:lnTo>
                                  <a:lnTo>
                                    <a:pt x="765" y="1360"/>
                                  </a:lnTo>
                                  <a:lnTo>
                                    <a:pt x="767" y="1358"/>
                                  </a:lnTo>
                                  <a:lnTo>
                                    <a:pt x="769" y="1356"/>
                                  </a:lnTo>
                                  <a:close/>
                                  <a:moveTo>
                                    <a:pt x="710" y="1358"/>
                                  </a:moveTo>
                                  <a:lnTo>
                                    <a:pt x="700" y="1353"/>
                                  </a:lnTo>
                                  <a:lnTo>
                                    <a:pt x="697" y="1349"/>
                                  </a:lnTo>
                                  <a:lnTo>
                                    <a:pt x="694" y="1347"/>
                                  </a:lnTo>
                                  <a:lnTo>
                                    <a:pt x="689" y="1347"/>
                                  </a:lnTo>
                                  <a:lnTo>
                                    <a:pt x="683" y="1347"/>
                                  </a:lnTo>
                                  <a:lnTo>
                                    <a:pt x="677" y="1348"/>
                                  </a:lnTo>
                                  <a:lnTo>
                                    <a:pt x="673" y="1347"/>
                                  </a:lnTo>
                                  <a:lnTo>
                                    <a:pt x="669" y="1346"/>
                                  </a:lnTo>
                                  <a:lnTo>
                                    <a:pt x="667" y="1342"/>
                                  </a:lnTo>
                                  <a:lnTo>
                                    <a:pt x="651" y="1339"/>
                                  </a:lnTo>
                                  <a:lnTo>
                                    <a:pt x="623" y="1332"/>
                                  </a:lnTo>
                                  <a:lnTo>
                                    <a:pt x="584" y="1318"/>
                                  </a:lnTo>
                                  <a:lnTo>
                                    <a:pt x="532" y="1301"/>
                                  </a:lnTo>
                                  <a:lnTo>
                                    <a:pt x="546" y="1311"/>
                                  </a:lnTo>
                                  <a:lnTo>
                                    <a:pt x="564" y="1320"/>
                                  </a:lnTo>
                                  <a:lnTo>
                                    <a:pt x="584" y="1329"/>
                                  </a:lnTo>
                                  <a:lnTo>
                                    <a:pt x="605" y="1335"/>
                                  </a:lnTo>
                                  <a:lnTo>
                                    <a:pt x="627" y="1342"/>
                                  </a:lnTo>
                                  <a:lnTo>
                                    <a:pt x="653" y="1348"/>
                                  </a:lnTo>
                                  <a:lnTo>
                                    <a:pt x="680" y="1354"/>
                                  </a:lnTo>
                                  <a:lnTo>
                                    <a:pt x="710" y="1358"/>
                                  </a:lnTo>
                                  <a:close/>
                                  <a:moveTo>
                                    <a:pt x="505" y="1288"/>
                                  </a:moveTo>
                                  <a:lnTo>
                                    <a:pt x="495" y="1279"/>
                                  </a:lnTo>
                                  <a:lnTo>
                                    <a:pt x="486" y="1270"/>
                                  </a:lnTo>
                                  <a:lnTo>
                                    <a:pt x="477" y="1261"/>
                                  </a:lnTo>
                                  <a:lnTo>
                                    <a:pt x="468" y="1250"/>
                                  </a:lnTo>
                                  <a:lnTo>
                                    <a:pt x="460" y="1240"/>
                                  </a:lnTo>
                                  <a:lnTo>
                                    <a:pt x="452" y="1230"/>
                                  </a:lnTo>
                                  <a:lnTo>
                                    <a:pt x="445" y="1219"/>
                                  </a:lnTo>
                                  <a:lnTo>
                                    <a:pt x="438" y="1207"/>
                                  </a:lnTo>
                                  <a:lnTo>
                                    <a:pt x="433" y="1196"/>
                                  </a:lnTo>
                                  <a:lnTo>
                                    <a:pt x="427" y="1183"/>
                                  </a:lnTo>
                                  <a:lnTo>
                                    <a:pt x="421" y="1171"/>
                                  </a:lnTo>
                                  <a:lnTo>
                                    <a:pt x="417" y="1158"/>
                                  </a:lnTo>
                                  <a:lnTo>
                                    <a:pt x="409" y="1131"/>
                                  </a:lnTo>
                                  <a:lnTo>
                                    <a:pt x="402" y="1103"/>
                                  </a:lnTo>
                                  <a:lnTo>
                                    <a:pt x="400" y="1114"/>
                                  </a:lnTo>
                                  <a:lnTo>
                                    <a:pt x="399" y="1127"/>
                                  </a:lnTo>
                                  <a:lnTo>
                                    <a:pt x="400" y="1143"/>
                                  </a:lnTo>
                                  <a:lnTo>
                                    <a:pt x="402" y="1157"/>
                                  </a:lnTo>
                                  <a:lnTo>
                                    <a:pt x="406" y="1172"/>
                                  </a:lnTo>
                                  <a:lnTo>
                                    <a:pt x="409" y="1187"/>
                                  </a:lnTo>
                                  <a:lnTo>
                                    <a:pt x="416" y="1200"/>
                                  </a:lnTo>
                                  <a:lnTo>
                                    <a:pt x="423" y="1215"/>
                                  </a:lnTo>
                                  <a:lnTo>
                                    <a:pt x="430" y="1228"/>
                                  </a:lnTo>
                                  <a:lnTo>
                                    <a:pt x="439" y="1241"/>
                                  </a:lnTo>
                                  <a:lnTo>
                                    <a:pt x="448" y="1249"/>
                                  </a:lnTo>
                                  <a:lnTo>
                                    <a:pt x="462" y="1259"/>
                                  </a:lnTo>
                                  <a:lnTo>
                                    <a:pt x="480" y="1272"/>
                                  </a:lnTo>
                                  <a:lnTo>
                                    <a:pt x="505" y="1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610"/>
                          <wps:cNvSpPr>
                            <a:spLocks noEditPoints="1"/>
                          </wps:cNvSpPr>
                          <wps:spPr bwMode="auto">
                            <a:xfrm>
                              <a:off x="4478" y="211"/>
                              <a:ext cx="260" cy="269"/>
                            </a:xfrm>
                            <a:custGeom>
                              <a:avLst/>
                              <a:gdLst>
                                <a:gd name="T0" fmla="*/ 1387 w 1563"/>
                                <a:gd name="T1" fmla="*/ 799 h 1619"/>
                                <a:gd name="T2" fmla="*/ 1179 w 1563"/>
                                <a:gd name="T3" fmla="*/ 656 h 1619"/>
                                <a:gd name="T4" fmla="*/ 1119 w 1563"/>
                                <a:gd name="T5" fmla="*/ 618 h 1619"/>
                                <a:gd name="T6" fmla="*/ 1044 w 1563"/>
                                <a:gd name="T7" fmla="*/ 574 h 1619"/>
                                <a:gd name="T8" fmla="*/ 955 w 1563"/>
                                <a:gd name="T9" fmla="*/ 521 h 1619"/>
                                <a:gd name="T10" fmla="*/ 949 w 1563"/>
                                <a:gd name="T11" fmla="*/ 499 h 1619"/>
                                <a:gd name="T12" fmla="*/ 831 w 1563"/>
                                <a:gd name="T13" fmla="*/ 466 h 1619"/>
                                <a:gd name="T14" fmla="*/ 778 w 1563"/>
                                <a:gd name="T15" fmla="*/ 435 h 1619"/>
                                <a:gd name="T16" fmla="*/ 1500 w 1563"/>
                                <a:gd name="T17" fmla="*/ 1037 h 1619"/>
                                <a:gd name="T18" fmla="*/ 1430 w 1563"/>
                                <a:gd name="T19" fmla="*/ 1015 h 1619"/>
                                <a:gd name="T20" fmla="*/ 1476 w 1563"/>
                                <a:gd name="T21" fmla="*/ 1241 h 1619"/>
                                <a:gd name="T22" fmla="*/ 1385 w 1563"/>
                                <a:gd name="T23" fmla="*/ 1335 h 1619"/>
                                <a:gd name="T24" fmla="*/ 1097 w 1563"/>
                                <a:gd name="T25" fmla="*/ 1541 h 1619"/>
                                <a:gd name="T26" fmla="*/ 905 w 1563"/>
                                <a:gd name="T27" fmla="*/ 1602 h 1619"/>
                                <a:gd name="T28" fmla="*/ 531 w 1563"/>
                                <a:gd name="T29" fmla="*/ 1613 h 1619"/>
                                <a:gd name="T30" fmla="*/ 197 w 1563"/>
                                <a:gd name="T31" fmla="*/ 1580 h 1619"/>
                                <a:gd name="T32" fmla="*/ 68 w 1563"/>
                                <a:gd name="T33" fmla="*/ 1545 h 1619"/>
                                <a:gd name="T34" fmla="*/ 409 w 1563"/>
                                <a:gd name="T35" fmla="*/ 1557 h 1619"/>
                                <a:gd name="T36" fmla="*/ 560 w 1563"/>
                                <a:gd name="T37" fmla="*/ 1546 h 1619"/>
                                <a:gd name="T38" fmla="*/ 822 w 1563"/>
                                <a:gd name="T39" fmla="*/ 1513 h 1619"/>
                                <a:gd name="T40" fmla="*/ 1057 w 1563"/>
                                <a:gd name="T41" fmla="*/ 1481 h 1619"/>
                                <a:gd name="T42" fmla="*/ 1180 w 1563"/>
                                <a:gd name="T43" fmla="*/ 1355 h 1619"/>
                                <a:gd name="T44" fmla="*/ 980 w 1563"/>
                                <a:gd name="T45" fmla="*/ 1132 h 1619"/>
                                <a:gd name="T46" fmla="*/ 329 w 1563"/>
                                <a:gd name="T47" fmla="*/ 695 h 1619"/>
                                <a:gd name="T48" fmla="*/ 284 w 1563"/>
                                <a:gd name="T49" fmla="*/ 499 h 1619"/>
                                <a:gd name="T50" fmla="*/ 411 w 1563"/>
                                <a:gd name="T51" fmla="*/ 336 h 1619"/>
                                <a:gd name="T52" fmla="*/ 869 w 1563"/>
                                <a:gd name="T53" fmla="*/ 98 h 1619"/>
                                <a:gd name="T54" fmla="*/ 1303 w 1563"/>
                                <a:gd name="T55" fmla="*/ 0 h 1619"/>
                                <a:gd name="T56" fmla="*/ 1512 w 1563"/>
                                <a:gd name="T57" fmla="*/ 67 h 1619"/>
                                <a:gd name="T58" fmla="*/ 1205 w 1563"/>
                                <a:gd name="T59" fmla="*/ 45 h 1619"/>
                                <a:gd name="T60" fmla="*/ 717 w 1563"/>
                                <a:gd name="T61" fmla="*/ 211 h 1619"/>
                                <a:gd name="T62" fmla="*/ 747 w 1563"/>
                                <a:gd name="T63" fmla="*/ 381 h 1619"/>
                                <a:gd name="T64" fmla="*/ 758 w 1563"/>
                                <a:gd name="T65" fmla="*/ 421 h 1619"/>
                                <a:gd name="T66" fmla="*/ 956 w 1563"/>
                                <a:gd name="T67" fmla="*/ 557 h 1619"/>
                                <a:gd name="T68" fmla="*/ 1234 w 1563"/>
                                <a:gd name="T69" fmla="*/ 684 h 1619"/>
                                <a:gd name="T70" fmla="*/ 1272 w 1563"/>
                                <a:gd name="T71" fmla="*/ 755 h 1619"/>
                                <a:gd name="T72" fmla="*/ 1325 w 1563"/>
                                <a:gd name="T73" fmla="*/ 765 h 1619"/>
                                <a:gd name="T74" fmla="*/ 1511 w 1563"/>
                                <a:gd name="T75" fmla="*/ 979 h 1619"/>
                                <a:gd name="T76" fmla="*/ 1447 w 1563"/>
                                <a:gd name="T77" fmla="*/ 895 h 1619"/>
                                <a:gd name="T78" fmla="*/ 1492 w 1563"/>
                                <a:gd name="T79" fmla="*/ 1050 h 1619"/>
                                <a:gd name="T80" fmla="*/ 1162 w 1563"/>
                                <a:gd name="T81" fmla="*/ 714 h 1619"/>
                                <a:gd name="T82" fmla="*/ 1068 w 1563"/>
                                <a:gd name="T83" fmla="*/ 656 h 1619"/>
                                <a:gd name="T84" fmla="*/ 1316 w 1563"/>
                                <a:gd name="T85" fmla="*/ 906 h 1619"/>
                                <a:gd name="T86" fmla="*/ 1155 w 1563"/>
                                <a:gd name="T87" fmla="*/ 746 h 1619"/>
                                <a:gd name="T88" fmla="*/ 1279 w 1563"/>
                                <a:gd name="T89" fmla="*/ 874 h 1619"/>
                                <a:gd name="T90" fmla="*/ 1044 w 1563"/>
                                <a:gd name="T91" fmla="*/ 642 h 1619"/>
                                <a:gd name="T92" fmla="*/ 1180 w 1563"/>
                                <a:gd name="T93" fmla="*/ 805 h 1619"/>
                                <a:gd name="T94" fmla="*/ 971 w 1563"/>
                                <a:gd name="T95" fmla="*/ 585 h 1619"/>
                                <a:gd name="T96" fmla="*/ 1049 w 1563"/>
                                <a:gd name="T97" fmla="*/ 686 h 1619"/>
                                <a:gd name="T98" fmla="*/ 1119 w 1563"/>
                                <a:gd name="T99" fmla="*/ 760 h 1619"/>
                                <a:gd name="T100" fmla="*/ 1017 w 1563"/>
                                <a:gd name="T101" fmla="*/ 697 h 1619"/>
                                <a:gd name="T102" fmla="*/ 923 w 1563"/>
                                <a:gd name="T103" fmla="*/ 610 h 1619"/>
                                <a:gd name="T104" fmla="*/ 1206 w 1563"/>
                                <a:gd name="T105" fmla="*/ 1158 h 1619"/>
                                <a:gd name="T106" fmla="*/ 927 w 1563"/>
                                <a:gd name="T107" fmla="*/ 930 h 1619"/>
                                <a:gd name="T108" fmla="*/ 1095 w 1563"/>
                                <a:gd name="T109" fmla="*/ 1066 h 1619"/>
                                <a:gd name="T110" fmla="*/ 1285 w 1563"/>
                                <a:gd name="T111" fmla="*/ 1290 h 1619"/>
                                <a:gd name="T112" fmla="*/ 742 w 1563"/>
                                <a:gd name="T113" fmla="*/ 816 h 1619"/>
                                <a:gd name="T114" fmla="*/ 653 w 1563"/>
                                <a:gd name="T115" fmla="*/ 763 h 1619"/>
                                <a:gd name="T116" fmla="*/ 560 w 1563"/>
                                <a:gd name="T117" fmla="*/ 709 h 1619"/>
                                <a:gd name="T118" fmla="*/ 467 w 1563"/>
                                <a:gd name="T119" fmla="*/ 656 h 1619"/>
                                <a:gd name="T120" fmla="*/ 378 w 1563"/>
                                <a:gd name="T121" fmla="*/ 585 h 1619"/>
                                <a:gd name="T122" fmla="*/ 892 w 1563"/>
                                <a:gd name="T123" fmla="*/ 1528 h 16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63" h="1619">
                                  <a:moveTo>
                                    <a:pt x="1403" y="814"/>
                                  </a:moveTo>
                                  <a:lnTo>
                                    <a:pt x="1398" y="812"/>
                                  </a:lnTo>
                                  <a:lnTo>
                                    <a:pt x="1388" y="805"/>
                                  </a:lnTo>
                                  <a:lnTo>
                                    <a:pt x="1374" y="794"/>
                                  </a:lnTo>
                                  <a:lnTo>
                                    <a:pt x="1354" y="779"/>
                                  </a:lnTo>
                                  <a:lnTo>
                                    <a:pt x="1341" y="768"/>
                                  </a:lnTo>
                                  <a:lnTo>
                                    <a:pt x="1341" y="767"/>
                                  </a:lnTo>
                                  <a:lnTo>
                                    <a:pt x="1343" y="767"/>
                                  </a:lnTo>
                                  <a:lnTo>
                                    <a:pt x="1345" y="767"/>
                                  </a:lnTo>
                                  <a:lnTo>
                                    <a:pt x="1349" y="768"/>
                                  </a:lnTo>
                                  <a:lnTo>
                                    <a:pt x="1360" y="777"/>
                                  </a:lnTo>
                                  <a:lnTo>
                                    <a:pt x="1374" y="787"/>
                                  </a:lnTo>
                                  <a:lnTo>
                                    <a:pt x="1387" y="799"/>
                                  </a:lnTo>
                                  <a:lnTo>
                                    <a:pt x="1403" y="814"/>
                                  </a:lnTo>
                                  <a:close/>
                                  <a:moveTo>
                                    <a:pt x="1335" y="756"/>
                                  </a:moveTo>
                                  <a:lnTo>
                                    <a:pt x="1332" y="759"/>
                                  </a:lnTo>
                                  <a:lnTo>
                                    <a:pt x="1329" y="759"/>
                                  </a:lnTo>
                                  <a:lnTo>
                                    <a:pt x="1325" y="756"/>
                                  </a:lnTo>
                                  <a:lnTo>
                                    <a:pt x="1322" y="752"/>
                                  </a:lnTo>
                                  <a:lnTo>
                                    <a:pt x="1326" y="752"/>
                                  </a:lnTo>
                                  <a:lnTo>
                                    <a:pt x="1330" y="753"/>
                                  </a:lnTo>
                                  <a:lnTo>
                                    <a:pt x="1333" y="754"/>
                                  </a:lnTo>
                                  <a:lnTo>
                                    <a:pt x="1335" y="756"/>
                                  </a:lnTo>
                                  <a:close/>
                                  <a:moveTo>
                                    <a:pt x="1184" y="662"/>
                                  </a:moveTo>
                                  <a:lnTo>
                                    <a:pt x="1177" y="656"/>
                                  </a:lnTo>
                                  <a:lnTo>
                                    <a:pt x="1179" y="656"/>
                                  </a:lnTo>
                                  <a:lnTo>
                                    <a:pt x="1184" y="662"/>
                                  </a:lnTo>
                                  <a:close/>
                                  <a:moveTo>
                                    <a:pt x="1163" y="645"/>
                                  </a:moveTo>
                                  <a:lnTo>
                                    <a:pt x="1159" y="646"/>
                                  </a:lnTo>
                                  <a:lnTo>
                                    <a:pt x="1155" y="645"/>
                                  </a:lnTo>
                                  <a:lnTo>
                                    <a:pt x="1152" y="645"/>
                                  </a:lnTo>
                                  <a:lnTo>
                                    <a:pt x="1150" y="643"/>
                                  </a:lnTo>
                                  <a:lnTo>
                                    <a:pt x="1147" y="642"/>
                                  </a:lnTo>
                                  <a:lnTo>
                                    <a:pt x="1145" y="638"/>
                                  </a:lnTo>
                                  <a:lnTo>
                                    <a:pt x="1143" y="636"/>
                                  </a:lnTo>
                                  <a:lnTo>
                                    <a:pt x="1142" y="631"/>
                                  </a:lnTo>
                                  <a:lnTo>
                                    <a:pt x="1163" y="645"/>
                                  </a:lnTo>
                                  <a:close/>
                                  <a:moveTo>
                                    <a:pt x="1128" y="623"/>
                                  </a:moveTo>
                                  <a:lnTo>
                                    <a:pt x="1119" y="618"/>
                                  </a:lnTo>
                                  <a:lnTo>
                                    <a:pt x="1108" y="611"/>
                                  </a:lnTo>
                                  <a:lnTo>
                                    <a:pt x="1094" y="604"/>
                                  </a:lnTo>
                                  <a:lnTo>
                                    <a:pt x="1080" y="596"/>
                                  </a:lnTo>
                                  <a:lnTo>
                                    <a:pt x="1091" y="601"/>
                                  </a:lnTo>
                                  <a:lnTo>
                                    <a:pt x="1103" y="608"/>
                                  </a:lnTo>
                                  <a:lnTo>
                                    <a:pt x="1116" y="614"/>
                                  </a:lnTo>
                                  <a:lnTo>
                                    <a:pt x="1128" y="623"/>
                                  </a:lnTo>
                                  <a:close/>
                                  <a:moveTo>
                                    <a:pt x="1071" y="586"/>
                                  </a:moveTo>
                                  <a:lnTo>
                                    <a:pt x="1067" y="586"/>
                                  </a:lnTo>
                                  <a:lnTo>
                                    <a:pt x="1064" y="586"/>
                                  </a:lnTo>
                                  <a:lnTo>
                                    <a:pt x="1059" y="585"/>
                                  </a:lnTo>
                                  <a:lnTo>
                                    <a:pt x="1054" y="583"/>
                                  </a:lnTo>
                                  <a:lnTo>
                                    <a:pt x="1044" y="574"/>
                                  </a:lnTo>
                                  <a:lnTo>
                                    <a:pt x="1030" y="561"/>
                                  </a:lnTo>
                                  <a:lnTo>
                                    <a:pt x="1035" y="563"/>
                                  </a:lnTo>
                                  <a:lnTo>
                                    <a:pt x="1043" y="569"/>
                                  </a:lnTo>
                                  <a:lnTo>
                                    <a:pt x="1055" y="576"/>
                                  </a:lnTo>
                                  <a:lnTo>
                                    <a:pt x="1071" y="586"/>
                                  </a:lnTo>
                                  <a:close/>
                                  <a:moveTo>
                                    <a:pt x="1012" y="550"/>
                                  </a:moveTo>
                                  <a:lnTo>
                                    <a:pt x="1007" y="547"/>
                                  </a:lnTo>
                                  <a:lnTo>
                                    <a:pt x="1009" y="547"/>
                                  </a:lnTo>
                                  <a:lnTo>
                                    <a:pt x="1012" y="550"/>
                                  </a:lnTo>
                                  <a:close/>
                                  <a:moveTo>
                                    <a:pt x="999" y="542"/>
                                  </a:moveTo>
                                  <a:lnTo>
                                    <a:pt x="989" y="538"/>
                                  </a:lnTo>
                                  <a:lnTo>
                                    <a:pt x="974" y="532"/>
                                  </a:lnTo>
                                  <a:lnTo>
                                    <a:pt x="955" y="521"/>
                                  </a:lnTo>
                                  <a:lnTo>
                                    <a:pt x="930" y="508"/>
                                  </a:lnTo>
                                  <a:lnTo>
                                    <a:pt x="905" y="494"/>
                                  </a:lnTo>
                                  <a:lnTo>
                                    <a:pt x="886" y="482"/>
                                  </a:lnTo>
                                  <a:lnTo>
                                    <a:pt x="873" y="473"/>
                                  </a:lnTo>
                                  <a:lnTo>
                                    <a:pt x="866" y="466"/>
                                  </a:lnTo>
                                  <a:lnTo>
                                    <a:pt x="877" y="467"/>
                                  </a:lnTo>
                                  <a:lnTo>
                                    <a:pt x="884" y="467"/>
                                  </a:lnTo>
                                  <a:lnTo>
                                    <a:pt x="888" y="467"/>
                                  </a:lnTo>
                                  <a:lnTo>
                                    <a:pt x="891" y="466"/>
                                  </a:lnTo>
                                  <a:lnTo>
                                    <a:pt x="895" y="470"/>
                                  </a:lnTo>
                                  <a:lnTo>
                                    <a:pt x="906" y="477"/>
                                  </a:lnTo>
                                  <a:lnTo>
                                    <a:pt x="924" y="486"/>
                                  </a:lnTo>
                                  <a:lnTo>
                                    <a:pt x="949" y="499"/>
                                  </a:lnTo>
                                  <a:lnTo>
                                    <a:pt x="949" y="502"/>
                                  </a:lnTo>
                                  <a:lnTo>
                                    <a:pt x="947" y="509"/>
                                  </a:lnTo>
                                  <a:lnTo>
                                    <a:pt x="956" y="516"/>
                                  </a:lnTo>
                                  <a:lnTo>
                                    <a:pt x="968" y="522"/>
                                  </a:lnTo>
                                  <a:lnTo>
                                    <a:pt x="982" y="532"/>
                                  </a:lnTo>
                                  <a:lnTo>
                                    <a:pt x="999" y="542"/>
                                  </a:lnTo>
                                  <a:close/>
                                  <a:moveTo>
                                    <a:pt x="879" y="466"/>
                                  </a:moveTo>
                                  <a:lnTo>
                                    <a:pt x="874" y="460"/>
                                  </a:lnTo>
                                  <a:lnTo>
                                    <a:pt x="877" y="461"/>
                                  </a:lnTo>
                                  <a:lnTo>
                                    <a:pt x="879" y="461"/>
                                  </a:lnTo>
                                  <a:lnTo>
                                    <a:pt x="880" y="463"/>
                                  </a:lnTo>
                                  <a:lnTo>
                                    <a:pt x="879" y="466"/>
                                  </a:lnTo>
                                  <a:close/>
                                  <a:moveTo>
                                    <a:pt x="831" y="466"/>
                                  </a:moveTo>
                                  <a:lnTo>
                                    <a:pt x="829" y="470"/>
                                  </a:lnTo>
                                  <a:lnTo>
                                    <a:pt x="825" y="471"/>
                                  </a:lnTo>
                                  <a:lnTo>
                                    <a:pt x="823" y="469"/>
                                  </a:lnTo>
                                  <a:lnTo>
                                    <a:pt x="821" y="467"/>
                                  </a:lnTo>
                                  <a:lnTo>
                                    <a:pt x="819" y="465"/>
                                  </a:lnTo>
                                  <a:lnTo>
                                    <a:pt x="817" y="460"/>
                                  </a:lnTo>
                                  <a:lnTo>
                                    <a:pt x="831" y="466"/>
                                  </a:lnTo>
                                  <a:close/>
                                  <a:moveTo>
                                    <a:pt x="806" y="452"/>
                                  </a:moveTo>
                                  <a:lnTo>
                                    <a:pt x="802" y="451"/>
                                  </a:lnTo>
                                  <a:lnTo>
                                    <a:pt x="794" y="446"/>
                                  </a:lnTo>
                                  <a:lnTo>
                                    <a:pt x="784" y="440"/>
                                  </a:lnTo>
                                  <a:lnTo>
                                    <a:pt x="771" y="431"/>
                                  </a:lnTo>
                                  <a:lnTo>
                                    <a:pt x="778" y="435"/>
                                  </a:lnTo>
                                  <a:lnTo>
                                    <a:pt x="786" y="440"/>
                                  </a:lnTo>
                                  <a:lnTo>
                                    <a:pt x="795" y="445"/>
                                  </a:lnTo>
                                  <a:lnTo>
                                    <a:pt x="806" y="452"/>
                                  </a:lnTo>
                                  <a:close/>
                                  <a:moveTo>
                                    <a:pt x="1563" y="1059"/>
                                  </a:moveTo>
                                  <a:lnTo>
                                    <a:pt x="1554" y="1050"/>
                                  </a:lnTo>
                                  <a:lnTo>
                                    <a:pt x="1545" y="1040"/>
                                  </a:lnTo>
                                  <a:lnTo>
                                    <a:pt x="1535" y="1028"/>
                                  </a:lnTo>
                                  <a:lnTo>
                                    <a:pt x="1524" y="1013"/>
                                  </a:lnTo>
                                  <a:lnTo>
                                    <a:pt x="1524" y="1034"/>
                                  </a:lnTo>
                                  <a:lnTo>
                                    <a:pt x="1515" y="1032"/>
                                  </a:lnTo>
                                  <a:lnTo>
                                    <a:pt x="1503" y="1032"/>
                                  </a:lnTo>
                                  <a:lnTo>
                                    <a:pt x="1509" y="1037"/>
                                  </a:lnTo>
                                  <a:lnTo>
                                    <a:pt x="1500" y="1037"/>
                                  </a:lnTo>
                                  <a:lnTo>
                                    <a:pt x="1517" y="1086"/>
                                  </a:lnTo>
                                  <a:lnTo>
                                    <a:pt x="1500" y="1070"/>
                                  </a:lnTo>
                                  <a:lnTo>
                                    <a:pt x="1502" y="1090"/>
                                  </a:lnTo>
                                  <a:lnTo>
                                    <a:pt x="1503" y="1106"/>
                                  </a:lnTo>
                                  <a:lnTo>
                                    <a:pt x="1504" y="1118"/>
                                  </a:lnTo>
                                  <a:lnTo>
                                    <a:pt x="1503" y="1126"/>
                                  </a:lnTo>
                                  <a:lnTo>
                                    <a:pt x="1492" y="1107"/>
                                  </a:lnTo>
                                  <a:lnTo>
                                    <a:pt x="1482" y="1088"/>
                                  </a:lnTo>
                                  <a:lnTo>
                                    <a:pt x="1470" y="1070"/>
                                  </a:lnTo>
                                  <a:lnTo>
                                    <a:pt x="1460" y="1054"/>
                                  </a:lnTo>
                                  <a:lnTo>
                                    <a:pt x="1450" y="1039"/>
                                  </a:lnTo>
                                  <a:lnTo>
                                    <a:pt x="1440" y="1026"/>
                                  </a:lnTo>
                                  <a:lnTo>
                                    <a:pt x="1430" y="1015"/>
                                  </a:lnTo>
                                  <a:lnTo>
                                    <a:pt x="1420" y="1005"/>
                                  </a:lnTo>
                                  <a:lnTo>
                                    <a:pt x="1439" y="1041"/>
                                  </a:lnTo>
                                  <a:lnTo>
                                    <a:pt x="1456" y="1074"/>
                                  </a:lnTo>
                                  <a:lnTo>
                                    <a:pt x="1469" y="1105"/>
                                  </a:lnTo>
                                  <a:lnTo>
                                    <a:pt x="1482" y="1132"/>
                                  </a:lnTo>
                                  <a:lnTo>
                                    <a:pt x="1490" y="1157"/>
                                  </a:lnTo>
                                  <a:lnTo>
                                    <a:pt x="1496" y="1177"/>
                                  </a:lnTo>
                                  <a:lnTo>
                                    <a:pt x="1499" y="1188"/>
                                  </a:lnTo>
                                  <a:lnTo>
                                    <a:pt x="1500" y="1196"/>
                                  </a:lnTo>
                                  <a:lnTo>
                                    <a:pt x="1500" y="1204"/>
                                  </a:lnTo>
                                  <a:lnTo>
                                    <a:pt x="1500" y="1212"/>
                                  </a:lnTo>
                                  <a:lnTo>
                                    <a:pt x="1482" y="1219"/>
                                  </a:lnTo>
                                  <a:lnTo>
                                    <a:pt x="1476" y="1241"/>
                                  </a:lnTo>
                                  <a:lnTo>
                                    <a:pt x="1467" y="1244"/>
                                  </a:lnTo>
                                  <a:lnTo>
                                    <a:pt x="1457" y="1249"/>
                                  </a:lnTo>
                                  <a:lnTo>
                                    <a:pt x="1448" y="1254"/>
                                  </a:lnTo>
                                  <a:lnTo>
                                    <a:pt x="1439" y="1260"/>
                                  </a:lnTo>
                                  <a:lnTo>
                                    <a:pt x="1431" y="1267"/>
                                  </a:lnTo>
                                  <a:lnTo>
                                    <a:pt x="1422" y="1276"/>
                                  </a:lnTo>
                                  <a:lnTo>
                                    <a:pt x="1414" y="1285"/>
                                  </a:lnTo>
                                  <a:lnTo>
                                    <a:pt x="1406" y="1296"/>
                                  </a:lnTo>
                                  <a:lnTo>
                                    <a:pt x="1403" y="1306"/>
                                  </a:lnTo>
                                  <a:lnTo>
                                    <a:pt x="1399" y="1315"/>
                                  </a:lnTo>
                                  <a:lnTo>
                                    <a:pt x="1395" y="1323"/>
                                  </a:lnTo>
                                  <a:lnTo>
                                    <a:pt x="1390" y="1330"/>
                                  </a:lnTo>
                                  <a:lnTo>
                                    <a:pt x="1385" y="1335"/>
                                  </a:lnTo>
                                  <a:lnTo>
                                    <a:pt x="1379" y="1340"/>
                                  </a:lnTo>
                                  <a:lnTo>
                                    <a:pt x="1372" y="1342"/>
                                  </a:lnTo>
                                  <a:lnTo>
                                    <a:pt x="1366" y="1344"/>
                                  </a:lnTo>
                                  <a:lnTo>
                                    <a:pt x="1349" y="1361"/>
                                  </a:lnTo>
                                  <a:lnTo>
                                    <a:pt x="1329" y="1381"/>
                                  </a:lnTo>
                                  <a:lnTo>
                                    <a:pt x="1304" y="1401"/>
                                  </a:lnTo>
                                  <a:lnTo>
                                    <a:pt x="1276" y="1424"/>
                                  </a:lnTo>
                                  <a:lnTo>
                                    <a:pt x="1244" y="1448"/>
                                  </a:lnTo>
                                  <a:lnTo>
                                    <a:pt x="1209" y="1473"/>
                                  </a:lnTo>
                                  <a:lnTo>
                                    <a:pt x="1171" y="1501"/>
                                  </a:lnTo>
                                  <a:lnTo>
                                    <a:pt x="1128" y="1529"/>
                                  </a:lnTo>
                                  <a:lnTo>
                                    <a:pt x="1112" y="1534"/>
                                  </a:lnTo>
                                  <a:lnTo>
                                    <a:pt x="1097" y="1541"/>
                                  </a:lnTo>
                                  <a:lnTo>
                                    <a:pt x="1079" y="1550"/>
                                  </a:lnTo>
                                  <a:lnTo>
                                    <a:pt x="1061" y="1562"/>
                                  </a:lnTo>
                                  <a:lnTo>
                                    <a:pt x="1055" y="1561"/>
                                  </a:lnTo>
                                  <a:lnTo>
                                    <a:pt x="1048" y="1561"/>
                                  </a:lnTo>
                                  <a:lnTo>
                                    <a:pt x="1039" y="1562"/>
                                  </a:lnTo>
                                  <a:lnTo>
                                    <a:pt x="1029" y="1565"/>
                                  </a:lnTo>
                                  <a:lnTo>
                                    <a:pt x="1017" y="1569"/>
                                  </a:lnTo>
                                  <a:lnTo>
                                    <a:pt x="1003" y="1575"/>
                                  </a:lnTo>
                                  <a:lnTo>
                                    <a:pt x="989" y="1582"/>
                                  </a:lnTo>
                                  <a:lnTo>
                                    <a:pt x="972" y="1590"/>
                                  </a:lnTo>
                                  <a:lnTo>
                                    <a:pt x="951" y="1594"/>
                                  </a:lnTo>
                                  <a:lnTo>
                                    <a:pt x="929" y="1599"/>
                                  </a:lnTo>
                                  <a:lnTo>
                                    <a:pt x="905" y="1602"/>
                                  </a:lnTo>
                                  <a:lnTo>
                                    <a:pt x="879" y="1605"/>
                                  </a:lnTo>
                                  <a:lnTo>
                                    <a:pt x="850" y="1609"/>
                                  </a:lnTo>
                                  <a:lnTo>
                                    <a:pt x="820" y="1612"/>
                                  </a:lnTo>
                                  <a:lnTo>
                                    <a:pt x="787" y="1615"/>
                                  </a:lnTo>
                                  <a:lnTo>
                                    <a:pt x="753" y="1617"/>
                                  </a:lnTo>
                                  <a:lnTo>
                                    <a:pt x="721" y="1618"/>
                                  </a:lnTo>
                                  <a:lnTo>
                                    <a:pt x="690" y="1618"/>
                                  </a:lnTo>
                                  <a:lnTo>
                                    <a:pt x="661" y="1619"/>
                                  </a:lnTo>
                                  <a:lnTo>
                                    <a:pt x="633" y="1619"/>
                                  </a:lnTo>
                                  <a:lnTo>
                                    <a:pt x="606" y="1618"/>
                                  </a:lnTo>
                                  <a:lnTo>
                                    <a:pt x="580" y="1617"/>
                                  </a:lnTo>
                                  <a:lnTo>
                                    <a:pt x="555" y="1616"/>
                                  </a:lnTo>
                                  <a:lnTo>
                                    <a:pt x="531" y="1613"/>
                                  </a:lnTo>
                                  <a:lnTo>
                                    <a:pt x="524" y="1615"/>
                                  </a:lnTo>
                                  <a:lnTo>
                                    <a:pt x="513" y="1616"/>
                                  </a:lnTo>
                                  <a:lnTo>
                                    <a:pt x="502" y="1617"/>
                                  </a:lnTo>
                                  <a:lnTo>
                                    <a:pt x="489" y="1617"/>
                                  </a:lnTo>
                                  <a:lnTo>
                                    <a:pt x="465" y="1616"/>
                                  </a:lnTo>
                                  <a:lnTo>
                                    <a:pt x="440" y="1615"/>
                                  </a:lnTo>
                                  <a:lnTo>
                                    <a:pt x="412" y="1612"/>
                                  </a:lnTo>
                                  <a:lnTo>
                                    <a:pt x="383" y="1610"/>
                                  </a:lnTo>
                                  <a:lnTo>
                                    <a:pt x="350" y="1605"/>
                                  </a:lnTo>
                                  <a:lnTo>
                                    <a:pt x="315" y="1601"/>
                                  </a:lnTo>
                                  <a:lnTo>
                                    <a:pt x="277" y="1595"/>
                                  </a:lnTo>
                                  <a:lnTo>
                                    <a:pt x="238" y="1588"/>
                                  </a:lnTo>
                                  <a:lnTo>
                                    <a:pt x="197" y="1580"/>
                                  </a:lnTo>
                                  <a:lnTo>
                                    <a:pt x="161" y="1574"/>
                                  </a:lnTo>
                                  <a:lnTo>
                                    <a:pt x="127" y="1567"/>
                                  </a:lnTo>
                                  <a:lnTo>
                                    <a:pt x="96" y="1559"/>
                                  </a:lnTo>
                                  <a:lnTo>
                                    <a:pt x="68" y="1552"/>
                                  </a:lnTo>
                                  <a:lnTo>
                                    <a:pt x="42" y="1544"/>
                                  </a:lnTo>
                                  <a:lnTo>
                                    <a:pt x="19" y="1537"/>
                                  </a:lnTo>
                                  <a:lnTo>
                                    <a:pt x="0" y="1529"/>
                                  </a:lnTo>
                                  <a:lnTo>
                                    <a:pt x="0" y="1521"/>
                                  </a:lnTo>
                                  <a:lnTo>
                                    <a:pt x="9" y="1527"/>
                                  </a:lnTo>
                                  <a:lnTo>
                                    <a:pt x="22" y="1532"/>
                                  </a:lnTo>
                                  <a:lnTo>
                                    <a:pt x="35" y="1536"/>
                                  </a:lnTo>
                                  <a:lnTo>
                                    <a:pt x="51" y="1541"/>
                                  </a:lnTo>
                                  <a:lnTo>
                                    <a:pt x="68" y="1545"/>
                                  </a:lnTo>
                                  <a:lnTo>
                                    <a:pt x="88" y="1550"/>
                                  </a:lnTo>
                                  <a:lnTo>
                                    <a:pt x="109" y="1553"/>
                                  </a:lnTo>
                                  <a:lnTo>
                                    <a:pt x="132" y="1557"/>
                                  </a:lnTo>
                                  <a:lnTo>
                                    <a:pt x="173" y="1562"/>
                                  </a:lnTo>
                                  <a:lnTo>
                                    <a:pt x="210" y="1566"/>
                                  </a:lnTo>
                                  <a:lnTo>
                                    <a:pt x="242" y="1568"/>
                                  </a:lnTo>
                                  <a:lnTo>
                                    <a:pt x="270" y="1568"/>
                                  </a:lnTo>
                                  <a:lnTo>
                                    <a:pt x="273" y="1576"/>
                                  </a:lnTo>
                                  <a:lnTo>
                                    <a:pt x="375" y="1568"/>
                                  </a:lnTo>
                                  <a:lnTo>
                                    <a:pt x="394" y="1554"/>
                                  </a:lnTo>
                                  <a:lnTo>
                                    <a:pt x="400" y="1553"/>
                                  </a:lnTo>
                                  <a:lnTo>
                                    <a:pt x="405" y="1554"/>
                                  </a:lnTo>
                                  <a:lnTo>
                                    <a:pt x="409" y="1557"/>
                                  </a:lnTo>
                                  <a:lnTo>
                                    <a:pt x="411" y="1560"/>
                                  </a:lnTo>
                                  <a:lnTo>
                                    <a:pt x="416" y="1567"/>
                                  </a:lnTo>
                                  <a:lnTo>
                                    <a:pt x="418" y="1570"/>
                                  </a:lnTo>
                                  <a:lnTo>
                                    <a:pt x="428" y="1565"/>
                                  </a:lnTo>
                                  <a:lnTo>
                                    <a:pt x="440" y="1560"/>
                                  </a:lnTo>
                                  <a:lnTo>
                                    <a:pt x="454" y="1558"/>
                                  </a:lnTo>
                                  <a:lnTo>
                                    <a:pt x="470" y="1557"/>
                                  </a:lnTo>
                                  <a:lnTo>
                                    <a:pt x="491" y="1558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18" y="1558"/>
                                  </a:lnTo>
                                  <a:lnTo>
                                    <a:pt x="524" y="1557"/>
                                  </a:lnTo>
                                  <a:lnTo>
                                    <a:pt x="531" y="1546"/>
                                  </a:lnTo>
                                  <a:lnTo>
                                    <a:pt x="560" y="1546"/>
                                  </a:lnTo>
                                  <a:lnTo>
                                    <a:pt x="591" y="1546"/>
                                  </a:lnTo>
                                  <a:lnTo>
                                    <a:pt x="626" y="1545"/>
                                  </a:lnTo>
                                  <a:lnTo>
                                    <a:pt x="664" y="1544"/>
                                  </a:lnTo>
                                  <a:lnTo>
                                    <a:pt x="706" y="1542"/>
                                  </a:lnTo>
                                  <a:lnTo>
                                    <a:pt x="751" y="1540"/>
                                  </a:lnTo>
                                  <a:lnTo>
                                    <a:pt x="801" y="1536"/>
                                  </a:lnTo>
                                  <a:lnTo>
                                    <a:pt x="852" y="1533"/>
                                  </a:lnTo>
                                  <a:lnTo>
                                    <a:pt x="802" y="1524"/>
                                  </a:lnTo>
                                  <a:lnTo>
                                    <a:pt x="805" y="1523"/>
                                  </a:lnTo>
                                  <a:lnTo>
                                    <a:pt x="808" y="1520"/>
                                  </a:lnTo>
                                  <a:lnTo>
                                    <a:pt x="811" y="1517"/>
                                  </a:lnTo>
                                  <a:lnTo>
                                    <a:pt x="812" y="1513"/>
                                  </a:lnTo>
                                  <a:lnTo>
                                    <a:pt x="822" y="1513"/>
                                  </a:lnTo>
                                  <a:lnTo>
                                    <a:pt x="837" y="1512"/>
                                  </a:lnTo>
                                  <a:lnTo>
                                    <a:pt x="857" y="1510"/>
                                  </a:lnTo>
                                  <a:lnTo>
                                    <a:pt x="884" y="1507"/>
                                  </a:lnTo>
                                  <a:lnTo>
                                    <a:pt x="910" y="1502"/>
                                  </a:lnTo>
                                  <a:lnTo>
                                    <a:pt x="931" y="1498"/>
                                  </a:lnTo>
                                  <a:lnTo>
                                    <a:pt x="947" y="1494"/>
                                  </a:lnTo>
                                  <a:lnTo>
                                    <a:pt x="958" y="1492"/>
                                  </a:lnTo>
                                  <a:lnTo>
                                    <a:pt x="966" y="1478"/>
                                  </a:lnTo>
                                  <a:lnTo>
                                    <a:pt x="995" y="1481"/>
                                  </a:lnTo>
                                  <a:lnTo>
                                    <a:pt x="968" y="1489"/>
                                  </a:lnTo>
                                  <a:lnTo>
                                    <a:pt x="1022" y="1483"/>
                                  </a:lnTo>
                                  <a:lnTo>
                                    <a:pt x="1026" y="1473"/>
                                  </a:lnTo>
                                  <a:lnTo>
                                    <a:pt x="1057" y="1481"/>
                                  </a:lnTo>
                                  <a:lnTo>
                                    <a:pt x="1073" y="1476"/>
                                  </a:lnTo>
                                  <a:lnTo>
                                    <a:pt x="1088" y="1469"/>
                                  </a:lnTo>
                                  <a:lnTo>
                                    <a:pt x="1103" y="1464"/>
                                  </a:lnTo>
                                  <a:lnTo>
                                    <a:pt x="1118" y="1456"/>
                                  </a:lnTo>
                                  <a:lnTo>
                                    <a:pt x="1150" y="1440"/>
                                  </a:lnTo>
                                  <a:lnTo>
                                    <a:pt x="1182" y="1420"/>
                                  </a:lnTo>
                                  <a:lnTo>
                                    <a:pt x="1184" y="1415"/>
                                  </a:lnTo>
                                  <a:lnTo>
                                    <a:pt x="1186" y="1409"/>
                                  </a:lnTo>
                                  <a:lnTo>
                                    <a:pt x="1187" y="1401"/>
                                  </a:lnTo>
                                  <a:lnTo>
                                    <a:pt x="1187" y="1393"/>
                                  </a:lnTo>
                                  <a:lnTo>
                                    <a:pt x="1187" y="1381"/>
                                  </a:lnTo>
                                  <a:lnTo>
                                    <a:pt x="1184" y="1368"/>
                                  </a:lnTo>
                                  <a:lnTo>
                                    <a:pt x="1180" y="1355"/>
                                  </a:lnTo>
                                  <a:lnTo>
                                    <a:pt x="1174" y="1341"/>
                                  </a:lnTo>
                                  <a:lnTo>
                                    <a:pt x="1166" y="1326"/>
                                  </a:lnTo>
                                  <a:lnTo>
                                    <a:pt x="1157" y="1311"/>
                                  </a:lnTo>
                                  <a:lnTo>
                                    <a:pt x="1147" y="1296"/>
                                  </a:lnTo>
                                  <a:lnTo>
                                    <a:pt x="1135" y="1280"/>
                                  </a:lnTo>
                                  <a:lnTo>
                                    <a:pt x="1121" y="1263"/>
                                  </a:lnTo>
                                  <a:lnTo>
                                    <a:pt x="1106" y="1246"/>
                                  </a:lnTo>
                                  <a:lnTo>
                                    <a:pt x="1089" y="1229"/>
                                  </a:lnTo>
                                  <a:lnTo>
                                    <a:pt x="1071" y="1210"/>
                                  </a:lnTo>
                                  <a:lnTo>
                                    <a:pt x="1050" y="1191"/>
                                  </a:lnTo>
                                  <a:lnTo>
                                    <a:pt x="1028" y="1172"/>
                                  </a:lnTo>
                                  <a:lnTo>
                                    <a:pt x="1004" y="1153"/>
                                  </a:lnTo>
                                  <a:lnTo>
                                    <a:pt x="980" y="1132"/>
                                  </a:lnTo>
                                  <a:lnTo>
                                    <a:pt x="947" y="1107"/>
                                  </a:lnTo>
                                  <a:lnTo>
                                    <a:pt x="909" y="1079"/>
                                  </a:lnTo>
                                  <a:lnTo>
                                    <a:pt x="866" y="1048"/>
                                  </a:lnTo>
                                  <a:lnTo>
                                    <a:pt x="816" y="1015"/>
                                  </a:lnTo>
                                  <a:lnTo>
                                    <a:pt x="762" y="978"/>
                                  </a:lnTo>
                                  <a:lnTo>
                                    <a:pt x="703" y="939"/>
                                  </a:lnTo>
                                  <a:lnTo>
                                    <a:pt x="637" y="897"/>
                                  </a:lnTo>
                                  <a:lnTo>
                                    <a:pt x="566" y="852"/>
                                  </a:lnTo>
                                  <a:lnTo>
                                    <a:pt x="507" y="814"/>
                                  </a:lnTo>
                                  <a:lnTo>
                                    <a:pt x="453" y="779"/>
                                  </a:lnTo>
                                  <a:lnTo>
                                    <a:pt x="404" y="747"/>
                                  </a:lnTo>
                                  <a:lnTo>
                                    <a:pt x="364" y="720"/>
                                  </a:lnTo>
                                  <a:lnTo>
                                    <a:pt x="329" y="695"/>
                                  </a:lnTo>
                                  <a:lnTo>
                                    <a:pt x="300" y="675"/>
                                  </a:lnTo>
                                  <a:lnTo>
                                    <a:pt x="278" y="656"/>
                                  </a:lnTo>
                                  <a:lnTo>
                                    <a:pt x="261" y="643"/>
                                  </a:lnTo>
                                  <a:lnTo>
                                    <a:pt x="262" y="611"/>
                                  </a:lnTo>
                                  <a:lnTo>
                                    <a:pt x="264" y="583"/>
                                  </a:lnTo>
                                  <a:lnTo>
                                    <a:pt x="266" y="559"/>
                                  </a:lnTo>
                                  <a:lnTo>
                                    <a:pt x="268" y="538"/>
                                  </a:lnTo>
                                  <a:lnTo>
                                    <a:pt x="271" y="522"/>
                                  </a:lnTo>
                                  <a:lnTo>
                                    <a:pt x="275" y="510"/>
                                  </a:lnTo>
                                  <a:lnTo>
                                    <a:pt x="277" y="505"/>
                                  </a:lnTo>
                                  <a:lnTo>
                                    <a:pt x="279" y="502"/>
                                  </a:lnTo>
                                  <a:lnTo>
                                    <a:pt x="280" y="500"/>
                                  </a:lnTo>
                                  <a:lnTo>
                                    <a:pt x="284" y="499"/>
                                  </a:lnTo>
                                  <a:lnTo>
                                    <a:pt x="296" y="492"/>
                                  </a:lnTo>
                                  <a:lnTo>
                                    <a:pt x="309" y="485"/>
                                  </a:lnTo>
                                  <a:lnTo>
                                    <a:pt x="320" y="477"/>
                                  </a:lnTo>
                                  <a:lnTo>
                                    <a:pt x="330" y="468"/>
                                  </a:lnTo>
                                  <a:lnTo>
                                    <a:pt x="340" y="458"/>
                                  </a:lnTo>
                                  <a:lnTo>
                                    <a:pt x="349" y="448"/>
                                  </a:lnTo>
                                  <a:lnTo>
                                    <a:pt x="357" y="437"/>
                                  </a:lnTo>
                                  <a:lnTo>
                                    <a:pt x="364" y="425"/>
                                  </a:lnTo>
                                  <a:lnTo>
                                    <a:pt x="348" y="395"/>
                                  </a:lnTo>
                                  <a:lnTo>
                                    <a:pt x="361" y="381"/>
                                  </a:lnTo>
                                  <a:lnTo>
                                    <a:pt x="377" y="366"/>
                                  </a:lnTo>
                                  <a:lnTo>
                                    <a:pt x="393" y="351"/>
                                  </a:lnTo>
                                  <a:lnTo>
                                    <a:pt x="411" y="336"/>
                                  </a:lnTo>
                                  <a:lnTo>
                                    <a:pt x="431" y="322"/>
                                  </a:lnTo>
                                  <a:lnTo>
                                    <a:pt x="453" y="307"/>
                                  </a:lnTo>
                                  <a:lnTo>
                                    <a:pt x="475" y="291"/>
                                  </a:lnTo>
                                  <a:lnTo>
                                    <a:pt x="500" y="276"/>
                                  </a:lnTo>
                                  <a:lnTo>
                                    <a:pt x="526" y="260"/>
                                  </a:lnTo>
                                  <a:lnTo>
                                    <a:pt x="553" y="244"/>
                                  </a:lnTo>
                                  <a:lnTo>
                                    <a:pt x="582" y="228"/>
                                  </a:lnTo>
                                  <a:lnTo>
                                    <a:pt x="613" y="213"/>
                                  </a:lnTo>
                                  <a:lnTo>
                                    <a:pt x="678" y="181"/>
                                  </a:lnTo>
                                  <a:lnTo>
                                    <a:pt x="750" y="148"/>
                                  </a:lnTo>
                                  <a:lnTo>
                                    <a:pt x="790" y="130"/>
                                  </a:lnTo>
                                  <a:lnTo>
                                    <a:pt x="831" y="113"/>
                                  </a:lnTo>
                                  <a:lnTo>
                                    <a:pt x="869" y="98"/>
                                  </a:lnTo>
                                  <a:lnTo>
                                    <a:pt x="907" y="83"/>
                                  </a:lnTo>
                                  <a:lnTo>
                                    <a:pt x="946" y="70"/>
                                  </a:lnTo>
                                  <a:lnTo>
                                    <a:pt x="982" y="58"/>
                                  </a:lnTo>
                                  <a:lnTo>
                                    <a:pt x="1018" y="47"/>
                                  </a:lnTo>
                                  <a:lnTo>
                                    <a:pt x="1053" y="38"/>
                                  </a:lnTo>
                                  <a:lnTo>
                                    <a:pt x="1088" y="29"/>
                                  </a:lnTo>
                                  <a:lnTo>
                                    <a:pt x="1120" y="21"/>
                                  </a:lnTo>
                                  <a:lnTo>
                                    <a:pt x="1153" y="15"/>
                                  </a:lnTo>
                                  <a:lnTo>
                                    <a:pt x="1184" y="9"/>
                                  </a:lnTo>
                                  <a:lnTo>
                                    <a:pt x="1216" y="6"/>
                                  </a:lnTo>
                                  <a:lnTo>
                                    <a:pt x="1245" y="3"/>
                                  </a:lnTo>
                                  <a:lnTo>
                                    <a:pt x="1274" y="1"/>
                                  </a:lnTo>
                                  <a:lnTo>
                                    <a:pt x="1303" y="0"/>
                                  </a:lnTo>
                                  <a:lnTo>
                                    <a:pt x="1325" y="1"/>
                                  </a:lnTo>
                                  <a:lnTo>
                                    <a:pt x="1345" y="3"/>
                                  </a:lnTo>
                                  <a:lnTo>
                                    <a:pt x="1365" y="4"/>
                                  </a:lnTo>
                                  <a:lnTo>
                                    <a:pt x="1384" y="7"/>
                                  </a:lnTo>
                                  <a:lnTo>
                                    <a:pt x="1402" y="10"/>
                                  </a:lnTo>
                                  <a:lnTo>
                                    <a:pt x="1419" y="15"/>
                                  </a:lnTo>
                                  <a:lnTo>
                                    <a:pt x="1434" y="20"/>
                                  </a:lnTo>
                                  <a:lnTo>
                                    <a:pt x="1449" y="25"/>
                                  </a:lnTo>
                                  <a:lnTo>
                                    <a:pt x="1464" y="32"/>
                                  </a:lnTo>
                                  <a:lnTo>
                                    <a:pt x="1477" y="40"/>
                                  </a:lnTo>
                                  <a:lnTo>
                                    <a:pt x="1490" y="48"/>
                                  </a:lnTo>
                                  <a:lnTo>
                                    <a:pt x="1501" y="57"/>
                                  </a:lnTo>
                                  <a:lnTo>
                                    <a:pt x="1512" y="67"/>
                                  </a:lnTo>
                                  <a:lnTo>
                                    <a:pt x="1521" y="77"/>
                                  </a:lnTo>
                                  <a:lnTo>
                                    <a:pt x="1530" y="89"/>
                                  </a:lnTo>
                                  <a:lnTo>
                                    <a:pt x="1538" y="101"/>
                                  </a:lnTo>
                                  <a:lnTo>
                                    <a:pt x="1504" y="88"/>
                                  </a:lnTo>
                                  <a:lnTo>
                                    <a:pt x="1471" y="75"/>
                                  </a:lnTo>
                                  <a:lnTo>
                                    <a:pt x="1438" y="65"/>
                                  </a:lnTo>
                                  <a:lnTo>
                                    <a:pt x="1403" y="56"/>
                                  </a:lnTo>
                                  <a:lnTo>
                                    <a:pt x="1368" y="50"/>
                                  </a:lnTo>
                                  <a:lnTo>
                                    <a:pt x="1333" y="45"/>
                                  </a:lnTo>
                                  <a:lnTo>
                                    <a:pt x="1298" y="42"/>
                                  </a:lnTo>
                                  <a:lnTo>
                                    <a:pt x="1263" y="41"/>
                                  </a:lnTo>
                                  <a:lnTo>
                                    <a:pt x="1234" y="42"/>
                                  </a:lnTo>
                                  <a:lnTo>
                                    <a:pt x="1205" y="45"/>
                                  </a:lnTo>
                                  <a:lnTo>
                                    <a:pt x="1174" y="48"/>
                                  </a:lnTo>
                                  <a:lnTo>
                                    <a:pt x="1143" y="54"/>
                                  </a:lnTo>
                                  <a:lnTo>
                                    <a:pt x="1110" y="60"/>
                                  </a:lnTo>
                                  <a:lnTo>
                                    <a:pt x="1076" y="68"/>
                                  </a:lnTo>
                                  <a:lnTo>
                                    <a:pt x="1040" y="79"/>
                                  </a:lnTo>
                                  <a:lnTo>
                                    <a:pt x="1004" y="90"/>
                                  </a:lnTo>
                                  <a:lnTo>
                                    <a:pt x="967" y="102"/>
                                  </a:lnTo>
                                  <a:lnTo>
                                    <a:pt x="928" y="117"/>
                                  </a:lnTo>
                                  <a:lnTo>
                                    <a:pt x="888" y="133"/>
                                  </a:lnTo>
                                  <a:lnTo>
                                    <a:pt x="848" y="150"/>
                                  </a:lnTo>
                                  <a:lnTo>
                                    <a:pt x="805" y="169"/>
                                  </a:lnTo>
                                  <a:lnTo>
                                    <a:pt x="762" y="189"/>
                                  </a:lnTo>
                                  <a:lnTo>
                                    <a:pt x="717" y="211"/>
                                  </a:lnTo>
                                  <a:lnTo>
                                    <a:pt x="672" y="234"/>
                                  </a:lnTo>
                                  <a:lnTo>
                                    <a:pt x="671" y="244"/>
                                  </a:lnTo>
                                  <a:lnTo>
                                    <a:pt x="673" y="255"/>
                                  </a:lnTo>
                                  <a:lnTo>
                                    <a:pt x="676" y="266"/>
                                  </a:lnTo>
                                  <a:lnTo>
                                    <a:pt x="681" y="278"/>
                                  </a:lnTo>
                                  <a:lnTo>
                                    <a:pt x="688" y="291"/>
                                  </a:lnTo>
                                  <a:lnTo>
                                    <a:pt x="697" y="303"/>
                                  </a:lnTo>
                                  <a:lnTo>
                                    <a:pt x="708" y="318"/>
                                  </a:lnTo>
                                  <a:lnTo>
                                    <a:pt x="721" y="333"/>
                                  </a:lnTo>
                                  <a:lnTo>
                                    <a:pt x="715" y="337"/>
                                  </a:lnTo>
                                  <a:lnTo>
                                    <a:pt x="723" y="352"/>
                                  </a:lnTo>
                                  <a:lnTo>
                                    <a:pt x="734" y="366"/>
                                  </a:lnTo>
                                  <a:lnTo>
                                    <a:pt x="747" y="381"/>
                                  </a:lnTo>
                                  <a:lnTo>
                                    <a:pt x="763" y="395"/>
                                  </a:lnTo>
                                  <a:lnTo>
                                    <a:pt x="781" y="411"/>
                                  </a:lnTo>
                                  <a:lnTo>
                                    <a:pt x="803" y="427"/>
                                  </a:lnTo>
                                  <a:lnTo>
                                    <a:pt x="826" y="443"/>
                                  </a:lnTo>
                                  <a:lnTo>
                                    <a:pt x="852" y="460"/>
                                  </a:lnTo>
                                  <a:lnTo>
                                    <a:pt x="838" y="452"/>
                                  </a:lnTo>
                                  <a:lnTo>
                                    <a:pt x="813" y="436"/>
                                  </a:lnTo>
                                  <a:lnTo>
                                    <a:pt x="779" y="415"/>
                                  </a:lnTo>
                                  <a:lnTo>
                                    <a:pt x="734" y="387"/>
                                  </a:lnTo>
                                  <a:lnTo>
                                    <a:pt x="731" y="395"/>
                                  </a:lnTo>
                                  <a:lnTo>
                                    <a:pt x="758" y="411"/>
                                  </a:lnTo>
                                  <a:lnTo>
                                    <a:pt x="759" y="417"/>
                                  </a:lnTo>
                                  <a:lnTo>
                                    <a:pt x="758" y="421"/>
                                  </a:lnTo>
                                  <a:lnTo>
                                    <a:pt x="757" y="425"/>
                                  </a:lnTo>
                                  <a:lnTo>
                                    <a:pt x="753" y="427"/>
                                  </a:lnTo>
                                  <a:lnTo>
                                    <a:pt x="770" y="437"/>
                                  </a:lnTo>
                                  <a:lnTo>
                                    <a:pt x="790" y="451"/>
                                  </a:lnTo>
                                  <a:lnTo>
                                    <a:pt x="813" y="469"/>
                                  </a:lnTo>
                                  <a:lnTo>
                                    <a:pt x="839" y="491"/>
                                  </a:lnTo>
                                  <a:lnTo>
                                    <a:pt x="893" y="515"/>
                                  </a:lnTo>
                                  <a:lnTo>
                                    <a:pt x="896" y="512"/>
                                  </a:lnTo>
                                  <a:lnTo>
                                    <a:pt x="885" y="501"/>
                                  </a:lnTo>
                                  <a:lnTo>
                                    <a:pt x="893" y="504"/>
                                  </a:lnTo>
                                  <a:lnTo>
                                    <a:pt x="933" y="545"/>
                                  </a:lnTo>
                                  <a:lnTo>
                                    <a:pt x="939" y="547"/>
                                  </a:lnTo>
                                  <a:lnTo>
                                    <a:pt x="956" y="557"/>
                                  </a:lnTo>
                                  <a:lnTo>
                                    <a:pt x="976" y="569"/>
                                  </a:lnTo>
                                  <a:lnTo>
                                    <a:pt x="1003" y="584"/>
                                  </a:lnTo>
                                  <a:lnTo>
                                    <a:pt x="1034" y="602"/>
                                  </a:lnTo>
                                  <a:lnTo>
                                    <a:pt x="1068" y="623"/>
                                  </a:lnTo>
                                  <a:lnTo>
                                    <a:pt x="1109" y="647"/>
                                  </a:lnTo>
                                  <a:lnTo>
                                    <a:pt x="1154" y="675"/>
                                  </a:lnTo>
                                  <a:lnTo>
                                    <a:pt x="1204" y="705"/>
                                  </a:lnTo>
                                  <a:lnTo>
                                    <a:pt x="1206" y="697"/>
                                  </a:lnTo>
                                  <a:lnTo>
                                    <a:pt x="1233" y="703"/>
                                  </a:lnTo>
                                  <a:lnTo>
                                    <a:pt x="1198" y="672"/>
                                  </a:lnTo>
                                  <a:lnTo>
                                    <a:pt x="1210" y="676"/>
                                  </a:lnTo>
                                  <a:lnTo>
                                    <a:pt x="1223" y="679"/>
                                  </a:lnTo>
                                  <a:lnTo>
                                    <a:pt x="1234" y="684"/>
                                  </a:lnTo>
                                  <a:lnTo>
                                    <a:pt x="1244" y="690"/>
                                  </a:lnTo>
                                  <a:lnTo>
                                    <a:pt x="1254" y="697"/>
                                  </a:lnTo>
                                  <a:lnTo>
                                    <a:pt x="1264" y="706"/>
                                  </a:lnTo>
                                  <a:lnTo>
                                    <a:pt x="1273" y="715"/>
                                  </a:lnTo>
                                  <a:lnTo>
                                    <a:pt x="1281" y="727"/>
                                  </a:lnTo>
                                  <a:lnTo>
                                    <a:pt x="1254" y="719"/>
                                  </a:lnTo>
                                  <a:lnTo>
                                    <a:pt x="1308" y="746"/>
                                  </a:lnTo>
                                  <a:lnTo>
                                    <a:pt x="1285" y="746"/>
                                  </a:lnTo>
                                  <a:lnTo>
                                    <a:pt x="1278" y="747"/>
                                  </a:lnTo>
                                  <a:lnTo>
                                    <a:pt x="1273" y="751"/>
                                  </a:lnTo>
                                  <a:lnTo>
                                    <a:pt x="1272" y="752"/>
                                  </a:lnTo>
                                  <a:lnTo>
                                    <a:pt x="1272" y="753"/>
                                  </a:lnTo>
                                  <a:lnTo>
                                    <a:pt x="1272" y="755"/>
                                  </a:lnTo>
                                  <a:lnTo>
                                    <a:pt x="1273" y="756"/>
                                  </a:lnTo>
                                  <a:lnTo>
                                    <a:pt x="1283" y="762"/>
                                  </a:lnTo>
                                  <a:lnTo>
                                    <a:pt x="1295" y="767"/>
                                  </a:lnTo>
                                  <a:lnTo>
                                    <a:pt x="1305" y="773"/>
                                  </a:lnTo>
                                  <a:lnTo>
                                    <a:pt x="1316" y="780"/>
                                  </a:lnTo>
                                  <a:lnTo>
                                    <a:pt x="1340" y="798"/>
                                  </a:lnTo>
                                  <a:lnTo>
                                    <a:pt x="1366" y="820"/>
                                  </a:lnTo>
                                  <a:lnTo>
                                    <a:pt x="1348" y="802"/>
                                  </a:lnTo>
                                  <a:lnTo>
                                    <a:pt x="1335" y="787"/>
                                  </a:lnTo>
                                  <a:lnTo>
                                    <a:pt x="1331" y="780"/>
                                  </a:lnTo>
                                  <a:lnTo>
                                    <a:pt x="1327" y="774"/>
                                  </a:lnTo>
                                  <a:lnTo>
                                    <a:pt x="1325" y="770"/>
                                  </a:lnTo>
                                  <a:lnTo>
                                    <a:pt x="1325" y="765"/>
                                  </a:lnTo>
                                  <a:lnTo>
                                    <a:pt x="1343" y="781"/>
                                  </a:lnTo>
                                  <a:lnTo>
                                    <a:pt x="1362" y="799"/>
                                  </a:lnTo>
                                  <a:lnTo>
                                    <a:pt x="1384" y="820"/>
                                  </a:lnTo>
                                  <a:lnTo>
                                    <a:pt x="1407" y="841"/>
                                  </a:lnTo>
                                  <a:lnTo>
                                    <a:pt x="1431" y="866"/>
                                  </a:lnTo>
                                  <a:lnTo>
                                    <a:pt x="1457" y="893"/>
                                  </a:lnTo>
                                  <a:lnTo>
                                    <a:pt x="1485" y="922"/>
                                  </a:lnTo>
                                  <a:lnTo>
                                    <a:pt x="1513" y="953"/>
                                  </a:lnTo>
                                  <a:lnTo>
                                    <a:pt x="1468" y="910"/>
                                  </a:lnTo>
                                  <a:lnTo>
                                    <a:pt x="1473" y="920"/>
                                  </a:lnTo>
                                  <a:lnTo>
                                    <a:pt x="1470" y="923"/>
                                  </a:lnTo>
                                  <a:lnTo>
                                    <a:pt x="1490" y="948"/>
                                  </a:lnTo>
                                  <a:lnTo>
                                    <a:pt x="1511" y="979"/>
                                  </a:lnTo>
                                  <a:lnTo>
                                    <a:pt x="1536" y="1015"/>
                                  </a:lnTo>
                                  <a:lnTo>
                                    <a:pt x="1563" y="1059"/>
                                  </a:lnTo>
                                  <a:close/>
                                  <a:moveTo>
                                    <a:pt x="1465" y="906"/>
                                  </a:moveTo>
                                  <a:lnTo>
                                    <a:pt x="1455" y="895"/>
                                  </a:lnTo>
                                  <a:lnTo>
                                    <a:pt x="1441" y="881"/>
                                  </a:lnTo>
                                  <a:lnTo>
                                    <a:pt x="1423" y="864"/>
                                  </a:lnTo>
                                  <a:lnTo>
                                    <a:pt x="1401" y="847"/>
                                  </a:lnTo>
                                  <a:lnTo>
                                    <a:pt x="1397" y="849"/>
                                  </a:lnTo>
                                  <a:lnTo>
                                    <a:pt x="1406" y="855"/>
                                  </a:lnTo>
                                  <a:lnTo>
                                    <a:pt x="1415" y="862"/>
                                  </a:lnTo>
                                  <a:lnTo>
                                    <a:pt x="1425" y="872"/>
                                  </a:lnTo>
                                  <a:lnTo>
                                    <a:pt x="1435" y="885"/>
                                  </a:lnTo>
                                  <a:lnTo>
                                    <a:pt x="1447" y="895"/>
                                  </a:lnTo>
                                  <a:lnTo>
                                    <a:pt x="1465" y="906"/>
                                  </a:lnTo>
                                  <a:close/>
                                  <a:moveTo>
                                    <a:pt x="1482" y="1037"/>
                                  </a:moveTo>
                                  <a:lnTo>
                                    <a:pt x="1470" y="1023"/>
                                  </a:lnTo>
                                  <a:lnTo>
                                    <a:pt x="1457" y="1007"/>
                                  </a:lnTo>
                                  <a:lnTo>
                                    <a:pt x="1441" y="988"/>
                                  </a:lnTo>
                                  <a:lnTo>
                                    <a:pt x="1422" y="966"/>
                                  </a:lnTo>
                                  <a:lnTo>
                                    <a:pt x="1426" y="972"/>
                                  </a:lnTo>
                                  <a:lnTo>
                                    <a:pt x="1437" y="986"/>
                                  </a:lnTo>
                                  <a:lnTo>
                                    <a:pt x="1453" y="1007"/>
                                  </a:lnTo>
                                  <a:lnTo>
                                    <a:pt x="1476" y="1037"/>
                                  </a:lnTo>
                                  <a:lnTo>
                                    <a:pt x="1482" y="1037"/>
                                  </a:lnTo>
                                  <a:close/>
                                  <a:moveTo>
                                    <a:pt x="1492" y="1056"/>
                                  </a:moveTo>
                                  <a:lnTo>
                                    <a:pt x="1492" y="1050"/>
                                  </a:lnTo>
                                  <a:lnTo>
                                    <a:pt x="1490" y="1049"/>
                                  </a:lnTo>
                                  <a:lnTo>
                                    <a:pt x="1486" y="1048"/>
                                  </a:lnTo>
                                  <a:lnTo>
                                    <a:pt x="1487" y="1051"/>
                                  </a:lnTo>
                                  <a:lnTo>
                                    <a:pt x="1488" y="1054"/>
                                  </a:lnTo>
                                  <a:lnTo>
                                    <a:pt x="1490" y="1056"/>
                                  </a:lnTo>
                                  <a:lnTo>
                                    <a:pt x="1492" y="1056"/>
                                  </a:lnTo>
                                  <a:close/>
                                  <a:moveTo>
                                    <a:pt x="1414" y="999"/>
                                  </a:moveTo>
                                  <a:lnTo>
                                    <a:pt x="1411" y="995"/>
                                  </a:lnTo>
                                  <a:lnTo>
                                    <a:pt x="1408" y="994"/>
                                  </a:lnTo>
                                  <a:lnTo>
                                    <a:pt x="1414" y="999"/>
                                  </a:lnTo>
                                  <a:close/>
                                  <a:moveTo>
                                    <a:pt x="1179" y="732"/>
                                  </a:moveTo>
                                  <a:lnTo>
                                    <a:pt x="1171" y="722"/>
                                  </a:lnTo>
                                  <a:lnTo>
                                    <a:pt x="1162" y="714"/>
                                  </a:lnTo>
                                  <a:lnTo>
                                    <a:pt x="1153" y="708"/>
                                  </a:lnTo>
                                  <a:lnTo>
                                    <a:pt x="1144" y="703"/>
                                  </a:lnTo>
                                  <a:lnTo>
                                    <a:pt x="1130" y="695"/>
                                  </a:lnTo>
                                  <a:lnTo>
                                    <a:pt x="1119" y="689"/>
                                  </a:lnTo>
                                  <a:lnTo>
                                    <a:pt x="1111" y="684"/>
                                  </a:lnTo>
                                  <a:lnTo>
                                    <a:pt x="1107" y="680"/>
                                  </a:lnTo>
                                  <a:lnTo>
                                    <a:pt x="1109" y="678"/>
                                  </a:lnTo>
                                  <a:lnTo>
                                    <a:pt x="1103" y="672"/>
                                  </a:lnTo>
                                  <a:lnTo>
                                    <a:pt x="1098" y="668"/>
                                  </a:lnTo>
                                  <a:lnTo>
                                    <a:pt x="1092" y="663"/>
                                  </a:lnTo>
                                  <a:lnTo>
                                    <a:pt x="1084" y="660"/>
                                  </a:lnTo>
                                  <a:lnTo>
                                    <a:pt x="1076" y="658"/>
                                  </a:lnTo>
                                  <a:lnTo>
                                    <a:pt x="1068" y="656"/>
                                  </a:lnTo>
                                  <a:lnTo>
                                    <a:pt x="1059" y="656"/>
                                  </a:lnTo>
                                  <a:lnTo>
                                    <a:pt x="1049" y="656"/>
                                  </a:lnTo>
                                  <a:lnTo>
                                    <a:pt x="1072" y="671"/>
                                  </a:lnTo>
                                  <a:lnTo>
                                    <a:pt x="1100" y="690"/>
                                  </a:lnTo>
                                  <a:lnTo>
                                    <a:pt x="1132" y="714"/>
                                  </a:lnTo>
                                  <a:lnTo>
                                    <a:pt x="1169" y="740"/>
                                  </a:lnTo>
                                  <a:lnTo>
                                    <a:pt x="1170" y="742"/>
                                  </a:lnTo>
                                  <a:lnTo>
                                    <a:pt x="1172" y="740"/>
                                  </a:lnTo>
                                  <a:lnTo>
                                    <a:pt x="1175" y="737"/>
                                  </a:lnTo>
                                  <a:lnTo>
                                    <a:pt x="1179" y="732"/>
                                  </a:lnTo>
                                  <a:close/>
                                  <a:moveTo>
                                    <a:pt x="1327" y="918"/>
                                  </a:moveTo>
                                  <a:lnTo>
                                    <a:pt x="1323" y="912"/>
                                  </a:lnTo>
                                  <a:lnTo>
                                    <a:pt x="1316" y="906"/>
                                  </a:lnTo>
                                  <a:lnTo>
                                    <a:pt x="1320" y="912"/>
                                  </a:lnTo>
                                  <a:lnTo>
                                    <a:pt x="1322" y="914"/>
                                  </a:lnTo>
                                  <a:lnTo>
                                    <a:pt x="1325" y="916"/>
                                  </a:lnTo>
                                  <a:lnTo>
                                    <a:pt x="1327" y="918"/>
                                  </a:lnTo>
                                  <a:close/>
                                  <a:moveTo>
                                    <a:pt x="1303" y="896"/>
                                  </a:moveTo>
                                  <a:lnTo>
                                    <a:pt x="1300" y="888"/>
                                  </a:lnTo>
                                  <a:lnTo>
                                    <a:pt x="1287" y="882"/>
                                  </a:lnTo>
                                  <a:lnTo>
                                    <a:pt x="1303" y="896"/>
                                  </a:lnTo>
                                  <a:close/>
                                  <a:moveTo>
                                    <a:pt x="1173" y="762"/>
                                  </a:moveTo>
                                  <a:lnTo>
                                    <a:pt x="1171" y="760"/>
                                  </a:lnTo>
                                  <a:lnTo>
                                    <a:pt x="1164" y="753"/>
                                  </a:lnTo>
                                  <a:lnTo>
                                    <a:pt x="1160" y="748"/>
                                  </a:lnTo>
                                  <a:lnTo>
                                    <a:pt x="1155" y="746"/>
                                  </a:lnTo>
                                  <a:lnTo>
                                    <a:pt x="1151" y="745"/>
                                  </a:lnTo>
                                  <a:lnTo>
                                    <a:pt x="1146" y="746"/>
                                  </a:lnTo>
                                  <a:lnTo>
                                    <a:pt x="1173" y="762"/>
                                  </a:lnTo>
                                  <a:close/>
                                  <a:moveTo>
                                    <a:pt x="1279" y="874"/>
                                  </a:moveTo>
                                  <a:lnTo>
                                    <a:pt x="1254" y="857"/>
                                  </a:lnTo>
                                  <a:lnTo>
                                    <a:pt x="1258" y="858"/>
                                  </a:lnTo>
                                  <a:lnTo>
                                    <a:pt x="1260" y="860"/>
                                  </a:lnTo>
                                  <a:lnTo>
                                    <a:pt x="1263" y="862"/>
                                  </a:lnTo>
                                  <a:lnTo>
                                    <a:pt x="1265" y="865"/>
                                  </a:lnTo>
                                  <a:lnTo>
                                    <a:pt x="1268" y="870"/>
                                  </a:lnTo>
                                  <a:lnTo>
                                    <a:pt x="1271" y="872"/>
                                  </a:lnTo>
                                  <a:lnTo>
                                    <a:pt x="1274" y="873"/>
                                  </a:lnTo>
                                  <a:lnTo>
                                    <a:pt x="1279" y="874"/>
                                  </a:lnTo>
                                  <a:close/>
                                  <a:moveTo>
                                    <a:pt x="1236" y="838"/>
                                  </a:moveTo>
                                  <a:lnTo>
                                    <a:pt x="1231" y="836"/>
                                  </a:lnTo>
                                  <a:lnTo>
                                    <a:pt x="1227" y="836"/>
                                  </a:lnTo>
                                  <a:lnTo>
                                    <a:pt x="1236" y="838"/>
                                  </a:lnTo>
                                  <a:close/>
                                  <a:moveTo>
                                    <a:pt x="1047" y="639"/>
                                  </a:moveTo>
                                  <a:lnTo>
                                    <a:pt x="1012" y="618"/>
                                  </a:lnTo>
                                  <a:lnTo>
                                    <a:pt x="1009" y="629"/>
                                  </a:lnTo>
                                  <a:lnTo>
                                    <a:pt x="1003" y="629"/>
                                  </a:lnTo>
                                  <a:lnTo>
                                    <a:pt x="1018" y="637"/>
                                  </a:lnTo>
                                  <a:lnTo>
                                    <a:pt x="1029" y="642"/>
                                  </a:lnTo>
                                  <a:lnTo>
                                    <a:pt x="1035" y="642"/>
                                  </a:lnTo>
                                  <a:lnTo>
                                    <a:pt x="1039" y="643"/>
                                  </a:lnTo>
                                  <a:lnTo>
                                    <a:pt x="1044" y="642"/>
                                  </a:lnTo>
                                  <a:lnTo>
                                    <a:pt x="1047" y="639"/>
                                  </a:lnTo>
                                  <a:close/>
                                  <a:moveTo>
                                    <a:pt x="1219" y="828"/>
                                  </a:moveTo>
                                  <a:lnTo>
                                    <a:pt x="1208" y="816"/>
                                  </a:lnTo>
                                  <a:lnTo>
                                    <a:pt x="1195" y="805"/>
                                  </a:lnTo>
                                  <a:lnTo>
                                    <a:pt x="1178" y="794"/>
                                  </a:lnTo>
                                  <a:lnTo>
                                    <a:pt x="1157" y="781"/>
                                  </a:lnTo>
                                  <a:lnTo>
                                    <a:pt x="1157" y="784"/>
                                  </a:lnTo>
                                  <a:lnTo>
                                    <a:pt x="1160" y="787"/>
                                  </a:lnTo>
                                  <a:lnTo>
                                    <a:pt x="1161" y="789"/>
                                  </a:lnTo>
                                  <a:lnTo>
                                    <a:pt x="1164" y="790"/>
                                  </a:lnTo>
                                  <a:lnTo>
                                    <a:pt x="1170" y="795"/>
                                  </a:lnTo>
                                  <a:lnTo>
                                    <a:pt x="1171" y="797"/>
                                  </a:lnTo>
                                  <a:lnTo>
                                    <a:pt x="1180" y="805"/>
                                  </a:lnTo>
                                  <a:lnTo>
                                    <a:pt x="1191" y="812"/>
                                  </a:lnTo>
                                  <a:lnTo>
                                    <a:pt x="1205" y="820"/>
                                  </a:lnTo>
                                  <a:lnTo>
                                    <a:pt x="1219" y="828"/>
                                  </a:lnTo>
                                  <a:close/>
                                  <a:moveTo>
                                    <a:pt x="990" y="596"/>
                                  </a:moveTo>
                                  <a:lnTo>
                                    <a:pt x="989" y="592"/>
                                  </a:lnTo>
                                  <a:lnTo>
                                    <a:pt x="986" y="589"/>
                                  </a:lnTo>
                                  <a:lnTo>
                                    <a:pt x="983" y="587"/>
                                  </a:lnTo>
                                  <a:lnTo>
                                    <a:pt x="980" y="588"/>
                                  </a:lnTo>
                                  <a:lnTo>
                                    <a:pt x="976" y="589"/>
                                  </a:lnTo>
                                  <a:lnTo>
                                    <a:pt x="973" y="589"/>
                                  </a:lnTo>
                                  <a:lnTo>
                                    <a:pt x="971" y="587"/>
                                  </a:lnTo>
                                  <a:lnTo>
                                    <a:pt x="968" y="586"/>
                                  </a:lnTo>
                                  <a:lnTo>
                                    <a:pt x="971" y="585"/>
                                  </a:lnTo>
                                  <a:lnTo>
                                    <a:pt x="972" y="583"/>
                                  </a:lnTo>
                                  <a:lnTo>
                                    <a:pt x="964" y="581"/>
                                  </a:lnTo>
                                  <a:lnTo>
                                    <a:pt x="954" y="583"/>
                                  </a:lnTo>
                                  <a:lnTo>
                                    <a:pt x="942" y="584"/>
                                  </a:lnTo>
                                  <a:lnTo>
                                    <a:pt x="928" y="586"/>
                                  </a:lnTo>
                                  <a:lnTo>
                                    <a:pt x="985" y="616"/>
                                  </a:lnTo>
                                  <a:lnTo>
                                    <a:pt x="993" y="608"/>
                                  </a:lnTo>
                                  <a:lnTo>
                                    <a:pt x="993" y="602"/>
                                  </a:lnTo>
                                  <a:lnTo>
                                    <a:pt x="992" y="597"/>
                                  </a:lnTo>
                                  <a:lnTo>
                                    <a:pt x="991" y="596"/>
                                  </a:lnTo>
                                  <a:lnTo>
                                    <a:pt x="990" y="596"/>
                                  </a:lnTo>
                                  <a:close/>
                                  <a:moveTo>
                                    <a:pt x="1061" y="694"/>
                                  </a:moveTo>
                                  <a:lnTo>
                                    <a:pt x="1049" y="686"/>
                                  </a:lnTo>
                                  <a:lnTo>
                                    <a:pt x="1034" y="676"/>
                                  </a:lnTo>
                                  <a:lnTo>
                                    <a:pt x="1043" y="685"/>
                                  </a:lnTo>
                                  <a:lnTo>
                                    <a:pt x="1049" y="690"/>
                                  </a:lnTo>
                                  <a:lnTo>
                                    <a:pt x="1053" y="693"/>
                                  </a:lnTo>
                                  <a:lnTo>
                                    <a:pt x="1056" y="694"/>
                                  </a:lnTo>
                                  <a:lnTo>
                                    <a:pt x="1058" y="695"/>
                                  </a:lnTo>
                                  <a:lnTo>
                                    <a:pt x="1061" y="694"/>
                                  </a:lnTo>
                                  <a:close/>
                                  <a:moveTo>
                                    <a:pt x="1125" y="756"/>
                                  </a:moveTo>
                                  <a:lnTo>
                                    <a:pt x="1098" y="746"/>
                                  </a:lnTo>
                                  <a:lnTo>
                                    <a:pt x="1106" y="754"/>
                                  </a:lnTo>
                                  <a:lnTo>
                                    <a:pt x="1112" y="759"/>
                                  </a:lnTo>
                                  <a:lnTo>
                                    <a:pt x="1116" y="760"/>
                                  </a:lnTo>
                                  <a:lnTo>
                                    <a:pt x="1119" y="760"/>
                                  </a:lnTo>
                                  <a:lnTo>
                                    <a:pt x="1123" y="759"/>
                                  </a:lnTo>
                                  <a:lnTo>
                                    <a:pt x="1125" y="756"/>
                                  </a:lnTo>
                                  <a:close/>
                                  <a:moveTo>
                                    <a:pt x="1055" y="719"/>
                                  </a:moveTo>
                                  <a:lnTo>
                                    <a:pt x="1039" y="708"/>
                                  </a:lnTo>
                                  <a:lnTo>
                                    <a:pt x="1045" y="713"/>
                                  </a:lnTo>
                                  <a:lnTo>
                                    <a:pt x="1049" y="718"/>
                                  </a:lnTo>
                                  <a:lnTo>
                                    <a:pt x="1053" y="719"/>
                                  </a:lnTo>
                                  <a:lnTo>
                                    <a:pt x="1055" y="719"/>
                                  </a:lnTo>
                                  <a:close/>
                                  <a:moveTo>
                                    <a:pt x="1017" y="697"/>
                                  </a:moveTo>
                                  <a:lnTo>
                                    <a:pt x="1017" y="692"/>
                                  </a:lnTo>
                                  <a:lnTo>
                                    <a:pt x="1014" y="692"/>
                                  </a:lnTo>
                                  <a:lnTo>
                                    <a:pt x="1014" y="697"/>
                                  </a:lnTo>
                                  <a:lnTo>
                                    <a:pt x="1017" y="697"/>
                                  </a:lnTo>
                                  <a:close/>
                                  <a:moveTo>
                                    <a:pt x="949" y="626"/>
                                  </a:moveTo>
                                  <a:lnTo>
                                    <a:pt x="945" y="621"/>
                                  </a:lnTo>
                                  <a:lnTo>
                                    <a:pt x="937" y="618"/>
                                  </a:lnTo>
                                  <a:lnTo>
                                    <a:pt x="949" y="626"/>
                                  </a:lnTo>
                                  <a:close/>
                                  <a:moveTo>
                                    <a:pt x="1009" y="689"/>
                                  </a:moveTo>
                                  <a:lnTo>
                                    <a:pt x="1009" y="686"/>
                                  </a:lnTo>
                                  <a:lnTo>
                                    <a:pt x="1007" y="686"/>
                                  </a:lnTo>
                                  <a:lnTo>
                                    <a:pt x="1007" y="689"/>
                                  </a:lnTo>
                                  <a:lnTo>
                                    <a:pt x="1009" y="689"/>
                                  </a:lnTo>
                                  <a:close/>
                                  <a:moveTo>
                                    <a:pt x="926" y="610"/>
                                  </a:moveTo>
                                  <a:lnTo>
                                    <a:pt x="926" y="608"/>
                                  </a:lnTo>
                                  <a:lnTo>
                                    <a:pt x="923" y="608"/>
                                  </a:lnTo>
                                  <a:lnTo>
                                    <a:pt x="923" y="610"/>
                                  </a:lnTo>
                                  <a:lnTo>
                                    <a:pt x="926" y="610"/>
                                  </a:lnTo>
                                  <a:close/>
                                  <a:moveTo>
                                    <a:pt x="1001" y="686"/>
                                  </a:moveTo>
                                  <a:lnTo>
                                    <a:pt x="990" y="678"/>
                                  </a:lnTo>
                                  <a:lnTo>
                                    <a:pt x="992" y="683"/>
                                  </a:lnTo>
                                  <a:lnTo>
                                    <a:pt x="994" y="686"/>
                                  </a:lnTo>
                                  <a:lnTo>
                                    <a:pt x="998" y="687"/>
                                  </a:lnTo>
                                  <a:lnTo>
                                    <a:pt x="1001" y="686"/>
                                  </a:lnTo>
                                  <a:close/>
                                  <a:moveTo>
                                    <a:pt x="1285" y="1290"/>
                                  </a:moveTo>
                                  <a:lnTo>
                                    <a:pt x="1270" y="1261"/>
                                  </a:lnTo>
                                  <a:lnTo>
                                    <a:pt x="1255" y="1233"/>
                                  </a:lnTo>
                                  <a:lnTo>
                                    <a:pt x="1240" y="1207"/>
                                  </a:lnTo>
                                  <a:lnTo>
                                    <a:pt x="1224" y="1182"/>
                                  </a:lnTo>
                                  <a:lnTo>
                                    <a:pt x="1206" y="1158"/>
                                  </a:lnTo>
                                  <a:lnTo>
                                    <a:pt x="1188" y="1137"/>
                                  </a:lnTo>
                                  <a:lnTo>
                                    <a:pt x="1169" y="1116"/>
                                  </a:lnTo>
                                  <a:lnTo>
                                    <a:pt x="1150" y="1097"/>
                                  </a:lnTo>
                                  <a:lnTo>
                                    <a:pt x="1146" y="1095"/>
                                  </a:lnTo>
                                  <a:lnTo>
                                    <a:pt x="1138" y="1088"/>
                                  </a:lnTo>
                                  <a:lnTo>
                                    <a:pt x="1124" y="1078"/>
                                  </a:lnTo>
                                  <a:lnTo>
                                    <a:pt x="1103" y="1062"/>
                                  </a:lnTo>
                                  <a:lnTo>
                                    <a:pt x="1076" y="1041"/>
                                  </a:lnTo>
                                  <a:lnTo>
                                    <a:pt x="1045" y="1017"/>
                                  </a:lnTo>
                                  <a:lnTo>
                                    <a:pt x="1007" y="989"/>
                                  </a:lnTo>
                                  <a:lnTo>
                                    <a:pt x="963" y="955"/>
                                  </a:lnTo>
                                  <a:lnTo>
                                    <a:pt x="945" y="942"/>
                                  </a:lnTo>
                                  <a:lnTo>
                                    <a:pt x="927" y="930"/>
                                  </a:lnTo>
                                  <a:lnTo>
                                    <a:pt x="907" y="918"/>
                                  </a:lnTo>
                                  <a:lnTo>
                                    <a:pt x="891" y="906"/>
                                  </a:lnTo>
                                  <a:lnTo>
                                    <a:pt x="898" y="913"/>
                                  </a:lnTo>
                                  <a:lnTo>
                                    <a:pt x="910" y="922"/>
                                  </a:lnTo>
                                  <a:lnTo>
                                    <a:pt x="924" y="933"/>
                                  </a:lnTo>
                                  <a:lnTo>
                                    <a:pt x="941" y="947"/>
                                  </a:lnTo>
                                  <a:lnTo>
                                    <a:pt x="958" y="960"/>
                                  </a:lnTo>
                                  <a:lnTo>
                                    <a:pt x="976" y="973"/>
                                  </a:lnTo>
                                  <a:lnTo>
                                    <a:pt x="996" y="989"/>
                                  </a:lnTo>
                                  <a:lnTo>
                                    <a:pt x="1019" y="1006"/>
                                  </a:lnTo>
                                  <a:lnTo>
                                    <a:pt x="1043" y="1024"/>
                                  </a:lnTo>
                                  <a:lnTo>
                                    <a:pt x="1068" y="1045"/>
                                  </a:lnTo>
                                  <a:lnTo>
                                    <a:pt x="1095" y="1066"/>
                                  </a:lnTo>
                                  <a:lnTo>
                                    <a:pt x="1125" y="1089"/>
                                  </a:lnTo>
                                  <a:lnTo>
                                    <a:pt x="1150" y="1109"/>
                                  </a:lnTo>
                                  <a:lnTo>
                                    <a:pt x="1172" y="1131"/>
                                  </a:lnTo>
                                  <a:lnTo>
                                    <a:pt x="1192" y="1153"/>
                                  </a:lnTo>
                                  <a:lnTo>
                                    <a:pt x="1211" y="1174"/>
                                  </a:lnTo>
                                  <a:lnTo>
                                    <a:pt x="1228" y="1197"/>
                                  </a:lnTo>
                                  <a:lnTo>
                                    <a:pt x="1244" y="1221"/>
                                  </a:lnTo>
                                  <a:lnTo>
                                    <a:pt x="1259" y="1244"/>
                                  </a:lnTo>
                                  <a:lnTo>
                                    <a:pt x="1271" y="1268"/>
                                  </a:lnTo>
                                  <a:lnTo>
                                    <a:pt x="1272" y="1274"/>
                                  </a:lnTo>
                                  <a:lnTo>
                                    <a:pt x="1276" y="1280"/>
                                  </a:lnTo>
                                  <a:lnTo>
                                    <a:pt x="1279" y="1284"/>
                                  </a:lnTo>
                                  <a:lnTo>
                                    <a:pt x="1285" y="1290"/>
                                  </a:lnTo>
                                  <a:close/>
                                  <a:moveTo>
                                    <a:pt x="871" y="893"/>
                                  </a:moveTo>
                                  <a:lnTo>
                                    <a:pt x="865" y="887"/>
                                  </a:lnTo>
                                  <a:lnTo>
                                    <a:pt x="857" y="881"/>
                                  </a:lnTo>
                                  <a:lnTo>
                                    <a:pt x="848" y="877"/>
                                  </a:lnTo>
                                  <a:lnTo>
                                    <a:pt x="839" y="874"/>
                                  </a:lnTo>
                                  <a:lnTo>
                                    <a:pt x="842" y="878"/>
                                  </a:lnTo>
                                  <a:lnTo>
                                    <a:pt x="849" y="882"/>
                                  </a:lnTo>
                                  <a:lnTo>
                                    <a:pt x="858" y="888"/>
                                  </a:lnTo>
                                  <a:lnTo>
                                    <a:pt x="871" y="893"/>
                                  </a:lnTo>
                                  <a:close/>
                                  <a:moveTo>
                                    <a:pt x="785" y="838"/>
                                  </a:moveTo>
                                  <a:lnTo>
                                    <a:pt x="774" y="832"/>
                                  </a:lnTo>
                                  <a:lnTo>
                                    <a:pt x="759" y="824"/>
                                  </a:lnTo>
                                  <a:lnTo>
                                    <a:pt x="742" y="816"/>
                                  </a:lnTo>
                                  <a:lnTo>
                                    <a:pt x="723" y="806"/>
                                  </a:lnTo>
                                  <a:lnTo>
                                    <a:pt x="719" y="802"/>
                                  </a:lnTo>
                                  <a:lnTo>
                                    <a:pt x="714" y="797"/>
                                  </a:lnTo>
                                  <a:lnTo>
                                    <a:pt x="707" y="794"/>
                                  </a:lnTo>
                                  <a:lnTo>
                                    <a:pt x="699" y="789"/>
                                  </a:lnTo>
                                  <a:lnTo>
                                    <a:pt x="714" y="799"/>
                                  </a:lnTo>
                                  <a:lnTo>
                                    <a:pt x="734" y="811"/>
                                  </a:lnTo>
                                  <a:lnTo>
                                    <a:pt x="758" y="824"/>
                                  </a:lnTo>
                                  <a:lnTo>
                                    <a:pt x="785" y="838"/>
                                  </a:lnTo>
                                  <a:close/>
                                  <a:moveTo>
                                    <a:pt x="682" y="779"/>
                                  </a:moveTo>
                                  <a:lnTo>
                                    <a:pt x="674" y="774"/>
                                  </a:lnTo>
                                  <a:lnTo>
                                    <a:pt x="665" y="769"/>
                                  </a:lnTo>
                                  <a:lnTo>
                                    <a:pt x="653" y="763"/>
                                  </a:lnTo>
                                  <a:lnTo>
                                    <a:pt x="640" y="756"/>
                                  </a:lnTo>
                                  <a:lnTo>
                                    <a:pt x="647" y="761"/>
                                  </a:lnTo>
                                  <a:lnTo>
                                    <a:pt x="656" y="767"/>
                                  </a:lnTo>
                                  <a:lnTo>
                                    <a:pt x="669" y="772"/>
                                  </a:lnTo>
                                  <a:lnTo>
                                    <a:pt x="682" y="779"/>
                                  </a:lnTo>
                                  <a:close/>
                                  <a:moveTo>
                                    <a:pt x="618" y="744"/>
                                  </a:moveTo>
                                  <a:lnTo>
                                    <a:pt x="570" y="717"/>
                                  </a:lnTo>
                                  <a:lnTo>
                                    <a:pt x="590" y="727"/>
                                  </a:lnTo>
                                  <a:lnTo>
                                    <a:pt x="606" y="735"/>
                                  </a:lnTo>
                                  <a:lnTo>
                                    <a:pt x="615" y="740"/>
                                  </a:lnTo>
                                  <a:lnTo>
                                    <a:pt x="618" y="744"/>
                                  </a:lnTo>
                                  <a:close/>
                                  <a:moveTo>
                                    <a:pt x="561" y="711"/>
                                  </a:moveTo>
                                  <a:lnTo>
                                    <a:pt x="560" y="709"/>
                                  </a:lnTo>
                                  <a:lnTo>
                                    <a:pt x="556" y="706"/>
                                  </a:lnTo>
                                  <a:lnTo>
                                    <a:pt x="551" y="704"/>
                                  </a:lnTo>
                                  <a:lnTo>
                                    <a:pt x="545" y="703"/>
                                  </a:lnTo>
                                  <a:lnTo>
                                    <a:pt x="561" y="711"/>
                                  </a:lnTo>
                                  <a:close/>
                                  <a:moveTo>
                                    <a:pt x="529" y="694"/>
                                  </a:moveTo>
                                  <a:lnTo>
                                    <a:pt x="526" y="692"/>
                                  </a:lnTo>
                                  <a:lnTo>
                                    <a:pt x="524" y="692"/>
                                  </a:lnTo>
                                  <a:lnTo>
                                    <a:pt x="529" y="694"/>
                                  </a:lnTo>
                                  <a:close/>
                                  <a:moveTo>
                                    <a:pt x="491" y="676"/>
                                  </a:moveTo>
                                  <a:lnTo>
                                    <a:pt x="486" y="672"/>
                                  </a:lnTo>
                                  <a:lnTo>
                                    <a:pt x="477" y="664"/>
                                  </a:lnTo>
                                  <a:lnTo>
                                    <a:pt x="472" y="660"/>
                                  </a:lnTo>
                                  <a:lnTo>
                                    <a:pt x="467" y="656"/>
                                  </a:lnTo>
                                  <a:lnTo>
                                    <a:pt x="463" y="654"/>
                                  </a:lnTo>
                                  <a:lnTo>
                                    <a:pt x="458" y="653"/>
                                  </a:lnTo>
                                  <a:lnTo>
                                    <a:pt x="465" y="660"/>
                                  </a:lnTo>
                                  <a:lnTo>
                                    <a:pt x="472" y="665"/>
                                  </a:lnTo>
                                  <a:lnTo>
                                    <a:pt x="481" y="671"/>
                                  </a:lnTo>
                                  <a:lnTo>
                                    <a:pt x="491" y="676"/>
                                  </a:lnTo>
                                  <a:close/>
                                  <a:moveTo>
                                    <a:pt x="448" y="648"/>
                                  </a:moveTo>
                                  <a:lnTo>
                                    <a:pt x="445" y="639"/>
                                  </a:lnTo>
                                  <a:lnTo>
                                    <a:pt x="432" y="629"/>
                                  </a:lnTo>
                                  <a:lnTo>
                                    <a:pt x="417" y="616"/>
                                  </a:lnTo>
                                  <a:lnTo>
                                    <a:pt x="398" y="599"/>
                                  </a:lnTo>
                                  <a:lnTo>
                                    <a:pt x="375" y="580"/>
                                  </a:lnTo>
                                  <a:lnTo>
                                    <a:pt x="378" y="585"/>
                                  </a:lnTo>
                                  <a:lnTo>
                                    <a:pt x="383" y="591"/>
                                  </a:lnTo>
                                  <a:lnTo>
                                    <a:pt x="389" y="597"/>
                                  </a:lnTo>
                                  <a:lnTo>
                                    <a:pt x="398" y="605"/>
                                  </a:lnTo>
                                  <a:lnTo>
                                    <a:pt x="419" y="625"/>
                                  </a:lnTo>
                                  <a:lnTo>
                                    <a:pt x="448" y="648"/>
                                  </a:lnTo>
                                  <a:close/>
                                  <a:moveTo>
                                    <a:pt x="893" y="1527"/>
                                  </a:moveTo>
                                  <a:lnTo>
                                    <a:pt x="879" y="1528"/>
                                  </a:lnTo>
                                  <a:lnTo>
                                    <a:pt x="860" y="1533"/>
                                  </a:lnTo>
                                  <a:lnTo>
                                    <a:pt x="873" y="1533"/>
                                  </a:lnTo>
                                  <a:lnTo>
                                    <a:pt x="883" y="1533"/>
                                  </a:lnTo>
                                  <a:lnTo>
                                    <a:pt x="886" y="1532"/>
                                  </a:lnTo>
                                  <a:lnTo>
                                    <a:pt x="889" y="1531"/>
                                  </a:lnTo>
                                  <a:lnTo>
                                    <a:pt x="892" y="1528"/>
                                  </a:lnTo>
                                  <a:lnTo>
                                    <a:pt x="893" y="1527"/>
                                  </a:lnTo>
                                  <a:close/>
                                  <a:moveTo>
                                    <a:pt x="980" y="608"/>
                                  </a:moveTo>
                                  <a:lnTo>
                                    <a:pt x="975" y="606"/>
                                  </a:lnTo>
                                  <a:lnTo>
                                    <a:pt x="972" y="605"/>
                                  </a:lnTo>
                                  <a:lnTo>
                                    <a:pt x="971" y="604"/>
                                  </a:lnTo>
                                  <a:lnTo>
                                    <a:pt x="972" y="602"/>
                                  </a:lnTo>
                                  <a:lnTo>
                                    <a:pt x="973" y="601"/>
                                  </a:lnTo>
                                  <a:lnTo>
                                    <a:pt x="975" y="602"/>
                                  </a:lnTo>
                                  <a:lnTo>
                                    <a:pt x="977" y="604"/>
                                  </a:lnTo>
                                  <a:lnTo>
                                    <a:pt x="980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611"/>
                          <wps:cNvSpPr>
                            <a:spLocks noEditPoints="1"/>
                          </wps:cNvSpPr>
                          <wps:spPr bwMode="auto">
                            <a:xfrm>
                              <a:off x="4833" y="122"/>
                              <a:ext cx="105" cy="261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622 h 1563"/>
                                <a:gd name="T2" fmla="*/ 622 w 625"/>
                                <a:gd name="T3" fmla="*/ 665 h 1563"/>
                                <a:gd name="T4" fmla="*/ 594 w 625"/>
                                <a:gd name="T5" fmla="*/ 859 h 1563"/>
                                <a:gd name="T6" fmla="*/ 590 w 625"/>
                                <a:gd name="T7" fmla="*/ 922 h 1563"/>
                                <a:gd name="T8" fmla="*/ 581 w 625"/>
                                <a:gd name="T9" fmla="*/ 991 h 1563"/>
                                <a:gd name="T10" fmla="*/ 555 w 625"/>
                                <a:gd name="T11" fmla="*/ 1109 h 1563"/>
                                <a:gd name="T12" fmla="*/ 569 w 625"/>
                                <a:gd name="T13" fmla="*/ 1133 h 1563"/>
                                <a:gd name="T14" fmla="*/ 559 w 625"/>
                                <a:gd name="T15" fmla="*/ 1181 h 1563"/>
                                <a:gd name="T16" fmla="*/ 521 w 625"/>
                                <a:gd name="T17" fmla="*/ 1226 h 1563"/>
                                <a:gd name="T18" fmla="*/ 545 w 625"/>
                                <a:gd name="T19" fmla="*/ 266 h 1563"/>
                                <a:gd name="T20" fmla="*/ 471 w 625"/>
                                <a:gd name="T21" fmla="*/ 221 h 1563"/>
                                <a:gd name="T22" fmla="*/ 450 w 625"/>
                                <a:gd name="T23" fmla="*/ 240 h 1563"/>
                                <a:gd name="T24" fmla="*/ 316 w 625"/>
                                <a:gd name="T25" fmla="*/ 99 h 1563"/>
                                <a:gd name="T26" fmla="*/ 213 w 625"/>
                                <a:gd name="T27" fmla="*/ 51 h 1563"/>
                                <a:gd name="T28" fmla="*/ 5 w 625"/>
                                <a:gd name="T29" fmla="*/ 2 h 1563"/>
                                <a:gd name="T30" fmla="*/ 22 w 625"/>
                                <a:gd name="T31" fmla="*/ 33 h 1563"/>
                                <a:gd name="T32" fmla="*/ 52 w 625"/>
                                <a:gd name="T33" fmla="*/ 70 h 1563"/>
                                <a:gd name="T34" fmla="*/ 102 w 625"/>
                                <a:gd name="T35" fmla="*/ 191 h 1563"/>
                                <a:gd name="T36" fmla="*/ 122 w 625"/>
                                <a:gd name="T37" fmla="*/ 501 h 1563"/>
                                <a:gd name="T38" fmla="*/ 44 w 625"/>
                                <a:gd name="T39" fmla="*/ 1183 h 1563"/>
                                <a:gd name="T40" fmla="*/ 149 w 625"/>
                                <a:gd name="T41" fmla="*/ 1441 h 1563"/>
                                <a:gd name="T42" fmla="*/ 264 w 625"/>
                                <a:gd name="T43" fmla="*/ 1477 h 1563"/>
                                <a:gd name="T44" fmla="*/ 603 w 625"/>
                                <a:gd name="T45" fmla="*/ 1563 h 1563"/>
                                <a:gd name="T46" fmla="*/ 542 w 625"/>
                                <a:gd name="T47" fmla="*/ 1388 h 1563"/>
                                <a:gd name="T48" fmla="*/ 536 w 625"/>
                                <a:gd name="T49" fmla="*/ 1239 h 1563"/>
                                <a:gd name="T50" fmla="*/ 512 w 625"/>
                                <a:gd name="T51" fmla="*/ 1207 h 1563"/>
                                <a:gd name="T52" fmla="*/ 551 w 625"/>
                                <a:gd name="T53" fmla="*/ 963 h 1563"/>
                                <a:gd name="T54" fmla="*/ 617 w 625"/>
                                <a:gd name="T55" fmla="*/ 767 h 1563"/>
                                <a:gd name="T56" fmla="*/ 586 w 625"/>
                                <a:gd name="T57" fmla="*/ 687 h 1563"/>
                                <a:gd name="T58" fmla="*/ 609 w 625"/>
                                <a:gd name="T59" fmla="*/ 647 h 1563"/>
                                <a:gd name="T60" fmla="*/ 589 w 625"/>
                                <a:gd name="T61" fmla="*/ 422 h 1563"/>
                                <a:gd name="T62" fmla="*/ 597 w 625"/>
                                <a:gd name="T63" fmla="*/ 457 h 1563"/>
                                <a:gd name="T64" fmla="*/ 593 w 625"/>
                                <a:gd name="T65" fmla="*/ 452 h 1563"/>
                                <a:gd name="T66" fmla="*/ 508 w 625"/>
                                <a:gd name="T67" fmla="*/ 301 h 1563"/>
                                <a:gd name="T68" fmla="*/ 495 w 625"/>
                                <a:gd name="T69" fmla="*/ 381 h 1563"/>
                                <a:gd name="T70" fmla="*/ 542 w 625"/>
                                <a:gd name="T71" fmla="*/ 848 h 1563"/>
                                <a:gd name="T72" fmla="*/ 528 w 625"/>
                                <a:gd name="T73" fmla="*/ 801 h 1563"/>
                                <a:gd name="T74" fmla="*/ 499 w 625"/>
                                <a:gd name="T75" fmla="*/ 501 h 1563"/>
                                <a:gd name="T76" fmla="*/ 517 w 625"/>
                                <a:gd name="T77" fmla="*/ 759 h 1563"/>
                                <a:gd name="T78" fmla="*/ 500 w 625"/>
                                <a:gd name="T79" fmla="*/ 569 h 1563"/>
                                <a:gd name="T80" fmla="*/ 515 w 625"/>
                                <a:gd name="T81" fmla="*/ 935 h 1563"/>
                                <a:gd name="T82" fmla="*/ 495 w 625"/>
                                <a:gd name="T83" fmla="*/ 721 h 1563"/>
                                <a:gd name="T84" fmla="*/ 528 w 625"/>
                                <a:gd name="T85" fmla="*/ 990 h 1563"/>
                                <a:gd name="T86" fmla="*/ 522 w 625"/>
                                <a:gd name="T87" fmla="*/ 1017 h 1563"/>
                                <a:gd name="T88" fmla="*/ 499 w 625"/>
                                <a:gd name="T89" fmla="*/ 871 h 1563"/>
                                <a:gd name="T90" fmla="*/ 485 w 625"/>
                                <a:gd name="T91" fmla="*/ 766 h 1563"/>
                                <a:gd name="T92" fmla="*/ 470 w 625"/>
                                <a:gd name="T93" fmla="*/ 875 h 1563"/>
                                <a:gd name="T94" fmla="*/ 471 w 625"/>
                                <a:gd name="T95" fmla="*/ 892 h 1563"/>
                                <a:gd name="T96" fmla="*/ 464 w 625"/>
                                <a:gd name="T97" fmla="*/ 899 h 1563"/>
                                <a:gd name="T98" fmla="*/ 256 w 625"/>
                                <a:gd name="T99" fmla="*/ 409 h 1563"/>
                                <a:gd name="T100" fmla="*/ 238 w 625"/>
                                <a:gd name="T101" fmla="*/ 709 h 1563"/>
                                <a:gd name="T102" fmla="*/ 244 w 625"/>
                                <a:gd name="T103" fmla="*/ 503 h 1563"/>
                                <a:gd name="T104" fmla="*/ 202 w 625"/>
                                <a:gd name="T105" fmla="*/ 170 h 1563"/>
                                <a:gd name="T106" fmla="*/ 229 w 625"/>
                                <a:gd name="T107" fmla="*/ 765 h 1563"/>
                                <a:gd name="T108" fmla="*/ 204 w 625"/>
                                <a:gd name="T109" fmla="*/ 925 h 1563"/>
                                <a:gd name="T110" fmla="*/ 196 w 625"/>
                                <a:gd name="T111" fmla="*/ 976 h 1563"/>
                                <a:gd name="T112" fmla="*/ 174 w 625"/>
                                <a:gd name="T113" fmla="*/ 1103 h 1563"/>
                                <a:gd name="T114" fmla="*/ 157 w 625"/>
                                <a:gd name="T115" fmla="*/ 1193 h 1563"/>
                                <a:gd name="T116" fmla="*/ 156 w 625"/>
                                <a:gd name="T117" fmla="*/ 1286 h 1563"/>
                                <a:gd name="T118" fmla="*/ 514 w 625"/>
                                <a:gd name="T119" fmla="*/ 993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25" h="1563">
                                  <a:moveTo>
                                    <a:pt x="624" y="564"/>
                                  </a:moveTo>
                                  <a:lnTo>
                                    <a:pt x="623" y="569"/>
                                  </a:lnTo>
                                  <a:lnTo>
                                    <a:pt x="622" y="580"/>
                                  </a:lnTo>
                                  <a:lnTo>
                                    <a:pt x="621" y="598"/>
                                  </a:lnTo>
                                  <a:lnTo>
                                    <a:pt x="621" y="623"/>
                                  </a:lnTo>
                                  <a:lnTo>
                                    <a:pt x="620" y="641"/>
                                  </a:lnTo>
                                  <a:lnTo>
                                    <a:pt x="621" y="643"/>
                                  </a:lnTo>
                                  <a:lnTo>
                                    <a:pt x="622" y="641"/>
                                  </a:lnTo>
                                  <a:lnTo>
                                    <a:pt x="623" y="640"/>
                                  </a:lnTo>
                                  <a:lnTo>
                                    <a:pt x="625" y="637"/>
                                  </a:lnTo>
                                  <a:lnTo>
                                    <a:pt x="625" y="622"/>
                                  </a:lnTo>
                                  <a:lnTo>
                                    <a:pt x="625" y="605"/>
                                  </a:lnTo>
                                  <a:lnTo>
                                    <a:pt x="625" y="586"/>
                                  </a:lnTo>
                                  <a:lnTo>
                                    <a:pt x="624" y="564"/>
                                  </a:lnTo>
                                  <a:close/>
                                  <a:moveTo>
                                    <a:pt x="624" y="655"/>
                                  </a:moveTo>
                                  <a:lnTo>
                                    <a:pt x="623" y="655"/>
                                  </a:lnTo>
                                  <a:lnTo>
                                    <a:pt x="621" y="655"/>
                                  </a:lnTo>
                                  <a:lnTo>
                                    <a:pt x="620" y="656"/>
                                  </a:lnTo>
                                  <a:lnTo>
                                    <a:pt x="618" y="657"/>
                                  </a:lnTo>
                                  <a:lnTo>
                                    <a:pt x="618" y="662"/>
                                  </a:lnTo>
                                  <a:lnTo>
                                    <a:pt x="621" y="667"/>
                                  </a:lnTo>
                                  <a:lnTo>
                                    <a:pt x="622" y="665"/>
                                  </a:lnTo>
                                  <a:lnTo>
                                    <a:pt x="624" y="662"/>
                                  </a:lnTo>
                                  <a:lnTo>
                                    <a:pt x="624" y="658"/>
                                  </a:lnTo>
                                  <a:lnTo>
                                    <a:pt x="624" y="655"/>
                                  </a:lnTo>
                                  <a:close/>
                                  <a:moveTo>
                                    <a:pt x="600" y="826"/>
                                  </a:moveTo>
                                  <a:lnTo>
                                    <a:pt x="599" y="836"/>
                                  </a:lnTo>
                                  <a:lnTo>
                                    <a:pt x="602" y="834"/>
                                  </a:lnTo>
                                  <a:lnTo>
                                    <a:pt x="600" y="826"/>
                                  </a:lnTo>
                                  <a:close/>
                                  <a:moveTo>
                                    <a:pt x="599" y="854"/>
                                  </a:moveTo>
                                  <a:lnTo>
                                    <a:pt x="597" y="855"/>
                                  </a:lnTo>
                                  <a:lnTo>
                                    <a:pt x="595" y="857"/>
                                  </a:lnTo>
                                  <a:lnTo>
                                    <a:pt x="594" y="859"/>
                                  </a:lnTo>
                                  <a:lnTo>
                                    <a:pt x="593" y="863"/>
                                  </a:lnTo>
                                  <a:lnTo>
                                    <a:pt x="593" y="870"/>
                                  </a:lnTo>
                                  <a:lnTo>
                                    <a:pt x="596" y="879"/>
                                  </a:lnTo>
                                  <a:lnTo>
                                    <a:pt x="599" y="854"/>
                                  </a:lnTo>
                                  <a:close/>
                                  <a:moveTo>
                                    <a:pt x="594" y="893"/>
                                  </a:moveTo>
                                  <a:lnTo>
                                    <a:pt x="593" y="904"/>
                                  </a:lnTo>
                                  <a:lnTo>
                                    <a:pt x="590" y="916"/>
                                  </a:lnTo>
                                  <a:lnTo>
                                    <a:pt x="587" y="930"/>
                                  </a:lnTo>
                                  <a:lnTo>
                                    <a:pt x="584" y="944"/>
                                  </a:lnTo>
                                  <a:lnTo>
                                    <a:pt x="588" y="934"/>
                                  </a:lnTo>
                                  <a:lnTo>
                                    <a:pt x="590" y="922"/>
                                  </a:lnTo>
                                  <a:lnTo>
                                    <a:pt x="593" y="908"/>
                                  </a:lnTo>
                                  <a:lnTo>
                                    <a:pt x="594" y="893"/>
                                  </a:lnTo>
                                  <a:close/>
                                  <a:moveTo>
                                    <a:pt x="587" y="959"/>
                                  </a:moveTo>
                                  <a:lnTo>
                                    <a:pt x="584" y="960"/>
                                  </a:lnTo>
                                  <a:lnTo>
                                    <a:pt x="581" y="963"/>
                                  </a:lnTo>
                                  <a:lnTo>
                                    <a:pt x="580" y="967"/>
                                  </a:lnTo>
                                  <a:lnTo>
                                    <a:pt x="579" y="972"/>
                                  </a:lnTo>
                                  <a:lnTo>
                                    <a:pt x="578" y="985"/>
                                  </a:lnTo>
                                  <a:lnTo>
                                    <a:pt x="579" y="1005"/>
                                  </a:lnTo>
                                  <a:lnTo>
                                    <a:pt x="580" y="1000"/>
                                  </a:lnTo>
                                  <a:lnTo>
                                    <a:pt x="581" y="991"/>
                                  </a:lnTo>
                                  <a:lnTo>
                                    <a:pt x="584" y="977"/>
                                  </a:lnTo>
                                  <a:lnTo>
                                    <a:pt x="587" y="959"/>
                                  </a:lnTo>
                                  <a:close/>
                                  <a:moveTo>
                                    <a:pt x="576" y="1025"/>
                                  </a:moveTo>
                                  <a:lnTo>
                                    <a:pt x="575" y="1031"/>
                                  </a:lnTo>
                                  <a:lnTo>
                                    <a:pt x="576" y="1030"/>
                                  </a:lnTo>
                                  <a:lnTo>
                                    <a:pt x="576" y="1025"/>
                                  </a:lnTo>
                                  <a:close/>
                                  <a:moveTo>
                                    <a:pt x="573" y="1040"/>
                                  </a:moveTo>
                                  <a:lnTo>
                                    <a:pt x="570" y="1048"/>
                                  </a:lnTo>
                                  <a:lnTo>
                                    <a:pt x="566" y="1063"/>
                                  </a:lnTo>
                                  <a:lnTo>
                                    <a:pt x="561" y="1082"/>
                                  </a:lnTo>
                                  <a:lnTo>
                                    <a:pt x="555" y="1109"/>
                                  </a:lnTo>
                                  <a:lnTo>
                                    <a:pt x="551" y="1135"/>
                                  </a:lnTo>
                                  <a:lnTo>
                                    <a:pt x="548" y="1157"/>
                                  </a:lnTo>
                                  <a:lnTo>
                                    <a:pt x="546" y="1173"/>
                                  </a:lnTo>
                                  <a:lnTo>
                                    <a:pt x="548" y="1183"/>
                                  </a:lnTo>
                                  <a:lnTo>
                                    <a:pt x="553" y="1176"/>
                                  </a:lnTo>
                                  <a:lnTo>
                                    <a:pt x="558" y="1173"/>
                                  </a:lnTo>
                                  <a:lnTo>
                                    <a:pt x="561" y="1170"/>
                                  </a:lnTo>
                                  <a:lnTo>
                                    <a:pt x="562" y="1170"/>
                                  </a:lnTo>
                                  <a:lnTo>
                                    <a:pt x="562" y="1165"/>
                                  </a:lnTo>
                                  <a:lnTo>
                                    <a:pt x="564" y="1151"/>
                                  </a:lnTo>
                                  <a:lnTo>
                                    <a:pt x="569" y="1133"/>
                                  </a:lnTo>
                                  <a:lnTo>
                                    <a:pt x="576" y="1108"/>
                                  </a:lnTo>
                                  <a:lnTo>
                                    <a:pt x="572" y="1105"/>
                                  </a:lnTo>
                                  <a:lnTo>
                                    <a:pt x="566" y="1099"/>
                                  </a:lnTo>
                                  <a:lnTo>
                                    <a:pt x="567" y="1088"/>
                                  </a:lnTo>
                                  <a:lnTo>
                                    <a:pt x="569" y="1074"/>
                                  </a:lnTo>
                                  <a:lnTo>
                                    <a:pt x="571" y="1058"/>
                                  </a:lnTo>
                                  <a:lnTo>
                                    <a:pt x="573" y="1040"/>
                                  </a:lnTo>
                                  <a:close/>
                                  <a:moveTo>
                                    <a:pt x="555" y="1176"/>
                                  </a:moveTo>
                                  <a:lnTo>
                                    <a:pt x="557" y="1184"/>
                                  </a:lnTo>
                                  <a:lnTo>
                                    <a:pt x="558" y="1182"/>
                                  </a:lnTo>
                                  <a:lnTo>
                                    <a:pt x="559" y="1181"/>
                                  </a:lnTo>
                                  <a:lnTo>
                                    <a:pt x="558" y="1178"/>
                                  </a:lnTo>
                                  <a:lnTo>
                                    <a:pt x="555" y="1176"/>
                                  </a:lnTo>
                                  <a:close/>
                                  <a:moveTo>
                                    <a:pt x="525" y="1201"/>
                                  </a:moveTo>
                                  <a:lnTo>
                                    <a:pt x="521" y="1198"/>
                                  </a:lnTo>
                                  <a:lnTo>
                                    <a:pt x="518" y="1198"/>
                                  </a:lnTo>
                                  <a:lnTo>
                                    <a:pt x="517" y="1201"/>
                                  </a:lnTo>
                                  <a:lnTo>
                                    <a:pt x="518" y="1204"/>
                                  </a:lnTo>
                                  <a:lnTo>
                                    <a:pt x="519" y="1208"/>
                                  </a:lnTo>
                                  <a:lnTo>
                                    <a:pt x="521" y="1212"/>
                                  </a:lnTo>
                                  <a:lnTo>
                                    <a:pt x="525" y="1201"/>
                                  </a:lnTo>
                                  <a:close/>
                                  <a:moveTo>
                                    <a:pt x="521" y="1226"/>
                                  </a:moveTo>
                                  <a:lnTo>
                                    <a:pt x="518" y="1231"/>
                                  </a:lnTo>
                                  <a:lnTo>
                                    <a:pt x="516" y="1239"/>
                                  </a:lnTo>
                                  <a:lnTo>
                                    <a:pt x="515" y="1250"/>
                                  </a:lnTo>
                                  <a:lnTo>
                                    <a:pt x="515" y="1266"/>
                                  </a:lnTo>
                                  <a:lnTo>
                                    <a:pt x="515" y="1259"/>
                                  </a:lnTo>
                                  <a:lnTo>
                                    <a:pt x="516" y="1250"/>
                                  </a:lnTo>
                                  <a:lnTo>
                                    <a:pt x="518" y="1239"/>
                                  </a:lnTo>
                                  <a:lnTo>
                                    <a:pt x="521" y="1226"/>
                                  </a:lnTo>
                                  <a:close/>
                                  <a:moveTo>
                                    <a:pt x="542" y="238"/>
                                  </a:moveTo>
                                  <a:lnTo>
                                    <a:pt x="543" y="251"/>
                                  </a:lnTo>
                                  <a:lnTo>
                                    <a:pt x="545" y="266"/>
                                  </a:lnTo>
                                  <a:lnTo>
                                    <a:pt x="549" y="284"/>
                                  </a:lnTo>
                                  <a:lnTo>
                                    <a:pt x="553" y="304"/>
                                  </a:lnTo>
                                  <a:lnTo>
                                    <a:pt x="536" y="283"/>
                                  </a:lnTo>
                                  <a:lnTo>
                                    <a:pt x="532" y="289"/>
                                  </a:lnTo>
                                  <a:lnTo>
                                    <a:pt x="525" y="296"/>
                                  </a:lnTo>
                                  <a:lnTo>
                                    <a:pt x="525" y="287"/>
                                  </a:lnTo>
                                  <a:lnTo>
                                    <a:pt x="519" y="292"/>
                                  </a:lnTo>
                                  <a:lnTo>
                                    <a:pt x="494" y="235"/>
                                  </a:lnTo>
                                  <a:lnTo>
                                    <a:pt x="496" y="259"/>
                                  </a:lnTo>
                                  <a:lnTo>
                                    <a:pt x="482" y="238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62" y="209"/>
                                  </a:lnTo>
                                  <a:lnTo>
                                    <a:pt x="454" y="201"/>
                                  </a:lnTo>
                                  <a:lnTo>
                                    <a:pt x="470" y="251"/>
                                  </a:lnTo>
                                  <a:lnTo>
                                    <a:pt x="482" y="295"/>
                                  </a:lnTo>
                                  <a:lnTo>
                                    <a:pt x="487" y="314"/>
                                  </a:lnTo>
                                  <a:lnTo>
                                    <a:pt x="489" y="333"/>
                                  </a:lnTo>
                                  <a:lnTo>
                                    <a:pt x="491" y="350"/>
                                  </a:lnTo>
                                  <a:lnTo>
                                    <a:pt x="494" y="366"/>
                                  </a:lnTo>
                                  <a:lnTo>
                                    <a:pt x="478" y="319"/>
                                  </a:lnTo>
                                  <a:lnTo>
                                    <a:pt x="464" y="277"/>
                                  </a:lnTo>
                                  <a:lnTo>
                                    <a:pt x="450" y="240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25" y="177"/>
                                  </a:lnTo>
                                  <a:lnTo>
                                    <a:pt x="412" y="153"/>
                                  </a:lnTo>
                                  <a:lnTo>
                                    <a:pt x="401" y="133"/>
                                  </a:lnTo>
                                  <a:lnTo>
                                    <a:pt x="390" y="118"/>
                                  </a:lnTo>
                                  <a:lnTo>
                                    <a:pt x="372" y="119"/>
                                  </a:lnTo>
                                  <a:lnTo>
                                    <a:pt x="353" y="100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36" y="102"/>
                                  </a:lnTo>
                                  <a:lnTo>
                                    <a:pt x="326" y="101"/>
                                  </a:lnTo>
                                  <a:lnTo>
                                    <a:pt x="316" y="99"/>
                                  </a:lnTo>
                                  <a:lnTo>
                                    <a:pt x="306" y="96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68" y="81"/>
                                  </a:lnTo>
                                  <a:lnTo>
                                    <a:pt x="259" y="73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41" y="59"/>
                                  </a:lnTo>
                                  <a:lnTo>
                                    <a:pt x="233" y="54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19" y="51"/>
                                  </a:lnTo>
                                  <a:lnTo>
                                    <a:pt x="213" y="51"/>
                                  </a:lnTo>
                                  <a:lnTo>
                                    <a:pt x="206" y="52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68" y="39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90" y="153"/>
                                  </a:lnTo>
                                  <a:lnTo>
                                    <a:pt x="96" y="171"/>
                                  </a:lnTo>
                                  <a:lnTo>
                                    <a:pt x="102" y="191"/>
                                  </a:lnTo>
                                  <a:lnTo>
                                    <a:pt x="107" y="211"/>
                                  </a:lnTo>
                                  <a:lnTo>
                                    <a:pt x="112" y="234"/>
                                  </a:lnTo>
                                  <a:lnTo>
                                    <a:pt x="115" y="258"/>
                                  </a:lnTo>
                                  <a:lnTo>
                                    <a:pt x="119" y="283"/>
                                  </a:lnTo>
                                  <a:lnTo>
                                    <a:pt x="121" y="309"/>
                                  </a:lnTo>
                                  <a:lnTo>
                                    <a:pt x="122" y="336"/>
                                  </a:lnTo>
                                  <a:lnTo>
                                    <a:pt x="123" y="364"/>
                                  </a:lnTo>
                                  <a:lnTo>
                                    <a:pt x="124" y="395"/>
                                  </a:lnTo>
                                  <a:lnTo>
                                    <a:pt x="124" y="427"/>
                                  </a:lnTo>
                                  <a:lnTo>
                                    <a:pt x="123" y="460"/>
                                  </a:lnTo>
                                  <a:lnTo>
                                    <a:pt x="122" y="501"/>
                                  </a:lnTo>
                                  <a:lnTo>
                                    <a:pt x="119" y="548"/>
                                  </a:lnTo>
                                  <a:lnTo>
                                    <a:pt x="114" y="601"/>
                                  </a:lnTo>
                                  <a:lnTo>
                                    <a:pt x="109" y="658"/>
                                  </a:lnTo>
                                  <a:lnTo>
                                    <a:pt x="102" y="723"/>
                                  </a:lnTo>
                                  <a:lnTo>
                                    <a:pt x="94" y="792"/>
                                  </a:lnTo>
                                  <a:lnTo>
                                    <a:pt x="84" y="867"/>
                                  </a:lnTo>
                                  <a:lnTo>
                                    <a:pt x="72" y="948"/>
                                  </a:lnTo>
                                  <a:lnTo>
                                    <a:pt x="63" y="1016"/>
                                  </a:lnTo>
                                  <a:lnTo>
                                    <a:pt x="56" y="1078"/>
                                  </a:lnTo>
                                  <a:lnTo>
                                    <a:pt x="50" y="1134"/>
                                  </a:lnTo>
                                  <a:lnTo>
                                    <a:pt x="44" y="1183"/>
                                  </a:lnTo>
                                  <a:lnTo>
                                    <a:pt x="41" y="1225"/>
                                  </a:lnTo>
                                  <a:lnTo>
                                    <a:pt x="39" y="1260"/>
                                  </a:lnTo>
                                  <a:lnTo>
                                    <a:pt x="38" y="1288"/>
                                  </a:lnTo>
                                  <a:lnTo>
                                    <a:pt x="38" y="1311"/>
                                  </a:lnTo>
                                  <a:lnTo>
                                    <a:pt x="62" y="1343"/>
                                  </a:lnTo>
                                  <a:lnTo>
                                    <a:pt x="84" y="1370"/>
                                  </a:lnTo>
                                  <a:lnTo>
                                    <a:pt x="103" y="1393"/>
                                  </a:lnTo>
                                  <a:lnTo>
                                    <a:pt x="120" y="1412"/>
                                  </a:lnTo>
                                  <a:lnTo>
                                    <a:pt x="133" y="1426"/>
                                  </a:lnTo>
                                  <a:lnTo>
                                    <a:pt x="145" y="1436"/>
                                  </a:lnTo>
                                  <a:lnTo>
                                    <a:pt x="149" y="1441"/>
                                  </a:lnTo>
                                  <a:lnTo>
                                    <a:pt x="152" y="1443"/>
                                  </a:lnTo>
                                  <a:lnTo>
                                    <a:pt x="156" y="1444"/>
                                  </a:lnTo>
                                  <a:lnTo>
                                    <a:pt x="158" y="1444"/>
                                  </a:lnTo>
                                  <a:lnTo>
                                    <a:pt x="172" y="1444"/>
                                  </a:lnTo>
                                  <a:lnTo>
                                    <a:pt x="185" y="1445"/>
                                  </a:lnTo>
                                  <a:lnTo>
                                    <a:pt x="197" y="1447"/>
                                  </a:lnTo>
                                  <a:lnTo>
                                    <a:pt x="211" y="1451"/>
                                  </a:lnTo>
                                  <a:lnTo>
                                    <a:pt x="224" y="1455"/>
                                  </a:lnTo>
                                  <a:lnTo>
                                    <a:pt x="237" y="1462"/>
                                  </a:lnTo>
                                  <a:lnTo>
                                    <a:pt x="250" y="1469"/>
                                  </a:lnTo>
                                  <a:lnTo>
                                    <a:pt x="264" y="1477"/>
                                  </a:lnTo>
                                  <a:lnTo>
                                    <a:pt x="276" y="1515"/>
                                  </a:lnTo>
                                  <a:lnTo>
                                    <a:pt x="291" y="1521"/>
                                  </a:lnTo>
                                  <a:lnTo>
                                    <a:pt x="307" y="1527"/>
                                  </a:lnTo>
                                  <a:lnTo>
                                    <a:pt x="324" y="1533"/>
                                  </a:lnTo>
                                  <a:lnTo>
                                    <a:pt x="342" y="1537"/>
                                  </a:lnTo>
                                  <a:lnTo>
                                    <a:pt x="378" y="1545"/>
                                  </a:lnTo>
                                  <a:lnTo>
                                    <a:pt x="417" y="1552"/>
                                  </a:lnTo>
                                  <a:lnTo>
                                    <a:pt x="460" y="1557"/>
                                  </a:lnTo>
                                  <a:lnTo>
                                    <a:pt x="505" y="1561"/>
                                  </a:lnTo>
                                  <a:lnTo>
                                    <a:pt x="552" y="1563"/>
                                  </a:lnTo>
                                  <a:lnTo>
                                    <a:pt x="603" y="1563"/>
                                  </a:lnTo>
                                  <a:lnTo>
                                    <a:pt x="595" y="1553"/>
                                  </a:lnTo>
                                  <a:lnTo>
                                    <a:pt x="588" y="1542"/>
                                  </a:lnTo>
                                  <a:lnTo>
                                    <a:pt x="581" y="1529"/>
                                  </a:lnTo>
                                  <a:lnTo>
                                    <a:pt x="575" y="1518"/>
                                  </a:lnTo>
                                  <a:lnTo>
                                    <a:pt x="569" y="1505"/>
                                  </a:lnTo>
                                  <a:lnTo>
                                    <a:pt x="564" y="1494"/>
                                  </a:lnTo>
                                  <a:lnTo>
                                    <a:pt x="559" y="1481"/>
                                  </a:lnTo>
                                  <a:lnTo>
                                    <a:pt x="555" y="1468"/>
                                  </a:lnTo>
                                  <a:lnTo>
                                    <a:pt x="549" y="1442"/>
                                  </a:lnTo>
                                  <a:lnTo>
                                    <a:pt x="544" y="1416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1" y="1361"/>
                                  </a:lnTo>
                                  <a:lnTo>
                                    <a:pt x="537" y="1344"/>
                                  </a:lnTo>
                                  <a:lnTo>
                                    <a:pt x="536" y="1326"/>
                                  </a:lnTo>
                                  <a:lnTo>
                                    <a:pt x="535" y="1308"/>
                                  </a:lnTo>
                                  <a:lnTo>
                                    <a:pt x="534" y="1287"/>
                                  </a:lnTo>
                                  <a:lnTo>
                                    <a:pt x="535" y="1266"/>
                                  </a:lnTo>
                                  <a:lnTo>
                                    <a:pt x="537" y="1243"/>
                                  </a:lnTo>
                                  <a:lnTo>
                                    <a:pt x="540" y="1220"/>
                                  </a:lnTo>
                                  <a:lnTo>
                                    <a:pt x="543" y="1195"/>
                                  </a:lnTo>
                                  <a:lnTo>
                                    <a:pt x="540" y="1211"/>
                                  </a:lnTo>
                                  <a:lnTo>
                                    <a:pt x="536" y="1239"/>
                                  </a:lnTo>
                                  <a:lnTo>
                                    <a:pt x="531" y="1278"/>
                                  </a:lnTo>
                                  <a:lnTo>
                                    <a:pt x="523" y="1328"/>
                                  </a:lnTo>
                                  <a:lnTo>
                                    <a:pt x="515" y="1321"/>
                                  </a:lnTo>
                                  <a:lnTo>
                                    <a:pt x="521" y="1292"/>
                                  </a:lnTo>
                                  <a:lnTo>
                                    <a:pt x="517" y="1286"/>
                                  </a:lnTo>
                                  <a:lnTo>
                                    <a:pt x="513" y="1283"/>
                                  </a:lnTo>
                                  <a:lnTo>
                                    <a:pt x="509" y="1279"/>
                                  </a:lnTo>
                                  <a:lnTo>
                                    <a:pt x="505" y="1278"/>
                                  </a:lnTo>
                                  <a:lnTo>
                                    <a:pt x="508" y="1259"/>
                                  </a:lnTo>
                                  <a:lnTo>
                                    <a:pt x="510" y="1235"/>
                                  </a:lnTo>
                                  <a:lnTo>
                                    <a:pt x="512" y="1207"/>
                                  </a:lnTo>
                                  <a:lnTo>
                                    <a:pt x="513" y="1172"/>
                                  </a:lnTo>
                                  <a:lnTo>
                                    <a:pt x="527" y="1120"/>
                                  </a:lnTo>
                                  <a:lnTo>
                                    <a:pt x="532" y="1122"/>
                                  </a:lnTo>
                                  <a:lnTo>
                                    <a:pt x="533" y="1139"/>
                                  </a:lnTo>
                                  <a:lnTo>
                                    <a:pt x="536" y="1132"/>
                                  </a:lnTo>
                                  <a:lnTo>
                                    <a:pt x="531" y="1070"/>
                                  </a:lnTo>
                                  <a:lnTo>
                                    <a:pt x="532" y="1065"/>
                                  </a:lnTo>
                                  <a:lnTo>
                                    <a:pt x="536" y="1048"/>
                                  </a:lnTo>
                                  <a:lnTo>
                                    <a:pt x="540" y="1024"/>
                                  </a:lnTo>
                                  <a:lnTo>
                                    <a:pt x="545" y="997"/>
                                  </a:lnTo>
                                  <a:lnTo>
                                    <a:pt x="551" y="963"/>
                                  </a:lnTo>
                                  <a:lnTo>
                                    <a:pt x="558" y="923"/>
                                  </a:lnTo>
                                  <a:lnTo>
                                    <a:pt x="564" y="879"/>
                                  </a:lnTo>
                                  <a:lnTo>
                                    <a:pt x="572" y="829"/>
                                  </a:lnTo>
                                  <a:lnTo>
                                    <a:pt x="580" y="773"/>
                                  </a:lnTo>
                                  <a:lnTo>
                                    <a:pt x="588" y="780"/>
                                  </a:lnTo>
                                  <a:lnTo>
                                    <a:pt x="600" y="761"/>
                                  </a:lnTo>
                                  <a:lnTo>
                                    <a:pt x="602" y="808"/>
                                  </a:lnTo>
                                  <a:lnTo>
                                    <a:pt x="607" y="800"/>
                                  </a:lnTo>
                                  <a:lnTo>
                                    <a:pt x="612" y="790"/>
                                  </a:lnTo>
                                  <a:lnTo>
                                    <a:pt x="615" y="779"/>
                                  </a:lnTo>
                                  <a:lnTo>
                                    <a:pt x="617" y="767"/>
                                  </a:lnTo>
                                  <a:lnTo>
                                    <a:pt x="618" y="755"/>
                                  </a:lnTo>
                                  <a:lnTo>
                                    <a:pt x="617" y="741"/>
                                  </a:lnTo>
                                  <a:lnTo>
                                    <a:pt x="616" y="728"/>
                                  </a:lnTo>
                                  <a:lnTo>
                                    <a:pt x="613" y="712"/>
                                  </a:lnTo>
                                  <a:lnTo>
                                    <a:pt x="603" y="734"/>
                                  </a:lnTo>
                                  <a:lnTo>
                                    <a:pt x="616" y="680"/>
                                  </a:lnTo>
                                  <a:lnTo>
                                    <a:pt x="600" y="691"/>
                                  </a:lnTo>
                                  <a:lnTo>
                                    <a:pt x="595" y="694"/>
                                  </a:lnTo>
                                  <a:lnTo>
                                    <a:pt x="590" y="694"/>
                                  </a:lnTo>
                                  <a:lnTo>
                                    <a:pt x="588" y="690"/>
                                  </a:lnTo>
                                  <a:lnTo>
                                    <a:pt x="586" y="687"/>
                                  </a:lnTo>
                                  <a:lnTo>
                                    <a:pt x="589" y="677"/>
                                  </a:lnTo>
                                  <a:lnTo>
                                    <a:pt x="591" y="665"/>
                                  </a:lnTo>
                                  <a:lnTo>
                                    <a:pt x="594" y="654"/>
                                  </a:lnTo>
                                  <a:lnTo>
                                    <a:pt x="595" y="640"/>
                                  </a:lnTo>
                                  <a:lnTo>
                                    <a:pt x="597" y="612"/>
                                  </a:lnTo>
                                  <a:lnTo>
                                    <a:pt x="597" y="578"/>
                                  </a:lnTo>
                                  <a:lnTo>
                                    <a:pt x="599" y="604"/>
                                  </a:lnTo>
                                  <a:lnTo>
                                    <a:pt x="602" y="625"/>
                                  </a:lnTo>
                                  <a:lnTo>
                                    <a:pt x="604" y="635"/>
                                  </a:lnTo>
                                  <a:lnTo>
                                    <a:pt x="606" y="641"/>
                                  </a:lnTo>
                                  <a:lnTo>
                                    <a:pt x="609" y="647"/>
                                  </a:lnTo>
                                  <a:lnTo>
                                    <a:pt x="612" y="653"/>
                                  </a:lnTo>
                                  <a:lnTo>
                                    <a:pt x="612" y="627"/>
                                  </a:lnTo>
                                  <a:lnTo>
                                    <a:pt x="611" y="599"/>
                                  </a:lnTo>
                                  <a:lnTo>
                                    <a:pt x="608" y="568"/>
                                  </a:lnTo>
                                  <a:lnTo>
                                    <a:pt x="606" y="534"/>
                                  </a:lnTo>
                                  <a:lnTo>
                                    <a:pt x="603" y="497"/>
                                  </a:lnTo>
                                  <a:lnTo>
                                    <a:pt x="599" y="457"/>
                                  </a:lnTo>
                                  <a:lnTo>
                                    <a:pt x="595" y="414"/>
                                  </a:lnTo>
                                  <a:lnTo>
                                    <a:pt x="590" y="369"/>
                                  </a:lnTo>
                                  <a:lnTo>
                                    <a:pt x="594" y="436"/>
                                  </a:lnTo>
                                  <a:lnTo>
                                    <a:pt x="589" y="422"/>
                                  </a:lnTo>
                                  <a:lnTo>
                                    <a:pt x="586" y="421"/>
                                  </a:lnTo>
                                  <a:lnTo>
                                    <a:pt x="582" y="405"/>
                                  </a:lnTo>
                                  <a:lnTo>
                                    <a:pt x="579" y="387"/>
                                  </a:lnTo>
                                  <a:lnTo>
                                    <a:pt x="575" y="367"/>
                                  </a:lnTo>
                                  <a:lnTo>
                                    <a:pt x="570" y="345"/>
                                  </a:lnTo>
                                  <a:lnTo>
                                    <a:pt x="563" y="321"/>
                                  </a:lnTo>
                                  <a:lnTo>
                                    <a:pt x="558" y="295"/>
                                  </a:lnTo>
                                  <a:lnTo>
                                    <a:pt x="550" y="268"/>
                                  </a:lnTo>
                                  <a:lnTo>
                                    <a:pt x="542" y="238"/>
                                  </a:lnTo>
                                  <a:close/>
                                  <a:moveTo>
                                    <a:pt x="595" y="440"/>
                                  </a:moveTo>
                                  <a:lnTo>
                                    <a:pt x="597" y="457"/>
                                  </a:lnTo>
                                  <a:lnTo>
                                    <a:pt x="598" y="478"/>
                                  </a:lnTo>
                                  <a:lnTo>
                                    <a:pt x="599" y="503"/>
                                  </a:lnTo>
                                  <a:lnTo>
                                    <a:pt x="598" y="532"/>
                                  </a:lnTo>
                                  <a:lnTo>
                                    <a:pt x="595" y="531"/>
                                  </a:lnTo>
                                  <a:lnTo>
                                    <a:pt x="596" y="522"/>
                                  </a:lnTo>
                                  <a:lnTo>
                                    <a:pt x="596" y="510"/>
                                  </a:lnTo>
                                  <a:lnTo>
                                    <a:pt x="595" y="495"/>
                                  </a:lnTo>
                                  <a:lnTo>
                                    <a:pt x="593" y="477"/>
                                  </a:lnTo>
                                  <a:lnTo>
                                    <a:pt x="591" y="470"/>
                                  </a:lnTo>
                                  <a:lnTo>
                                    <a:pt x="593" y="462"/>
                                  </a:lnTo>
                                  <a:lnTo>
                                    <a:pt x="593" y="452"/>
                                  </a:lnTo>
                                  <a:lnTo>
                                    <a:pt x="595" y="440"/>
                                  </a:lnTo>
                                  <a:close/>
                                  <a:moveTo>
                                    <a:pt x="508" y="301"/>
                                  </a:moveTo>
                                  <a:lnTo>
                                    <a:pt x="512" y="320"/>
                                  </a:lnTo>
                                  <a:lnTo>
                                    <a:pt x="515" y="344"/>
                                  </a:lnTo>
                                  <a:lnTo>
                                    <a:pt x="518" y="371"/>
                                  </a:lnTo>
                                  <a:lnTo>
                                    <a:pt x="523" y="402"/>
                                  </a:lnTo>
                                  <a:lnTo>
                                    <a:pt x="522" y="394"/>
                                  </a:lnTo>
                                  <a:lnTo>
                                    <a:pt x="518" y="376"/>
                                  </a:lnTo>
                                  <a:lnTo>
                                    <a:pt x="513" y="345"/>
                                  </a:lnTo>
                                  <a:lnTo>
                                    <a:pt x="505" y="304"/>
                                  </a:lnTo>
                                  <a:lnTo>
                                    <a:pt x="508" y="301"/>
                                  </a:lnTo>
                                  <a:close/>
                                  <a:moveTo>
                                    <a:pt x="500" y="277"/>
                                  </a:moveTo>
                                  <a:lnTo>
                                    <a:pt x="505" y="283"/>
                                  </a:lnTo>
                                  <a:lnTo>
                                    <a:pt x="504" y="286"/>
                                  </a:lnTo>
                                  <a:lnTo>
                                    <a:pt x="503" y="287"/>
                                  </a:lnTo>
                                  <a:lnTo>
                                    <a:pt x="500" y="284"/>
                                  </a:lnTo>
                                  <a:lnTo>
                                    <a:pt x="499" y="280"/>
                                  </a:lnTo>
                                  <a:lnTo>
                                    <a:pt x="499" y="278"/>
                                  </a:lnTo>
                                  <a:lnTo>
                                    <a:pt x="500" y="277"/>
                                  </a:lnTo>
                                  <a:close/>
                                  <a:moveTo>
                                    <a:pt x="494" y="373"/>
                                  </a:moveTo>
                                  <a:lnTo>
                                    <a:pt x="495" y="379"/>
                                  </a:lnTo>
                                  <a:lnTo>
                                    <a:pt x="495" y="381"/>
                                  </a:lnTo>
                                  <a:lnTo>
                                    <a:pt x="494" y="373"/>
                                  </a:lnTo>
                                  <a:close/>
                                  <a:moveTo>
                                    <a:pt x="545" y="758"/>
                                  </a:moveTo>
                                  <a:lnTo>
                                    <a:pt x="548" y="773"/>
                                  </a:lnTo>
                                  <a:lnTo>
                                    <a:pt x="548" y="786"/>
                                  </a:lnTo>
                                  <a:lnTo>
                                    <a:pt x="548" y="797"/>
                                  </a:lnTo>
                                  <a:lnTo>
                                    <a:pt x="545" y="806"/>
                                  </a:lnTo>
                                  <a:lnTo>
                                    <a:pt x="542" y="821"/>
                                  </a:lnTo>
                                  <a:lnTo>
                                    <a:pt x="540" y="832"/>
                                  </a:lnTo>
                                  <a:lnTo>
                                    <a:pt x="539" y="841"/>
                                  </a:lnTo>
                                  <a:lnTo>
                                    <a:pt x="537" y="847"/>
                                  </a:lnTo>
                                  <a:lnTo>
                                    <a:pt x="542" y="848"/>
                                  </a:lnTo>
                                  <a:lnTo>
                                    <a:pt x="543" y="856"/>
                                  </a:lnTo>
                                  <a:lnTo>
                                    <a:pt x="543" y="864"/>
                                  </a:lnTo>
                                  <a:lnTo>
                                    <a:pt x="542" y="872"/>
                                  </a:lnTo>
                                  <a:lnTo>
                                    <a:pt x="540" y="879"/>
                                  </a:lnTo>
                                  <a:lnTo>
                                    <a:pt x="536" y="884"/>
                                  </a:lnTo>
                                  <a:lnTo>
                                    <a:pt x="532" y="890"/>
                                  </a:lnTo>
                                  <a:lnTo>
                                    <a:pt x="527" y="896"/>
                                  </a:lnTo>
                                  <a:lnTo>
                                    <a:pt x="521" y="900"/>
                                  </a:lnTo>
                                  <a:lnTo>
                                    <a:pt x="523" y="873"/>
                                  </a:lnTo>
                                  <a:lnTo>
                                    <a:pt x="526" y="840"/>
                                  </a:lnTo>
                                  <a:lnTo>
                                    <a:pt x="528" y="801"/>
                                  </a:lnTo>
                                  <a:lnTo>
                                    <a:pt x="532" y="756"/>
                                  </a:lnTo>
                                  <a:lnTo>
                                    <a:pt x="533" y="755"/>
                                  </a:lnTo>
                                  <a:lnTo>
                                    <a:pt x="535" y="755"/>
                                  </a:lnTo>
                                  <a:lnTo>
                                    <a:pt x="540" y="756"/>
                                  </a:lnTo>
                                  <a:lnTo>
                                    <a:pt x="545" y="758"/>
                                  </a:lnTo>
                                  <a:close/>
                                  <a:moveTo>
                                    <a:pt x="500" y="498"/>
                                  </a:moveTo>
                                  <a:lnTo>
                                    <a:pt x="501" y="506"/>
                                  </a:lnTo>
                                  <a:lnTo>
                                    <a:pt x="501" y="515"/>
                                  </a:lnTo>
                                  <a:lnTo>
                                    <a:pt x="500" y="509"/>
                                  </a:lnTo>
                                  <a:lnTo>
                                    <a:pt x="499" y="504"/>
                                  </a:lnTo>
                                  <a:lnTo>
                                    <a:pt x="499" y="501"/>
                                  </a:lnTo>
                                  <a:lnTo>
                                    <a:pt x="500" y="498"/>
                                  </a:lnTo>
                                  <a:close/>
                                  <a:moveTo>
                                    <a:pt x="501" y="532"/>
                                  </a:moveTo>
                                  <a:lnTo>
                                    <a:pt x="506" y="543"/>
                                  </a:lnTo>
                                  <a:lnTo>
                                    <a:pt x="501" y="554"/>
                                  </a:lnTo>
                                  <a:lnTo>
                                    <a:pt x="501" y="532"/>
                                  </a:lnTo>
                                  <a:close/>
                                  <a:moveTo>
                                    <a:pt x="519" y="731"/>
                                  </a:moveTo>
                                  <a:lnTo>
                                    <a:pt x="519" y="734"/>
                                  </a:lnTo>
                                  <a:lnTo>
                                    <a:pt x="521" y="746"/>
                                  </a:lnTo>
                                  <a:lnTo>
                                    <a:pt x="521" y="752"/>
                                  </a:lnTo>
                                  <a:lnTo>
                                    <a:pt x="519" y="756"/>
                                  </a:lnTo>
                                  <a:lnTo>
                                    <a:pt x="517" y="759"/>
                                  </a:lnTo>
                                  <a:lnTo>
                                    <a:pt x="515" y="762"/>
                                  </a:lnTo>
                                  <a:lnTo>
                                    <a:pt x="519" y="731"/>
                                  </a:lnTo>
                                  <a:close/>
                                  <a:moveTo>
                                    <a:pt x="503" y="566"/>
                                  </a:moveTo>
                                  <a:lnTo>
                                    <a:pt x="499" y="595"/>
                                  </a:lnTo>
                                  <a:lnTo>
                                    <a:pt x="500" y="594"/>
                                  </a:lnTo>
                                  <a:lnTo>
                                    <a:pt x="501" y="590"/>
                                  </a:lnTo>
                                  <a:lnTo>
                                    <a:pt x="501" y="587"/>
                                  </a:lnTo>
                                  <a:lnTo>
                                    <a:pt x="500" y="581"/>
                                  </a:lnTo>
                                  <a:lnTo>
                                    <a:pt x="499" y="577"/>
                                  </a:lnTo>
                                  <a:lnTo>
                                    <a:pt x="499" y="572"/>
                                  </a:lnTo>
                                  <a:lnTo>
                                    <a:pt x="500" y="569"/>
                                  </a:lnTo>
                                  <a:lnTo>
                                    <a:pt x="503" y="566"/>
                                  </a:lnTo>
                                  <a:close/>
                                  <a:moveTo>
                                    <a:pt x="501" y="623"/>
                                  </a:moveTo>
                                  <a:lnTo>
                                    <a:pt x="500" y="629"/>
                                  </a:lnTo>
                                  <a:lnTo>
                                    <a:pt x="498" y="630"/>
                                  </a:lnTo>
                                  <a:lnTo>
                                    <a:pt x="501" y="623"/>
                                  </a:lnTo>
                                  <a:close/>
                                  <a:moveTo>
                                    <a:pt x="531" y="917"/>
                                  </a:moveTo>
                                  <a:lnTo>
                                    <a:pt x="525" y="957"/>
                                  </a:lnTo>
                                  <a:lnTo>
                                    <a:pt x="515" y="948"/>
                                  </a:lnTo>
                                  <a:lnTo>
                                    <a:pt x="512" y="950"/>
                                  </a:lnTo>
                                  <a:lnTo>
                                    <a:pt x="514" y="942"/>
                                  </a:lnTo>
                                  <a:lnTo>
                                    <a:pt x="515" y="935"/>
                                  </a:lnTo>
                                  <a:lnTo>
                                    <a:pt x="517" y="930"/>
                                  </a:lnTo>
                                  <a:lnTo>
                                    <a:pt x="519" y="925"/>
                                  </a:lnTo>
                                  <a:lnTo>
                                    <a:pt x="522" y="922"/>
                                  </a:lnTo>
                                  <a:lnTo>
                                    <a:pt x="524" y="920"/>
                                  </a:lnTo>
                                  <a:lnTo>
                                    <a:pt x="527" y="918"/>
                                  </a:lnTo>
                                  <a:lnTo>
                                    <a:pt x="531" y="917"/>
                                  </a:lnTo>
                                  <a:close/>
                                  <a:moveTo>
                                    <a:pt x="499" y="643"/>
                                  </a:moveTo>
                                  <a:lnTo>
                                    <a:pt x="501" y="660"/>
                                  </a:lnTo>
                                  <a:lnTo>
                                    <a:pt x="500" y="678"/>
                                  </a:lnTo>
                                  <a:lnTo>
                                    <a:pt x="499" y="698"/>
                                  </a:lnTo>
                                  <a:lnTo>
                                    <a:pt x="495" y="721"/>
                                  </a:lnTo>
                                  <a:lnTo>
                                    <a:pt x="494" y="717"/>
                                  </a:lnTo>
                                  <a:lnTo>
                                    <a:pt x="492" y="714"/>
                                  </a:lnTo>
                                  <a:lnTo>
                                    <a:pt x="492" y="711"/>
                                  </a:lnTo>
                                  <a:lnTo>
                                    <a:pt x="492" y="707"/>
                                  </a:lnTo>
                                  <a:lnTo>
                                    <a:pt x="492" y="702"/>
                                  </a:lnTo>
                                  <a:lnTo>
                                    <a:pt x="491" y="697"/>
                                  </a:lnTo>
                                  <a:lnTo>
                                    <a:pt x="492" y="686"/>
                                  </a:lnTo>
                                  <a:lnTo>
                                    <a:pt x="494" y="673"/>
                                  </a:lnTo>
                                  <a:lnTo>
                                    <a:pt x="496" y="658"/>
                                  </a:lnTo>
                                  <a:lnTo>
                                    <a:pt x="499" y="643"/>
                                  </a:lnTo>
                                  <a:close/>
                                  <a:moveTo>
                                    <a:pt x="528" y="990"/>
                                  </a:moveTo>
                                  <a:lnTo>
                                    <a:pt x="531" y="996"/>
                                  </a:lnTo>
                                  <a:lnTo>
                                    <a:pt x="531" y="999"/>
                                  </a:lnTo>
                                  <a:lnTo>
                                    <a:pt x="530" y="1002"/>
                                  </a:lnTo>
                                  <a:lnTo>
                                    <a:pt x="527" y="1004"/>
                                  </a:lnTo>
                                  <a:lnTo>
                                    <a:pt x="524" y="1005"/>
                                  </a:lnTo>
                                  <a:lnTo>
                                    <a:pt x="523" y="1006"/>
                                  </a:lnTo>
                                  <a:lnTo>
                                    <a:pt x="522" y="1008"/>
                                  </a:lnTo>
                                  <a:lnTo>
                                    <a:pt x="523" y="1011"/>
                                  </a:lnTo>
                                  <a:lnTo>
                                    <a:pt x="524" y="1011"/>
                                  </a:lnTo>
                                  <a:lnTo>
                                    <a:pt x="526" y="1013"/>
                                  </a:lnTo>
                                  <a:lnTo>
                                    <a:pt x="522" y="1017"/>
                                  </a:lnTo>
                                  <a:lnTo>
                                    <a:pt x="516" y="1023"/>
                                  </a:lnTo>
                                  <a:lnTo>
                                    <a:pt x="507" y="1027"/>
                                  </a:lnTo>
                                  <a:lnTo>
                                    <a:pt x="497" y="1032"/>
                                  </a:lnTo>
                                  <a:lnTo>
                                    <a:pt x="510" y="973"/>
                                  </a:lnTo>
                                  <a:lnTo>
                                    <a:pt x="522" y="977"/>
                                  </a:lnTo>
                                  <a:lnTo>
                                    <a:pt x="526" y="983"/>
                                  </a:lnTo>
                                  <a:lnTo>
                                    <a:pt x="528" y="988"/>
                                  </a:lnTo>
                                  <a:lnTo>
                                    <a:pt x="528" y="990"/>
                                  </a:lnTo>
                                  <a:close/>
                                  <a:moveTo>
                                    <a:pt x="499" y="856"/>
                                  </a:moveTo>
                                  <a:lnTo>
                                    <a:pt x="499" y="871"/>
                                  </a:lnTo>
                                  <a:lnTo>
                                    <a:pt x="496" y="889"/>
                                  </a:lnTo>
                                  <a:lnTo>
                                    <a:pt x="495" y="875"/>
                                  </a:lnTo>
                                  <a:lnTo>
                                    <a:pt x="495" y="865"/>
                                  </a:lnTo>
                                  <a:lnTo>
                                    <a:pt x="496" y="862"/>
                                  </a:lnTo>
                                  <a:lnTo>
                                    <a:pt x="496" y="859"/>
                                  </a:lnTo>
                                  <a:lnTo>
                                    <a:pt x="497" y="857"/>
                                  </a:lnTo>
                                  <a:lnTo>
                                    <a:pt x="499" y="856"/>
                                  </a:lnTo>
                                  <a:close/>
                                  <a:moveTo>
                                    <a:pt x="494" y="762"/>
                                  </a:moveTo>
                                  <a:lnTo>
                                    <a:pt x="485" y="786"/>
                                  </a:lnTo>
                                  <a:lnTo>
                                    <a:pt x="483" y="774"/>
                                  </a:lnTo>
                                  <a:lnTo>
                                    <a:pt x="485" y="766"/>
                                  </a:lnTo>
                                  <a:lnTo>
                                    <a:pt x="486" y="763"/>
                                  </a:lnTo>
                                  <a:lnTo>
                                    <a:pt x="488" y="762"/>
                                  </a:lnTo>
                                  <a:lnTo>
                                    <a:pt x="490" y="761"/>
                                  </a:lnTo>
                                  <a:lnTo>
                                    <a:pt x="494" y="762"/>
                                  </a:lnTo>
                                  <a:close/>
                                  <a:moveTo>
                                    <a:pt x="478" y="834"/>
                                  </a:moveTo>
                                  <a:lnTo>
                                    <a:pt x="475" y="854"/>
                                  </a:lnTo>
                                  <a:lnTo>
                                    <a:pt x="474" y="845"/>
                                  </a:lnTo>
                                  <a:lnTo>
                                    <a:pt x="475" y="839"/>
                                  </a:lnTo>
                                  <a:lnTo>
                                    <a:pt x="475" y="836"/>
                                  </a:lnTo>
                                  <a:lnTo>
                                    <a:pt x="478" y="834"/>
                                  </a:lnTo>
                                  <a:close/>
                                  <a:moveTo>
                                    <a:pt x="470" y="875"/>
                                  </a:moveTo>
                                  <a:lnTo>
                                    <a:pt x="474" y="881"/>
                                  </a:lnTo>
                                  <a:lnTo>
                                    <a:pt x="472" y="882"/>
                                  </a:lnTo>
                                  <a:lnTo>
                                    <a:pt x="469" y="876"/>
                                  </a:lnTo>
                                  <a:lnTo>
                                    <a:pt x="470" y="875"/>
                                  </a:lnTo>
                                  <a:close/>
                                  <a:moveTo>
                                    <a:pt x="480" y="980"/>
                                  </a:moveTo>
                                  <a:lnTo>
                                    <a:pt x="481" y="989"/>
                                  </a:lnTo>
                                  <a:lnTo>
                                    <a:pt x="478" y="996"/>
                                  </a:lnTo>
                                  <a:lnTo>
                                    <a:pt x="480" y="980"/>
                                  </a:lnTo>
                                  <a:close/>
                                  <a:moveTo>
                                    <a:pt x="471" y="888"/>
                                  </a:moveTo>
                                  <a:lnTo>
                                    <a:pt x="473" y="890"/>
                                  </a:lnTo>
                                  <a:lnTo>
                                    <a:pt x="471" y="892"/>
                                  </a:lnTo>
                                  <a:lnTo>
                                    <a:pt x="469" y="889"/>
                                  </a:lnTo>
                                  <a:lnTo>
                                    <a:pt x="471" y="888"/>
                                  </a:lnTo>
                                  <a:close/>
                                  <a:moveTo>
                                    <a:pt x="478" y="1009"/>
                                  </a:moveTo>
                                  <a:lnTo>
                                    <a:pt x="479" y="1011"/>
                                  </a:lnTo>
                                  <a:lnTo>
                                    <a:pt x="478" y="1013"/>
                                  </a:lnTo>
                                  <a:lnTo>
                                    <a:pt x="475" y="1010"/>
                                  </a:lnTo>
                                  <a:lnTo>
                                    <a:pt x="478" y="1009"/>
                                  </a:lnTo>
                                  <a:close/>
                                  <a:moveTo>
                                    <a:pt x="468" y="895"/>
                                  </a:moveTo>
                                  <a:lnTo>
                                    <a:pt x="468" y="908"/>
                                  </a:lnTo>
                                  <a:lnTo>
                                    <a:pt x="465" y="902"/>
                                  </a:lnTo>
                                  <a:lnTo>
                                    <a:pt x="464" y="899"/>
                                  </a:lnTo>
                                  <a:lnTo>
                                    <a:pt x="465" y="896"/>
                                  </a:lnTo>
                                  <a:lnTo>
                                    <a:pt x="468" y="895"/>
                                  </a:lnTo>
                                  <a:close/>
                                  <a:moveTo>
                                    <a:pt x="196" y="148"/>
                                  </a:moveTo>
                                  <a:lnTo>
                                    <a:pt x="210" y="184"/>
                                  </a:lnTo>
                                  <a:lnTo>
                                    <a:pt x="221" y="219"/>
                                  </a:lnTo>
                                  <a:lnTo>
                                    <a:pt x="231" y="253"/>
                                  </a:lnTo>
                                  <a:lnTo>
                                    <a:pt x="239" y="286"/>
                                  </a:lnTo>
                                  <a:lnTo>
                                    <a:pt x="246" y="319"/>
                                  </a:lnTo>
                                  <a:lnTo>
                                    <a:pt x="250" y="350"/>
                                  </a:lnTo>
                                  <a:lnTo>
                                    <a:pt x="254" y="380"/>
                                  </a:lnTo>
                                  <a:lnTo>
                                    <a:pt x="256" y="409"/>
                                  </a:lnTo>
                                  <a:lnTo>
                                    <a:pt x="256" y="412"/>
                                  </a:lnTo>
                                  <a:lnTo>
                                    <a:pt x="255" y="423"/>
                                  </a:lnTo>
                                  <a:lnTo>
                                    <a:pt x="254" y="442"/>
                                  </a:lnTo>
                                  <a:lnTo>
                                    <a:pt x="253" y="468"/>
                                  </a:lnTo>
                                  <a:lnTo>
                                    <a:pt x="251" y="501"/>
                                  </a:lnTo>
                                  <a:lnTo>
                                    <a:pt x="249" y="541"/>
                                  </a:lnTo>
                                  <a:lnTo>
                                    <a:pt x="247" y="589"/>
                                  </a:lnTo>
                                  <a:lnTo>
                                    <a:pt x="245" y="645"/>
                                  </a:lnTo>
                                  <a:lnTo>
                                    <a:pt x="242" y="667"/>
                                  </a:lnTo>
                                  <a:lnTo>
                                    <a:pt x="240" y="689"/>
                                  </a:lnTo>
                                  <a:lnTo>
                                    <a:pt x="238" y="709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6" y="720"/>
                                  </a:lnTo>
                                  <a:lnTo>
                                    <a:pt x="236" y="705"/>
                                  </a:lnTo>
                                  <a:lnTo>
                                    <a:pt x="236" y="686"/>
                                  </a:lnTo>
                                  <a:lnTo>
                                    <a:pt x="237" y="663"/>
                                  </a:lnTo>
                                  <a:lnTo>
                                    <a:pt x="238" y="643"/>
                                  </a:lnTo>
                                  <a:lnTo>
                                    <a:pt x="239" y="620"/>
                                  </a:lnTo>
                                  <a:lnTo>
                                    <a:pt x="240" y="594"/>
                                  </a:lnTo>
                                  <a:lnTo>
                                    <a:pt x="241" y="566"/>
                                  </a:lnTo>
                                  <a:lnTo>
                                    <a:pt x="242" y="536"/>
                                  </a:lnTo>
                                  <a:lnTo>
                                    <a:pt x="244" y="503"/>
                                  </a:lnTo>
                                  <a:lnTo>
                                    <a:pt x="245" y="468"/>
                                  </a:lnTo>
                                  <a:lnTo>
                                    <a:pt x="247" y="429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45" y="364"/>
                                  </a:lnTo>
                                  <a:lnTo>
                                    <a:pt x="241" y="331"/>
                                  </a:lnTo>
                                  <a:lnTo>
                                    <a:pt x="237" y="300"/>
                                  </a:lnTo>
                                  <a:lnTo>
                                    <a:pt x="231" y="269"/>
                                  </a:lnTo>
                                  <a:lnTo>
                                    <a:pt x="223" y="237"/>
                                  </a:lnTo>
                                  <a:lnTo>
                                    <a:pt x="214" y="207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02" y="170"/>
                                  </a:lnTo>
                                  <a:lnTo>
                                    <a:pt x="200" y="163"/>
                                  </a:lnTo>
                                  <a:lnTo>
                                    <a:pt x="197" y="156"/>
                                  </a:lnTo>
                                  <a:lnTo>
                                    <a:pt x="196" y="148"/>
                                  </a:lnTo>
                                  <a:close/>
                                  <a:moveTo>
                                    <a:pt x="233" y="753"/>
                                  </a:moveTo>
                                  <a:lnTo>
                                    <a:pt x="233" y="763"/>
                                  </a:lnTo>
                                  <a:lnTo>
                                    <a:pt x="232" y="772"/>
                                  </a:lnTo>
                                  <a:lnTo>
                                    <a:pt x="230" y="781"/>
                                  </a:lnTo>
                                  <a:lnTo>
                                    <a:pt x="228" y="789"/>
                                  </a:lnTo>
                                  <a:lnTo>
                                    <a:pt x="226" y="782"/>
                                  </a:lnTo>
                                  <a:lnTo>
                                    <a:pt x="227" y="775"/>
                                  </a:lnTo>
                                  <a:lnTo>
                                    <a:pt x="229" y="765"/>
                                  </a:lnTo>
                                  <a:lnTo>
                                    <a:pt x="233" y="753"/>
                                  </a:lnTo>
                                  <a:close/>
                                  <a:moveTo>
                                    <a:pt x="220" y="851"/>
                                  </a:moveTo>
                                  <a:lnTo>
                                    <a:pt x="217" y="863"/>
                                  </a:lnTo>
                                  <a:lnTo>
                                    <a:pt x="213" y="878"/>
                                  </a:lnTo>
                                  <a:lnTo>
                                    <a:pt x="210" y="896"/>
                                  </a:lnTo>
                                  <a:lnTo>
                                    <a:pt x="205" y="915"/>
                                  </a:lnTo>
                                  <a:lnTo>
                                    <a:pt x="206" y="921"/>
                                  </a:lnTo>
                                  <a:lnTo>
                                    <a:pt x="205" y="927"/>
                                  </a:lnTo>
                                  <a:lnTo>
                                    <a:pt x="204" y="935"/>
                                  </a:lnTo>
                                  <a:lnTo>
                                    <a:pt x="202" y="943"/>
                                  </a:lnTo>
                                  <a:lnTo>
                                    <a:pt x="204" y="925"/>
                                  </a:lnTo>
                                  <a:lnTo>
                                    <a:pt x="208" y="904"/>
                                  </a:lnTo>
                                  <a:lnTo>
                                    <a:pt x="213" y="880"/>
                                  </a:lnTo>
                                  <a:lnTo>
                                    <a:pt x="220" y="851"/>
                                  </a:lnTo>
                                  <a:close/>
                                  <a:moveTo>
                                    <a:pt x="200" y="963"/>
                                  </a:moveTo>
                                  <a:lnTo>
                                    <a:pt x="199" y="971"/>
                                  </a:lnTo>
                                  <a:lnTo>
                                    <a:pt x="196" y="981"/>
                                  </a:lnTo>
                                  <a:lnTo>
                                    <a:pt x="193" y="992"/>
                                  </a:lnTo>
                                  <a:lnTo>
                                    <a:pt x="190" y="1006"/>
                                  </a:lnTo>
                                  <a:lnTo>
                                    <a:pt x="191" y="998"/>
                                  </a:lnTo>
                                  <a:lnTo>
                                    <a:pt x="193" y="988"/>
                                  </a:lnTo>
                                  <a:lnTo>
                                    <a:pt x="196" y="976"/>
                                  </a:lnTo>
                                  <a:lnTo>
                                    <a:pt x="200" y="963"/>
                                  </a:lnTo>
                                  <a:close/>
                                  <a:moveTo>
                                    <a:pt x="186" y="1031"/>
                                  </a:moveTo>
                                  <a:lnTo>
                                    <a:pt x="176" y="1082"/>
                                  </a:lnTo>
                                  <a:lnTo>
                                    <a:pt x="181" y="1060"/>
                                  </a:lnTo>
                                  <a:lnTo>
                                    <a:pt x="184" y="1044"/>
                                  </a:lnTo>
                                  <a:lnTo>
                                    <a:pt x="186" y="1035"/>
                                  </a:lnTo>
                                  <a:lnTo>
                                    <a:pt x="186" y="1031"/>
                                  </a:lnTo>
                                  <a:close/>
                                  <a:moveTo>
                                    <a:pt x="175" y="1092"/>
                                  </a:moveTo>
                                  <a:lnTo>
                                    <a:pt x="175" y="1095"/>
                                  </a:lnTo>
                                  <a:lnTo>
                                    <a:pt x="175" y="1099"/>
                                  </a:lnTo>
                                  <a:lnTo>
                                    <a:pt x="174" y="1103"/>
                                  </a:lnTo>
                                  <a:lnTo>
                                    <a:pt x="170" y="1108"/>
                                  </a:lnTo>
                                  <a:lnTo>
                                    <a:pt x="175" y="1092"/>
                                  </a:lnTo>
                                  <a:close/>
                                  <a:moveTo>
                                    <a:pt x="167" y="1125"/>
                                  </a:moveTo>
                                  <a:lnTo>
                                    <a:pt x="167" y="1128"/>
                                  </a:lnTo>
                                  <a:lnTo>
                                    <a:pt x="165" y="1130"/>
                                  </a:lnTo>
                                  <a:lnTo>
                                    <a:pt x="167" y="1125"/>
                                  </a:lnTo>
                                  <a:close/>
                                  <a:moveTo>
                                    <a:pt x="157" y="1162"/>
                                  </a:moveTo>
                                  <a:lnTo>
                                    <a:pt x="156" y="1168"/>
                                  </a:lnTo>
                                  <a:lnTo>
                                    <a:pt x="157" y="1181"/>
                                  </a:lnTo>
                                  <a:lnTo>
                                    <a:pt x="157" y="1187"/>
                                  </a:lnTo>
                                  <a:lnTo>
                                    <a:pt x="157" y="1193"/>
                                  </a:lnTo>
                                  <a:lnTo>
                                    <a:pt x="155" y="1198"/>
                                  </a:lnTo>
                                  <a:lnTo>
                                    <a:pt x="154" y="1201"/>
                                  </a:lnTo>
                                  <a:lnTo>
                                    <a:pt x="152" y="1191"/>
                                  </a:lnTo>
                                  <a:lnTo>
                                    <a:pt x="152" y="1182"/>
                                  </a:lnTo>
                                  <a:lnTo>
                                    <a:pt x="154" y="1173"/>
                                  </a:lnTo>
                                  <a:lnTo>
                                    <a:pt x="157" y="1162"/>
                                  </a:lnTo>
                                  <a:close/>
                                  <a:moveTo>
                                    <a:pt x="150" y="1211"/>
                                  </a:moveTo>
                                  <a:lnTo>
                                    <a:pt x="155" y="1221"/>
                                  </a:lnTo>
                                  <a:lnTo>
                                    <a:pt x="155" y="1239"/>
                                  </a:lnTo>
                                  <a:lnTo>
                                    <a:pt x="155" y="1260"/>
                                  </a:lnTo>
                                  <a:lnTo>
                                    <a:pt x="156" y="1286"/>
                                  </a:lnTo>
                                  <a:lnTo>
                                    <a:pt x="156" y="1317"/>
                                  </a:lnTo>
                                  <a:lnTo>
                                    <a:pt x="152" y="1302"/>
                                  </a:lnTo>
                                  <a:lnTo>
                                    <a:pt x="150" y="1281"/>
                                  </a:lnTo>
                                  <a:lnTo>
                                    <a:pt x="150" y="1250"/>
                                  </a:lnTo>
                                  <a:lnTo>
                                    <a:pt x="150" y="1211"/>
                                  </a:lnTo>
                                  <a:close/>
                                  <a:moveTo>
                                    <a:pt x="513" y="984"/>
                                  </a:moveTo>
                                  <a:lnTo>
                                    <a:pt x="510" y="986"/>
                                  </a:lnTo>
                                  <a:lnTo>
                                    <a:pt x="509" y="990"/>
                                  </a:lnTo>
                                  <a:lnTo>
                                    <a:pt x="510" y="992"/>
                                  </a:lnTo>
                                  <a:lnTo>
                                    <a:pt x="512" y="993"/>
                                  </a:lnTo>
                                  <a:lnTo>
                                    <a:pt x="514" y="993"/>
                                  </a:lnTo>
                                  <a:lnTo>
                                    <a:pt x="514" y="992"/>
                                  </a:lnTo>
                                  <a:lnTo>
                                    <a:pt x="514" y="989"/>
                                  </a:lnTo>
                                  <a:lnTo>
                                    <a:pt x="513" y="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612"/>
                          <wps:cNvSpPr>
                            <a:spLocks noEditPoints="1"/>
                          </wps:cNvSpPr>
                          <wps:spPr bwMode="auto">
                            <a:xfrm>
                              <a:off x="4846" y="407"/>
                              <a:ext cx="119" cy="106"/>
                            </a:xfrm>
                            <a:custGeom>
                              <a:avLst/>
                              <a:gdLst>
                                <a:gd name="T0" fmla="*/ 353 w 714"/>
                                <a:gd name="T1" fmla="*/ 546 h 632"/>
                                <a:gd name="T2" fmla="*/ 334 w 714"/>
                                <a:gd name="T3" fmla="*/ 559 h 632"/>
                                <a:gd name="T4" fmla="*/ 243 w 714"/>
                                <a:gd name="T5" fmla="*/ 472 h 632"/>
                                <a:gd name="T6" fmla="*/ 183 w 714"/>
                                <a:gd name="T7" fmla="*/ 387 h 632"/>
                                <a:gd name="T8" fmla="*/ 153 w 714"/>
                                <a:gd name="T9" fmla="*/ 303 h 632"/>
                                <a:gd name="T10" fmla="*/ 132 w 714"/>
                                <a:gd name="T11" fmla="*/ 262 h 632"/>
                                <a:gd name="T12" fmla="*/ 110 w 714"/>
                                <a:gd name="T13" fmla="*/ 211 h 632"/>
                                <a:gd name="T14" fmla="*/ 190 w 714"/>
                                <a:gd name="T15" fmla="*/ 410 h 632"/>
                                <a:gd name="T16" fmla="*/ 278 w 714"/>
                                <a:gd name="T17" fmla="*/ 564 h 632"/>
                                <a:gd name="T18" fmla="*/ 245 w 714"/>
                                <a:gd name="T19" fmla="*/ 567 h 632"/>
                                <a:gd name="T20" fmla="*/ 199 w 714"/>
                                <a:gd name="T21" fmla="*/ 491 h 632"/>
                                <a:gd name="T22" fmla="*/ 226 w 714"/>
                                <a:gd name="T23" fmla="*/ 502 h 632"/>
                                <a:gd name="T24" fmla="*/ 260 w 714"/>
                                <a:gd name="T25" fmla="*/ 583 h 632"/>
                                <a:gd name="T26" fmla="*/ 269 w 714"/>
                                <a:gd name="T27" fmla="*/ 622 h 632"/>
                                <a:gd name="T28" fmla="*/ 168 w 714"/>
                                <a:gd name="T29" fmla="*/ 519 h 632"/>
                                <a:gd name="T30" fmla="*/ 77 w 714"/>
                                <a:gd name="T31" fmla="*/ 393 h 632"/>
                                <a:gd name="T32" fmla="*/ 80 w 714"/>
                                <a:gd name="T33" fmla="*/ 419 h 632"/>
                                <a:gd name="T34" fmla="*/ 60 w 714"/>
                                <a:gd name="T35" fmla="*/ 379 h 632"/>
                                <a:gd name="T36" fmla="*/ 33 w 714"/>
                                <a:gd name="T37" fmla="*/ 311 h 632"/>
                                <a:gd name="T38" fmla="*/ 0 w 714"/>
                                <a:gd name="T39" fmla="*/ 162 h 632"/>
                                <a:gd name="T40" fmla="*/ 9 w 714"/>
                                <a:gd name="T41" fmla="*/ 133 h 632"/>
                                <a:gd name="T42" fmla="*/ 69 w 714"/>
                                <a:gd name="T43" fmla="*/ 100 h 632"/>
                                <a:gd name="T44" fmla="*/ 223 w 714"/>
                                <a:gd name="T45" fmla="*/ 77 h 632"/>
                                <a:gd name="T46" fmla="*/ 269 w 714"/>
                                <a:gd name="T47" fmla="*/ 50 h 632"/>
                                <a:gd name="T48" fmla="*/ 323 w 714"/>
                                <a:gd name="T49" fmla="*/ 21 h 632"/>
                                <a:gd name="T50" fmla="*/ 385 w 714"/>
                                <a:gd name="T51" fmla="*/ 4 h 632"/>
                                <a:gd name="T52" fmla="*/ 458 w 714"/>
                                <a:gd name="T53" fmla="*/ 51 h 632"/>
                                <a:gd name="T54" fmla="*/ 489 w 714"/>
                                <a:gd name="T55" fmla="*/ 84 h 632"/>
                                <a:gd name="T56" fmla="*/ 615 w 714"/>
                                <a:gd name="T57" fmla="*/ 227 h 632"/>
                                <a:gd name="T58" fmla="*/ 673 w 714"/>
                                <a:gd name="T59" fmla="*/ 259 h 632"/>
                                <a:gd name="T60" fmla="*/ 714 w 714"/>
                                <a:gd name="T61" fmla="*/ 264 h 632"/>
                                <a:gd name="T62" fmla="*/ 643 w 714"/>
                                <a:gd name="T63" fmla="*/ 322 h 632"/>
                                <a:gd name="T64" fmla="*/ 566 w 714"/>
                                <a:gd name="T65" fmla="*/ 341 h 632"/>
                                <a:gd name="T66" fmla="*/ 494 w 714"/>
                                <a:gd name="T67" fmla="*/ 346 h 632"/>
                                <a:gd name="T68" fmla="*/ 414 w 714"/>
                                <a:gd name="T69" fmla="*/ 556 h 632"/>
                                <a:gd name="T70" fmla="*/ 359 w 714"/>
                                <a:gd name="T71" fmla="*/ 568 h 632"/>
                                <a:gd name="T72" fmla="*/ 38 w 714"/>
                                <a:gd name="T73" fmla="*/ 336 h 632"/>
                                <a:gd name="T74" fmla="*/ 37 w 714"/>
                                <a:gd name="T75" fmla="*/ 330 h 632"/>
                                <a:gd name="T76" fmla="*/ 302 w 714"/>
                                <a:gd name="T77" fmla="*/ 605 h 632"/>
                                <a:gd name="T78" fmla="*/ 307 w 714"/>
                                <a:gd name="T79" fmla="*/ 608 h 632"/>
                                <a:gd name="T80" fmla="*/ 116 w 714"/>
                                <a:gd name="T81" fmla="*/ 496 h 632"/>
                                <a:gd name="T82" fmla="*/ 91 w 714"/>
                                <a:gd name="T83" fmla="*/ 436 h 632"/>
                                <a:gd name="T84" fmla="*/ 182 w 714"/>
                                <a:gd name="T85" fmla="*/ 583 h 632"/>
                                <a:gd name="T86" fmla="*/ 176 w 714"/>
                                <a:gd name="T87" fmla="*/ 571 h 632"/>
                                <a:gd name="T88" fmla="*/ 216 w 714"/>
                                <a:gd name="T89" fmla="*/ 620 h 632"/>
                                <a:gd name="T90" fmla="*/ 321 w 714"/>
                                <a:gd name="T91" fmla="*/ 537 h 632"/>
                                <a:gd name="T92" fmla="*/ 73 w 714"/>
                                <a:gd name="T93" fmla="*/ 347 h 632"/>
                                <a:gd name="T94" fmla="*/ 52 w 714"/>
                                <a:gd name="T95" fmla="*/ 270 h 632"/>
                                <a:gd name="T96" fmla="*/ 35 w 714"/>
                                <a:gd name="T97" fmla="*/ 192 h 632"/>
                                <a:gd name="T98" fmla="*/ 45 w 714"/>
                                <a:gd name="T99" fmla="*/ 271 h 632"/>
                                <a:gd name="T100" fmla="*/ 61 w 714"/>
                                <a:gd name="T101" fmla="*/ 323 h 632"/>
                                <a:gd name="T102" fmla="*/ 73 w 714"/>
                                <a:gd name="T103" fmla="*/ 347 h 632"/>
                                <a:gd name="T104" fmla="*/ 35 w 714"/>
                                <a:gd name="T105" fmla="*/ 285 h 632"/>
                                <a:gd name="T106" fmla="*/ 164 w 714"/>
                                <a:gd name="T107" fmla="*/ 458 h 632"/>
                                <a:gd name="T108" fmla="*/ 150 w 714"/>
                                <a:gd name="T109" fmla="*/ 438 h 632"/>
                                <a:gd name="T110" fmla="*/ 144 w 714"/>
                                <a:gd name="T111" fmla="*/ 471 h 632"/>
                                <a:gd name="T112" fmla="*/ 143 w 714"/>
                                <a:gd name="T113" fmla="*/ 472 h 632"/>
                                <a:gd name="T114" fmla="*/ 164 w 714"/>
                                <a:gd name="T115" fmla="*/ 494 h 632"/>
                                <a:gd name="T116" fmla="*/ 230 w 714"/>
                                <a:gd name="T117" fmla="*/ 581 h 632"/>
                                <a:gd name="T118" fmla="*/ 230 w 714"/>
                                <a:gd name="T119" fmla="*/ 581 h 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14" h="632">
                                  <a:moveTo>
                                    <a:pt x="394" y="570"/>
                                  </a:moveTo>
                                  <a:lnTo>
                                    <a:pt x="385" y="563"/>
                                  </a:lnTo>
                                  <a:lnTo>
                                    <a:pt x="375" y="557"/>
                                  </a:lnTo>
                                  <a:lnTo>
                                    <a:pt x="364" y="551"/>
                                  </a:lnTo>
                                  <a:lnTo>
                                    <a:pt x="353" y="546"/>
                                  </a:lnTo>
                                  <a:lnTo>
                                    <a:pt x="348" y="556"/>
                                  </a:lnTo>
                                  <a:lnTo>
                                    <a:pt x="338" y="546"/>
                                  </a:lnTo>
                                  <a:lnTo>
                                    <a:pt x="342" y="546"/>
                                  </a:lnTo>
                                  <a:lnTo>
                                    <a:pt x="321" y="540"/>
                                  </a:lnTo>
                                  <a:lnTo>
                                    <a:pt x="334" y="559"/>
                                  </a:lnTo>
                                  <a:lnTo>
                                    <a:pt x="314" y="541"/>
                                  </a:lnTo>
                                  <a:lnTo>
                                    <a:pt x="295" y="524"/>
                                  </a:lnTo>
                                  <a:lnTo>
                                    <a:pt x="276" y="506"/>
                                  </a:lnTo>
                                  <a:lnTo>
                                    <a:pt x="259" y="489"/>
                                  </a:lnTo>
                                  <a:lnTo>
                                    <a:pt x="243" y="472"/>
                                  </a:lnTo>
                                  <a:lnTo>
                                    <a:pt x="229" y="454"/>
                                  </a:lnTo>
                                  <a:lnTo>
                                    <a:pt x="216" y="437"/>
                                  </a:lnTo>
                                  <a:lnTo>
                                    <a:pt x="204" y="420"/>
                                  </a:lnTo>
                                  <a:lnTo>
                                    <a:pt x="192" y="403"/>
                                  </a:lnTo>
                                  <a:lnTo>
                                    <a:pt x="183" y="387"/>
                                  </a:lnTo>
                                  <a:lnTo>
                                    <a:pt x="174" y="370"/>
                                  </a:lnTo>
                                  <a:lnTo>
                                    <a:pt x="168" y="353"/>
                                  </a:lnTo>
                                  <a:lnTo>
                                    <a:pt x="162" y="336"/>
                                  </a:lnTo>
                                  <a:lnTo>
                                    <a:pt x="156" y="320"/>
                                  </a:lnTo>
                                  <a:lnTo>
                                    <a:pt x="153" y="303"/>
                                  </a:lnTo>
                                  <a:lnTo>
                                    <a:pt x="151" y="287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40" y="277"/>
                                  </a:lnTo>
                                  <a:lnTo>
                                    <a:pt x="135" y="270"/>
                                  </a:lnTo>
                                  <a:lnTo>
                                    <a:pt x="132" y="262"/>
                                  </a:lnTo>
                                  <a:lnTo>
                                    <a:pt x="128" y="253"/>
                                  </a:lnTo>
                                  <a:lnTo>
                                    <a:pt x="125" y="243"/>
                                  </a:lnTo>
                                  <a:lnTo>
                                    <a:pt x="123" y="231"/>
                                  </a:lnTo>
                                  <a:lnTo>
                                    <a:pt x="122" y="219"/>
                                  </a:lnTo>
                                  <a:lnTo>
                                    <a:pt x="110" y="211"/>
                                  </a:lnTo>
                                  <a:lnTo>
                                    <a:pt x="122" y="248"/>
                                  </a:lnTo>
                                  <a:lnTo>
                                    <a:pt x="135" y="287"/>
                                  </a:lnTo>
                                  <a:lnTo>
                                    <a:pt x="152" y="327"/>
                                  </a:lnTo>
                                  <a:lnTo>
                                    <a:pt x="170" y="368"/>
                                  </a:lnTo>
                                  <a:lnTo>
                                    <a:pt x="190" y="410"/>
                                  </a:lnTo>
                                  <a:lnTo>
                                    <a:pt x="214" y="452"/>
                                  </a:lnTo>
                                  <a:lnTo>
                                    <a:pt x="239" y="496"/>
                                  </a:lnTo>
                                  <a:lnTo>
                                    <a:pt x="267" y="540"/>
                                  </a:lnTo>
                                  <a:lnTo>
                                    <a:pt x="259" y="540"/>
                                  </a:lnTo>
                                  <a:lnTo>
                                    <a:pt x="278" y="564"/>
                                  </a:lnTo>
                                  <a:lnTo>
                                    <a:pt x="272" y="570"/>
                                  </a:lnTo>
                                  <a:lnTo>
                                    <a:pt x="286" y="587"/>
                                  </a:lnTo>
                                  <a:lnTo>
                                    <a:pt x="261" y="570"/>
                                  </a:lnTo>
                                  <a:lnTo>
                                    <a:pt x="259" y="575"/>
                                  </a:lnTo>
                                  <a:lnTo>
                                    <a:pt x="245" y="567"/>
                                  </a:lnTo>
                                  <a:lnTo>
                                    <a:pt x="240" y="558"/>
                                  </a:lnTo>
                                  <a:lnTo>
                                    <a:pt x="231" y="547"/>
                                  </a:lnTo>
                                  <a:lnTo>
                                    <a:pt x="218" y="533"/>
                                  </a:lnTo>
                                  <a:lnTo>
                                    <a:pt x="203" y="519"/>
                                  </a:lnTo>
                                  <a:lnTo>
                                    <a:pt x="199" y="491"/>
                                  </a:lnTo>
                                  <a:lnTo>
                                    <a:pt x="206" y="49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16" y="492"/>
                                  </a:lnTo>
                                  <a:lnTo>
                                    <a:pt x="222" y="496"/>
                                  </a:lnTo>
                                  <a:lnTo>
                                    <a:pt x="226" y="502"/>
                                  </a:lnTo>
                                  <a:lnTo>
                                    <a:pt x="232" y="509"/>
                                  </a:lnTo>
                                  <a:lnTo>
                                    <a:pt x="236" y="519"/>
                                  </a:lnTo>
                                  <a:lnTo>
                                    <a:pt x="240" y="529"/>
                                  </a:lnTo>
                                  <a:lnTo>
                                    <a:pt x="251" y="559"/>
                                  </a:lnTo>
                                  <a:lnTo>
                                    <a:pt x="260" y="583"/>
                                  </a:lnTo>
                                  <a:lnTo>
                                    <a:pt x="267" y="599"/>
                                  </a:lnTo>
                                  <a:lnTo>
                                    <a:pt x="272" y="608"/>
                                  </a:lnTo>
                                  <a:lnTo>
                                    <a:pt x="270" y="612"/>
                                  </a:lnTo>
                                  <a:lnTo>
                                    <a:pt x="269" y="617"/>
                                  </a:lnTo>
                                  <a:lnTo>
                                    <a:pt x="269" y="622"/>
                                  </a:lnTo>
                                  <a:lnTo>
                                    <a:pt x="270" y="628"/>
                                  </a:lnTo>
                                  <a:lnTo>
                                    <a:pt x="238" y="605"/>
                                  </a:lnTo>
                                  <a:lnTo>
                                    <a:pt x="218" y="582"/>
                                  </a:lnTo>
                                  <a:lnTo>
                                    <a:pt x="195" y="553"/>
                                  </a:lnTo>
                                  <a:lnTo>
                                    <a:pt x="168" y="519"/>
                                  </a:lnTo>
                                  <a:lnTo>
                                    <a:pt x="137" y="478"/>
                                  </a:lnTo>
                                  <a:lnTo>
                                    <a:pt x="91" y="398"/>
                                  </a:lnTo>
                                  <a:lnTo>
                                    <a:pt x="87" y="379"/>
                                  </a:lnTo>
                                  <a:lnTo>
                                    <a:pt x="80" y="386"/>
                                  </a:lnTo>
                                  <a:lnTo>
                                    <a:pt x="77" y="393"/>
                                  </a:lnTo>
                                  <a:lnTo>
                                    <a:pt x="73" y="398"/>
                                  </a:lnTo>
                                  <a:lnTo>
                                    <a:pt x="73" y="404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77" y="414"/>
                                  </a:lnTo>
                                  <a:lnTo>
                                    <a:pt x="80" y="419"/>
                                  </a:lnTo>
                                  <a:lnTo>
                                    <a:pt x="87" y="423"/>
                                  </a:lnTo>
                                  <a:lnTo>
                                    <a:pt x="80" y="415"/>
                                  </a:lnTo>
                                  <a:lnTo>
                                    <a:pt x="73" y="406"/>
                                  </a:lnTo>
                                  <a:lnTo>
                                    <a:pt x="66" y="394"/>
                                  </a:lnTo>
                                  <a:lnTo>
                                    <a:pt x="60" y="379"/>
                                  </a:lnTo>
                                  <a:lnTo>
                                    <a:pt x="54" y="362"/>
                                  </a:lnTo>
                                  <a:lnTo>
                                    <a:pt x="47" y="341"/>
                                  </a:lnTo>
                                  <a:lnTo>
                                    <a:pt x="41" y="320"/>
                                  </a:lnTo>
                                  <a:lnTo>
                                    <a:pt x="35" y="295"/>
                                  </a:lnTo>
                                  <a:lnTo>
                                    <a:pt x="33" y="311"/>
                                  </a:lnTo>
                                  <a:lnTo>
                                    <a:pt x="21" y="293"/>
                                  </a:lnTo>
                                  <a:lnTo>
                                    <a:pt x="16" y="267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6" y="136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11" y="131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38" y="101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2" y="94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92" y="84"/>
                                  </a:lnTo>
                                  <a:lnTo>
                                    <a:pt x="223" y="77"/>
                                  </a:lnTo>
                                  <a:lnTo>
                                    <a:pt x="253" y="70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69" y="50"/>
                                  </a:lnTo>
                                  <a:lnTo>
                                    <a:pt x="280" y="44"/>
                                  </a:lnTo>
                                  <a:lnTo>
                                    <a:pt x="294" y="38"/>
                                  </a:lnTo>
                                  <a:lnTo>
                                    <a:pt x="306" y="33"/>
                                  </a:lnTo>
                                  <a:lnTo>
                                    <a:pt x="317" y="26"/>
                                  </a:lnTo>
                                  <a:lnTo>
                                    <a:pt x="323" y="21"/>
                                  </a:lnTo>
                                  <a:lnTo>
                                    <a:pt x="328" y="17"/>
                                  </a:lnTo>
                                  <a:lnTo>
                                    <a:pt x="331" y="11"/>
                                  </a:lnTo>
                                  <a:lnTo>
                                    <a:pt x="333" y="5"/>
                                  </a:lnTo>
                                  <a:lnTo>
                                    <a:pt x="359" y="5"/>
                                  </a:lnTo>
                                  <a:lnTo>
                                    <a:pt x="385" y="4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5" y="19"/>
                                  </a:lnTo>
                                  <a:lnTo>
                                    <a:pt x="451" y="36"/>
                                  </a:lnTo>
                                  <a:lnTo>
                                    <a:pt x="458" y="51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73" y="71"/>
                                  </a:lnTo>
                                  <a:lnTo>
                                    <a:pt x="480" y="79"/>
                                  </a:lnTo>
                                  <a:lnTo>
                                    <a:pt x="484" y="81"/>
                                  </a:lnTo>
                                  <a:lnTo>
                                    <a:pt x="489" y="84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496" y="86"/>
                                  </a:lnTo>
                                  <a:lnTo>
                                    <a:pt x="507" y="129"/>
                                  </a:lnTo>
                                  <a:lnTo>
                                    <a:pt x="568" y="186"/>
                                  </a:lnTo>
                                  <a:lnTo>
                                    <a:pt x="615" y="227"/>
                                  </a:lnTo>
                                  <a:lnTo>
                                    <a:pt x="632" y="242"/>
                                  </a:lnTo>
                                  <a:lnTo>
                                    <a:pt x="645" y="252"/>
                                  </a:lnTo>
                                  <a:lnTo>
                                    <a:pt x="655" y="257"/>
                                  </a:lnTo>
                                  <a:lnTo>
                                    <a:pt x="661" y="260"/>
                                  </a:lnTo>
                                  <a:lnTo>
                                    <a:pt x="673" y="259"/>
                                  </a:lnTo>
                                  <a:lnTo>
                                    <a:pt x="686" y="256"/>
                                  </a:lnTo>
                                  <a:lnTo>
                                    <a:pt x="699" y="253"/>
                                  </a:lnTo>
                                  <a:lnTo>
                                    <a:pt x="711" y="249"/>
                                  </a:lnTo>
                                  <a:lnTo>
                                    <a:pt x="713" y="257"/>
                                  </a:lnTo>
                                  <a:lnTo>
                                    <a:pt x="714" y="264"/>
                                  </a:lnTo>
                                  <a:lnTo>
                                    <a:pt x="690" y="280"/>
                                  </a:lnTo>
                                  <a:lnTo>
                                    <a:pt x="668" y="297"/>
                                  </a:lnTo>
                                  <a:lnTo>
                                    <a:pt x="657" y="306"/>
                                  </a:lnTo>
                                  <a:lnTo>
                                    <a:pt x="648" y="314"/>
                                  </a:lnTo>
                                  <a:lnTo>
                                    <a:pt x="643" y="322"/>
                                  </a:lnTo>
                                  <a:lnTo>
                                    <a:pt x="638" y="329"/>
                                  </a:lnTo>
                                  <a:lnTo>
                                    <a:pt x="574" y="329"/>
                                  </a:lnTo>
                                  <a:lnTo>
                                    <a:pt x="572" y="335"/>
                                  </a:lnTo>
                                  <a:lnTo>
                                    <a:pt x="570" y="338"/>
                                  </a:lnTo>
                                  <a:lnTo>
                                    <a:pt x="566" y="341"/>
                                  </a:lnTo>
                                  <a:lnTo>
                                    <a:pt x="563" y="344"/>
                                  </a:lnTo>
                                  <a:lnTo>
                                    <a:pt x="554" y="347"/>
                                  </a:lnTo>
                                  <a:lnTo>
                                    <a:pt x="544" y="348"/>
                                  </a:lnTo>
                                  <a:lnTo>
                                    <a:pt x="519" y="347"/>
                                  </a:lnTo>
                                  <a:lnTo>
                                    <a:pt x="494" y="346"/>
                                  </a:lnTo>
                                  <a:lnTo>
                                    <a:pt x="494" y="475"/>
                                  </a:lnTo>
                                  <a:lnTo>
                                    <a:pt x="478" y="491"/>
                                  </a:lnTo>
                                  <a:lnTo>
                                    <a:pt x="446" y="507"/>
                                  </a:lnTo>
                                  <a:lnTo>
                                    <a:pt x="446" y="556"/>
                                  </a:lnTo>
                                  <a:lnTo>
                                    <a:pt x="414" y="556"/>
                                  </a:lnTo>
                                  <a:lnTo>
                                    <a:pt x="402" y="565"/>
                                  </a:lnTo>
                                  <a:lnTo>
                                    <a:pt x="394" y="570"/>
                                  </a:lnTo>
                                  <a:close/>
                                  <a:moveTo>
                                    <a:pt x="364" y="570"/>
                                  </a:moveTo>
                                  <a:lnTo>
                                    <a:pt x="361" y="570"/>
                                  </a:lnTo>
                                  <a:lnTo>
                                    <a:pt x="359" y="568"/>
                                  </a:lnTo>
                                  <a:lnTo>
                                    <a:pt x="358" y="566"/>
                                  </a:lnTo>
                                  <a:lnTo>
                                    <a:pt x="356" y="564"/>
                                  </a:lnTo>
                                  <a:lnTo>
                                    <a:pt x="364" y="570"/>
                                  </a:lnTo>
                                  <a:close/>
                                  <a:moveTo>
                                    <a:pt x="41" y="336"/>
                                  </a:moveTo>
                                  <a:lnTo>
                                    <a:pt x="38" y="336"/>
                                  </a:lnTo>
                                  <a:lnTo>
                                    <a:pt x="36" y="335"/>
                                  </a:lnTo>
                                  <a:lnTo>
                                    <a:pt x="34" y="332"/>
                                  </a:lnTo>
                                  <a:lnTo>
                                    <a:pt x="33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7" y="330"/>
                                  </a:lnTo>
                                  <a:lnTo>
                                    <a:pt x="39" y="331"/>
                                  </a:lnTo>
                                  <a:lnTo>
                                    <a:pt x="41" y="333"/>
                                  </a:lnTo>
                                  <a:lnTo>
                                    <a:pt x="41" y="336"/>
                                  </a:lnTo>
                                  <a:close/>
                                  <a:moveTo>
                                    <a:pt x="307" y="608"/>
                                  </a:moveTo>
                                  <a:lnTo>
                                    <a:pt x="302" y="605"/>
                                  </a:lnTo>
                                  <a:lnTo>
                                    <a:pt x="297" y="601"/>
                                  </a:lnTo>
                                  <a:lnTo>
                                    <a:pt x="295" y="598"/>
                                  </a:lnTo>
                                  <a:lnTo>
                                    <a:pt x="294" y="595"/>
                                  </a:lnTo>
                                  <a:lnTo>
                                    <a:pt x="301" y="599"/>
                                  </a:lnTo>
                                  <a:lnTo>
                                    <a:pt x="307" y="608"/>
                                  </a:lnTo>
                                  <a:close/>
                                  <a:moveTo>
                                    <a:pt x="132" y="509"/>
                                  </a:moveTo>
                                  <a:lnTo>
                                    <a:pt x="131" y="506"/>
                                  </a:lnTo>
                                  <a:lnTo>
                                    <a:pt x="127" y="503"/>
                                  </a:lnTo>
                                  <a:lnTo>
                                    <a:pt x="122" y="499"/>
                                  </a:lnTo>
                                  <a:lnTo>
                                    <a:pt x="116" y="496"/>
                                  </a:lnTo>
                                  <a:lnTo>
                                    <a:pt x="110" y="484"/>
                                  </a:lnTo>
                                  <a:lnTo>
                                    <a:pt x="104" y="470"/>
                                  </a:lnTo>
                                  <a:lnTo>
                                    <a:pt x="96" y="452"/>
                                  </a:lnTo>
                                  <a:lnTo>
                                    <a:pt x="87" y="431"/>
                                  </a:lnTo>
                                  <a:lnTo>
                                    <a:pt x="91" y="436"/>
                                  </a:lnTo>
                                  <a:lnTo>
                                    <a:pt x="100" y="450"/>
                                  </a:lnTo>
                                  <a:lnTo>
                                    <a:pt x="114" y="475"/>
                                  </a:lnTo>
                                  <a:lnTo>
                                    <a:pt x="132" y="509"/>
                                  </a:lnTo>
                                  <a:close/>
                                  <a:moveTo>
                                    <a:pt x="186" y="587"/>
                                  </a:moveTo>
                                  <a:lnTo>
                                    <a:pt x="182" y="583"/>
                                  </a:lnTo>
                                  <a:lnTo>
                                    <a:pt x="177" y="578"/>
                                  </a:lnTo>
                                  <a:lnTo>
                                    <a:pt x="172" y="572"/>
                                  </a:lnTo>
                                  <a:lnTo>
                                    <a:pt x="168" y="564"/>
                                  </a:lnTo>
                                  <a:lnTo>
                                    <a:pt x="171" y="566"/>
                                  </a:lnTo>
                                  <a:lnTo>
                                    <a:pt x="176" y="571"/>
                                  </a:lnTo>
                                  <a:lnTo>
                                    <a:pt x="181" y="578"/>
                                  </a:lnTo>
                                  <a:lnTo>
                                    <a:pt x="186" y="587"/>
                                  </a:lnTo>
                                  <a:close/>
                                  <a:moveTo>
                                    <a:pt x="232" y="632"/>
                                  </a:moveTo>
                                  <a:lnTo>
                                    <a:pt x="224" y="626"/>
                                  </a:lnTo>
                                  <a:lnTo>
                                    <a:pt x="216" y="620"/>
                                  </a:lnTo>
                                  <a:lnTo>
                                    <a:pt x="206" y="612"/>
                                  </a:lnTo>
                                  <a:lnTo>
                                    <a:pt x="194" y="603"/>
                                  </a:lnTo>
                                  <a:lnTo>
                                    <a:pt x="191" y="591"/>
                                  </a:lnTo>
                                  <a:lnTo>
                                    <a:pt x="232" y="632"/>
                                  </a:lnTo>
                                  <a:close/>
                                  <a:moveTo>
                                    <a:pt x="321" y="537"/>
                                  </a:moveTo>
                                  <a:lnTo>
                                    <a:pt x="321" y="534"/>
                                  </a:lnTo>
                                  <a:lnTo>
                                    <a:pt x="319" y="534"/>
                                  </a:lnTo>
                                  <a:lnTo>
                                    <a:pt x="319" y="537"/>
                                  </a:lnTo>
                                  <a:lnTo>
                                    <a:pt x="321" y="537"/>
                                  </a:lnTo>
                                  <a:close/>
                                  <a:moveTo>
                                    <a:pt x="73" y="347"/>
                                  </a:moveTo>
                                  <a:lnTo>
                                    <a:pt x="71" y="340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63" y="316"/>
                                  </a:lnTo>
                                  <a:lnTo>
                                    <a:pt x="57" y="295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45" y="231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39" y="207"/>
                                  </a:lnTo>
                                  <a:lnTo>
                                    <a:pt x="35" y="192"/>
                                  </a:lnTo>
                                  <a:lnTo>
                                    <a:pt x="36" y="209"/>
                                  </a:lnTo>
                                  <a:lnTo>
                                    <a:pt x="37" y="225"/>
                                  </a:lnTo>
                                  <a:lnTo>
                                    <a:pt x="41" y="243"/>
                                  </a:lnTo>
                                  <a:lnTo>
                                    <a:pt x="46" y="260"/>
                                  </a:lnTo>
                                  <a:lnTo>
                                    <a:pt x="45" y="271"/>
                                  </a:lnTo>
                                  <a:lnTo>
                                    <a:pt x="46" y="285"/>
                                  </a:lnTo>
                                  <a:lnTo>
                                    <a:pt x="50" y="298"/>
                                  </a:lnTo>
                                  <a:lnTo>
                                    <a:pt x="54" y="314"/>
                                  </a:lnTo>
                                  <a:lnTo>
                                    <a:pt x="55" y="318"/>
                                  </a:lnTo>
                                  <a:lnTo>
                                    <a:pt x="61" y="323"/>
                                  </a:lnTo>
                                  <a:lnTo>
                                    <a:pt x="63" y="327"/>
                                  </a:lnTo>
                                  <a:lnTo>
                                    <a:pt x="65" y="331"/>
                                  </a:lnTo>
                                  <a:lnTo>
                                    <a:pt x="65" y="335"/>
                                  </a:lnTo>
                                  <a:lnTo>
                                    <a:pt x="64" y="338"/>
                                  </a:lnTo>
                                  <a:lnTo>
                                    <a:pt x="73" y="347"/>
                                  </a:lnTo>
                                  <a:close/>
                                  <a:moveTo>
                                    <a:pt x="35" y="285"/>
                                  </a:moveTo>
                                  <a:lnTo>
                                    <a:pt x="35" y="281"/>
                                  </a:lnTo>
                                  <a:lnTo>
                                    <a:pt x="33" y="281"/>
                                  </a:lnTo>
                                  <a:lnTo>
                                    <a:pt x="33" y="285"/>
                                  </a:lnTo>
                                  <a:lnTo>
                                    <a:pt x="35" y="285"/>
                                  </a:lnTo>
                                  <a:close/>
                                  <a:moveTo>
                                    <a:pt x="141" y="415"/>
                                  </a:moveTo>
                                  <a:lnTo>
                                    <a:pt x="135" y="406"/>
                                  </a:lnTo>
                                  <a:lnTo>
                                    <a:pt x="141" y="420"/>
                                  </a:lnTo>
                                  <a:lnTo>
                                    <a:pt x="141" y="415"/>
                                  </a:lnTo>
                                  <a:close/>
                                  <a:moveTo>
                                    <a:pt x="164" y="458"/>
                                  </a:moveTo>
                                  <a:lnTo>
                                    <a:pt x="162" y="453"/>
                                  </a:lnTo>
                                  <a:lnTo>
                                    <a:pt x="159" y="446"/>
                                  </a:lnTo>
                                  <a:lnTo>
                                    <a:pt x="154" y="439"/>
                                  </a:lnTo>
                                  <a:lnTo>
                                    <a:pt x="149" y="431"/>
                                  </a:lnTo>
                                  <a:lnTo>
                                    <a:pt x="150" y="438"/>
                                  </a:lnTo>
                                  <a:lnTo>
                                    <a:pt x="152" y="445"/>
                                  </a:lnTo>
                                  <a:lnTo>
                                    <a:pt x="158" y="452"/>
                                  </a:lnTo>
                                  <a:lnTo>
                                    <a:pt x="164" y="458"/>
                                  </a:lnTo>
                                  <a:close/>
                                  <a:moveTo>
                                    <a:pt x="143" y="472"/>
                                  </a:moveTo>
                                  <a:lnTo>
                                    <a:pt x="144" y="471"/>
                                  </a:lnTo>
                                  <a:lnTo>
                                    <a:pt x="144" y="469"/>
                                  </a:lnTo>
                                  <a:lnTo>
                                    <a:pt x="142" y="466"/>
                                  </a:lnTo>
                                  <a:lnTo>
                                    <a:pt x="141" y="464"/>
                                  </a:lnTo>
                                  <a:lnTo>
                                    <a:pt x="141" y="472"/>
                                  </a:lnTo>
                                  <a:lnTo>
                                    <a:pt x="143" y="472"/>
                                  </a:lnTo>
                                  <a:close/>
                                  <a:moveTo>
                                    <a:pt x="164" y="494"/>
                                  </a:moveTo>
                                  <a:lnTo>
                                    <a:pt x="164" y="491"/>
                                  </a:lnTo>
                                  <a:lnTo>
                                    <a:pt x="162" y="491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64" y="494"/>
                                  </a:lnTo>
                                  <a:close/>
                                  <a:moveTo>
                                    <a:pt x="180" y="523"/>
                                  </a:moveTo>
                                  <a:lnTo>
                                    <a:pt x="170" y="505"/>
                                  </a:lnTo>
                                  <a:lnTo>
                                    <a:pt x="176" y="519"/>
                                  </a:lnTo>
                                  <a:lnTo>
                                    <a:pt x="180" y="523"/>
                                  </a:lnTo>
                                  <a:close/>
                                  <a:moveTo>
                                    <a:pt x="230" y="581"/>
                                  </a:moveTo>
                                  <a:lnTo>
                                    <a:pt x="210" y="559"/>
                                  </a:lnTo>
                                  <a:lnTo>
                                    <a:pt x="213" y="563"/>
                                  </a:lnTo>
                                  <a:lnTo>
                                    <a:pt x="216" y="568"/>
                                  </a:lnTo>
                                  <a:lnTo>
                                    <a:pt x="222" y="574"/>
                                  </a:lnTo>
                                  <a:lnTo>
                                    <a:pt x="23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E816E" id="Group 1590" o:spid="_x0000_s1026" style="position:absolute;margin-left:158.2pt;margin-top:341.3pt;width:308.2pt;height:74.65pt;rotation:-333363fd;z-index:251897856" coordorigin="1989,122" coordsize="2995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">
                <v:group id="Group 1591" o:spid="_x0000_s1027" style="position:absolute;left:2008;top:122;width:2976;height:473" coordorigin="2008,122" coordsize="2976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592" o:spid="_x0000_s1028" style="position:absolute;left:2008;top:182;width:241;height:301;visibility:visible;mso-wrap-style:square;v-text-anchor:top" coordsize="1443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HWMIA&#10;AADcAAAADwAAAGRycy9kb3ducmV2LnhtbERPS4vCMBC+L/gfwgje1tQHotUoItRdBA8+wOvQjG2x&#10;mZQk2vrvNwsLe5uP7zmrTWdq8SLnK8sKRsMEBHFudcWFgusl+5yD8AFZY22ZFLzJw2bd+1hhqm3L&#10;J3qdQyFiCPsUFZQhNKmUPi/JoB/ahjhyd+sMhghdIbXDNoabWo6TZCYNVhwbSmxoV1L+OD+NAofX&#10;evo1XrTTw31/y96H6njLdkoN+t12CSJQF/7Ff+5vHedPRv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4dYwgAAANwAAAAPAAAAAAAAAAAAAAAAAJgCAABkcnMvZG93&#10;bnJldi54bWxQSwUGAAAAAAQABAD1AAAAhwMAAAAA&#10;" path="m1443,1337r-25,25l1391,1389r-30,30l1327,1452r-36,35l1253,1525r-43,41l1165,1609r5,l1159,1614r-11,7l1134,1629r-14,10l1087,1663r-38,29l1029,1708r-18,15l993,1735r-17,12l959,1757r-15,9l929,1773r-12,5l895,1785r-22,7l852,1798r-22,4l810,1806r-19,3l771,1810r-19,l732,1810r-20,-1l693,1807r-20,-4l653,1799r-21,-5l612,1789r-21,-7l570,1774r-21,-9l528,1756r-22,-12l485,1733r-22,-11l442,1708r-21,-15l395,1676r-27,-20l336,1632r-34,-27l266,1575r-39,-34l184,1505r-45,-40l137,1465,94,1414r-4,-10l86,1398r-1,-1l83,1396r-1,l81,1397,62,1345,45,1295,31,1247,20,1201r-9,-45l4,1114,2,1094,1,1073,,1054r,-19l,1012,2,988,4,966,9,943r4,-23l20,899r7,-23l35,856,45,834,55,814,67,793,80,773,94,753r15,-20l125,714r18,-19l166,670r32,-27l236,611r45,-35l332,538r58,-43l456,448r72,-49l541,390r15,-9l573,371r19,-10l638,338r55,-26l743,288r44,-23l806,254r17,-11l838,232r14,-10l863,212r15,-11l897,187r22,-14l929,171r9,-1l942,171r2,l945,173r1,3l946,180r-1,5l943,188r-2,2l937,191r-3,l929,190r-4,-1l942,197r12,6l963,205r5,l1032,160r57,-41l1138,85r41,-29l1213,34r27,-16l1259,6r12,-4l1280,r7,l1294,1r7,2l1304,6r4,5l1310,17r1,6l1310,29r-2,5l1271,43r-6,16l1258,60r-7,2l1245,64r-7,5l1223,78r-15,11l1191,104r-17,17l1157,141r-19,23l1121,186r-15,20l1093,227r-12,18l1071,263r-8,17l1057,296r-6,16l1038,322r27,11l1060,320r37,29l1105,349r6,37l1084,415r-26,30l1034,474r-22,31l991,534r-19,31l956,596r-15,30l927,657r-11,31l906,718r-8,31l892,781r-4,30l886,843r-2,32l884,899r3,25l890,947r5,24l900,995r7,24l915,1042r10,24l915,1051r-9,-15l897,1021r-8,-14l882,992r-7,-16l870,961r-6,-15l860,932r-5,-16l852,901r-4,-16l846,870r-1,-16l844,839r,-16l844,809r1,-16l847,774r4,-22l854,727r5,-28l864,668r7,-33l862,623,851,610,839,598,827,585,814,573,799,560,782,548,765,535,728,509,686,484,640,458,591,431r-36,19l526,466r-12,9l505,482r-9,8l490,497r-7,11l475,521r-8,13l460,550r-8,17l445,585r-6,21l432,627r-11,43l413,709r-2,18l408,743r-1,16l407,774r1,33l411,840r5,31l424,903r9,32l444,966r14,30l475,1027r17,31l512,1087r22,30l558,1145r27,30l613,1203r31,27l676,1259r31,23l737,1305r30,22l798,1347r29,17l856,1381r31,15l915,1410r29,11l973,1431r29,9l1030,1447r28,6l1086,1456r27,3l1141,1459r25,-1l1190,1456r11,-2l1211,1450r10,-3l1230,1444r9,-5l1247,1434r8,-5l1262,1423r6,-7l1274,1410r4,-7l1284,1395r9,-18l1301,1358r9,-18l1317,1321r8,-19l1331,1282r6,-20l1343,1241r5,-20l1353,1199r4,-21l1361,1156r5,-45l1370,1066r11,7l1382,1098r,25l1381,1147r-1,22l1376,1190r-2,22l1370,1231r-6,20l1361,1266r-10,33l1335,1350r-22,69l1337,1404r29,-19l1401,1362r42,-27l1443,1337xm995,273r-4,1l987,275r-5,-1l976,273r-12,13l956,295r-4,5l952,304r-6,4l949,311r3,6l947,320r-6,2l941,331r6,5l953,339r5,2l962,341r3,l968,340r2,-3l972,333r5,-9l981,311r5,-15l989,286r4,-8l995,273xm871,271r-9,1l850,278r-17,8l811,298r9,7l830,312r9,4l850,320r3,-5l854,311r,-5l852,300r3,-8l860,285r4,-7l871,271xm755,1718r-19,-4l712,1707r-27,-7l655,1691r16,7l685,1704r15,5l712,1713r13,3l736,1717r10,1l755,1718xm609,1672r,-3l585,1662r24,10xm571,1650r-16,-10l533,1627r-26,-14l477,1596r18,12l516,1622r26,13l571,1650xm429,1563r-12,-7l405,1547r-14,-13l374,1520r4,6l383,1533r8,6l401,1546r17,10l429,1563xe" fillcolor="#d2dfd0 [1304]" stroked="f">
                    <v:fill opacity="20303f"/>
                    <v:path arrowok="t" o:connecttype="custom" o:connectlocs="209,254;187,273;160,292;139,300;116,301;92,294;66,279;23,244;14,232;1,185;1,161;9,135;28,111;88,66;124,48;147,33;158,29;156,32;172,27;212,0;219,3;209,10;193,23;178,47;185,58;162,94;149,130;149,161;150,170;143,152;141,135;145,106;131,91;88,77;78,89;69,118;69,145;86,181;118,213;153,234;186,243;205,240;213,233;222,213;228,185;230,198;219,236;166,46;159,51;158,56;162,55;145,45;140,53;144,47;109,281;125,286;93,273;95,274;64,255" o:connectangles="0,0,0,0,0,0,0,0,0,0,0,0,0,0,0,0,0,0,0,0,0,0,0,0,0,0,0,0,0,0,0,0,0,0,0,0,0,0,0,0,0,0,0,0,0,0,0,0,0,0,0,0,0,0,0,0,0,0,0"/>
                    <o:lock v:ext="edit" verticies="t"/>
                  </v:shape>
                  <v:shape id="Freeform 1593" o:spid="_x0000_s1029" style="position:absolute;left:2270;top:208;width:284;height:270;visibility:visible;mso-wrap-style:square;v-text-anchor:top" coordsize="1702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ZpcMA&#10;AADcAAAADwAAAGRycy9kb3ducmV2LnhtbERPyWrDMBC9B/IPYgK9JXJSSBM3simlKb2kkAV6HayJ&#10;5dYaGUvx8vdVoZDbPN46u3ywteio9ZVjBctFAoK4cLriUsHlvJ9vQPiArLF2TApG8pBn08kOU+16&#10;PlJ3CqWIIexTVGBCaFIpfWHIol+4hjhyV9daDBG2pdQt9jHc1nKVJGtpseLYYLChV0PFz+lmFew5&#10;+ba8PSyfbuPh7Wv9frx2n0aph9nw8gwi0BDu4n/3h47zH1fw90y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vZpcMAAADcAAAADwAAAAAAAAAAAAAAAACYAgAAZHJzL2Rv&#10;d25yZXYueG1sUEsFBgAAAAAEAAQA9QAAAIgDAAAAAA==&#10;" path="m1573,383r-2,-13l1574,371r3,2l1581,377r3,3l1581,384r-2,2l1576,384r-3,-1xm1428,274r-6,-2l1418,270r-3,-4l1414,263r2,1l1420,265r3,3l1428,271r,3xm950,1613r-9,-8l980,1588r-57,11l923,1605r-12,l887,1606r-32,3l810,1613r-33,2l747,1615r-27,l694,1613r-41,-5l624,1606r-11,l605,1606r-6,l597,1607r,2l598,1613r3,2l605,1618r-31,-5l577,1611r2,-3l582,1606r4,-1l532,1580r,-6l561,1582r29,7l617,1595r27,4l671,1603r25,2l721,1607r23,l774,1606r28,-2l830,1599r26,-6l837,1592r-22,l794,1591r-23,-1l749,1589r-25,-1l698,1587r-26,-1l635,1580r-36,-7l564,1565r-32,-11l499,1541r-30,-13l438,1511r-28,-19l418,1490r62,22l536,1530r51,15l632,1557r39,10l705,1574r28,5l756,1580r15,l787,1579r15,-1l818,1575r15,-2l849,1570r16,-5l879,1561r-4,-5l858,1557r-16,l825,1558r-15,l785,1558r-24,-1l738,1555r-24,-2l690,1549r-23,-4l643,1539r-22,-6l597,1528r-23,-8l552,1512r-23,-9l507,1494r-23,-11l462,1472r-22,-11l451,1449r24,3l465,1442r-12,-10l440,1422r-14,-10l393,1390r-39,-22l348,1379r-10,-11l343,1368r-22,-6l335,1381r-21,-17l295,1346r-19,-17l259,1311r-16,-17l229,1277r-13,-17l204,1243r-11,-17l184,1209r-9,-17l168,1176r-6,-17l157,1142r-4,-16l151,1109r-6,-5l140,1099r-5,-7l132,1084r-3,-9l125,1064r-2,-11l122,1042r-11,-9l122,1071r13,39l152,1150r18,40l191,1231r23,43l240,1318r27,44l259,1362r19,25l273,1393r13,15l261,1393r-2,5l246,1389r-6,-9l231,1369r-12,-13l203,1340r-3,-27l206,1312r6,1l216,1315r6,4l227,1324r5,7l237,1340r3,12l251,1382r9,23l268,1421r5,9l270,1435r-1,4l269,1444r1,5l238,1428r-19,-24l195,1376r-27,-36l138,1299,91,1221r-4,-19l80,1209r-3,5l73,1221r,6l73,1231r4,6l80,1242r7,3l80,1238r-7,-10l67,1215r-7,-14l54,1184r-6,-20l42,1142r-7,-24l33,1134,22,1114r-6,-25l12,1059,6,1024,,984,1,971,5,961r1,-2l7,957r2,-3l12,954,6,909,3,867,1,827,,791,,765,3,739,5,714,8,690r5,-24l17,643r7,-21l31,600r8,-20l48,560,58,542,69,524,80,506,94,490r13,-16l122,459r13,-12l150,434r16,-12l184,409r19,-12l223,384r23,-13l269,358r25,-12l321,332r28,-12l380,306r63,-27l512,253r17,-7l549,237r21,-10l595,214r27,-15l652,182r33,-18l721,144r31,-18l783,109,812,94,839,81,866,70r25,-9l914,54r23,-6l945,37r54,-1l1049,33r48,-4l1141,25r39,-5l1217,14r33,-8l1279,r27,10l1301,29r-7,9l1287,46r-8,6l1271,58r-9,4l1254,64r-9,3l1236,68r-4,4l1225,80r-10,10l1201,103r-37,33l1115,179r16,2l1152,186r26,7l1209,201r26,6l1260,213r23,2l1304,216r4,12l1322,234r22,10l1377,261r43,21l1423,283r5,-1l1431,280r5,-3l1482,310r5,5l1478,313r-13,-7l1463,310r29,29l1495,337r4,-2l1503,332r6,-1l1514,331r7,1l1526,335r5,2l1535,340r3,4l1541,348r3,5l1538,361r14,22l1555,381r4,-1l1566,382r10,5l1588,396r15,11l1595,404r-5,-2l1590,405r1,4l1594,417r6,9l1608,438r3,-14l1622,439r11,16l1642,471r9,17l1660,504r6,17l1674,538r6,18l1686,573r4,18l1693,610r4,19l1699,648r2,19l1702,686r,21l1701,741r-2,34l1695,810r-7,34l1679,879r-10,36l1656,949r-13,35l1626,1019r-18,35l1589,1089r-22,36l1544,1160r-26,36l1491,1231r-29,36l1431,1302r-30,33l1369,1366r-30,30l1307,1423r-31,26l1244,1474r-31,22l1181,1517r-32,19l1116,1554r-33,14l1051,1582r-34,13l983,1605r-33,8xm365,1393r-3,-2l359,1391r-1,-2l356,1387r9,6xm564,1613r-9,-1l549,1609r-7,-3l537,1601r6,2l550,1605r6,3l564,1613xm512,1572r-1,1l508,1573r-6,-2l497,1570r,-4l501,1566r4,l509,1568r3,4xm491,1564r-8,-6l473,1554r-12,-4l445,1547r-5,-5l445,1546r8,3l463,1551r12,2l482,1557r9,7xm41,1159r-2,-1l36,1156r-2,-1l33,1153r2,-1l37,1152r3,1l41,1155r,4xm308,1430r-6,-2l297,1424r-2,-3l294,1416r7,6l308,1430xm132,1332r-1,-3l127,1324r-5,-2l116,1319r-5,-13l104,1292r-8,-19l87,1254r4,5l100,1273r14,25l132,1332xm186,1408r-3,-3l178,1400r-5,-5l168,1387r3,2l176,1394r6,6l186,1408xm232,1455r-8,-6l216,1441r-10,-8l195,1425r-3,-11l232,1455xm1034,226r-15,10l1008,247r-11,13l988,271r-20,6l964,290r-3,-1l957,287r-4,-5l948,277r-2,-4l941,271r-4,-2l930,266r-16,-2l893,263r-18,1l855,265r-22,4l809,273r-27,6l752,286r-30,9l688,304r-53,17l590,336r-35,13l529,361r13,-4l573,347r50,-15l691,312r14,3l726,302r6,-2l738,302r5,1l750,306r-6,4l743,316r-1,7l742,325r1,2l743,328r1,1l705,339r-6,-10l678,333r-21,6l636,345r-21,8l624,356r-17,10l605,364r-4,-1l598,362r-4,-1l599,364r-9,5l582,373r-9,4l565,379r-7,1l550,381r-8,l535,380r-3,8l524,392r-15,6l490,407r-26,12l458,422r-5,4l447,432r-7,7l427,457r-14,24l410,459r-7,11l397,482r-5,16l386,517r-3,22l380,563r-3,27l375,619r6,l381,610r1,-11l382,585r1,-14l388,549r5,-18l399,515r5,-12l410,508r-1,10l408,532r,17l408,568r,22l409,613r1,22l411,658r2,24l417,706r3,25l424,756r7,34l438,820r9,25l455,867r6,9l465,884r5,7l475,896r5,5l485,904r6,3l497,908r11,43l569,1009r46,41l632,1063r13,11l655,1080r6,3l686,1078r25,-6l738,1066r27,-11l794,1044r30,-14l856,1016r31,-19l914,982r27,-15l968,951r27,-16l1022,919r27,-15l1076,889r28,-16l1105,867r2,-5l1110,858r5,-5l1120,849r7,-5l1135,841r9,-4l1158,826r14,-12l1186,800r15,-15l1206,789r6,-22l1250,744r4,1l1259,745r4,-2l1267,741r3,-5l1272,732r3,-7l1277,717r2,l1283,716r4,-3l1294,709r14,-13l1328,676r13,6l1334,691r-14,17l1312,718r-6,8l1304,731r,4l1303,739r1,3l1293,744r,5l1292,755r-3,6l1285,768r-7,8l1271,784r-9,10l1251,805r-25,23l1194,854r-38,31l1111,919r-6,2l1097,926r-10,7l1076,942r-10,9l1057,958r-8,4l1042,965r-8,8l1021,982r-14,10l989,1002r-21,11l944,1026r-28,12l885,1052r-28,12l831,1076r-25,10l784,1095r-22,8l743,1110r-18,6l710,1120r5,8l722,1135r7,7l737,1148r10,7l757,1161r11,7l780,1173r29,12l841,1195r36,9l918,1213r30,6l977,1223r31,5l1037,1231r29,3l1096,1236r28,1l1152,1237r28,l1208,1235r28,-3l1263,1228r26,-5l1316,1218r26,-8l1368,1202r19,-6l1409,1190r24,-6l1460,1177r29,-44l1511,1096r18,-29l1541,1046r18,-36l1576,975r14,-34l1600,907r4,-17l1609,874r2,-17l1615,840r2,-17l1618,806r1,-17l1619,772r-1,-29l1617,715r-5,-27l1608,660r-6,-26l1594,608r-9,-25l1574,558r-11,-24l1549,510r-14,-22l1519,465r-17,-23l1483,422r-20,-22l1441,380r-22,-19l1396,342r-23,-17l1349,311r-24,-15l1301,283r-25,-12l1250,261r-26,-9l1198,245r-26,-7l1145,232r-27,-3l1090,227r-28,-1l1034,226xm586,361r-6,1l572,364r6,6l586,361xm516,366r,-2l510,370r2,-1l516,366xm437,333r-13,l403,342r-21,12l358,366r-26,15l306,397r-29,18l248,434r-32,22l222,462r-6,2l211,465r-8,2l193,473r-11,9l169,491r-10,8l151,506r-6,4l147,515r,5l145,523r-1,5l140,537r-8,9l126,550r-8,6l109,565,98,576r-9,12l82,597r-2,3l79,604r-1,2l78,609r-7,13l63,639r-8,19l46,680r-1,9l41,699r-4,20l35,738r-2,17l33,769r,14l35,793r8,-4l42,782r-1,-5l42,773r1,-4l46,767r6,l63,744,77,721,91,698r17,-25l126,648r21,-25l168,597r24,-27l216,542r26,-27l270,486r31,-29l332,426r34,-29l401,365r36,-32xm321,1360r,-3l319,1357r,3l321,1360xm73,1169r-2,-6l68,1155r-5,-17l59,1118r-7,-25l46,1063r-1,-9l43,1043r-3,-14l35,1015r1,15l39,1047r3,17l46,1083r-1,11l46,1106r4,15l54,1136r1,5l61,1146r2,4l66,1153r,5l66,1161r7,8xm35,1106r,-2l33,1104r,2l35,1106xm141,1237r-6,-8l141,1243r,-6xm165,1280r-3,-6l159,1269r-4,-8l149,1254r1,7l152,1268r6,6l165,1280xm143,1294r1,-1l144,1290r-1,-1l141,1286r,8l143,1294xm165,1316r,-3l162,1313r,3l165,1316xm182,1346r-12,-19l176,1340r6,6xm230,1403r-19,-22l213,1386r3,5l222,1397r8,6xm1368,644r,2l1367,646r-2,1l1362,647r-2,-6l1365,642r3,2xm1358,652r-1,4l1355,661r-5,7l1344,676r-3,l1340,676r-1,-1l1339,674r2,-7l1344,661r6,-4l1358,652xm887,290r-18,4l848,296r-27,l791,296r-6,3l777,302r-10,2l756,304r1,-1l758,302r3,-3l765,298r4,-1l771,295r2,-2l771,290r12,l783,293r3,l791,290r2,-3l796,282r17,3l832,287r24,l883,288r4,2xm640,356r-12,l628,353r3,-1l633,353r3,1l640,356xm381,600r-2,l379,596r2,l381,600xe" fillcolor="#d2dfd0 [1304]" stroked="f">
                    <v:fill opacity="20303f"/>
                    <v:path arrowok="t" o:connecttype="custom" o:connectlocs="236,44;120,269;98,268;136,266;80,252;146,260;88,251;54,227;26,188;36,213;35,219;37,234;11,203;2,159;10,90;58,53;145,12;215,8;202,34;247,52;257,60;271,73;284,124;239,217;61,232;85,262;76,258;50,238;17,212;33,238;156,45;90,60;124,55;96,63;69,80;66,89;72,132;108,179;175,151;202,128;224,114;211,132;168,166;122,191;188,206;255,178;269,115;229,54;95,61;41,72;23,90;8,115;13,120;54,226;7,175;6,184;24,216;38,234;226,110;131,50;132,48;63,99" o:connectangles="0,0,0,0,0,0,0,0,0,0,0,0,0,0,0,0,0,0,0,0,0,0,0,0,0,0,0,0,0,0,0,0,0,0,0,0,0,0,0,0,0,0,0,0,0,0,0,0,0,0,0,0,0,0,0,0,0,0,0,0,0,0"/>
                    <o:lock v:ext="edit" verticies="t"/>
                  </v:shape>
                  <v:shape id="Freeform 1594" o:spid="_x0000_s1030" style="position:absolute;left:2573;top:201;width:402;height:279;visibility:visible;mso-wrap-style:square;v-text-anchor:top" coordsize="2411,1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wnsQA&#10;AADcAAAADwAAAGRycy9kb3ducmV2LnhtbERPTUsDMRC9C/6HMIIXsdla1LJtWqxiKYgHo70Pm9nN&#10;1s1kSeJ26683guBtHu9zluvRdWKgEFvPCqaTAgRx5U3LjYKP9+frOYiYkA12nknBiSKsV+dnSyyN&#10;P/IbDTo1IodwLFGBTakvpYyVJYdx4nvizNU+OEwZhkaagMcc7jp5UxR30mHLucFiT4+Wqk/95RTU&#10;Qe/uh9vXK7uvN6b43uqnw4tW6vJifFiASDSmf/Gfe2fy/NkMfp/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+MJ7EAAAA3AAAAA8AAAAAAAAAAAAAAAAAmAIAAGRycy9k&#10;b3ducmV2LnhtbFBLBQYAAAAABAAEAPUAAACJAwAAAAA=&#10;" path="m2411,271r-12,4l2399,254r-2,-2l2395,249r-4,-5l2387,239r-9,-17l2367,199r-10,-15l2345,171r-11,-14l2323,146r-10,-11l2301,125r-11,-8l2279,110r-11,-6l2256,99r-12,-3l2233,92r-12,-1l2210,91r-12,l2187,93r-34,14l2125,121r-13,8l2101,135r-11,8l2081,150r-9,5l2062,160r-12,10l2038,180r-17,21l2001,224r-25,24l1949,273r-20,32l1907,338r-22,37l1862,415r-8,10l1847,439r-8,14l1830,470r-8,20l1814,511r-8,23l1798,559r-2,6l1795,571r-1,8l1795,588r13,-18l1820,550r10,-22l1839,504r4,5l1840,528r-5,22l1831,574r-6,26l1818,629r-6,31l1804,694r-9,36l1780,795r-13,61l1755,916r-7,57l1741,1028r-5,52l1733,1129r,47l1724,1195r-7,13l1714,1217r,5l1709,1225r-4,4l1701,1232r-4,6l1693,1243r-3,7l1687,1258r-3,9l1681,1276r-2,8l1674,1291r-3,7l1666,1304r-4,4l1657,1312r-5,3l1652,1321r-9,17l1632,1359r-14,26l1603,1416r-4,7l1592,1432r-9,10l1571,1453r,8l1569,1470r-4,10l1561,1490r-7,11l1547,1512r-9,13l1528,1537r-6,10l1519,1553r-2,5l1517,1560r-7,14l1501,1591r-12,19l1474,1633r-3,9l1467,1650r-3,7l1459,1663r-4,5l1450,1671r-5,4l1439,1677r-11,-3l1417,1668r-11,-7l1395,1653r-9,-9l1376,1633r-9,-13l1358,1606r-20,-35l1321,1544r-8,-10l1307,1525r-6,-7l1296,1514r-21,-25l1251,1460r-28,-35l1190,1385r-18,-16l1153,1351r-19,-19l1113,1312r-22,-23l1069,1266r-24,-25l1020,1214r-33,-28l952,1153r-39,-38l872,1075,659,861,648,848,629,827,599,796,562,758r-10,19l540,801r-15,29l509,864r-19,40l471,948r-23,49l425,1050r-8,11l408,1072r-11,12l384,1097r-1,-2l381,1087r-1,-5l377,1079r-3,-1l371,1078r-7,3l361,1083r-4,1l357,1087r,-17l355,1069r-2,l350,1069r-2,1l343,1073r-6,7l331,1087r-3,5l326,1097r-1,3l330,1109r7,8l340,1120r4,2l347,1123r5,1l350,1128r-4,3l344,1133r-1,3l341,1138r-1,3l352,1146r2,l356,1144r2,-3l361,1137r2,-5l366,1130r4,-1l373,1130r3,2l379,1136r2,3l381,1144r-1,4l374,1157r-2,6l370,1167r,5l371,1176r-9,11l353,1201r-12,17l330,1239r-18,18l305,1263r2,-4l308,1254r2,-5l312,1242r6,-10l319,1225r,-4l317,1217r-4,-3l309,1212r,-6l308,1200r-4,-5l300,1190r4,-9l308,1170r1,-13l309,1144r-4,2l299,1149r-12,5l273,1159r-5,4l265,1166r-3,3l259,1173r-2,3l256,1181r-1,5l255,1190r-10,13l233,1216r-10,15l212,1248r-23,39l166,1331r-27,50l116,1423r-19,32l81,1478r4,3l76,1490r-9,11l58,1514r-8,12l41,1541r-9,16l23,1574r-9,18l12,1593r-3,3l7,1599r-1,1l4,1600r-4,1l1,1593r2,-7l6,1579r4,-8l17,1560r4,-7l24,1545r9,-20l47,1494r19,-43l75,1432r12,-24l104,1381r21,-31l134,1331r12,-23l160,1285r16,-25l186,1246r9,-17l204,1211r10,-21l218,1187r4,-5l227,1176r3,-5l239,1155r9,-19l257,1115r9,-16l271,1092r4,-5l280,1082r4,-4l304,1048r22,-33l349,978r26,-41l402,892r31,-48l464,792r33,-57l500,725r4,-11l505,704r1,-10l488,679,464,660,435,635,400,604r-3,-3l394,596r-2,-3l392,588r,-3l394,580r4,-5l401,568r8,-13l414,548r18,-22l452,499r22,-33l500,428,488,416,474,406,460,395r-16,-9l427,378r-18,-6l390,365r-20,-6l348,355r-22,-5l302,347r-25,-3l253,343r-27,-1l197,342r-29,1l161,345r-8,5l144,357r-9,8l141,383r8,23l160,435r14,34l171,469r-3,-1l165,467r-4,-3l152,456,141,444r,-4l139,436r-1,-4l134,428r-5,-8l126,412r-4,-10l112,384r-7,-10l102,365r-4,-7l98,351r,-4l101,341r3,-6l108,330r16,-6l142,318r18,-4l179,309r19,-2l220,305r22,-2l265,302r24,1l312,305r25,1l363,308r4,2l376,311r1,-1l379,308r7,1l396,313r11,4l419,325r4,-1l426,324r4,1l435,327r15,l463,328r12,3l487,334r9,4l504,342r6,6l516,355r3,-3l522,352r3,l529,353r8,5l545,365r16,-18l578,325r20,-23l620,276r23,-28l669,218r27,-33l726,150r6,l739,152r7,3l755,160r21,14l802,193r7,-2l826,182r15,-10l850,167r9,6l871,183r12,13l896,210r2,4l898,217r,4l898,223r-4,6l889,234r-17,16l867,257r29,31l931,324r42,42l1019,414r51,52l1127,525r63,62l1258,657r23,22l1310,706r32,32l1378,775r41,39l1464,857r48,49l1565,958r17,12l1585,961r5,-14l1612,879r23,-67l1659,747r24,-62l1708,625r26,-58l1760,511r27,-53l1815,407r28,-49l1871,310r31,-44l1932,224r31,-41l1995,146r32,-37l2041,96r17,-14l2077,68r22,-13l2122,41r27,-13l2179,14,2210,r22,l2241,11r10,14l2271,41r18,14l2307,68r17,12l2331,91r10,14l2353,120r17,17l2379,158r8,18l2394,194r5,15l2404,223r2,12l2407,246r,8l2406,258r,2l2406,263r1,2l2406,264r-1,-1l2407,263r4,-2l2411,271xm193,499r-5,l182,501r2,-16l188,486r4,3l193,493r,6xm251,569r-2,1l247,569r-2,-1l242,567r-5,-6l230,553r2,-3l238,563r7,-1l249,561r2,4l251,569xm273,596r-2,l271,591r2,l273,596xm228,548r-9,11l220,554r-1,-5l218,543r-4,-7l215,537r2,1l218,538r1,-1l221,534r1,-6l223,536r5,12xm217,575r,1l215,577r-2,l211,577r,-4l214,573r,1l217,575xm305,1272r-2,l303,1266r2,l305,1272xm479,333r,-6l475,327r,6l479,333xm1229,1233r-27,-27l1206,1213r6,7l1220,1226r9,7xm1256,1260r-17,-15l1239,1247r,2l1241,1253r3,2l1251,1259r5,4l1256,1260xm1128,1138r-4,-6l1117,1125r-8,-6l1099,1111r12,12l1128,1138xm1088,1097r-19,-16l1073,1089r5,6l1080,1096r3,1l1086,1097r2,xm756,766r-1,-4l748,754r-2,4l756,766xm840,852r-5,-8l837,847r3,5xm850,863r-2,-6l848,863r2,xm802,812l781,793r-3,l802,812xm1064,1075r-46,-47l976,987,940,953,910,926r19,18l950,966r25,28l1002,1027r10,9l1027,1047r17,14l1064,1075xm881,896r,-3l877,890r4,6xe" fillcolor="#d2dfd0 [1304]" stroked="f">
                    <v:fill opacity="20303f"/>
                    <v:path arrowok="t" o:connecttype="custom" o:connectlocs="391,28;370,15;344,27;309,71;299,98;302,110;287,199;281,211;272,226;259,250;246,272;234,276;216,252;174,206;92,129;64,183;60,178;55,185;57,190;63,189;57,203;53,202;51,191;43,198;14,246;1,266;6,254;31,207;44,183;77,132;66,99;79,78;54,58;24,64;23,73;16,58;44,50;68,53;84,57;100,50;134,32;150,37;188,87;264,161;303,68;350,9;387,13;401,41;32,83;41,94;45,99;36,90;35,96;80,54;207,207;185,186;181,183;141,143;152,154;146,148" o:connectangles="0,0,0,0,0,0,0,0,0,0,0,0,0,0,0,0,0,0,0,0,0,0,0,0,0,0,0,0,0,0,0,0,0,0,0,0,0,0,0,0,0,0,0,0,0,0,0,0,0,0,0,0,0,0,0,0,0,0,0,0"/>
                    <o:lock v:ext="edit" verticies="t"/>
                  </v:shape>
                  <v:shape id="Freeform 1595" o:spid="_x0000_s1031" style="position:absolute;left:2944;top:201;width:305;height:394;visibility:visible;mso-wrap-style:square;v-text-anchor:top" coordsize="1829,2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n78UA&#10;AADcAAAADwAAAGRycy9kb3ducmV2LnhtbESPQWvCQBCF74X+h2UEb3VjI61EV5FCqSdpbVG8Ddkx&#10;G8zMhuw2xn/fLRR6m+G9782b5XrgRvXUhdqLgekkA0VSeltLZeDr8/VhDipEFIuNFzJwowDr1f3d&#10;Egvrr/JB/T5WKoVIKNCAi7EttA6lI8Yw8S1J0s6+Y4xp7SptO7ymcG70Y5Y9acZa0gWHLb04Ki/7&#10;b041/O5y8O+bfsfHPH87ndjx88GY8WjYLEBFGuK/+Y/e2sTlM/h9Jk2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ifvxQAAANwAAAAPAAAAAAAAAAAAAAAAAJgCAABkcnMv&#10;ZG93bnJldi54bWxQSwUGAAAAAAQABAD1AAAAigMAAAAA&#10;" path="m1748,544r-4,-10l1748,536r,8xm1522,732r-3,l1519,723r3,l1522,732xm1519,743r-3,l1516,737r3,l1519,743xm1508,781r-2,l1506,775r2,l1508,781xm1506,795r-1,5l1503,805r-2,-1l1500,802r3,-4l1506,795xm1506,811r-3,l1503,805r3,l1506,811xm1139,735r-3,l1136,732r3,l1139,735xm1133,760r-1,2l1130,764r,-4l1133,760xm1128,867r-1,6l1125,878r-3,3l1116,884r12,-17xm701,569r-2,l699,563r2,l701,569xm704,577r-3,l701,571r3,l704,577xm1077,1186r-27,11l1074,1183r3,3xm1829,514r-7,-3l1816,509r3,-12l1796,525r-13,-28l1778,517r-3,-11l1763,513r-13,7l1736,527r-15,6l1706,538r-15,5l1674,548r-17,4l1646,571r-16,22l1610,618r-23,27l1574,631r-4,14l1543,672r-10,38l1530,694r-22,19l1495,783r-3,2l1489,789r-2,7l1483,805r,10l1483,822r,2l1485,825r1,2l1487,827r-31,57l1460,887r-5,29l1449,951r-7,42l1433,1042r-6,22l1425,1042r-5,7l1416,1058r-5,9l1406,1077r5,8l1398,1077r-3,-11l1393,1067r-2,1l1389,1071r-1,2l1384,1082r-3,11l1380,1102r-1,3l1378,1102r-1,-9l1377,1083r1,-10l1379,1064r2,-8l1373,1023r-2,18l1369,1060r-5,23l1361,1107r-5,25l1351,1160r-6,30l1338,1222r-5,-3l1328,1232r-3,11l1322,1256r-2,11l1320,1277r,10l1320,1297r2,9l1319,1298r-4,4l1311,1307r-2,4l1309,1317r1,9l1313,1336r-13,25l1288,1388r-13,29l1264,1446r-11,32l1243,1512r-9,35l1225,1584r-9,44l1207,1669r-11,40l1187,1745r-10,33l1168,1810r-9,28l1149,1864r-19,50l1107,1964r-24,52l1055,2068r-31,54l992,2175r-37,55l917,2285r-3,1l908,2289r-5,3l894,2297r-22,14l844,2332r6,2l827,2342r-26,6l773,2352r-31,4l704,2359r-30,2l650,2365r-16,2l486,2293r3,1l493,2293r3,-1l500,2289r24,9l548,2307r24,8l595,2320r24,5l641,2328r23,3l685,2332r28,-1l742,2327r27,-7l796,2313r26,-12l846,2289r25,-16l895,2255r23,-21l941,2211r21,-24l983,2159r20,-30l1023,2097r18,-35l1060,2025r17,-39l1094,1944r16,-45l1125,1853r15,-50l1154,1752r13,-55l1180,1642r12,-59l1202,1521r11,-63l1222,1392r9,-68l1240,1253r8,-73l1255,1105r-27,12l1199,1133r-31,18l1137,1173r-34,25l1068,1225r-37,31l993,1290r-44,39l908,1366r-38,32l836,1427r-31,25l776,1475r-23,18l731,1508r-20,12l691,1533r-20,10l650,1554r-20,9l610,1572r-20,8l569,1587r-20,6l529,1598r-20,5l488,1606r-20,4l448,1612r-20,1l407,1613r-20,l367,1612r-21,-2l326,1608r-21,-3l285,1601r-22,-5l243,1592r-29,-9l185,1572r-24,-10l137,1550r-22,-14l94,1521,76,1505,61,1488,47,1470,35,1451,23,1429r-8,-21l9,1385,4,1361,1,1335,,1309r1,-22l2,1266r3,-22l10,1222r5,-22l22,1177r9,-22l40,1133r12,-23l63,1086r13,-22l91,1041r16,-24l124,995r18,-24l161,947r21,-24l203,899r24,-25l252,850r26,-25l305,802r28,-25l362,752r32,-25l425,702r34,-26l494,651r36,-27l567,599r38,-26l645,547r40,-26l729,493r46,-30l825,431r53,-32l933,363r59,-36l1052,288r15,-14l1084,259r19,-16l1124,225r24,-18l1174,187r28,-21l1234,144r31,l1234,199r40,-24l1316,151r44,-24l1406,102r47,-25l1503,52r50,-26l1605,r11,19l1586,43r-30,25l1527,94r-27,25l1474,145r-24,28l1426,199r-22,27l1382,253r-19,28l1344,309r-18,28l1310,366r-16,29l1281,425r-13,29l1257,483r-12,27l1234,538r-12,27l1211,594r-11,28l1187,649r-11,29l1172,693r-5,17l1163,729r-6,20l1151,772r-5,25l1140,823r-7,29l1125,859r2,-6l1130,832r6,-32l1143,756r6,-28l1152,701r2,-25l1155,653r,-16l1154,621r-3,-16l1149,590r-10,-11l1129,569r-11,-10l1105,550r-13,-8l1078,534r-14,-7l1048,521r-16,-6l1015,511r-18,-5l978,504r-19,-3l939,500r-22,-2l896,497r-18,1l861,500r-16,2l831,505r-14,5l806,514r-12,7l785,528r-3,-6l753,547r-2,-17l745,535r-14,15l701,550r-12,3l674,559r-16,9l641,579r-18,15l603,611r-21,19l558,653r-8,l538,664r-11,12l515,687r-12,14l480,728r-21,29l439,789r-21,35l399,861r-19,39l388,912r-7,20l377,953r-4,18l372,988r1,11l375,1010r3,12l384,1031r-9,3l388,1056r14,57l405,1113r-6,-22l413,1105r48,41l455,1138r-8,-10l440,1118r-7,-10l426,1097r-6,-13l414,1071r-7,-15l415,1039r35,58l459,1085r29,41l483,1126r2,5l487,1134r4,4l494,1141r3,2l501,1144r4,2l510,1146r-8,l536,1160r25,12l581,1180r10,3l605,1190r13,7l629,1203r10,7l648,1216r8,7l662,1230r4,5l674,1236r7,1l685,1241r5,3l695,1252r4,3l672,1237r-10,2l650,1240r-9,1l631,1241r-11,l608,1240r-11,-3l587,1236r-10,-3l567,1230r-8,-4l550,1222r-5,5l555,1233r14,6l587,1244r23,6l636,1256r30,5l701,1267r38,7l647,1274r50,13l691,1285r-3,-1l685,1285r-1,2l683,1291r,4l683,1299r1,2l685,1302r3,1l691,1302r2,-1l664,1309r8,8l656,1327r1,6l661,1337r3,4l670,1344r61,22l729,1371r-3,5l722,1379r-3,4l715,1385r-5,2l704,1390r-5,1l776,1377r-7,-9l785,1360r,17l831,1358r-27,8l802,1363r2,-2l804,1358r3,-7l809,1350r8,2l826,1354r11,4l850,1360r8,l867,1358r9,-2l885,1352r10,-4l905,1342r11,-7l927,1328r25,-17l978,1291r28,-25l1037,1237r23,-23l1084,1190r21,-23l1125,1144r20,-22l1163,1100r17,-21l1195,1058r3,6l1212,1042r14,-20l1238,1002r10,-18l1256,967r8,-14l1270,938r3,-13l1274,905r2,-24l1280,853r4,-32l1289,788r4,-27l1295,739r2,-17l1297,715r2,-5l1301,705r2,-4l1307,697r4,-3l1317,693r5,-2l1329,683r13,-9l1360,663r23,-14l1413,634r36,-17l1489,596r46,-21l1588,548r47,-22l1675,506r34,-15l1736,477r19,-9l1768,461r7,-3l1829,468r,46xm813,1243r-7,2l799,1247r8,-3l813,1243xm776,1247r-18,l758,1243r18,4xm809,1270r-28,l762,1272r-10,1l751,1274r10,-4l774,1268r16,1l809,1270xm799,1298r-11,2l772,1301r17,-4l799,1295r,3xm704,1255r3,l716,1255r14,l751,1255r-47,xm728,1243r-16,l715,1241r13,2xm707,1241r-3,l704,1235r3,l707,1241xm677,1249r-11,l666,1247r11,2xm650,1247r-10,l630,1244r-10,-3l610,1235r8,2l627,1240r11,2l650,1243r,4xm453,1080r-3,3l446,1069r7,11xm424,2217r-3,l421,2211r3,l424,2217xm424,2209r-3,2l421,2209r-7,-1l407,2205r-7,-5l394,2193r2,-2l398,2191r2,l404,2193r9,6l424,2209xm467,2264r-3,1l461,2266r,6l457,2272r-6,-3l444,2266r-6,-5l442,2256r-7,-5l429,2244r-5,-6l421,2229r5,-3l432,2225r3,1l439,2227r4,4l447,2235r10,12l467,2264xm473,2280r-4,l469,2275r4,l473,2280xm464,2277r-3,l461,2272r3,l464,2277xm1228,204r,-5l1225,199r,5l1228,204xm1295,263r-1,5l1293,270r-2,1l1286,273r-5,-2l1273,269r,6l1272,278r-4,4l1265,283r-27,27l1231,311r-4,-1l1225,308r-2,-1l1222,304r,-2l1220,304r3,6l1226,316r1,8l1228,332r,27l1228,367r,8l1226,384r-4,10l1219,411r-3,22l1211,458r-4,29l1214,468r8,-23l1232,421r12,-27l1255,366r12,-32l1281,300r14,-37xm1492,756r,-6l1489,750r,6l1492,756xm674,1292r,-5l672,1287r,5l674,1292xm540,1224r,-2l531,1216r9,8xm510,1206r-16,-6l496,1203r4,3l502,1208r2,l507,1207r3,-1xm276,1475r-11,-7l255,1462r-10,-3l235,1459r41,16xm232,1453r-13,-11l203,1429r-18,-14l164,1399r2,4l169,1408r2,3l174,1416r8,7l191,1428r41,25xm191,1475r-2,-6l184,1466r-5,-5l170,1459r21,16xm148,1445r-4,-4l140,1440r4,2l148,1445xe" fillcolor="#d2dfd0 [1304]" stroked="f">
                    <v:fill opacity="20303f"/>
                    <v:path arrowok="t" o:connecttype="custom" o:connectlocs="253,124;251,135;188,144;117,95;294,85;257,112;248,138;233,179;230,177;220,209;215,231;192,310;141,388;83,381;141,381;188,308;200,189;122,251;75,268;23,258;0,211;27,158;95,100;187,37;268,0;218,61;194,121;193,109;169,85;131,88;93,109;63,159;76,189;81,189;105,200;108,206;98,207;114,216;122,228;134,227;149,224;197,180;214,137;224,112;296,76;127,212;118,209;113,208;76,180;67,366;74,377;78,377;204,34;205,52;204,64;249,126;85,201;39,242;31,244" o:connectangles="0,0,0,0,0,0,0,0,0,0,0,0,0,0,0,0,0,0,0,0,0,0,0,0,0,0,0,0,0,0,0,0,0,0,0,0,0,0,0,0,0,0,0,0,0,0,0,0,0,0,0,0,0,0,0,0,0,0,0"/>
                    <o:lock v:ext="edit" verticies="t"/>
                  </v:shape>
                  <v:shape id="Freeform 1596" o:spid="_x0000_s1032" style="position:absolute;left:3230;top:199;width:344;height:308;visibility:visible;mso-wrap-style:square;v-text-anchor:top" coordsize="2065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dEr8QA&#10;AADcAAAADwAAAGRycy9kb3ducmV2LnhtbERPTWvCQBC9C/0PyxR6kbqpwRCjq5RCobRYMPbibciO&#10;SWx2NmRXE/31XUHobR7vc5brwTTiTJ2rLSt4mUQgiAuray4V/Ozen1MQziNrbCyTggs5WK8eRkvM&#10;tO15S+fclyKEsMtQQeV9m0npiooMuoltiQN3sJ1BH2BXSt1hH8JNI6dRlEiDNYeGClt6q6j4zU9G&#10;wT7+nCZpfNhcI7bHk/n6nks3VurpcXhdgPA0+H/x3f2hw/x4Brdnw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nRK/EAAAA3AAAAA8AAAAAAAAAAAAAAAAAmAIAAGRycy9k&#10;b3ducmV2LnhtbFBLBQYAAAAABAAEAPUAAACJAwAAAAA=&#10;" path="m2065,1353r-7,19l2051,1392r-9,18l2031,1428r-11,18l2005,1463r-15,17l1974,1496r-20,16l1934,1528r-21,15l1890,1558r-25,14l1838,1586r-28,12l1781,1612r-26,10l1729,1632r-26,10l1676,1649r-26,8l1625,1664r-26,7l1572,1677r-26,5l1519,1686r-26,4l1466,1693r-26,3l1413,1697r-26,1l1360,1698r-17,l1325,1696r-18,-2l1287,1690r-22,-4l1243,1680r-23,-7l1196,1665r-54,-16l1097,1636r-36,-9l1034,1622r-3,-8l1045,1614r-14,-9l1017,1596r-16,-9l983,1579r-19,-8l942,1563r-22,-7l896,1548r6,6l894,1551r-5,-4l889,1546r,-1l891,1544r2,l880,1539r-12,-4l856,1530r-13,-5l830,1518r-11,-7l806,1503r-12,-9l780,1503r30,18l810,1518r-2,-2l806,1514r-2,-1l802,1516r-3,5l803,1527r4,6l777,1521r-6,-2l767,1516r-3,-4l763,1508r3,-3l769,1503r-54,-33l775,1494r-26,-19l723,1456r-24,-15l678,1425r-22,-14l635,1399r-20,-13l593,1375r6,7l607,1390r10,9l629,1409r33,24l705,1462,575,1380r72,61l611,1418r-35,-25l542,1367r-34,-27l484,1358r-26,22l431,1405r-28,29l373,1466r-32,35l307,1539r-34,42l253,1605r-21,27l207,1662r-26,32l152,1729r-31,37l88,1807r-36,43l3,1848,1,1830,,1815r1,-12l2,1791r3,-10l8,1772r27,14l72,1743r40,-49l157,1639r48,-60l257,1514r56,-70l373,1369r64,-82l423,1252r14,-2l449,1246r14,-5l475,1234r13,-10l500,1212r12,-12l524,1185r12,-17l547,1150r11,-20l570,1107r11,-24l591,1057r11,-28l613,999r16,-53l645,892r13,-51l668,790r8,-50l681,691r4,-47l686,597r-1,-25l683,551r-2,-20l678,515r58,-85l725,423r-10,-5l705,413r-10,-3l685,408r-9,-3l667,405r-8,1l651,381r10,-12l673,353r14,-19l701,311r-23,-8l637,292r6,8l607,293r-34,-6l540,282r-30,-4l480,275r-30,-3l423,270r-27,l372,270r-24,1l325,274r-21,2l284,278r-19,5l247,287r-17,5l213,297r-6,5l202,304r-4,l195,303r-14,8l169,319r-11,9l148,337r-11,10l128,358r-7,11l114,381r-7,13l101,406r-4,14l94,434r-4,14l88,464r-1,15l87,496r,17l88,530r2,18l94,566r3,20l103,605r5,21l114,647r8,22l130,691r9,23l149,738r22,49l197,839r3,l230,899r-2,l224,898r-3,-1l217,895r-6,-8l202,876,191,862,180,845,168,823,154,798,135,775,119,759r-5,-4l109,752r-3,-3l103,749,99,731,95,713,89,695,82,677,76,658,68,640,59,622,49,605,60,578,53,566,47,555,43,544,40,531,36,519,34,506,33,493r,-13l33,463r2,-16l37,431r4,-14l45,402r6,-15l58,374r7,-14l73,347,83,334,94,322r12,-12l118,299r14,-11l146,277r16,-9l157,262r21,-3l202,254r26,-5l256,243r30,-7l319,229r36,-8l392,213r-4,-3l413,207r26,-2l468,205r32,3l538,211r32,2l592,213r15,l605,210r158,27l763,235,721,210r9,5l740,218r9,2l759,221r5,-1l771,219r7,-1l785,215r14,-8l816,195r17,-14l851,162r19,-21l891,117,911,92,929,70,946,51,960,35,974,23,986,13r9,-8l1004,1r4,-1l1011,r5,l1020,2r9,5l1039,16r10,9l1058,31r7,4l1072,36r5,-1l1085,33r18,10l1127,53r29,12l1190,77r8,6l1207,91r12,7l1235,107r37,18l1319,145r12,5l1341,156r10,5l1361,169r10,7l1381,185r11,9l1401,204r9,11l1420,226r9,12l1437,252r18,27l1470,311r6,11l1480,333r4,11l1487,355r2,13l1491,379r1,13l1493,403r-1,16l1489,435r-2,16l1483,467r-6,15l1470,498r-8,16l1453,530r-10,17l1431,563r-12,16l1404,596r-15,16l1372,629r-18,16l1336,662r-13,11l1306,688r-23,18l1255,729r-32,26l1186,786r-43,34l1095,858r-7,3l1079,864r-12,6l1055,878r-30,20l987,924r-35,28l925,976r-9,9l909,994r-5,7l902,1007r23,23l951,1051r27,22l1005,1093r30,22l1064,1136r31,21l1127,1178r34,21l1195,1220r34,21l1267,1261r37,21l1342,1302r39,21l1422,1342r11,4l1460,1357r43,15l1563,1394r18,7l1605,1410r31,11l1673,1435r3,1l1683,1441r2,2l1689,1444r1,l1692,1443r3,-6l1700,1429r8,8l1719,1442r13,2l1745,1447r15,3l1775,1452r17,1l1810,1453r19,1l1824,1459r2,3l1827,1464r2,2l1833,1464r-58,l1728,1462r-19,-2l1692,1459r-15,-3l1665,1454r-11,8l1665,1464r9,4l1683,1471r7,5l1695,1479r5,5l1703,1489r3,5l1692,1497r-9,-8l1674,1481r-10,-6l1653,1469r-12,-5l1628,1461r-14,-2l1600,1456r-19,-1l1557,1453r-28,-2l1497,1449r25,5l1548,1462r28,10l1605,1484r-73,-14l1533,1475r2,3l1538,1483r3,3l1511,1486r21,14l1516,1508r25,13l1524,1525r11,5l1546,1536r13,7l1576,1548r-30,6l1550,1554r3,1l1556,1558r1,4l1558,1568r-1,3l1555,1572r-4,1l1592,1585r-14,8l1646,1606r21,-35l1671,1601r33,-12l1732,1580r22,-7l1770,1568r27,-13l1820,1543r22,-14l1859,1517r5,-1l1871,1513r6,-2l1883,1508r15,-11l1915,1485r16,-13l1944,1462r13,-7l1967,1451r18,-15l1999,1420r14,-13l2025,1393r10,-14l2043,1367r6,-13l2053,1342r-2,10l2048,1363r4,-2l2065,1353xm686,1462r-3,l683,1456r3,l686,1462xm670,1454r-14,-9l661,1447r3,2l668,1451r2,3xm1333,578r-10,-19l1315,544r-5,-10l1309,529r-2,1l1306,530r-1,l1304,529r-4,16l1287,531r3,12l1286,543r-4,2l1278,544r-4,-4l1271,536r-2,-7l1263,515r-3,-5l1265,547r-3,l1258,544r-6,-4l1244,534r-8,-6l1229,523r-6,-2l1217,520r-13,l1192,522r-3,1l1184,526r-2,2l1180,531r-9,-11l1160,509r-16,-13l1126,482r-6,16l1098,478r-23,-18l1053,443r-25,-15l1023,442r18,13l1058,470r15,12l1086,496r13,13l1110,521r10,13l1128,545r1,2l1129,551r,3l1129,556r-3,7l1120,570r-11,-16l1098,540r-12,-12l1075,517r-10,-11l1054,497r-10,-8l1034,482r46,49l1076,545r-9,-10l1055,524r-15,-11l1023,502r9,7l1041,518r11,12l1061,545r-8,-2l1050,538r-2,-4l1046,529r-5,-3l1032,519r-12,-7l1000,504r-9,-6l987,504r-10,-6l976,494r-2,-5l971,485r-6,-5l958,475r-9,-5l940,465r-11,-4l906,463r6,19l902,485r-7,15l891,513r-4,16l885,545r-6,8l876,561r-2,7l875,574r-16,27l844,624r-13,25l819,674r-13,24l795,723r-10,24l775,771r-24,60l733,875r-12,28l715,915r-9,16l696,949r-10,19l674,991r-10,23l653,1040r-12,27l629,1098r51,-34l725,1035r38,-24l796,992r26,-16l842,966r14,-6l864,958r14,-10l895,937r19,-13l934,910r23,-14l982,880r26,-17l1035,845r27,-20l1085,807r22,-18l1124,772r7,-8l1138,755r6,-8l1148,739r5,-8l1156,723r3,-7l1161,708r4,3l1169,714r2,5l1171,724r,6l1170,736r-1,6l1166,749r7,-5l1181,738r8,-9l1198,719r8,l1215,714r10,-8l1235,697r12,-10l1274,662r32,-33l1308,623r4,-4l1316,615r7,-2l1322,611r1,-3l1324,606r3,-4l1327,599r6,-21xm1049,1546r,-2l1048,1542r-1,-3l1045,1538r-13,-2l1022,1533r-10,-5l1004,1521r8,17l1014,1533r5,2l1026,1538r-3,2l1030,1545r8,2l1044,1548r5,-2xm906,1478r-15,-8l894,1474r3,2l902,1478r4,xm850,1449r-15,-8l829,1437r6,6l841,1447r5,2l850,1449xm823,1435r-1,-3l817,1429r2,4l820,1435r1,l823,1435xm100,722r3,9l104,736r1,2l106,737r,-1l106,730r,-3l104,723r-4,-1xe" fillcolor="#d2dfd0 [1304]" stroked="f">
                    <v:fill opacity="20303f"/>
                    <v:path arrowok="t" o:connecttype="custom" o:connectlocs="315,259;258,280;207,280;161,262;143,255;133,253;120,242;96,230;45,263;0,298;73,208;98,176;113,88;112,59;66,45;32,50;15,75;22,115;32,144;14,113;5,80;20,50;65,35;122,36;148,19;171,1;201,15;235,36;249,67;231,102;180,144;163,179;237,223;282,240;304,243;279,244;271,243;256,246;258,259;284,265;319,247;342,225;111,242;215,90;207,89;191,83;185,87;177,84;177,91;162,81;147,91;125,138;121,172;168,144;193,118;201,120;221,101;169,256;150,246;137,239;17,120" o:connectangles="0,0,0,0,0,0,0,0,0,0,0,0,0,0,0,0,0,0,0,0,0,0,0,0,0,0,0,0,0,0,0,0,0,0,0,0,0,0,0,0,0,0,0,0,0,0,0,0,0,0,0,0,0,0,0,0,0,0,0,0,0"/>
                    <o:lock v:ext="edit" verticies="t"/>
                  </v:shape>
                  <v:shape id="Freeform 1597" o:spid="_x0000_s1033" style="position:absolute;left:3586;top:162;width:482;height:335;visibility:visible;mso-wrap-style:square;v-text-anchor:top" coordsize="2893,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BhMEA&#10;AADcAAAADwAAAGRycy9kb3ducmV2LnhtbERPS2sCMRC+C/6HMIVepGZrQcvWKNIi9OgL7XHYTDeL&#10;m0nYpJr6640geJuP7znTebKtOFEXGscKXocFCOLK6YZrBbvt8uUdRIjIGlvHpOCfAsxn/d4US+3O&#10;vKbTJtYih3AoUYGJ0ZdShsqQxTB0njhzv66zGDPsaqk7POdw28pRUYylxYZzg0FPn4aq4+bPKpjg&#10;7rA/eLk6pq/VZZDc+sdfjFLPT2nxASJSig/x3f2t8/y3MdyeyRfI2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kwYTBAAAA3AAAAA8AAAAAAAAAAAAAAAAAmAIAAGRycy9kb3du&#10;cmV2LnhtbFBLBQYAAAAABAAEAPUAAACGAwAAAAA=&#10;" path="m2673,182r-2,19l2671,182r2,xm2893,1294r,24l2891,1342r-4,22l2881,1388r-7,24l2864,1437r-12,24l2839,1486r-16,25l2806,1536r-19,25l2766,1587r-23,25l2717,1638r-27,26l2662,1690r-30,26l2603,1740r-29,22l2546,1782r-28,19l2490,1819r-27,15l2436,1848r-26,13l2384,1872r-26,9l2333,1888r-24,5l2284,1898r-24,2l2237,1901r-21,-1l2196,1898r-19,-3l2158,1889r-19,-7l2121,1873r-18,-10l2085,1851r-17,-13l2051,1823r-16,-17l2019,1788r-15,-19l1988,1747r-15,-23l1959,1700r-15,-29l1927,1638r-18,-35l1889,1563r-22,-43l1844,1473r-25,-48l1792,1371r-63,4l1659,1378r-78,6l1497,1388r-92,6l1305,1401r-107,5l1082,1414r-50,53l987,1512r-39,41l915,1587r-28,28l865,1638r-15,16l840,1664r-36,34l769,1730r-34,31l701,1790r-34,26l636,1842r-33,24l572,1888r-21,13l530,1915r-20,13l489,1939r-20,10l450,1959r-19,8l412,1975r-19,7l375,1988r-18,5l339,1997r-18,3l304,2002r-17,3l270,2005r-17,-1l236,2002r-17,-2l204,1997r-15,-5l174,1987r-14,-7l146,1972r-18,-12l111,1948,97,1933,82,1917,70,1900,57,1882,46,1863r-9,-22l28,1819r-7,-24l14,1770,9,1744,5,1715,2,1687,1,1656,,1623r1,-33l3,1557r4,-34l11,1490r6,-32l25,1423r9,-32l44,1358r13,-39l72,1284r7,-16l88,1252r7,-16l104,1223r9,-14l122,1196r9,-12l142,1173r10,-12l162,1152r11,-9l183,1134r4,l183,1148r14,-8l178,1162r-17,24l144,1210r-16,25l115,1261r-13,26l90,1314r-10,28l71,1369r-8,30l56,1427r-6,31l46,1488r-3,31l41,1551r-1,31l41,1612r,34l44,1685r2,42l57,1742r13,21l85,1790r17,32l109,1834r9,12l127,1857r11,13l150,1881r13,12l179,1905r16,12l189,1921r10,3l210,1928r10,2l232,1932r23,3l281,1937r22,-2l325,1933r23,-3l371,1924r25,-8l421,1907r26,-10l473,1884r27,-13l528,1856r29,-17l586,1821r30,-21l646,1779r31,-24l710,1730r49,-40l804,1652r43,-39l887,1574r37,-37l959,1500r31,-38l1020,1425r-30,l962,1423r-24,l915,1425r-20,1l877,1428r-16,2l847,1434r-5,-28l859,1391r19,-16l900,1358r25,-17l952,1324r31,-17l1014,1288r36,-18l1088,1251r35,-17l1155,1217r29,-17l1210,1184r24,-15l1253,1156r17,-14l1288,1125r23,-24l1341,1069r34,-39l1416,982r46,-55l1513,864r57,-71l1561,759r-11,-34l1539,691r-13,-34l1514,623r-14,-33l1486,557r-15,-33l1490,502r22,-24l1534,454r26,-24l1587,406r29,-24l1648,359r33,-25l1914,168r21,11l1991,343,2210,149r12,-9l2236,129r16,-10l2272,108r20,-12l2315,84r26,-11l2369,59r33,-14l2434,33r29,-10l2490,15r27,-7l2541,3,2564,r21,l2597,r11,1l2619,2r9,4l2637,9r8,3l2653,17r7,6l2666,28r5,7l2675,43r4,8l2681,60r3,10l2685,81r,11l2684,109r-2,18l2679,145r-6,21l2663,121r-10,-6l2643,104,2632,91,2621,73,2608,56,2598,42r-8,-11l2582,24r-11,-1l2559,23r-12,l2534,24r-13,2l2508,29r-15,4l2480,37r-31,11l2418,62r-34,17l2349,100r-37,24l2273,151r-40,29l2190,213r-43,37l2102,289r-48,42l2005,378r18,70l2042,519r21,70l2087,659r25,72l2138,803r28,71l2196,947r35,77l2266,1098r36,70l2339,1235r18,32l2376,1299r18,30l2413,1359r20,28l2452,1416r19,27l2491,1469r-9,8l2563,1547r-78,-41l2496,1517r7,9l2506,1530r2,6l2509,1540r,5l2509,1551r-1,4l2507,1561r-4,6l2472,1553r54,43l2509,1596r2,11l2514,1619r4,10l2523,1640r-41,-5l2499,1646r7,5l2509,1656r-2,2l2503,1660r-11,-2l2484,1657r-5,1l2478,1660r21,29l2482,1691r17,17l2464,1719r2,4l2471,1728r5,4l2484,1737r8,3l2501,1745r10,3l2523,1752r24,-21l2572,1710r25,-24l2623,1661r26,-28l2675,1606r27,-30l2727,1545r29,-35l2782,1476r22,-33l2824,1411r18,-30l2858,1353r14,-27l2882,1300r11,-6xm2472,1502r-8,-14l2455,1485r17,17xm1759,1294r-15,-40l1726,1209r-20,-50l1686,1103r-23,-60l1639,978r-27,-69l1584,834r-30,35l1524,904r-30,35l1464,975r-30,36l1402,1048r-30,37l1342,1123r28,2l1400,1128r29,4l1461,1135r30,4l1523,1143r31,5l1587,1153r-8,5l1570,1161r-10,3l1548,1164r-13,1l1525,1166r-8,1l1512,1169r4,6l1495,1183r-10,-14l1458,1169r-9,1l1442,1173r-2,2l1437,1177r-1,2l1435,1183r7,3l1446,1188r4,3l1452,1194r-1,1l1450,1198r-3,1l1444,1201r-10,2l1419,1204r3,6l1422,1213r,2l1418,1216r-3,1l1408,1218r-6,2l1398,1221r-3,3l1392,1226r13,8l1423,1241r23,8l1476,1257r30,6l1531,1269r19,2l1565,1272r13,6l1611,1278r5,5l1622,1286r6,4l1636,1293r7,1l1651,1296r9,1l1670,1297r32,l1723,1296r13,-1l1738,1294r6,6l1759,1294xm1530,1188r-13,2l1503,1191r-19,2l1462,1194r6,-1l1475,1192r5,-2l1487,1186r9,l1506,1186r11,1l1530,1188xe" fillcolor="#d2dfd0 [1304]" stroked="f">
                    <v:fill opacity="20303f"/>
                    <v:path arrowok="t" o:connecttype="custom" o:connectlocs="480,232;457,269;415,304;377,317;347,309;324,279;276,230;158,259;117,299;78,326;51,334;27,331;6,308;0,266;12,215;25,194;24,202;8,244;9,291;27,316;47,324;83,313;134,276;156,238;150,227;197,200;236,164;250,99;275,60;379,18;419,1;441,2;447,14;439,15;422,4;385,21;340,87;384,195;415,245;418,258;419,271;415,277;412,289;433,282;471,236;412,251;264,139;228,188;262,194;247,195;241,198;237,202;232,205;263,214;278,217;250,199;253,198" o:connectangles="0,0,0,0,0,0,0,0,0,0,0,0,0,0,0,0,0,0,0,0,0,0,0,0,0,0,0,0,0,0,0,0,0,0,0,0,0,0,0,0,0,0,0,0,0,0,0,0,0,0,0,0,0,0,0,0,0"/>
                    <o:lock v:ext="edit" verticies="t"/>
                  </v:shape>
                  <v:shape id="Freeform 1598" o:spid="_x0000_s1034" style="position:absolute;left:4042;top:234;width:472;height:249;visibility:visible;mso-wrap-style:square;v-text-anchor:top" coordsize="2830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eLMEA&#10;AADcAAAADwAAAGRycy9kb3ducmV2LnhtbERPTWsCMRC9C/6HMIVeRLOtoLIaxRaEenT14m3YjJu1&#10;m8k2Sd313xuh0Ns83uesNr1txI18qB0reJtkIIhLp2uuFJyOu/ECRIjIGhvHpOBOATbr4WCFuXYd&#10;H+hWxEqkEA45KjAxtrmUoTRkMUxcS5y4i/MWY4K+ktpjl8JtI9+zbCYt1pwaDLb0aaj8Ln6tguv5&#10;x4/K+6Hb7euTx6s1s+L8odTrS79dgojUx3/xn/tLp/nTOTyfS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wXizBAAAA3AAAAA8AAAAAAAAAAAAAAAAAmAIAAGRycy9kb3du&#10;cmV2LnhtbFBLBQYAAAAABAAEAPUAAACGAwAAAAA=&#10;" path="m2196,495r-2,-1l2190,492r4,-3l2198,487r4,l2201,490r-5,5xm971,198r-52,l927,198r9,l950,198r8,l971,198xm2830,181r-14,99l2816,267r-5,23l2816,282r-15,42l2783,366r-18,41l2744,447r-21,40l2699,527r-23,38l2650,603r-26,37l2596,676r-30,37l2536,748r-33,34l2471,816r-35,34l2400,883r-37,32l2326,944r-39,30l2249,1001r-38,27l2171,1053r-39,23l2091,1099r-40,20l2010,1138r-41,19l1926,1174r-42,14l1841,1203r-43,13l1754,1227r-6,10l1721,1242r-29,5l1660,1255r-34,9l1590,1276r-38,12l1510,1303r-42,16l1413,1339r-49,17l1320,1372r-38,14l1249,1397r-27,9l1201,1413r-17,5l1145,1429r-30,9l1098,1443r-5,1l1087,1444r-3,-1l1080,1441r-1,-2l1025,1452r-53,11l922,1472r-50,8l824,1486r-47,4l731,1493r-43,1l640,1493r-44,-4l556,1485r-38,-6l500,1474r-17,-3l467,1465r-16,-4l437,1455r-15,-7l408,1441r-12,-6l385,1427r-12,-8l363,1411r-9,-9l345,1393r-8,-11l330,1372r-6,-10l318,1351r-5,-12l308,1327r-3,-13l303,1301r-3,-14l299,1273r,-13l299,1247r1,-12l303,1222r2,-12l307,1196r5,-12l316,1170r5,-13l333,1129r15,-29l364,1071r21,-30l407,1010r26,-32l461,947r31,-35l525,878r36,-34l601,809r40,-36l680,740r37,-31l754,680r36,-29l825,625r35,-24l892,578r34,-21l958,537r31,-18l1020,503r30,-16l1079,474r28,-12l1136,452r27,-8l1168,441r18,-3l1214,431r39,-10l1303,410r61,-16l1436,377r82,-21l1587,339r61,-15l1698,311r44,-13l1776,288r26,-9l1820,272r9,-5l1885,267r-2,2l1916,269r-4,-10l1850,236r35,-10l1872,214r-35,-2l1834,215r-5,5l1830,225r4,2l1836,227r4,-1l1798,219r-44,-7l1707,206r-48,-5l1607,195r-53,-5l1499,186r-57,-3l1382,179r-62,-2l1256,173r-66,-1l1121,170r-71,-1l977,169r-76,-1l836,169r-62,1l715,171r-58,4l601,177r-53,4l497,186r-49,6l402,197r-44,7l315,212r-39,8l237,229r-36,10l169,250r-32,11l140,269r78,-10l110,288r-8,43l97,362r-4,18l91,386r1,27l94,440r5,27l104,496r8,28l121,554r10,29l144,613r13,29l172,670r15,26l203,719r17,23l237,761r18,20l274,797r,5l241,776,209,750,179,723,152,695,126,665,102,634,91,618,81,604,71,587,62,571,47,544,35,517,25,491,15,466,9,441,3,416,1,393,,370,,354,2,338,4,322,9,307r4,-14l20,278r7,-14l35,251,45,237,55,225,66,212,79,200,93,187r15,-11l124,164r16,-10l158,144r20,-10l199,124r21,-10l243,105r24,-9l291,88r26,-8l344,72r28,-6l402,59r30,-7l495,41,564,29r52,-7l670,17r57,-6l788,7,851,4,917,2,987,r73,l1107,r48,1l1203,1r49,1l1300,4r48,3l1397,9r49,2l1496,15r49,3l1596,21r51,5l1697,30r51,5l1799,41r51,5l1912,53r60,7l2031,68r56,8l2141,85r52,8l2243,102r49,10l2338,121r45,10l2426,143r40,10l2506,164r37,13l2578,188r33,13l2600,217r-14,17l2569,252r-22,19l2524,290r-28,22l2465,334r-35,22l2403,372r-28,15l2348,403r-27,16l2294,435r-28,15l2239,465r-27,16l2202,448r15,-2l2215,407r41,-16l2220,378r-13,8l2194,393r-16,7l2161,407r-36,16l2082,438r-48,15l1993,466r-30,12l1943,487r-22,-7l1906,474r-9,-3l1893,470r-36,1l1820,472r-38,2l1742,478r-41,4l1658,488r-44,6l1569,500r-46,9l1476,519r-50,9l1377,539r-52,12l1272,564r-54,14l1163,592r-67,20l1033,631r-57,19l922,670r-50,20l827,710r-21,11l787,731r-20,10l749,752r-16,11l718,773r-15,11l690,794r-13,12l666,816r-10,11l647,839r-9,11l631,861r-5,12l621,884r-4,11l614,907r-1,11l612,931r1,11l614,954r3,13l621,981r5,13l632,1009r7,15l647,1038r-35,-21l620,1033r9,15l638,1061r10,14l659,1088r13,12l685,1112r14,12l680,1124r-35,-22l647,1096r-35,-38l601,1069r-22,-33l626,1115r,3l627,1120r2,1l631,1124r-48,-22l579,1110r103,78l677,1194r5,6l666,1200r6,8l591,1164r19,32l620,1192r-2,8l674,1233r-24,-4l701,1248r-24,-13l722,1251r-13,3l790,1264r-2,4l788,1270r1,2l791,1275r4,2l802,1280r12,4l827,1287r18,2l867,1293r23,2l879,1303r22,16l960,1317r44,8l1001,1323r-3,l997,1325r-2,1l994,1331r-1,9l990,1344r-5,6l978,1354r-1,3l985,1363r16,l1040,1363r40,-1l1121,1359r42,-4l1205,1351r43,-7l1292,1336r45,-9l1382,1318r46,-13l1476,1293r47,-14l1571,1263r50,-16l1670,1229r51,-19l1774,1189r51,-21l1875,1145r50,-24l1973,1098r47,-24l2068,1048r45,-27l2158,995r43,-27l2243,940r42,-29l2326,882r39,-31l2404,821r37,-32l2482,752r38,-37l2557,679r34,-38l2623,605r30,-38l2680,529r26,-38l2729,454r21,-39l2769,377r17,-39l2799,299r13,-38l2822,221r8,-40xm898,198r-46,3l799,204r-59,5l675,213r-72,6l525,226r-84,8l351,242r-9,-6l348,237r5,-1l359,235r7,-1l381,228r18,-8l407,222r18,l431,222r3,-1l438,219r5,-1l449,217r16,-2l485,214r20,l527,214r22,l574,213r27,-1l629,212r30,-1l691,209r35,-3l760,204r29,-1l817,201r24,-1l863,198r19,l898,198xm426,242r-3,l423,236r3,l426,242xm426,247r-3,l423,245r3,l426,247xm405,250r-3,l402,247r3,l405,250xm328,239r-6,1l312,243r-13,4l283,253r-43,l262,247r21,-3l306,240r22,-1xm1020,1352r-5,2l1012,1354r-4,l1012,1352r5,-2l1019,1350r1,2xm685,1145r-5,-2l675,1141r-4,-5l666,1132r2,l673,1132r4,2l681,1136r4,4l685,1145xm688,1155r,3l685,1159r-3,l682,1155r6,xm734,1229r-5,l725,1228r-7,-2l712,1222r-11,-4l693,1216r6,1l708,1219r9,1l728,1221r6,8xm655,1210r-2,l653,1205r2,l655,1210xm129,274r2,-1l131,272r-2,-5l127,263r,11l129,274xm960,1319r-19,3l944,1323r2,2l950,1325r4,-3l960,1319xm966,1354r-4,-2l960,1351r-5,-1l952,1350r-2,l945,1350r-6,2l942,1352r2,2l949,1356r3,4l958,1360r4,-1l965,1357r1,-3xm838,1303r-23,-3l824,1304r7,1l834,1305r2,l838,1303xm784,1281r-11,-3l757,1275r-18,-5l718,1264r11,5l744,1273r19,4l784,1281xm666,1200r,-6l664,1194r,6l666,1200xm769,1354r-8,-1l749,1352r-10,l749,1357r12,6l763,1362r1,-2l766,1357r3,-3xm709,1357r-10,-5l697,1348r-4,-2l689,1346r-7,l676,1347r-4,-1l668,1344r-2,-4l650,1338r-27,-8l583,1318r-52,-18l547,1310r17,9l583,1327r21,8l628,1342r25,5l680,1353r29,4xm504,1286r-10,-8l485,1269r-9,-9l468,1250r-9,-11l452,1228r-8,-10l438,1206r-6,-12l426,1183r-5,-13l416,1157r-8,-27l402,1102r-3,11l399,1126r,16l402,1157r3,14l410,1186r5,14l422,1213r8,14l440,1241r8,7l461,1259r19,12l504,1286xe" fillcolor="#d2dfd0 [1304]" stroked="f">
                    <v:fill opacity="20303f"/>
                    <v:path arrowok="t" o:connecttype="custom" o:connectlocs="156,33;458,75;400,147;321,196;252,217;183,241;122,249;68,240;51,221;53,195;100,135;170,84;240,63;320,45;300,37;187,28;67,33;16,60;29,112;21,111;0,66;11,35;49,15;142,1;250,3;357,14;434,36;383,73;360,68;304,79;212,94;125,125;104,147;108,173;108,183;113,199;120,209;145,216;165,224;215,223;313,191;401,137;462,63;88,38;72,37;105,35;71,40;68,41;170,225;111,189;114,193;121,204;21,46;159,225;161,226;120,211;125,225;115,224;97,221;75,205;67,193" o:connectangles="0,0,0,0,0,0,0,0,0,0,0,0,0,0,0,0,0,0,0,0,0,0,0,0,0,0,0,0,0,0,0,0,0,0,0,0,0,0,0,0,0,0,0,0,0,0,0,0,0,0,0,0,0,0,0,0,0,0,0,0,0"/>
                    <o:lock v:ext="edit" verticies="t"/>
                  </v:shape>
                  <v:shape id="Freeform 1599" o:spid="_x0000_s1035" style="position:absolute;left:4497;top:211;width:260;height:270;visibility:visible;mso-wrap-style:square;v-text-anchor:top" coordsize="1563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xtcUA&#10;AADcAAAADwAAAGRycy9kb3ducmV2LnhtbESPQWvCQBCF74L/YZlCb7qplmJTVxGhNBeRRpEep9lp&#10;EpqdTbOrif++cxC8zfDevPfNcj24Rl2oC7VnA0/TBBRx4W3NpYHj4X2yABUissXGMxm4UoD1ajxa&#10;Ymp9z590yWOpJIRDigaqGNtU61BU5DBMfUss2o/vHEZZu1LbDnsJd42eJcmLdlizNFTY0rai4jc/&#10;OwMLt88+rs+vf/P+mH/vTu2Xd5QZ8/gwbN5ARRri3Xy7zqzgz4VW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nG1xQAAANwAAAAPAAAAAAAAAAAAAAAAAJgCAABkcnMv&#10;ZG93bnJldi54bWxQSwUGAAAAAAQABAD1AAAAigMAAAAA&#10;" path="m1403,813r-4,-2l1388,804r-14,-11l1355,777r-14,-10l1342,766r1,l1346,766r3,1l1361,776r13,10l1388,799r15,14xm1336,756r-4,2l1329,758r-4,-4l1322,751r5,l1330,752r3,1l1336,756xm1185,660r-8,-4l1179,656r6,4xm1163,644r-3,l1155,644r-2,-1l1150,642r-2,-2l1145,638r-2,-4l1142,631r21,13xm1128,623r-9,-6l1108,610r-13,-7l1080,596r12,4l1104,606r12,8l1128,623xm1072,584r-4,1l1064,585r-4,-1l1055,581r-11,-8l1032,560r3,3l1043,567r12,8l1072,584xm1012,549r-5,-2l1009,547r3,2xm999,541r-9,-3l975,531,955,521,930,507,906,492,886,481r-12,-9l866,465r11,1l885,466r5,l891,465r4,3l907,475r19,10l951,498r-2,3l947,508r10,7l969,522r13,9l999,541xm880,465r-5,-6l879,459r1,1l881,463r-1,2xm831,465r-2,3l826,471r-3,-3l821,466r-1,-3l818,459r13,6xm808,451r-6,-1l794,446r-10,-7l773,430r5,4l786,439r10,6l808,451xm1563,1058r-9,-8l1545,1039r-10,-12l1525,1012r,22l1516,1031r-13,-1l1509,1036r-8,l1517,1085r-16,-16l1503,1088r1,17l1504,1118r-1,8l1492,1105r-10,-18l1472,1069r-11,-16l1450,1038r-10,-12l1430,1013r-10,-10l1439,1041r17,32l1471,1104r11,27l1491,1155r6,22l1499,1187r1,8l1501,1203r,8l1482,1219r-6,21l1467,1244r-9,4l1449,1253r-9,7l1431,1266r-9,8l1414,1285r-8,10l1403,1305r-3,9l1395,1322r-4,7l1385,1335r-6,3l1373,1341r-7,3l1349,1361r-20,19l1304,1400r-27,22l1246,1447r-37,25l1171,1499r-43,30l1113,1533r-16,7l1079,1549r-18,13l1055,1560r-6,l1039,1562r-10,2l1017,1568r-14,6l989,1581r-17,8l952,1593r-22,4l906,1601r-26,4l851,1608r-30,2l788,1614r-34,2l722,1617r-31,l661,1618r-28,-1l606,1617r-26,-1l555,1615r-23,-2l524,1614r-9,1l503,1616r-14,l466,1615r-25,-1l414,1612r-31,-4l351,1605r-35,-6l277,1593r-39,-6l199,1580r-38,-7l128,1565r-32,-7l68,1551r-25,-8l21,1537,,1529r,-8l11,1525r11,6l35,1535r16,5l69,1545r19,3l110,1552r23,4l174,1562r36,3l242,1567r29,l273,1575r102,-8l394,1554r6,-2l406,1554r3,1l412,1558r4,7l419,1570r10,-6l441,1559r13,-2l470,1556r21,1l508,1557r10,l524,1556r8,-11l560,1546r31,-1l626,1545r39,-2l706,1541r46,-3l801,1535r52,-4l802,1523r3,-1l809,1520r2,-4l812,1513r10,l837,1512r21,-3l884,1506r26,-5l931,1497r16,-4l958,1490r8,-14l996,1480r-27,8l1023,1482r3,-10l1059,1480r14,-6l1088,1468r16,-5l1118,1455r32,-16l1182,1420r3,-6l1186,1407r1,-7l1188,1392r-1,-12l1185,1367r-5,-13l1175,1339r-7,-14l1159,1310r-11,-15l1135,1278r-13,-16l1107,1245r-18,-18l1071,1209r-20,-19l1028,1171r-23,-19l980,1131r-33,-25l910,1078r-44,-31l818,1013,763,977,703,938,638,896,567,851,507,812,453,778,406,747,364,718,329,694,301,673,278,656,263,642r,-33l265,582r1,-24l269,538r3,-16l275,509r2,-4l280,501r2,-2l284,498r12,-7l309,483r11,-8l331,467r9,-10l349,447r8,-12l365,424,348,395r14,-15l378,365r16,-15l412,336r20,-15l453,306r22,-16l500,275r26,-15l553,244r29,-16l613,212r66,-32l750,146r42,-17l831,112,871,96,909,82,946,69,982,57r36,-11l1053,36r35,-8l1121,20r32,-6l1185,9r31,-4l1246,2r29,-1l1304,r21,l1346,1r19,2l1384,6r18,4l1419,14r16,5l1450,25r14,6l1477,39r13,8l1501,56r11,11l1521,77r9,11l1538,101,1506,86,1472,74,1438,64r-35,-9l1369,48r-35,-4l1298,42r-34,-2l1235,42r-29,2l1175,47r-32,6l1110,60r-33,8l1042,78r-37,11l967,102r-38,13l889,131r-41,18l805,168r-42,20l718,211r-45,22l671,244r3,10l677,265r5,12l688,290r9,13l709,317r12,14l715,337r8,13l734,365r14,15l764,395r18,15l803,426r24,16l853,459r-14,-9l814,435,779,414,734,386r-2,9l759,410r,5l759,420r-2,4l754,426r16,11l791,450r23,18l839,489r54,25l897,512,885,500r8,2l934,543r5,4l956,556r22,11l1003,583r31,18l1069,622r40,25l1154,674r50,31l1206,697r27,4l1198,672r13,2l1223,678r11,5l1246,690r10,7l1265,706r9,9l1283,726r-27,-8l1309,745r-24,l1278,747r-4,2l1273,751r,1l1273,754r1,2l1284,760r11,6l1306,773r12,6l1341,798r25,20l1348,801r-12,-15l1331,779r-3,-5l1325,768r,-4l1343,781r21,18l1385,818r23,23l1432,866r26,26l1485,921r30,31l1468,909r6,10l1471,922r19,24l1511,978r25,36l1563,1058xm1465,905r-10,-11l1441,879r-18,-16l1401,845r-2,4l1406,853r9,8l1426,871r10,13l1447,893r18,12xm1482,1036r-11,-14l1457,1006r-16,-19l1422,966r5,5l1437,985r17,21l1476,1036r6,xm1492,1055r,-5l1490,1047r-2,l1488,1051r1,2l1490,1054r2,1xm1414,999r-2,-5l1409,993r5,6xm1179,732r-8,-10l1162,714r-8,-7l1144,701r-13,-7l1121,687r-8,-4l1107,680r2,-3l1105,672r-6,-5l1092,663r-6,-4l1078,657r-9,-1l1060,655r-10,1l1072,670r28,20l1132,712r37,28l1170,740r2,-1l1176,736r3,-4xm1328,917r-4,-6l1318,905r2,5l1322,913r3,3l1328,917xm1304,895r-3,-9l1287,882r17,13xm1175,761r-3,-2l1164,752r-4,-4l1155,745r-4,-1l1148,745r27,16xm1279,873r-23,-16l1258,857r2,2l1264,861r2,4l1269,868r4,3l1276,873r3,xm1237,837r-6,-2l1229,835r8,2xm1047,639r-35,-22l1009,628r-4,l1018,636r11,4l1035,641r4,l1044,641r3,-2xm1220,827r-11,-11l1195,804r-17,-11l1158,781r1,2l1160,785r2,2l1164,790r6,4l1171,796r9,7l1191,811r14,8l1220,827xm991,596r-2,-5l987,588r-4,-2l980,588r-4,l973,588r-2,-2l969,584r2,l972,582r-8,-1l954,581r-11,1l929,584r56,31l993,606r,-6l992,597r,-1l991,596xm1061,693r-11,-9l1034,674r9,10l1050,690r3,2l1056,693r3,l1061,693xm1126,756r-27,-11l1106,753r8,5l1117,758r2,l1123,758r3,-2xm1055,718r-16,-11l1045,712r5,5l1053,718r2,xm1018,697r,-6l1015,691r,6l1018,697xm951,625r-6,-6l937,617r14,8xm1009,687r,-2l1007,685r,2l1009,687xm926,609r,-3l924,606r,3l926,609xm1001,685r-10,-8l992,682r2,2l998,685r3,xm1285,1289r-14,-29l1256,1232r-15,-26l1224,1181r-17,-24l1189,1136r-19,-21l1150,1096r-4,-2l1139,1087r-15,-11l1104,1061r-27,-20l1045,1017r-38,-30l964,954,945,942,927,928,909,917,891,905r8,7l910,921r15,12l943,946r15,13l976,972r21,16l1019,1005r24,18l1069,1043r27,21l1126,1088r24,21l1172,1130r21,22l1212,1173r18,23l1246,1220r13,24l1271,1268r3,5l1276,1278r4,5l1285,1289xm872,892r-7,-6l857,880r-8,-4l839,873r3,4l849,882r10,4l872,892xm786,837r-12,-5l759,824r-17,-9l723,804r-3,-3l715,796r-8,-3l700,789r15,10l734,810r24,14l786,837xm683,777r-7,-3l666,768r-13,-6l640,756r8,4l658,766r11,5l683,777xm618,742l570,715r21,11l606,734r9,6l618,742xm562,710r-2,-3l557,705r-5,-2l545,701r17,9xm530,693r-4,-2l524,691r6,2xm491,674r-4,-2l478,664r-5,-5l468,656r-5,-3l460,652r5,7l472,665r9,5l491,674xm448,647r-2,-8l433,628,417,615,398,598,375,580r4,4l383,590r7,7l398,605r21,19l448,647xm893,1526r-13,2l862,1531r11,1l883,1531r3,l890,1530r2,-2l893,1526xm980,606r-5,l972,605r-1,-2l972,601r1,-1l975,601r3,2l980,606xe" fillcolor="#d2dfd0 [1304]" stroked="f">
                    <v:fill opacity="20303f"/>
                    <v:path arrowok="t" o:connecttype="custom" o:connectlocs="231,133;196,109;186,103;174,96;159,87;158,83;138,78;129,72;250,173;238,169;246,207;230,223;182,257;151,267;88,269;33,264;11,258;68,259;93,258;137,252;176,247;196,226;163,189;55,116;47,83;69,56;145,16;217,0;252,11;201,7;119,35;124,63;126,70;159,93;205,114;212,126;220,127;251,163;241,149;248,175;193,119;178,109;219,151;192,124;213,146;174,107;196,134;162,97;175,114;186,126;169,116;154,102;201,193;154,155;182,178;214,215;123,136;109,127;93,118;78,109;63,97;148,255" o:connectangles="0,0,0,0,0,0,0,0,0,0,0,0,0,0,0,0,0,0,0,0,0,0,0,0,0,0,0,0,0,0,0,0,0,0,0,0,0,0,0,0,0,0,0,0,0,0,0,0,0,0,0,0,0,0,0,0,0,0,0,0,0,0"/>
                    <o:lock v:ext="edit" verticies="t"/>
                  </v:shape>
                  <v:shape id="Freeform 1600" o:spid="_x0000_s1036" style="position:absolute;left:4852;top:122;width:104;height:261;visibility:visible;mso-wrap-style:square;v-text-anchor:top" coordsize="625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ju18MA&#10;AADcAAAADwAAAGRycy9kb3ducmV2LnhtbERPTWsCMRC9F/wPYYReimZrqehqFJVaigfBVTwPm3Gz&#10;uJlsk1S3/74pFHqbx/uc+bKzjbiRD7VjBc/DDARx6XTNlYLTcTuYgAgRWWPjmBR8U4Dlovcwx1y7&#10;Ox/oVsRKpBAOOSowMba5lKE0ZDEMXUucuIvzFmOCvpLa4z2F20aOsmwsLdacGgy2tDFUXosvq2A/&#10;+jwfnl6Z3o7n911mfb0160Kpx363moGI1MV/8Z/7Q6f5L1P4fSZ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ju18MAAADcAAAADwAAAAAAAAAAAAAAAACYAgAAZHJzL2Rv&#10;d25yZXYueG1sUEsFBgAAAAAEAAQA9QAAAIgDAAAAAA==&#10;" path="m623,563r-1,6l621,580r-1,19l620,623r,19l620,643r2,-1l623,641r2,-4l625,622r,-17l625,586r-2,-23xm625,655r-3,l620,655r-1,1l619,658r-1,3l620,668r2,-3l623,662r2,-3l625,655xm601,827r-1,9l601,835r,-8xm599,854r-3,1l594,857r-1,3l592,863r1,7l595,878r4,-24xm593,894r-1,10l590,915r-4,14l583,945r4,-10l590,922r2,-14l593,894xm586,960r-3,1l581,963r-2,3l578,972r-1,14l579,1005r,-5l581,991r2,-13l586,960xm575,1025r-1,6l576,1029r-1,-4xm573,1040r-4,8l565,1062r-5,20l555,1109r-5,26l547,1157r-1,16l547,1183r5,-7l557,1173r3,-2l561,1171r,-7l564,1151r4,-18l575,1108r-3,-3l565,1099r1,-11l568,1074r2,-16l573,1040xm555,1176r1,8l558,1182r,-2l557,1179r-2,-3xm524,1200r-4,-2l518,1198r,3l518,1205r1,3l521,1213r3,-13xm520,1226r-2,5l515,1239r-1,11l514,1266r,-8l515,1249r3,-10l520,1226xm541,239r1,12l545,266r3,18l552,305,537,282r-5,7l524,295r,-8l519,292,493,234r2,25l482,239,470,222r-9,-13l455,201r15,50l482,295r4,20l489,333r3,17l493,366,478,319,464,277,450,240,437,206,424,177,412,154,400,133,389,117r-17,2l352,100r-8,1l335,102r-10,-1l315,99,305,97,292,92,281,88,268,81r-9,-9l250,65r-9,-6l233,55r-7,-3l218,50r-6,1l207,52,189,46,169,39,146,32,121,25,94,18,65,13,33,6,,,1,1,4,3r,4l4,9r1,l9,10r,5l8,17r1,1l12,18r,10l17,31r4,1l23,33r1,2l24,40r7,5l38,48r3,4l43,58r1,4l45,64r1,2l52,71r11,6l63,70,59,81r-3,9l58,93r9,13l75,121r8,15l90,152r7,20l102,191r5,20l111,234r4,23l118,282r2,26l122,336r2,29l124,395r,31l122,459r-1,42l118,547r-5,54l108,659r-7,63l93,793,83,868,73,948r-9,68l56,1079r-7,55l44,1183r-4,42l38,1260r-1,29l38,1311r24,31l83,1369r19,24l119,1411r14,15l144,1436r4,4l152,1443r3,1l158,1444r13,l184,1445r13,3l210,1451r14,5l236,1461r14,8l263,1477r13,38l290,1521r17,6l323,1532r18,5l377,1545r40,7l459,1558r45,3l552,1563r50,l594,1552r-7,-11l581,1529r-7,-11l568,1506r-4,-13l559,1481r-4,-13l548,1442r-5,-26l541,1389r-1,-29l537,1344r-1,-18l534,1307r,-19l534,1266r3,-23l539,1219r3,-23l540,1212r-4,27l530,1277r-7,51l515,1322r5,-30l516,1286r-3,-4l509,1280r-5,-1l507,1259r3,-24l512,1206r,-34l528,1121r3,1l532,1138r4,-7l530,1070r2,-5l536,1047r4,-23l545,996r5,-33l557,923r7,-44l572,829r7,-56l587,780r14,-19l601,809r6,-10l611,790r3,-11l617,768r1,-13l617,742r-1,-14l612,712r-10,22l616,679r-16,13l595,694r-4,-1l587,690r-2,-4l588,677r3,-12l593,654r1,-13l596,611r,-34l599,604r3,22l603,634r2,8l609,647r2,5l611,627r-1,-28l608,568r-3,-34l603,497r-4,-39l595,415r-5,-46l594,436r-6,-13l585,421r-2,-17l578,386r-4,-19l569,345r-5,-23l557,295r-8,-27l541,239xm594,440r2,17l597,478r2,25l597,533r-3,-1l595,521r,-11l594,494r-2,-17l592,470r,-9l593,452r1,-12xm507,301r4,19l514,343r5,27l522,402r-1,-8l518,376r-6,-31l504,305r3,-4xm500,277r4,5l504,285r-1,2l500,284r-2,-3l498,278r2,-1xm493,374r2,5l494,382r-1,-8xm545,759r2,13l548,786r-1,10l545,806r-3,14l540,832r-2,8l538,847r3,1l542,856r,8l541,871r-2,7l536,885r-5,5l527,895r-7,5l523,873r2,-33l529,801r3,-45l532,754r2,l539,756r6,3xm500,499r2,8l501,515r-1,-6l498,504r,-3l500,499xm501,533r4,9l501,554r,-21xm519,731r,4l520,746r,6l519,756r-1,4l514,761r5,-30xm502,567r-4,28l500,593r1,-2l501,586r-1,-5l498,577r,-5l500,569r2,-2xm501,623r-1,6l498,630r3,-7xm530,918r-6,39l515,948r-3,2l513,942r1,-6l516,930r3,-5l521,922r3,-2l527,918r3,xm500,643r1,17l501,678r-3,20l495,720r-2,-2l492,714r,-3l492,708r,-7l491,697r1,-11l493,672r2,-13l500,643xm528,990r2,5l530,999r-1,3l527,1004r-4,1l522,1006r-1,2l522,1012r1,l525,1013r-4,4l515,1022r-8,6l496,1032r14,-59l521,978r4,5l528,988r1,1l528,990xm498,856r,15l496,889r-2,-13l494,865r1,-3l496,858r1,-1l498,856xm493,761r-9,25l483,774r1,-7l485,763r2,-1l489,761r4,xm477,835r-2,19l475,845r,-6l476,836r1,-1xm469,876r5,5l471,882r-3,-5l469,876xm479,980r1,8l477,995r2,-15xm470,888r3,2l470,891r-1,-2l470,888xm477,1008r2,4l477,1013r-2,-2l477,1008xm467,895r,13l465,903r-1,-5l465,896r2,-1xm196,148r13,36l220,219r11,34l238,286r7,32l250,350r3,29l255,409r,3l254,424r,18l252,468r-1,33l249,542r-3,47l244,644r-2,23l240,689r-3,21l235,730r,-11l235,704r1,-18l236,663r1,-20l238,620r2,-26l241,566r1,-30l244,503r1,-36l246,429r,-33l244,364r-3,-32l236,300r-5,-32l223,238r-9,-31l203,176r-2,-7l199,163r-2,-7l196,148xm233,753r,10l233,772r-2,8l227,788r-1,-6l226,774r2,-9l233,753xm219,851r-3,12l212,878r-3,17l205,915r1,6l206,928r-3,8l201,944r2,-19l208,904r4,-25l219,851xm200,963r-2,8l196,981r-4,11l189,1006r1,-8l192,988r4,-11l200,963xm185,1031r-10,51l181,1061r3,-16l185,1034r,-3xm174,1092r1,4l174,1099r-1,5l170,1108r4,-16xm166,1124r,5l165,1130r1,-6xm156,1163r,4l156,1181r,7l156,1193r-1,5l153,1201r-1,-10l152,1182r2,-10l156,1163xm149,1212r5,10l154,1239r1,21l155,1286r,30l152,1302r-1,-22l149,1250r,-38xm513,984r-3,3l509,989r1,2l512,994r1,l514,992r-1,-3l513,984xe" fillcolor="#d2dfd0 [1304]" stroked="f">
                    <v:fill opacity="20303f"/>
                    <v:path arrowok="t" o:connecttype="custom" o:connectlocs="104,104;104,111;99,144;98,154;97,165;92,185;95,189;93,197;87,205;91,44;78,37;75,40;52,17;35,9;1,1;3,5;9,12;17,32;20,84;7,198;25,240;44,247;100,261;90,232;89,207;85,201;92,161;103,128;97,115;101,108;98,71;99,76;99,75;84,50;82,64;90,142;88,134;83,84;86,127;83,95;86,156;82,120;88,165;87,170;83,145;81,128;78,146;78,149;77,150;42,68;39,119;41,84;33,28;38,128;34,154;33,163;29,184;26,199;26,215;85,166" o:connectangles="0,0,0,0,0,0,0,0,0,0,0,0,0,0,0,0,0,0,0,0,0,0,0,0,0,0,0,0,0,0,0,0,0,0,0,0,0,0,0,0,0,0,0,0,0,0,0,0,0,0,0,0,0,0,0,0,0,0,0,0"/>
                    <o:lock v:ext="edit" verticies="t"/>
                  </v:shape>
                  <v:shape id="Freeform 1601" o:spid="_x0000_s1037" style="position:absolute;left:4865;top:408;width:119;height:105;visibility:visible;mso-wrap-style:square;v-text-anchor:top" coordsize="71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HVmsUA&#10;AADcAAAADwAAAGRycy9kb3ducmV2LnhtbESPTUvDQBCG70L/wzIFb3ajqJW02yJCoUFFTHvwOGSn&#10;m2B2NuyuTfTXOwfB2wzzfjyz3k6+V2eKqQts4HpRgCJugu3YGTgedlcPoFJGttgHJgPflGC7mV2s&#10;sbRh5Hc619kpCeFUooE256HUOjUteUyLMBDL7RSixyxrdNpGHCXc9/qmKO61x46locWBnlpqPusv&#10;LyU/9Yh3r+6lqpYuvFW7fXw+fhhzOZ8eV6AyTflf/OfeW8G/FXx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dWaxQAAANwAAAAPAAAAAAAAAAAAAAAAAJgCAABkcnMv&#10;ZG93bnJldi54bWxQSwUGAAAAAAQABAD1AAAAigMAAAAA&#10;" path="m394,569r-9,-6l375,557r-10,-5l354,545r-6,11l338,545r6,l321,540r14,19l314,542,295,523,277,506,260,489,245,471,230,454,216,437,204,420,193,403r-9,-17l175,370r-7,-17l162,336r-4,-16l153,303r-2,-16l145,283r-4,-6l136,270r-4,-8l129,253r-4,-10l123,232r-1,-13l111,211r11,38l136,287r16,40l170,368r22,42l214,452r26,43l267,540r-8,l278,564r-5,6l286,586,263,570r-4,6l246,568r-6,-9l231,547,219,534,203,518r-3,-28l206,489r6,1l218,493r4,3l228,502r4,8l237,519r3,10l251,560r9,22l268,599r5,9l270,612r-1,4l269,622r1,5l238,605,219,582,195,553,168,518,138,477,93,398,87,379r-6,7l77,393r-2,5l73,404r2,5l77,414r4,5l87,423r-7,-7l73,405,67,394,60,379,54,361,48,342,42,320,35,295r-2,16l22,293,17,267,12,236,6,202,,161,3,149r2,-9l6,136r1,-2l9,133r3,-1l9,116,8,100r31,l70,99r30,-2l132,93r30,-4l193,84r30,-7l254,70r2,-6l260,59r5,-4l269,50r12,-7l294,37r12,-5l318,26r5,-4l328,17r3,-6l333,6,359,5,385,3,412,2,439,r6,19l452,36r6,14l465,62r8,10l481,78r3,4l489,83r3,2l497,85r11,44l569,186r46,41l632,242r13,10l655,258r6,2l673,258r13,-3l699,253r14,-3l713,258r1,7l691,280r-23,17l658,307r-8,7l643,322r-3,7l574,329r-1,5l570,338r-3,4l563,344r-9,2l544,349r-25,-2l494,346r,130l479,492r-33,15l446,556r-31,l402,564r-8,5xm365,570r-3,l359,569r-1,-3l356,564r9,6xm41,336r-2,l36,335r-2,-2l33,330r2,-1l37,329r3,2l41,333r,3xm308,608r-6,-3l297,602r-2,-4l294,595r7,4l308,608xm133,510r-2,-4l127,503r-4,-3l116,496r-5,-12l104,469,96,452,87,431r4,5l100,451r15,25l133,510xm187,586r-4,-4l178,578r-5,-6l168,564r3,2l177,571r5,7l187,586xm232,632r-7,-5l216,620r-10,-8l195,603r-3,-12l232,632xm321,537r,-2l319,535r,2l321,537xm73,346r-1,-5l68,333,63,317,59,295,53,270,46,241r-1,-9l43,220,40,207,35,192r1,16l39,225r3,17l46,260r-1,11l46,284r4,15l54,314r3,4l61,324r3,3l66,330r,5l66,338r7,8xm35,284r,-2l33,282r,2l35,284xm141,414r-6,-8l141,420r,-6xm165,459r-1,-6l160,446r-5,-7l149,431r1,7l153,445r5,7l165,459xm143,472r1,-2l144,469r-1,-2l141,464r,8l143,472xm165,494r,-4l162,490r,4l165,494xm182,523l170,504r6,14l182,523xm230,581l211,559r2,4l216,569r6,5l230,581xe" fillcolor="#d2dfd0 [1304]" stroked="f">
                    <v:fill opacity="20303f"/>
                    <v:path arrowok="t" o:connecttype="custom" o:connectlocs="59,91;56,93;41,78;31,64;26,50;22,44;19,35;32,68;46,94;41,94;33,81;38,83;43,97;45,103;28,86;13,65;14,70;10,63;6,52;0,27;2,22;12,16;37,13;45,8;54,4;64,0;76,8;82,14;103,38;112,43;119,44;107,53;95,57;82,57;69,92;60,95;7,56;6,55;50,101;51,101;19,82;15,72;31,97;30,95;36,103;54,89;12,57;9,45;6,32;8,45;10,54;12,57;6,47;28,76;25,73;24,78;24,78;28,82;38,97;38,97" o:connectangles="0,0,0,0,0,0,0,0,0,0,0,0,0,0,0,0,0,0,0,0,0,0,0,0,0,0,0,0,0,0,0,0,0,0,0,0,0,0,0,0,0,0,0,0,0,0,0,0,0,0,0,0,0,0,0,0,0,0,0,0"/>
                    <o:lock v:ext="edit" verticies="t"/>
                  </v:shape>
                </v:group>
                <v:group id="Group 1602" o:spid="_x0000_s1038" style="position:absolute;left:1989;top:122;width:2976;height:473" coordorigin="1989,122" coordsize="2976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603" o:spid="_x0000_s1039" style="position:absolute;left:1989;top:181;width:241;height:302;visibility:visible;mso-wrap-style:square;v-text-anchor:top" coordsize="144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L38EA&#10;AADcAAAADwAAAGRycy9kb3ducmV2LnhtbERP22rCQBB9L/Qflin0pdSNaZWSZiMiFOxbq37AkB1z&#10;aXY2ZMcY/94VhL7N4VwnX02uUyMNofFsYD5LQBGX3jZcGTjsv14/QAVBtth5JgMXCrAqHh9yzKw/&#10;8y+NO6lUDOGQoYFapM+0DmVNDsPM98SRO/rBoUQ4VNoOeI7hrtNpkiy1w4ZjQ409bWoq/3YnZ2C7&#10;abkaW/0ii8P6TdrvVH6OqTHPT9P6E5TQJP/iu3tr4/z3FG7PxAt0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oi9/BAAAA3AAAAA8AAAAAAAAAAAAAAAAAmAIAAGRycy9kb3du&#10;cmV2LnhtbFBLBQYAAAAABAAEAPUAAACGAwAAAAA=&#10;" path="m1445,1339r-25,24l1393,1390r-31,30l1329,1452r-36,35l1253,1526r-42,41l1166,1610r6,l1161,1616r-13,5l1136,1629r-15,11l1088,1663r-37,30l1030,1709r-19,15l994,1737r-18,12l960,1758r-14,9l931,1773r-13,6l896,1787r-21,6l854,1798r-22,5l812,1808r-20,2l772,1811r-19,1l734,1811r-20,-1l694,1808r-19,-4l654,1801r-20,-6l613,1789r-21,-6l571,1775r-20,-9l529,1756r-21,-10l487,1735r-22,-13l444,1709r-23,-14l396,1677r-28,-20l338,1633r-34,-26l268,1576r-39,-33l186,1506r-45,-40l139,1466,95,1415r-4,-9l88,1400r-2,-2l85,1397r-2,1l81,1398,63,1346,46,1296,33,1248,20,1201r-7,-44l6,1115,4,1095,2,1074,1,1055,,1037r1,-24l2,989,6,966,9,944r6,-23l20,899r8,-21l36,856,46,835,56,814,69,794,81,773,95,754r16,-19l126,715r18,-19l168,672r31,-28l238,612r44,-35l333,538r59,-43l457,450r72,-50l542,391r15,-9l574,372r19,-11l640,339r54,-27l744,289r44,-23l807,255r17,-12l840,233r14,-10l865,213r14,-12l899,188r22,-14l931,172r9,-1l944,172r2,1l947,174r1,2l947,182r,3l945,189r-3,2l939,192r-3,l931,192r-4,-2l944,198r12,6l965,207r4,l1034,160r56,-39l1139,85r42,-28l1215,34r27,-16l1260,7r11,-4l1281,1r8,-1l1296,1r6,3l1306,7r3,5l1312,17r,7l1312,30r-3,6l1271,43r-4,16l1260,60r-7,3l1246,66r-7,4l1224,79r-15,11l1192,105r-17,17l1157,142r-18,24l1123,186r-15,21l1094,227r-11,19l1073,264r-9,17l1058,298r-5,14l1039,324r27,10l1061,320r38,31l1107,351r5,35l1085,416r-25,29l1036,475r-23,30l993,535r-19,31l957,596r-15,31l929,658r-11,30l908,719r-8,32l894,781r-4,32l886,844r,32l886,901r2,23l892,948r4,24l902,996r7,24l917,1042r10,24l917,1052r-9,-15l899,1022r-8,-15l884,992r-7,-14l870,962r-4,-15l860,932r-3,-16l854,902r-4,-16l848,871r-1,-16l846,839r,-15l846,811r1,-17l849,775r3,-22l856,728r4,-28l866,670r7,-34l863,624,852,612,841,600,829,587,814,575,799,562,784,549,767,536,730,511,688,485,642,459,591,433r-35,18l527,468r-11,8l506,483r-8,8l492,498r-8,11l476,521r-8,14l461,551r-7,17l447,586r-7,21l434,628r-12,43l414,710r-2,18l410,745r-1,15l408,775r1,32l412,840r6,32l425,904r10,32l446,966r13,32l475,1028r18,30l514,1088r22,29l560,1147r27,28l615,1204r30,28l678,1259r30,25l739,1307r30,20l799,1348r30,18l858,1382r29,15l917,1410r29,13l974,1433r29,8l1031,1448r29,5l1087,1458r28,2l1142,1460r26,l1191,1457r11,-2l1213,1451r10,-3l1232,1444r9,-4l1249,1435r8,-5l1263,1424r6,-7l1276,1410r4,-7l1285,1395r9,-18l1303,1359r8,-18l1318,1322r8,-20l1333,1283r6,-20l1344,1242r6,-20l1354,1200r4,-21l1362,1157r6,-44l1371,1066r12,8l1383,1099r,25l1383,1148r-3,23l1378,1192r-3,21l1371,1232r-5,19l1361,1267r-9,33l1336,1351r-21,68l1338,1405r29,-20l1403,1363r42,-28l1445,1339xm996,275r-3,l989,276r-5,-1l977,275r-11,11l958,295r-4,6l954,305r-6,5l950,311r4,7l949,320r-7,4l942,332r7,4l955,340r4,2l964,342r2,l969,341r3,-2l974,335r4,-10l983,311r3,-13l990,286r3,-8l996,275xm873,272r-9,2l850,278r-17,10l813,299r9,8l832,312r9,5l850,320r4,-3l856,311r-1,-4l854,301r3,-8l860,286r6,-8l873,272xm757,1719r-21,-5l714,1709r-27,-8l656,1692r16,7l687,1705r13,5l714,1713r11,4l736,1719r11,l757,1719xm610,1672r,-2l587,1662r23,10xm573,1651r-18,-10l534,1628r-25,-15l479,1596r18,13l518,1623r26,13l573,1651xm430,1565r-11,-7l407,1548r-15,-13l376,1520r4,7l385,1534r8,6l403,1546r17,11l430,1565xe" fillcolor="#d2dfd0 [1304]" stroked="f">
                    <v:fill opacity="20303f"/>
                    <v:path arrowok="t" o:connecttype="custom" o:connectlocs="209,254;187,273;160,293;139,301;116,301;92,294;66,280;24,244;14,233;1,186;1,161;9,136;28,112;88,67;124,48;147,34;158,29;156,32;172,27;212,1;219,3;209,11;193,24;177,47;185,59;162,94;149,130;149,162;150,170;143,153;141,135;146,106;131,92;88,78;78,89;69,118;70,145;86,181;118,214;153,235;186,243;205,241;213,234;222,214;228,186;230,199;219,237;166,46;159,51;158,56;162,56;146,45;140,53;143,48;109,282;125,287;93,274;96,275;64,256" o:connectangles="0,0,0,0,0,0,0,0,0,0,0,0,0,0,0,0,0,0,0,0,0,0,0,0,0,0,0,0,0,0,0,0,0,0,0,0,0,0,0,0,0,0,0,0,0,0,0,0,0,0,0,0,0,0,0,0,0,0,0"/>
                    <o:lock v:ext="edit" verticies="t"/>
                  </v:shape>
                  <v:shape id="Freeform 1604" o:spid="_x0000_s1040" style="position:absolute;left:2251;top:208;width:284;height:270;visibility:visible;mso-wrap-style:square;v-text-anchor:top" coordsize="1702,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nvMQA&#10;AADcAAAADwAAAGRycy9kb3ducmV2LnhtbERPS2sCMRC+C/6HMAUvUrOtYsvWKCKIr5PaUnqbbmZ3&#10;g5vJsom6/feNIHibj+85k1lrK3GhxhvHCl4GCQjizGnDhYLP4/L5HYQPyBorx6TgjzzMpt3OBFPt&#10;rrynyyEUIoawT1FBGUKdSumzkiz6gauJI5e7xmKIsCmkbvAaw20lX5NkLC0ajg0l1rQoKTsdzlaB&#10;+eLs6Db5yawW/fx3t9z+vH2Pleo9tfMPEIHa8BDf3Wsd54+GcHsmXi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LJ7zEAAAA3AAAAA8AAAAAAAAAAAAAAAAAmAIAAGRycy9k&#10;b3ducmV2LnhtbFBLBQYAAAAABAAEAPUAAACJAwAAAAA=&#10;" path="m1573,384r-3,-14l1574,372r3,2l1581,377r3,4l1581,385r-3,1l1575,386r-2,-2xm1427,275r-6,-2l1417,271r-3,-3l1414,264r2,1l1420,266r3,2l1427,273r,2xm949,1613r-8,-7l979,1589r-57,11l922,1606r-11,l887,1608r-34,2l809,1613r-32,3l746,1616r-28,l693,1613r-40,-4l623,1607r-11,l605,1607r-6,l596,1608r1,3l598,1613r2,3l605,1619r-31,-6l576,1611r3,-2l582,1607r3,-1l531,1581r,-5l561,1583r28,7l617,1595r27,5l670,1603r26,3l720,1608r24,l773,1608r29,-4l829,1601r27,-7l835,1594r-20,-1l794,1592r-23,-1l747,1590r-23,-1l698,1587r-26,-1l635,1582r-36,-7l564,1566r-34,-10l499,1543r-32,-15l438,1512r-28,-18l418,1491r62,21l536,1531r51,14l632,1559r39,9l705,1575r28,4l755,1581r16,l786,1579r16,-1l817,1576r16,-2l849,1570r14,-4l879,1562r-5,-5l858,1558r-16,1l825,1559r-16,l785,1559r-24,-1l737,1556r-23,-3l690,1550r-24,-5l643,1541r-24,-6l597,1528r-23,-8l550,1512r-22,-7l505,1494r-21,-10l462,1473r-23,-12l450,1450r25,3l465,1443r-12,-10l440,1423r-14,-10l392,1391r-39,-23l348,1380r-11,-12l342,1368r-21,-4l334,1382r-20,-17l294,1347r-18,-17l259,1313r-16,-18l229,1277r-14,-17l204,1243r-12,-17l183,1209r-9,-16l168,1176r-7,-17l156,1144r-3,-18l151,1111r-6,-5l140,1100r-5,-6l132,1086r-4,-9l125,1066r-2,-11l122,1042r-12,-7l122,1072r13,39l151,1150r19,41l190,1233r24,42l239,1318r28,46l259,1364r19,24l272,1393r14,16l261,1393r-2,6l245,1391r-5,-10l231,1371r-13,-14l203,1341r-4,-27l205,1313r5,1l216,1316r6,3l226,1325r5,8l235,1342r5,10l251,1383r9,23l267,1423r5,8l270,1435r-1,5l269,1445r,5l238,1428r-21,-22l195,1376r-27,-35l137,1300,91,1222r-5,-19l80,1209r-5,7l73,1222r-1,6l73,1232r2,6l80,1242r6,5l79,1239r-6,-10l66,1217r-6,-14l53,1184r-6,-19l41,1144r-6,-25l33,1134,21,1115r-5,-25l10,1060,6,1024,,985,1,972r2,-9l6,960r1,-3l9,955r1,l6,911,2,868,,829,,792,,766,1,739,4,714,8,691r3,-24l17,644r5,-22l30,602r8,-20l47,561,57,543,68,525,80,508,92,491r15,-16l122,460r12,-12l149,435r16,-12l183,410r20,-12l223,385r22,-12l269,359r25,-12l321,333r28,-12l378,307r64,-26l512,254r17,-7l547,239r23,-12l594,215r27,-15l652,184r32,-19l720,145r32,-19l782,109,812,96,839,82,865,72r25,-9l914,55r21,-6l944,38r55,-1l1049,34r47,-4l1139,26r41,-5l1216,15r34,-7l1279,r27,11l1300,30r-7,9l1286,47r-7,7l1271,58r-9,5l1254,66r-9,1l1235,68r-3,5l1225,81r-10,10l1201,105r-37,32l1114,180r16,2l1152,187r26,6l1208,201r27,7l1259,214r23,3l1302,218r6,11l1322,234r22,12l1377,261r41,22l1423,284r4,-1l1431,281r4,-4l1481,310r5,6l1478,314r-13,-6l1462,310r30,30l1495,338r3,-3l1503,334r5,-2l1514,333r6,l1525,335r5,3l1534,341r4,3l1541,349r2,4l1538,363r13,21l1555,382r4,-1l1566,383r9,4l1587,397r15,11l1595,405r-7,-2l1588,406r2,4l1594,418r6,9l1608,439r3,-14l1621,440r11,16l1641,471r9,18l1659,504r7,17l1673,540r7,17l1684,575r6,18l1693,611r3,18l1699,649r2,19l1702,687r,21l1701,742r-2,35l1694,811r-7,35l1678,880r-10,35l1656,951r-15,34l1626,1020r-18,35l1588,1090r-22,35l1542,1162r-25,35l1490,1232r-29,36l1431,1302r-31,35l1369,1367r-30,30l1307,1425r-32,25l1244,1475r-32,23l1180,1518r-32,19l1116,1554r-33,15l1049,1583r-32,12l983,1606r-34,7xm364,1393r-3,l359,1392r-2,-2l356,1388r8,5xm564,1613r-9,-1l547,1611r-6,-3l537,1602r6,1l548,1606r8,3l564,1613xm512,1573r-2,1l507,1574r-5,-1l496,1570r,-3l500,1567r4,l509,1569r3,4xm491,1565r-8,-6l473,1556r-13,-5l445,1549r-6,-6l445,1547r8,3l463,1552r12,1l482,1558r9,7xm41,1159r-4,l36,1158r-2,-2l33,1154r2,-1l37,1153r1,1l41,1156r,3xm307,1431r-5,-3l297,1425r-2,-3l294,1418r5,5l307,1431xm132,1333r-3,-3l126,1326r-4,-3l116,1319r-6,-12l102,1292r-7,-17l86,1255r5,4l100,1274r14,25l132,1333xm186,1409r-5,-3l177,1401r-5,-5l167,1388r4,2l176,1394r4,7l186,1409xm232,1456r-8,-6l215,1443r-9,-8l194,1426r-3,-11l232,1456xm1033,226r-14,12l1006,249r-10,11l987,273r-19,4l963,291r-3,l957,288r-5,-4l948,277r-2,-2l941,272r-6,-3l930,267r-17,-2l893,264r-18,1l854,267r-22,2l808,274r-27,6l752,288r-32,8l688,305r-54,17l590,336r-35,14l529,363r12,-5l573,349r50,-16l690,313r14,3l725,302r6,-1l737,302r6,3l750,308r-6,2l742,318r,6l742,326r,2l743,330r1,l704,340r-5,-10l677,334r-21,6l635,347r-20,6l623,357r-16,10l603,365r-2,-1l597,363r-4,l599,365r-9,4l582,374r-9,3l565,380r-8,2l549,382r-8,l534,381r-3,9l523,393r-14,7l490,408r-26,11l458,423r-5,4l447,433r-7,8l427,459r-15,23l410,460r-7,10l396,483r-5,16l386,518r-3,22l379,563r-3,28l375,620r5,l380,611r,-11l382,587r1,-16l387,550r5,-18l398,516r6,-13l410,509r-1,11l408,534r,16l408,569r,22l409,613r1,23l411,659r2,24l417,708r3,23l423,756r7,36l438,821r8,26l455,868r4,9l465,885r4,7l474,897r6,5l485,905r6,2l496,909r11,44l568,1010r47,40l632,1065r13,10l655,1081r6,2l684,1079r26,-6l737,1066r27,-10l794,1045r30,-14l854,1016r33,-18l914,983r27,-15l968,952r27,-16l1022,921r27,-16l1076,889r27,-16l1104,869r3,-6l1110,859r4,-5l1120,850r7,-5l1135,842r9,-4l1157,827r15,-13l1185,801r15,-15l1206,789r5,-21l1248,746r6,l1259,746r4,-2l1266,742r4,-5l1272,733r2,-7l1275,719r4,l1282,717r5,-3l1292,710r16,-14l1327,678r14,5l1334,693r-15,16l1311,719r-5,9l1304,731r-2,5l1302,739r,4l1292,746r,5l1291,755r-3,7l1283,769r-5,8l1271,786r-9,9l1251,805r-26,24l1193,856r-38,30l1111,920r-7,2l1095,927r-9,7l1076,943r-10,9l1057,958r-9,5l1041,966r-9,8l1021,982r-15,11l988,1003r-21,11l943,1027r-28,12l885,1053r-28,12l830,1077r-24,10l782,1096r-20,8l743,1111r-18,5l709,1121r6,8l720,1136r8,6l736,1149r10,7l756,1162r12,7l780,1174r28,12l840,1196r37,9l917,1214r30,6l977,1224r31,5l1037,1232r29,2l1094,1237r29,1l1152,1238r28,l1208,1235r27,-2l1262,1230r27,-6l1316,1218r26,-7l1368,1203r19,-6l1408,1191r24,-7l1459,1179r29,-46l1511,1097r17,-28l1540,1048r19,-36l1575,976r13,-35l1600,907r4,-17l1608,874r3,-17l1614,840r1,-17l1618,806r1,-17l1619,772r-1,-28l1615,717r-3,-29l1608,662r-7,-27l1594,609r-9,-25l1574,559r-11,-24l1549,511r-15,-22l1519,466r-18,-22l1483,423r-21,-22l1441,381r-23,-20l1395,343r-23,-17l1349,311r-25,-14l1300,284r-26,-11l1250,263r-26,-9l1198,246r-26,-7l1145,234r-28,-4l1090,227r-28,-1l1033,226xm585,363r-6,l572,365r5,5l585,363xm516,367r,-2l510,370r2,-1l516,367xm437,335r-14,l403,344r-23,11l358,367r-26,15l305,398r-28,18l248,436r-32,21l221,462r-5,4l210,466r-7,2l192,475r-12,8l168,493r-9,8l151,507r-6,4l146,516r-1,4l145,525r-2,3l138,537r-6,11l126,551r-8,7l109,566,98,577,88,588r-6,9l80,601r-2,3l78,608r,2l71,624r-8,15l55,659r-9,21l44,689r-3,11l37,720r-3,19l33,755r,15l33,785r2,10l43,789r-2,-6l41,778r,-5l43,770r3,-2l51,768,63,745,75,722,91,699r16,-25l126,650r19,-26l168,597r22,-26l215,543r27,-27l270,487r31,-29l332,428r33,-30l401,367r36,-32xm321,1360r,-2l319,1358r,2l321,1360xm72,1170r-1,-6l68,1156r-5,-17l57,1119r-5,-25l46,1064r-1,-9l43,1044r-4,-14l35,1015r1,16l37,1048r4,17l46,1083r-1,12l46,1107r4,15l54,1138r1,3l61,1147r2,3l65,1154r,4l64,1162r8,8xm35,1107r,-2l33,1105r,2l35,1107xm140,1238r-5,-8l140,1243r,-5xm164,1282r-2,-6l159,1270r-5,-7l149,1255r,7l152,1268r6,7l164,1282xm143,1296r1,-3l143,1292r-1,-2l140,1287r,9l143,1296xm164,1317r,-3l162,1314r,3l164,1317xm180,1347r-10,-20l176,1341r4,6xm229,1405r-19,-23l213,1386r3,6l222,1398r7,7xm1368,645r,1l1367,647r-3,l1362,647r-2,-5l1364,643r4,2xm1357,653r,4l1353,662r-3,7l1343,678r-2,-1l1340,677r-1,-1l1339,675r1,-6l1344,662r6,-4l1357,653xm887,291r-18,3l847,297r-26,1l790,297r-6,3l776,302r-9,3l755,305r,-2l758,302r3,-1l764,299r5,-1l771,296r1,-2l771,291r11,l782,294r4,-1l789,291r4,-3l796,283r16,2l832,288r24,1l881,289r6,2xm639,357r-11,l628,353r2,l633,353r2,2l639,357xm380,602r-3,l377,596r3,l380,602xe" fillcolor="#d2dfd0 [1304]" stroked="f">
                    <v:fill opacity="20303f"/>
                    <v:path arrowok="t" o:connecttype="custom" o:connectlocs="236,44;120,269;98,268;136,266;80,252;146,260;88,251;54,227;26,188;36,213;35,219;36,234;11,203;2,159;10,91;58,54;144,12;215,8;202,34;247,52;257,61;270,73;284,124;239,217;61,232;85,262;76,258;50,238;17,212;32,238;156,45;90,60;124,55;96,63;69,80;65,89;72,132;108,179;175,151;202,128;224,114;211,133;168,166;121,190;187,206;255,178;269,115;229,54;95,61;41,73;23,90;7,115;13,120;54,226;6,175;6,184;24,216;38,234;226,110;131,50;132,48;63,99" o:connectangles="0,0,0,0,0,0,0,0,0,0,0,0,0,0,0,0,0,0,0,0,0,0,0,0,0,0,0,0,0,0,0,0,0,0,0,0,0,0,0,0,0,0,0,0,0,0,0,0,0,0,0,0,0,0,0,0,0,0,0,0,0,0"/>
                    <o:lock v:ext="edit" verticies="t"/>
                  </v:shape>
                  <v:shape id="Freeform 1605" o:spid="_x0000_s1041" style="position:absolute;left:2555;top:201;width:401;height:279;visibility:visible;mso-wrap-style:square;v-text-anchor:top" coordsize="2409,1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aHcEA&#10;AADcAAAADwAAAGRycy9kb3ducmV2LnhtbERP24rCMBB9X/Afwgi+ramXFalGKYqyD8J6+4ChGdti&#10;MylJ1OrXb4SFfZvDuc582Zpa3Mn5yrKCQT8BQZxbXXGh4HzafE5B+ICssbZMCp7kYbnofMwx1fbB&#10;B7ofQyFiCPsUFZQhNKmUPi/JoO/bhjhyF+sMhghdIbXDRww3tRwmyUQarDg2lNjQqqT8erwZBc35&#10;Z10F+nLb0TV72XW2P7x2mVK9bpvNQARqw7/4z/2t4/zxGN7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UWh3BAAAA3AAAAA8AAAAAAAAAAAAAAAAAmAIAAGRycy9kb3du&#10;cmV2LnhtbFBLBQYAAAAABAAEAPUAAACGAwAAAAA=&#10;" path="m2409,270r-10,6l2399,253r-2,-1l2393,250r-3,-5l2387,238r-9,-15l2366,199r-11,-15l2345,170r-11,-12l2322,145r-11,-10l2301,126r-11,-9l2279,110r-13,-5l2255,99r-11,-4l2232,93r-11,-2l2209,91r-11,l2185,93r-32,14l2124,122r-12,6l2101,135r-12,8l2080,150r-9,4l2061,160r-11,9l2038,181r-17,20l2001,224r-25,24l1949,273r-22,31l1906,338r-21,37l1862,414r-8,12l1845,438r-8,16l1829,471r-7,18l1814,511r-8,23l1797,559r-2,5l1793,571r,8l1795,588r12,-18l1819,550r10,-22l1837,504r6,6l1840,528r-5,22l1829,573r-5,26l1818,629r-8,31l1802,694r-7,36l1780,795r-14,62l1755,916r-9,57l1739,1027r-4,53l1733,1130r,46l1724,1194r-7,14l1713,1217r,6l1709,1225r-5,3l1700,1233r-3,4l1693,1243r-3,8l1686,1258r-2,9l1681,1276r-4,8l1674,1291r-3,7l1666,1303r-4,5l1657,1311r-5,4l1652,1320r-9,17l1631,1359r-13,26l1603,1416r-4,7l1592,1432r-9,10l1570,1453r-1,8l1568,1470r-3,9l1559,1489r-5,12l1546,1512r-8,13l1528,1538r-6,8l1518,1553r-2,5l1516,1560r-6,13l1501,1591r-13,19l1474,1633r-4,9l1467,1650r-3,7l1459,1663r-4,5l1450,1672r-6,3l1439,1677r-11,-4l1416,1668r-11,-6l1395,1653r-10,-9l1376,1633r-9,-13l1358,1606r-21,-35l1321,1545r-8,-11l1306,1526r-6,-8l1296,1513r-22,-24l1250,1460r-28,-35l1190,1385r-18,-16l1153,1351r-19,-19l1112,1311r-21,-21l1068,1266r-23,-25l1020,1214r-34,-29l950,1152r-38,-36l871,1075,659,861,647,848,627,827,599,796,562,757r-11,20l538,800r-13,30l508,864r-18,40l470,948r-22,49l423,1051r-6,9l406,1072r-10,12l383,1097r,-3l381,1086r-2,-4l376,1079r-2,-2l369,1079r-5,2l360,1083r-3,1l357,1086r,-17l355,1068r-3,l350,1068r-3,1l342,1073r-5,7l331,1086r-4,6l324,1097r,3l330,1109r7,8l340,1119r3,3l347,1123r4,1l350,1127r-4,4l343,1133r-2,2l340,1138r,3l351,1146r3,l356,1143r2,-2l360,1136r3,-3l366,1130r3,l373,1130r3,3l378,1136r3,4l381,1143r-2,5l374,1157r-2,6l369,1167r,5l369,1176r-8,12l351,1201r-10,17l330,1239r-19,18l305,1264r,-5l306,1253r3,-4l312,1243r4,-11l319,1225r-1,-3l316,1217r-3,-2l307,1211r2,-5l307,1200r-3,-5l300,1190r4,-9l307,1169r2,-11l307,1143r-2,3l297,1149r-10,4l273,1159r-5,4l265,1166r-4,3l259,1173r-2,3l254,1181r,4l253,1190r-10,12l233,1216r-11,15l212,1248r-24,38l164,1331r-25,51l116,1423r-19,31l81,1478r2,2l75,1491r-9,10l57,1513r-9,13l39,1541r-7,15l23,1573r-9,20l11,1593r-3,3l7,1598r-2,2l2,1601r-2,l1,1594r1,-8l6,1579r4,-7l17,1560r3,-7l24,1545r9,-19l46,1494r19,-43l73,1432r14,-24l104,1381r20,-31l134,1331r11,-22l159,1285r17,-25l185,1245r10,-15l204,1210r9,-20l217,1186r5,-4l225,1177r5,-7l239,1155r8,-20l256,1115r9,-16l269,1092r5,-6l279,1082r5,-3l303,1048r22,-33l349,978r26,-41l402,892r29,-48l463,791r34,-55l500,724r3,-10l504,704r,-9l488,680,464,660,435,635,400,605r-4,-4l393,596r-1,-3l392,588r,-3l394,580r2,-5l401,568r8,-13l413,547r17,-21l450,498r24,-32l500,428,488,417,474,405r-15,-9l444,387r-17,-9l409,371r-19,-6l369,359r-21,-5l325,350r-23,-3l277,345r-26,-2l224,343r-27,l168,343r-8,3l153,350r-9,7l135,366r6,17l149,407r11,28l173,469r-2,l168,468r-4,-1l161,464r-9,-9l141,444r-1,-3l139,436r-3,-5l134,428r-6,-8l126,413r-4,-11l110,384r-5,-10l100,366r-2,-8l97,352r1,-6l100,341r4,-6l108,329r16,-5l141,318r18,-5l178,310r20,-3l220,304r21,-1l265,303r23,l312,304r25,1l361,308r5,2l375,311r2,-1l378,308r7,1l395,312r10,5l419,325r2,-1l426,324r4,1l435,327r14,l463,329r12,1l486,334r9,3l503,343r7,4l516,354r2,-1l521,352r4,l528,353r8,5l545,366r16,-20l578,325r19,-23l619,276r24,-28l668,218r28,-33l726,150r6,l737,152r8,4l754,160r22,14l802,194r6,-3l824,182r17,-10l850,167r9,7l869,183r13,12l896,210r1,4l897,217r,3l896,223r-2,6l888,235r-17,15l866,257r30,30l931,325r41,42l1018,413r52,54l1127,525r63,63l1258,656r23,24l1309,707r32,31l1378,774r41,40l1462,858r50,48l1565,958r17,12l1585,962r5,-14l1612,879r23,-67l1658,747r24,-62l1708,624r25,-57l1760,511r27,-53l1814,407r28,-49l1871,311r30,-45l1932,224r30,-41l1994,145r32,-36l2041,95r16,-13l2076,68r22,-13l2122,41r27,-14l2178,14,2210,r21,l2240,10r10,15l2271,41r18,14l2307,68r17,12l2330,91r11,14l2353,120r16,16l2379,158r8,19l2393,194r6,15l2402,224r4,11l2407,245r,8l2406,258r,2l2406,262r1,3l2405,263r,-1l2407,262r2,l2409,270xm191,498r-3,2l181,501r3,-16l188,486r3,2l193,493r-2,5xm251,569r-2,1l247,569r-3,l242,567r-6,-6l230,553r2,-2l238,564r6,-2l249,561r1,3l251,569xm273,596r-3,l270,592r3,l273,596xm226,547r-8,12l220,554r-2,-6l216,543r-3,-6l215,538r1,l217,538r1,-1l220,534r2,-6l223,536r3,11xm216,575r,1l215,577r-2,l211,578r,-6l213,572r1,3l216,575xm305,1272r-2,l303,1266r2,l305,1272xm477,333r,-6l475,327r,6l477,333xm1228,1233r-27,-27l1206,1213r5,6l1219,1226r9,7xm1255,1260r-17,-16l1238,1247r,3l1241,1252r3,3l1251,1260r4,4l1255,1260xm1128,1138r-4,-6l1117,1126r-9,-8l1099,1110r12,13l1128,1138xm1088,1097r-20,-16l1073,1089r4,5l1080,1096r2,1l1085,1098r3,-1xm755,765r-2,-2l748,754r-3,3l755,765xm840,853r-6,-9l837,847r3,6xm850,863r-2,-6l848,863r2,xm802,812l780,792r-3,l802,812xm1063,1075r-45,-48l976,987,940,953,910,925r19,18l950,966r24,27l1001,1026r11,9l1026,1047r18,13l1063,1075xm879,896r,-2l877,890r2,6xe" fillcolor="#d2dfd0 [1304]" stroked="f">
                    <v:fill opacity="20303f"/>
                    <v:path arrowok="t" o:connecttype="custom" o:connectlocs="390,28;370,15;343,27;309,71;299,98;301,110;287,199;280,211;271,226;259,250;245,272;234,277;216,252;174,206;92,129;64,183;59,178;55,185;57,190;63,189;57,203;53,202;51,191;42,198;14,246;1,266;5,254;31,207;44,183;77,132;65,99;79,78;54,58;23,64;23,73;16,58;44,50;67,53;84,57;99,50;134,32;149,37;188,87;263,161;302,68;349,9;387,13;401,41;32,83;41,95;45,99;36,90;35,96;79,54;206,207;184,186;181,183;141,143;151,154;146,148" o:connectangles="0,0,0,0,0,0,0,0,0,0,0,0,0,0,0,0,0,0,0,0,0,0,0,0,0,0,0,0,0,0,0,0,0,0,0,0,0,0,0,0,0,0,0,0,0,0,0,0,0,0,0,0,0,0,0,0,0,0,0,0"/>
                    <o:lock v:ext="edit" verticies="t"/>
                  </v:shape>
                  <v:shape id="Freeform 1606" o:spid="_x0000_s1042" style="position:absolute;left:2925;top:200;width:305;height:395;visibility:visible;mso-wrap-style:square;v-text-anchor:top" coordsize="1830,2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MksUA&#10;AADcAAAADwAAAGRycy9kb3ducmV2LnhtbESPQWvCQBCF7wX/wzJCb7pRqpQ0G1FBKHgyFaS36e6Y&#10;RLOzIbvVxF/fLRR6m+G9982bbNXbRtyo87VjBbNpAoJYO1NzqeD4sZu8gvAB2WDjmBQM5GGVj54y&#10;TI2784FuRShFhLBPUUEVQptK6XVFFv3UtcRRO7vOYohrV0rT4T3CbSPnSbKUFmuOFypsaVuRvhbf&#10;NlIuD38pErmpjd5ttvPTsP/8GpR6HvfrNxCB+vBv/ku/m1j/ZQG/z8QJ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UySxQAAANwAAAAPAAAAAAAAAAAAAAAAAJgCAABkcnMv&#10;ZG93bnJldi54bWxQSwUGAAAAAAQABAD1AAAAigMAAAAA&#10;" path="m1749,544r-6,-11l1749,536r,8xm1522,732r-3,l1519,724r3,l1522,732xm1519,742r-2,l1517,738r2,l1519,742xm1509,781r-3,l1506,775r3,l1509,781xm1506,794r,6l1503,806r-2,-2l1501,801r2,-3l1506,794xm1506,810r-3,l1503,806r3,l1506,810xm1139,734r-3,l1136,732r3,l1139,734xm1134,759r-1,3l1131,765r,-6l1134,759xm1128,868r-1,5l1125,877r-3,4l1117,884r11,-16xm702,569r-2,l700,563r2,l702,569xm705,577r-3,l702,571r3,l705,577xm1077,1186r-27,11l1074,1184r3,2xm1830,514r-8,-2l1816,508r3,-10l1797,525r-13,-27l1778,516r-2,-10l1763,513r-13,7l1736,527r-14,5l1707,538r-16,6l1674,548r-16,5l1645,571r-14,23l1610,617r-23,28l1573,631r-2,14l1544,672r-11,38l1530,693r-21,20l1495,783r-3,2l1490,789r-2,7l1484,806r-1,9l1484,822r,2l1485,825r1,1l1488,827r-31,57l1461,886r-6,30l1449,951r-8,42l1434,1042r-6,22l1425,1042r-4,7l1417,1058r-6,9l1406,1077r6,8l1399,1077r-4,-10l1393,1067r-1,1l1390,1070r-2,4l1385,1082r-3,12l1381,1102r-2,2l1378,1102r-2,-8l1377,1083r1,-9l1379,1065r3,-9l1374,1023r-2,18l1368,1061r-3,22l1361,1107r-5,26l1351,1160r-5,30l1339,1221r-6,-2l1329,1232r-4,12l1323,1255r-2,12l1320,1277r,10l1321,1296r1,9l1320,1297r-5,5l1312,1306r-2,5l1309,1317r2,9l1314,1336r-13,25l1287,1388r-11,29l1264,1447r-11,32l1243,1512r-9,35l1225,1583r-9,45l1206,1670r-9,38l1188,1745r-10,34l1169,1809r-10,29l1150,1864r-19,50l1108,1965r-25,51l1055,2068r-30,54l992,2175r-36,56l918,2285r-3,1l909,2288r-7,4l894,2296r-21,15l845,2332r5,2l828,2342r-26,5l774,2353r-32,4l705,2359r-30,2l651,2364r-17,3l486,2293r4,1l494,2293r3,-1l499,2288r25,11l549,2307r23,8l596,2320r24,6l642,2329r21,1l686,2332r28,-2l742,2327r27,-6l796,2312r26,-10l847,2288r25,-15l895,2254r23,-19l940,2211r23,-25l983,2159r20,-30l1023,2097r19,-35l1060,2025r18,-40l1095,1943r15,-44l1126,1852r15,-48l1154,1751r14,-53l1180,1641r11,-59l1203,1521r10,-62l1223,1392r9,-69l1241,1253r7,-73l1255,1104r-28,13l1199,1133r-30,18l1137,1172r-33,25l1069,1225r-37,30l993,1289r-44,40l908,1365r-37,33l836,1427r-31,26l777,1474r-25,19l732,1507r-20,13l692,1532r-21,12l651,1554r-20,9l611,1572r-21,8l570,1587r-20,6l530,1598r-21,5l489,1606r-20,4l448,1612r-20,1l408,1613r-20,l367,1612r-20,-1l326,1608r-20,-3l285,1602r-21,-5l244,1591r-30,-9l186,1573r-26,-11l137,1549r-22,-13l95,1521,77,1505,61,1488,47,1470,34,1451,24,1430r-8,-23l9,1385,4,1361,2,1335,,1309r2,-22l3,1266r3,-22l11,1221r5,-21l23,1177r8,-22l41,1133r10,-23l63,1087r14,-23l92,1041r15,-24l124,994r18,-24l161,947r22,-24l204,899r24,-24l253,850r25,-24l306,801r28,-25l363,751r31,-25l426,701r34,-25l495,650r35,-26l567,599r39,-26l645,547r41,-26l730,493r46,-30l826,432r51,-34l934,364r57,-37l1053,288r15,-13l1085,259r19,-16l1125,225r24,-19l1175,187r28,-21l1233,144r33,l1233,198r41,-22l1316,152r44,-25l1406,103r48,-25l1502,52r51,-26l1606,r11,19l1585,44r-29,25l1528,94r-27,26l1475,145r-25,27l1427,198r-23,28l1383,253r-20,28l1345,309r-18,28l1311,367r-16,28l1282,424r-14,30l1257,482r-11,28l1234,538r-11,28l1212,594r-13,28l1188,649r-11,29l1172,692r-4,17l1163,729r-5,20l1152,772r-6,25l1140,823r-6,28l1125,859r2,-7l1131,832r5,-32l1144,756r5,-29l1152,700r2,-25l1155,653r,-16l1154,621r-2,-15l1150,590r-10,-11l1130,569r-12,-11l1106,550r-14,-9l1079,535r-15,-8l1049,521r-16,-6l1016,511r-18,-4l979,504r-19,-2l939,499r-21,-1l897,498r-18,l860,499r-15,3l831,505r-13,5l805,515r-10,6l785,528r-2,-6l754,547r-4,-17l746,536r-14,13l702,549r-13,4l675,559r-16,8l642,580r-19,14l604,611r-23,20l559,653r-8,l539,664r-12,11l515,688r-11,12l481,727r-21,30l439,789r-20,35l399,861r-18,39l389,911r-7,22l376,952r-2,18l373,987r,13l375,1010r4,12l383,1031r-8,3l389,1056r13,56l406,1112r-6,-21l414,1104r48,41l454,1137r-7,-9l441,1119r-7,-11l427,1096r-7,-12l414,1070r-6,-14l416,1040r35,56l459,1085r30,41l483,1126r3,4l488,1135r3,3l495,1141r3,2l501,1144r5,1l510,1145r-7,l536,1160r26,11l580,1179r11,5l605,1191r13,5l630,1203r10,7l649,1217r7,5l662,1229r5,6l675,1236r5,1l686,1241r3,4l695,1252r5,2l672,1238r-11,1l651,1239r-10,2l632,1241r-12,l608,1239r-10,-1l587,1236r-9,-3l568,1230r-9,-4l551,1221r-6,6l555,1233r15,5l588,1244r23,6l636,1255r31,6l702,1267r38,7l648,1274r48,13l692,1285r-4,-1l686,1285r-1,2l684,1291r-1,4l684,1299r1,2l686,1303r2,l692,1303r2,-2l665,1309r7,8l656,1328r2,5l661,1337r4,4l669,1344r63,21l730,1371r-3,5l723,1379r-3,4l715,1386r-4,2l705,1389r-5,1l777,1377r-8,-8l785,1360r,17l831,1358r-27,7l803,1365r,-2l803,1361r1,-3l808,1352r2,-2l818,1352r9,3l838,1358r12,2l858,1360r9,-2l876,1355r9,-3l895,1347r11,-5l917,1336r11,-8l952,1311r27,-20l1007,1266r29,-28l1061,1213r22,-23l1106,1167r20,-23l1145,1121r18,-21l1180,1079r16,-21l1198,1064r15,-22l1226,1022r12,-20l1249,984r8,-17l1265,952r5,-14l1274,925r1,-19l1277,881r3,-29l1285,821r4,-33l1293,762r3,-23l1297,722r,-7l1300,709r1,-4l1304,700r3,-3l1312,693r4,-1l1322,691r8,-7l1342,674r18,-11l1384,649r29,-15l1448,616r42,-20l1536,574r53,-26l1636,525r40,-19l1709,490r26,-12l1755,468r14,-7l1776,457r54,11l1830,514xm812,1243r-6,2l799,1246r9,-2l812,1243xm777,1246r-18,l759,1243r18,3xm810,1270r-28,l763,1271r-11,1l750,1274r11,-4l775,1269r16,l810,1270xm799,1297r-11,3l772,1301r18,-5l799,1295r,2xm705,1254r2,l716,1254r14,l750,1254r-45,xm729,1243r-16,l715,1241r14,2xm707,1241r-2,l705,1235r2,l707,1241xm678,1249r-11,l667,1246r11,3xm651,1246r-10,l631,1245r-10,-4l611,1235r6,2l627,1239r11,3l651,1243r,3xm454,1081r-3,2l445,1069r9,12xm424,2217r-3,l421,2212r3,l424,2217xm424,2209r-3,3l421,2209r-6,-1l408,2206r-7,-6l394,2193r2,-2l398,2191r3,l405,2193r9,6l424,2209xm468,2263r-4,2l462,2267r,4l457,2271r-5,-2l445,2266r-8,-5l443,2255r-8,-4l429,2244r-4,-7l421,2228r6,-2l433,2226r3,l439,2228r4,3l447,2235r10,11l468,2263xm472,2279r-2,l470,2275r2,l472,2279xm464,2277r-2,l462,2271r2,l464,2277xm1229,204r,-6l1225,198r,6l1229,204xm1295,264r,4l1294,270r-3,1l1287,272r-5,-1l1274,269r,6l1271,278r-2,3l1266,283r-27,27l1232,311r-6,-1l1225,309r-1,-3l1223,304r,-2l1220,305r3,5l1226,315r1,8l1229,331r,28l1229,367r,7l1226,384r-3,11l1220,412r-4,20l1212,457r-6,30l1214,468r9,-22l1233,421r10,-26l1256,365r12,-31l1282,300r13,-36xm1492,756r,-5l1490,751r,5l1492,756xm675,1293r,-6l672,1287r,6l675,1293xm540,1225r,-4l532,1216r8,9xm510,1205r-15,-5l497,1203r2,2l503,1208r2,l508,1208r2,-3xm275,1474r-9,-6l256,1462r-10,-2l236,1459r39,15xm232,1453r-13,-10l203,1430r-18,-15l165,1398r2,5l169,1407r3,5l175,1415r8,7l192,1428r40,25xm192,1474r-2,-4l185,1465r-6,-4l170,1459r22,15xm149,1445r-4,-5l141,1439r4,3l149,1445xe" fillcolor="#d2dfd0 [1304]" stroked="f">
                    <v:fill opacity="20303f"/>
                    <v:path arrowok="t" o:connecttype="custom" o:connectlocs="253,124;251,135;188,145;118,95;294,86;257,112;248,138;233,180;230,178;221,209;215,232;192,311;141,389;83,382;141,382;188,309;200,189;122,251;75,269;23,258;1,211;27,158;95,100;188,38;268,0;219,61;194,122;193,109;169,85;131,88;93,109;63,159;76,190;81,189;105,201;109,207;98,208;114,217;122,229;134,228;149,225;197,180;214,137;224,112;296,76;127,212;118,209;113,208;76,180;67,367;74,378;78,378;204,34;205,52;204,64;249,126;85,201;39,242;31,244" o:connectangles="0,0,0,0,0,0,0,0,0,0,0,0,0,0,0,0,0,0,0,0,0,0,0,0,0,0,0,0,0,0,0,0,0,0,0,0,0,0,0,0,0,0,0,0,0,0,0,0,0,0,0,0,0,0,0,0,0,0,0"/>
                    <o:lock v:ext="edit" verticies="t"/>
                  </v:shape>
                  <v:shape id="Freeform 1607" o:spid="_x0000_s1043" style="position:absolute;left:3211;top:199;width:344;height:308;visibility:visible;mso-wrap-style:square;v-text-anchor:top" coordsize="2063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ENsIA&#10;AADcAAAADwAAAGRycy9kb3ducmV2LnhtbERPTYvCMBC9C/sfwix403RdEanGUsUVDx60Kl6HZmzL&#10;NpPSRK3/3iwseJvH+5x50pla3Kl1lWUFX8MIBHFudcWFgtPxZzAF4TyyxtoyKXiSg2Tx0ZtjrO2D&#10;D3TPfCFCCLsYFZTeN7GULi/JoBvahjhwV9sa9AG2hdQtPkK4qeUoiibSYMWhocSGViXlv9nNKNB7&#10;u/zeruudGZ2yy/iwSTf7c6FU/7NLZyA8df4t/ndvdZg/nsDfM+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AQ2wgAAANwAAAAPAAAAAAAAAAAAAAAAAJgCAABkcnMvZG93&#10;bnJldi54bWxQSwUGAAAAAAQABAD1AAAAhwMAAAAA&#10;" path="m2063,1353r-5,19l2051,1392r-9,18l2031,1428r-13,18l2005,1463r-15,17l1973,1496r-19,17l1934,1528r-22,14l1889,1557r-25,15l1838,1586r-28,12l1781,1612r-26,10l1729,1632r-27,9l1676,1649r-26,8l1624,1664r-27,7l1571,1676r-26,6l1518,1687r-25,3l1466,1693r-26,3l1413,1697r-26,1l1360,1698r-17,l1325,1697r-19,-4l1287,1690r-22,-4l1243,1680r-24,-7l1195,1666r-54,-17l1096,1636r-36,-8l1033,1622r-3,-8l1043,1614r-12,-9l1016,1596r-15,-9l983,1579r-20,-8l942,1563r-22,-7l896,1549r4,5l894,1550r-5,-3l889,1546r,-1l890,1544r3,l880,1540r-12,-4l854,1530r-12,-6l829,1518r-12,-7l805,1503r-12,-8l780,1503r29,19l809,1519r-1,-4l806,1514r-2,-1l801,1515r-3,7l801,1527r6,5l777,1522r-6,-3l766,1515r-2,-3l763,1508r1,-3l769,1503r-54,-33l774,1495r-27,-21l723,1456r-24,-16l678,1426r-23,-15l635,1398r-22,-12l593,1374r6,7l607,1389r10,9l629,1409r33,23l703,1462,574,1380r73,60l611,1418r-35,-25l541,1367r-33,-28l483,1359r-25,21l431,1405r-28,29l372,1465r-31,37l307,1539r-35,42l253,1605r-22,27l207,1662r-26,31l152,1729r-32,37l87,1807r-37,44l2,1848,1,1831,,1815r,-13l2,1791r2,-10l8,1772r27,13l71,1742r40,-49l156,1639r48,-59l256,1514r57,-70l372,1369r65,-81l423,1252r14,-1l449,1246r14,-5l475,1234r12,-9l500,1213r11,-13l523,1185r12,-17l547,1150r11,-21l569,1107r11,-24l591,1057r11,-28l612,999r17,-54l644,892r12,-51l667,790r8,-50l681,691r3,-48l685,597r-1,-25l683,550r-2,-19l678,515r58,-84l725,423r-10,-5l703,413r-10,-3l684,407r-9,-1l666,405r-8,1l651,381r10,-12l672,353r13,-19l701,311r-23,-8l637,292r4,9l607,293r-34,-6l540,281r-31,-3l479,274r-29,-2l423,271r-27,-1l371,270r-23,1l325,273r-21,3l284,279r-20,3l246,287r-17,5l213,297r-6,5l201,304r-4,l195,303r-14,8l169,319r-12,9l147,337r-10,10l128,358r-8,11l114,381r-7,13l101,406r-4,14l93,433r-3,15l88,464r-1,16l87,496r,17l88,530r2,18l93,566r4,20l101,606r6,20l114,647r7,21l129,691r9,23l148,738r23,48l197,839r2,l229,899r-3,l224,898r-4,-1l217,894r-8,-7l200,876r-9,-15l180,844,168,823,154,798,134,775,119,760r-5,-5l109,751r-4,-2l102,749,99,731,94,713,89,694,82,676,75,658,67,640,58,623,48,605,59,578,53,566,47,555,43,544,39,531,36,519,34,506,32,494r,-14l32,463r2,-16l37,431r3,-15l45,402r5,-15l57,373r7,-13l73,347,83,335,93,322r12,-11l118,299r14,-11l146,278r16,-10l156,262r22,-3l201,254r26,-6l255,243r31,-6l318,229r35,-8l390,213r-2,-3l412,207r27,-2l468,205r31,2l538,211r31,2l592,213r15,l604,210r159,27l763,235,720,210r9,5l739,219r9,1l757,221r7,l771,220r7,-2l784,214r15,-8l815,195r17,-15l851,162r19,-21l890,117,911,92,929,70,945,51,960,35,974,22,985,12,995,5r9,-4l1007,r4,l1015,1r4,1l1029,8r10,8l1049,25r8,7l1065,35r5,1l1077,35r7,-1l1103,43r24,11l1156,66r34,11l1196,84r11,7l1219,99r15,7l1272,125r47,20l1329,150r12,5l1351,162r10,7l1371,177r10,8l1390,194r10,10l1409,215r9,12l1427,238r9,14l1453,280r17,31l1476,322r4,12l1484,345r3,11l1489,368r1,11l1491,391r,13l1491,419r-2,16l1486,450r-4,16l1477,482r-7,16l1462,514r-9,17l1442,547r-11,16l1418,580r-14,16l1389,613r-17,16l1354,646r-19,16l1323,673r-18,15l1282,706r-27,23l1222,755r-37,30l1142,819r-47,39l1087,860r-9,4l1067,869r-12,8l1024,898r-37,27l951,952r-26,24l915,985r-7,9l904,1001r-4,7l925,1029r26,22l978,1073r27,21l1034,1115r30,21l1095,1158r32,20l1160,1199r34,21l1229,1241r36,20l1303,1281r39,21l1381,1322r41,20l1433,1346r27,10l1503,1372r59,22l1580,1401r24,9l1636,1421r37,14l1676,1436r6,4l1685,1443r2,1l1690,1444r2,-1l1695,1437r5,-8l1708,1437r11,4l1731,1445r14,2l1759,1449r16,3l1792,1453r18,1l1829,1454r-5,6l1825,1463r2,1l1829,1465r2,-1l1775,1464r-47,-2l1709,1461r-18,-3l1676,1456r-11,-2l1654,1462r11,2l1674,1468r9,3l1690,1476r5,4l1700,1485r3,4l1705,1495r-13,2l1683,1489r-9,-8l1664,1474r-12,-4l1640,1464r-12,-3l1614,1458r-14,-2l1580,1455r-23,-2l1529,1451r-32,-3l1521,1454r26,9l1575,1472r30,11l1532,1470r1,4l1534,1478r2,4l1540,1486r-29,l1532,1499r-16,9l1540,1522r-16,2l1533,1530r12,6l1559,1542r17,7l1545,1554r5,l1552,1555r2,3l1557,1563r,4l1557,1571r-3,2l1551,1573r41,11l1578,1592r68,14l1667,1571r2,29l1703,1589r28,-9l1754,1573r15,-6l1797,1555r23,-13l1842,1530r16,-14l1864,1515r7,-2l1876,1511r7,-4l1898,1497r16,-12l1930,1472r14,-10l1956,1455r11,-4l1983,1436r16,-15l2013,1406r12,-13l2034,1379r9,-12l2049,1354r4,-12l2050,1352r-2,12l2052,1361r11,-8xm685,1462r-3,l682,1456r3,l685,1462xm669,1454r-14,-8l661,1447r3,2l667,1451r2,3xm1333,578r-12,-20l1315,544r-5,-11l1308,529r-1,1l1306,530r-1,l1303,529r-3,16l1287,531r3,11l1284,542r-3,3l1278,544r-4,-3l1271,536r-4,-7l1263,515r-3,-6l1265,548r-3,-1l1257,545r-6,-5l1244,534r-8,-6l1229,524r-7,-3l1217,521r-14,-1l1192,522r-5,1l1184,525r-3,3l1178,531r-7,-11l1158,508r-14,-12l1124,482r-4,16l1097,478r-22,-18l1051,442r-23,-14l1022,441r18,15l1057,470r16,13l1086,496r13,12l1110,521r10,12l1128,545r1,3l1129,550r,4l1128,556r-2,7l1120,570r-12,-15l1096,540r-10,-12l1075,516r-11,-10l1054,497r-11,-8l1033,482r46,49l1076,545r-9,-9l1055,524r-15,-11l1022,502r10,6l1041,517r9,13l1060,545r-8,-3l1050,538r-2,-5l1045,529r-4,-4l1032,519r-12,-7l998,504r-8,-6l987,504r-10,-6l976,494r-2,-5l969,484r-4,-4l958,475r-9,-5l940,465r-13,-4l906,463r6,19l900,486r-5,13l890,514r-3,15l885,545r-6,8l876,561r-3,6l873,575r-14,25l844,625r-13,24l818,674r-12,25l795,723r-11,24l774,771r-23,60l733,875r-13,28l715,915r-9,16l696,949r-11,19l674,991r-11,24l652,1040r-12,28l628,1097r52,-32l724,1035r39,-24l795,992r27,-15l842,966r13,-6l863,959r15,-10l895,937r19,-12l934,911r23,-16l980,880r26,-17l1034,844r27,-19l1085,807r20,-17l1123,772r7,-8l1137,756r5,-9l1148,739r5,-8l1156,723r2,-7l1160,708r5,2l1168,714r3,4l1171,724r,6l1169,736r-2,6l1165,749r8,-5l1180,738r9,-9l1198,719r7,l1215,714r10,-8l1235,698r12,-11l1274,662r32,-32l1308,623r3,-5l1316,615r5,-2l1321,612r,-3l1324,606r3,-3l1327,599r6,-21xm1049,1546r,-2l1048,1541r-1,-2l1043,1538r-11,-2l1022,1532r-10,-4l1004,1522r8,16l1014,1532r5,4l1025,1538r-3,2l1030,1545r7,2l1043,1548r6,-2xm906,1478r-16,-8l894,1473r3,4l902,1478r4,xm850,1448r-15,-8l828,1437r6,6l841,1447r4,1l850,1448xm823,1435r-1,-3l817,1429r,3l818,1435r2,1l823,1435xm100,722r2,9l103,736r2,2l105,736r,-1l106,731r-1,-5l103,724r-3,-2xe" fillcolor="#d2dfd0 [1304]" stroked="f">
                    <v:fill opacity="20303f"/>
                    <v:path arrowok="t" o:connecttype="custom" o:connectlocs="315,259;258,280;207,280;161,261;142,255;133,253;121,242;96,230;45,263;0,298;73,208;99,176;114,88;112,59;66,45;33,50;15,75;22,115;32,143;14,112;5,80;20,50;65,35;122,36;148,19;172,1;201,15;235,36;249,67;232,102;180,144;163,179;237,223;282,240;304,243;279,244;271,243;256,246;258,259;284,264;319,247;342,225;111,241;215,90;207,89;191,83;185,87;177,84;177,91;162,81;148,91;125,138;121,172;168,144;193,118;201,120;221,101;169,256;150,246;136,239;17,120" o:connectangles="0,0,0,0,0,0,0,0,0,0,0,0,0,0,0,0,0,0,0,0,0,0,0,0,0,0,0,0,0,0,0,0,0,0,0,0,0,0,0,0,0,0,0,0,0,0,0,0,0,0,0,0,0,0,0,0,0,0,0,0,0"/>
                    <o:lock v:ext="edit" verticies="t"/>
                  </v:shape>
                  <v:shape id="Freeform 1608" o:spid="_x0000_s1044" style="position:absolute;left:3567;top:162;width:482;height:334;visibility:visible;mso-wrap-style:square;v-text-anchor:top" coordsize="2893,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ucrMEA&#10;AADcAAAADwAAAGRycy9kb3ducmV2LnhtbERPS4vCMBC+C/6HMMLeNHVZH1Sj6MJCPK6u4HFsxrbY&#10;TGqT1eqv3wjC3ubje8582dpKXKnxpWMFw0ECgjhzpuRcwc/uqz8F4QOywcoxKbiTh+Wi25ljatyN&#10;v+m6DbmIIexTVFCEUKdS+qwgi37gauLInVxjMUTY5NI0eIvhtpLvSTKWFkuODQXW9FlQdt7+WgXH&#10;i6/3YfewhtZ6vDmgrkZaK/XWa1czEIHa8C9+ubWJ8z8m8HwmXi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bnKzBAAAA3AAAAA8AAAAAAAAAAAAAAAAAmAIAAGRycy9kb3du&#10;cmV2LnhtbFBLBQYAAAAABAAEAPUAAACGAwAAAAA=&#10;" path="m2674,181r-2,20l2672,181r2,xm2893,1295r,23l2891,1341r-4,24l2881,1389r-8,24l2864,1437r-11,25l2840,1486r-16,25l2807,1536r-19,25l2766,1587r-23,25l2718,1638r-27,26l2662,1690r-30,26l2603,1740r-28,21l2546,1783r-28,18l2491,1819r-27,15l2437,1849r-26,12l2385,1872r-26,9l2334,1887r-25,7l2285,1898r-24,2l2237,1901r-20,-1l2197,1898r-19,-4l2159,1889r-20,-7l2121,1873r-18,-10l2085,1851r-17,-13l2052,1823r-17,-17l2019,1788r-16,-20l1989,1747r-15,-23l1959,1700r-14,-29l1928,1639r-18,-36l1890,1563r-23,-43l1844,1474r-25,-50l1793,1371r-63,3l1660,1379r-78,4l1498,1388r-93,6l1305,1400r-108,7l1082,1414r-50,52l988,1513r-40,40l916,1587r-28,28l866,1638r-16,16l840,1665r-36,33l769,1731r-33,29l702,1790r-34,27l635,1842r-31,24l572,1887r-21,15l531,1915r-21,12l490,1939r-20,10l451,1959r-19,9l413,1975r-20,7l375,1989r-19,4l339,1998r-18,3l304,2003r-16,1l271,2004r-18,l237,2002r-17,-2l204,1996r-14,-4l174,1986r-14,-7l147,1972r-18,-12l112,1948,97,1933,83,1917,69,1900,58,1882,47,1863,37,1841r-8,-22l21,1796r-6,-27l9,1743,6,1715,3,1687,2,1656,,1624r2,-34l4,1557r3,-33l12,1490r5,-33l25,1423r8,-33l43,1357r14,-38l71,1284r8,-16l87,1252r9,-15l104,1222r9,-13l123,1196r9,-12l142,1172r10,-10l163,1152r10,-9l184,1134r3,l184,1147r13,-8l178,1162r-17,24l145,1211r-16,25l115,1261r-13,26l91,1314r-11,27l71,1370r-7,28l57,1428r-6,29l47,1488r-4,31l42,1550r-1,33l41,1613r1,33l44,1684r3,43l57,1742r13,21l85,1790r18,33l110,1834r8,11l128,1857r10,12l150,1881r14,12l178,1906r17,11l190,1920r10,4l210,1927r11,4l232,1933r24,2l281,1936r22,-1l325,1933r23,-3l372,1924r24,-8l422,1908r25,-11l473,1885r27,-13l528,1856r29,-17l586,1821r30,-21l647,1779r31,-24l710,1730r49,-40l804,1651r43,-38l888,1574r37,-37l960,1499r31,-37l1020,1425r-29,-1l963,1423r-25,l916,1424r-22,1l876,1428r-14,2l848,1433r-5,-27l859,1390r20,-16l901,1357r25,-17l953,1323r29,-17l1015,1288r35,-18l1088,1252r36,-18l1156,1217r29,-17l1211,1185r22,-16l1253,1155r17,-13l1288,1126r24,-25l1341,1069r35,-40l1416,982r46,-55l1513,865r58,-71l1561,759r-10,-34l1539,691r-12,-34l1515,624r-14,-34l1486,557r-15,-33l1490,501r21,-23l1535,455r25,-24l1588,407r29,-25l1649,358r32,-23l1913,168r23,11l1992,342,2210,150r13,-11l2236,129r17,-10l2272,108r21,-12l2316,85r26,-13l2369,60r34,-15l2433,33r31,-11l2491,14r26,-6l2541,3r23,-2l2585,r13,l2609,1r10,2l2629,5r9,4l2646,12r8,5l2661,22r5,7l2671,36r4,7l2679,52r3,9l2683,70r1,10l2685,92r-1,17l2682,127r-3,18l2674,165r-10,-43l2654,114r-10,-10l2632,90,2620,72,2609,55,2599,42r-9,-11l2583,24r-11,-2l2559,22r-12,l2535,25r-13,1l2509,29r-15,4l2479,37r-29,11l2417,62r-32,17l2349,100r-36,23l2273,151r-40,29l2191,214r-44,35l2101,289r-47,43l2005,378r18,70l2043,518r21,71l2087,660r24,71l2138,802r28,72l2197,946r35,78l2267,1097r36,71l2339,1235r19,32l2376,1298r19,31l2414,1358r19,29l2452,1415r20,28l2491,1469r-8,8l2564,1547r-79,-40l2496,1516r8,9l2506,1531r3,5l2510,1540r,5l2510,1550r-1,6l2506,1561r-2,5l2473,1553r53,44l2510,1597r2,10l2514,1618r5,11l2523,1640r-40,-6l2499,1646r6,5l2510,1656r-2,2l2504,1659r-11,-1l2484,1658r-5,l2477,1659r22,30l2483,1692r16,16l2464,1718r3,6l2472,1729r5,3l2484,1737r8,4l2502,1744r10,4l2523,1751r25,-20l2573,1709r25,-24l2623,1660r26,-26l2675,1606r26,-30l2728,1545r28,-36l2781,1475r24,-32l2825,1412r18,-31l2859,1353r12,-27l2882,1299r11,-4xm2473,1502r-9,-14l2456,1485r17,17xm1760,1295r-16,-41l1726,1209r-19,-50l1686,1103r-23,-60l1638,978r-25,-69l1584,835r-29,34l1525,903r-31,35l1464,975r-30,36l1403,1047r-30,38l1341,1124r30,2l1401,1128r29,3l1461,1135r31,3l1524,1143r31,4l1587,1153r-7,5l1571,1161r-11,2l1548,1164r-12,l1526,1166r-8,1l1511,1169r6,6l1495,1183r-11,-14l1457,1169r-8,1l1443,1172r-3,3l1438,1177r-1,3l1436,1183r7,3l1447,1188r3,4l1453,1194r-1,2l1450,1197r-2,3l1444,1201r-10,2l1420,1204r2,6l1422,1213r-1,1l1419,1215r-5,2l1409,1218r-6,2l1399,1221r-4,2l1393,1227r12,7l1423,1240r24,8l1476,1256r31,7l1532,1269r19,3l1565,1272r14,6l1611,1278r5,4l1623,1287r5,2l1636,1293r7,2l1652,1296r9,1l1671,1297r32,l1724,1296r12,l1739,1295r4,4l1760,1295xm1530,1188r-12,1l1502,1192r-18,1l1463,1194r5,-1l1474,1192r7,-3l1488,1186r7,l1506,1186r12,1l1530,1188xe" fillcolor="#d2dfd0 [1304]" stroked="f">
                    <v:fill opacity="20303f"/>
                    <v:path arrowok="t" o:connecttype="custom" o:connectlocs="480,232;457,269;415,303;377,317;347,309;324,279;277,230;158,259;117,298;78,325;51,334;27,330;6,307;0,265;12,214;25,194;24,202;8,243;9,290;27,316;47,323;83,312;134,275;156,237;150,226;197,200;236,164;250,98;275,60;379,18;419,1;441,2;447,13;439,15;422,4;385,21;340,86;384,195;415,245;418,258;419,270;415,276;412,288;433,281;471,235;412,250;264,139;228,188;262,194;247,195;241,198;237,202;232,205;263,213;278,216;250,199;253,198" o:connectangles="0,0,0,0,0,0,0,0,0,0,0,0,0,0,0,0,0,0,0,0,0,0,0,0,0,0,0,0,0,0,0,0,0,0,0,0,0,0,0,0,0,0,0,0,0,0,0,0,0,0,0,0,0,0,0,0,0"/>
                    <o:lock v:ext="edit" verticies="t"/>
                  </v:shape>
                  <v:shape id="Freeform 1609" o:spid="_x0000_s1045" style="position:absolute;left:4023;top:233;width:472;height:249;visibility:visible;mso-wrap-style:square;v-text-anchor:top" coordsize="2831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fnMcA&#10;AADcAAAADwAAAGRycy9kb3ducmV2LnhtbESPT0sDMRDF74LfIYzgzWaVUsratJTi4h/00FZKvQ3J&#10;mN26mSybtF2/vXMQepvhvXnvN7PFEFp1oj41kQ3cjwpQxDa6hr2Bz211NwWVMrLDNjIZ+KUEi/n1&#10;1QxLF8+8ptMmeyUhnEo0UOfclVonW1PANIodsWjfsQ+YZe29dj2eJTy0+qEoJjpgw9JQY0ermuzP&#10;5hgMfByeXr/efNpVk/GhOj57u5++W2Nub4blI6hMQ76Y/69fnOCPhVaekQn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x35zHAAAA3AAAAA8AAAAAAAAAAAAAAAAAmAIAAGRy&#10;cy9kb3ducmV2LnhtbFBLBQYAAAAABAAEAPUAAACMAwAAAAA=&#10;" path="m2197,495r-4,l2191,493r4,-3l2199,487r3,l2200,491r-3,4xm972,199r-52,l928,199r8,l949,199r9,l972,199xm2831,183r-14,98l2817,267r-6,24l2817,283r-16,42l2783,367r-19,41l2744,449r-21,40l2700,527r-24,39l2650,603r-25,38l2596,677r-29,36l2536,749r-32,34l2470,817r-33,34l2401,884r-38,31l2326,946r-38,28l2250,1003r-39,26l2172,1054r-39,23l2092,1099r-40,21l2011,1139r-42,18l1927,1174r-43,16l1841,1204r-43,12l1754,1228r-5,11l1722,1242r-30,7l1661,1256r-34,10l1591,1276r-39,13l1511,1304r-43,16l1413,1340r-49,18l1321,1373r-38,14l1250,1398r-27,9l1200,1414r-15,4l1144,1430r-28,9l1099,1443r-7,3l1088,1444r-3,-1l1081,1442r-2,-2l1026,1452r-53,12l922,1473r-49,8l824,1486r-47,5l732,1493r-44,1l641,1493r-44,-2l557,1486r-39,-6l500,1476r-17,-4l467,1466r-15,-5l436,1456r-13,-7l409,1443r-12,-8l385,1429r-11,-8l364,1412r-10,-10l346,1393r-8,-10l330,1373r-6,-10l318,1351r-5,-11l309,1328r-3,-13l303,1303r-2,-14l300,1274r,-13l300,1248r1,-12l302,1223r4,-12l308,1197r4,-12l316,1171r5,-14l334,1130r14,-28l365,1072r20,-31l408,1011r26,-32l462,947r30,-33l526,880r36,-35l600,810r42,-36l680,741r38,-31l755,680r36,-27l826,626r33,-24l893,579r33,-21l958,537r32,-18l1020,503r31,-14l1080,475r28,-12l1136,452r27,-8l1169,443r17,-4l1214,432r39,-9l1303,410r62,-14l1436,377r83,-20l1588,340r59,-15l1699,312r43,-13l1777,289r26,-9l1821,273r9,-6l1886,267r-2,3l1915,270r-2,-11l1851,238r35,-12l1873,215r-35,-2l1834,216r-4,5l1831,225r2,3l1837,228r3,-2l1798,220r-44,-7l1708,207r-49,-6l1608,196r-53,-5l1500,188r-57,-5l1383,180r-62,-2l1256,175r-67,-2l1121,171r-71,-1l976,170r-75,l837,170r-62,1l715,173r-57,2l602,179r-53,3l498,187r-50,5l402,198r-45,7l316,213r-41,8l238,230r-36,10l169,250r-31,12l140,270r79,-11l111,289r-8,43l96,363r-3,18l92,386r1,28l95,441r5,27l105,497r8,28l122,554r10,30l145,615r13,28l173,671r14,25l203,720r17,23l238,763r18,19l275,797r,6l241,777,210,751,179,724,152,695,127,666,103,635,92,620,81,604,71,589,62,572,48,545,35,518,24,492,16,467,9,442,4,418,2,394,,371,,355,3,339,5,323,9,308r5,-15l20,279r7,-14l35,251r9,-13l56,225,67,213,79,200,93,189r16,-13l124,166r17,-11l159,145r19,-11l199,124r21,-9l242,106r25,-8l292,89r26,-8l345,74r27,-8l401,60r31,-7l496,41,564,30r51,-7l670,18r58,-6l788,8,852,5,918,3,988,r73,l1108,r47,2l1204,3r47,1l1300,5r49,2l1397,10r50,2l1497,15r49,4l1597,22r50,5l1698,31r51,5l1799,41r52,6l1913,54r60,7l2031,69r55,8l2140,86r53,8l2244,104r48,9l2339,123r45,10l2426,144r41,11l2506,166r38,12l2578,189r34,12l2601,218r-15,17l2568,253r-20,19l2523,292r-27,21l2466,334r-35,23l2404,373r-28,16l2349,403r-27,16l2294,435r-27,16l2240,466r-27,16l2202,450r16,-3l2215,409r40,-17l2220,379r-12,7l2193,393r-14,8l2162,409r-37,15l2083,439r-49,14l1994,467r-30,11l1942,487r-20,-6l1906,475r-9,-2l1894,472r-36,l1821,473r-38,2l1742,478r-41,5l1659,489r-44,5l1570,502r-46,8l1476,519r-49,10l1377,540r-52,12l1273,565r-54,13l1163,594r-66,18l1034,632r-58,19l922,671r-49,20l828,711r-22,10l787,732r-19,10l750,753r-17,10l718,774r-14,11l691,795r-13,11l667,818r-11,10l647,839r-8,12l632,862r-6,11l621,885r-4,11l615,908r-2,11l613,931r,12l615,955r2,13l622,981r4,14l632,1010r8,14l648,1040r-35,-22l621,1034r9,14l639,1062r10,14l660,1089r13,13l685,1113r15,11l680,1124r-35,-21l648,1097r-35,-38l602,1070r-22,-33l626,1116r,3l627,1121r3,2l632,1124r-50,-21l580,1111r103,78l677,1195r6,5l667,1200r6,8l591,1165r18,33l621,1192r-3,8l675,1233r-25,-3l702,1249r-25,-13l723,1253r-13,2l791,1266r-3,3l788,1271r2,2l792,1275r2,3l802,1281r11,3l828,1288r18,3l866,1293r25,3l880,1304r21,16l961,1317r42,8l1001,1324r-2,l998,1325r-2,1l993,1333r,9l991,1346r-6,4l979,1355r-3,3l985,1364r16,l1041,1364r40,-1l1122,1360r41,-4l1206,1351r43,-6l1293,1337r45,-8l1383,1318r46,-11l1476,1293r48,-13l1572,1265r50,-17l1671,1230r51,-18l1773,1190r52,-21l1876,1146r49,-23l1974,1098r47,-24l2068,1049r45,-26l2159,996r42,-27l2244,940r42,-28l2326,883r40,-31l2404,821r38,-32l2483,753r38,-36l2557,679r35,-36l2623,606r31,-38l2681,531r26,-39l2729,455r22,-39l2770,377r16,-38l2800,300r13,-38l2823,222r8,-39xm899,199r-46,2l800,205r-59,4l676,214r-72,6l526,226r-84,8l351,242r-8,-4l348,238r6,l360,237r6,-3l382,229r17,-8l408,224r18,l432,224r3,-2l438,220r5,-2l450,217r15,-1l486,215r20,l527,215r23,l575,214r27,l630,213r29,-1l691,211r36,-4l759,205r31,-1l817,201r24,-1l864,200r18,-1l899,199xm426,242r-2,l424,238r2,l426,242xm426,248r-2,l424,246r2,l426,248xm405,251r-3,l402,248r3,l405,251xm329,240r-7,1l312,243r-12,5l283,254r-43,l262,249r22,-4l307,242r22,-2xm1020,1353r-4,2l1012,1356r-3,l1012,1353r5,-3l1019,1350r1,3xm686,1146r-6,-2l676,1141r-5,-4l667,1132r2,l674,1133r3,2l682,1137r4,3l686,1146xm688,1157r-1,1l686,1160r-3,l683,1157r5,xm734,1230r-4,l724,1229r-5,-2l713,1223r-12,-4l694,1216r6,3l707,1220r11,1l729,1222r5,8xm656,1212r-3,l653,1206r3,l656,1212xm130,275r2,l132,273r-2,-5l127,265r,10l130,275xm961,1320r-19,3l945,1325r2,l949,1325r6,-2l961,1320xm966,1356r-3,-2l960,1351r-4,-1l953,1350r-4,l946,1350r-7,3l942,1354r3,1l948,1357r5,3l958,1360r5,-1l965,1358r1,-2xm839,1304r-24,-3l824,1305r7,1l833,1306r4,l839,1304xm785,1282r-12,-3l758,1275r-19,-4l718,1266r11,4l745,1274r18,4l785,1282xm667,1200r,-5l664,1195r,5l667,1200xm769,1356r-8,-2l750,1353r-11,l750,1358r11,6l764,1363r1,-3l767,1358r2,-2xm710,1358r-10,-5l697,1349r-3,-2l689,1347r-6,l677,1348r-4,-1l669,1346r-2,-4l651,1339r-28,-7l584,1318r-52,-17l546,1311r18,9l584,1329r21,6l627,1342r26,6l680,1354r30,4xm505,1288r-10,-9l486,1270r-9,-9l468,1250r-8,-10l452,1230r-7,-11l438,1207r-5,-11l427,1183r-6,-12l417,1158r-8,-27l402,1103r-2,11l399,1127r1,16l402,1157r4,15l409,1187r7,13l423,1215r7,13l439,1241r9,8l462,1259r18,13l505,1288xe" fillcolor="#d2dfd0 [1304]" stroked="f">
                    <v:fill opacity="20303f"/>
                    <v:path arrowok="t" o:connecttype="custom" o:connectlocs="156,33;457,75;400,147;321,196;252,217;183,241;122,249;68,241;52,221;53,195;100,135;170,84;239,63;319,45;300,37;187,29;67,33;16,61;29,112;21,111;0,66;11,36;49,15;142,1;250,3;357,14;434,36;382,73;360,68;304,79;212,94;125,126;104,148;108,173;108,183;113,199;121,209;144,216;165,224;216,223;313,191;401,137;462,63;88,38;72,37;105,36;71,40;68,41;170,226;111,189;114,193;122,204;21,46;159,225;161,226;120,211;125,226;115,225;97,222;75,205;67,193" o:connectangles="0,0,0,0,0,0,0,0,0,0,0,0,0,0,0,0,0,0,0,0,0,0,0,0,0,0,0,0,0,0,0,0,0,0,0,0,0,0,0,0,0,0,0,0,0,0,0,0,0,0,0,0,0,0,0,0,0,0,0,0,0"/>
                    <o:lock v:ext="edit" verticies="t"/>
                  </v:shape>
                  <v:shape id="Freeform 1610" o:spid="_x0000_s1046" style="position:absolute;left:4478;top:211;width:260;height:269;visibility:visible;mso-wrap-style:square;v-text-anchor:top" coordsize="1563,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SRMQA&#10;AADcAAAADwAAAGRycy9kb3ducmV2LnhtbERP22oCMRB9L/Qfwgh9q9ktWnVrFBUKBRG8IfZt2Iy7&#10;i5tJ3KS6/r0pFPo2h3Od8bQ1tbhS4yvLCtJuAoI4t7riQsF+9/k6BOEDssbaMim4k4fp5PlpjJm2&#10;N97QdRsKEUPYZ6igDMFlUvq8JIO+ax1x5E62MRgibAqpG7zFcFPLtyR5lwYrjg0lOlqUlJ+3P0bB&#10;eng8L/uLwfxySNNV2/929ezilHrptLMPEIHa8C/+c3/pOL83gt9n4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6UkTEAAAA3AAAAA8AAAAAAAAAAAAAAAAAmAIAAGRycy9k&#10;b3ducmV2LnhtbFBLBQYAAAAABAAEAPUAAACJAwAAAAA=&#10;" path="m1403,814r-5,-2l1388,805r-14,-11l1354,779r-13,-11l1341,767r2,l1345,767r4,1l1360,777r14,10l1387,799r16,15xm1335,756r-3,3l1329,759r-4,-3l1322,752r4,l1330,753r3,1l1335,756xm1184,662r-7,-6l1179,656r5,6xm1163,645r-4,1l1155,645r-3,l1150,643r-3,-1l1145,638r-2,-2l1142,631r21,14xm1128,623r-9,-5l1108,611r-14,-7l1080,596r11,5l1103,608r13,6l1128,623xm1071,586r-4,l1064,586r-5,-1l1054,583r-10,-9l1030,561r5,2l1043,569r12,7l1071,586xm1012,550r-5,-3l1009,547r3,3xm999,542r-10,-4l974,532,955,521,930,508,905,494,886,482r-13,-9l866,466r11,1l884,467r4,l891,466r4,4l906,477r18,9l949,499r,3l947,509r9,7l968,522r14,10l999,542xm879,466r-5,-6l877,461r2,l880,463r-1,3xm831,466r-2,4l825,471r-2,-2l821,467r-2,-2l817,460r14,6xm806,452r-4,-1l794,446r-10,-6l771,431r7,4l786,440r9,5l806,452xm1563,1059r-9,-9l1545,1040r-10,-12l1524,1013r,21l1515,1032r-12,l1509,1037r-9,l1517,1086r-17,-16l1502,1090r1,16l1504,1118r-1,8l1492,1107r-10,-19l1470,1070r-10,-16l1450,1039r-10,-13l1430,1015r-10,-10l1439,1041r17,33l1469,1105r13,27l1490,1157r6,20l1499,1188r1,8l1500,1204r,8l1482,1219r-6,22l1467,1244r-10,5l1448,1254r-9,6l1431,1267r-9,9l1414,1285r-8,11l1403,1306r-4,9l1395,1323r-5,7l1385,1335r-6,5l1372,1342r-6,2l1349,1361r-20,20l1304,1401r-28,23l1244,1448r-35,25l1171,1501r-43,28l1112,1534r-15,7l1079,1550r-18,12l1055,1561r-7,l1039,1562r-10,3l1017,1569r-14,6l989,1582r-17,8l951,1594r-22,5l905,1602r-26,3l850,1609r-30,3l787,1615r-34,2l721,1618r-31,l661,1619r-28,l606,1618r-26,-1l555,1616r-24,-3l524,1615r-11,1l502,1617r-13,l465,1616r-25,-1l412,1612r-29,-2l350,1605r-35,-4l277,1595r-39,-7l197,1580r-36,-6l127,1567r-31,-8l68,1552r-26,-8l19,1537,,1529r,-8l9,1527r13,5l35,1536r16,5l68,1545r20,5l109,1553r23,4l173,1562r37,4l242,1568r28,l273,1576r102,-8l394,1554r6,-1l405,1554r4,3l411,1560r5,7l418,1570r10,-5l440,1560r14,-2l470,1557r21,1l507,1558r11,l524,1557r7,-11l560,1546r31,l626,1545r38,-1l706,1542r45,-2l801,1536r51,-3l802,1524r3,-1l808,1520r3,-3l812,1513r10,l837,1512r20,-2l884,1507r26,-5l931,1498r16,-4l958,1492r8,-14l995,1481r-27,8l1022,1483r4,-10l1057,1481r16,-5l1088,1469r15,-5l1118,1456r32,-16l1182,1420r2,-5l1186,1409r1,-8l1187,1393r,-12l1184,1368r-4,-13l1174,1341r-8,-15l1157,1311r-10,-15l1135,1280r-14,-17l1106,1246r-17,-17l1071,1210r-21,-19l1028,1172r-24,-19l980,1132r-33,-25l909,1079r-43,-31l816,1015,762,978,703,939,637,897,566,852,507,814,453,779,404,747,364,720,329,695,300,675,278,656,261,643r1,-32l264,583r2,-24l268,538r3,-16l275,510r2,-5l279,502r1,-2l284,499r12,-7l309,485r11,-8l330,468r10,-10l349,448r8,-11l364,425,348,395r13,-14l377,366r16,-15l411,336r20,-14l453,307r22,-16l500,276r26,-16l553,244r29,-16l613,213r65,-32l750,148r40,-18l831,113,869,98,907,83,946,70,982,58r36,-11l1053,38r35,-9l1120,21r33,-6l1184,9r32,-3l1245,3r29,-2l1303,r22,1l1345,3r20,1l1384,7r18,3l1419,15r15,5l1449,25r15,7l1477,40r13,8l1501,57r11,10l1521,77r9,12l1538,101,1504,88,1471,75,1438,65r-35,-9l1368,50r-35,-5l1298,42r-35,-1l1234,42r-29,3l1174,48r-31,6l1110,60r-34,8l1040,79r-36,11l967,102r-39,15l888,133r-40,17l805,169r-43,20l717,211r-45,23l671,244r2,11l676,266r5,12l688,291r9,12l708,318r13,15l715,337r8,15l734,366r13,15l763,395r18,16l803,427r23,16l852,460r-14,-8l813,436,779,415,734,387r-3,8l758,411r1,6l758,421r-1,4l753,427r17,10l790,451r23,18l839,491r54,24l896,512,885,501r8,3l933,545r6,2l956,557r20,12l1003,584r31,18l1068,623r41,24l1154,675r50,30l1206,697r27,6l1198,672r12,4l1223,679r11,5l1244,690r10,7l1264,706r9,9l1281,727r-27,-8l1308,746r-23,l1278,747r-5,4l1272,752r,1l1272,755r1,1l1283,762r12,5l1305,773r11,7l1340,798r26,22l1348,802r-13,-15l1331,780r-4,-6l1325,770r,-5l1343,781r19,18l1384,820r23,21l1431,866r26,27l1485,922r28,31l1468,910r5,10l1470,923r20,25l1511,979r25,36l1563,1059xm1465,906r-10,-11l1441,881r-18,-17l1401,847r-4,2l1406,855r9,7l1425,872r10,13l1447,895r18,11xm1482,1037r-12,-14l1457,1007r-16,-19l1422,966r4,6l1437,986r16,21l1476,1037r6,xm1492,1056r,-6l1490,1049r-4,-1l1487,1051r1,3l1490,1056r2,xm1414,999r-3,-4l1408,994r6,5xm1179,732r-8,-10l1162,714r-9,-6l1144,703r-14,-8l1119,689r-8,-5l1107,680r2,-2l1103,672r-5,-4l1092,663r-8,-3l1076,658r-8,-2l1059,656r-10,l1072,671r28,19l1132,714r37,26l1170,742r2,-2l1175,737r4,-5xm1327,918r-4,-6l1316,906r4,6l1322,914r3,2l1327,918xm1303,896r-3,-8l1287,882r16,14xm1173,762r-2,-2l1164,753r-4,-5l1155,746r-4,-1l1146,746r27,16xm1279,874r-25,-17l1258,858r2,2l1263,862r2,3l1268,870r3,2l1274,873r5,1xm1236,838r-5,-2l1227,836r9,2xm1047,639r-35,-21l1009,629r-6,l1018,637r11,5l1035,642r4,1l1044,642r3,-3xm1219,828r-11,-12l1195,805r-17,-11l1157,781r,3l1160,787r1,2l1164,790r6,5l1171,797r9,8l1191,812r14,8l1219,828xm990,596r-1,-4l986,589r-3,-2l980,588r-4,1l973,589r-2,-2l968,586r3,-1l972,583r-8,-2l954,583r-12,1l928,586r57,30l993,608r,-6l992,597r-1,-1l990,596xm1061,694r-12,-8l1034,676r9,9l1049,690r4,3l1056,694r2,1l1061,694xm1125,756r-27,-10l1106,754r6,5l1116,760r3,l1123,759r2,-3xm1055,719r-16,-11l1045,713r4,5l1053,719r2,xm1017,697r,-5l1014,692r,5l1017,697xm949,626r-4,-5l937,618r12,8xm1009,689r,-3l1007,686r,3l1009,689xm926,610r,-2l923,608r,2l926,610xm1001,686r-11,-8l992,683r2,3l998,687r3,-1xm1285,1290r-15,-29l1255,1233r-15,-26l1224,1182r-18,-24l1188,1137r-19,-21l1150,1097r-4,-2l1138,1088r-14,-10l1103,1062r-27,-21l1045,1017r-38,-28l963,955,945,942,927,930,907,918,891,906r7,7l910,922r14,11l941,947r17,13l976,973r20,16l1019,1006r24,18l1068,1045r27,21l1125,1089r25,20l1172,1131r20,22l1211,1174r17,23l1244,1221r15,23l1271,1268r1,6l1276,1280r3,4l1285,1290xm871,893r-6,-6l857,881r-9,-4l839,874r3,4l849,882r9,6l871,893xm785,838r-11,-6l759,824r-17,-8l723,806r-4,-4l714,797r-7,-3l699,789r15,10l734,811r24,13l785,838xm682,779r-8,-5l665,769r-12,-6l640,756r7,5l656,767r13,5l682,779xm618,744l570,717r20,10l606,735r9,5l618,744xm561,711r-1,-2l556,706r-5,-2l545,703r16,8xm529,694r-3,-2l524,692r5,2xm491,676r-5,-4l477,664r-5,-4l467,656r-4,-2l458,653r7,7l472,665r9,6l491,676xm448,648r-3,-9l432,629,417,616,398,599,375,580r3,5l383,591r6,6l398,605r21,20l448,648xm893,1527r-14,1l860,1533r13,l883,1533r3,-1l889,1531r3,-3l893,1527xm980,608r-5,-2l972,605r-1,-1l972,602r1,-1l975,602r2,2l980,608xe" fillcolor="#d2dfd0 [1304]" stroked="f">
                    <v:fill opacity="20303f"/>
                    <v:path arrowok="t" o:connecttype="custom" o:connectlocs="231,133;196,109;186,103;174,95;159,87;158,83;138,77;129,72;250,172;238,169;246,206;230,222;182,256;151,266;88,268;33,263;11,257;68,259;93,257;137,251;176,246;196,225;163,188;55,115;47,83;68,56;145,16;217,0;252,11;200,7;119,35;124,63;126,70;159,93;205,114;212,125;220,127;251,163;241,149;248,174;193,119;178,109;219,151;192,124;213,145;174,107;196,134;162,97;174,114;186,126;169,116;154,101;201,192;154,155;182,177;214,214;123,136;109,127;93,118;78,109;63,97;148,254" o:connectangles="0,0,0,0,0,0,0,0,0,0,0,0,0,0,0,0,0,0,0,0,0,0,0,0,0,0,0,0,0,0,0,0,0,0,0,0,0,0,0,0,0,0,0,0,0,0,0,0,0,0,0,0,0,0,0,0,0,0,0,0,0,0"/>
                    <o:lock v:ext="edit" verticies="t"/>
                  </v:shape>
                  <v:shape id="Freeform 1611" o:spid="_x0000_s1047" style="position:absolute;left:4833;top:122;width:105;height:261;visibility:visible;mso-wrap-style:square;v-text-anchor:top" coordsize="625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2i6sYA&#10;AADcAAAADwAAAGRycy9kb3ducmV2LnhtbESPQUsDMRCF7wX/Qxihl2KzFiplbVpUbBEPwm6l52Ez&#10;bhY3kzWJ7frvnUOhtxnem/e+WW9H36sTxdQFNnA/L0ARN8F23Br4POzuVqBSRrbYByYDf5Rgu7mZ&#10;rLG04cwVnercKgnhVKIBl/NQap0aRx7TPAzEon2F6DHLGlttI54l3Pd6URQP2mPH0uBwoBdHzXf9&#10;6w18LH6O1WzJ9Ho47t8LH7ude66Nmd6OT4+gMo35ar5cv1nBXwq+PCMT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2i6sYAAADcAAAADwAAAAAAAAAAAAAAAACYAgAAZHJz&#10;L2Rvd25yZXYueG1sUEsFBgAAAAAEAAQA9QAAAIsDAAAAAA==&#10;" path="m624,564r-1,5l622,580r-1,18l621,623r-1,18l621,643r1,-2l623,640r2,-3l625,622r,-17l625,586r-1,-22xm624,655r-1,l621,655r-1,1l618,657r,5l621,667r1,-2l624,662r,-4l624,655xm600,826r-1,10l602,834r-2,-8xm599,854r-2,1l595,857r-1,2l593,863r,7l596,879r3,-25xm594,893r-1,11l590,916r-3,14l584,944r4,-10l590,922r3,-14l594,893xm587,959r-3,1l581,963r-1,4l579,972r-1,13l579,1005r1,-5l581,991r3,-14l587,959xm576,1025r-1,6l576,1030r,-5xm573,1040r-3,8l566,1063r-5,19l555,1109r-4,26l548,1157r-2,16l548,1183r5,-7l558,1173r3,-3l562,1170r,-5l564,1151r5,-18l576,1108r-4,-3l566,1099r1,-11l569,1074r2,-16l573,1040xm555,1176r2,8l558,1182r1,-1l558,1178r-3,-2xm525,1201r-4,-3l518,1198r-1,3l518,1204r1,4l521,1212r4,-11xm521,1226r-3,5l516,1239r-1,11l515,1266r,-7l516,1250r2,-11l521,1226xm542,238r1,13l545,266r4,18l553,304,536,283r-4,6l525,296r,-9l519,292,494,235r2,24l482,238,471,221r-9,-12l454,201r16,50l482,295r5,19l489,333r2,17l494,366,478,319,464,277,450,240,437,207,425,177,412,153,401,133,390,118r-18,1l353,100r-8,1l336,102r-10,-1l316,99,306,96,293,92,281,87,268,81r-9,-8l250,65r-9,-6l233,54r-7,-2l219,51r-6,l206,52,188,45,168,39,146,32,121,25,95,19,66,12,34,6,,,2,1,5,2r,5l5,9r1,l9,10,8,15r,2l9,18r4,1l13,27r4,5l22,33r1,l24,35r1,5l32,44r6,4l42,52r1,6l44,61r1,3l47,66r5,4l62,77r,-8l60,81,57,91r2,2l68,107r8,13l84,136r6,17l96,171r6,20l107,211r5,23l115,258r4,25l121,309r1,27l123,364r1,31l124,427r-1,33l122,501r-3,47l114,601r-5,57l102,723r-8,69l84,867,72,948r-9,68l56,1078r-6,56l44,1183r-3,42l39,1260r-1,28l38,1311r24,32l84,1370r19,23l120,1412r13,14l145,1436r4,5l152,1443r4,1l158,1444r14,l185,1445r12,2l211,1451r13,4l237,1462r13,7l264,1477r12,38l291,1521r16,6l324,1533r18,4l378,1545r39,7l460,1557r45,4l552,1563r51,l595,1553r-7,-11l581,1529r-6,-11l569,1505r-5,-11l559,1481r-4,-13l549,1442r-5,-26l542,1388r-1,-27l537,1344r-1,-18l535,1308r-1,-21l535,1266r2,-23l540,1220r3,-25l540,1211r-4,28l531,1278r-8,50l515,1321r6,-29l517,1286r-4,-3l509,1279r-4,-1l508,1259r2,-24l512,1207r1,-35l527,1120r5,2l533,1139r3,-7l531,1070r1,-5l536,1048r4,-24l545,997r6,-34l558,923r6,-44l572,829r8,-56l588,780r12,-19l602,808r5,-8l612,790r3,-11l617,767r1,-12l617,741r-1,-13l613,712r-10,22l616,680r-16,11l595,694r-5,l588,690r-2,-3l589,677r2,-12l594,654r1,-14l597,612r,-34l599,604r3,21l604,635r2,6l609,647r3,6l612,627r-1,-28l608,568r-2,-34l603,497r-4,-40l595,414r-5,-45l594,436r-5,-14l586,421r-4,-16l579,387r-4,-20l570,345r-7,-24l558,295r-8,-27l542,238xm595,440r2,17l598,478r1,25l598,532r-3,-1l596,522r,-12l595,495r-2,-18l591,470r2,-8l593,452r2,-12xm508,301r4,19l515,344r3,27l523,402r-1,-8l518,376r-5,-31l505,304r3,-3xm500,277r5,6l504,286r-1,1l500,284r-1,-4l499,278r1,-1xm494,373r1,6l495,381r-1,-8xm545,758r3,15l548,786r,11l545,806r-3,15l540,832r-1,9l537,847r5,1l543,856r,8l542,872r-2,7l536,884r-4,6l527,896r-6,4l523,873r3,-33l528,801r4,-45l533,755r2,l540,756r5,2xm500,498r1,8l501,515r-1,-6l499,504r,-3l500,498xm501,532r5,11l501,554r,-22xm519,731r,3l521,746r,6l519,756r-2,3l515,762r4,-31xm503,566r-4,29l500,594r1,-4l501,587r-1,-6l499,577r,-5l500,569r3,-3xm501,623r-1,6l498,630r3,-7xm531,917r-6,40l515,948r-3,2l514,942r1,-7l517,930r2,-5l522,922r2,-2l527,918r4,-1xm499,643r2,17l500,678r-1,20l495,721r-1,-4l492,714r,-3l492,707r,-5l491,697r1,-11l494,673r2,-15l499,643xm528,990r3,6l531,999r-1,3l527,1004r-3,1l523,1006r-1,2l523,1011r1,l526,1013r-4,4l516,1023r-9,4l497,1032r13,-59l522,977r4,6l528,988r,2xm499,856r,15l496,889r-1,-14l495,865r1,-3l496,859r1,-2l499,856xm494,762r-9,24l483,774r2,-8l486,763r2,-1l490,761r4,1xm478,834r-3,20l474,845r1,-6l475,836r3,-2xm470,875r4,6l472,882r-3,-6l470,875xm480,980r1,9l478,996r2,-16xm471,888r2,2l471,892r-2,-3l471,888xm478,1009r1,2l478,1013r-3,-3l478,1009xm468,895r,13l465,902r-1,-3l465,896r3,-1xm196,148r14,36l221,219r10,34l239,286r7,33l250,350r4,30l256,409r,3l255,423r-1,19l253,468r-2,33l249,541r-2,48l245,645r-3,22l240,689r-2,20l235,730r1,-10l236,705r,-19l237,663r1,-20l239,620r1,-26l241,566r1,-30l244,503r1,-35l247,429r-1,-33l245,364r-4,-33l237,300r-6,-31l223,237r-9,-30l204,176r-2,-6l200,163r-3,-7l196,148xm233,753r,10l232,772r-2,9l228,789r-2,-7l227,775r2,-10l233,753xm220,851r-3,12l213,878r-3,18l205,915r1,6l205,927r-1,8l202,943r2,-18l208,904r5,-24l220,851xm200,963r-1,8l196,981r-3,11l190,1006r1,-8l193,988r3,-12l200,963xm186,1031r-10,51l181,1060r3,-16l186,1035r,-4xm175,1092r,3l175,1099r-1,4l170,1108r5,-16xm167,1125r,3l165,1130r2,-5xm157,1162r-1,6l157,1181r,6l157,1193r-2,5l154,1201r-2,-10l152,1182r2,-9l157,1162xm150,1211r5,10l155,1239r,21l156,1286r,31l152,1302r-2,-21l150,1250r,-39xm513,984r-3,2l509,990r1,2l512,993r2,l514,992r,-3l513,984xe" fillcolor="#d2dfd0 [1304]" stroked="f">
                    <v:fill opacity="20303f"/>
                    <v:path arrowok="t" o:connecttype="custom" o:connectlocs="105,104;104,111;100,143;99,154;98,165;93,185;96,189;94,197;88,205;92,44;79,37;76,40;53,17;36,9;1,0;4,6;9,12;17,32;20,84;7,198;25,241;44,247;101,261;91,232;90,207;86,202;93,161;104,128;98,115;102,108;99,70;100,76;100,75;85,50;83,64;91,142;89,134;84,84;87,127;84,95;87,156;83,120;89,165;88,170;84,145;81,128;79,146;79,149;78,150;43,68;40,118;41,84;34,28;38,128;34,154;33,163;29,184;26,199;26,215;86,166" o:connectangles="0,0,0,0,0,0,0,0,0,0,0,0,0,0,0,0,0,0,0,0,0,0,0,0,0,0,0,0,0,0,0,0,0,0,0,0,0,0,0,0,0,0,0,0,0,0,0,0,0,0,0,0,0,0,0,0,0,0,0,0"/>
                    <o:lock v:ext="edit" verticies="t"/>
                  </v:shape>
                  <v:shape id="Freeform 1612" o:spid="_x0000_s1048" style="position:absolute;left:4846;top:407;width:119;height:106;visibility:visible;mso-wrap-style:square;v-text-anchor:top" coordsize="71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m3MYA&#10;AADcAAAADwAAAGRycy9kb3ducmV2LnhtbESPQWsCMRCF74L/IYzgTbMWrLI1SikILm0prh48Dptp&#10;dulmsiTR3fbXN4WCtxnem/e92ewG24ob+dA4VrCYZyCIK6cbNgrOp/1sDSJEZI2tY1LwTQF22/Fo&#10;g7l2PR/pVkYjUgiHHBXUMXa5lKGqyWKYu444aZ/OW4xp9UZqj30Kt618yLJHabHhRKixo5eaqq/y&#10;ahPkp+xx+W7eimJl3EexP/jX80Wp6WR4fgIRaYh38//1Qaf6ywX8PZMm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Tm3MYAAADcAAAADwAAAAAAAAAAAAAAAACYAgAAZHJz&#10;L2Rvd25yZXYueG1sUEsFBgAAAAAEAAQA9QAAAIsDAAAAAA==&#10;" path="m394,570r-9,-7l375,557r-11,-6l353,546r-5,10l338,546r4,l321,540r13,19l314,541,295,524,276,506,259,489,243,472,229,454,216,437,204,420,192,403r-9,-16l174,370r-6,-17l162,336r-6,-16l153,303r-2,-16l145,282r-5,-5l135,270r-3,-8l128,253r-3,-10l123,231r-1,-12l110,211r12,37l135,287r17,40l170,368r20,42l214,452r25,44l267,540r-8,l278,564r-6,6l286,587,261,570r-2,5l245,567r-5,-9l231,547,218,533,203,519r-4,-28l206,490r6,l216,492r6,4l226,502r6,7l236,519r4,10l251,559r9,24l267,599r5,9l270,612r-1,5l269,622r1,6l238,605,218,582,195,553,168,519,137,478,91,398,87,379r-7,7l77,393r-4,5l73,404r,6l77,414r3,5l87,423r-7,-8l73,406,66,394,60,379,54,362,47,341,41,320,35,295r-2,16l21,293,16,267,11,237,6,202,,162,1,148r3,-9l6,136r1,-2l9,133r2,-2l9,116,7,100r31,1l69,100r31,-3l132,94r30,-5l192,84r31,-7l253,70r3,-6l259,59r4,-5l269,50r11,-6l294,38r12,-5l317,26r6,-5l328,17r3,-6l333,5r26,l385,4,412,2,439,r6,19l451,36r7,15l465,62r8,9l480,79r4,2l489,84r3,1l496,86r11,43l568,186r47,41l632,242r13,10l655,257r6,3l673,259r13,-3l699,253r12,-4l713,257r1,7l690,280r-22,17l657,306r-9,8l643,322r-5,7l574,329r-2,6l570,338r-4,3l563,344r-9,3l544,348r-25,-1l494,346r,129l478,491r-32,16l446,556r-32,l402,565r-8,5xm364,570r-3,l359,568r-1,-2l356,564r8,6xm41,336r-3,l36,335r-2,-3l33,330r2,l37,330r2,1l41,333r,3xm307,608r-5,-3l297,601r-2,-3l294,595r7,4l307,608xm132,509r-1,-3l127,503r-5,-4l116,496r-6,-12l104,470,96,452,87,431r4,5l100,450r14,25l132,509xm186,587r-4,-4l177,578r-5,-6l168,564r3,2l176,571r5,7l186,587xm232,632r-8,-6l216,620r-10,-8l194,603r-3,-12l232,632xm321,537r,-3l319,534r,3l321,537xm73,347r-2,-7l68,333,63,316,57,295,52,270,46,240r-1,-9l43,220,39,207,35,192r1,17l37,225r4,18l46,260r-1,11l46,285r4,13l54,314r1,4l61,323r2,4l65,331r,4l64,338r9,9xm35,285r,-4l33,281r,4l35,285xm141,415r-6,-9l141,420r,-5xm164,458r-2,-5l159,446r-5,-7l149,431r1,7l152,445r6,7l164,458xm143,472r1,-1l144,469r-2,-3l141,464r,8l143,472xm164,494r,-3l162,491r,3l164,494xm180,523l170,505r6,14l180,523xm230,581l210,559r3,4l216,568r6,6l230,581xe" fillcolor="#d2dfd0 [1304]" stroked="f">
                    <v:fill opacity="20303f"/>
                    <v:path arrowok="t" o:connecttype="custom" o:connectlocs="59,92;56,94;41,79;31,65;26,51;22,44;18,35;32,69;46,95;41,95;33,82;38,84;43,98;45,104;28,87;13,66;13,70;10,64;6,52;0,27;2,22;12,17;37,13;45,8;54,4;64,1;76,9;82,14;103,38;112,43;119,44;107,54;94,57;82,58;69,93;60,95;6,56;6,55;50,101;51,102;19,83;15,73;30,98;29,96;36,104;54,90;12,58;9,45;6,32;8,45;10,54;12,58;6,48;27,77;25,73;24,79;24,79;27,83;38,97;38,97" o:connectangles="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3115945</wp:posOffset>
                </wp:positionV>
                <wp:extent cx="5925185" cy="2512695"/>
                <wp:effectExtent l="2540" t="8890" r="6350" b="2540"/>
                <wp:wrapNone/>
                <wp:docPr id="128" name="Freeform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5185" cy="2512695"/>
                        </a:xfrm>
                        <a:custGeom>
                          <a:avLst/>
                          <a:gdLst>
                            <a:gd name="T0" fmla="*/ 2057 w 9331"/>
                            <a:gd name="T1" fmla="*/ 966 h 4439"/>
                            <a:gd name="T2" fmla="*/ 8204 w 9331"/>
                            <a:gd name="T3" fmla="*/ 989 h 4439"/>
                            <a:gd name="T4" fmla="*/ 8821 w 9331"/>
                            <a:gd name="T5" fmla="*/ 4107 h 4439"/>
                            <a:gd name="T6" fmla="*/ 1091 w 9331"/>
                            <a:gd name="T7" fmla="*/ 4083 h 4439"/>
                            <a:gd name="T8" fmla="*/ 2057 w 9331"/>
                            <a:gd name="T9" fmla="*/ 966 h 4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31" h="4439">
                              <a:moveTo>
                                <a:pt x="2057" y="966"/>
                              </a:moveTo>
                              <a:cubicBezTo>
                                <a:pt x="4114" y="1932"/>
                                <a:pt x="7114" y="443"/>
                                <a:pt x="8204" y="989"/>
                              </a:cubicBezTo>
                              <a:cubicBezTo>
                                <a:pt x="9331" y="1512"/>
                                <a:pt x="8909" y="3687"/>
                                <a:pt x="8821" y="4107"/>
                              </a:cubicBezTo>
                              <a:cubicBezTo>
                                <a:pt x="6954" y="3862"/>
                                <a:pt x="1606" y="4439"/>
                                <a:pt x="1091" y="4083"/>
                              </a:cubicBezTo>
                              <a:cubicBezTo>
                                <a:pt x="576" y="3727"/>
                                <a:pt x="0" y="0"/>
                                <a:pt x="2057" y="966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  <a:alpha val="48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114FA" id="Freeform 1589" o:spid="_x0000_s1026" style="position:absolute;margin-left:28.7pt;margin-top:245.35pt;width:466.55pt;height:197.8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31,4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" path="m2057,966v2057,966,5057,-523,6147,23c9331,1512,8909,3687,8821,4107,6954,3862,1606,4439,1091,4083,576,3727,,,2057,966xe" fillcolor="#fff084 [1301]" stroked="f">
                <v:fill opacity="31457f" color2="#fff084 [1301]" rotate="t" focus="100%" type="gradient"/>
                <v:path arrowok="t" o:connecttype="custom" o:connectlocs="1306195,546804;5209540,559823;5601335,2324766;692785,2311181;1306195,546804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3352165</wp:posOffset>
                </wp:positionV>
                <wp:extent cx="5486400" cy="2286000"/>
                <wp:effectExtent l="11430" t="16510" r="17145" b="12065"/>
                <wp:wrapNone/>
                <wp:docPr id="127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2286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C6C08" id="Rectangle 1588" o:spid="_x0000_s1026" style="position:absolute;margin-left:53.4pt;margin-top:263.95pt;width:6in;height:180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" fillcolor="#f5e8da [665]" strokecolor="#a86c2a [2409]" strokeweight="1.5pt">
                <v:fill color2="#f5e8da [665]" o:opacity2="0" rotate="t" focus="100%" type="gradient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2480945</wp:posOffset>
                </wp:positionV>
                <wp:extent cx="3226435" cy="198120"/>
                <wp:effectExtent l="0" t="2540" r="3175" b="0"/>
                <wp:wrapNone/>
                <wp:docPr id="126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643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751556239"/>
                              <w:placeholder>
                                <w:docPart w:val="DB3B1DBEB5CD41C4AFDA0C375084F6B6"/>
                              </w:placeholder>
                            </w:sdtPr>
                            <w:sdtEndPr/>
                            <w:sdtContent>
                              <w:p w:rsidR="00713ECA" w:rsidRPr="00853F14" w:rsidRDefault="00713ECA" w:rsidP="0014602C">
                                <w:pPr>
                                  <w:pStyle w:val="Details"/>
                                  <w:tabs>
                                    <w:tab w:val="clear" w:pos="4590"/>
                                    <w:tab w:val="left" w:pos="4860"/>
                                  </w:tabs>
                                  <w:ind w:right="226"/>
                                </w:pPr>
                                <w:r w:rsidRPr="00853F14"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1" o:spid="_x0000_s1058" type="#_x0000_t202" style="position:absolute;left:0;text-align:left;margin-left:224.2pt;margin-top:195.35pt;width:254.05pt;height:15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" filled="f" stroked="f">
                <v:fill color2="black" rotate="t" focus="50%" type="gradient"/>
                <v:textbox inset="0,0,0,0">
                  <w:txbxContent>
                    <w:sdt>
                      <w:sdtPr>
                        <w:id w:val="751556239"/>
                        <w:placeholder>
                          <w:docPart w:val="DB3B1DBEB5CD41C4AFDA0C375084F6B6"/>
                        </w:placeholder>
                      </w:sdtPr>
                      <w:sdtEndPr/>
                      <w:sdtContent>
                        <w:p w:rsidR="00713ECA" w:rsidRPr="00853F14" w:rsidRDefault="00713ECA" w:rsidP="0014602C">
                          <w:pPr>
                            <w:pStyle w:val="Details"/>
                            <w:tabs>
                              <w:tab w:val="clear" w:pos="4590"/>
                              <w:tab w:val="left" w:pos="4860"/>
                            </w:tabs>
                            <w:ind w:right="226"/>
                          </w:pPr>
                          <w:r w:rsidRPr="00853F14"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1336675</wp:posOffset>
                </wp:positionV>
                <wp:extent cx="2742565" cy="284480"/>
                <wp:effectExtent l="635" t="1270" r="0" b="0"/>
                <wp:wrapNone/>
                <wp:docPr id="125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4684791"/>
                              <w:placeholder>
                                <w:docPart w:val="FAC5267DE0654FDFA560CA265125A689"/>
                              </w:placeholder>
                              <w:showingPlcHdr/>
                            </w:sdtPr>
                            <w:sdtEndPr/>
                            <w:sdtContent>
                              <w:p w:rsidR="00713ECA" w:rsidRDefault="00713ECA" w:rsidP="00F60E0E">
                                <w:pPr>
                                  <w:pStyle w:val="Giftname"/>
                                </w:pPr>
                                <w:r w:rsidRPr="00F60E0E">
                                  <w:t>Gift Name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0" o:spid="_x0000_s1059" type="#_x0000_t202" style="position:absolute;left:0;text-align:left;margin-left:255.8pt;margin-top:105.25pt;width:215.95pt;height:22.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" filled="f" stroked="f">
                <v:fill color2="black" rotate="t" focus="50%" type="gradient"/>
                <v:textbox inset="0,0,0,0">
                  <w:txbxContent>
                    <w:sdt>
                      <w:sdtPr>
                        <w:id w:val="4684791"/>
                        <w:placeholder>
                          <w:docPart w:val="FAC5267DE0654FDFA560CA265125A689"/>
                        </w:placeholder>
                        <w:showingPlcHdr/>
                      </w:sdtPr>
                      <w:sdtEndPr/>
                      <w:sdtContent>
                        <w:p w:rsidR="00713ECA" w:rsidRDefault="00713ECA" w:rsidP="00F60E0E">
                          <w:pPr>
                            <w:pStyle w:val="Giftname"/>
                          </w:pPr>
                          <w:r w:rsidRPr="00F60E0E">
                            <w:t>Gift Name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943610</wp:posOffset>
                </wp:positionV>
                <wp:extent cx="3619500" cy="271780"/>
                <wp:effectExtent l="0" t="0" r="3810" b="0"/>
                <wp:wrapNone/>
                <wp:docPr id="124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CompanylogoChar"/>
                              </w:rPr>
                              <w:id w:val="4684787"/>
                              <w:placeholder>
                                <w:docPart w:val="EA51B162E2684289ADF3093030EAB624"/>
                              </w:placeholder>
                              <w:showingPlcHdr/>
                            </w:sdtPr>
                            <w:sdtEndPr>
                              <w:rPr>
                                <w:rStyle w:val="DefaultParagraphFont"/>
                                <w:b/>
                                <w:u w:val="none"/>
                              </w:rPr>
                            </w:sdtEndPr>
                            <w:sdtContent>
                              <w:p w:rsidR="00713ECA" w:rsidRPr="001B5630" w:rsidRDefault="00713ECA" w:rsidP="00F60E0E">
                                <w:pPr>
                                  <w:pStyle w:val="Companylogo"/>
                                </w:pPr>
                                <w:r w:rsidRPr="00EB6A2E">
                                  <w:t>[Company Name or Logo]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" o:spid="_x0000_s1060" type="#_x0000_t202" style="position:absolute;left:0;text-align:left;margin-left:182.7pt;margin-top:74.3pt;width:285pt;height:21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" filled="f" stroked="f">
                <v:fill color2="black" rotate="t" focus="50%" type="gradient"/>
                <v:textbox inset="0,0,0,0">
                  <w:txbxContent>
                    <w:sdt>
                      <w:sdtPr>
                        <w:rPr>
                          <w:rStyle w:val="CompanylogoChar"/>
                        </w:rPr>
                        <w:id w:val="4684787"/>
                        <w:placeholder>
                          <w:docPart w:val="EA51B162E2684289ADF3093030EAB624"/>
                        </w:placeholder>
                        <w:showingPlcHdr/>
                      </w:sdtPr>
                      <w:sdtEndPr>
                        <w:rPr>
                          <w:rStyle w:val="DefaultParagraphFont"/>
                          <w:b/>
                          <w:u w:val="none"/>
                        </w:rPr>
                      </w:sdtEndPr>
                      <w:sdtContent>
                        <w:p w:rsidR="00713ECA" w:rsidRPr="001B5630" w:rsidRDefault="00713ECA" w:rsidP="00F60E0E">
                          <w:pPr>
                            <w:pStyle w:val="Companylogo"/>
                          </w:pPr>
                          <w:r w:rsidRPr="00EB6A2E">
                            <w:t>[Company Name or Logo]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1868805</wp:posOffset>
                </wp:positionV>
                <wp:extent cx="728980" cy="151130"/>
                <wp:effectExtent l="0" t="0" r="0" b="1270"/>
                <wp:wrapNone/>
                <wp:docPr id="123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ECA" w:rsidRPr="0022737B" w:rsidRDefault="00713ECA" w:rsidP="00180B44">
                            <w:pPr>
                              <w:pStyle w:val="Detailsstatic"/>
                            </w:pPr>
                            <w:r w:rsidRPr="00024C6D">
                              <w:t>Presented</w:t>
                            </w:r>
                            <w:r>
                              <w:t xml:space="preserve"> to: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61" type="#_x0000_t202" style="position:absolute;left:0;text-align:left;margin-left:182.7pt;margin-top:147.15pt;width:57.4pt;height:11.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" filled="f" stroked="f">
                <v:textbox inset="0,0,0,0">
                  <w:txbxContent>
                    <w:p w:rsidR="00713ECA" w:rsidRPr="0022737B" w:rsidRDefault="00713ECA" w:rsidP="00180B44">
                      <w:pPr>
                        <w:pStyle w:val="Detailsstatic"/>
                      </w:pPr>
                      <w:r w:rsidRPr="00024C6D">
                        <w:t>Presented</w:t>
                      </w:r>
                      <w:r>
                        <w:t xml:space="preserve"> to: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5064760</wp:posOffset>
                </wp:positionH>
                <wp:positionV relativeFrom="paragraph">
                  <wp:posOffset>2206625</wp:posOffset>
                </wp:positionV>
                <wp:extent cx="1015365" cy="652780"/>
                <wp:effectExtent l="6985" t="4445" r="6350" b="0"/>
                <wp:wrapNone/>
                <wp:docPr id="89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5365" cy="652780"/>
                          <a:chOff x="4925" y="1902"/>
                          <a:chExt cx="4790" cy="3228"/>
                        </a:xfrm>
                      </wpg:grpSpPr>
                      <wpg:grpSp>
                        <wpg:cNvPr id="90" name="Group 229"/>
                        <wpg:cNvGrpSpPr>
                          <a:grpSpLocks/>
                        </wpg:cNvGrpSpPr>
                        <wpg:grpSpPr bwMode="auto">
                          <a:xfrm>
                            <a:off x="5092" y="1902"/>
                            <a:ext cx="4623" cy="3228"/>
                            <a:chOff x="5092" y="1902"/>
                            <a:chExt cx="4623" cy="3228"/>
                          </a:xfrm>
                        </wpg:grpSpPr>
                        <wps:wsp>
                          <wps:cNvPr id="91" name="Freeform 128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5092" y="1902"/>
                              <a:ext cx="4623" cy="2865"/>
                            </a:xfrm>
                            <a:custGeom>
                              <a:avLst/>
                              <a:gdLst>
                                <a:gd name="T0" fmla="*/ 0 w 18423"/>
                                <a:gd name="T1" fmla="*/ 11020 h 11020"/>
                                <a:gd name="T2" fmla="*/ 946 w 18423"/>
                                <a:gd name="T3" fmla="*/ 10677 h 11020"/>
                                <a:gd name="T4" fmla="*/ 1129 w 18423"/>
                                <a:gd name="T5" fmla="*/ 10087 h 11020"/>
                                <a:gd name="T6" fmla="*/ 1466 w 18423"/>
                                <a:gd name="T7" fmla="*/ 9587 h 11020"/>
                                <a:gd name="T8" fmla="*/ 1930 w 18423"/>
                                <a:gd name="T9" fmla="*/ 9204 h 11020"/>
                                <a:gd name="T10" fmla="*/ 2493 w 18423"/>
                                <a:gd name="T11" fmla="*/ 8967 h 11020"/>
                                <a:gd name="T12" fmla="*/ 3124 w 18423"/>
                                <a:gd name="T13" fmla="*/ 8904 h 11020"/>
                                <a:gd name="T14" fmla="*/ 3736 w 18423"/>
                                <a:gd name="T15" fmla="*/ 9028 h 11020"/>
                                <a:gd name="T16" fmla="*/ 4270 w 18423"/>
                                <a:gd name="T17" fmla="*/ 9316 h 11020"/>
                                <a:gd name="T18" fmla="*/ 4694 w 18423"/>
                                <a:gd name="T19" fmla="*/ 9742 h 11020"/>
                                <a:gd name="T20" fmla="*/ 4983 w 18423"/>
                                <a:gd name="T21" fmla="*/ 10274 h 11020"/>
                                <a:gd name="T22" fmla="*/ 5108 w 18423"/>
                                <a:gd name="T23" fmla="*/ 10888 h 11020"/>
                                <a:gd name="T24" fmla="*/ 8003 w 18423"/>
                                <a:gd name="T25" fmla="*/ 10995 h 11020"/>
                                <a:gd name="T26" fmla="*/ 8097 w 18423"/>
                                <a:gd name="T27" fmla="*/ 10372 h 11020"/>
                                <a:gd name="T28" fmla="*/ 8361 w 18423"/>
                                <a:gd name="T29" fmla="*/ 9824 h 11020"/>
                                <a:gd name="T30" fmla="*/ 8765 w 18423"/>
                                <a:gd name="T31" fmla="*/ 9379 h 11020"/>
                                <a:gd name="T32" fmla="*/ 9282 w 18423"/>
                                <a:gd name="T33" fmla="*/ 9065 h 11020"/>
                                <a:gd name="T34" fmla="*/ 9883 w 18423"/>
                                <a:gd name="T35" fmla="*/ 8912 h 11020"/>
                                <a:gd name="T36" fmla="*/ 10384 w 18423"/>
                                <a:gd name="T37" fmla="*/ 8920 h 11020"/>
                                <a:gd name="T38" fmla="*/ 10792 w 18423"/>
                                <a:gd name="T39" fmla="*/ 9018 h 11020"/>
                                <a:gd name="T40" fmla="*/ 11164 w 18423"/>
                                <a:gd name="T41" fmla="*/ 9192 h 11020"/>
                                <a:gd name="T42" fmla="*/ 11492 w 18423"/>
                                <a:gd name="T43" fmla="*/ 9433 h 11020"/>
                                <a:gd name="T44" fmla="*/ 11768 w 18423"/>
                                <a:gd name="T45" fmla="*/ 9732 h 11020"/>
                                <a:gd name="T46" fmla="*/ 11119 w 18423"/>
                                <a:gd name="T47" fmla="*/ 8352 h 11020"/>
                                <a:gd name="T48" fmla="*/ 12541 w 18423"/>
                                <a:gd name="T49" fmla="*/ 7180 h 11020"/>
                                <a:gd name="T50" fmla="*/ 6856 w 18423"/>
                                <a:gd name="T51" fmla="*/ 2618 h 11020"/>
                                <a:gd name="T52" fmla="*/ 7797 w 18423"/>
                                <a:gd name="T53" fmla="*/ 5049 h 11020"/>
                                <a:gd name="T54" fmla="*/ 7859 w 18423"/>
                                <a:gd name="T55" fmla="*/ 5030 h 11020"/>
                                <a:gd name="T56" fmla="*/ 7916 w 18423"/>
                                <a:gd name="T57" fmla="*/ 5048 h 11020"/>
                                <a:gd name="T58" fmla="*/ 7945 w 18423"/>
                                <a:gd name="T59" fmla="*/ 5098 h 11020"/>
                                <a:gd name="T60" fmla="*/ 7938 w 18423"/>
                                <a:gd name="T61" fmla="*/ 5163 h 11020"/>
                                <a:gd name="T62" fmla="*/ 7556 w 18423"/>
                                <a:gd name="T63" fmla="*/ 5661 h 11020"/>
                                <a:gd name="T64" fmla="*/ 7733 w 18423"/>
                                <a:gd name="T65" fmla="*/ 5756 h 11020"/>
                                <a:gd name="T66" fmla="*/ 7836 w 18423"/>
                                <a:gd name="T67" fmla="*/ 5810 h 11020"/>
                                <a:gd name="T68" fmla="*/ 7948 w 18423"/>
                                <a:gd name="T69" fmla="*/ 5917 h 11020"/>
                                <a:gd name="T70" fmla="*/ 7939 w 18423"/>
                                <a:gd name="T71" fmla="*/ 5969 h 11020"/>
                                <a:gd name="T72" fmla="*/ 4796 w 18423"/>
                                <a:gd name="T73" fmla="*/ 7090 h 11020"/>
                                <a:gd name="T74" fmla="*/ 3583 w 18423"/>
                                <a:gd name="T75" fmla="*/ 5030 h 11020"/>
                                <a:gd name="T76" fmla="*/ 3648 w 18423"/>
                                <a:gd name="T77" fmla="*/ 4847 h 11020"/>
                                <a:gd name="T78" fmla="*/ 3880 w 18423"/>
                                <a:gd name="T79" fmla="*/ 4753 h 11020"/>
                                <a:gd name="T80" fmla="*/ 4173 w 18423"/>
                                <a:gd name="T81" fmla="*/ 4754 h 11020"/>
                                <a:gd name="T82" fmla="*/ 4428 w 18423"/>
                                <a:gd name="T83" fmla="*/ 4857 h 11020"/>
                                <a:gd name="T84" fmla="*/ 5215 w 18423"/>
                                <a:gd name="T85" fmla="*/ 6303 h 11020"/>
                                <a:gd name="T86" fmla="*/ 5642 w 18423"/>
                                <a:gd name="T87" fmla="*/ 6293 h 11020"/>
                                <a:gd name="T88" fmla="*/ 6219 w 18423"/>
                                <a:gd name="T89" fmla="*/ 6244 h 11020"/>
                                <a:gd name="T90" fmla="*/ 6578 w 18423"/>
                                <a:gd name="T91" fmla="*/ 6306 h 11020"/>
                                <a:gd name="T92" fmla="*/ 6807 w 18423"/>
                                <a:gd name="T93" fmla="*/ 6559 h 11020"/>
                                <a:gd name="T94" fmla="*/ 7205 w 18423"/>
                                <a:gd name="T95" fmla="*/ 8352 h 11020"/>
                                <a:gd name="T96" fmla="*/ 8980 w 18423"/>
                                <a:gd name="T97" fmla="*/ 7052 h 11020"/>
                                <a:gd name="T98" fmla="*/ 7725 w 18423"/>
                                <a:gd name="T99" fmla="*/ 6236 h 11020"/>
                                <a:gd name="T100" fmla="*/ 7677 w 18423"/>
                                <a:gd name="T101" fmla="*/ 6229 h 11020"/>
                                <a:gd name="T102" fmla="*/ 7633 w 18423"/>
                                <a:gd name="T103" fmla="*/ 6403 h 11020"/>
                                <a:gd name="T104" fmla="*/ 7580 w 18423"/>
                                <a:gd name="T105" fmla="*/ 6396 h 11020"/>
                                <a:gd name="T106" fmla="*/ 7590 w 18423"/>
                                <a:gd name="T107" fmla="*/ 6172 h 11020"/>
                                <a:gd name="T108" fmla="*/ 7498 w 18423"/>
                                <a:gd name="T109" fmla="*/ 6080 h 11020"/>
                                <a:gd name="T110" fmla="*/ 7582 w 18423"/>
                                <a:gd name="T111" fmla="*/ 5934 h 11020"/>
                                <a:gd name="T112" fmla="*/ 7048 w 18423"/>
                                <a:gd name="T113" fmla="*/ 6280 h 11020"/>
                                <a:gd name="T114" fmla="*/ 6987 w 18423"/>
                                <a:gd name="T115" fmla="*/ 6312 h 11020"/>
                                <a:gd name="T116" fmla="*/ 6928 w 18423"/>
                                <a:gd name="T117" fmla="*/ 6308 h 11020"/>
                                <a:gd name="T118" fmla="*/ 6887 w 18423"/>
                                <a:gd name="T119" fmla="*/ 6266 h 11020"/>
                                <a:gd name="T120" fmla="*/ 6881 w 18423"/>
                                <a:gd name="T121" fmla="*/ 6203 h 11020"/>
                                <a:gd name="T122" fmla="*/ 6911 w 18423"/>
                                <a:gd name="T123" fmla="*/ 6138 h 110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423" h="11020">
                                  <a:moveTo>
                                    <a:pt x="6856" y="2618"/>
                                  </a:moveTo>
                                  <a:lnTo>
                                    <a:pt x="1670" y="2618"/>
                                  </a:lnTo>
                                  <a:lnTo>
                                    <a:pt x="1670" y="6507"/>
                                  </a:lnTo>
                                  <a:lnTo>
                                    <a:pt x="1402" y="6580"/>
                                  </a:lnTo>
                                  <a:lnTo>
                                    <a:pt x="0" y="9399"/>
                                  </a:lnTo>
                                  <a:lnTo>
                                    <a:pt x="0" y="11020"/>
                                  </a:lnTo>
                                  <a:lnTo>
                                    <a:pt x="922" y="11020"/>
                                  </a:lnTo>
                                  <a:lnTo>
                                    <a:pt x="922" y="11007"/>
                                  </a:lnTo>
                                  <a:lnTo>
                                    <a:pt x="922" y="10995"/>
                                  </a:lnTo>
                                  <a:lnTo>
                                    <a:pt x="925" y="10888"/>
                                  </a:lnTo>
                                  <a:lnTo>
                                    <a:pt x="933" y="10780"/>
                                  </a:lnTo>
                                  <a:lnTo>
                                    <a:pt x="946" y="10677"/>
                                  </a:lnTo>
                                  <a:lnTo>
                                    <a:pt x="965" y="10573"/>
                                  </a:lnTo>
                                  <a:lnTo>
                                    <a:pt x="988" y="10471"/>
                                  </a:lnTo>
                                  <a:lnTo>
                                    <a:pt x="1016" y="10372"/>
                                  </a:lnTo>
                                  <a:lnTo>
                                    <a:pt x="1050" y="10274"/>
                                  </a:lnTo>
                                  <a:lnTo>
                                    <a:pt x="1087" y="10180"/>
                                  </a:lnTo>
                                  <a:lnTo>
                                    <a:pt x="1129" y="10087"/>
                                  </a:lnTo>
                                  <a:lnTo>
                                    <a:pt x="1175" y="9997"/>
                                  </a:lnTo>
                                  <a:lnTo>
                                    <a:pt x="1225" y="9909"/>
                                  </a:lnTo>
                                  <a:lnTo>
                                    <a:pt x="1280" y="9824"/>
                                  </a:lnTo>
                                  <a:lnTo>
                                    <a:pt x="1339" y="9742"/>
                                  </a:lnTo>
                                  <a:lnTo>
                                    <a:pt x="1401" y="9662"/>
                                  </a:lnTo>
                                  <a:lnTo>
                                    <a:pt x="1466" y="9587"/>
                                  </a:lnTo>
                                  <a:lnTo>
                                    <a:pt x="1535" y="9515"/>
                                  </a:lnTo>
                                  <a:lnTo>
                                    <a:pt x="1608" y="9445"/>
                                  </a:lnTo>
                                  <a:lnTo>
                                    <a:pt x="1685" y="9379"/>
                                  </a:lnTo>
                                  <a:lnTo>
                                    <a:pt x="1763" y="9316"/>
                                  </a:lnTo>
                                  <a:lnTo>
                                    <a:pt x="1846" y="9258"/>
                                  </a:lnTo>
                                  <a:lnTo>
                                    <a:pt x="1930" y="9204"/>
                                  </a:lnTo>
                                  <a:lnTo>
                                    <a:pt x="2019" y="9153"/>
                                  </a:lnTo>
                                  <a:lnTo>
                                    <a:pt x="2109" y="9108"/>
                                  </a:lnTo>
                                  <a:lnTo>
                                    <a:pt x="2201" y="9065"/>
                                  </a:lnTo>
                                  <a:lnTo>
                                    <a:pt x="2297" y="9028"/>
                                  </a:lnTo>
                                  <a:lnTo>
                                    <a:pt x="2394" y="8994"/>
                                  </a:lnTo>
                                  <a:lnTo>
                                    <a:pt x="2493" y="8967"/>
                                  </a:lnTo>
                                  <a:lnTo>
                                    <a:pt x="2595" y="8943"/>
                                  </a:lnTo>
                                  <a:lnTo>
                                    <a:pt x="2697" y="8925"/>
                                  </a:lnTo>
                                  <a:lnTo>
                                    <a:pt x="2802" y="8912"/>
                                  </a:lnTo>
                                  <a:lnTo>
                                    <a:pt x="2909" y="8904"/>
                                  </a:lnTo>
                                  <a:lnTo>
                                    <a:pt x="3017" y="8900"/>
                                  </a:lnTo>
                                  <a:lnTo>
                                    <a:pt x="3124" y="8904"/>
                                  </a:lnTo>
                                  <a:lnTo>
                                    <a:pt x="3231" y="8912"/>
                                  </a:lnTo>
                                  <a:lnTo>
                                    <a:pt x="3336" y="8925"/>
                                  </a:lnTo>
                                  <a:lnTo>
                                    <a:pt x="3438" y="8943"/>
                                  </a:lnTo>
                                  <a:lnTo>
                                    <a:pt x="3540" y="8967"/>
                                  </a:lnTo>
                                  <a:lnTo>
                                    <a:pt x="3640" y="8994"/>
                                  </a:lnTo>
                                  <a:lnTo>
                                    <a:pt x="3736" y="9028"/>
                                  </a:lnTo>
                                  <a:lnTo>
                                    <a:pt x="3832" y="9065"/>
                                  </a:lnTo>
                                  <a:lnTo>
                                    <a:pt x="3925" y="9108"/>
                                  </a:lnTo>
                                  <a:lnTo>
                                    <a:pt x="4014" y="9153"/>
                                  </a:lnTo>
                                  <a:lnTo>
                                    <a:pt x="4103" y="9204"/>
                                  </a:lnTo>
                                  <a:lnTo>
                                    <a:pt x="4187" y="9258"/>
                                  </a:lnTo>
                                  <a:lnTo>
                                    <a:pt x="4270" y="9316"/>
                                  </a:lnTo>
                                  <a:lnTo>
                                    <a:pt x="4348" y="9379"/>
                                  </a:lnTo>
                                  <a:lnTo>
                                    <a:pt x="4425" y="9445"/>
                                  </a:lnTo>
                                  <a:lnTo>
                                    <a:pt x="4498" y="9515"/>
                                  </a:lnTo>
                                  <a:lnTo>
                                    <a:pt x="4567" y="9587"/>
                                  </a:lnTo>
                                  <a:lnTo>
                                    <a:pt x="4632" y="9662"/>
                                  </a:lnTo>
                                  <a:lnTo>
                                    <a:pt x="4694" y="9742"/>
                                  </a:lnTo>
                                  <a:lnTo>
                                    <a:pt x="4753" y="9824"/>
                                  </a:lnTo>
                                  <a:lnTo>
                                    <a:pt x="4808" y="9909"/>
                                  </a:lnTo>
                                  <a:lnTo>
                                    <a:pt x="4858" y="9997"/>
                                  </a:lnTo>
                                  <a:lnTo>
                                    <a:pt x="4904" y="10087"/>
                                  </a:lnTo>
                                  <a:lnTo>
                                    <a:pt x="4946" y="10180"/>
                                  </a:lnTo>
                                  <a:lnTo>
                                    <a:pt x="4983" y="10274"/>
                                  </a:lnTo>
                                  <a:lnTo>
                                    <a:pt x="5017" y="10372"/>
                                  </a:lnTo>
                                  <a:lnTo>
                                    <a:pt x="5045" y="10471"/>
                                  </a:lnTo>
                                  <a:lnTo>
                                    <a:pt x="5068" y="10573"/>
                                  </a:lnTo>
                                  <a:lnTo>
                                    <a:pt x="5087" y="10677"/>
                                  </a:lnTo>
                                  <a:lnTo>
                                    <a:pt x="5100" y="10780"/>
                                  </a:lnTo>
                                  <a:lnTo>
                                    <a:pt x="5108" y="10888"/>
                                  </a:lnTo>
                                  <a:lnTo>
                                    <a:pt x="5111" y="10995"/>
                                  </a:lnTo>
                                  <a:lnTo>
                                    <a:pt x="5111" y="11007"/>
                                  </a:lnTo>
                                  <a:lnTo>
                                    <a:pt x="5111" y="11020"/>
                                  </a:lnTo>
                                  <a:lnTo>
                                    <a:pt x="8003" y="11020"/>
                                  </a:lnTo>
                                  <a:lnTo>
                                    <a:pt x="8003" y="11007"/>
                                  </a:lnTo>
                                  <a:lnTo>
                                    <a:pt x="8003" y="10995"/>
                                  </a:lnTo>
                                  <a:lnTo>
                                    <a:pt x="8005" y="10888"/>
                                  </a:lnTo>
                                  <a:lnTo>
                                    <a:pt x="8013" y="10780"/>
                                  </a:lnTo>
                                  <a:lnTo>
                                    <a:pt x="8027" y="10677"/>
                                  </a:lnTo>
                                  <a:lnTo>
                                    <a:pt x="8046" y="10573"/>
                                  </a:lnTo>
                                  <a:lnTo>
                                    <a:pt x="8068" y="10471"/>
                                  </a:lnTo>
                                  <a:lnTo>
                                    <a:pt x="8097" y="10372"/>
                                  </a:lnTo>
                                  <a:lnTo>
                                    <a:pt x="8130" y="10274"/>
                                  </a:lnTo>
                                  <a:lnTo>
                                    <a:pt x="8167" y="10180"/>
                                  </a:lnTo>
                                  <a:lnTo>
                                    <a:pt x="8209" y="10087"/>
                                  </a:lnTo>
                                  <a:lnTo>
                                    <a:pt x="8256" y="9997"/>
                                  </a:lnTo>
                                  <a:lnTo>
                                    <a:pt x="8306" y="9909"/>
                                  </a:lnTo>
                                  <a:lnTo>
                                    <a:pt x="8361" y="9824"/>
                                  </a:lnTo>
                                  <a:lnTo>
                                    <a:pt x="8419" y="9742"/>
                                  </a:lnTo>
                                  <a:lnTo>
                                    <a:pt x="8481" y="9662"/>
                                  </a:lnTo>
                                  <a:lnTo>
                                    <a:pt x="8547" y="9587"/>
                                  </a:lnTo>
                                  <a:lnTo>
                                    <a:pt x="8616" y="9515"/>
                                  </a:lnTo>
                                  <a:lnTo>
                                    <a:pt x="8689" y="9445"/>
                                  </a:lnTo>
                                  <a:lnTo>
                                    <a:pt x="8765" y="9379"/>
                                  </a:lnTo>
                                  <a:lnTo>
                                    <a:pt x="8844" y="9316"/>
                                  </a:lnTo>
                                  <a:lnTo>
                                    <a:pt x="8926" y="9258"/>
                                  </a:lnTo>
                                  <a:lnTo>
                                    <a:pt x="9011" y="9204"/>
                                  </a:lnTo>
                                  <a:lnTo>
                                    <a:pt x="9099" y="9153"/>
                                  </a:lnTo>
                                  <a:lnTo>
                                    <a:pt x="9190" y="9108"/>
                                  </a:lnTo>
                                  <a:lnTo>
                                    <a:pt x="9282" y="9065"/>
                                  </a:lnTo>
                                  <a:lnTo>
                                    <a:pt x="9377" y="9028"/>
                                  </a:lnTo>
                                  <a:lnTo>
                                    <a:pt x="9475" y="8994"/>
                                  </a:lnTo>
                                  <a:lnTo>
                                    <a:pt x="9574" y="8967"/>
                                  </a:lnTo>
                                  <a:lnTo>
                                    <a:pt x="9675" y="8943"/>
                                  </a:lnTo>
                                  <a:lnTo>
                                    <a:pt x="9778" y="8925"/>
                                  </a:lnTo>
                                  <a:lnTo>
                                    <a:pt x="9883" y="8912"/>
                                  </a:lnTo>
                                  <a:lnTo>
                                    <a:pt x="9989" y="8904"/>
                                  </a:lnTo>
                                  <a:lnTo>
                                    <a:pt x="10098" y="8900"/>
                                  </a:lnTo>
                                  <a:lnTo>
                                    <a:pt x="10170" y="8901"/>
                                  </a:lnTo>
                                  <a:lnTo>
                                    <a:pt x="10242" y="8906"/>
                                  </a:lnTo>
                                  <a:lnTo>
                                    <a:pt x="10313" y="8912"/>
                                  </a:lnTo>
                                  <a:lnTo>
                                    <a:pt x="10384" y="8920"/>
                                  </a:lnTo>
                                  <a:lnTo>
                                    <a:pt x="10454" y="8931"/>
                                  </a:lnTo>
                                  <a:lnTo>
                                    <a:pt x="10523" y="8944"/>
                                  </a:lnTo>
                                  <a:lnTo>
                                    <a:pt x="10591" y="8960"/>
                                  </a:lnTo>
                                  <a:lnTo>
                                    <a:pt x="10659" y="8978"/>
                                  </a:lnTo>
                                  <a:lnTo>
                                    <a:pt x="10726" y="8997"/>
                                  </a:lnTo>
                                  <a:lnTo>
                                    <a:pt x="10792" y="9018"/>
                                  </a:lnTo>
                                  <a:lnTo>
                                    <a:pt x="10856" y="9043"/>
                                  </a:lnTo>
                                  <a:lnTo>
                                    <a:pt x="10921" y="9068"/>
                                  </a:lnTo>
                                  <a:lnTo>
                                    <a:pt x="10983" y="9097"/>
                                  </a:lnTo>
                                  <a:lnTo>
                                    <a:pt x="11045" y="9127"/>
                                  </a:lnTo>
                                  <a:lnTo>
                                    <a:pt x="11104" y="9159"/>
                                  </a:lnTo>
                                  <a:lnTo>
                                    <a:pt x="11164" y="9192"/>
                                  </a:lnTo>
                                  <a:lnTo>
                                    <a:pt x="11223" y="9228"/>
                                  </a:lnTo>
                                  <a:lnTo>
                                    <a:pt x="11279" y="9266"/>
                                  </a:lnTo>
                                  <a:lnTo>
                                    <a:pt x="11335" y="9305"/>
                                  </a:lnTo>
                                  <a:lnTo>
                                    <a:pt x="11388" y="9346"/>
                                  </a:lnTo>
                                  <a:lnTo>
                                    <a:pt x="11441" y="9389"/>
                                  </a:lnTo>
                                  <a:lnTo>
                                    <a:pt x="11492" y="9433"/>
                                  </a:lnTo>
                                  <a:lnTo>
                                    <a:pt x="11542" y="9479"/>
                                  </a:lnTo>
                                  <a:lnTo>
                                    <a:pt x="11590" y="9526"/>
                                  </a:lnTo>
                                  <a:lnTo>
                                    <a:pt x="11637" y="9575"/>
                                  </a:lnTo>
                                  <a:lnTo>
                                    <a:pt x="11682" y="9627"/>
                                  </a:lnTo>
                                  <a:lnTo>
                                    <a:pt x="11726" y="9678"/>
                                  </a:lnTo>
                                  <a:lnTo>
                                    <a:pt x="11768" y="9732"/>
                                  </a:lnTo>
                                  <a:lnTo>
                                    <a:pt x="11807" y="9787"/>
                                  </a:lnTo>
                                  <a:lnTo>
                                    <a:pt x="11845" y="9843"/>
                                  </a:lnTo>
                                  <a:lnTo>
                                    <a:pt x="11882" y="9900"/>
                                  </a:lnTo>
                                  <a:lnTo>
                                    <a:pt x="11917" y="9958"/>
                                  </a:lnTo>
                                  <a:lnTo>
                                    <a:pt x="11917" y="8352"/>
                                  </a:lnTo>
                                  <a:lnTo>
                                    <a:pt x="11119" y="8352"/>
                                  </a:lnTo>
                                  <a:lnTo>
                                    <a:pt x="11119" y="4089"/>
                                  </a:lnTo>
                                  <a:lnTo>
                                    <a:pt x="11343" y="4089"/>
                                  </a:lnTo>
                                  <a:lnTo>
                                    <a:pt x="11967" y="7829"/>
                                  </a:lnTo>
                                  <a:lnTo>
                                    <a:pt x="17402" y="7504"/>
                                  </a:lnTo>
                                  <a:lnTo>
                                    <a:pt x="18423" y="6856"/>
                                  </a:lnTo>
                                  <a:lnTo>
                                    <a:pt x="12541" y="7180"/>
                                  </a:lnTo>
                                  <a:lnTo>
                                    <a:pt x="11543" y="1970"/>
                                  </a:lnTo>
                                  <a:lnTo>
                                    <a:pt x="10821" y="1970"/>
                                  </a:lnTo>
                                  <a:lnTo>
                                    <a:pt x="10821" y="0"/>
                                  </a:lnTo>
                                  <a:lnTo>
                                    <a:pt x="10022" y="0"/>
                                  </a:lnTo>
                                  <a:lnTo>
                                    <a:pt x="10022" y="6358"/>
                                  </a:lnTo>
                                  <a:lnTo>
                                    <a:pt x="6856" y="2618"/>
                                  </a:lnTo>
                                  <a:close/>
                                  <a:moveTo>
                                    <a:pt x="6911" y="6138"/>
                                  </a:moveTo>
                                  <a:lnTo>
                                    <a:pt x="7760" y="5082"/>
                                  </a:lnTo>
                                  <a:lnTo>
                                    <a:pt x="7769" y="5073"/>
                                  </a:lnTo>
                                  <a:lnTo>
                                    <a:pt x="7778" y="5064"/>
                                  </a:lnTo>
                                  <a:lnTo>
                                    <a:pt x="7788" y="5056"/>
                                  </a:lnTo>
                                  <a:lnTo>
                                    <a:pt x="7797" y="5049"/>
                                  </a:lnTo>
                                  <a:lnTo>
                                    <a:pt x="7807" y="5044"/>
                                  </a:lnTo>
                                  <a:lnTo>
                                    <a:pt x="7818" y="5038"/>
                                  </a:lnTo>
                                  <a:lnTo>
                                    <a:pt x="7827" y="5035"/>
                                  </a:lnTo>
                                  <a:lnTo>
                                    <a:pt x="7838" y="5032"/>
                                  </a:lnTo>
                                  <a:lnTo>
                                    <a:pt x="7849" y="5030"/>
                                  </a:lnTo>
                                  <a:lnTo>
                                    <a:pt x="7859" y="5030"/>
                                  </a:lnTo>
                                  <a:lnTo>
                                    <a:pt x="7869" y="5030"/>
                                  </a:lnTo>
                                  <a:lnTo>
                                    <a:pt x="7880" y="5031"/>
                                  </a:lnTo>
                                  <a:lnTo>
                                    <a:pt x="7889" y="5033"/>
                                  </a:lnTo>
                                  <a:lnTo>
                                    <a:pt x="7899" y="5037"/>
                                  </a:lnTo>
                                  <a:lnTo>
                                    <a:pt x="7907" y="5042"/>
                                  </a:lnTo>
                                  <a:lnTo>
                                    <a:pt x="7916" y="5048"/>
                                  </a:lnTo>
                                  <a:lnTo>
                                    <a:pt x="7923" y="5054"/>
                                  </a:lnTo>
                                  <a:lnTo>
                                    <a:pt x="7930" y="5062"/>
                                  </a:lnTo>
                                  <a:lnTo>
                                    <a:pt x="7935" y="5070"/>
                                  </a:lnTo>
                                  <a:lnTo>
                                    <a:pt x="7939" y="5079"/>
                                  </a:lnTo>
                                  <a:lnTo>
                                    <a:pt x="7943" y="5088"/>
                                  </a:lnTo>
                                  <a:lnTo>
                                    <a:pt x="7945" y="5098"/>
                                  </a:lnTo>
                                  <a:lnTo>
                                    <a:pt x="7947" y="5109"/>
                                  </a:lnTo>
                                  <a:lnTo>
                                    <a:pt x="7947" y="5119"/>
                                  </a:lnTo>
                                  <a:lnTo>
                                    <a:pt x="7947" y="5130"/>
                                  </a:lnTo>
                                  <a:lnTo>
                                    <a:pt x="7945" y="5141"/>
                                  </a:lnTo>
                                  <a:lnTo>
                                    <a:pt x="7942" y="5153"/>
                                  </a:lnTo>
                                  <a:lnTo>
                                    <a:pt x="7938" y="5163"/>
                                  </a:lnTo>
                                  <a:lnTo>
                                    <a:pt x="7935" y="5174"/>
                                  </a:lnTo>
                                  <a:lnTo>
                                    <a:pt x="7929" y="5185"/>
                                  </a:lnTo>
                                  <a:lnTo>
                                    <a:pt x="7922" y="5196"/>
                                  </a:lnTo>
                                  <a:lnTo>
                                    <a:pt x="7914" y="5206"/>
                                  </a:lnTo>
                                  <a:lnTo>
                                    <a:pt x="7552" y="5657"/>
                                  </a:lnTo>
                                  <a:lnTo>
                                    <a:pt x="7556" y="5661"/>
                                  </a:lnTo>
                                  <a:lnTo>
                                    <a:pt x="7562" y="5666"/>
                                  </a:lnTo>
                                  <a:lnTo>
                                    <a:pt x="7706" y="5780"/>
                                  </a:lnTo>
                                  <a:lnTo>
                                    <a:pt x="7722" y="5760"/>
                                  </a:lnTo>
                                  <a:lnTo>
                                    <a:pt x="7725" y="5759"/>
                                  </a:lnTo>
                                  <a:lnTo>
                                    <a:pt x="7728" y="5758"/>
                                  </a:lnTo>
                                  <a:lnTo>
                                    <a:pt x="7733" y="5756"/>
                                  </a:lnTo>
                                  <a:lnTo>
                                    <a:pt x="7739" y="5758"/>
                                  </a:lnTo>
                                  <a:lnTo>
                                    <a:pt x="7753" y="5761"/>
                                  </a:lnTo>
                                  <a:lnTo>
                                    <a:pt x="7771" y="5770"/>
                                  </a:lnTo>
                                  <a:lnTo>
                                    <a:pt x="7791" y="5780"/>
                                  </a:lnTo>
                                  <a:lnTo>
                                    <a:pt x="7813" y="5793"/>
                                  </a:lnTo>
                                  <a:lnTo>
                                    <a:pt x="7836" y="5810"/>
                                  </a:lnTo>
                                  <a:lnTo>
                                    <a:pt x="7861" y="5828"/>
                                  </a:lnTo>
                                  <a:lnTo>
                                    <a:pt x="7883" y="5847"/>
                                  </a:lnTo>
                                  <a:lnTo>
                                    <a:pt x="7904" y="5866"/>
                                  </a:lnTo>
                                  <a:lnTo>
                                    <a:pt x="7922" y="5885"/>
                                  </a:lnTo>
                                  <a:lnTo>
                                    <a:pt x="7937" y="5902"/>
                                  </a:lnTo>
                                  <a:lnTo>
                                    <a:pt x="7948" y="5917"/>
                                  </a:lnTo>
                                  <a:lnTo>
                                    <a:pt x="7955" y="5931"/>
                                  </a:lnTo>
                                  <a:lnTo>
                                    <a:pt x="7957" y="5937"/>
                                  </a:lnTo>
                                  <a:lnTo>
                                    <a:pt x="7957" y="5941"/>
                                  </a:lnTo>
                                  <a:lnTo>
                                    <a:pt x="7957" y="5945"/>
                                  </a:lnTo>
                                  <a:lnTo>
                                    <a:pt x="7956" y="5949"/>
                                  </a:lnTo>
                                  <a:lnTo>
                                    <a:pt x="7939" y="5969"/>
                                  </a:lnTo>
                                  <a:lnTo>
                                    <a:pt x="9025" y="6842"/>
                                  </a:lnTo>
                                  <a:lnTo>
                                    <a:pt x="9025" y="6058"/>
                                  </a:lnTo>
                                  <a:lnTo>
                                    <a:pt x="6607" y="3191"/>
                                  </a:lnTo>
                                  <a:lnTo>
                                    <a:pt x="2393" y="3191"/>
                                  </a:lnTo>
                                  <a:lnTo>
                                    <a:pt x="2443" y="7090"/>
                                  </a:lnTo>
                                  <a:lnTo>
                                    <a:pt x="4796" y="7090"/>
                                  </a:lnTo>
                                  <a:lnTo>
                                    <a:pt x="3731" y="5245"/>
                                  </a:lnTo>
                                  <a:lnTo>
                                    <a:pt x="3683" y="5197"/>
                                  </a:lnTo>
                                  <a:lnTo>
                                    <a:pt x="3645" y="5152"/>
                                  </a:lnTo>
                                  <a:lnTo>
                                    <a:pt x="3616" y="5109"/>
                                  </a:lnTo>
                                  <a:lnTo>
                                    <a:pt x="3596" y="5068"/>
                                  </a:lnTo>
                                  <a:lnTo>
                                    <a:pt x="3583" y="5030"/>
                                  </a:lnTo>
                                  <a:lnTo>
                                    <a:pt x="3578" y="4994"/>
                                  </a:lnTo>
                                  <a:lnTo>
                                    <a:pt x="3580" y="4959"/>
                                  </a:lnTo>
                                  <a:lnTo>
                                    <a:pt x="3589" y="4928"/>
                                  </a:lnTo>
                                  <a:lnTo>
                                    <a:pt x="3603" y="4899"/>
                                  </a:lnTo>
                                  <a:lnTo>
                                    <a:pt x="3623" y="4872"/>
                                  </a:lnTo>
                                  <a:lnTo>
                                    <a:pt x="3648" y="4847"/>
                                  </a:lnTo>
                                  <a:lnTo>
                                    <a:pt x="3678" y="4826"/>
                                  </a:lnTo>
                                  <a:lnTo>
                                    <a:pt x="3711" y="4806"/>
                                  </a:lnTo>
                                  <a:lnTo>
                                    <a:pt x="3750" y="4789"/>
                                  </a:lnTo>
                                  <a:lnTo>
                                    <a:pt x="3790" y="4775"/>
                                  </a:lnTo>
                                  <a:lnTo>
                                    <a:pt x="3833" y="4763"/>
                                  </a:lnTo>
                                  <a:lnTo>
                                    <a:pt x="3880" y="4753"/>
                                  </a:lnTo>
                                  <a:lnTo>
                                    <a:pt x="3926" y="4747"/>
                                  </a:lnTo>
                                  <a:lnTo>
                                    <a:pt x="3975" y="4742"/>
                                  </a:lnTo>
                                  <a:lnTo>
                                    <a:pt x="4025" y="4741"/>
                                  </a:lnTo>
                                  <a:lnTo>
                                    <a:pt x="4075" y="4742"/>
                                  </a:lnTo>
                                  <a:lnTo>
                                    <a:pt x="4124" y="4747"/>
                                  </a:lnTo>
                                  <a:lnTo>
                                    <a:pt x="4173" y="4754"/>
                                  </a:lnTo>
                                  <a:lnTo>
                                    <a:pt x="4222" y="4764"/>
                                  </a:lnTo>
                                  <a:lnTo>
                                    <a:pt x="4267" y="4777"/>
                                  </a:lnTo>
                                  <a:lnTo>
                                    <a:pt x="4313" y="4792"/>
                                  </a:lnTo>
                                  <a:lnTo>
                                    <a:pt x="4354" y="4812"/>
                                  </a:lnTo>
                                  <a:lnTo>
                                    <a:pt x="4393" y="4833"/>
                                  </a:lnTo>
                                  <a:lnTo>
                                    <a:pt x="4428" y="4857"/>
                                  </a:lnTo>
                                  <a:lnTo>
                                    <a:pt x="4459" y="4884"/>
                                  </a:lnTo>
                                  <a:lnTo>
                                    <a:pt x="4486" y="4915"/>
                                  </a:lnTo>
                                  <a:lnTo>
                                    <a:pt x="4508" y="4949"/>
                                  </a:lnTo>
                                  <a:lnTo>
                                    <a:pt x="5086" y="6283"/>
                                  </a:lnTo>
                                  <a:lnTo>
                                    <a:pt x="5149" y="6294"/>
                                  </a:lnTo>
                                  <a:lnTo>
                                    <a:pt x="5215" y="6303"/>
                                  </a:lnTo>
                                  <a:lnTo>
                                    <a:pt x="5283" y="6308"/>
                                  </a:lnTo>
                                  <a:lnTo>
                                    <a:pt x="5352" y="6310"/>
                                  </a:lnTo>
                                  <a:lnTo>
                                    <a:pt x="5422" y="6309"/>
                                  </a:lnTo>
                                  <a:lnTo>
                                    <a:pt x="5495" y="6305"/>
                                  </a:lnTo>
                                  <a:lnTo>
                                    <a:pt x="5568" y="6299"/>
                                  </a:lnTo>
                                  <a:lnTo>
                                    <a:pt x="5642" y="6293"/>
                                  </a:lnTo>
                                  <a:lnTo>
                                    <a:pt x="5790" y="6278"/>
                                  </a:lnTo>
                                  <a:lnTo>
                                    <a:pt x="5936" y="6262"/>
                                  </a:lnTo>
                                  <a:lnTo>
                                    <a:pt x="6009" y="6255"/>
                                  </a:lnTo>
                                  <a:lnTo>
                                    <a:pt x="6081" y="6250"/>
                                  </a:lnTo>
                                  <a:lnTo>
                                    <a:pt x="6150" y="6246"/>
                                  </a:lnTo>
                                  <a:lnTo>
                                    <a:pt x="6219" y="6244"/>
                                  </a:lnTo>
                                  <a:lnTo>
                                    <a:pt x="6285" y="6246"/>
                                  </a:lnTo>
                                  <a:lnTo>
                                    <a:pt x="6349" y="6250"/>
                                  </a:lnTo>
                                  <a:lnTo>
                                    <a:pt x="6411" y="6258"/>
                                  </a:lnTo>
                                  <a:lnTo>
                                    <a:pt x="6470" y="6269"/>
                                  </a:lnTo>
                                  <a:lnTo>
                                    <a:pt x="6526" y="6286"/>
                                  </a:lnTo>
                                  <a:lnTo>
                                    <a:pt x="6578" y="6306"/>
                                  </a:lnTo>
                                  <a:lnTo>
                                    <a:pt x="6627" y="6333"/>
                                  </a:lnTo>
                                  <a:lnTo>
                                    <a:pt x="6672" y="6365"/>
                                  </a:lnTo>
                                  <a:lnTo>
                                    <a:pt x="6713" y="6403"/>
                                  </a:lnTo>
                                  <a:lnTo>
                                    <a:pt x="6749" y="6448"/>
                                  </a:lnTo>
                                  <a:lnTo>
                                    <a:pt x="6781" y="6500"/>
                                  </a:lnTo>
                                  <a:lnTo>
                                    <a:pt x="6807" y="6559"/>
                                  </a:lnTo>
                                  <a:lnTo>
                                    <a:pt x="6828" y="6626"/>
                                  </a:lnTo>
                                  <a:lnTo>
                                    <a:pt x="6843" y="6703"/>
                                  </a:lnTo>
                                  <a:lnTo>
                                    <a:pt x="6853" y="6787"/>
                                  </a:lnTo>
                                  <a:lnTo>
                                    <a:pt x="6856" y="6881"/>
                                  </a:lnTo>
                                  <a:lnTo>
                                    <a:pt x="7205" y="6881"/>
                                  </a:lnTo>
                                  <a:lnTo>
                                    <a:pt x="7205" y="8352"/>
                                  </a:lnTo>
                                  <a:lnTo>
                                    <a:pt x="9025" y="8352"/>
                                  </a:lnTo>
                                  <a:lnTo>
                                    <a:pt x="9025" y="7072"/>
                                  </a:lnTo>
                                  <a:lnTo>
                                    <a:pt x="9014" y="7068"/>
                                  </a:lnTo>
                                  <a:lnTo>
                                    <a:pt x="9002" y="7064"/>
                                  </a:lnTo>
                                  <a:lnTo>
                                    <a:pt x="8992" y="7058"/>
                                  </a:lnTo>
                                  <a:lnTo>
                                    <a:pt x="8980" y="7052"/>
                                  </a:lnTo>
                                  <a:lnTo>
                                    <a:pt x="8969" y="7046"/>
                                  </a:lnTo>
                                  <a:lnTo>
                                    <a:pt x="8957" y="7039"/>
                                  </a:lnTo>
                                  <a:lnTo>
                                    <a:pt x="8946" y="7031"/>
                                  </a:lnTo>
                                  <a:lnTo>
                                    <a:pt x="8936" y="7022"/>
                                  </a:lnTo>
                                  <a:lnTo>
                                    <a:pt x="7815" y="6123"/>
                                  </a:lnTo>
                                  <a:lnTo>
                                    <a:pt x="7725" y="6236"/>
                                  </a:lnTo>
                                  <a:lnTo>
                                    <a:pt x="7721" y="6238"/>
                                  </a:lnTo>
                                  <a:lnTo>
                                    <a:pt x="7718" y="6240"/>
                                  </a:lnTo>
                                  <a:lnTo>
                                    <a:pt x="7713" y="6241"/>
                                  </a:lnTo>
                                  <a:lnTo>
                                    <a:pt x="7708" y="6240"/>
                                  </a:lnTo>
                                  <a:lnTo>
                                    <a:pt x="7694" y="6236"/>
                                  </a:lnTo>
                                  <a:lnTo>
                                    <a:pt x="7677" y="6229"/>
                                  </a:lnTo>
                                  <a:lnTo>
                                    <a:pt x="7658" y="6372"/>
                                  </a:lnTo>
                                  <a:lnTo>
                                    <a:pt x="7655" y="6380"/>
                                  </a:lnTo>
                                  <a:lnTo>
                                    <a:pt x="7652" y="6388"/>
                                  </a:lnTo>
                                  <a:lnTo>
                                    <a:pt x="7647" y="6394"/>
                                  </a:lnTo>
                                  <a:lnTo>
                                    <a:pt x="7640" y="6398"/>
                                  </a:lnTo>
                                  <a:lnTo>
                                    <a:pt x="7633" y="6403"/>
                                  </a:lnTo>
                                  <a:lnTo>
                                    <a:pt x="7624" y="6405"/>
                                  </a:lnTo>
                                  <a:lnTo>
                                    <a:pt x="7615" y="6407"/>
                                  </a:lnTo>
                                  <a:lnTo>
                                    <a:pt x="7605" y="6407"/>
                                  </a:lnTo>
                                  <a:lnTo>
                                    <a:pt x="7597" y="6404"/>
                                  </a:lnTo>
                                  <a:lnTo>
                                    <a:pt x="7589" y="6401"/>
                                  </a:lnTo>
                                  <a:lnTo>
                                    <a:pt x="7580" y="6396"/>
                                  </a:lnTo>
                                  <a:lnTo>
                                    <a:pt x="7574" y="6390"/>
                                  </a:lnTo>
                                  <a:lnTo>
                                    <a:pt x="7570" y="6384"/>
                                  </a:lnTo>
                                  <a:lnTo>
                                    <a:pt x="7566" y="6376"/>
                                  </a:lnTo>
                                  <a:lnTo>
                                    <a:pt x="7565" y="6368"/>
                                  </a:lnTo>
                                  <a:lnTo>
                                    <a:pt x="7565" y="6360"/>
                                  </a:lnTo>
                                  <a:lnTo>
                                    <a:pt x="7590" y="6172"/>
                                  </a:lnTo>
                                  <a:lnTo>
                                    <a:pt x="7586" y="6169"/>
                                  </a:lnTo>
                                  <a:lnTo>
                                    <a:pt x="7562" y="6149"/>
                                  </a:lnTo>
                                  <a:lnTo>
                                    <a:pt x="7542" y="6130"/>
                                  </a:lnTo>
                                  <a:lnTo>
                                    <a:pt x="7524" y="6112"/>
                                  </a:lnTo>
                                  <a:lnTo>
                                    <a:pt x="7510" y="6095"/>
                                  </a:lnTo>
                                  <a:lnTo>
                                    <a:pt x="7498" y="6080"/>
                                  </a:lnTo>
                                  <a:lnTo>
                                    <a:pt x="7491" y="6067"/>
                                  </a:lnTo>
                                  <a:lnTo>
                                    <a:pt x="7490" y="6061"/>
                                  </a:lnTo>
                                  <a:lnTo>
                                    <a:pt x="7488" y="6056"/>
                                  </a:lnTo>
                                  <a:lnTo>
                                    <a:pt x="7488" y="6051"/>
                                  </a:lnTo>
                                  <a:lnTo>
                                    <a:pt x="7490" y="6049"/>
                                  </a:lnTo>
                                  <a:lnTo>
                                    <a:pt x="7582" y="5934"/>
                                  </a:lnTo>
                                  <a:lnTo>
                                    <a:pt x="7438" y="5820"/>
                                  </a:lnTo>
                                  <a:lnTo>
                                    <a:pt x="7434" y="5815"/>
                                  </a:lnTo>
                                  <a:lnTo>
                                    <a:pt x="7429" y="5810"/>
                                  </a:lnTo>
                                  <a:lnTo>
                                    <a:pt x="7065" y="6262"/>
                                  </a:lnTo>
                                  <a:lnTo>
                                    <a:pt x="7057" y="6272"/>
                                  </a:lnTo>
                                  <a:lnTo>
                                    <a:pt x="7048" y="6280"/>
                                  </a:lnTo>
                                  <a:lnTo>
                                    <a:pt x="7039" y="6289"/>
                                  </a:lnTo>
                                  <a:lnTo>
                                    <a:pt x="7029" y="6294"/>
                                  </a:lnTo>
                                  <a:lnTo>
                                    <a:pt x="7018" y="6300"/>
                                  </a:lnTo>
                                  <a:lnTo>
                                    <a:pt x="7009" y="6305"/>
                                  </a:lnTo>
                                  <a:lnTo>
                                    <a:pt x="6998" y="6310"/>
                                  </a:lnTo>
                                  <a:lnTo>
                                    <a:pt x="6987" y="6312"/>
                                  </a:lnTo>
                                  <a:lnTo>
                                    <a:pt x="6977" y="6315"/>
                                  </a:lnTo>
                                  <a:lnTo>
                                    <a:pt x="6967" y="6315"/>
                                  </a:lnTo>
                                  <a:lnTo>
                                    <a:pt x="6956" y="6315"/>
                                  </a:lnTo>
                                  <a:lnTo>
                                    <a:pt x="6947" y="6314"/>
                                  </a:lnTo>
                                  <a:lnTo>
                                    <a:pt x="6937" y="6311"/>
                                  </a:lnTo>
                                  <a:lnTo>
                                    <a:pt x="6928" y="6308"/>
                                  </a:lnTo>
                                  <a:lnTo>
                                    <a:pt x="6918" y="6303"/>
                                  </a:lnTo>
                                  <a:lnTo>
                                    <a:pt x="6911" y="6297"/>
                                  </a:lnTo>
                                  <a:lnTo>
                                    <a:pt x="6903" y="6291"/>
                                  </a:lnTo>
                                  <a:lnTo>
                                    <a:pt x="6897" y="6283"/>
                                  </a:lnTo>
                                  <a:lnTo>
                                    <a:pt x="6891" y="6274"/>
                                  </a:lnTo>
                                  <a:lnTo>
                                    <a:pt x="6887" y="6266"/>
                                  </a:lnTo>
                                  <a:lnTo>
                                    <a:pt x="6884" y="6256"/>
                                  </a:lnTo>
                                  <a:lnTo>
                                    <a:pt x="6881" y="6246"/>
                                  </a:lnTo>
                                  <a:lnTo>
                                    <a:pt x="6880" y="6236"/>
                                  </a:lnTo>
                                  <a:lnTo>
                                    <a:pt x="6879" y="6225"/>
                                  </a:lnTo>
                                  <a:lnTo>
                                    <a:pt x="6880" y="6215"/>
                                  </a:lnTo>
                                  <a:lnTo>
                                    <a:pt x="6881" y="6203"/>
                                  </a:lnTo>
                                  <a:lnTo>
                                    <a:pt x="6884" y="6192"/>
                                  </a:lnTo>
                                  <a:lnTo>
                                    <a:pt x="6887" y="6181"/>
                                  </a:lnTo>
                                  <a:lnTo>
                                    <a:pt x="6892" y="6170"/>
                                  </a:lnTo>
                                  <a:lnTo>
                                    <a:pt x="6898" y="6160"/>
                                  </a:lnTo>
                                  <a:lnTo>
                                    <a:pt x="6904" y="6149"/>
                                  </a:lnTo>
                                  <a:lnTo>
                                    <a:pt x="6911" y="6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29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6824" y="4392"/>
                              <a:ext cx="714" cy="738"/>
                            </a:xfrm>
                            <a:custGeom>
                              <a:avLst/>
                              <a:gdLst>
                                <a:gd name="T0" fmla="*/ 1709 w 2843"/>
                                <a:gd name="T1" fmla="*/ 29 h 2842"/>
                                <a:gd name="T2" fmla="*/ 2038 w 2843"/>
                                <a:gd name="T3" fmla="*/ 140 h 2842"/>
                                <a:gd name="T4" fmla="*/ 2326 w 2843"/>
                                <a:gd name="T5" fmla="*/ 325 h 2842"/>
                                <a:gd name="T6" fmla="*/ 2561 w 2843"/>
                                <a:gd name="T7" fmla="*/ 570 h 2842"/>
                                <a:gd name="T8" fmla="*/ 2731 w 2843"/>
                                <a:gd name="T9" fmla="*/ 868 h 2842"/>
                                <a:gd name="T10" fmla="*/ 2827 w 2843"/>
                                <a:gd name="T11" fmla="*/ 1204 h 2842"/>
                                <a:gd name="T12" fmla="*/ 2836 w 2843"/>
                                <a:gd name="T13" fmla="*/ 1567 h 2842"/>
                                <a:gd name="T14" fmla="*/ 2756 w 2843"/>
                                <a:gd name="T15" fmla="*/ 1909 h 2842"/>
                                <a:gd name="T16" fmla="*/ 2600 w 2843"/>
                                <a:gd name="T17" fmla="*/ 2216 h 2842"/>
                                <a:gd name="T18" fmla="*/ 2377 w 2843"/>
                                <a:gd name="T19" fmla="*/ 2473 h 2842"/>
                                <a:gd name="T20" fmla="*/ 2099 w 2843"/>
                                <a:gd name="T21" fmla="*/ 2670 h 2842"/>
                                <a:gd name="T22" fmla="*/ 1777 w 2843"/>
                                <a:gd name="T23" fmla="*/ 2798 h 2842"/>
                                <a:gd name="T24" fmla="*/ 1423 w 2843"/>
                                <a:gd name="T25" fmla="*/ 2842 h 2842"/>
                                <a:gd name="T26" fmla="*/ 1067 w 2843"/>
                                <a:gd name="T27" fmla="*/ 2798 h 2842"/>
                                <a:gd name="T28" fmla="*/ 745 w 2843"/>
                                <a:gd name="T29" fmla="*/ 2670 h 2842"/>
                                <a:gd name="T30" fmla="*/ 467 w 2843"/>
                                <a:gd name="T31" fmla="*/ 2473 h 2842"/>
                                <a:gd name="T32" fmla="*/ 244 w 2843"/>
                                <a:gd name="T33" fmla="*/ 2216 h 2842"/>
                                <a:gd name="T34" fmla="*/ 88 w 2843"/>
                                <a:gd name="T35" fmla="*/ 1909 h 2842"/>
                                <a:gd name="T36" fmla="*/ 9 w 2843"/>
                                <a:gd name="T37" fmla="*/ 1567 h 2842"/>
                                <a:gd name="T38" fmla="*/ 17 w 2843"/>
                                <a:gd name="T39" fmla="*/ 1204 h 2842"/>
                                <a:gd name="T40" fmla="*/ 113 w 2843"/>
                                <a:gd name="T41" fmla="*/ 868 h 2842"/>
                                <a:gd name="T42" fmla="*/ 283 w 2843"/>
                                <a:gd name="T43" fmla="*/ 570 h 2842"/>
                                <a:gd name="T44" fmla="*/ 518 w 2843"/>
                                <a:gd name="T45" fmla="*/ 325 h 2842"/>
                                <a:gd name="T46" fmla="*/ 806 w 2843"/>
                                <a:gd name="T47" fmla="*/ 140 h 2842"/>
                                <a:gd name="T48" fmla="*/ 1136 w 2843"/>
                                <a:gd name="T49" fmla="*/ 29 h 2842"/>
                                <a:gd name="T50" fmla="*/ 1423 w 2843"/>
                                <a:gd name="T51" fmla="*/ 573 h 2842"/>
                                <a:gd name="T52" fmla="*/ 1634 w 2843"/>
                                <a:gd name="T53" fmla="*/ 600 h 2842"/>
                                <a:gd name="T54" fmla="*/ 1826 w 2843"/>
                                <a:gd name="T55" fmla="*/ 675 h 2842"/>
                                <a:gd name="T56" fmla="*/ 1992 w 2843"/>
                                <a:gd name="T57" fmla="*/ 794 h 2842"/>
                                <a:gd name="T58" fmla="*/ 2125 w 2843"/>
                                <a:gd name="T59" fmla="*/ 947 h 2842"/>
                                <a:gd name="T60" fmla="*/ 2218 w 2843"/>
                                <a:gd name="T61" fmla="*/ 1130 h 2842"/>
                                <a:gd name="T62" fmla="*/ 2265 w 2843"/>
                                <a:gd name="T63" fmla="*/ 1334 h 2842"/>
                                <a:gd name="T64" fmla="*/ 2260 w 2843"/>
                                <a:gd name="T65" fmla="*/ 1550 h 2842"/>
                                <a:gd name="T66" fmla="*/ 2203 w 2843"/>
                                <a:gd name="T67" fmla="*/ 1750 h 2842"/>
                                <a:gd name="T68" fmla="*/ 2101 w 2843"/>
                                <a:gd name="T69" fmla="*/ 1928 h 2842"/>
                                <a:gd name="T70" fmla="*/ 1962 w 2843"/>
                                <a:gd name="T71" fmla="*/ 2075 h 2842"/>
                                <a:gd name="T72" fmla="*/ 1790 w 2843"/>
                                <a:gd name="T73" fmla="*/ 2185 h 2842"/>
                                <a:gd name="T74" fmla="*/ 1593 w 2843"/>
                                <a:gd name="T75" fmla="*/ 2251 h 2842"/>
                                <a:gd name="T76" fmla="*/ 1378 w 2843"/>
                                <a:gd name="T77" fmla="*/ 2267 h 2842"/>
                                <a:gd name="T78" fmla="*/ 1170 w 2843"/>
                                <a:gd name="T79" fmla="*/ 2230 h 2842"/>
                                <a:gd name="T80" fmla="*/ 982 w 2843"/>
                                <a:gd name="T81" fmla="*/ 2146 h 2842"/>
                                <a:gd name="T82" fmla="*/ 822 w 2843"/>
                                <a:gd name="T83" fmla="*/ 2020 h 2842"/>
                                <a:gd name="T84" fmla="*/ 697 w 2843"/>
                                <a:gd name="T85" fmla="*/ 1860 h 2842"/>
                                <a:gd name="T86" fmla="*/ 613 w 2843"/>
                                <a:gd name="T87" fmla="*/ 1673 h 2842"/>
                                <a:gd name="T88" fmla="*/ 576 w 2843"/>
                                <a:gd name="T89" fmla="*/ 1464 h 2842"/>
                                <a:gd name="T90" fmla="*/ 592 w 2843"/>
                                <a:gd name="T91" fmla="*/ 1250 h 2842"/>
                                <a:gd name="T92" fmla="*/ 658 w 2843"/>
                                <a:gd name="T93" fmla="*/ 1054 h 2842"/>
                                <a:gd name="T94" fmla="*/ 768 w 2843"/>
                                <a:gd name="T95" fmla="*/ 882 h 2842"/>
                                <a:gd name="T96" fmla="*/ 914 w 2843"/>
                                <a:gd name="T97" fmla="*/ 742 h 2842"/>
                                <a:gd name="T98" fmla="*/ 1092 w 2843"/>
                                <a:gd name="T99" fmla="*/ 640 h 2842"/>
                                <a:gd name="T100" fmla="*/ 1293 w 2843"/>
                                <a:gd name="T101" fmla="*/ 584 h 2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843" h="2842">
                                  <a:moveTo>
                                    <a:pt x="1423" y="0"/>
                                  </a:moveTo>
                                  <a:lnTo>
                                    <a:pt x="1495" y="1"/>
                                  </a:lnTo>
                                  <a:lnTo>
                                    <a:pt x="1567" y="7"/>
                                  </a:lnTo>
                                  <a:lnTo>
                                    <a:pt x="1638" y="16"/>
                                  </a:lnTo>
                                  <a:lnTo>
                                    <a:pt x="1709" y="29"/>
                                  </a:lnTo>
                                  <a:lnTo>
                                    <a:pt x="1777" y="44"/>
                                  </a:lnTo>
                                  <a:lnTo>
                                    <a:pt x="1845" y="63"/>
                                  </a:lnTo>
                                  <a:lnTo>
                                    <a:pt x="1910" y="86"/>
                                  </a:lnTo>
                                  <a:lnTo>
                                    <a:pt x="1975" y="111"/>
                                  </a:lnTo>
                                  <a:lnTo>
                                    <a:pt x="2038" y="140"/>
                                  </a:lnTo>
                                  <a:lnTo>
                                    <a:pt x="2099" y="171"/>
                                  </a:lnTo>
                                  <a:lnTo>
                                    <a:pt x="2159" y="205"/>
                                  </a:lnTo>
                                  <a:lnTo>
                                    <a:pt x="2217" y="242"/>
                                  </a:lnTo>
                                  <a:lnTo>
                                    <a:pt x="2272" y="282"/>
                                  </a:lnTo>
                                  <a:lnTo>
                                    <a:pt x="2326" y="325"/>
                                  </a:lnTo>
                                  <a:lnTo>
                                    <a:pt x="2377" y="369"/>
                                  </a:lnTo>
                                  <a:lnTo>
                                    <a:pt x="2427" y="417"/>
                                  </a:lnTo>
                                  <a:lnTo>
                                    <a:pt x="2474" y="465"/>
                                  </a:lnTo>
                                  <a:lnTo>
                                    <a:pt x="2519" y="517"/>
                                  </a:lnTo>
                                  <a:lnTo>
                                    <a:pt x="2561" y="570"/>
                                  </a:lnTo>
                                  <a:lnTo>
                                    <a:pt x="2600" y="627"/>
                                  </a:lnTo>
                                  <a:lnTo>
                                    <a:pt x="2637" y="684"/>
                                  </a:lnTo>
                                  <a:lnTo>
                                    <a:pt x="2672" y="743"/>
                                  </a:lnTo>
                                  <a:lnTo>
                                    <a:pt x="2703" y="804"/>
                                  </a:lnTo>
                                  <a:lnTo>
                                    <a:pt x="2731" y="868"/>
                                  </a:lnTo>
                                  <a:lnTo>
                                    <a:pt x="2756" y="932"/>
                                  </a:lnTo>
                                  <a:lnTo>
                                    <a:pt x="2779" y="999"/>
                                  </a:lnTo>
                                  <a:lnTo>
                                    <a:pt x="2798" y="1066"/>
                                  </a:lnTo>
                                  <a:lnTo>
                                    <a:pt x="2815" y="1135"/>
                                  </a:lnTo>
                                  <a:lnTo>
                                    <a:pt x="2827" y="1204"/>
                                  </a:lnTo>
                                  <a:lnTo>
                                    <a:pt x="2836" y="1276"/>
                                  </a:lnTo>
                                  <a:lnTo>
                                    <a:pt x="2841" y="1348"/>
                                  </a:lnTo>
                                  <a:lnTo>
                                    <a:pt x="2843" y="1421"/>
                                  </a:lnTo>
                                  <a:lnTo>
                                    <a:pt x="2841" y="1494"/>
                                  </a:lnTo>
                                  <a:lnTo>
                                    <a:pt x="2836" y="1567"/>
                                  </a:lnTo>
                                  <a:lnTo>
                                    <a:pt x="2827" y="1637"/>
                                  </a:lnTo>
                                  <a:lnTo>
                                    <a:pt x="2815" y="1707"/>
                                  </a:lnTo>
                                  <a:lnTo>
                                    <a:pt x="2798" y="1777"/>
                                  </a:lnTo>
                                  <a:lnTo>
                                    <a:pt x="2779" y="1843"/>
                                  </a:lnTo>
                                  <a:lnTo>
                                    <a:pt x="2756" y="1909"/>
                                  </a:lnTo>
                                  <a:lnTo>
                                    <a:pt x="2731" y="1973"/>
                                  </a:lnTo>
                                  <a:lnTo>
                                    <a:pt x="2703" y="2037"/>
                                  </a:lnTo>
                                  <a:lnTo>
                                    <a:pt x="2672" y="2099"/>
                                  </a:lnTo>
                                  <a:lnTo>
                                    <a:pt x="2637" y="2158"/>
                                  </a:lnTo>
                                  <a:lnTo>
                                    <a:pt x="2600" y="2216"/>
                                  </a:lnTo>
                                  <a:lnTo>
                                    <a:pt x="2561" y="2272"/>
                                  </a:lnTo>
                                  <a:lnTo>
                                    <a:pt x="2519" y="2325"/>
                                  </a:lnTo>
                                  <a:lnTo>
                                    <a:pt x="2474" y="2377"/>
                                  </a:lnTo>
                                  <a:lnTo>
                                    <a:pt x="2427" y="2426"/>
                                  </a:lnTo>
                                  <a:lnTo>
                                    <a:pt x="2377" y="2473"/>
                                  </a:lnTo>
                                  <a:lnTo>
                                    <a:pt x="2326" y="2517"/>
                                  </a:lnTo>
                                  <a:lnTo>
                                    <a:pt x="2272" y="2559"/>
                                  </a:lnTo>
                                  <a:lnTo>
                                    <a:pt x="2217" y="2600"/>
                                  </a:lnTo>
                                  <a:lnTo>
                                    <a:pt x="2159" y="2637"/>
                                  </a:lnTo>
                                  <a:lnTo>
                                    <a:pt x="2099" y="2670"/>
                                  </a:lnTo>
                                  <a:lnTo>
                                    <a:pt x="2038" y="2702"/>
                                  </a:lnTo>
                                  <a:lnTo>
                                    <a:pt x="1975" y="2730"/>
                                  </a:lnTo>
                                  <a:lnTo>
                                    <a:pt x="1910" y="2756"/>
                                  </a:lnTo>
                                  <a:lnTo>
                                    <a:pt x="1845" y="2778"/>
                                  </a:lnTo>
                                  <a:lnTo>
                                    <a:pt x="1777" y="2798"/>
                                  </a:lnTo>
                                  <a:lnTo>
                                    <a:pt x="1709" y="2813"/>
                                  </a:lnTo>
                                  <a:lnTo>
                                    <a:pt x="1638" y="2825"/>
                                  </a:lnTo>
                                  <a:lnTo>
                                    <a:pt x="1567" y="2835"/>
                                  </a:lnTo>
                                  <a:lnTo>
                                    <a:pt x="1495" y="2840"/>
                                  </a:lnTo>
                                  <a:lnTo>
                                    <a:pt x="1423" y="2842"/>
                                  </a:lnTo>
                                  <a:lnTo>
                                    <a:pt x="1349" y="2840"/>
                                  </a:lnTo>
                                  <a:lnTo>
                                    <a:pt x="1277" y="2835"/>
                                  </a:lnTo>
                                  <a:lnTo>
                                    <a:pt x="1205" y="2825"/>
                                  </a:lnTo>
                                  <a:lnTo>
                                    <a:pt x="1136" y="2813"/>
                                  </a:lnTo>
                                  <a:lnTo>
                                    <a:pt x="1067" y="2798"/>
                                  </a:lnTo>
                                  <a:lnTo>
                                    <a:pt x="999" y="2778"/>
                                  </a:lnTo>
                                  <a:lnTo>
                                    <a:pt x="933" y="2756"/>
                                  </a:lnTo>
                                  <a:lnTo>
                                    <a:pt x="869" y="2730"/>
                                  </a:lnTo>
                                  <a:lnTo>
                                    <a:pt x="806" y="2702"/>
                                  </a:lnTo>
                                  <a:lnTo>
                                    <a:pt x="745" y="2670"/>
                                  </a:lnTo>
                                  <a:lnTo>
                                    <a:pt x="685" y="2637"/>
                                  </a:lnTo>
                                  <a:lnTo>
                                    <a:pt x="628" y="2600"/>
                                  </a:lnTo>
                                  <a:lnTo>
                                    <a:pt x="572" y="2559"/>
                                  </a:lnTo>
                                  <a:lnTo>
                                    <a:pt x="518" y="2517"/>
                                  </a:lnTo>
                                  <a:lnTo>
                                    <a:pt x="467" y="2473"/>
                                  </a:lnTo>
                                  <a:lnTo>
                                    <a:pt x="417" y="2426"/>
                                  </a:lnTo>
                                  <a:lnTo>
                                    <a:pt x="370" y="2377"/>
                                  </a:lnTo>
                                  <a:lnTo>
                                    <a:pt x="325" y="2325"/>
                                  </a:lnTo>
                                  <a:lnTo>
                                    <a:pt x="283" y="2272"/>
                                  </a:lnTo>
                                  <a:lnTo>
                                    <a:pt x="244" y="2216"/>
                                  </a:lnTo>
                                  <a:lnTo>
                                    <a:pt x="207" y="2158"/>
                                  </a:lnTo>
                                  <a:lnTo>
                                    <a:pt x="172" y="2099"/>
                                  </a:lnTo>
                                  <a:lnTo>
                                    <a:pt x="141" y="2037"/>
                                  </a:lnTo>
                                  <a:lnTo>
                                    <a:pt x="113" y="1973"/>
                                  </a:lnTo>
                                  <a:lnTo>
                                    <a:pt x="88" y="1909"/>
                                  </a:lnTo>
                                  <a:lnTo>
                                    <a:pt x="65" y="1843"/>
                                  </a:lnTo>
                                  <a:lnTo>
                                    <a:pt x="46" y="1777"/>
                                  </a:lnTo>
                                  <a:lnTo>
                                    <a:pt x="30" y="1707"/>
                                  </a:lnTo>
                                  <a:lnTo>
                                    <a:pt x="17" y="1637"/>
                                  </a:lnTo>
                                  <a:lnTo>
                                    <a:pt x="9" y="1567"/>
                                  </a:lnTo>
                                  <a:lnTo>
                                    <a:pt x="3" y="1494"/>
                                  </a:lnTo>
                                  <a:lnTo>
                                    <a:pt x="0" y="1421"/>
                                  </a:lnTo>
                                  <a:lnTo>
                                    <a:pt x="3" y="1348"/>
                                  </a:lnTo>
                                  <a:lnTo>
                                    <a:pt x="9" y="1276"/>
                                  </a:lnTo>
                                  <a:lnTo>
                                    <a:pt x="17" y="1204"/>
                                  </a:lnTo>
                                  <a:lnTo>
                                    <a:pt x="30" y="1135"/>
                                  </a:lnTo>
                                  <a:lnTo>
                                    <a:pt x="46" y="1066"/>
                                  </a:lnTo>
                                  <a:lnTo>
                                    <a:pt x="65" y="999"/>
                                  </a:lnTo>
                                  <a:lnTo>
                                    <a:pt x="88" y="932"/>
                                  </a:lnTo>
                                  <a:lnTo>
                                    <a:pt x="113" y="868"/>
                                  </a:lnTo>
                                  <a:lnTo>
                                    <a:pt x="141" y="804"/>
                                  </a:lnTo>
                                  <a:lnTo>
                                    <a:pt x="172" y="743"/>
                                  </a:lnTo>
                                  <a:lnTo>
                                    <a:pt x="207" y="684"/>
                                  </a:lnTo>
                                  <a:lnTo>
                                    <a:pt x="244" y="627"/>
                                  </a:lnTo>
                                  <a:lnTo>
                                    <a:pt x="283" y="570"/>
                                  </a:lnTo>
                                  <a:lnTo>
                                    <a:pt x="325" y="517"/>
                                  </a:lnTo>
                                  <a:lnTo>
                                    <a:pt x="370" y="465"/>
                                  </a:lnTo>
                                  <a:lnTo>
                                    <a:pt x="417" y="417"/>
                                  </a:lnTo>
                                  <a:lnTo>
                                    <a:pt x="467" y="369"/>
                                  </a:lnTo>
                                  <a:lnTo>
                                    <a:pt x="518" y="325"/>
                                  </a:lnTo>
                                  <a:lnTo>
                                    <a:pt x="572" y="282"/>
                                  </a:lnTo>
                                  <a:lnTo>
                                    <a:pt x="628" y="242"/>
                                  </a:lnTo>
                                  <a:lnTo>
                                    <a:pt x="685" y="205"/>
                                  </a:lnTo>
                                  <a:lnTo>
                                    <a:pt x="745" y="171"/>
                                  </a:lnTo>
                                  <a:lnTo>
                                    <a:pt x="806" y="140"/>
                                  </a:lnTo>
                                  <a:lnTo>
                                    <a:pt x="869" y="111"/>
                                  </a:lnTo>
                                  <a:lnTo>
                                    <a:pt x="933" y="86"/>
                                  </a:lnTo>
                                  <a:lnTo>
                                    <a:pt x="999" y="63"/>
                                  </a:lnTo>
                                  <a:lnTo>
                                    <a:pt x="1067" y="44"/>
                                  </a:lnTo>
                                  <a:lnTo>
                                    <a:pt x="1136" y="29"/>
                                  </a:lnTo>
                                  <a:lnTo>
                                    <a:pt x="1205" y="16"/>
                                  </a:lnTo>
                                  <a:lnTo>
                                    <a:pt x="1277" y="7"/>
                                  </a:lnTo>
                                  <a:lnTo>
                                    <a:pt x="1349" y="1"/>
                                  </a:lnTo>
                                  <a:lnTo>
                                    <a:pt x="1423" y="0"/>
                                  </a:lnTo>
                                  <a:close/>
                                  <a:moveTo>
                                    <a:pt x="1423" y="573"/>
                                  </a:moveTo>
                                  <a:lnTo>
                                    <a:pt x="1466" y="574"/>
                                  </a:lnTo>
                                  <a:lnTo>
                                    <a:pt x="1508" y="578"/>
                                  </a:lnTo>
                                  <a:lnTo>
                                    <a:pt x="1551" y="584"/>
                                  </a:lnTo>
                                  <a:lnTo>
                                    <a:pt x="1593" y="591"/>
                                  </a:lnTo>
                                  <a:lnTo>
                                    <a:pt x="1634" y="600"/>
                                  </a:lnTo>
                                  <a:lnTo>
                                    <a:pt x="1674" y="611"/>
                                  </a:lnTo>
                                  <a:lnTo>
                                    <a:pt x="1714" y="624"/>
                                  </a:lnTo>
                                  <a:lnTo>
                                    <a:pt x="1752" y="640"/>
                                  </a:lnTo>
                                  <a:lnTo>
                                    <a:pt x="1790" y="656"/>
                                  </a:lnTo>
                                  <a:lnTo>
                                    <a:pt x="1826" y="675"/>
                                  </a:lnTo>
                                  <a:lnTo>
                                    <a:pt x="1862" y="696"/>
                                  </a:lnTo>
                                  <a:lnTo>
                                    <a:pt x="1896" y="718"/>
                                  </a:lnTo>
                                  <a:lnTo>
                                    <a:pt x="1930" y="742"/>
                                  </a:lnTo>
                                  <a:lnTo>
                                    <a:pt x="1962" y="767"/>
                                  </a:lnTo>
                                  <a:lnTo>
                                    <a:pt x="1992" y="794"/>
                                  </a:lnTo>
                                  <a:lnTo>
                                    <a:pt x="2021" y="821"/>
                                  </a:lnTo>
                                  <a:lnTo>
                                    <a:pt x="2050" y="851"/>
                                  </a:lnTo>
                                  <a:lnTo>
                                    <a:pt x="2076" y="882"/>
                                  </a:lnTo>
                                  <a:lnTo>
                                    <a:pt x="2101" y="914"/>
                                  </a:lnTo>
                                  <a:lnTo>
                                    <a:pt x="2125" y="947"/>
                                  </a:lnTo>
                                  <a:lnTo>
                                    <a:pt x="2147" y="981"/>
                                  </a:lnTo>
                                  <a:lnTo>
                                    <a:pt x="2167" y="1017"/>
                                  </a:lnTo>
                                  <a:lnTo>
                                    <a:pt x="2186" y="1054"/>
                                  </a:lnTo>
                                  <a:lnTo>
                                    <a:pt x="2203" y="1091"/>
                                  </a:lnTo>
                                  <a:lnTo>
                                    <a:pt x="2218" y="1130"/>
                                  </a:lnTo>
                                  <a:lnTo>
                                    <a:pt x="2231" y="1169"/>
                                  </a:lnTo>
                                  <a:lnTo>
                                    <a:pt x="2243" y="1209"/>
                                  </a:lnTo>
                                  <a:lnTo>
                                    <a:pt x="2253" y="1250"/>
                                  </a:lnTo>
                                  <a:lnTo>
                                    <a:pt x="2260" y="1292"/>
                                  </a:lnTo>
                                  <a:lnTo>
                                    <a:pt x="2265" y="1334"/>
                                  </a:lnTo>
                                  <a:lnTo>
                                    <a:pt x="2268" y="1377"/>
                                  </a:lnTo>
                                  <a:lnTo>
                                    <a:pt x="2270" y="1421"/>
                                  </a:lnTo>
                                  <a:lnTo>
                                    <a:pt x="2268" y="1464"/>
                                  </a:lnTo>
                                  <a:lnTo>
                                    <a:pt x="2265" y="1507"/>
                                  </a:lnTo>
                                  <a:lnTo>
                                    <a:pt x="2260" y="1550"/>
                                  </a:lnTo>
                                  <a:lnTo>
                                    <a:pt x="2253" y="1592"/>
                                  </a:lnTo>
                                  <a:lnTo>
                                    <a:pt x="2243" y="1632"/>
                                  </a:lnTo>
                                  <a:lnTo>
                                    <a:pt x="2231" y="1673"/>
                                  </a:lnTo>
                                  <a:lnTo>
                                    <a:pt x="2218" y="1712"/>
                                  </a:lnTo>
                                  <a:lnTo>
                                    <a:pt x="2203" y="1750"/>
                                  </a:lnTo>
                                  <a:lnTo>
                                    <a:pt x="2186" y="1789"/>
                                  </a:lnTo>
                                  <a:lnTo>
                                    <a:pt x="2167" y="1826"/>
                                  </a:lnTo>
                                  <a:lnTo>
                                    <a:pt x="2147" y="1860"/>
                                  </a:lnTo>
                                  <a:lnTo>
                                    <a:pt x="2125" y="1895"/>
                                  </a:lnTo>
                                  <a:lnTo>
                                    <a:pt x="2101" y="1928"/>
                                  </a:lnTo>
                                  <a:lnTo>
                                    <a:pt x="2076" y="1960"/>
                                  </a:lnTo>
                                  <a:lnTo>
                                    <a:pt x="2050" y="1991"/>
                                  </a:lnTo>
                                  <a:lnTo>
                                    <a:pt x="2021" y="2020"/>
                                  </a:lnTo>
                                  <a:lnTo>
                                    <a:pt x="1992" y="2049"/>
                                  </a:lnTo>
                                  <a:lnTo>
                                    <a:pt x="1962" y="2075"/>
                                  </a:lnTo>
                                  <a:lnTo>
                                    <a:pt x="1930" y="2100"/>
                                  </a:lnTo>
                                  <a:lnTo>
                                    <a:pt x="1896" y="2124"/>
                                  </a:lnTo>
                                  <a:lnTo>
                                    <a:pt x="1862" y="2146"/>
                                  </a:lnTo>
                                  <a:lnTo>
                                    <a:pt x="1826" y="2167"/>
                                  </a:lnTo>
                                  <a:lnTo>
                                    <a:pt x="1790" y="2185"/>
                                  </a:lnTo>
                                  <a:lnTo>
                                    <a:pt x="1752" y="2203"/>
                                  </a:lnTo>
                                  <a:lnTo>
                                    <a:pt x="1714" y="2217"/>
                                  </a:lnTo>
                                  <a:lnTo>
                                    <a:pt x="1674" y="2230"/>
                                  </a:lnTo>
                                  <a:lnTo>
                                    <a:pt x="1634" y="2242"/>
                                  </a:lnTo>
                                  <a:lnTo>
                                    <a:pt x="1593" y="2251"/>
                                  </a:lnTo>
                                  <a:lnTo>
                                    <a:pt x="1551" y="2259"/>
                                  </a:lnTo>
                                  <a:lnTo>
                                    <a:pt x="1508" y="2265"/>
                                  </a:lnTo>
                                  <a:lnTo>
                                    <a:pt x="1466" y="2267"/>
                                  </a:lnTo>
                                  <a:lnTo>
                                    <a:pt x="1423" y="2268"/>
                                  </a:lnTo>
                                  <a:lnTo>
                                    <a:pt x="1378" y="2267"/>
                                  </a:lnTo>
                                  <a:lnTo>
                                    <a:pt x="1335" y="2265"/>
                                  </a:lnTo>
                                  <a:lnTo>
                                    <a:pt x="1293" y="2259"/>
                                  </a:lnTo>
                                  <a:lnTo>
                                    <a:pt x="1251" y="2251"/>
                                  </a:lnTo>
                                  <a:lnTo>
                                    <a:pt x="1210" y="2242"/>
                                  </a:lnTo>
                                  <a:lnTo>
                                    <a:pt x="1170" y="2230"/>
                                  </a:lnTo>
                                  <a:lnTo>
                                    <a:pt x="1130" y="2217"/>
                                  </a:lnTo>
                                  <a:lnTo>
                                    <a:pt x="1092" y="2203"/>
                                  </a:lnTo>
                                  <a:lnTo>
                                    <a:pt x="1055" y="2185"/>
                                  </a:lnTo>
                                  <a:lnTo>
                                    <a:pt x="1018" y="2167"/>
                                  </a:lnTo>
                                  <a:lnTo>
                                    <a:pt x="982" y="2146"/>
                                  </a:lnTo>
                                  <a:lnTo>
                                    <a:pt x="948" y="2124"/>
                                  </a:lnTo>
                                  <a:lnTo>
                                    <a:pt x="914" y="2100"/>
                                  </a:lnTo>
                                  <a:lnTo>
                                    <a:pt x="883" y="2075"/>
                                  </a:lnTo>
                                  <a:lnTo>
                                    <a:pt x="852" y="2049"/>
                                  </a:lnTo>
                                  <a:lnTo>
                                    <a:pt x="822" y="2020"/>
                                  </a:lnTo>
                                  <a:lnTo>
                                    <a:pt x="795" y="1991"/>
                                  </a:lnTo>
                                  <a:lnTo>
                                    <a:pt x="768" y="1960"/>
                                  </a:lnTo>
                                  <a:lnTo>
                                    <a:pt x="743" y="1928"/>
                                  </a:lnTo>
                                  <a:lnTo>
                                    <a:pt x="719" y="1895"/>
                                  </a:lnTo>
                                  <a:lnTo>
                                    <a:pt x="697" y="1860"/>
                                  </a:lnTo>
                                  <a:lnTo>
                                    <a:pt x="677" y="1826"/>
                                  </a:lnTo>
                                  <a:lnTo>
                                    <a:pt x="658" y="1789"/>
                                  </a:lnTo>
                                  <a:lnTo>
                                    <a:pt x="641" y="1750"/>
                                  </a:lnTo>
                                  <a:lnTo>
                                    <a:pt x="626" y="1712"/>
                                  </a:lnTo>
                                  <a:lnTo>
                                    <a:pt x="613" y="1673"/>
                                  </a:lnTo>
                                  <a:lnTo>
                                    <a:pt x="601" y="1632"/>
                                  </a:lnTo>
                                  <a:lnTo>
                                    <a:pt x="592" y="1592"/>
                                  </a:lnTo>
                                  <a:lnTo>
                                    <a:pt x="584" y="1550"/>
                                  </a:lnTo>
                                  <a:lnTo>
                                    <a:pt x="579" y="1507"/>
                                  </a:lnTo>
                                  <a:lnTo>
                                    <a:pt x="576" y="1464"/>
                                  </a:lnTo>
                                  <a:lnTo>
                                    <a:pt x="574" y="1421"/>
                                  </a:lnTo>
                                  <a:lnTo>
                                    <a:pt x="576" y="1377"/>
                                  </a:lnTo>
                                  <a:lnTo>
                                    <a:pt x="579" y="1334"/>
                                  </a:lnTo>
                                  <a:lnTo>
                                    <a:pt x="584" y="1292"/>
                                  </a:lnTo>
                                  <a:lnTo>
                                    <a:pt x="592" y="1250"/>
                                  </a:lnTo>
                                  <a:lnTo>
                                    <a:pt x="601" y="1209"/>
                                  </a:lnTo>
                                  <a:lnTo>
                                    <a:pt x="613" y="1169"/>
                                  </a:lnTo>
                                  <a:lnTo>
                                    <a:pt x="626" y="1130"/>
                                  </a:lnTo>
                                  <a:lnTo>
                                    <a:pt x="641" y="1091"/>
                                  </a:lnTo>
                                  <a:lnTo>
                                    <a:pt x="658" y="1054"/>
                                  </a:lnTo>
                                  <a:lnTo>
                                    <a:pt x="677" y="1017"/>
                                  </a:lnTo>
                                  <a:lnTo>
                                    <a:pt x="697" y="981"/>
                                  </a:lnTo>
                                  <a:lnTo>
                                    <a:pt x="719" y="947"/>
                                  </a:lnTo>
                                  <a:lnTo>
                                    <a:pt x="743" y="914"/>
                                  </a:lnTo>
                                  <a:lnTo>
                                    <a:pt x="768" y="882"/>
                                  </a:lnTo>
                                  <a:lnTo>
                                    <a:pt x="795" y="851"/>
                                  </a:lnTo>
                                  <a:lnTo>
                                    <a:pt x="822" y="821"/>
                                  </a:lnTo>
                                  <a:lnTo>
                                    <a:pt x="852" y="794"/>
                                  </a:lnTo>
                                  <a:lnTo>
                                    <a:pt x="883" y="767"/>
                                  </a:lnTo>
                                  <a:lnTo>
                                    <a:pt x="914" y="742"/>
                                  </a:lnTo>
                                  <a:lnTo>
                                    <a:pt x="948" y="718"/>
                                  </a:lnTo>
                                  <a:lnTo>
                                    <a:pt x="982" y="696"/>
                                  </a:lnTo>
                                  <a:lnTo>
                                    <a:pt x="1018" y="675"/>
                                  </a:lnTo>
                                  <a:lnTo>
                                    <a:pt x="1055" y="656"/>
                                  </a:lnTo>
                                  <a:lnTo>
                                    <a:pt x="1092" y="640"/>
                                  </a:lnTo>
                                  <a:lnTo>
                                    <a:pt x="1130" y="624"/>
                                  </a:lnTo>
                                  <a:lnTo>
                                    <a:pt x="1170" y="611"/>
                                  </a:lnTo>
                                  <a:lnTo>
                                    <a:pt x="1210" y="600"/>
                                  </a:lnTo>
                                  <a:lnTo>
                                    <a:pt x="1251" y="591"/>
                                  </a:lnTo>
                                  <a:lnTo>
                                    <a:pt x="1293" y="584"/>
                                  </a:lnTo>
                                  <a:lnTo>
                                    <a:pt x="1335" y="578"/>
                                  </a:lnTo>
                                  <a:lnTo>
                                    <a:pt x="1378" y="574"/>
                                  </a:lnTo>
                                  <a:lnTo>
                                    <a:pt x="1423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30"/>
                          <wps:cNvSpPr>
                            <a:spLocks/>
                          </wps:cNvSpPr>
                          <wps:spPr bwMode="auto">
                            <a:xfrm flipH="1">
                              <a:off x="7100" y="4677"/>
                              <a:ext cx="163" cy="168"/>
                            </a:xfrm>
                            <a:custGeom>
                              <a:avLst/>
                              <a:gdLst>
                                <a:gd name="T0" fmla="*/ 357 w 648"/>
                                <a:gd name="T1" fmla="*/ 2 h 649"/>
                                <a:gd name="T2" fmla="*/ 404 w 648"/>
                                <a:gd name="T3" fmla="*/ 10 h 649"/>
                                <a:gd name="T4" fmla="*/ 450 w 648"/>
                                <a:gd name="T5" fmla="*/ 26 h 649"/>
                                <a:gd name="T6" fmla="*/ 492 w 648"/>
                                <a:gd name="T7" fmla="*/ 47 h 649"/>
                                <a:gd name="T8" fmla="*/ 530 w 648"/>
                                <a:gd name="T9" fmla="*/ 74 h 649"/>
                                <a:gd name="T10" fmla="*/ 564 w 648"/>
                                <a:gd name="T11" fmla="*/ 106 h 649"/>
                                <a:gd name="T12" fmla="*/ 593 w 648"/>
                                <a:gd name="T13" fmla="*/ 143 h 649"/>
                                <a:gd name="T14" fmla="*/ 616 w 648"/>
                                <a:gd name="T15" fmla="*/ 183 h 649"/>
                                <a:gd name="T16" fmla="*/ 634 w 648"/>
                                <a:gd name="T17" fmla="*/ 227 h 649"/>
                                <a:gd name="T18" fmla="*/ 644 w 648"/>
                                <a:gd name="T19" fmla="*/ 274 h 649"/>
                                <a:gd name="T20" fmla="*/ 648 w 648"/>
                                <a:gd name="T21" fmla="*/ 324 h 649"/>
                                <a:gd name="T22" fmla="*/ 644 w 648"/>
                                <a:gd name="T23" fmla="*/ 373 h 649"/>
                                <a:gd name="T24" fmla="*/ 634 w 648"/>
                                <a:gd name="T25" fmla="*/ 421 h 649"/>
                                <a:gd name="T26" fmla="*/ 616 w 648"/>
                                <a:gd name="T27" fmla="*/ 465 h 649"/>
                                <a:gd name="T28" fmla="*/ 593 w 648"/>
                                <a:gd name="T29" fmla="*/ 505 h 649"/>
                                <a:gd name="T30" fmla="*/ 564 w 648"/>
                                <a:gd name="T31" fmla="*/ 542 h 649"/>
                                <a:gd name="T32" fmla="*/ 530 w 648"/>
                                <a:gd name="T33" fmla="*/ 573 h 649"/>
                                <a:gd name="T34" fmla="*/ 492 w 648"/>
                                <a:gd name="T35" fmla="*/ 601 h 649"/>
                                <a:gd name="T36" fmla="*/ 450 w 648"/>
                                <a:gd name="T37" fmla="*/ 622 h 649"/>
                                <a:gd name="T38" fmla="*/ 404 w 648"/>
                                <a:gd name="T39" fmla="*/ 638 h 649"/>
                                <a:gd name="T40" fmla="*/ 357 w 648"/>
                                <a:gd name="T41" fmla="*/ 646 h 649"/>
                                <a:gd name="T42" fmla="*/ 308 w 648"/>
                                <a:gd name="T43" fmla="*/ 647 h 649"/>
                                <a:gd name="T44" fmla="*/ 259 w 648"/>
                                <a:gd name="T45" fmla="*/ 641 h 649"/>
                                <a:gd name="T46" fmla="*/ 212 w 648"/>
                                <a:gd name="T47" fmla="*/ 628 h 649"/>
                                <a:gd name="T48" fmla="*/ 169 w 648"/>
                                <a:gd name="T49" fmla="*/ 609 h 649"/>
                                <a:gd name="T50" fmla="*/ 130 w 648"/>
                                <a:gd name="T51" fmla="*/ 584 h 649"/>
                                <a:gd name="T52" fmla="*/ 95 w 648"/>
                                <a:gd name="T53" fmla="*/ 553 h 649"/>
                                <a:gd name="T54" fmla="*/ 64 w 648"/>
                                <a:gd name="T55" fmla="*/ 517 h 649"/>
                                <a:gd name="T56" fmla="*/ 39 w 648"/>
                                <a:gd name="T57" fmla="*/ 478 h 649"/>
                                <a:gd name="T58" fmla="*/ 19 w 648"/>
                                <a:gd name="T59" fmla="*/ 435 h 649"/>
                                <a:gd name="T60" fmla="*/ 6 w 648"/>
                                <a:gd name="T61" fmla="*/ 390 h 649"/>
                                <a:gd name="T62" fmla="*/ 0 w 648"/>
                                <a:gd name="T63" fmla="*/ 341 h 649"/>
                                <a:gd name="T64" fmla="*/ 1 w 648"/>
                                <a:gd name="T65" fmla="*/ 291 h 649"/>
                                <a:gd name="T66" fmla="*/ 10 w 648"/>
                                <a:gd name="T67" fmla="*/ 243 h 649"/>
                                <a:gd name="T68" fmla="*/ 25 w 648"/>
                                <a:gd name="T69" fmla="*/ 198 h 649"/>
                                <a:gd name="T70" fmla="*/ 47 w 648"/>
                                <a:gd name="T71" fmla="*/ 156 h 649"/>
                                <a:gd name="T72" fmla="*/ 74 w 648"/>
                                <a:gd name="T73" fmla="*/ 118 h 649"/>
                                <a:gd name="T74" fmla="*/ 106 w 648"/>
                                <a:gd name="T75" fmla="*/ 84 h 649"/>
                                <a:gd name="T76" fmla="*/ 143 w 648"/>
                                <a:gd name="T77" fmla="*/ 56 h 649"/>
                                <a:gd name="T78" fmla="*/ 184 w 648"/>
                                <a:gd name="T79" fmla="*/ 32 h 649"/>
                                <a:gd name="T80" fmla="*/ 228 w 648"/>
                                <a:gd name="T81" fmla="*/ 14 h 649"/>
                                <a:gd name="T82" fmla="*/ 274 w 648"/>
                                <a:gd name="T83" fmla="*/ 3 h 649"/>
                                <a:gd name="T84" fmla="*/ 325 w 648"/>
                                <a:gd name="T85" fmla="*/ 0 h 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48" h="649">
                                  <a:moveTo>
                                    <a:pt x="325" y="0"/>
                                  </a:moveTo>
                                  <a:lnTo>
                                    <a:pt x="341" y="1"/>
                                  </a:lnTo>
                                  <a:lnTo>
                                    <a:pt x="357" y="2"/>
                                  </a:lnTo>
                                  <a:lnTo>
                                    <a:pt x="373" y="3"/>
                                  </a:lnTo>
                                  <a:lnTo>
                                    <a:pt x="389" y="7"/>
                                  </a:lnTo>
                                  <a:lnTo>
                                    <a:pt x="404" y="10"/>
                                  </a:lnTo>
                                  <a:lnTo>
                                    <a:pt x="420" y="14"/>
                                  </a:lnTo>
                                  <a:lnTo>
                                    <a:pt x="436" y="20"/>
                                  </a:lnTo>
                                  <a:lnTo>
                                    <a:pt x="450" y="26"/>
                                  </a:lnTo>
                                  <a:lnTo>
                                    <a:pt x="464" y="32"/>
                                  </a:lnTo>
                                  <a:lnTo>
                                    <a:pt x="478" y="39"/>
                                  </a:lnTo>
                                  <a:lnTo>
                                    <a:pt x="492" y="47"/>
                                  </a:lnTo>
                                  <a:lnTo>
                                    <a:pt x="505" y="56"/>
                                  </a:lnTo>
                                  <a:lnTo>
                                    <a:pt x="518" y="64"/>
                                  </a:lnTo>
                                  <a:lnTo>
                                    <a:pt x="530" y="74"/>
                                  </a:lnTo>
                                  <a:lnTo>
                                    <a:pt x="542" y="84"/>
                                  </a:lnTo>
                                  <a:lnTo>
                                    <a:pt x="554" y="95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74" y="118"/>
                                  </a:lnTo>
                                  <a:lnTo>
                                    <a:pt x="583" y="130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01" y="156"/>
                                  </a:lnTo>
                                  <a:lnTo>
                                    <a:pt x="608" y="169"/>
                                  </a:lnTo>
                                  <a:lnTo>
                                    <a:pt x="616" y="183"/>
                                  </a:lnTo>
                                  <a:lnTo>
                                    <a:pt x="623" y="198"/>
                                  </a:lnTo>
                                  <a:lnTo>
                                    <a:pt x="629" y="212"/>
                                  </a:lnTo>
                                  <a:lnTo>
                                    <a:pt x="634" y="227"/>
                                  </a:lnTo>
                                  <a:lnTo>
                                    <a:pt x="638" y="243"/>
                                  </a:lnTo>
                                  <a:lnTo>
                                    <a:pt x="642" y="258"/>
                                  </a:lnTo>
                                  <a:lnTo>
                                    <a:pt x="644" y="274"/>
                                  </a:lnTo>
                                  <a:lnTo>
                                    <a:pt x="647" y="291"/>
                                  </a:lnTo>
                                  <a:lnTo>
                                    <a:pt x="648" y="307"/>
                                  </a:lnTo>
                                  <a:lnTo>
                                    <a:pt x="648" y="324"/>
                                  </a:lnTo>
                                  <a:lnTo>
                                    <a:pt x="648" y="341"/>
                                  </a:lnTo>
                                  <a:lnTo>
                                    <a:pt x="647" y="357"/>
                                  </a:lnTo>
                                  <a:lnTo>
                                    <a:pt x="644" y="373"/>
                                  </a:lnTo>
                                  <a:lnTo>
                                    <a:pt x="642" y="390"/>
                                  </a:lnTo>
                                  <a:lnTo>
                                    <a:pt x="638" y="405"/>
                                  </a:lnTo>
                                  <a:lnTo>
                                    <a:pt x="634" y="421"/>
                                  </a:lnTo>
                                  <a:lnTo>
                                    <a:pt x="629" y="435"/>
                                  </a:lnTo>
                                  <a:lnTo>
                                    <a:pt x="623" y="451"/>
                                  </a:lnTo>
                                  <a:lnTo>
                                    <a:pt x="616" y="465"/>
                                  </a:lnTo>
                                  <a:lnTo>
                                    <a:pt x="608" y="478"/>
                                  </a:lnTo>
                                  <a:lnTo>
                                    <a:pt x="601" y="492"/>
                                  </a:lnTo>
                                  <a:lnTo>
                                    <a:pt x="593" y="505"/>
                                  </a:lnTo>
                                  <a:lnTo>
                                    <a:pt x="583" y="517"/>
                                  </a:lnTo>
                                  <a:lnTo>
                                    <a:pt x="574" y="530"/>
                                  </a:lnTo>
                                  <a:lnTo>
                                    <a:pt x="564" y="542"/>
                                  </a:lnTo>
                                  <a:lnTo>
                                    <a:pt x="554" y="553"/>
                                  </a:lnTo>
                                  <a:lnTo>
                                    <a:pt x="542" y="564"/>
                                  </a:lnTo>
                                  <a:lnTo>
                                    <a:pt x="530" y="573"/>
                                  </a:lnTo>
                                  <a:lnTo>
                                    <a:pt x="518" y="584"/>
                                  </a:lnTo>
                                  <a:lnTo>
                                    <a:pt x="505" y="593"/>
                                  </a:lnTo>
                                  <a:lnTo>
                                    <a:pt x="492" y="601"/>
                                  </a:lnTo>
                                  <a:lnTo>
                                    <a:pt x="478" y="609"/>
                                  </a:lnTo>
                                  <a:lnTo>
                                    <a:pt x="464" y="616"/>
                                  </a:lnTo>
                                  <a:lnTo>
                                    <a:pt x="450" y="622"/>
                                  </a:lnTo>
                                  <a:lnTo>
                                    <a:pt x="436" y="628"/>
                                  </a:lnTo>
                                  <a:lnTo>
                                    <a:pt x="420" y="633"/>
                                  </a:lnTo>
                                  <a:lnTo>
                                    <a:pt x="404" y="638"/>
                                  </a:lnTo>
                                  <a:lnTo>
                                    <a:pt x="389" y="641"/>
                                  </a:lnTo>
                                  <a:lnTo>
                                    <a:pt x="373" y="644"/>
                                  </a:lnTo>
                                  <a:lnTo>
                                    <a:pt x="357" y="646"/>
                                  </a:lnTo>
                                  <a:lnTo>
                                    <a:pt x="341" y="647"/>
                                  </a:lnTo>
                                  <a:lnTo>
                                    <a:pt x="325" y="649"/>
                                  </a:lnTo>
                                  <a:lnTo>
                                    <a:pt x="308" y="647"/>
                                  </a:lnTo>
                                  <a:lnTo>
                                    <a:pt x="291" y="646"/>
                                  </a:lnTo>
                                  <a:lnTo>
                                    <a:pt x="274" y="644"/>
                                  </a:lnTo>
                                  <a:lnTo>
                                    <a:pt x="259" y="641"/>
                                  </a:lnTo>
                                  <a:lnTo>
                                    <a:pt x="243" y="638"/>
                                  </a:lnTo>
                                  <a:lnTo>
                                    <a:pt x="228" y="633"/>
                                  </a:lnTo>
                                  <a:lnTo>
                                    <a:pt x="212" y="628"/>
                                  </a:lnTo>
                                  <a:lnTo>
                                    <a:pt x="198" y="622"/>
                                  </a:lnTo>
                                  <a:lnTo>
                                    <a:pt x="184" y="616"/>
                                  </a:lnTo>
                                  <a:lnTo>
                                    <a:pt x="169" y="609"/>
                                  </a:lnTo>
                                  <a:lnTo>
                                    <a:pt x="156" y="601"/>
                                  </a:lnTo>
                                  <a:lnTo>
                                    <a:pt x="143" y="593"/>
                                  </a:lnTo>
                                  <a:lnTo>
                                    <a:pt x="130" y="584"/>
                                  </a:lnTo>
                                  <a:lnTo>
                                    <a:pt x="118" y="573"/>
                                  </a:lnTo>
                                  <a:lnTo>
                                    <a:pt x="106" y="564"/>
                                  </a:lnTo>
                                  <a:lnTo>
                                    <a:pt x="95" y="553"/>
                                  </a:lnTo>
                                  <a:lnTo>
                                    <a:pt x="84" y="542"/>
                                  </a:lnTo>
                                  <a:lnTo>
                                    <a:pt x="74" y="530"/>
                                  </a:lnTo>
                                  <a:lnTo>
                                    <a:pt x="64" y="517"/>
                                  </a:lnTo>
                                  <a:lnTo>
                                    <a:pt x="55" y="505"/>
                                  </a:lnTo>
                                  <a:lnTo>
                                    <a:pt x="47" y="492"/>
                                  </a:lnTo>
                                  <a:lnTo>
                                    <a:pt x="39" y="478"/>
                                  </a:lnTo>
                                  <a:lnTo>
                                    <a:pt x="32" y="465"/>
                                  </a:lnTo>
                                  <a:lnTo>
                                    <a:pt x="25" y="451"/>
                                  </a:lnTo>
                                  <a:lnTo>
                                    <a:pt x="19" y="435"/>
                                  </a:lnTo>
                                  <a:lnTo>
                                    <a:pt x="14" y="421"/>
                                  </a:lnTo>
                                  <a:lnTo>
                                    <a:pt x="10" y="405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4" y="373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" y="291"/>
                                  </a:lnTo>
                                  <a:lnTo>
                                    <a:pt x="4" y="274"/>
                                  </a:lnTo>
                                  <a:lnTo>
                                    <a:pt x="6" y="258"/>
                                  </a:lnTo>
                                  <a:lnTo>
                                    <a:pt x="10" y="243"/>
                                  </a:lnTo>
                                  <a:lnTo>
                                    <a:pt x="14" y="227"/>
                                  </a:lnTo>
                                  <a:lnTo>
                                    <a:pt x="19" y="212"/>
                                  </a:lnTo>
                                  <a:lnTo>
                                    <a:pt x="25" y="198"/>
                                  </a:lnTo>
                                  <a:lnTo>
                                    <a:pt x="32" y="183"/>
                                  </a:lnTo>
                                  <a:lnTo>
                                    <a:pt x="39" y="169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74" y="118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8" y="74"/>
                                  </a:lnTo>
                                  <a:lnTo>
                                    <a:pt x="130" y="64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156" y="47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212" y="20"/>
                                  </a:lnTo>
                                  <a:lnTo>
                                    <a:pt x="228" y="14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59" y="7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91" y="2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31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8614" y="4392"/>
                              <a:ext cx="713" cy="738"/>
                            </a:xfrm>
                            <a:custGeom>
                              <a:avLst/>
                              <a:gdLst>
                                <a:gd name="T0" fmla="*/ 1707 w 2842"/>
                                <a:gd name="T1" fmla="*/ 29 h 2842"/>
                                <a:gd name="T2" fmla="*/ 2037 w 2842"/>
                                <a:gd name="T3" fmla="*/ 140 h 2842"/>
                                <a:gd name="T4" fmla="*/ 2325 w 2842"/>
                                <a:gd name="T5" fmla="*/ 325 h 2842"/>
                                <a:gd name="T6" fmla="*/ 2559 w 2842"/>
                                <a:gd name="T7" fmla="*/ 570 h 2842"/>
                                <a:gd name="T8" fmla="*/ 2730 w 2842"/>
                                <a:gd name="T9" fmla="*/ 868 h 2842"/>
                                <a:gd name="T10" fmla="*/ 2825 w 2842"/>
                                <a:gd name="T11" fmla="*/ 1204 h 2842"/>
                                <a:gd name="T12" fmla="*/ 2835 w 2842"/>
                                <a:gd name="T13" fmla="*/ 1567 h 2842"/>
                                <a:gd name="T14" fmla="*/ 2756 w 2842"/>
                                <a:gd name="T15" fmla="*/ 1909 h 2842"/>
                                <a:gd name="T16" fmla="*/ 2600 w 2842"/>
                                <a:gd name="T17" fmla="*/ 2216 h 2842"/>
                                <a:gd name="T18" fmla="*/ 2377 w 2842"/>
                                <a:gd name="T19" fmla="*/ 2473 h 2842"/>
                                <a:gd name="T20" fmla="*/ 2099 w 2842"/>
                                <a:gd name="T21" fmla="*/ 2670 h 2842"/>
                                <a:gd name="T22" fmla="*/ 1775 w 2842"/>
                                <a:gd name="T23" fmla="*/ 2798 h 2842"/>
                                <a:gd name="T24" fmla="*/ 1421 w 2842"/>
                                <a:gd name="T25" fmla="*/ 2842 h 2842"/>
                                <a:gd name="T26" fmla="*/ 1065 w 2842"/>
                                <a:gd name="T27" fmla="*/ 2798 h 2842"/>
                                <a:gd name="T28" fmla="*/ 743 w 2842"/>
                                <a:gd name="T29" fmla="*/ 2670 h 2842"/>
                                <a:gd name="T30" fmla="*/ 465 w 2842"/>
                                <a:gd name="T31" fmla="*/ 2473 h 2842"/>
                                <a:gd name="T32" fmla="*/ 242 w 2842"/>
                                <a:gd name="T33" fmla="*/ 2216 h 2842"/>
                                <a:gd name="T34" fmla="*/ 86 w 2842"/>
                                <a:gd name="T35" fmla="*/ 1909 h 2842"/>
                                <a:gd name="T36" fmla="*/ 7 w 2842"/>
                                <a:gd name="T37" fmla="*/ 1567 h 2842"/>
                                <a:gd name="T38" fmla="*/ 16 w 2842"/>
                                <a:gd name="T39" fmla="*/ 1204 h 2842"/>
                                <a:gd name="T40" fmla="*/ 111 w 2842"/>
                                <a:gd name="T41" fmla="*/ 868 h 2842"/>
                                <a:gd name="T42" fmla="*/ 282 w 2842"/>
                                <a:gd name="T43" fmla="*/ 570 h 2842"/>
                                <a:gd name="T44" fmla="*/ 517 w 2842"/>
                                <a:gd name="T45" fmla="*/ 325 h 2842"/>
                                <a:gd name="T46" fmla="*/ 804 w 2842"/>
                                <a:gd name="T47" fmla="*/ 140 h 2842"/>
                                <a:gd name="T48" fmla="*/ 1135 w 2842"/>
                                <a:gd name="T49" fmla="*/ 29 h 2842"/>
                                <a:gd name="T50" fmla="*/ 1421 w 2842"/>
                                <a:gd name="T51" fmla="*/ 573 h 2842"/>
                                <a:gd name="T52" fmla="*/ 1632 w 2842"/>
                                <a:gd name="T53" fmla="*/ 600 h 2842"/>
                                <a:gd name="T54" fmla="*/ 1824 w 2842"/>
                                <a:gd name="T55" fmla="*/ 675 h 2842"/>
                                <a:gd name="T56" fmla="*/ 1991 w 2842"/>
                                <a:gd name="T57" fmla="*/ 794 h 2842"/>
                                <a:gd name="T58" fmla="*/ 2124 w 2842"/>
                                <a:gd name="T59" fmla="*/ 947 h 2842"/>
                                <a:gd name="T60" fmla="*/ 2217 w 2842"/>
                                <a:gd name="T61" fmla="*/ 1130 h 2842"/>
                                <a:gd name="T62" fmla="*/ 2264 w 2842"/>
                                <a:gd name="T63" fmla="*/ 1334 h 2842"/>
                                <a:gd name="T64" fmla="*/ 2258 w 2842"/>
                                <a:gd name="T65" fmla="*/ 1550 h 2842"/>
                                <a:gd name="T66" fmla="*/ 2202 w 2842"/>
                                <a:gd name="T67" fmla="*/ 1750 h 2842"/>
                                <a:gd name="T68" fmla="*/ 2100 w 2842"/>
                                <a:gd name="T69" fmla="*/ 1928 h 2842"/>
                                <a:gd name="T70" fmla="*/ 1960 w 2842"/>
                                <a:gd name="T71" fmla="*/ 2075 h 2842"/>
                                <a:gd name="T72" fmla="*/ 1788 w 2842"/>
                                <a:gd name="T73" fmla="*/ 2185 h 2842"/>
                                <a:gd name="T74" fmla="*/ 1592 w 2842"/>
                                <a:gd name="T75" fmla="*/ 2251 h 2842"/>
                                <a:gd name="T76" fmla="*/ 1377 w 2842"/>
                                <a:gd name="T77" fmla="*/ 2267 h 2842"/>
                                <a:gd name="T78" fmla="*/ 1169 w 2842"/>
                                <a:gd name="T79" fmla="*/ 2230 h 2842"/>
                                <a:gd name="T80" fmla="*/ 981 w 2842"/>
                                <a:gd name="T81" fmla="*/ 2146 h 2842"/>
                                <a:gd name="T82" fmla="*/ 821 w 2842"/>
                                <a:gd name="T83" fmla="*/ 2020 h 2842"/>
                                <a:gd name="T84" fmla="*/ 696 w 2842"/>
                                <a:gd name="T85" fmla="*/ 1860 h 2842"/>
                                <a:gd name="T86" fmla="*/ 611 w 2842"/>
                                <a:gd name="T87" fmla="*/ 1673 h 2842"/>
                                <a:gd name="T88" fmla="*/ 574 w 2842"/>
                                <a:gd name="T89" fmla="*/ 1464 h 2842"/>
                                <a:gd name="T90" fmla="*/ 591 w 2842"/>
                                <a:gd name="T91" fmla="*/ 1250 h 2842"/>
                                <a:gd name="T92" fmla="*/ 656 w 2842"/>
                                <a:gd name="T93" fmla="*/ 1054 h 2842"/>
                                <a:gd name="T94" fmla="*/ 767 w 2842"/>
                                <a:gd name="T95" fmla="*/ 882 h 2842"/>
                                <a:gd name="T96" fmla="*/ 914 w 2842"/>
                                <a:gd name="T97" fmla="*/ 742 h 2842"/>
                                <a:gd name="T98" fmla="*/ 1091 w 2842"/>
                                <a:gd name="T99" fmla="*/ 640 h 2842"/>
                                <a:gd name="T100" fmla="*/ 1292 w 2842"/>
                                <a:gd name="T101" fmla="*/ 584 h 2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842" h="2842">
                                  <a:moveTo>
                                    <a:pt x="1421" y="0"/>
                                  </a:moveTo>
                                  <a:lnTo>
                                    <a:pt x="1494" y="1"/>
                                  </a:lnTo>
                                  <a:lnTo>
                                    <a:pt x="1567" y="7"/>
                                  </a:lnTo>
                                  <a:lnTo>
                                    <a:pt x="1637" y="16"/>
                                  </a:lnTo>
                                  <a:lnTo>
                                    <a:pt x="1707" y="29"/>
                                  </a:lnTo>
                                  <a:lnTo>
                                    <a:pt x="1775" y="44"/>
                                  </a:lnTo>
                                  <a:lnTo>
                                    <a:pt x="1843" y="63"/>
                                  </a:lnTo>
                                  <a:lnTo>
                                    <a:pt x="1909" y="86"/>
                                  </a:lnTo>
                                  <a:lnTo>
                                    <a:pt x="1973" y="111"/>
                                  </a:lnTo>
                                  <a:lnTo>
                                    <a:pt x="2037" y="140"/>
                                  </a:lnTo>
                                  <a:lnTo>
                                    <a:pt x="2099" y="171"/>
                                  </a:lnTo>
                                  <a:lnTo>
                                    <a:pt x="2157" y="205"/>
                                  </a:lnTo>
                                  <a:lnTo>
                                    <a:pt x="2216" y="242"/>
                                  </a:lnTo>
                                  <a:lnTo>
                                    <a:pt x="2272" y="282"/>
                                  </a:lnTo>
                                  <a:lnTo>
                                    <a:pt x="2325" y="325"/>
                                  </a:lnTo>
                                  <a:lnTo>
                                    <a:pt x="2377" y="369"/>
                                  </a:lnTo>
                                  <a:lnTo>
                                    <a:pt x="2425" y="417"/>
                                  </a:lnTo>
                                  <a:lnTo>
                                    <a:pt x="2473" y="465"/>
                                  </a:lnTo>
                                  <a:lnTo>
                                    <a:pt x="2517" y="517"/>
                                  </a:lnTo>
                                  <a:lnTo>
                                    <a:pt x="2559" y="570"/>
                                  </a:lnTo>
                                  <a:lnTo>
                                    <a:pt x="2600" y="627"/>
                                  </a:lnTo>
                                  <a:lnTo>
                                    <a:pt x="2637" y="684"/>
                                  </a:lnTo>
                                  <a:lnTo>
                                    <a:pt x="2670" y="743"/>
                                  </a:lnTo>
                                  <a:lnTo>
                                    <a:pt x="2702" y="804"/>
                                  </a:lnTo>
                                  <a:lnTo>
                                    <a:pt x="2730" y="868"/>
                                  </a:lnTo>
                                  <a:lnTo>
                                    <a:pt x="2756" y="932"/>
                                  </a:lnTo>
                                  <a:lnTo>
                                    <a:pt x="2777" y="999"/>
                                  </a:lnTo>
                                  <a:lnTo>
                                    <a:pt x="2798" y="1066"/>
                                  </a:lnTo>
                                  <a:lnTo>
                                    <a:pt x="2813" y="1135"/>
                                  </a:lnTo>
                                  <a:lnTo>
                                    <a:pt x="2825" y="1204"/>
                                  </a:lnTo>
                                  <a:lnTo>
                                    <a:pt x="2835" y="1276"/>
                                  </a:lnTo>
                                  <a:lnTo>
                                    <a:pt x="2839" y="1348"/>
                                  </a:lnTo>
                                  <a:lnTo>
                                    <a:pt x="2842" y="1421"/>
                                  </a:lnTo>
                                  <a:lnTo>
                                    <a:pt x="2839" y="1494"/>
                                  </a:lnTo>
                                  <a:lnTo>
                                    <a:pt x="2835" y="1567"/>
                                  </a:lnTo>
                                  <a:lnTo>
                                    <a:pt x="2825" y="1637"/>
                                  </a:lnTo>
                                  <a:lnTo>
                                    <a:pt x="2813" y="1707"/>
                                  </a:lnTo>
                                  <a:lnTo>
                                    <a:pt x="2798" y="1777"/>
                                  </a:lnTo>
                                  <a:lnTo>
                                    <a:pt x="2777" y="1843"/>
                                  </a:lnTo>
                                  <a:lnTo>
                                    <a:pt x="2756" y="1909"/>
                                  </a:lnTo>
                                  <a:lnTo>
                                    <a:pt x="2730" y="1973"/>
                                  </a:lnTo>
                                  <a:lnTo>
                                    <a:pt x="2702" y="2037"/>
                                  </a:lnTo>
                                  <a:lnTo>
                                    <a:pt x="2670" y="2099"/>
                                  </a:lnTo>
                                  <a:lnTo>
                                    <a:pt x="2637" y="2158"/>
                                  </a:lnTo>
                                  <a:lnTo>
                                    <a:pt x="2600" y="2216"/>
                                  </a:lnTo>
                                  <a:lnTo>
                                    <a:pt x="2559" y="2272"/>
                                  </a:lnTo>
                                  <a:lnTo>
                                    <a:pt x="2517" y="2325"/>
                                  </a:lnTo>
                                  <a:lnTo>
                                    <a:pt x="2473" y="2377"/>
                                  </a:lnTo>
                                  <a:lnTo>
                                    <a:pt x="2425" y="2426"/>
                                  </a:lnTo>
                                  <a:lnTo>
                                    <a:pt x="2377" y="2473"/>
                                  </a:lnTo>
                                  <a:lnTo>
                                    <a:pt x="2325" y="2517"/>
                                  </a:lnTo>
                                  <a:lnTo>
                                    <a:pt x="2272" y="2559"/>
                                  </a:lnTo>
                                  <a:lnTo>
                                    <a:pt x="2216" y="2600"/>
                                  </a:lnTo>
                                  <a:lnTo>
                                    <a:pt x="2157" y="2637"/>
                                  </a:lnTo>
                                  <a:lnTo>
                                    <a:pt x="2099" y="2670"/>
                                  </a:lnTo>
                                  <a:lnTo>
                                    <a:pt x="2037" y="2702"/>
                                  </a:lnTo>
                                  <a:lnTo>
                                    <a:pt x="1973" y="2730"/>
                                  </a:lnTo>
                                  <a:lnTo>
                                    <a:pt x="1909" y="2756"/>
                                  </a:lnTo>
                                  <a:lnTo>
                                    <a:pt x="1843" y="2778"/>
                                  </a:lnTo>
                                  <a:lnTo>
                                    <a:pt x="1775" y="2798"/>
                                  </a:lnTo>
                                  <a:lnTo>
                                    <a:pt x="1707" y="2813"/>
                                  </a:lnTo>
                                  <a:lnTo>
                                    <a:pt x="1637" y="2825"/>
                                  </a:lnTo>
                                  <a:lnTo>
                                    <a:pt x="1567" y="2835"/>
                                  </a:lnTo>
                                  <a:lnTo>
                                    <a:pt x="1494" y="2840"/>
                                  </a:lnTo>
                                  <a:lnTo>
                                    <a:pt x="1421" y="2842"/>
                                  </a:lnTo>
                                  <a:lnTo>
                                    <a:pt x="1348" y="2840"/>
                                  </a:lnTo>
                                  <a:lnTo>
                                    <a:pt x="1275" y="2835"/>
                                  </a:lnTo>
                                  <a:lnTo>
                                    <a:pt x="1204" y="2825"/>
                                  </a:lnTo>
                                  <a:lnTo>
                                    <a:pt x="1135" y="2813"/>
                                  </a:lnTo>
                                  <a:lnTo>
                                    <a:pt x="1065" y="2798"/>
                                  </a:lnTo>
                                  <a:lnTo>
                                    <a:pt x="999" y="2778"/>
                                  </a:lnTo>
                                  <a:lnTo>
                                    <a:pt x="932" y="2756"/>
                                  </a:lnTo>
                                  <a:lnTo>
                                    <a:pt x="867" y="2730"/>
                                  </a:lnTo>
                                  <a:lnTo>
                                    <a:pt x="804" y="2702"/>
                                  </a:lnTo>
                                  <a:lnTo>
                                    <a:pt x="743" y="2670"/>
                                  </a:lnTo>
                                  <a:lnTo>
                                    <a:pt x="684" y="2637"/>
                                  </a:lnTo>
                                  <a:lnTo>
                                    <a:pt x="626" y="2600"/>
                                  </a:lnTo>
                                  <a:lnTo>
                                    <a:pt x="570" y="2559"/>
                                  </a:lnTo>
                                  <a:lnTo>
                                    <a:pt x="517" y="2517"/>
                                  </a:lnTo>
                                  <a:lnTo>
                                    <a:pt x="465" y="2473"/>
                                  </a:lnTo>
                                  <a:lnTo>
                                    <a:pt x="416" y="2426"/>
                                  </a:lnTo>
                                  <a:lnTo>
                                    <a:pt x="369" y="2377"/>
                                  </a:lnTo>
                                  <a:lnTo>
                                    <a:pt x="325" y="2325"/>
                                  </a:lnTo>
                                  <a:lnTo>
                                    <a:pt x="282" y="2272"/>
                                  </a:lnTo>
                                  <a:lnTo>
                                    <a:pt x="242" y="2216"/>
                                  </a:lnTo>
                                  <a:lnTo>
                                    <a:pt x="205" y="2158"/>
                                  </a:lnTo>
                                  <a:lnTo>
                                    <a:pt x="171" y="2099"/>
                                  </a:lnTo>
                                  <a:lnTo>
                                    <a:pt x="140" y="2037"/>
                                  </a:lnTo>
                                  <a:lnTo>
                                    <a:pt x="111" y="1973"/>
                                  </a:lnTo>
                                  <a:lnTo>
                                    <a:pt x="86" y="1909"/>
                                  </a:lnTo>
                                  <a:lnTo>
                                    <a:pt x="63" y="1843"/>
                                  </a:lnTo>
                                  <a:lnTo>
                                    <a:pt x="44" y="1777"/>
                                  </a:lnTo>
                                  <a:lnTo>
                                    <a:pt x="29" y="1707"/>
                                  </a:lnTo>
                                  <a:lnTo>
                                    <a:pt x="16" y="1637"/>
                                  </a:lnTo>
                                  <a:lnTo>
                                    <a:pt x="7" y="1567"/>
                                  </a:lnTo>
                                  <a:lnTo>
                                    <a:pt x="1" y="1494"/>
                                  </a:lnTo>
                                  <a:lnTo>
                                    <a:pt x="0" y="1421"/>
                                  </a:lnTo>
                                  <a:lnTo>
                                    <a:pt x="1" y="1348"/>
                                  </a:lnTo>
                                  <a:lnTo>
                                    <a:pt x="7" y="1276"/>
                                  </a:lnTo>
                                  <a:lnTo>
                                    <a:pt x="16" y="1204"/>
                                  </a:lnTo>
                                  <a:lnTo>
                                    <a:pt x="29" y="1135"/>
                                  </a:lnTo>
                                  <a:lnTo>
                                    <a:pt x="44" y="1066"/>
                                  </a:lnTo>
                                  <a:lnTo>
                                    <a:pt x="63" y="999"/>
                                  </a:lnTo>
                                  <a:lnTo>
                                    <a:pt x="86" y="932"/>
                                  </a:lnTo>
                                  <a:lnTo>
                                    <a:pt x="111" y="868"/>
                                  </a:lnTo>
                                  <a:lnTo>
                                    <a:pt x="140" y="804"/>
                                  </a:lnTo>
                                  <a:lnTo>
                                    <a:pt x="171" y="743"/>
                                  </a:lnTo>
                                  <a:lnTo>
                                    <a:pt x="205" y="684"/>
                                  </a:lnTo>
                                  <a:lnTo>
                                    <a:pt x="242" y="627"/>
                                  </a:lnTo>
                                  <a:lnTo>
                                    <a:pt x="282" y="570"/>
                                  </a:lnTo>
                                  <a:lnTo>
                                    <a:pt x="325" y="517"/>
                                  </a:lnTo>
                                  <a:lnTo>
                                    <a:pt x="369" y="465"/>
                                  </a:lnTo>
                                  <a:lnTo>
                                    <a:pt x="416" y="417"/>
                                  </a:lnTo>
                                  <a:lnTo>
                                    <a:pt x="465" y="369"/>
                                  </a:lnTo>
                                  <a:lnTo>
                                    <a:pt x="517" y="325"/>
                                  </a:lnTo>
                                  <a:lnTo>
                                    <a:pt x="570" y="282"/>
                                  </a:lnTo>
                                  <a:lnTo>
                                    <a:pt x="626" y="242"/>
                                  </a:lnTo>
                                  <a:lnTo>
                                    <a:pt x="684" y="205"/>
                                  </a:lnTo>
                                  <a:lnTo>
                                    <a:pt x="743" y="171"/>
                                  </a:lnTo>
                                  <a:lnTo>
                                    <a:pt x="804" y="140"/>
                                  </a:lnTo>
                                  <a:lnTo>
                                    <a:pt x="867" y="111"/>
                                  </a:lnTo>
                                  <a:lnTo>
                                    <a:pt x="932" y="86"/>
                                  </a:lnTo>
                                  <a:lnTo>
                                    <a:pt x="999" y="63"/>
                                  </a:lnTo>
                                  <a:lnTo>
                                    <a:pt x="1065" y="44"/>
                                  </a:lnTo>
                                  <a:lnTo>
                                    <a:pt x="1135" y="29"/>
                                  </a:lnTo>
                                  <a:lnTo>
                                    <a:pt x="1204" y="16"/>
                                  </a:lnTo>
                                  <a:lnTo>
                                    <a:pt x="1275" y="7"/>
                                  </a:lnTo>
                                  <a:lnTo>
                                    <a:pt x="1348" y="1"/>
                                  </a:lnTo>
                                  <a:lnTo>
                                    <a:pt x="1421" y="0"/>
                                  </a:lnTo>
                                  <a:close/>
                                  <a:moveTo>
                                    <a:pt x="1421" y="573"/>
                                  </a:moveTo>
                                  <a:lnTo>
                                    <a:pt x="1464" y="574"/>
                                  </a:lnTo>
                                  <a:lnTo>
                                    <a:pt x="1507" y="578"/>
                                  </a:lnTo>
                                  <a:lnTo>
                                    <a:pt x="1550" y="584"/>
                                  </a:lnTo>
                                  <a:lnTo>
                                    <a:pt x="1592" y="591"/>
                                  </a:lnTo>
                                  <a:lnTo>
                                    <a:pt x="1632" y="600"/>
                                  </a:lnTo>
                                  <a:lnTo>
                                    <a:pt x="1673" y="611"/>
                                  </a:lnTo>
                                  <a:lnTo>
                                    <a:pt x="1712" y="624"/>
                                  </a:lnTo>
                                  <a:lnTo>
                                    <a:pt x="1750" y="640"/>
                                  </a:lnTo>
                                  <a:lnTo>
                                    <a:pt x="1788" y="656"/>
                                  </a:lnTo>
                                  <a:lnTo>
                                    <a:pt x="1824" y="675"/>
                                  </a:lnTo>
                                  <a:lnTo>
                                    <a:pt x="1860" y="696"/>
                                  </a:lnTo>
                                  <a:lnTo>
                                    <a:pt x="1895" y="718"/>
                                  </a:lnTo>
                                  <a:lnTo>
                                    <a:pt x="1928" y="742"/>
                                  </a:lnTo>
                                  <a:lnTo>
                                    <a:pt x="1960" y="767"/>
                                  </a:lnTo>
                                  <a:lnTo>
                                    <a:pt x="1991" y="794"/>
                                  </a:lnTo>
                                  <a:lnTo>
                                    <a:pt x="2020" y="821"/>
                                  </a:lnTo>
                                  <a:lnTo>
                                    <a:pt x="2049" y="851"/>
                                  </a:lnTo>
                                  <a:lnTo>
                                    <a:pt x="2075" y="882"/>
                                  </a:lnTo>
                                  <a:lnTo>
                                    <a:pt x="2100" y="914"/>
                                  </a:lnTo>
                                  <a:lnTo>
                                    <a:pt x="2124" y="947"/>
                                  </a:lnTo>
                                  <a:lnTo>
                                    <a:pt x="2145" y="981"/>
                                  </a:lnTo>
                                  <a:lnTo>
                                    <a:pt x="2167" y="1017"/>
                                  </a:lnTo>
                                  <a:lnTo>
                                    <a:pt x="2185" y="1054"/>
                                  </a:lnTo>
                                  <a:lnTo>
                                    <a:pt x="2202" y="1091"/>
                                  </a:lnTo>
                                  <a:lnTo>
                                    <a:pt x="2217" y="1130"/>
                                  </a:lnTo>
                                  <a:lnTo>
                                    <a:pt x="2230" y="1169"/>
                                  </a:lnTo>
                                  <a:lnTo>
                                    <a:pt x="2242" y="1209"/>
                                  </a:lnTo>
                                  <a:lnTo>
                                    <a:pt x="2251" y="1250"/>
                                  </a:lnTo>
                                  <a:lnTo>
                                    <a:pt x="2258" y="1292"/>
                                  </a:lnTo>
                                  <a:lnTo>
                                    <a:pt x="2264" y="1334"/>
                                  </a:lnTo>
                                  <a:lnTo>
                                    <a:pt x="2267" y="1377"/>
                                  </a:lnTo>
                                  <a:lnTo>
                                    <a:pt x="2268" y="1421"/>
                                  </a:lnTo>
                                  <a:lnTo>
                                    <a:pt x="2267" y="1464"/>
                                  </a:lnTo>
                                  <a:lnTo>
                                    <a:pt x="2264" y="1507"/>
                                  </a:lnTo>
                                  <a:lnTo>
                                    <a:pt x="2258" y="1550"/>
                                  </a:lnTo>
                                  <a:lnTo>
                                    <a:pt x="2251" y="1592"/>
                                  </a:lnTo>
                                  <a:lnTo>
                                    <a:pt x="2242" y="1632"/>
                                  </a:lnTo>
                                  <a:lnTo>
                                    <a:pt x="2230" y="1673"/>
                                  </a:lnTo>
                                  <a:lnTo>
                                    <a:pt x="2217" y="1712"/>
                                  </a:lnTo>
                                  <a:lnTo>
                                    <a:pt x="2202" y="1750"/>
                                  </a:lnTo>
                                  <a:lnTo>
                                    <a:pt x="2185" y="1789"/>
                                  </a:lnTo>
                                  <a:lnTo>
                                    <a:pt x="2167" y="1826"/>
                                  </a:lnTo>
                                  <a:lnTo>
                                    <a:pt x="2145" y="1860"/>
                                  </a:lnTo>
                                  <a:lnTo>
                                    <a:pt x="2124" y="1895"/>
                                  </a:lnTo>
                                  <a:lnTo>
                                    <a:pt x="2100" y="1928"/>
                                  </a:lnTo>
                                  <a:lnTo>
                                    <a:pt x="2075" y="1960"/>
                                  </a:lnTo>
                                  <a:lnTo>
                                    <a:pt x="2049" y="1991"/>
                                  </a:lnTo>
                                  <a:lnTo>
                                    <a:pt x="2020" y="2020"/>
                                  </a:lnTo>
                                  <a:lnTo>
                                    <a:pt x="1991" y="2049"/>
                                  </a:lnTo>
                                  <a:lnTo>
                                    <a:pt x="1960" y="2075"/>
                                  </a:lnTo>
                                  <a:lnTo>
                                    <a:pt x="1928" y="2100"/>
                                  </a:lnTo>
                                  <a:lnTo>
                                    <a:pt x="1895" y="2124"/>
                                  </a:lnTo>
                                  <a:lnTo>
                                    <a:pt x="1860" y="2146"/>
                                  </a:lnTo>
                                  <a:lnTo>
                                    <a:pt x="1824" y="2167"/>
                                  </a:lnTo>
                                  <a:lnTo>
                                    <a:pt x="1788" y="2185"/>
                                  </a:lnTo>
                                  <a:lnTo>
                                    <a:pt x="1750" y="2203"/>
                                  </a:lnTo>
                                  <a:lnTo>
                                    <a:pt x="1712" y="2217"/>
                                  </a:lnTo>
                                  <a:lnTo>
                                    <a:pt x="1673" y="2230"/>
                                  </a:lnTo>
                                  <a:lnTo>
                                    <a:pt x="1632" y="2242"/>
                                  </a:lnTo>
                                  <a:lnTo>
                                    <a:pt x="1592" y="2251"/>
                                  </a:lnTo>
                                  <a:lnTo>
                                    <a:pt x="1550" y="2259"/>
                                  </a:lnTo>
                                  <a:lnTo>
                                    <a:pt x="1507" y="2265"/>
                                  </a:lnTo>
                                  <a:lnTo>
                                    <a:pt x="1464" y="2267"/>
                                  </a:lnTo>
                                  <a:lnTo>
                                    <a:pt x="1421" y="2268"/>
                                  </a:lnTo>
                                  <a:lnTo>
                                    <a:pt x="1377" y="2267"/>
                                  </a:lnTo>
                                  <a:lnTo>
                                    <a:pt x="1334" y="2265"/>
                                  </a:lnTo>
                                  <a:lnTo>
                                    <a:pt x="1292" y="2259"/>
                                  </a:lnTo>
                                  <a:lnTo>
                                    <a:pt x="1250" y="2251"/>
                                  </a:lnTo>
                                  <a:lnTo>
                                    <a:pt x="1209" y="2242"/>
                                  </a:lnTo>
                                  <a:lnTo>
                                    <a:pt x="1169" y="2230"/>
                                  </a:lnTo>
                                  <a:lnTo>
                                    <a:pt x="1130" y="2217"/>
                                  </a:lnTo>
                                  <a:lnTo>
                                    <a:pt x="1091" y="2203"/>
                                  </a:lnTo>
                                  <a:lnTo>
                                    <a:pt x="1054" y="2185"/>
                                  </a:lnTo>
                                  <a:lnTo>
                                    <a:pt x="1017" y="2167"/>
                                  </a:lnTo>
                                  <a:lnTo>
                                    <a:pt x="981" y="2146"/>
                                  </a:lnTo>
                                  <a:lnTo>
                                    <a:pt x="947" y="2124"/>
                                  </a:lnTo>
                                  <a:lnTo>
                                    <a:pt x="914" y="2100"/>
                                  </a:lnTo>
                                  <a:lnTo>
                                    <a:pt x="882" y="2075"/>
                                  </a:lnTo>
                                  <a:lnTo>
                                    <a:pt x="851" y="2049"/>
                                  </a:lnTo>
                                  <a:lnTo>
                                    <a:pt x="821" y="2020"/>
                                  </a:lnTo>
                                  <a:lnTo>
                                    <a:pt x="793" y="1991"/>
                                  </a:lnTo>
                                  <a:lnTo>
                                    <a:pt x="767" y="1960"/>
                                  </a:lnTo>
                                  <a:lnTo>
                                    <a:pt x="741" y="1928"/>
                                  </a:lnTo>
                                  <a:lnTo>
                                    <a:pt x="718" y="1895"/>
                                  </a:lnTo>
                                  <a:lnTo>
                                    <a:pt x="696" y="1860"/>
                                  </a:lnTo>
                                  <a:lnTo>
                                    <a:pt x="675" y="1826"/>
                                  </a:lnTo>
                                  <a:lnTo>
                                    <a:pt x="656" y="1789"/>
                                  </a:lnTo>
                                  <a:lnTo>
                                    <a:pt x="640" y="1750"/>
                                  </a:lnTo>
                                  <a:lnTo>
                                    <a:pt x="624" y="1712"/>
                                  </a:lnTo>
                                  <a:lnTo>
                                    <a:pt x="611" y="1673"/>
                                  </a:lnTo>
                                  <a:lnTo>
                                    <a:pt x="600" y="1632"/>
                                  </a:lnTo>
                                  <a:lnTo>
                                    <a:pt x="591" y="1592"/>
                                  </a:lnTo>
                                  <a:lnTo>
                                    <a:pt x="582" y="1550"/>
                                  </a:lnTo>
                                  <a:lnTo>
                                    <a:pt x="578" y="1507"/>
                                  </a:lnTo>
                                  <a:lnTo>
                                    <a:pt x="574" y="1464"/>
                                  </a:lnTo>
                                  <a:lnTo>
                                    <a:pt x="573" y="1421"/>
                                  </a:lnTo>
                                  <a:lnTo>
                                    <a:pt x="574" y="1377"/>
                                  </a:lnTo>
                                  <a:lnTo>
                                    <a:pt x="578" y="1334"/>
                                  </a:lnTo>
                                  <a:lnTo>
                                    <a:pt x="582" y="1292"/>
                                  </a:lnTo>
                                  <a:lnTo>
                                    <a:pt x="591" y="1250"/>
                                  </a:lnTo>
                                  <a:lnTo>
                                    <a:pt x="600" y="1209"/>
                                  </a:lnTo>
                                  <a:lnTo>
                                    <a:pt x="611" y="1169"/>
                                  </a:lnTo>
                                  <a:lnTo>
                                    <a:pt x="624" y="1130"/>
                                  </a:lnTo>
                                  <a:lnTo>
                                    <a:pt x="640" y="1091"/>
                                  </a:lnTo>
                                  <a:lnTo>
                                    <a:pt x="656" y="1054"/>
                                  </a:lnTo>
                                  <a:lnTo>
                                    <a:pt x="675" y="1017"/>
                                  </a:lnTo>
                                  <a:lnTo>
                                    <a:pt x="696" y="981"/>
                                  </a:lnTo>
                                  <a:lnTo>
                                    <a:pt x="718" y="947"/>
                                  </a:lnTo>
                                  <a:lnTo>
                                    <a:pt x="741" y="914"/>
                                  </a:lnTo>
                                  <a:lnTo>
                                    <a:pt x="767" y="882"/>
                                  </a:lnTo>
                                  <a:lnTo>
                                    <a:pt x="793" y="851"/>
                                  </a:lnTo>
                                  <a:lnTo>
                                    <a:pt x="821" y="821"/>
                                  </a:lnTo>
                                  <a:lnTo>
                                    <a:pt x="851" y="794"/>
                                  </a:lnTo>
                                  <a:lnTo>
                                    <a:pt x="882" y="767"/>
                                  </a:lnTo>
                                  <a:lnTo>
                                    <a:pt x="914" y="742"/>
                                  </a:lnTo>
                                  <a:lnTo>
                                    <a:pt x="947" y="718"/>
                                  </a:lnTo>
                                  <a:lnTo>
                                    <a:pt x="981" y="696"/>
                                  </a:lnTo>
                                  <a:lnTo>
                                    <a:pt x="1017" y="675"/>
                                  </a:lnTo>
                                  <a:lnTo>
                                    <a:pt x="1054" y="656"/>
                                  </a:lnTo>
                                  <a:lnTo>
                                    <a:pt x="1091" y="640"/>
                                  </a:lnTo>
                                  <a:lnTo>
                                    <a:pt x="1130" y="624"/>
                                  </a:lnTo>
                                  <a:lnTo>
                                    <a:pt x="1169" y="611"/>
                                  </a:lnTo>
                                  <a:lnTo>
                                    <a:pt x="1209" y="600"/>
                                  </a:lnTo>
                                  <a:lnTo>
                                    <a:pt x="1250" y="591"/>
                                  </a:lnTo>
                                  <a:lnTo>
                                    <a:pt x="1292" y="584"/>
                                  </a:lnTo>
                                  <a:lnTo>
                                    <a:pt x="1334" y="578"/>
                                  </a:lnTo>
                                  <a:lnTo>
                                    <a:pt x="1377" y="574"/>
                                  </a:lnTo>
                                  <a:lnTo>
                                    <a:pt x="1421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32"/>
                          <wps:cNvSpPr>
                            <a:spLocks/>
                          </wps:cNvSpPr>
                          <wps:spPr bwMode="auto">
                            <a:xfrm flipH="1">
                              <a:off x="8889" y="4677"/>
                              <a:ext cx="163" cy="168"/>
                            </a:xfrm>
                            <a:custGeom>
                              <a:avLst/>
                              <a:gdLst>
                                <a:gd name="T0" fmla="*/ 358 w 649"/>
                                <a:gd name="T1" fmla="*/ 2 h 649"/>
                                <a:gd name="T2" fmla="*/ 406 w 649"/>
                                <a:gd name="T3" fmla="*/ 10 h 649"/>
                                <a:gd name="T4" fmla="*/ 451 w 649"/>
                                <a:gd name="T5" fmla="*/ 26 h 649"/>
                                <a:gd name="T6" fmla="*/ 493 w 649"/>
                                <a:gd name="T7" fmla="*/ 47 h 649"/>
                                <a:gd name="T8" fmla="*/ 531 w 649"/>
                                <a:gd name="T9" fmla="*/ 74 h 649"/>
                                <a:gd name="T10" fmla="*/ 565 w 649"/>
                                <a:gd name="T11" fmla="*/ 106 h 649"/>
                                <a:gd name="T12" fmla="*/ 593 w 649"/>
                                <a:gd name="T13" fmla="*/ 143 h 649"/>
                                <a:gd name="T14" fmla="*/ 617 w 649"/>
                                <a:gd name="T15" fmla="*/ 183 h 649"/>
                                <a:gd name="T16" fmla="*/ 634 w 649"/>
                                <a:gd name="T17" fmla="*/ 227 h 649"/>
                                <a:gd name="T18" fmla="*/ 645 w 649"/>
                                <a:gd name="T19" fmla="*/ 274 h 649"/>
                                <a:gd name="T20" fmla="*/ 649 w 649"/>
                                <a:gd name="T21" fmla="*/ 324 h 649"/>
                                <a:gd name="T22" fmla="*/ 645 w 649"/>
                                <a:gd name="T23" fmla="*/ 373 h 649"/>
                                <a:gd name="T24" fmla="*/ 634 w 649"/>
                                <a:gd name="T25" fmla="*/ 421 h 649"/>
                                <a:gd name="T26" fmla="*/ 617 w 649"/>
                                <a:gd name="T27" fmla="*/ 465 h 649"/>
                                <a:gd name="T28" fmla="*/ 593 w 649"/>
                                <a:gd name="T29" fmla="*/ 505 h 649"/>
                                <a:gd name="T30" fmla="*/ 565 w 649"/>
                                <a:gd name="T31" fmla="*/ 542 h 649"/>
                                <a:gd name="T32" fmla="*/ 531 w 649"/>
                                <a:gd name="T33" fmla="*/ 573 h 649"/>
                                <a:gd name="T34" fmla="*/ 493 w 649"/>
                                <a:gd name="T35" fmla="*/ 601 h 649"/>
                                <a:gd name="T36" fmla="*/ 451 w 649"/>
                                <a:gd name="T37" fmla="*/ 622 h 649"/>
                                <a:gd name="T38" fmla="*/ 406 w 649"/>
                                <a:gd name="T39" fmla="*/ 638 h 649"/>
                                <a:gd name="T40" fmla="*/ 358 w 649"/>
                                <a:gd name="T41" fmla="*/ 646 h 649"/>
                                <a:gd name="T42" fmla="*/ 308 w 649"/>
                                <a:gd name="T43" fmla="*/ 647 h 649"/>
                                <a:gd name="T44" fmla="*/ 259 w 649"/>
                                <a:gd name="T45" fmla="*/ 641 h 649"/>
                                <a:gd name="T46" fmla="*/ 213 w 649"/>
                                <a:gd name="T47" fmla="*/ 628 h 649"/>
                                <a:gd name="T48" fmla="*/ 170 w 649"/>
                                <a:gd name="T49" fmla="*/ 609 h 649"/>
                                <a:gd name="T50" fmla="*/ 131 w 649"/>
                                <a:gd name="T51" fmla="*/ 584 h 649"/>
                                <a:gd name="T52" fmla="*/ 96 w 649"/>
                                <a:gd name="T53" fmla="*/ 553 h 649"/>
                                <a:gd name="T54" fmla="*/ 65 w 649"/>
                                <a:gd name="T55" fmla="*/ 517 h 649"/>
                                <a:gd name="T56" fmla="*/ 40 w 649"/>
                                <a:gd name="T57" fmla="*/ 478 h 649"/>
                                <a:gd name="T58" fmla="*/ 21 w 649"/>
                                <a:gd name="T59" fmla="*/ 435 h 649"/>
                                <a:gd name="T60" fmla="*/ 8 w 649"/>
                                <a:gd name="T61" fmla="*/ 390 h 649"/>
                                <a:gd name="T62" fmla="*/ 2 w 649"/>
                                <a:gd name="T63" fmla="*/ 341 h 649"/>
                                <a:gd name="T64" fmla="*/ 3 w 649"/>
                                <a:gd name="T65" fmla="*/ 291 h 649"/>
                                <a:gd name="T66" fmla="*/ 11 w 649"/>
                                <a:gd name="T67" fmla="*/ 243 h 649"/>
                                <a:gd name="T68" fmla="*/ 27 w 649"/>
                                <a:gd name="T69" fmla="*/ 198 h 649"/>
                                <a:gd name="T70" fmla="*/ 47 w 649"/>
                                <a:gd name="T71" fmla="*/ 156 h 649"/>
                                <a:gd name="T72" fmla="*/ 74 w 649"/>
                                <a:gd name="T73" fmla="*/ 118 h 649"/>
                                <a:gd name="T74" fmla="*/ 107 w 649"/>
                                <a:gd name="T75" fmla="*/ 84 h 649"/>
                                <a:gd name="T76" fmla="*/ 144 w 649"/>
                                <a:gd name="T77" fmla="*/ 56 h 649"/>
                                <a:gd name="T78" fmla="*/ 184 w 649"/>
                                <a:gd name="T79" fmla="*/ 32 h 649"/>
                                <a:gd name="T80" fmla="*/ 228 w 649"/>
                                <a:gd name="T81" fmla="*/ 14 h 649"/>
                                <a:gd name="T82" fmla="*/ 275 w 649"/>
                                <a:gd name="T83" fmla="*/ 3 h 649"/>
                                <a:gd name="T84" fmla="*/ 325 w 649"/>
                                <a:gd name="T85" fmla="*/ 0 h 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49" h="649">
                                  <a:moveTo>
                                    <a:pt x="325" y="0"/>
                                  </a:moveTo>
                                  <a:lnTo>
                                    <a:pt x="342" y="1"/>
                                  </a:lnTo>
                                  <a:lnTo>
                                    <a:pt x="358" y="2"/>
                                  </a:lnTo>
                                  <a:lnTo>
                                    <a:pt x="374" y="3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406" y="10"/>
                                  </a:lnTo>
                                  <a:lnTo>
                                    <a:pt x="422" y="14"/>
                                  </a:lnTo>
                                  <a:lnTo>
                                    <a:pt x="436" y="20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66" y="32"/>
                                  </a:lnTo>
                                  <a:lnTo>
                                    <a:pt x="479" y="39"/>
                                  </a:lnTo>
                                  <a:lnTo>
                                    <a:pt x="493" y="47"/>
                                  </a:lnTo>
                                  <a:lnTo>
                                    <a:pt x="506" y="56"/>
                                  </a:lnTo>
                                  <a:lnTo>
                                    <a:pt x="518" y="64"/>
                                  </a:lnTo>
                                  <a:lnTo>
                                    <a:pt x="531" y="74"/>
                                  </a:lnTo>
                                  <a:lnTo>
                                    <a:pt x="542" y="84"/>
                                  </a:lnTo>
                                  <a:lnTo>
                                    <a:pt x="554" y="95"/>
                                  </a:lnTo>
                                  <a:lnTo>
                                    <a:pt x="565" y="106"/>
                                  </a:lnTo>
                                  <a:lnTo>
                                    <a:pt x="574" y="118"/>
                                  </a:lnTo>
                                  <a:lnTo>
                                    <a:pt x="585" y="130"/>
                                  </a:lnTo>
                                  <a:lnTo>
                                    <a:pt x="593" y="143"/>
                                  </a:lnTo>
                                  <a:lnTo>
                                    <a:pt x="602" y="156"/>
                                  </a:lnTo>
                                  <a:lnTo>
                                    <a:pt x="610" y="169"/>
                                  </a:lnTo>
                                  <a:lnTo>
                                    <a:pt x="617" y="183"/>
                                  </a:lnTo>
                                  <a:lnTo>
                                    <a:pt x="623" y="198"/>
                                  </a:lnTo>
                                  <a:lnTo>
                                    <a:pt x="629" y="212"/>
                                  </a:lnTo>
                                  <a:lnTo>
                                    <a:pt x="634" y="227"/>
                                  </a:lnTo>
                                  <a:lnTo>
                                    <a:pt x="639" y="243"/>
                                  </a:lnTo>
                                  <a:lnTo>
                                    <a:pt x="642" y="258"/>
                                  </a:lnTo>
                                  <a:lnTo>
                                    <a:pt x="645" y="274"/>
                                  </a:lnTo>
                                  <a:lnTo>
                                    <a:pt x="647" y="291"/>
                                  </a:lnTo>
                                  <a:lnTo>
                                    <a:pt x="648" y="307"/>
                                  </a:lnTo>
                                  <a:lnTo>
                                    <a:pt x="649" y="324"/>
                                  </a:lnTo>
                                  <a:lnTo>
                                    <a:pt x="648" y="341"/>
                                  </a:lnTo>
                                  <a:lnTo>
                                    <a:pt x="647" y="357"/>
                                  </a:lnTo>
                                  <a:lnTo>
                                    <a:pt x="645" y="373"/>
                                  </a:lnTo>
                                  <a:lnTo>
                                    <a:pt x="642" y="390"/>
                                  </a:lnTo>
                                  <a:lnTo>
                                    <a:pt x="639" y="405"/>
                                  </a:lnTo>
                                  <a:lnTo>
                                    <a:pt x="634" y="421"/>
                                  </a:lnTo>
                                  <a:lnTo>
                                    <a:pt x="629" y="435"/>
                                  </a:lnTo>
                                  <a:lnTo>
                                    <a:pt x="623" y="451"/>
                                  </a:lnTo>
                                  <a:lnTo>
                                    <a:pt x="617" y="465"/>
                                  </a:lnTo>
                                  <a:lnTo>
                                    <a:pt x="610" y="478"/>
                                  </a:lnTo>
                                  <a:lnTo>
                                    <a:pt x="602" y="492"/>
                                  </a:lnTo>
                                  <a:lnTo>
                                    <a:pt x="593" y="505"/>
                                  </a:lnTo>
                                  <a:lnTo>
                                    <a:pt x="585" y="517"/>
                                  </a:lnTo>
                                  <a:lnTo>
                                    <a:pt x="574" y="530"/>
                                  </a:lnTo>
                                  <a:lnTo>
                                    <a:pt x="565" y="542"/>
                                  </a:lnTo>
                                  <a:lnTo>
                                    <a:pt x="554" y="553"/>
                                  </a:lnTo>
                                  <a:lnTo>
                                    <a:pt x="542" y="564"/>
                                  </a:lnTo>
                                  <a:lnTo>
                                    <a:pt x="531" y="573"/>
                                  </a:lnTo>
                                  <a:lnTo>
                                    <a:pt x="518" y="584"/>
                                  </a:lnTo>
                                  <a:lnTo>
                                    <a:pt x="506" y="593"/>
                                  </a:lnTo>
                                  <a:lnTo>
                                    <a:pt x="493" y="601"/>
                                  </a:lnTo>
                                  <a:lnTo>
                                    <a:pt x="479" y="609"/>
                                  </a:lnTo>
                                  <a:lnTo>
                                    <a:pt x="466" y="616"/>
                                  </a:lnTo>
                                  <a:lnTo>
                                    <a:pt x="451" y="622"/>
                                  </a:lnTo>
                                  <a:lnTo>
                                    <a:pt x="436" y="628"/>
                                  </a:lnTo>
                                  <a:lnTo>
                                    <a:pt x="422" y="633"/>
                                  </a:lnTo>
                                  <a:lnTo>
                                    <a:pt x="406" y="638"/>
                                  </a:lnTo>
                                  <a:lnTo>
                                    <a:pt x="391" y="641"/>
                                  </a:lnTo>
                                  <a:lnTo>
                                    <a:pt x="374" y="644"/>
                                  </a:lnTo>
                                  <a:lnTo>
                                    <a:pt x="358" y="646"/>
                                  </a:lnTo>
                                  <a:lnTo>
                                    <a:pt x="342" y="647"/>
                                  </a:lnTo>
                                  <a:lnTo>
                                    <a:pt x="325" y="649"/>
                                  </a:lnTo>
                                  <a:lnTo>
                                    <a:pt x="308" y="647"/>
                                  </a:lnTo>
                                  <a:lnTo>
                                    <a:pt x="292" y="646"/>
                                  </a:lnTo>
                                  <a:lnTo>
                                    <a:pt x="275" y="644"/>
                                  </a:lnTo>
                                  <a:lnTo>
                                    <a:pt x="259" y="641"/>
                                  </a:lnTo>
                                  <a:lnTo>
                                    <a:pt x="244" y="638"/>
                                  </a:lnTo>
                                  <a:lnTo>
                                    <a:pt x="228" y="633"/>
                                  </a:lnTo>
                                  <a:lnTo>
                                    <a:pt x="213" y="628"/>
                                  </a:lnTo>
                                  <a:lnTo>
                                    <a:pt x="199" y="622"/>
                                  </a:lnTo>
                                  <a:lnTo>
                                    <a:pt x="184" y="616"/>
                                  </a:lnTo>
                                  <a:lnTo>
                                    <a:pt x="170" y="609"/>
                                  </a:lnTo>
                                  <a:lnTo>
                                    <a:pt x="157" y="601"/>
                                  </a:lnTo>
                                  <a:lnTo>
                                    <a:pt x="144" y="593"/>
                                  </a:lnTo>
                                  <a:lnTo>
                                    <a:pt x="131" y="584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07" y="564"/>
                                  </a:lnTo>
                                  <a:lnTo>
                                    <a:pt x="96" y="553"/>
                                  </a:lnTo>
                                  <a:lnTo>
                                    <a:pt x="85" y="542"/>
                                  </a:lnTo>
                                  <a:lnTo>
                                    <a:pt x="74" y="530"/>
                                  </a:lnTo>
                                  <a:lnTo>
                                    <a:pt x="65" y="517"/>
                                  </a:lnTo>
                                  <a:lnTo>
                                    <a:pt x="57" y="505"/>
                                  </a:lnTo>
                                  <a:lnTo>
                                    <a:pt x="47" y="492"/>
                                  </a:lnTo>
                                  <a:lnTo>
                                    <a:pt x="40" y="478"/>
                                  </a:lnTo>
                                  <a:lnTo>
                                    <a:pt x="33" y="465"/>
                                  </a:lnTo>
                                  <a:lnTo>
                                    <a:pt x="27" y="451"/>
                                  </a:lnTo>
                                  <a:lnTo>
                                    <a:pt x="21" y="435"/>
                                  </a:lnTo>
                                  <a:lnTo>
                                    <a:pt x="15" y="421"/>
                                  </a:lnTo>
                                  <a:lnTo>
                                    <a:pt x="11" y="405"/>
                                  </a:lnTo>
                                  <a:lnTo>
                                    <a:pt x="8" y="390"/>
                                  </a:lnTo>
                                  <a:lnTo>
                                    <a:pt x="4" y="373"/>
                                  </a:lnTo>
                                  <a:lnTo>
                                    <a:pt x="3" y="357"/>
                                  </a:lnTo>
                                  <a:lnTo>
                                    <a:pt x="2" y="341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2" y="307"/>
                                  </a:lnTo>
                                  <a:lnTo>
                                    <a:pt x="3" y="291"/>
                                  </a:lnTo>
                                  <a:lnTo>
                                    <a:pt x="4" y="274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11" y="243"/>
                                  </a:lnTo>
                                  <a:lnTo>
                                    <a:pt x="15" y="227"/>
                                  </a:lnTo>
                                  <a:lnTo>
                                    <a:pt x="21" y="212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47" y="156"/>
                                  </a:lnTo>
                                  <a:lnTo>
                                    <a:pt x="57" y="143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74" y="118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107" y="84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131" y="64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70" y="39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199" y="26"/>
                                  </a:lnTo>
                                  <a:lnTo>
                                    <a:pt x="213" y="20"/>
                                  </a:lnTo>
                                  <a:lnTo>
                                    <a:pt x="228" y="14"/>
                                  </a:lnTo>
                                  <a:lnTo>
                                    <a:pt x="244" y="10"/>
                                  </a:lnTo>
                                  <a:lnTo>
                                    <a:pt x="259" y="7"/>
                                  </a:lnTo>
                                  <a:lnTo>
                                    <a:pt x="275" y="3"/>
                                  </a:lnTo>
                                  <a:lnTo>
                                    <a:pt x="292" y="2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32"/>
                        <wpg:cNvGrpSpPr>
                          <a:grpSpLocks/>
                        </wpg:cNvGrpSpPr>
                        <wpg:grpSpPr bwMode="auto">
                          <a:xfrm>
                            <a:off x="4925" y="1908"/>
                            <a:ext cx="1781" cy="1849"/>
                            <a:chOff x="4925" y="1908"/>
                            <a:chExt cx="1781" cy="1849"/>
                          </a:xfrm>
                        </wpg:grpSpPr>
                        <wps:wsp>
                          <wps:cNvPr id="97" name="Freeform 114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5980" y="1978"/>
                              <a:ext cx="138" cy="117"/>
                            </a:xfrm>
                            <a:custGeom>
                              <a:avLst/>
                              <a:gdLst>
                                <a:gd name="T0" fmla="*/ 371 w 555"/>
                                <a:gd name="T1" fmla="*/ 451 h 451"/>
                                <a:gd name="T2" fmla="*/ 275 w 555"/>
                                <a:gd name="T3" fmla="*/ 444 h 451"/>
                                <a:gd name="T4" fmla="*/ 188 w 555"/>
                                <a:gd name="T5" fmla="*/ 417 h 451"/>
                                <a:gd name="T6" fmla="*/ 114 w 555"/>
                                <a:gd name="T7" fmla="*/ 373 h 451"/>
                                <a:gd name="T8" fmla="*/ 56 w 555"/>
                                <a:gd name="T9" fmla="*/ 318 h 451"/>
                                <a:gd name="T10" fmla="*/ 17 w 555"/>
                                <a:gd name="T11" fmla="*/ 257 h 451"/>
                                <a:gd name="T12" fmla="*/ 0 w 555"/>
                                <a:gd name="T13" fmla="*/ 194 h 451"/>
                                <a:gd name="T14" fmla="*/ 9 w 555"/>
                                <a:gd name="T15" fmla="*/ 132 h 451"/>
                                <a:gd name="T16" fmla="*/ 46 w 555"/>
                                <a:gd name="T17" fmla="*/ 78 h 451"/>
                                <a:gd name="T18" fmla="*/ 114 w 555"/>
                                <a:gd name="T19" fmla="*/ 35 h 451"/>
                                <a:gd name="T20" fmla="*/ 215 w 555"/>
                                <a:gd name="T21" fmla="*/ 9 h 451"/>
                                <a:gd name="T22" fmla="*/ 324 w 555"/>
                                <a:gd name="T23" fmla="*/ 0 h 451"/>
                                <a:gd name="T24" fmla="*/ 408 w 555"/>
                                <a:gd name="T25" fmla="*/ 6 h 451"/>
                                <a:gd name="T26" fmla="*/ 473 w 555"/>
                                <a:gd name="T27" fmla="*/ 25 h 451"/>
                                <a:gd name="T28" fmla="*/ 517 w 555"/>
                                <a:gd name="T29" fmla="*/ 56 h 451"/>
                                <a:gd name="T30" fmla="*/ 544 w 555"/>
                                <a:gd name="T31" fmla="*/ 98 h 451"/>
                                <a:gd name="T32" fmla="*/ 555 w 555"/>
                                <a:gd name="T33" fmla="*/ 147 h 451"/>
                                <a:gd name="T34" fmla="*/ 550 w 555"/>
                                <a:gd name="T35" fmla="*/ 204 h 451"/>
                                <a:gd name="T36" fmla="*/ 534 w 555"/>
                                <a:gd name="T37" fmla="*/ 265 h 451"/>
                                <a:gd name="T38" fmla="*/ 506 w 555"/>
                                <a:gd name="T39" fmla="*/ 331 h 451"/>
                                <a:gd name="T40" fmla="*/ 469 w 555"/>
                                <a:gd name="T41" fmla="*/ 398 h 451"/>
                                <a:gd name="T42" fmla="*/ 398 w 555"/>
                                <a:gd name="T43" fmla="*/ 405 h 451"/>
                                <a:gd name="T44" fmla="*/ 345 w 555"/>
                                <a:gd name="T45" fmla="*/ 405 h 451"/>
                                <a:gd name="T46" fmla="*/ 295 w 555"/>
                                <a:gd name="T47" fmla="*/ 386 h 451"/>
                                <a:gd name="T48" fmla="*/ 250 w 555"/>
                                <a:gd name="T49" fmla="*/ 352 h 451"/>
                                <a:gd name="T50" fmla="*/ 210 w 555"/>
                                <a:gd name="T51" fmla="*/ 307 h 451"/>
                                <a:gd name="T52" fmla="*/ 178 w 555"/>
                                <a:gd name="T53" fmla="*/ 254 h 451"/>
                                <a:gd name="T54" fmla="*/ 157 w 555"/>
                                <a:gd name="T55" fmla="*/ 200 h 451"/>
                                <a:gd name="T56" fmla="*/ 147 w 555"/>
                                <a:gd name="T57" fmla="*/ 145 h 451"/>
                                <a:gd name="T58" fmla="*/ 152 w 555"/>
                                <a:gd name="T59" fmla="*/ 95 h 451"/>
                                <a:gd name="T60" fmla="*/ 172 w 555"/>
                                <a:gd name="T61" fmla="*/ 54 h 451"/>
                                <a:gd name="T62" fmla="*/ 210 w 555"/>
                                <a:gd name="T63" fmla="*/ 25 h 451"/>
                                <a:gd name="T64" fmla="*/ 265 w 555"/>
                                <a:gd name="T65" fmla="*/ 13 h 451"/>
                                <a:gd name="T66" fmla="*/ 318 w 555"/>
                                <a:gd name="T67" fmla="*/ 18 h 451"/>
                                <a:gd name="T68" fmla="*/ 361 w 555"/>
                                <a:gd name="T69" fmla="*/ 37 h 451"/>
                                <a:gd name="T70" fmla="*/ 394 w 555"/>
                                <a:gd name="T71" fmla="*/ 68 h 451"/>
                                <a:gd name="T72" fmla="*/ 418 w 555"/>
                                <a:gd name="T73" fmla="*/ 108 h 451"/>
                                <a:gd name="T74" fmla="*/ 433 w 555"/>
                                <a:gd name="T75" fmla="*/ 153 h 451"/>
                                <a:gd name="T76" fmla="*/ 442 w 555"/>
                                <a:gd name="T77" fmla="*/ 203 h 451"/>
                                <a:gd name="T78" fmla="*/ 443 w 555"/>
                                <a:gd name="T79" fmla="*/ 254 h 451"/>
                                <a:gd name="T80" fmla="*/ 436 w 555"/>
                                <a:gd name="T81" fmla="*/ 305 h 451"/>
                                <a:gd name="T82" fmla="*/ 424 w 555"/>
                                <a:gd name="T83" fmla="*/ 351 h 451"/>
                                <a:gd name="T84" fmla="*/ 405 w 555"/>
                                <a:gd name="T85" fmla="*/ 393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55" h="451">
                                  <a:moveTo>
                                    <a:pt x="441" y="443"/>
                                  </a:moveTo>
                                  <a:lnTo>
                                    <a:pt x="406" y="448"/>
                                  </a:lnTo>
                                  <a:lnTo>
                                    <a:pt x="371" y="451"/>
                                  </a:lnTo>
                                  <a:lnTo>
                                    <a:pt x="339" y="451"/>
                                  </a:lnTo>
                                  <a:lnTo>
                                    <a:pt x="306" y="449"/>
                                  </a:lnTo>
                                  <a:lnTo>
                                    <a:pt x="275" y="444"/>
                                  </a:lnTo>
                                  <a:lnTo>
                                    <a:pt x="245" y="437"/>
                                  </a:lnTo>
                                  <a:lnTo>
                                    <a:pt x="215" y="427"/>
                                  </a:lnTo>
                                  <a:lnTo>
                                    <a:pt x="188" y="417"/>
                                  </a:lnTo>
                                  <a:lnTo>
                                    <a:pt x="161" y="404"/>
                                  </a:lnTo>
                                  <a:lnTo>
                                    <a:pt x="138" y="389"/>
                                  </a:lnTo>
                                  <a:lnTo>
                                    <a:pt x="114" y="373"/>
                                  </a:lnTo>
                                  <a:lnTo>
                                    <a:pt x="92" y="356"/>
                                  </a:lnTo>
                                  <a:lnTo>
                                    <a:pt x="73" y="337"/>
                                  </a:lnTo>
                                  <a:lnTo>
                                    <a:pt x="56" y="318"/>
                                  </a:lnTo>
                                  <a:lnTo>
                                    <a:pt x="41" y="299"/>
                                  </a:lnTo>
                                  <a:lnTo>
                                    <a:pt x="28" y="277"/>
                                  </a:lnTo>
                                  <a:lnTo>
                                    <a:pt x="17" y="257"/>
                                  </a:lnTo>
                                  <a:lnTo>
                                    <a:pt x="9" y="235"/>
                                  </a:lnTo>
                                  <a:lnTo>
                                    <a:pt x="4" y="21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14" y="35"/>
                                  </a:lnTo>
                                  <a:lnTo>
                                    <a:pt x="143" y="24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83" y="3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32" y="11"/>
                                  </a:lnTo>
                                  <a:lnTo>
                                    <a:pt x="454" y="18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89" y="35"/>
                                  </a:lnTo>
                                  <a:lnTo>
                                    <a:pt x="505" y="46"/>
                                  </a:lnTo>
                                  <a:lnTo>
                                    <a:pt x="517" y="56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37" y="83"/>
                                  </a:lnTo>
                                  <a:lnTo>
                                    <a:pt x="544" y="98"/>
                                  </a:lnTo>
                                  <a:lnTo>
                                    <a:pt x="549" y="114"/>
                                  </a:lnTo>
                                  <a:lnTo>
                                    <a:pt x="553" y="130"/>
                                  </a:lnTo>
                                  <a:lnTo>
                                    <a:pt x="555" y="147"/>
                                  </a:lnTo>
                                  <a:lnTo>
                                    <a:pt x="555" y="165"/>
                                  </a:lnTo>
                                  <a:lnTo>
                                    <a:pt x="554" y="184"/>
                                  </a:lnTo>
                                  <a:lnTo>
                                    <a:pt x="550" y="204"/>
                                  </a:lnTo>
                                  <a:lnTo>
                                    <a:pt x="547" y="223"/>
                                  </a:lnTo>
                                  <a:lnTo>
                                    <a:pt x="541" y="24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26" y="287"/>
                                  </a:lnTo>
                                  <a:lnTo>
                                    <a:pt x="517" y="308"/>
                                  </a:lnTo>
                                  <a:lnTo>
                                    <a:pt x="506" y="331"/>
                                  </a:lnTo>
                                  <a:lnTo>
                                    <a:pt x="495" y="352"/>
                                  </a:lnTo>
                                  <a:lnTo>
                                    <a:pt x="482" y="375"/>
                                  </a:lnTo>
                                  <a:lnTo>
                                    <a:pt x="469" y="398"/>
                                  </a:lnTo>
                                  <a:lnTo>
                                    <a:pt x="455" y="420"/>
                                  </a:lnTo>
                                  <a:lnTo>
                                    <a:pt x="441" y="443"/>
                                  </a:lnTo>
                                  <a:close/>
                                  <a:moveTo>
                                    <a:pt x="398" y="405"/>
                                  </a:moveTo>
                                  <a:lnTo>
                                    <a:pt x="380" y="407"/>
                                  </a:lnTo>
                                  <a:lnTo>
                                    <a:pt x="363" y="407"/>
                                  </a:lnTo>
                                  <a:lnTo>
                                    <a:pt x="345" y="405"/>
                                  </a:lnTo>
                                  <a:lnTo>
                                    <a:pt x="328" y="400"/>
                                  </a:lnTo>
                                  <a:lnTo>
                                    <a:pt x="312" y="394"/>
                                  </a:lnTo>
                                  <a:lnTo>
                                    <a:pt x="295" y="386"/>
                                  </a:lnTo>
                                  <a:lnTo>
                                    <a:pt x="279" y="376"/>
                                  </a:lnTo>
                                  <a:lnTo>
                                    <a:pt x="264" y="364"/>
                                  </a:lnTo>
                                  <a:lnTo>
                                    <a:pt x="250" y="352"/>
                                  </a:lnTo>
                                  <a:lnTo>
                                    <a:pt x="235" y="338"/>
                                  </a:lnTo>
                                  <a:lnTo>
                                    <a:pt x="222" y="322"/>
                                  </a:lnTo>
                                  <a:lnTo>
                                    <a:pt x="210" y="307"/>
                                  </a:lnTo>
                                  <a:lnTo>
                                    <a:pt x="198" y="290"/>
                                  </a:lnTo>
                                  <a:lnTo>
                                    <a:pt x="188" y="272"/>
                                  </a:lnTo>
                                  <a:lnTo>
                                    <a:pt x="178" y="254"/>
                                  </a:lnTo>
                                  <a:lnTo>
                                    <a:pt x="170" y="237"/>
                                  </a:lnTo>
                                  <a:lnTo>
                                    <a:pt x="163" y="217"/>
                                  </a:lnTo>
                                  <a:lnTo>
                                    <a:pt x="157" y="200"/>
                                  </a:lnTo>
                                  <a:lnTo>
                                    <a:pt x="152" y="180"/>
                                  </a:lnTo>
                                  <a:lnTo>
                                    <a:pt x="149" y="163"/>
                                  </a:lnTo>
                                  <a:lnTo>
                                    <a:pt x="147" y="145"/>
                                  </a:lnTo>
                                  <a:lnTo>
                                    <a:pt x="147" y="127"/>
                                  </a:lnTo>
                                  <a:lnTo>
                                    <a:pt x="148" y="110"/>
                                  </a:lnTo>
                                  <a:lnTo>
                                    <a:pt x="152" y="95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64" y="66"/>
                                  </a:lnTo>
                                  <a:lnTo>
                                    <a:pt x="172" y="54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195" y="34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227" y="19"/>
                                  </a:lnTo>
                                  <a:lnTo>
                                    <a:pt x="246" y="16"/>
                                  </a:lnTo>
                                  <a:lnTo>
                                    <a:pt x="265" y="13"/>
                                  </a:lnTo>
                                  <a:lnTo>
                                    <a:pt x="284" y="13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318" y="18"/>
                                  </a:lnTo>
                                  <a:lnTo>
                                    <a:pt x="333" y="23"/>
                                  </a:lnTo>
                                  <a:lnTo>
                                    <a:pt x="347" y="30"/>
                                  </a:lnTo>
                                  <a:lnTo>
                                    <a:pt x="361" y="37"/>
                                  </a:lnTo>
                                  <a:lnTo>
                                    <a:pt x="373" y="47"/>
                                  </a:lnTo>
                                  <a:lnTo>
                                    <a:pt x="383" y="56"/>
                                  </a:lnTo>
                                  <a:lnTo>
                                    <a:pt x="394" y="68"/>
                                  </a:lnTo>
                                  <a:lnTo>
                                    <a:pt x="402" y="80"/>
                                  </a:lnTo>
                                  <a:lnTo>
                                    <a:pt x="411" y="93"/>
                                  </a:lnTo>
                                  <a:lnTo>
                                    <a:pt x="418" y="108"/>
                                  </a:lnTo>
                                  <a:lnTo>
                                    <a:pt x="424" y="122"/>
                                  </a:lnTo>
                                  <a:lnTo>
                                    <a:pt x="430" y="137"/>
                                  </a:lnTo>
                                  <a:lnTo>
                                    <a:pt x="433" y="153"/>
                                  </a:lnTo>
                                  <a:lnTo>
                                    <a:pt x="437" y="170"/>
                                  </a:lnTo>
                                  <a:lnTo>
                                    <a:pt x="441" y="186"/>
                                  </a:lnTo>
                                  <a:lnTo>
                                    <a:pt x="442" y="203"/>
                                  </a:lnTo>
                                  <a:lnTo>
                                    <a:pt x="443" y="220"/>
                                  </a:lnTo>
                                  <a:lnTo>
                                    <a:pt x="443" y="238"/>
                                  </a:lnTo>
                                  <a:lnTo>
                                    <a:pt x="443" y="254"/>
                                  </a:lnTo>
                                  <a:lnTo>
                                    <a:pt x="442" y="271"/>
                                  </a:lnTo>
                                  <a:lnTo>
                                    <a:pt x="439" y="288"/>
                                  </a:lnTo>
                                  <a:lnTo>
                                    <a:pt x="436" y="305"/>
                                  </a:lnTo>
                                  <a:lnTo>
                                    <a:pt x="433" y="321"/>
                                  </a:lnTo>
                                  <a:lnTo>
                                    <a:pt x="429" y="337"/>
                                  </a:lnTo>
                                  <a:lnTo>
                                    <a:pt x="424" y="351"/>
                                  </a:lnTo>
                                  <a:lnTo>
                                    <a:pt x="418" y="365"/>
                                  </a:lnTo>
                                  <a:lnTo>
                                    <a:pt x="412" y="380"/>
                                  </a:lnTo>
                                  <a:lnTo>
                                    <a:pt x="405" y="393"/>
                                  </a:lnTo>
                                  <a:lnTo>
                                    <a:pt x="398" y="4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15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5873" y="1908"/>
                              <a:ext cx="131" cy="142"/>
                            </a:xfrm>
                            <a:custGeom>
                              <a:avLst/>
                              <a:gdLst>
                                <a:gd name="T0" fmla="*/ 115 w 524"/>
                                <a:gd name="T1" fmla="*/ 521 h 542"/>
                                <a:gd name="T2" fmla="*/ 55 w 524"/>
                                <a:gd name="T3" fmla="*/ 475 h 542"/>
                                <a:gd name="T4" fmla="*/ 18 w 524"/>
                                <a:gd name="T5" fmla="*/ 412 h 542"/>
                                <a:gd name="T6" fmla="*/ 1 w 524"/>
                                <a:gd name="T7" fmla="*/ 338 h 542"/>
                                <a:gd name="T8" fmla="*/ 5 w 524"/>
                                <a:gd name="T9" fmla="*/ 259 h 542"/>
                                <a:gd name="T10" fmla="*/ 28 w 524"/>
                                <a:gd name="T11" fmla="*/ 181 h 542"/>
                                <a:gd name="T12" fmla="*/ 66 w 524"/>
                                <a:gd name="T13" fmla="*/ 111 h 542"/>
                                <a:gd name="T14" fmla="*/ 120 w 524"/>
                                <a:gd name="T15" fmla="*/ 54 h 542"/>
                                <a:gd name="T16" fmla="*/ 186 w 524"/>
                                <a:gd name="T17" fmla="*/ 14 h 542"/>
                                <a:gd name="T18" fmla="*/ 266 w 524"/>
                                <a:gd name="T19" fmla="*/ 0 h 542"/>
                                <a:gd name="T20" fmla="*/ 356 w 524"/>
                                <a:gd name="T21" fmla="*/ 16 h 542"/>
                                <a:gd name="T22" fmla="*/ 436 w 524"/>
                                <a:gd name="T23" fmla="*/ 50 h 542"/>
                                <a:gd name="T24" fmla="*/ 489 w 524"/>
                                <a:gd name="T25" fmla="*/ 92 h 542"/>
                                <a:gd name="T26" fmla="*/ 517 w 524"/>
                                <a:gd name="T27" fmla="*/ 137 h 542"/>
                                <a:gd name="T28" fmla="*/ 523 w 524"/>
                                <a:gd name="T29" fmla="*/ 187 h 542"/>
                                <a:gd name="T30" fmla="*/ 508 w 524"/>
                                <a:gd name="T31" fmla="*/ 239 h 542"/>
                                <a:gd name="T32" fmla="*/ 477 w 524"/>
                                <a:gd name="T33" fmla="*/ 294 h 542"/>
                                <a:gd name="T34" fmla="*/ 430 w 524"/>
                                <a:gd name="T35" fmla="*/ 348 h 542"/>
                                <a:gd name="T36" fmla="*/ 371 w 524"/>
                                <a:gd name="T37" fmla="*/ 402 h 542"/>
                                <a:gd name="T38" fmla="*/ 301 w 524"/>
                                <a:gd name="T39" fmla="*/ 456 h 542"/>
                                <a:gd name="T40" fmla="*/ 168 w 524"/>
                                <a:gd name="T41" fmla="*/ 542 h 542"/>
                                <a:gd name="T42" fmla="*/ 143 w 524"/>
                                <a:gd name="T43" fmla="*/ 474 h 542"/>
                                <a:gd name="T44" fmla="*/ 118 w 524"/>
                                <a:gd name="T45" fmla="*/ 439 h 542"/>
                                <a:gd name="T46" fmla="*/ 110 w 524"/>
                                <a:gd name="T47" fmla="*/ 390 h 542"/>
                                <a:gd name="T48" fmla="*/ 115 w 524"/>
                                <a:gd name="T49" fmla="*/ 332 h 542"/>
                                <a:gd name="T50" fmla="*/ 130 w 524"/>
                                <a:gd name="T51" fmla="*/ 267 h 542"/>
                                <a:gd name="T52" fmla="*/ 157 w 524"/>
                                <a:gd name="T53" fmla="*/ 203 h 542"/>
                                <a:gd name="T54" fmla="*/ 191 w 524"/>
                                <a:gd name="T55" fmla="*/ 142 h 542"/>
                                <a:gd name="T56" fmla="*/ 230 w 524"/>
                                <a:gd name="T57" fmla="*/ 90 h 542"/>
                                <a:gd name="T58" fmla="*/ 276 w 524"/>
                                <a:gd name="T59" fmla="*/ 51 h 542"/>
                                <a:gd name="T60" fmla="*/ 324 w 524"/>
                                <a:gd name="T61" fmla="*/ 31 h 542"/>
                                <a:gd name="T62" fmla="*/ 371 w 524"/>
                                <a:gd name="T63" fmla="*/ 35 h 542"/>
                                <a:gd name="T64" fmla="*/ 409 w 524"/>
                                <a:gd name="T65" fmla="*/ 57 h 542"/>
                                <a:gd name="T66" fmla="*/ 429 w 524"/>
                                <a:gd name="T67" fmla="*/ 91 h 542"/>
                                <a:gd name="T68" fmla="*/ 432 w 524"/>
                                <a:gd name="T69" fmla="*/ 132 h 542"/>
                                <a:gd name="T70" fmla="*/ 423 w 524"/>
                                <a:gd name="T71" fmla="*/ 180 h 542"/>
                                <a:gd name="T72" fmla="*/ 400 w 524"/>
                                <a:gd name="T73" fmla="*/ 232 h 542"/>
                                <a:gd name="T74" fmla="*/ 369 w 524"/>
                                <a:gd name="T75" fmla="*/ 285 h 542"/>
                                <a:gd name="T76" fmla="*/ 331 w 524"/>
                                <a:gd name="T77" fmla="*/ 338 h 542"/>
                                <a:gd name="T78" fmla="*/ 289 w 524"/>
                                <a:gd name="T79" fmla="*/ 387 h 542"/>
                                <a:gd name="T80" fmla="*/ 244 w 524"/>
                                <a:gd name="T81" fmla="*/ 431 h 542"/>
                                <a:gd name="T82" fmla="*/ 198 w 524"/>
                                <a:gd name="T83" fmla="*/ 467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24" h="542">
                                  <a:moveTo>
                                    <a:pt x="168" y="542"/>
                                  </a:moveTo>
                                  <a:lnTo>
                                    <a:pt x="140" y="533"/>
                                  </a:lnTo>
                                  <a:lnTo>
                                    <a:pt x="115" y="521"/>
                                  </a:lnTo>
                                  <a:lnTo>
                                    <a:pt x="92" y="508"/>
                                  </a:lnTo>
                                  <a:lnTo>
                                    <a:pt x="72" y="493"/>
                                  </a:lnTo>
                                  <a:lnTo>
                                    <a:pt x="55" y="475"/>
                                  </a:lnTo>
                                  <a:lnTo>
                                    <a:pt x="40" y="455"/>
                                  </a:lnTo>
                                  <a:lnTo>
                                    <a:pt x="28" y="434"/>
                                  </a:lnTo>
                                  <a:lnTo>
                                    <a:pt x="18" y="412"/>
                                  </a:lnTo>
                                  <a:lnTo>
                                    <a:pt x="10" y="388"/>
                                  </a:lnTo>
                                  <a:lnTo>
                                    <a:pt x="5" y="363"/>
                                  </a:lnTo>
                                  <a:lnTo>
                                    <a:pt x="1" y="338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" y="285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11" y="233"/>
                                  </a:lnTo>
                                  <a:lnTo>
                                    <a:pt x="18" y="206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52" y="134"/>
                                  </a:lnTo>
                                  <a:lnTo>
                                    <a:pt x="66" y="111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120" y="54"/>
                                  </a:lnTo>
                                  <a:lnTo>
                                    <a:pt x="140" y="38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86" y="14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38" y="1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95" y="1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86" y="26"/>
                                  </a:lnTo>
                                  <a:lnTo>
                                    <a:pt x="413" y="38"/>
                                  </a:lnTo>
                                  <a:lnTo>
                                    <a:pt x="436" y="50"/>
                                  </a:lnTo>
                                  <a:lnTo>
                                    <a:pt x="457" y="63"/>
                                  </a:lnTo>
                                  <a:lnTo>
                                    <a:pt x="474" y="78"/>
                                  </a:lnTo>
                                  <a:lnTo>
                                    <a:pt x="489" y="92"/>
                                  </a:lnTo>
                                  <a:lnTo>
                                    <a:pt x="501" y="106"/>
                                  </a:lnTo>
                                  <a:lnTo>
                                    <a:pt x="511" y="122"/>
                                  </a:lnTo>
                                  <a:lnTo>
                                    <a:pt x="517" y="137"/>
                                  </a:lnTo>
                                  <a:lnTo>
                                    <a:pt x="522" y="154"/>
                                  </a:lnTo>
                                  <a:lnTo>
                                    <a:pt x="524" y="171"/>
                                  </a:lnTo>
                                  <a:lnTo>
                                    <a:pt x="523" y="187"/>
                                  </a:lnTo>
                                  <a:lnTo>
                                    <a:pt x="520" y="204"/>
                                  </a:lnTo>
                                  <a:lnTo>
                                    <a:pt x="516" y="222"/>
                                  </a:lnTo>
                                  <a:lnTo>
                                    <a:pt x="508" y="239"/>
                                  </a:lnTo>
                                  <a:lnTo>
                                    <a:pt x="500" y="257"/>
                                  </a:lnTo>
                                  <a:lnTo>
                                    <a:pt x="489" y="274"/>
                                  </a:lnTo>
                                  <a:lnTo>
                                    <a:pt x="477" y="294"/>
                                  </a:lnTo>
                                  <a:lnTo>
                                    <a:pt x="463" y="311"/>
                                  </a:lnTo>
                                  <a:lnTo>
                                    <a:pt x="448" y="329"/>
                                  </a:lnTo>
                                  <a:lnTo>
                                    <a:pt x="430" y="348"/>
                                  </a:lnTo>
                                  <a:lnTo>
                                    <a:pt x="412" y="366"/>
                                  </a:lnTo>
                                  <a:lnTo>
                                    <a:pt x="392" y="384"/>
                                  </a:lnTo>
                                  <a:lnTo>
                                    <a:pt x="371" y="402"/>
                                  </a:lnTo>
                                  <a:lnTo>
                                    <a:pt x="349" y="421"/>
                                  </a:lnTo>
                                  <a:lnTo>
                                    <a:pt x="325" y="439"/>
                                  </a:lnTo>
                                  <a:lnTo>
                                    <a:pt x="301" y="456"/>
                                  </a:lnTo>
                                  <a:lnTo>
                                    <a:pt x="276" y="474"/>
                                  </a:lnTo>
                                  <a:lnTo>
                                    <a:pt x="223" y="508"/>
                                  </a:lnTo>
                                  <a:lnTo>
                                    <a:pt x="168" y="542"/>
                                  </a:lnTo>
                                  <a:close/>
                                  <a:moveTo>
                                    <a:pt x="170" y="486"/>
                                  </a:moveTo>
                                  <a:lnTo>
                                    <a:pt x="155" y="481"/>
                                  </a:lnTo>
                                  <a:lnTo>
                                    <a:pt x="143" y="474"/>
                                  </a:lnTo>
                                  <a:lnTo>
                                    <a:pt x="134" y="464"/>
                                  </a:lnTo>
                                  <a:lnTo>
                                    <a:pt x="126" y="452"/>
                                  </a:lnTo>
                                  <a:lnTo>
                                    <a:pt x="118" y="439"/>
                                  </a:lnTo>
                                  <a:lnTo>
                                    <a:pt x="115" y="425"/>
                                  </a:lnTo>
                                  <a:lnTo>
                                    <a:pt x="111" y="408"/>
                                  </a:lnTo>
                                  <a:lnTo>
                                    <a:pt x="110" y="390"/>
                                  </a:lnTo>
                                  <a:lnTo>
                                    <a:pt x="110" y="372"/>
                                  </a:lnTo>
                                  <a:lnTo>
                                    <a:pt x="111" y="352"/>
                                  </a:lnTo>
                                  <a:lnTo>
                                    <a:pt x="115" y="332"/>
                                  </a:lnTo>
                                  <a:lnTo>
                                    <a:pt x="118" y="310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130" y="267"/>
                                  </a:lnTo>
                                  <a:lnTo>
                                    <a:pt x="139" y="246"/>
                                  </a:lnTo>
                                  <a:lnTo>
                                    <a:pt x="147" y="224"/>
                                  </a:lnTo>
                                  <a:lnTo>
                                    <a:pt x="157" y="203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78" y="161"/>
                                  </a:lnTo>
                                  <a:lnTo>
                                    <a:pt x="191" y="142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17" y="106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46" y="75"/>
                                  </a:lnTo>
                                  <a:lnTo>
                                    <a:pt x="260" y="62"/>
                                  </a:lnTo>
                                  <a:lnTo>
                                    <a:pt x="276" y="51"/>
                                  </a:lnTo>
                                  <a:lnTo>
                                    <a:pt x="291" y="42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24" y="31"/>
                                  </a:lnTo>
                                  <a:lnTo>
                                    <a:pt x="339" y="30"/>
                                  </a:lnTo>
                                  <a:lnTo>
                                    <a:pt x="356" y="31"/>
                                  </a:lnTo>
                                  <a:lnTo>
                                    <a:pt x="371" y="35"/>
                                  </a:lnTo>
                                  <a:lnTo>
                                    <a:pt x="387" y="41"/>
                                  </a:lnTo>
                                  <a:lnTo>
                                    <a:pt x="399" y="48"/>
                                  </a:lnTo>
                                  <a:lnTo>
                                    <a:pt x="409" y="57"/>
                                  </a:lnTo>
                                  <a:lnTo>
                                    <a:pt x="418" y="67"/>
                                  </a:lnTo>
                                  <a:lnTo>
                                    <a:pt x="424" y="79"/>
                                  </a:lnTo>
                                  <a:lnTo>
                                    <a:pt x="429" y="91"/>
                                  </a:lnTo>
                                  <a:lnTo>
                                    <a:pt x="432" y="104"/>
                                  </a:lnTo>
                                  <a:lnTo>
                                    <a:pt x="433" y="117"/>
                                  </a:lnTo>
                                  <a:lnTo>
                                    <a:pt x="432" y="132"/>
                                  </a:lnTo>
                                  <a:lnTo>
                                    <a:pt x="431" y="148"/>
                                  </a:lnTo>
                                  <a:lnTo>
                                    <a:pt x="427" y="164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15" y="197"/>
                                  </a:lnTo>
                                  <a:lnTo>
                                    <a:pt x="408" y="214"/>
                                  </a:lnTo>
                                  <a:lnTo>
                                    <a:pt x="400" y="232"/>
                                  </a:lnTo>
                                  <a:lnTo>
                                    <a:pt x="390" y="249"/>
                                  </a:lnTo>
                                  <a:lnTo>
                                    <a:pt x="381" y="267"/>
                                  </a:lnTo>
                                  <a:lnTo>
                                    <a:pt x="369" y="285"/>
                                  </a:lnTo>
                                  <a:lnTo>
                                    <a:pt x="357" y="302"/>
                                  </a:lnTo>
                                  <a:lnTo>
                                    <a:pt x="344" y="320"/>
                                  </a:lnTo>
                                  <a:lnTo>
                                    <a:pt x="331" y="338"/>
                                  </a:lnTo>
                                  <a:lnTo>
                                    <a:pt x="318" y="354"/>
                                  </a:lnTo>
                                  <a:lnTo>
                                    <a:pt x="303" y="370"/>
                                  </a:lnTo>
                                  <a:lnTo>
                                    <a:pt x="289" y="387"/>
                                  </a:lnTo>
                                  <a:lnTo>
                                    <a:pt x="273" y="402"/>
                                  </a:lnTo>
                                  <a:lnTo>
                                    <a:pt x="258" y="416"/>
                                  </a:lnTo>
                                  <a:lnTo>
                                    <a:pt x="244" y="431"/>
                                  </a:lnTo>
                                  <a:lnTo>
                                    <a:pt x="228" y="444"/>
                                  </a:lnTo>
                                  <a:lnTo>
                                    <a:pt x="213" y="456"/>
                                  </a:lnTo>
                                  <a:lnTo>
                                    <a:pt x="198" y="467"/>
                                  </a:lnTo>
                                  <a:lnTo>
                                    <a:pt x="184" y="476"/>
                                  </a:lnTo>
                                  <a:lnTo>
                                    <a:pt x="170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16"/>
                          <wps:cNvSpPr>
                            <a:spLocks/>
                          </wps:cNvSpPr>
                          <wps:spPr bwMode="auto">
                            <a:xfrm flipH="1">
                              <a:off x="5645" y="2015"/>
                              <a:ext cx="732" cy="664"/>
                            </a:xfrm>
                            <a:custGeom>
                              <a:avLst/>
                              <a:gdLst>
                                <a:gd name="T0" fmla="*/ 1488 w 2921"/>
                                <a:gd name="T1" fmla="*/ 24 h 2551"/>
                                <a:gd name="T2" fmla="*/ 1369 w 2921"/>
                                <a:gd name="T3" fmla="*/ 75 h 2551"/>
                                <a:gd name="T4" fmla="*/ 1252 w 2921"/>
                                <a:gd name="T5" fmla="*/ 130 h 2551"/>
                                <a:gd name="T6" fmla="*/ 1137 w 2921"/>
                                <a:gd name="T7" fmla="*/ 188 h 2551"/>
                                <a:gd name="T8" fmla="*/ 1025 w 2921"/>
                                <a:gd name="T9" fmla="*/ 249 h 2551"/>
                                <a:gd name="T10" fmla="*/ 917 w 2921"/>
                                <a:gd name="T11" fmla="*/ 315 h 2551"/>
                                <a:gd name="T12" fmla="*/ 810 w 2921"/>
                                <a:gd name="T13" fmla="*/ 383 h 2551"/>
                                <a:gd name="T14" fmla="*/ 708 w 2921"/>
                                <a:gd name="T15" fmla="*/ 453 h 2551"/>
                                <a:gd name="T16" fmla="*/ 609 w 2921"/>
                                <a:gd name="T17" fmla="*/ 526 h 2551"/>
                                <a:gd name="T18" fmla="*/ 513 w 2921"/>
                                <a:gd name="T19" fmla="*/ 602 h 2551"/>
                                <a:gd name="T20" fmla="*/ 423 w 2921"/>
                                <a:gd name="T21" fmla="*/ 680 h 2551"/>
                                <a:gd name="T22" fmla="*/ 336 w 2921"/>
                                <a:gd name="T23" fmla="*/ 760 h 2551"/>
                                <a:gd name="T24" fmla="*/ 252 w 2921"/>
                                <a:gd name="T25" fmla="*/ 841 h 2551"/>
                                <a:gd name="T26" fmla="*/ 175 w 2921"/>
                                <a:gd name="T27" fmla="*/ 924 h 2551"/>
                                <a:gd name="T28" fmla="*/ 101 w 2921"/>
                                <a:gd name="T29" fmla="*/ 1009 h 2551"/>
                                <a:gd name="T30" fmla="*/ 33 w 2921"/>
                                <a:gd name="T31" fmla="*/ 1095 h 2551"/>
                                <a:gd name="T32" fmla="*/ 45 w 2921"/>
                                <a:gd name="T33" fmla="*/ 1232 h 2551"/>
                                <a:gd name="T34" fmla="*/ 139 w 2921"/>
                                <a:gd name="T35" fmla="*/ 1421 h 2551"/>
                                <a:gd name="T36" fmla="*/ 241 w 2921"/>
                                <a:gd name="T37" fmla="*/ 1608 h 2551"/>
                                <a:gd name="T38" fmla="*/ 322 w 2921"/>
                                <a:gd name="T39" fmla="*/ 1744 h 2551"/>
                                <a:gd name="T40" fmla="*/ 380 w 2921"/>
                                <a:gd name="T41" fmla="*/ 1834 h 2551"/>
                                <a:gd name="T42" fmla="*/ 438 w 2921"/>
                                <a:gd name="T43" fmla="*/ 1919 h 2551"/>
                                <a:gd name="T44" fmla="*/ 499 w 2921"/>
                                <a:gd name="T45" fmla="*/ 2004 h 2551"/>
                                <a:gd name="T46" fmla="*/ 561 w 2921"/>
                                <a:gd name="T47" fmla="*/ 2085 h 2551"/>
                                <a:gd name="T48" fmla="*/ 624 w 2921"/>
                                <a:gd name="T49" fmla="*/ 2164 h 2551"/>
                                <a:gd name="T50" fmla="*/ 690 w 2921"/>
                                <a:gd name="T51" fmla="*/ 2239 h 2551"/>
                                <a:gd name="T52" fmla="*/ 757 w 2921"/>
                                <a:gd name="T53" fmla="*/ 2310 h 2551"/>
                                <a:gd name="T54" fmla="*/ 826 w 2921"/>
                                <a:gd name="T55" fmla="*/ 2376 h 2551"/>
                                <a:gd name="T56" fmla="*/ 896 w 2921"/>
                                <a:gd name="T57" fmla="*/ 2438 h 2551"/>
                                <a:gd name="T58" fmla="*/ 2398 w 2921"/>
                                <a:gd name="T59" fmla="*/ 2551 h 2551"/>
                                <a:gd name="T60" fmla="*/ 2478 w 2921"/>
                                <a:gd name="T61" fmla="*/ 2392 h 2551"/>
                                <a:gd name="T62" fmla="*/ 2557 w 2921"/>
                                <a:gd name="T63" fmla="*/ 2236 h 2551"/>
                                <a:gd name="T64" fmla="*/ 2632 w 2921"/>
                                <a:gd name="T65" fmla="*/ 2082 h 2551"/>
                                <a:gd name="T66" fmla="*/ 2703 w 2921"/>
                                <a:gd name="T67" fmla="*/ 1928 h 2551"/>
                                <a:gd name="T68" fmla="*/ 2768 w 2921"/>
                                <a:gd name="T69" fmla="*/ 1773 h 2551"/>
                                <a:gd name="T70" fmla="*/ 2827 w 2921"/>
                                <a:gd name="T71" fmla="*/ 1616 h 2551"/>
                                <a:gd name="T72" fmla="*/ 2878 w 2921"/>
                                <a:gd name="T73" fmla="*/ 1455 h 2551"/>
                                <a:gd name="T74" fmla="*/ 2901 w 2921"/>
                                <a:gd name="T75" fmla="*/ 1374 h 2551"/>
                                <a:gd name="T76" fmla="*/ 2921 w 2921"/>
                                <a:gd name="T77" fmla="*/ 1290 h 2551"/>
                                <a:gd name="T78" fmla="*/ 2744 w 2921"/>
                                <a:gd name="T79" fmla="*/ 1054 h 2551"/>
                                <a:gd name="T80" fmla="*/ 2661 w 2921"/>
                                <a:gd name="T81" fmla="*/ 950 h 2551"/>
                                <a:gd name="T82" fmla="*/ 2580 w 2921"/>
                                <a:gd name="T83" fmla="*/ 850 h 2551"/>
                                <a:gd name="T84" fmla="*/ 2501 w 2921"/>
                                <a:gd name="T85" fmla="*/ 759 h 2551"/>
                                <a:gd name="T86" fmla="*/ 2422 w 2921"/>
                                <a:gd name="T87" fmla="*/ 673 h 2551"/>
                                <a:gd name="T88" fmla="*/ 2345 w 2921"/>
                                <a:gd name="T89" fmla="*/ 592 h 2551"/>
                                <a:gd name="T90" fmla="*/ 2266 w 2921"/>
                                <a:gd name="T91" fmla="*/ 516 h 2551"/>
                                <a:gd name="T92" fmla="*/ 2187 w 2921"/>
                                <a:gd name="T93" fmla="*/ 444 h 2551"/>
                                <a:gd name="T94" fmla="*/ 2106 w 2921"/>
                                <a:gd name="T95" fmla="*/ 376 h 2551"/>
                                <a:gd name="T96" fmla="*/ 2023 w 2921"/>
                                <a:gd name="T97" fmla="*/ 309 h 2551"/>
                                <a:gd name="T98" fmla="*/ 1937 w 2921"/>
                                <a:gd name="T99" fmla="*/ 246 h 2551"/>
                                <a:gd name="T100" fmla="*/ 1847 w 2921"/>
                                <a:gd name="T101" fmla="*/ 184 h 2551"/>
                                <a:gd name="T102" fmla="*/ 1753 w 2921"/>
                                <a:gd name="T103" fmla="*/ 122 h 2551"/>
                                <a:gd name="T104" fmla="*/ 1654 w 2921"/>
                                <a:gd name="T105" fmla="*/ 61 h 2551"/>
                                <a:gd name="T106" fmla="*/ 1549 w 2921"/>
                                <a:gd name="T107" fmla="*/ 0 h 2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921" h="2551">
                                  <a:moveTo>
                                    <a:pt x="1549" y="0"/>
                                  </a:moveTo>
                                  <a:lnTo>
                                    <a:pt x="1488" y="24"/>
                                  </a:lnTo>
                                  <a:lnTo>
                                    <a:pt x="1428" y="49"/>
                                  </a:lnTo>
                                  <a:lnTo>
                                    <a:pt x="1369" y="75"/>
                                  </a:lnTo>
                                  <a:lnTo>
                                    <a:pt x="1310" y="101"/>
                                  </a:lnTo>
                                  <a:lnTo>
                                    <a:pt x="1252" y="130"/>
                                  </a:lnTo>
                                  <a:lnTo>
                                    <a:pt x="1195" y="159"/>
                                  </a:lnTo>
                                  <a:lnTo>
                                    <a:pt x="1137" y="188"/>
                                  </a:lnTo>
                                  <a:lnTo>
                                    <a:pt x="1081" y="218"/>
                                  </a:lnTo>
                                  <a:lnTo>
                                    <a:pt x="1025" y="249"/>
                                  </a:lnTo>
                                  <a:lnTo>
                                    <a:pt x="970" y="281"/>
                                  </a:lnTo>
                                  <a:lnTo>
                                    <a:pt x="917" y="315"/>
                                  </a:lnTo>
                                  <a:lnTo>
                                    <a:pt x="863" y="348"/>
                                  </a:lnTo>
                                  <a:lnTo>
                                    <a:pt x="810" y="383"/>
                                  </a:lnTo>
                                  <a:lnTo>
                                    <a:pt x="759" y="417"/>
                                  </a:lnTo>
                                  <a:lnTo>
                                    <a:pt x="708" y="453"/>
                                  </a:lnTo>
                                  <a:lnTo>
                                    <a:pt x="658" y="489"/>
                                  </a:lnTo>
                                  <a:lnTo>
                                    <a:pt x="609" y="526"/>
                                  </a:lnTo>
                                  <a:lnTo>
                                    <a:pt x="561" y="564"/>
                                  </a:lnTo>
                                  <a:lnTo>
                                    <a:pt x="513" y="602"/>
                                  </a:lnTo>
                                  <a:lnTo>
                                    <a:pt x="468" y="641"/>
                                  </a:lnTo>
                                  <a:lnTo>
                                    <a:pt x="423" y="680"/>
                                  </a:lnTo>
                                  <a:lnTo>
                                    <a:pt x="379" y="719"/>
                                  </a:lnTo>
                                  <a:lnTo>
                                    <a:pt x="336" y="760"/>
                                  </a:lnTo>
                                  <a:lnTo>
                                    <a:pt x="293" y="800"/>
                                  </a:lnTo>
                                  <a:lnTo>
                                    <a:pt x="252" y="841"/>
                                  </a:lnTo>
                                  <a:lnTo>
                                    <a:pt x="213" y="883"/>
                                  </a:lnTo>
                                  <a:lnTo>
                                    <a:pt x="175" y="924"/>
                                  </a:lnTo>
                                  <a:lnTo>
                                    <a:pt x="138" y="966"/>
                                  </a:lnTo>
                                  <a:lnTo>
                                    <a:pt x="101" y="1009"/>
                                  </a:lnTo>
                                  <a:lnTo>
                                    <a:pt x="66" y="1051"/>
                                  </a:lnTo>
                                  <a:lnTo>
                                    <a:pt x="33" y="1095"/>
                                  </a:lnTo>
                                  <a:lnTo>
                                    <a:pt x="0" y="1138"/>
                                  </a:lnTo>
                                  <a:lnTo>
                                    <a:pt x="45" y="1232"/>
                                  </a:lnTo>
                                  <a:lnTo>
                                    <a:pt x="91" y="1327"/>
                                  </a:lnTo>
                                  <a:lnTo>
                                    <a:pt x="139" y="1421"/>
                                  </a:lnTo>
                                  <a:lnTo>
                                    <a:pt x="189" y="1515"/>
                                  </a:lnTo>
                                  <a:lnTo>
                                    <a:pt x="241" y="1608"/>
                                  </a:lnTo>
                                  <a:lnTo>
                                    <a:pt x="295" y="1699"/>
                                  </a:lnTo>
                                  <a:lnTo>
                                    <a:pt x="322" y="1744"/>
                                  </a:lnTo>
                                  <a:lnTo>
                                    <a:pt x="351" y="1789"/>
                                  </a:lnTo>
                                  <a:lnTo>
                                    <a:pt x="380" y="1834"/>
                                  </a:lnTo>
                                  <a:lnTo>
                                    <a:pt x="408" y="1877"/>
                                  </a:lnTo>
                                  <a:lnTo>
                                    <a:pt x="438" y="1919"/>
                                  </a:lnTo>
                                  <a:lnTo>
                                    <a:pt x="468" y="1962"/>
                                  </a:lnTo>
                                  <a:lnTo>
                                    <a:pt x="499" y="2004"/>
                                  </a:lnTo>
                                  <a:lnTo>
                                    <a:pt x="529" y="2046"/>
                                  </a:lnTo>
                                  <a:lnTo>
                                    <a:pt x="561" y="2085"/>
                                  </a:lnTo>
                                  <a:lnTo>
                                    <a:pt x="592" y="2126"/>
                                  </a:lnTo>
                                  <a:lnTo>
                                    <a:pt x="624" y="2164"/>
                                  </a:lnTo>
                                  <a:lnTo>
                                    <a:pt x="657" y="2202"/>
                                  </a:lnTo>
                                  <a:lnTo>
                                    <a:pt x="690" y="2239"/>
                                  </a:lnTo>
                                  <a:lnTo>
                                    <a:pt x="723" y="2275"/>
                                  </a:lnTo>
                                  <a:lnTo>
                                    <a:pt x="757" y="2310"/>
                                  </a:lnTo>
                                  <a:lnTo>
                                    <a:pt x="791" y="2344"/>
                                  </a:lnTo>
                                  <a:lnTo>
                                    <a:pt x="826" y="2376"/>
                                  </a:lnTo>
                                  <a:lnTo>
                                    <a:pt x="861" y="2409"/>
                                  </a:lnTo>
                                  <a:lnTo>
                                    <a:pt x="896" y="2438"/>
                                  </a:lnTo>
                                  <a:lnTo>
                                    <a:pt x="932" y="2468"/>
                                  </a:lnTo>
                                  <a:lnTo>
                                    <a:pt x="2398" y="2551"/>
                                  </a:lnTo>
                                  <a:lnTo>
                                    <a:pt x="2439" y="2471"/>
                                  </a:lnTo>
                                  <a:lnTo>
                                    <a:pt x="2478" y="2392"/>
                                  </a:lnTo>
                                  <a:lnTo>
                                    <a:pt x="2519" y="2313"/>
                                  </a:lnTo>
                                  <a:lnTo>
                                    <a:pt x="2557" y="2236"/>
                                  </a:lnTo>
                                  <a:lnTo>
                                    <a:pt x="2595" y="2158"/>
                                  </a:lnTo>
                                  <a:lnTo>
                                    <a:pt x="2632" y="2082"/>
                                  </a:lnTo>
                                  <a:lnTo>
                                    <a:pt x="2668" y="2004"/>
                                  </a:lnTo>
                                  <a:lnTo>
                                    <a:pt x="2703" y="1928"/>
                                  </a:lnTo>
                                  <a:lnTo>
                                    <a:pt x="2736" y="1850"/>
                                  </a:lnTo>
                                  <a:lnTo>
                                    <a:pt x="2768" y="1773"/>
                                  </a:lnTo>
                                  <a:lnTo>
                                    <a:pt x="2798" y="1695"/>
                                  </a:lnTo>
                                  <a:lnTo>
                                    <a:pt x="2827" y="1616"/>
                                  </a:lnTo>
                                  <a:lnTo>
                                    <a:pt x="2853" y="1536"/>
                                  </a:lnTo>
                                  <a:lnTo>
                                    <a:pt x="2878" y="1455"/>
                                  </a:lnTo>
                                  <a:lnTo>
                                    <a:pt x="2890" y="1415"/>
                                  </a:lnTo>
                                  <a:lnTo>
                                    <a:pt x="2901" y="1374"/>
                                  </a:lnTo>
                                  <a:lnTo>
                                    <a:pt x="2911" y="1332"/>
                                  </a:lnTo>
                                  <a:lnTo>
                                    <a:pt x="2921" y="1290"/>
                                  </a:lnTo>
                                  <a:lnTo>
                                    <a:pt x="2831" y="1168"/>
                                  </a:lnTo>
                                  <a:lnTo>
                                    <a:pt x="2744" y="1054"/>
                                  </a:lnTo>
                                  <a:lnTo>
                                    <a:pt x="2703" y="1001"/>
                                  </a:lnTo>
                                  <a:lnTo>
                                    <a:pt x="2661" y="950"/>
                                  </a:lnTo>
                                  <a:lnTo>
                                    <a:pt x="2620" y="899"/>
                                  </a:lnTo>
                                  <a:lnTo>
                                    <a:pt x="2580" y="850"/>
                                  </a:lnTo>
                                  <a:lnTo>
                                    <a:pt x="2540" y="804"/>
                                  </a:lnTo>
                                  <a:lnTo>
                                    <a:pt x="2501" y="759"/>
                                  </a:lnTo>
                                  <a:lnTo>
                                    <a:pt x="2462" y="716"/>
                                  </a:lnTo>
                                  <a:lnTo>
                                    <a:pt x="2422" y="673"/>
                                  </a:lnTo>
                                  <a:lnTo>
                                    <a:pt x="2384" y="632"/>
                                  </a:lnTo>
                                  <a:lnTo>
                                    <a:pt x="2345" y="592"/>
                                  </a:lnTo>
                                  <a:lnTo>
                                    <a:pt x="2305" y="553"/>
                                  </a:lnTo>
                                  <a:lnTo>
                                    <a:pt x="2266" y="516"/>
                                  </a:lnTo>
                                  <a:lnTo>
                                    <a:pt x="2227" y="479"/>
                                  </a:lnTo>
                                  <a:lnTo>
                                    <a:pt x="2187" y="444"/>
                                  </a:lnTo>
                                  <a:lnTo>
                                    <a:pt x="2147" y="409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064" y="342"/>
                                  </a:lnTo>
                                  <a:lnTo>
                                    <a:pt x="2023" y="309"/>
                                  </a:lnTo>
                                  <a:lnTo>
                                    <a:pt x="1980" y="277"/>
                                  </a:lnTo>
                                  <a:lnTo>
                                    <a:pt x="1937" y="246"/>
                                  </a:lnTo>
                                  <a:lnTo>
                                    <a:pt x="1892" y="215"/>
                                  </a:lnTo>
                                  <a:lnTo>
                                    <a:pt x="1847" y="184"/>
                                  </a:lnTo>
                                  <a:lnTo>
                                    <a:pt x="1801" y="153"/>
                                  </a:lnTo>
                                  <a:lnTo>
                                    <a:pt x="1753" y="122"/>
                                  </a:lnTo>
                                  <a:lnTo>
                                    <a:pt x="1704" y="92"/>
                                  </a:lnTo>
                                  <a:lnTo>
                                    <a:pt x="1654" y="61"/>
                                  </a:lnTo>
                                  <a:lnTo>
                                    <a:pt x="1601" y="31"/>
                                  </a:lnTo>
                                  <a:lnTo>
                                    <a:pt x="15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17"/>
                          <wps:cNvSpPr>
                            <a:spLocks/>
                          </wps:cNvSpPr>
                          <wps:spPr bwMode="auto">
                            <a:xfrm flipH="1">
                              <a:off x="5953" y="2043"/>
                              <a:ext cx="400" cy="610"/>
                            </a:xfrm>
                            <a:custGeom>
                              <a:avLst/>
                              <a:gdLst>
                                <a:gd name="T0" fmla="*/ 24 w 1595"/>
                                <a:gd name="T1" fmla="*/ 1007 h 2345"/>
                                <a:gd name="T2" fmla="*/ 79 w 1595"/>
                                <a:gd name="T3" fmla="*/ 937 h 2345"/>
                                <a:gd name="T4" fmla="*/ 142 w 1595"/>
                                <a:gd name="T5" fmla="*/ 864 h 2345"/>
                                <a:gd name="T6" fmla="*/ 214 w 1595"/>
                                <a:gd name="T7" fmla="*/ 791 h 2345"/>
                                <a:gd name="T8" fmla="*/ 292 w 1595"/>
                                <a:gd name="T9" fmla="*/ 717 h 2345"/>
                                <a:gd name="T10" fmla="*/ 377 w 1595"/>
                                <a:gd name="T11" fmla="*/ 643 h 2345"/>
                                <a:gd name="T12" fmla="*/ 466 w 1595"/>
                                <a:gd name="T13" fmla="*/ 570 h 2345"/>
                                <a:gd name="T14" fmla="*/ 561 w 1595"/>
                                <a:gd name="T15" fmla="*/ 499 h 2345"/>
                                <a:gd name="T16" fmla="*/ 659 w 1595"/>
                                <a:gd name="T17" fmla="*/ 429 h 2345"/>
                                <a:gd name="T18" fmla="*/ 759 w 1595"/>
                                <a:gd name="T19" fmla="*/ 359 h 2345"/>
                                <a:gd name="T20" fmla="*/ 860 w 1595"/>
                                <a:gd name="T21" fmla="*/ 294 h 2345"/>
                                <a:gd name="T22" fmla="*/ 962 w 1595"/>
                                <a:gd name="T23" fmla="*/ 230 h 2345"/>
                                <a:gd name="T24" fmla="*/ 1064 w 1595"/>
                                <a:gd name="T25" fmla="*/ 172 h 2345"/>
                                <a:gd name="T26" fmla="*/ 1164 w 1595"/>
                                <a:gd name="T27" fmla="*/ 117 h 2345"/>
                                <a:gd name="T28" fmla="*/ 1263 w 1595"/>
                                <a:gd name="T29" fmla="*/ 66 h 2345"/>
                                <a:gd name="T30" fmla="*/ 1359 w 1595"/>
                                <a:gd name="T31" fmla="*/ 22 h 2345"/>
                                <a:gd name="T32" fmla="*/ 1409 w 1595"/>
                                <a:gd name="T33" fmla="*/ 10 h 2345"/>
                                <a:gd name="T34" fmla="*/ 1421 w 1595"/>
                                <a:gd name="T35" fmla="*/ 55 h 2345"/>
                                <a:gd name="T36" fmla="*/ 1447 w 1595"/>
                                <a:gd name="T37" fmla="*/ 185 h 2345"/>
                                <a:gd name="T38" fmla="*/ 1491 w 1595"/>
                                <a:gd name="T39" fmla="*/ 452 h 2345"/>
                                <a:gd name="T40" fmla="*/ 1526 w 1595"/>
                                <a:gd name="T41" fmla="*/ 704 h 2345"/>
                                <a:gd name="T42" fmla="*/ 1547 w 1595"/>
                                <a:gd name="T43" fmla="*/ 888 h 2345"/>
                                <a:gd name="T44" fmla="*/ 1565 w 1595"/>
                                <a:gd name="T45" fmla="*/ 1080 h 2345"/>
                                <a:gd name="T46" fmla="*/ 1581 w 1595"/>
                                <a:gd name="T47" fmla="*/ 1276 h 2345"/>
                                <a:gd name="T48" fmla="*/ 1591 w 1595"/>
                                <a:gd name="T49" fmla="*/ 1470 h 2345"/>
                                <a:gd name="T50" fmla="*/ 1595 w 1595"/>
                                <a:gd name="T51" fmla="*/ 1660 h 2345"/>
                                <a:gd name="T52" fmla="*/ 1593 w 1595"/>
                                <a:gd name="T53" fmla="*/ 1839 h 2345"/>
                                <a:gd name="T54" fmla="*/ 1581 w 1595"/>
                                <a:gd name="T55" fmla="*/ 2006 h 2345"/>
                                <a:gd name="T56" fmla="*/ 1559 w 1595"/>
                                <a:gd name="T57" fmla="*/ 2152 h 2345"/>
                                <a:gd name="T58" fmla="*/ 1528 w 1595"/>
                                <a:gd name="T59" fmla="*/ 2278 h 2345"/>
                                <a:gd name="T60" fmla="*/ 1490 w 1595"/>
                                <a:gd name="T61" fmla="*/ 2334 h 2345"/>
                                <a:gd name="T62" fmla="*/ 1449 w 1595"/>
                                <a:gd name="T63" fmla="*/ 2340 h 2345"/>
                                <a:gd name="T64" fmla="*/ 1378 w 1595"/>
                                <a:gd name="T65" fmla="*/ 2343 h 2345"/>
                                <a:gd name="T66" fmla="*/ 1273 w 1595"/>
                                <a:gd name="T67" fmla="*/ 2343 h 2345"/>
                                <a:gd name="T68" fmla="*/ 1161 w 1595"/>
                                <a:gd name="T69" fmla="*/ 2339 h 2345"/>
                                <a:gd name="T70" fmla="*/ 1005 w 1595"/>
                                <a:gd name="T71" fmla="*/ 2327 h 2345"/>
                                <a:gd name="T72" fmla="*/ 863 w 1595"/>
                                <a:gd name="T73" fmla="*/ 2312 h 2345"/>
                                <a:gd name="T74" fmla="*/ 802 w 1595"/>
                                <a:gd name="T75" fmla="*/ 2277 h 2345"/>
                                <a:gd name="T76" fmla="*/ 727 w 1595"/>
                                <a:gd name="T77" fmla="*/ 2205 h 2345"/>
                                <a:gd name="T78" fmla="*/ 655 w 1595"/>
                                <a:gd name="T79" fmla="*/ 2127 h 2345"/>
                                <a:gd name="T80" fmla="*/ 586 w 1595"/>
                                <a:gd name="T81" fmla="*/ 2045 h 2345"/>
                                <a:gd name="T82" fmla="*/ 520 w 1595"/>
                                <a:gd name="T83" fmla="*/ 1958 h 2345"/>
                                <a:gd name="T84" fmla="*/ 458 w 1595"/>
                                <a:gd name="T85" fmla="*/ 1869 h 2345"/>
                                <a:gd name="T86" fmla="*/ 400 w 1595"/>
                                <a:gd name="T87" fmla="*/ 1778 h 2345"/>
                                <a:gd name="T88" fmla="*/ 344 w 1595"/>
                                <a:gd name="T89" fmla="*/ 1686 h 2345"/>
                                <a:gd name="T90" fmla="*/ 266 w 1595"/>
                                <a:gd name="T91" fmla="*/ 1550 h 2345"/>
                                <a:gd name="T92" fmla="*/ 174 w 1595"/>
                                <a:gd name="T93" fmla="*/ 1377 h 2345"/>
                                <a:gd name="T94" fmla="*/ 95 w 1595"/>
                                <a:gd name="T95" fmla="*/ 1222 h 2345"/>
                                <a:gd name="T96" fmla="*/ 29 w 1595"/>
                                <a:gd name="T97" fmla="*/ 1093 h 2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95" h="2345">
                                  <a:moveTo>
                                    <a:pt x="0" y="1042"/>
                                  </a:moveTo>
                                  <a:lnTo>
                                    <a:pt x="24" y="1007"/>
                                  </a:lnTo>
                                  <a:lnTo>
                                    <a:pt x="50" y="973"/>
                                  </a:lnTo>
                                  <a:lnTo>
                                    <a:pt x="79" y="937"/>
                                  </a:lnTo>
                                  <a:lnTo>
                                    <a:pt x="110" y="901"/>
                                  </a:lnTo>
                                  <a:lnTo>
                                    <a:pt x="142" y="864"/>
                                  </a:lnTo>
                                  <a:lnTo>
                                    <a:pt x="178" y="828"/>
                                  </a:lnTo>
                                  <a:lnTo>
                                    <a:pt x="214" y="791"/>
                                  </a:lnTo>
                                  <a:lnTo>
                                    <a:pt x="253" y="754"/>
                                  </a:lnTo>
                                  <a:lnTo>
                                    <a:pt x="292" y="717"/>
                                  </a:lnTo>
                                  <a:lnTo>
                                    <a:pt x="334" y="680"/>
                                  </a:lnTo>
                                  <a:lnTo>
                                    <a:pt x="377" y="643"/>
                                  </a:lnTo>
                                  <a:lnTo>
                                    <a:pt x="421" y="607"/>
                                  </a:lnTo>
                                  <a:lnTo>
                                    <a:pt x="466" y="570"/>
                                  </a:lnTo>
                                  <a:lnTo>
                                    <a:pt x="513" y="535"/>
                                  </a:lnTo>
                                  <a:lnTo>
                                    <a:pt x="561" y="499"/>
                                  </a:lnTo>
                                  <a:lnTo>
                                    <a:pt x="610" y="463"/>
                                  </a:lnTo>
                                  <a:lnTo>
                                    <a:pt x="659" y="429"/>
                                  </a:lnTo>
                                  <a:lnTo>
                                    <a:pt x="709" y="394"/>
                                  </a:lnTo>
                                  <a:lnTo>
                                    <a:pt x="759" y="359"/>
                                  </a:lnTo>
                                  <a:lnTo>
                                    <a:pt x="809" y="326"/>
                                  </a:lnTo>
                                  <a:lnTo>
                                    <a:pt x="860" y="294"/>
                                  </a:lnTo>
                                  <a:lnTo>
                                    <a:pt x="911" y="261"/>
                                  </a:lnTo>
                                  <a:lnTo>
                                    <a:pt x="962" y="230"/>
                                  </a:lnTo>
                                  <a:lnTo>
                                    <a:pt x="1013" y="201"/>
                                  </a:lnTo>
                                  <a:lnTo>
                                    <a:pt x="1064" y="172"/>
                                  </a:lnTo>
                                  <a:lnTo>
                                    <a:pt x="1114" y="143"/>
                                  </a:lnTo>
                                  <a:lnTo>
                                    <a:pt x="1164" y="117"/>
                                  </a:lnTo>
                                  <a:lnTo>
                                    <a:pt x="1214" y="91"/>
                                  </a:lnTo>
                                  <a:lnTo>
                                    <a:pt x="1263" y="66"/>
                                  </a:lnTo>
                                  <a:lnTo>
                                    <a:pt x="1311" y="43"/>
                                  </a:lnTo>
                                  <a:lnTo>
                                    <a:pt x="1359" y="22"/>
                                  </a:lnTo>
                                  <a:lnTo>
                                    <a:pt x="1405" y="0"/>
                                  </a:lnTo>
                                  <a:lnTo>
                                    <a:pt x="1409" y="10"/>
                                  </a:lnTo>
                                  <a:lnTo>
                                    <a:pt x="1414" y="28"/>
                                  </a:lnTo>
                                  <a:lnTo>
                                    <a:pt x="1421" y="55"/>
                                  </a:lnTo>
                                  <a:lnTo>
                                    <a:pt x="1429" y="90"/>
                                  </a:lnTo>
                                  <a:lnTo>
                                    <a:pt x="1447" y="185"/>
                                  </a:lnTo>
                                  <a:lnTo>
                                    <a:pt x="1469" y="307"/>
                                  </a:lnTo>
                                  <a:lnTo>
                                    <a:pt x="1491" y="452"/>
                                  </a:lnTo>
                                  <a:lnTo>
                                    <a:pt x="1514" y="616"/>
                                  </a:lnTo>
                                  <a:lnTo>
                                    <a:pt x="1526" y="704"/>
                                  </a:lnTo>
                                  <a:lnTo>
                                    <a:pt x="1537" y="795"/>
                                  </a:lnTo>
                                  <a:lnTo>
                                    <a:pt x="1547" y="888"/>
                                  </a:lnTo>
                                  <a:lnTo>
                                    <a:pt x="1557" y="983"/>
                                  </a:lnTo>
                                  <a:lnTo>
                                    <a:pt x="1565" y="1080"/>
                                  </a:lnTo>
                                  <a:lnTo>
                                    <a:pt x="1574" y="1178"/>
                                  </a:lnTo>
                                  <a:lnTo>
                                    <a:pt x="1581" y="1276"/>
                                  </a:lnTo>
                                  <a:lnTo>
                                    <a:pt x="1587" y="1373"/>
                                  </a:lnTo>
                                  <a:lnTo>
                                    <a:pt x="1591" y="1470"/>
                                  </a:lnTo>
                                  <a:lnTo>
                                    <a:pt x="1594" y="1565"/>
                                  </a:lnTo>
                                  <a:lnTo>
                                    <a:pt x="1595" y="1660"/>
                                  </a:lnTo>
                                  <a:lnTo>
                                    <a:pt x="1595" y="1750"/>
                                  </a:lnTo>
                                  <a:lnTo>
                                    <a:pt x="1593" y="1839"/>
                                  </a:lnTo>
                                  <a:lnTo>
                                    <a:pt x="1588" y="1925"/>
                                  </a:lnTo>
                                  <a:lnTo>
                                    <a:pt x="1581" y="2006"/>
                                  </a:lnTo>
                                  <a:lnTo>
                                    <a:pt x="1571" y="2082"/>
                                  </a:lnTo>
                                  <a:lnTo>
                                    <a:pt x="1559" y="2152"/>
                                  </a:lnTo>
                                  <a:lnTo>
                                    <a:pt x="1545" y="2218"/>
                                  </a:lnTo>
                                  <a:lnTo>
                                    <a:pt x="1528" y="2278"/>
                                  </a:lnTo>
                                  <a:lnTo>
                                    <a:pt x="1508" y="2331"/>
                                  </a:lnTo>
                                  <a:lnTo>
                                    <a:pt x="1490" y="2334"/>
                                  </a:lnTo>
                                  <a:lnTo>
                                    <a:pt x="1470" y="2337"/>
                                  </a:lnTo>
                                  <a:lnTo>
                                    <a:pt x="1449" y="2340"/>
                                  </a:lnTo>
                                  <a:lnTo>
                                    <a:pt x="1427" y="2341"/>
                                  </a:lnTo>
                                  <a:lnTo>
                                    <a:pt x="1378" y="2343"/>
                                  </a:lnTo>
                                  <a:lnTo>
                                    <a:pt x="1327" y="2345"/>
                                  </a:lnTo>
                                  <a:lnTo>
                                    <a:pt x="1273" y="2343"/>
                                  </a:lnTo>
                                  <a:lnTo>
                                    <a:pt x="1217" y="2342"/>
                                  </a:lnTo>
                                  <a:lnTo>
                                    <a:pt x="1161" y="2339"/>
                                  </a:lnTo>
                                  <a:lnTo>
                                    <a:pt x="1106" y="2335"/>
                                  </a:lnTo>
                                  <a:lnTo>
                                    <a:pt x="1005" y="2327"/>
                                  </a:lnTo>
                                  <a:lnTo>
                                    <a:pt x="920" y="2319"/>
                                  </a:lnTo>
                                  <a:lnTo>
                                    <a:pt x="863" y="2312"/>
                                  </a:lnTo>
                                  <a:lnTo>
                                    <a:pt x="841" y="2310"/>
                                  </a:lnTo>
                                  <a:lnTo>
                                    <a:pt x="802" y="2277"/>
                                  </a:lnTo>
                                  <a:lnTo>
                                    <a:pt x="764" y="2242"/>
                                  </a:lnTo>
                                  <a:lnTo>
                                    <a:pt x="727" y="2205"/>
                                  </a:lnTo>
                                  <a:lnTo>
                                    <a:pt x="691" y="2168"/>
                                  </a:lnTo>
                                  <a:lnTo>
                                    <a:pt x="655" y="2127"/>
                                  </a:lnTo>
                                  <a:lnTo>
                                    <a:pt x="620" y="2087"/>
                                  </a:lnTo>
                                  <a:lnTo>
                                    <a:pt x="586" y="2045"/>
                                  </a:lnTo>
                                  <a:lnTo>
                                    <a:pt x="552" y="2002"/>
                                  </a:lnTo>
                                  <a:lnTo>
                                    <a:pt x="520" y="1958"/>
                                  </a:lnTo>
                                  <a:lnTo>
                                    <a:pt x="489" y="1914"/>
                                  </a:lnTo>
                                  <a:lnTo>
                                    <a:pt x="458" y="1869"/>
                                  </a:lnTo>
                                  <a:lnTo>
                                    <a:pt x="428" y="1823"/>
                                  </a:lnTo>
                                  <a:lnTo>
                                    <a:pt x="400" y="1778"/>
                                  </a:lnTo>
                                  <a:lnTo>
                                    <a:pt x="371" y="1731"/>
                                  </a:lnTo>
                                  <a:lnTo>
                                    <a:pt x="344" y="1686"/>
                                  </a:lnTo>
                                  <a:lnTo>
                                    <a:pt x="317" y="1641"/>
                                  </a:lnTo>
                                  <a:lnTo>
                                    <a:pt x="266" y="1550"/>
                                  </a:lnTo>
                                  <a:lnTo>
                                    <a:pt x="218" y="1462"/>
                                  </a:lnTo>
                                  <a:lnTo>
                                    <a:pt x="174" y="1377"/>
                                  </a:lnTo>
                                  <a:lnTo>
                                    <a:pt x="132" y="1296"/>
                                  </a:lnTo>
                                  <a:lnTo>
                                    <a:pt x="95" y="1222"/>
                                  </a:lnTo>
                                  <a:lnTo>
                                    <a:pt x="60" y="1153"/>
                                  </a:lnTo>
                                  <a:lnTo>
                                    <a:pt x="29" y="1093"/>
                                  </a:lnTo>
                                  <a:lnTo>
                                    <a:pt x="0" y="1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18"/>
                          <wps:cNvSpPr>
                            <a:spLocks/>
                          </wps:cNvSpPr>
                          <wps:spPr bwMode="auto">
                            <a:xfrm flipH="1">
                              <a:off x="5670" y="2056"/>
                              <a:ext cx="288" cy="609"/>
                            </a:xfrm>
                            <a:custGeom>
                              <a:avLst/>
                              <a:gdLst>
                                <a:gd name="T0" fmla="*/ 1129 w 1148"/>
                                <a:gd name="T1" fmla="*/ 1124 h 2344"/>
                                <a:gd name="T2" fmla="*/ 1085 w 1148"/>
                                <a:gd name="T3" fmla="*/ 1048 h 2344"/>
                                <a:gd name="T4" fmla="*/ 1036 w 1148"/>
                                <a:gd name="T5" fmla="*/ 971 h 2344"/>
                                <a:gd name="T6" fmla="*/ 980 w 1148"/>
                                <a:gd name="T7" fmla="*/ 892 h 2344"/>
                                <a:gd name="T8" fmla="*/ 920 w 1148"/>
                                <a:gd name="T9" fmla="*/ 812 h 2344"/>
                                <a:gd name="T10" fmla="*/ 855 w 1148"/>
                                <a:gd name="T11" fmla="*/ 732 h 2344"/>
                                <a:gd name="T12" fmla="*/ 785 w 1148"/>
                                <a:gd name="T13" fmla="*/ 652 h 2344"/>
                                <a:gd name="T14" fmla="*/ 713 w 1148"/>
                                <a:gd name="T15" fmla="*/ 572 h 2344"/>
                                <a:gd name="T16" fmla="*/ 636 w 1148"/>
                                <a:gd name="T17" fmla="*/ 495 h 2344"/>
                                <a:gd name="T18" fmla="*/ 556 w 1148"/>
                                <a:gd name="T19" fmla="*/ 419 h 2344"/>
                                <a:gd name="T20" fmla="*/ 475 w 1148"/>
                                <a:gd name="T21" fmla="*/ 345 h 2344"/>
                                <a:gd name="T22" fmla="*/ 392 w 1148"/>
                                <a:gd name="T23" fmla="*/ 273 h 2344"/>
                                <a:gd name="T24" fmla="*/ 306 w 1148"/>
                                <a:gd name="T25" fmla="*/ 205 h 2344"/>
                                <a:gd name="T26" fmla="*/ 220 w 1148"/>
                                <a:gd name="T27" fmla="*/ 141 h 2344"/>
                                <a:gd name="T28" fmla="*/ 133 w 1148"/>
                                <a:gd name="T29" fmla="*/ 81 h 2344"/>
                                <a:gd name="T30" fmla="*/ 46 w 1148"/>
                                <a:gd name="T31" fmla="*/ 26 h 2344"/>
                                <a:gd name="T32" fmla="*/ 0 w 1148"/>
                                <a:gd name="T33" fmla="*/ 7 h 2344"/>
                                <a:gd name="T34" fmla="*/ 2 w 1148"/>
                                <a:gd name="T35" fmla="*/ 44 h 2344"/>
                                <a:gd name="T36" fmla="*/ 17 w 1148"/>
                                <a:gd name="T37" fmla="*/ 148 h 2344"/>
                                <a:gd name="T38" fmla="*/ 54 w 1148"/>
                                <a:gd name="T39" fmla="*/ 366 h 2344"/>
                                <a:gd name="T40" fmla="*/ 86 w 1148"/>
                                <a:gd name="T41" fmla="*/ 578 h 2344"/>
                                <a:gd name="T42" fmla="*/ 107 w 1148"/>
                                <a:gd name="T43" fmla="*/ 738 h 2344"/>
                                <a:gd name="T44" fmla="*/ 124 w 1148"/>
                                <a:gd name="T45" fmla="*/ 909 h 2344"/>
                                <a:gd name="T46" fmla="*/ 139 w 1148"/>
                                <a:gd name="T47" fmla="*/ 1088 h 2344"/>
                                <a:gd name="T48" fmla="*/ 147 w 1148"/>
                                <a:gd name="T49" fmla="*/ 1273 h 2344"/>
                                <a:gd name="T50" fmla="*/ 147 w 1148"/>
                                <a:gd name="T51" fmla="*/ 1462 h 2344"/>
                                <a:gd name="T52" fmla="*/ 139 w 1148"/>
                                <a:gd name="T53" fmla="*/ 1651 h 2344"/>
                                <a:gd name="T54" fmla="*/ 118 w 1148"/>
                                <a:gd name="T55" fmla="*/ 1839 h 2344"/>
                                <a:gd name="T56" fmla="*/ 87 w 1148"/>
                                <a:gd name="T57" fmla="*/ 2022 h 2344"/>
                                <a:gd name="T58" fmla="*/ 41 w 1148"/>
                                <a:gd name="T59" fmla="*/ 2199 h 2344"/>
                                <a:gd name="T60" fmla="*/ 48 w 1148"/>
                                <a:gd name="T61" fmla="*/ 2288 h 2344"/>
                                <a:gd name="T62" fmla="*/ 139 w 1148"/>
                                <a:gd name="T63" fmla="*/ 2298 h 2344"/>
                                <a:gd name="T64" fmla="*/ 305 w 1148"/>
                                <a:gd name="T65" fmla="*/ 2309 h 2344"/>
                                <a:gd name="T66" fmla="*/ 525 w 1148"/>
                                <a:gd name="T67" fmla="*/ 2324 h 2344"/>
                                <a:gd name="T68" fmla="*/ 649 w 1148"/>
                                <a:gd name="T69" fmla="*/ 2335 h 2344"/>
                                <a:gd name="T70" fmla="*/ 686 w 1148"/>
                                <a:gd name="T71" fmla="*/ 2339 h 2344"/>
                                <a:gd name="T72" fmla="*/ 698 w 1148"/>
                                <a:gd name="T73" fmla="*/ 2343 h 2344"/>
                                <a:gd name="T74" fmla="*/ 733 w 1148"/>
                                <a:gd name="T75" fmla="*/ 2276 h 2344"/>
                                <a:gd name="T76" fmla="*/ 798 w 1148"/>
                                <a:gd name="T77" fmla="*/ 2132 h 2344"/>
                                <a:gd name="T78" fmla="*/ 864 w 1148"/>
                                <a:gd name="T79" fmla="*/ 1978 h 2344"/>
                                <a:gd name="T80" fmla="*/ 927 w 1148"/>
                                <a:gd name="T81" fmla="*/ 1818 h 2344"/>
                                <a:gd name="T82" fmla="*/ 987 w 1148"/>
                                <a:gd name="T83" fmla="*/ 1659 h 2344"/>
                                <a:gd name="T84" fmla="*/ 1042 w 1148"/>
                                <a:gd name="T85" fmla="*/ 1504 h 2344"/>
                                <a:gd name="T86" fmla="*/ 1091 w 1148"/>
                                <a:gd name="T87" fmla="*/ 1357 h 2344"/>
                                <a:gd name="T88" fmla="*/ 1131 w 1148"/>
                                <a:gd name="T89" fmla="*/ 1223 h 2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48" h="2344">
                                  <a:moveTo>
                                    <a:pt x="1148" y="1161"/>
                                  </a:moveTo>
                                  <a:lnTo>
                                    <a:pt x="1129" y="1124"/>
                                  </a:lnTo>
                                  <a:lnTo>
                                    <a:pt x="1107" y="1087"/>
                                  </a:lnTo>
                                  <a:lnTo>
                                    <a:pt x="1085" y="1048"/>
                                  </a:lnTo>
                                  <a:lnTo>
                                    <a:pt x="1061" y="1010"/>
                                  </a:lnTo>
                                  <a:lnTo>
                                    <a:pt x="1036" y="971"/>
                                  </a:lnTo>
                                  <a:lnTo>
                                    <a:pt x="1008" y="932"/>
                                  </a:lnTo>
                                  <a:lnTo>
                                    <a:pt x="980" y="892"/>
                                  </a:lnTo>
                                  <a:lnTo>
                                    <a:pt x="951" y="852"/>
                                  </a:lnTo>
                                  <a:lnTo>
                                    <a:pt x="920" y="812"/>
                                  </a:lnTo>
                                  <a:lnTo>
                                    <a:pt x="888" y="772"/>
                                  </a:lnTo>
                                  <a:lnTo>
                                    <a:pt x="855" y="732"/>
                                  </a:lnTo>
                                  <a:lnTo>
                                    <a:pt x="820" y="692"/>
                                  </a:lnTo>
                                  <a:lnTo>
                                    <a:pt x="785" y="652"/>
                                  </a:lnTo>
                                  <a:lnTo>
                                    <a:pt x="750" y="612"/>
                                  </a:lnTo>
                                  <a:lnTo>
                                    <a:pt x="713" y="572"/>
                                  </a:lnTo>
                                  <a:lnTo>
                                    <a:pt x="674" y="533"/>
                                  </a:lnTo>
                                  <a:lnTo>
                                    <a:pt x="636" y="495"/>
                                  </a:lnTo>
                                  <a:lnTo>
                                    <a:pt x="597" y="457"/>
                                  </a:lnTo>
                                  <a:lnTo>
                                    <a:pt x="556" y="419"/>
                                  </a:lnTo>
                                  <a:lnTo>
                                    <a:pt x="516" y="382"/>
                                  </a:lnTo>
                                  <a:lnTo>
                                    <a:pt x="475" y="345"/>
                                  </a:lnTo>
                                  <a:lnTo>
                                    <a:pt x="433" y="309"/>
                                  </a:lnTo>
                                  <a:lnTo>
                                    <a:pt x="392" y="273"/>
                                  </a:lnTo>
                                  <a:lnTo>
                                    <a:pt x="349" y="238"/>
                                  </a:lnTo>
                                  <a:lnTo>
                                    <a:pt x="306" y="205"/>
                                  </a:lnTo>
                                  <a:lnTo>
                                    <a:pt x="263" y="173"/>
                                  </a:lnTo>
                                  <a:lnTo>
                                    <a:pt x="220" y="141"/>
                                  </a:lnTo>
                                  <a:lnTo>
                                    <a:pt x="177" y="111"/>
                                  </a:lnTo>
                                  <a:lnTo>
                                    <a:pt x="133" y="81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34" y="247"/>
                                  </a:lnTo>
                                  <a:lnTo>
                                    <a:pt x="54" y="366"/>
                                  </a:lnTo>
                                  <a:lnTo>
                                    <a:pt x="76" y="503"/>
                                  </a:lnTo>
                                  <a:lnTo>
                                    <a:pt x="86" y="578"/>
                                  </a:lnTo>
                                  <a:lnTo>
                                    <a:pt x="97" y="656"/>
                                  </a:lnTo>
                                  <a:lnTo>
                                    <a:pt x="107" y="738"/>
                                  </a:lnTo>
                                  <a:lnTo>
                                    <a:pt x="116" y="822"/>
                                  </a:lnTo>
                                  <a:lnTo>
                                    <a:pt x="124" y="909"/>
                                  </a:lnTo>
                                  <a:lnTo>
                                    <a:pt x="133" y="997"/>
                                  </a:lnTo>
                                  <a:lnTo>
                                    <a:pt x="139" y="1088"/>
                                  </a:lnTo>
                                  <a:lnTo>
                                    <a:pt x="144" y="1180"/>
                                  </a:lnTo>
                                  <a:lnTo>
                                    <a:pt x="147" y="1273"/>
                                  </a:lnTo>
                                  <a:lnTo>
                                    <a:pt x="148" y="1367"/>
                                  </a:lnTo>
                                  <a:lnTo>
                                    <a:pt x="147" y="1462"/>
                                  </a:lnTo>
                                  <a:lnTo>
                                    <a:pt x="145" y="1557"/>
                                  </a:lnTo>
                                  <a:lnTo>
                                    <a:pt x="139" y="1651"/>
                                  </a:lnTo>
                                  <a:lnTo>
                                    <a:pt x="130" y="1745"/>
                                  </a:lnTo>
                                  <a:lnTo>
                                    <a:pt x="118" y="1839"/>
                                  </a:lnTo>
                                  <a:lnTo>
                                    <a:pt x="104" y="1931"/>
                                  </a:lnTo>
                                  <a:lnTo>
                                    <a:pt x="87" y="2022"/>
                                  </a:lnTo>
                                  <a:lnTo>
                                    <a:pt x="66" y="2111"/>
                                  </a:lnTo>
                                  <a:lnTo>
                                    <a:pt x="41" y="2199"/>
                                  </a:lnTo>
                                  <a:lnTo>
                                    <a:pt x="12" y="2282"/>
                                  </a:lnTo>
                                  <a:lnTo>
                                    <a:pt x="48" y="2288"/>
                                  </a:lnTo>
                                  <a:lnTo>
                                    <a:pt x="91" y="2293"/>
                                  </a:lnTo>
                                  <a:lnTo>
                                    <a:pt x="139" y="2298"/>
                                  </a:lnTo>
                                  <a:lnTo>
                                    <a:pt x="191" y="2301"/>
                                  </a:lnTo>
                                  <a:lnTo>
                                    <a:pt x="305" y="2309"/>
                                  </a:lnTo>
                                  <a:lnTo>
                                    <a:pt x="419" y="2318"/>
                                  </a:lnTo>
                                  <a:lnTo>
                                    <a:pt x="525" y="2324"/>
                                  </a:lnTo>
                                  <a:lnTo>
                                    <a:pt x="615" y="2331"/>
                                  </a:lnTo>
                                  <a:lnTo>
                                    <a:pt x="649" y="2335"/>
                                  </a:lnTo>
                                  <a:lnTo>
                                    <a:pt x="677" y="2338"/>
                                  </a:lnTo>
                                  <a:lnTo>
                                    <a:pt x="686" y="2339"/>
                                  </a:lnTo>
                                  <a:lnTo>
                                    <a:pt x="693" y="2342"/>
                                  </a:lnTo>
                                  <a:lnTo>
                                    <a:pt x="698" y="2343"/>
                                  </a:lnTo>
                                  <a:lnTo>
                                    <a:pt x="701" y="2344"/>
                                  </a:lnTo>
                                  <a:lnTo>
                                    <a:pt x="733" y="2276"/>
                                  </a:lnTo>
                                  <a:lnTo>
                                    <a:pt x="765" y="2206"/>
                                  </a:lnTo>
                                  <a:lnTo>
                                    <a:pt x="798" y="2132"/>
                                  </a:lnTo>
                                  <a:lnTo>
                                    <a:pt x="831" y="2055"/>
                                  </a:lnTo>
                                  <a:lnTo>
                                    <a:pt x="864" y="1978"/>
                                  </a:lnTo>
                                  <a:lnTo>
                                    <a:pt x="895" y="1898"/>
                                  </a:lnTo>
                                  <a:lnTo>
                                    <a:pt x="927" y="1818"/>
                                  </a:lnTo>
                                  <a:lnTo>
                                    <a:pt x="957" y="1739"/>
                                  </a:lnTo>
                                  <a:lnTo>
                                    <a:pt x="987" y="1659"/>
                                  </a:lnTo>
                                  <a:lnTo>
                                    <a:pt x="1016" y="1581"/>
                                  </a:lnTo>
                                  <a:lnTo>
                                    <a:pt x="1042" y="1504"/>
                                  </a:lnTo>
                                  <a:lnTo>
                                    <a:pt x="1067" y="1429"/>
                                  </a:lnTo>
                                  <a:lnTo>
                                    <a:pt x="1091" y="1357"/>
                                  </a:lnTo>
                                  <a:lnTo>
                                    <a:pt x="1112" y="1288"/>
                                  </a:lnTo>
                                  <a:lnTo>
                                    <a:pt x="1131" y="1223"/>
                                  </a:lnTo>
                                  <a:lnTo>
                                    <a:pt x="1148" y="1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19"/>
                          <wps:cNvSpPr>
                            <a:spLocks/>
                          </wps:cNvSpPr>
                          <wps:spPr bwMode="auto">
                            <a:xfrm flipH="1">
                              <a:off x="5222" y="2417"/>
                              <a:ext cx="1484" cy="1332"/>
                            </a:xfrm>
                            <a:custGeom>
                              <a:avLst/>
                              <a:gdLst>
                                <a:gd name="T0" fmla="*/ 2712 w 5913"/>
                                <a:gd name="T1" fmla="*/ 63 h 5121"/>
                                <a:gd name="T2" fmla="*/ 2485 w 5913"/>
                                <a:gd name="T3" fmla="*/ 196 h 5121"/>
                                <a:gd name="T4" fmla="*/ 2263 w 5913"/>
                                <a:gd name="T5" fmla="*/ 336 h 5121"/>
                                <a:gd name="T6" fmla="*/ 2047 w 5913"/>
                                <a:gd name="T7" fmla="*/ 483 h 5121"/>
                                <a:gd name="T8" fmla="*/ 1837 w 5913"/>
                                <a:gd name="T9" fmla="*/ 634 h 5121"/>
                                <a:gd name="T10" fmla="*/ 1635 w 5913"/>
                                <a:gd name="T11" fmla="*/ 793 h 5121"/>
                                <a:gd name="T12" fmla="*/ 1439 w 5913"/>
                                <a:gd name="T13" fmla="*/ 956 h 5121"/>
                                <a:gd name="T14" fmla="*/ 1250 w 5913"/>
                                <a:gd name="T15" fmla="*/ 1125 h 5121"/>
                                <a:gd name="T16" fmla="*/ 1069 w 5913"/>
                                <a:gd name="T17" fmla="*/ 1296 h 5121"/>
                                <a:gd name="T18" fmla="*/ 897 w 5913"/>
                                <a:gd name="T19" fmla="*/ 1473 h 5121"/>
                                <a:gd name="T20" fmla="*/ 733 w 5913"/>
                                <a:gd name="T21" fmla="*/ 1652 h 5121"/>
                                <a:gd name="T22" fmla="*/ 578 w 5913"/>
                                <a:gd name="T23" fmla="*/ 1835 h 5121"/>
                                <a:gd name="T24" fmla="*/ 431 w 5913"/>
                                <a:gd name="T25" fmla="*/ 2019 h 5121"/>
                                <a:gd name="T26" fmla="*/ 295 w 5913"/>
                                <a:gd name="T27" fmla="*/ 2207 h 5121"/>
                                <a:gd name="T28" fmla="*/ 170 w 5913"/>
                                <a:gd name="T29" fmla="*/ 2395 h 5121"/>
                                <a:gd name="T30" fmla="*/ 54 w 5913"/>
                                <a:gd name="T31" fmla="*/ 2585 h 5121"/>
                                <a:gd name="T32" fmla="*/ 55 w 5913"/>
                                <a:gd name="T33" fmla="*/ 2770 h 5121"/>
                                <a:gd name="T34" fmla="*/ 170 w 5913"/>
                                <a:gd name="T35" fmla="*/ 2949 h 5121"/>
                                <a:gd name="T36" fmla="*/ 289 w 5913"/>
                                <a:gd name="T37" fmla="*/ 3127 h 5121"/>
                                <a:gd name="T38" fmla="*/ 412 w 5913"/>
                                <a:gd name="T39" fmla="*/ 3303 h 5121"/>
                                <a:gd name="T40" fmla="*/ 538 w 5913"/>
                                <a:gd name="T41" fmla="*/ 3479 h 5121"/>
                                <a:gd name="T42" fmla="*/ 668 w 5913"/>
                                <a:gd name="T43" fmla="*/ 3650 h 5121"/>
                                <a:gd name="T44" fmla="*/ 801 w 5913"/>
                                <a:gd name="T45" fmla="*/ 3819 h 5121"/>
                                <a:gd name="T46" fmla="*/ 938 w 5913"/>
                                <a:gd name="T47" fmla="*/ 3983 h 5121"/>
                                <a:gd name="T48" fmla="*/ 1078 w 5913"/>
                                <a:gd name="T49" fmla="*/ 4143 h 5121"/>
                                <a:gd name="T50" fmla="*/ 1221 w 5913"/>
                                <a:gd name="T51" fmla="*/ 4298 h 5121"/>
                                <a:gd name="T52" fmla="*/ 1366 w 5913"/>
                                <a:gd name="T53" fmla="*/ 4446 h 5121"/>
                                <a:gd name="T54" fmla="*/ 1514 w 5913"/>
                                <a:gd name="T55" fmla="*/ 4587 h 5121"/>
                                <a:gd name="T56" fmla="*/ 1664 w 5913"/>
                                <a:gd name="T57" fmla="*/ 4721 h 5121"/>
                                <a:gd name="T58" fmla="*/ 1817 w 5913"/>
                                <a:gd name="T59" fmla="*/ 4847 h 5121"/>
                                <a:gd name="T60" fmla="*/ 1972 w 5913"/>
                                <a:gd name="T61" fmla="*/ 4964 h 5121"/>
                                <a:gd name="T62" fmla="*/ 2130 w 5913"/>
                                <a:gd name="T63" fmla="*/ 5071 h 5121"/>
                                <a:gd name="T64" fmla="*/ 5192 w 5913"/>
                                <a:gd name="T65" fmla="*/ 4956 h 5121"/>
                                <a:gd name="T66" fmla="*/ 5314 w 5913"/>
                                <a:gd name="T67" fmla="*/ 4612 h 5121"/>
                                <a:gd name="T68" fmla="*/ 5431 w 5913"/>
                                <a:gd name="T69" fmla="*/ 4274 h 5121"/>
                                <a:gd name="T70" fmla="*/ 5541 w 5913"/>
                                <a:gd name="T71" fmla="*/ 3939 h 5121"/>
                                <a:gd name="T72" fmla="*/ 5641 w 5913"/>
                                <a:gd name="T73" fmla="*/ 3606 h 5121"/>
                                <a:gd name="T74" fmla="*/ 5687 w 5913"/>
                                <a:gd name="T75" fmla="*/ 3439 h 5121"/>
                                <a:gd name="T76" fmla="*/ 5730 w 5913"/>
                                <a:gd name="T77" fmla="*/ 3272 h 5121"/>
                                <a:gd name="T78" fmla="*/ 5771 w 5913"/>
                                <a:gd name="T79" fmla="*/ 3104 h 5121"/>
                                <a:gd name="T80" fmla="*/ 5808 w 5913"/>
                                <a:gd name="T81" fmla="*/ 2936 h 5121"/>
                                <a:gd name="T82" fmla="*/ 5840 w 5913"/>
                                <a:gd name="T83" fmla="*/ 2766 h 5121"/>
                                <a:gd name="T84" fmla="*/ 5869 w 5913"/>
                                <a:gd name="T85" fmla="*/ 2596 h 5121"/>
                                <a:gd name="T86" fmla="*/ 5894 w 5913"/>
                                <a:gd name="T87" fmla="*/ 2423 h 5121"/>
                                <a:gd name="T88" fmla="*/ 5913 w 5913"/>
                                <a:gd name="T89" fmla="*/ 2250 h 5121"/>
                                <a:gd name="T90" fmla="*/ 5702 w 5913"/>
                                <a:gd name="T91" fmla="*/ 2027 h 5121"/>
                                <a:gd name="T92" fmla="*/ 5499 w 5913"/>
                                <a:gd name="T93" fmla="*/ 1820 h 5121"/>
                                <a:gd name="T94" fmla="*/ 5304 w 5913"/>
                                <a:gd name="T95" fmla="*/ 1629 h 5121"/>
                                <a:gd name="T96" fmla="*/ 5117 w 5913"/>
                                <a:gd name="T97" fmla="*/ 1452 h 5121"/>
                                <a:gd name="T98" fmla="*/ 4934 w 5913"/>
                                <a:gd name="T99" fmla="*/ 1287 h 5121"/>
                                <a:gd name="T100" fmla="*/ 4754 w 5913"/>
                                <a:gd name="T101" fmla="*/ 1133 h 5121"/>
                                <a:gd name="T102" fmla="*/ 4578 w 5913"/>
                                <a:gd name="T103" fmla="*/ 991 h 5121"/>
                                <a:gd name="T104" fmla="*/ 4401 w 5913"/>
                                <a:gd name="T105" fmla="*/ 857 h 5121"/>
                                <a:gd name="T106" fmla="*/ 4223 w 5913"/>
                                <a:gd name="T107" fmla="*/ 732 h 5121"/>
                                <a:gd name="T108" fmla="*/ 4043 w 5913"/>
                                <a:gd name="T109" fmla="*/ 614 h 5121"/>
                                <a:gd name="T110" fmla="*/ 3858 w 5913"/>
                                <a:gd name="T111" fmla="*/ 503 h 5121"/>
                                <a:gd name="T112" fmla="*/ 3670 w 5913"/>
                                <a:gd name="T113" fmla="*/ 396 h 5121"/>
                                <a:gd name="T114" fmla="*/ 3473 w 5913"/>
                                <a:gd name="T115" fmla="*/ 294 h 5121"/>
                                <a:gd name="T116" fmla="*/ 3268 w 5913"/>
                                <a:gd name="T117" fmla="*/ 194 h 5121"/>
                                <a:gd name="T118" fmla="*/ 3053 w 5913"/>
                                <a:gd name="T119" fmla="*/ 96 h 5121"/>
                                <a:gd name="T120" fmla="*/ 2826 w 5913"/>
                                <a:gd name="T121" fmla="*/ 0 h 5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913" h="5121">
                                  <a:moveTo>
                                    <a:pt x="2826" y="0"/>
                                  </a:moveTo>
                                  <a:lnTo>
                                    <a:pt x="2712" y="63"/>
                                  </a:lnTo>
                                  <a:lnTo>
                                    <a:pt x="2597" y="128"/>
                                  </a:lnTo>
                                  <a:lnTo>
                                    <a:pt x="2485" y="196"/>
                                  </a:lnTo>
                                  <a:lnTo>
                                    <a:pt x="2373" y="265"/>
                                  </a:lnTo>
                                  <a:lnTo>
                                    <a:pt x="2263" y="336"/>
                                  </a:lnTo>
                                  <a:lnTo>
                                    <a:pt x="2155" y="409"/>
                                  </a:lnTo>
                                  <a:lnTo>
                                    <a:pt x="2047" y="483"/>
                                  </a:lnTo>
                                  <a:lnTo>
                                    <a:pt x="1942" y="558"/>
                                  </a:lnTo>
                                  <a:lnTo>
                                    <a:pt x="1837" y="634"/>
                                  </a:lnTo>
                                  <a:lnTo>
                                    <a:pt x="1736" y="713"/>
                                  </a:lnTo>
                                  <a:lnTo>
                                    <a:pt x="1635" y="793"/>
                                  </a:lnTo>
                                  <a:lnTo>
                                    <a:pt x="1536" y="874"/>
                                  </a:lnTo>
                                  <a:lnTo>
                                    <a:pt x="1439" y="956"/>
                                  </a:lnTo>
                                  <a:lnTo>
                                    <a:pt x="1344" y="1040"/>
                                  </a:lnTo>
                                  <a:lnTo>
                                    <a:pt x="1250" y="1125"/>
                                  </a:lnTo>
                                  <a:lnTo>
                                    <a:pt x="1159" y="1209"/>
                                  </a:lnTo>
                                  <a:lnTo>
                                    <a:pt x="1069" y="1296"/>
                                  </a:lnTo>
                                  <a:lnTo>
                                    <a:pt x="982" y="1384"/>
                                  </a:lnTo>
                                  <a:lnTo>
                                    <a:pt x="897" y="1473"/>
                                  </a:lnTo>
                                  <a:lnTo>
                                    <a:pt x="814" y="1563"/>
                                  </a:lnTo>
                                  <a:lnTo>
                                    <a:pt x="733" y="1652"/>
                                  </a:lnTo>
                                  <a:lnTo>
                                    <a:pt x="654" y="1743"/>
                                  </a:lnTo>
                                  <a:lnTo>
                                    <a:pt x="578" y="1835"/>
                                  </a:lnTo>
                                  <a:lnTo>
                                    <a:pt x="504" y="1926"/>
                                  </a:lnTo>
                                  <a:lnTo>
                                    <a:pt x="431" y="2019"/>
                                  </a:lnTo>
                                  <a:lnTo>
                                    <a:pt x="362" y="2113"/>
                                  </a:lnTo>
                                  <a:lnTo>
                                    <a:pt x="295" y="2207"/>
                                  </a:lnTo>
                                  <a:lnTo>
                                    <a:pt x="230" y="2301"/>
                                  </a:lnTo>
                                  <a:lnTo>
                                    <a:pt x="170" y="2395"/>
                                  </a:lnTo>
                                  <a:lnTo>
                                    <a:pt x="110" y="2490"/>
                                  </a:lnTo>
                                  <a:lnTo>
                                    <a:pt x="54" y="2585"/>
                                  </a:lnTo>
                                  <a:lnTo>
                                    <a:pt x="0" y="2680"/>
                                  </a:lnTo>
                                  <a:lnTo>
                                    <a:pt x="55" y="2770"/>
                                  </a:lnTo>
                                  <a:lnTo>
                                    <a:pt x="112" y="2859"/>
                                  </a:lnTo>
                                  <a:lnTo>
                                    <a:pt x="170" y="2949"/>
                                  </a:lnTo>
                                  <a:lnTo>
                                    <a:pt x="229" y="3038"/>
                                  </a:lnTo>
                                  <a:lnTo>
                                    <a:pt x="289" y="3127"/>
                                  </a:lnTo>
                                  <a:lnTo>
                                    <a:pt x="350" y="3215"/>
                                  </a:lnTo>
                                  <a:lnTo>
                                    <a:pt x="412" y="3303"/>
                                  </a:lnTo>
                                  <a:lnTo>
                                    <a:pt x="474" y="3391"/>
                                  </a:lnTo>
                                  <a:lnTo>
                                    <a:pt x="538" y="3479"/>
                                  </a:lnTo>
                                  <a:lnTo>
                                    <a:pt x="603" y="3564"/>
                                  </a:lnTo>
                                  <a:lnTo>
                                    <a:pt x="668" y="3650"/>
                                  </a:lnTo>
                                  <a:lnTo>
                                    <a:pt x="734" y="3735"/>
                                  </a:lnTo>
                                  <a:lnTo>
                                    <a:pt x="801" y="3819"/>
                                  </a:lnTo>
                                  <a:lnTo>
                                    <a:pt x="869" y="3902"/>
                                  </a:lnTo>
                                  <a:lnTo>
                                    <a:pt x="938" y="3983"/>
                                  </a:lnTo>
                                  <a:lnTo>
                                    <a:pt x="1007" y="4064"/>
                                  </a:lnTo>
                                  <a:lnTo>
                                    <a:pt x="1078" y="4143"/>
                                  </a:lnTo>
                                  <a:lnTo>
                                    <a:pt x="1149" y="4222"/>
                                  </a:lnTo>
                                  <a:lnTo>
                                    <a:pt x="1221" y="4298"/>
                                  </a:lnTo>
                                  <a:lnTo>
                                    <a:pt x="1292" y="4372"/>
                                  </a:lnTo>
                                  <a:lnTo>
                                    <a:pt x="1366" y="4446"/>
                                  </a:lnTo>
                                  <a:lnTo>
                                    <a:pt x="1440" y="4518"/>
                                  </a:lnTo>
                                  <a:lnTo>
                                    <a:pt x="1514" y="4587"/>
                                  </a:lnTo>
                                  <a:lnTo>
                                    <a:pt x="1589" y="4655"/>
                                  </a:lnTo>
                                  <a:lnTo>
                                    <a:pt x="1664" y="4721"/>
                                  </a:lnTo>
                                  <a:lnTo>
                                    <a:pt x="1741" y="4785"/>
                                  </a:lnTo>
                                  <a:lnTo>
                                    <a:pt x="1817" y="4847"/>
                                  </a:lnTo>
                                  <a:lnTo>
                                    <a:pt x="1895" y="4907"/>
                                  </a:lnTo>
                                  <a:lnTo>
                                    <a:pt x="1972" y="4964"/>
                                  </a:lnTo>
                                  <a:lnTo>
                                    <a:pt x="2051" y="5019"/>
                                  </a:lnTo>
                                  <a:lnTo>
                                    <a:pt x="2130" y="5071"/>
                                  </a:lnTo>
                                  <a:lnTo>
                                    <a:pt x="2208" y="5121"/>
                                  </a:lnTo>
                                  <a:lnTo>
                                    <a:pt x="5192" y="4956"/>
                                  </a:lnTo>
                                  <a:lnTo>
                                    <a:pt x="5253" y="4783"/>
                                  </a:lnTo>
                                  <a:lnTo>
                                    <a:pt x="5314" y="4612"/>
                                  </a:lnTo>
                                  <a:lnTo>
                                    <a:pt x="5372" y="4443"/>
                                  </a:lnTo>
                                  <a:lnTo>
                                    <a:pt x="5431" y="4274"/>
                                  </a:lnTo>
                                  <a:lnTo>
                                    <a:pt x="5487" y="4107"/>
                                  </a:lnTo>
                                  <a:lnTo>
                                    <a:pt x="5541" y="3939"/>
                                  </a:lnTo>
                                  <a:lnTo>
                                    <a:pt x="5592" y="3773"/>
                                  </a:lnTo>
                                  <a:lnTo>
                                    <a:pt x="5641" y="3606"/>
                                  </a:lnTo>
                                  <a:lnTo>
                                    <a:pt x="5665" y="3523"/>
                                  </a:lnTo>
                                  <a:lnTo>
                                    <a:pt x="5687" y="3439"/>
                                  </a:lnTo>
                                  <a:lnTo>
                                    <a:pt x="5710" y="3356"/>
                                  </a:lnTo>
                                  <a:lnTo>
                                    <a:pt x="5730" y="3272"/>
                                  </a:lnTo>
                                  <a:lnTo>
                                    <a:pt x="5752" y="3187"/>
                                  </a:lnTo>
                                  <a:lnTo>
                                    <a:pt x="5771" y="3104"/>
                                  </a:lnTo>
                                  <a:lnTo>
                                    <a:pt x="5790" y="3019"/>
                                  </a:lnTo>
                                  <a:lnTo>
                                    <a:pt x="5808" y="2936"/>
                                  </a:lnTo>
                                  <a:lnTo>
                                    <a:pt x="5824" y="2851"/>
                                  </a:lnTo>
                                  <a:lnTo>
                                    <a:pt x="5840" y="2766"/>
                                  </a:lnTo>
                                  <a:lnTo>
                                    <a:pt x="5855" y="2680"/>
                                  </a:lnTo>
                                  <a:lnTo>
                                    <a:pt x="5869" y="2596"/>
                                  </a:lnTo>
                                  <a:lnTo>
                                    <a:pt x="5882" y="2510"/>
                                  </a:lnTo>
                                  <a:lnTo>
                                    <a:pt x="5894" y="2423"/>
                                  </a:lnTo>
                                  <a:lnTo>
                                    <a:pt x="5903" y="2337"/>
                                  </a:lnTo>
                                  <a:lnTo>
                                    <a:pt x="5913" y="2250"/>
                                  </a:lnTo>
                                  <a:lnTo>
                                    <a:pt x="5805" y="2136"/>
                                  </a:lnTo>
                                  <a:lnTo>
                                    <a:pt x="5702" y="2027"/>
                                  </a:lnTo>
                                  <a:lnTo>
                                    <a:pt x="5599" y="1922"/>
                                  </a:lnTo>
                                  <a:lnTo>
                                    <a:pt x="5499" y="1820"/>
                                  </a:lnTo>
                                  <a:lnTo>
                                    <a:pt x="5401" y="1724"/>
                                  </a:lnTo>
                                  <a:lnTo>
                                    <a:pt x="5304" y="1629"/>
                                  </a:lnTo>
                                  <a:lnTo>
                                    <a:pt x="5210" y="1539"/>
                                  </a:lnTo>
                                  <a:lnTo>
                                    <a:pt x="5117" y="1452"/>
                                  </a:lnTo>
                                  <a:lnTo>
                                    <a:pt x="5025" y="1368"/>
                                  </a:lnTo>
                                  <a:lnTo>
                                    <a:pt x="4934" y="1287"/>
                                  </a:lnTo>
                                  <a:lnTo>
                                    <a:pt x="4844" y="1208"/>
                                  </a:lnTo>
                                  <a:lnTo>
                                    <a:pt x="4754" y="1133"/>
                                  </a:lnTo>
                                  <a:lnTo>
                                    <a:pt x="4666" y="1060"/>
                                  </a:lnTo>
                                  <a:lnTo>
                                    <a:pt x="4578" y="991"/>
                                  </a:lnTo>
                                  <a:lnTo>
                                    <a:pt x="4489" y="923"/>
                                  </a:lnTo>
                                  <a:lnTo>
                                    <a:pt x="4401" y="857"/>
                                  </a:lnTo>
                                  <a:lnTo>
                                    <a:pt x="4312" y="794"/>
                                  </a:lnTo>
                                  <a:lnTo>
                                    <a:pt x="4223" y="732"/>
                                  </a:lnTo>
                                  <a:lnTo>
                                    <a:pt x="4134" y="673"/>
                                  </a:lnTo>
                                  <a:lnTo>
                                    <a:pt x="4043" y="614"/>
                                  </a:lnTo>
                                  <a:lnTo>
                                    <a:pt x="3951" y="558"/>
                                  </a:lnTo>
                                  <a:lnTo>
                                    <a:pt x="3858" y="503"/>
                                  </a:lnTo>
                                  <a:lnTo>
                                    <a:pt x="3765" y="449"/>
                                  </a:lnTo>
                                  <a:lnTo>
                                    <a:pt x="3670" y="396"/>
                                  </a:lnTo>
                                  <a:lnTo>
                                    <a:pt x="3572" y="344"/>
                                  </a:lnTo>
                                  <a:lnTo>
                                    <a:pt x="3473" y="294"/>
                                  </a:lnTo>
                                  <a:lnTo>
                                    <a:pt x="3372" y="244"/>
                                  </a:lnTo>
                                  <a:lnTo>
                                    <a:pt x="3268" y="194"/>
                                  </a:lnTo>
                                  <a:lnTo>
                                    <a:pt x="3162" y="145"/>
                                  </a:lnTo>
                                  <a:lnTo>
                                    <a:pt x="3053" y="96"/>
                                  </a:lnTo>
                                  <a:lnTo>
                                    <a:pt x="2942" y="47"/>
                                  </a:lnTo>
                                  <a:lnTo>
                                    <a:pt x="28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20"/>
                          <wps:cNvSpPr>
                            <a:spLocks/>
                          </wps:cNvSpPr>
                          <wps:spPr bwMode="auto">
                            <a:xfrm flipH="1">
                              <a:off x="5797" y="2477"/>
                              <a:ext cx="859" cy="1245"/>
                            </a:xfrm>
                            <a:custGeom>
                              <a:avLst/>
                              <a:gdLst>
                                <a:gd name="T0" fmla="*/ 38 w 3423"/>
                                <a:gd name="T1" fmla="*/ 2373 h 4789"/>
                                <a:gd name="T2" fmla="*/ 131 w 3423"/>
                                <a:gd name="T3" fmla="*/ 2218 h 4789"/>
                                <a:gd name="T4" fmla="*/ 241 w 3423"/>
                                <a:gd name="T5" fmla="*/ 2055 h 4789"/>
                                <a:gd name="T6" fmla="*/ 366 w 3423"/>
                                <a:gd name="T7" fmla="*/ 1891 h 4789"/>
                                <a:gd name="T8" fmla="*/ 506 w 3423"/>
                                <a:gd name="T9" fmla="*/ 1722 h 4789"/>
                                <a:gd name="T10" fmla="*/ 657 w 3423"/>
                                <a:gd name="T11" fmla="*/ 1553 h 4789"/>
                                <a:gd name="T12" fmla="*/ 820 w 3423"/>
                                <a:gd name="T13" fmla="*/ 1384 h 4789"/>
                                <a:gd name="T14" fmla="*/ 991 w 3423"/>
                                <a:gd name="T15" fmla="*/ 1214 h 4789"/>
                                <a:gd name="T16" fmla="*/ 1169 w 3423"/>
                                <a:gd name="T17" fmla="*/ 1048 h 4789"/>
                                <a:gd name="T18" fmla="*/ 1353 w 3423"/>
                                <a:gd name="T19" fmla="*/ 885 h 4789"/>
                                <a:gd name="T20" fmla="*/ 1540 w 3423"/>
                                <a:gd name="T21" fmla="*/ 727 h 4789"/>
                                <a:gd name="T22" fmla="*/ 1730 w 3423"/>
                                <a:gd name="T23" fmla="*/ 575 h 4789"/>
                                <a:gd name="T24" fmla="*/ 1920 w 3423"/>
                                <a:gd name="T25" fmla="*/ 430 h 4789"/>
                                <a:gd name="T26" fmla="*/ 2108 w 3423"/>
                                <a:gd name="T27" fmla="*/ 294 h 4789"/>
                                <a:gd name="T28" fmla="*/ 2294 w 3423"/>
                                <a:gd name="T29" fmla="*/ 168 h 4789"/>
                                <a:gd name="T30" fmla="*/ 2474 w 3423"/>
                                <a:gd name="T31" fmla="*/ 52 h 4789"/>
                                <a:gd name="T32" fmla="*/ 2573 w 3423"/>
                                <a:gd name="T33" fmla="*/ 16 h 4789"/>
                                <a:gd name="T34" fmla="*/ 2609 w 3423"/>
                                <a:gd name="T35" fmla="*/ 105 h 4789"/>
                                <a:gd name="T36" fmla="*/ 2663 w 3423"/>
                                <a:gd name="T37" fmla="*/ 260 h 4789"/>
                                <a:gd name="T38" fmla="*/ 2730 w 3423"/>
                                <a:gd name="T39" fmla="*/ 473 h 4789"/>
                                <a:gd name="T40" fmla="*/ 2808 w 3423"/>
                                <a:gd name="T41" fmla="*/ 738 h 4789"/>
                                <a:gd name="T42" fmla="*/ 2893 w 3423"/>
                                <a:gd name="T43" fmla="*/ 1045 h 4789"/>
                                <a:gd name="T44" fmla="*/ 2983 w 3423"/>
                                <a:gd name="T45" fmla="*/ 1385 h 4789"/>
                                <a:gd name="T46" fmla="*/ 3072 w 3423"/>
                                <a:gd name="T47" fmla="*/ 1749 h 4789"/>
                                <a:gd name="T48" fmla="*/ 3159 w 3423"/>
                                <a:gd name="T49" fmla="*/ 2130 h 4789"/>
                                <a:gd name="T50" fmla="*/ 3239 w 3423"/>
                                <a:gd name="T51" fmla="*/ 2519 h 4789"/>
                                <a:gd name="T52" fmla="*/ 3308 w 3423"/>
                                <a:gd name="T53" fmla="*/ 2908 h 4789"/>
                                <a:gd name="T54" fmla="*/ 3364 w 3423"/>
                                <a:gd name="T55" fmla="*/ 3289 h 4789"/>
                                <a:gd name="T56" fmla="*/ 3404 w 3423"/>
                                <a:gd name="T57" fmla="*/ 3652 h 4789"/>
                                <a:gd name="T58" fmla="*/ 3423 w 3423"/>
                                <a:gd name="T59" fmla="*/ 3988 h 4789"/>
                                <a:gd name="T60" fmla="*/ 3418 w 3423"/>
                                <a:gd name="T61" fmla="*/ 4291 h 4789"/>
                                <a:gd name="T62" fmla="*/ 3385 w 3423"/>
                                <a:gd name="T63" fmla="*/ 4551 h 4789"/>
                                <a:gd name="T64" fmla="*/ 3323 w 3423"/>
                                <a:gd name="T65" fmla="*/ 4673 h 4789"/>
                                <a:gd name="T66" fmla="*/ 3241 w 3423"/>
                                <a:gd name="T67" fmla="*/ 4694 h 4789"/>
                                <a:gd name="T68" fmla="*/ 3151 w 3423"/>
                                <a:gd name="T69" fmla="*/ 4712 h 4789"/>
                                <a:gd name="T70" fmla="*/ 3051 w 3423"/>
                                <a:gd name="T71" fmla="*/ 4728 h 4789"/>
                                <a:gd name="T72" fmla="*/ 2888 w 3423"/>
                                <a:gd name="T73" fmla="*/ 4747 h 4789"/>
                                <a:gd name="T74" fmla="*/ 2663 w 3423"/>
                                <a:gd name="T75" fmla="*/ 4765 h 4789"/>
                                <a:gd name="T76" fmla="*/ 2445 w 3423"/>
                                <a:gd name="T77" fmla="*/ 4778 h 4789"/>
                                <a:gd name="T78" fmla="*/ 2252 w 3423"/>
                                <a:gd name="T79" fmla="*/ 4784 h 4789"/>
                                <a:gd name="T80" fmla="*/ 2106 w 3423"/>
                                <a:gd name="T81" fmla="*/ 4787 h 4789"/>
                                <a:gd name="T82" fmla="*/ 2022 w 3423"/>
                                <a:gd name="T83" fmla="*/ 4789 h 4789"/>
                                <a:gd name="T84" fmla="*/ 1924 w 3423"/>
                                <a:gd name="T85" fmla="*/ 4731 h 4789"/>
                                <a:gd name="T86" fmla="*/ 1755 w 3423"/>
                                <a:gd name="T87" fmla="*/ 4607 h 4789"/>
                                <a:gd name="T88" fmla="*/ 1590 w 3423"/>
                                <a:gd name="T89" fmla="*/ 4469 h 4789"/>
                                <a:gd name="T90" fmla="*/ 1432 w 3423"/>
                                <a:gd name="T91" fmla="*/ 4320 h 4789"/>
                                <a:gd name="T92" fmla="*/ 1278 w 3423"/>
                                <a:gd name="T93" fmla="*/ 4161 h 4789"/>
                                <a:gd name="T94" fmla="*/ 1130 w 3423"/>
                                <a:gd name="T95" fmla="*/ 3998 h 4789"/>
                                <a:gd name="T96" fmla="*/ 989 w 3423"/>
                                <a:gd name="T97" fmla="*/ 3828 h 4789"/>
                                <a:gd name="T98" fmla="*/ 853 w 3423"/>
                                <a:gd name="T99" fmla="*/ 3659 h 4789"/>
                                <a:gd name="T100" fmla="*/ 725 w 3423"/>
                                <a:gd name="T101" fmla="*/ 3488 h 4789"/>
                                <a:gd name="T102" fmla="*/ 604 w 3423"/>
                                <a:gd name="T103" fmla="*/ 3320 h 4789"/>
                                <a:gd name="T104" fmla="*/ 434 w 3423"/>
                                <a:gd name="T105" fmla="*/ 3079 h 4789"/>
                                <a:gd name="T106" fmla="*/ 236 w 3423"/>
                                <a:gd name="T107" fmla="*/ 2787 h 4789"/>
                                <a:gd name="T108" fmla="*/ 109 w 3423"/>
                                <a:gd name="T109" fmla="*/ 2599 h 4789"/>
                                <a:gd name="T110" fmla="*/ 33 w 3423"/>
                                <a:gd name="T111" fmla="*/ 2494 h 47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423" h="4789">
                                  <a:moveTo>
                                    <a:pt x="0" y="2449"/>
                                  </a:moveTo>
                                  <a:lnTo>
                                    <a:pt x="38" y="2373"/>
                                  </a:lnTo>
                                  <a:lnTo>
                                    <a:pt x="82" y="2296"/>
                                  </a:lnTo>
                                  <a:lnTo>
                                    <a:pt x="131" y="2218"/>
                                  </a:lnTo>
                                  <a:lnTo>
                                    <a:pt x="184" y="2136"/>
                                  </a:lnTo>
                                  <a:lnTo>
                                    <a:pt x="241" y="2055"/>
                                  </a:lnTo>
                                  <a:lnTo>
                                    <a:pt x="302" y="1974"/>
                                  </a:lnTo>
                                  <a:lnTo>
                                    <a:pt x="366" y="1891"/>
                                  </a:lnTo>
                                  <a:lnTo>
                                    <a:pt x="434" y="1807"/>
                                  </a:lnTo>
                                  <a:lnTo>
                                    <a:pt x="506" y="1722"/>
                                  </a:lnTo>
                                  <a:lnTo>
                                    <a:pt x="581" y="1638"/>
                                  </a:lnTo>
                                  <a:lnTo>
                                    <a:pt x="657" y="1553"/>
                                  </a:lnTo>
                                  <a:lnTo>
                                    <a:pt x="737" y="1468"/>
                                  </a:lnTo>
                                  <a:lnTo>
                                    <a:pt x="820" y="1384"/>
                                  </a:lnTo>
                                  <a:lnTo>
                                    <a:pt x="904" y="1299"/>
                                  </a:lnTo>
                                  <a:lnTo>
                                    <a:pt x="991" y="1214"/>
                                  </a:lnTo>
                                  <a:lnTo>
                                    <a:pt x="1080" y="1131"/>
                                  </a:lnTo>
                                  <a:lnTo>
                                    <a:pt x="1169" y="1048"/>
                                  </a:lnTo>
                                  <a:lnTo>
                                    <a:pt x="1261" y="966"/>
                                  </a:lnTo>
                                  <a:lnTo>
                                    <a:pt x="1353" y="885"/>
                                  </a:lnTo>
                                  <a:lnTo>
                                    <a:pt x="1446" y="805"/>
                                  </a:lnTo>
                                  <a:lnTo>
                                    <a:pt x="1540" y="727"/>
                                  </a:lnTo>
                                  <a:lnTo>
                                    <a:pt x="1636" y="650"/>
                                  </a:lnTo>
                                  <a:lnTo>
                                    <a:pt x="1730" y="575"/>
                                  </a:lnTo>
                                  <a:lnTo>
                                    <a:pt x="1825" y="502"/>
                                  </a:lnTo>
                                  <a:lnTo>
                                    <a:pt x="1920" y="430"/>
                                  </a:lnTo>
                                  <a:lnTo>
                                    <a:pt x="2015" y="361"/>
                                  </a:lnTo>
                                  <a:lnTo>
                                    <a:pt x="2108" y="294"/>
                                  </a:lnTo>
                                  <a:lnTo>
                                    <a:pt x="2201" y="230"/>
                                  </a:lnTo>
                                  <a:lnTo>
                                    <a:pt x="2294" y="168"/>
                                  </a:lnTo>
                                  <a:lnTo>
                                    <a:pt x="2385" y="108"/>
                                  </a:lnTo>
                                  <a:lnTo>
                                    <a:pt x="2474" y="52"/>
                                  </a:lnTo>
                                  <a:lnTo>
                                    <a:pt x="2563" y="0"/>
                                  </a:lnTo>
                                  <a:lnTo>
                                    <a:pt x="2573" y="16"/>
                                  </a:lnTo>
                                  <a:lnTo>
                                    <a:pt x="2589" y="51"/>
                                  </a:lnTo>
                                  <a:lnTo>
                                    <a:pt x="2609" y="105"/>
                                  </a:lnTo>
                                  <a:lnTo>
                                    <a:pt x="2634" y="174"/>
                                  </a:lnTo>
                                  <a:lnTo>
                                    <a:pt x="2663" y="260"/>
                                  </a:lnTo>
                                  <a:lnTo>
                                    <a:pt x="2695" y="360"/>
                                  </a:lnTo>
                                  <a:lnTo>
                                    <a:pt x="2730" y="473"/>
                                  </a:lnTo>
                                  <a:lnTo>
                                    <a:pt x="2768" y="600"/>
                                  </a:lnTo>
                                  <a:lnTo>
                                    <a:pt x="2808" y="738"/>
                                  </a:lnTo>
                                  <a:lnTo>
                                    <a:pt x="2850" y="887"/>
                                  </a:lnTo>
                                  <a:lnTo>
                                    <a:pt x="2893" y="1045"/>
                                  </a:lnTo>
                                  <a:lnTo>
                                    <a:pt x="2938" y="1211"/>
                                  </a:lnTo>
                                  <a:lnTo>
                                    <a:pt x="2983" y="1385"/>
                                  </a:lnTo>
                                  <a:lnTo>
                                    <a:pt x="3028" y="1564"/>
                                  </a:lnTo>
                                  <a:lnTo>
                                    <a:pt x="3072" y="1749"/>
                                  </a:lnTo>
                                  <a:lnTo>
                                    <a:pt x="3116" y="1938"/>
                                  </a:lnTo>
                                  <a:lnTo>
                                    <a:pt x="3159" y="2130"/>
                                  </a:lnTo>
                                  <a:lnTo>
                                    <a:pt x="3200" y="2325"/>
                                  </a:lnTo>
                                  <a:lnTo>
                                    <a:pt x="3239" y="2519"/>
                                  </a:lnTo>
                                  <a:lnTo>
                                    <a:pt x="3275" y="2715"/>
                                  </a:lnTo>
                                  <a:lnTo>
                                    <a:pt x="3308" y="2908"/>
                                  </a:lnTo>
                                  <a:lnTo>
                                    <a:pt x="3338" y="3100"/>
                                  </a:lnTo>
                                  <a:lnTo>
                                    <a:pt x="3364" y="3289"/>
                                  </a:lnTo>
                                  <a:lnTo>
                                    <a:pt x="3387" y="3473"/>
                                  </a:lnTo>
                                  <a:lnTo>
                                    <a:pt x="3404" y="3652"/>
                                  </a:lnTo>
                                  <a:lnTo>
                                    <a:pt x="3416" y="3823"/>
                                  </a:lnTo>
                                  <a:lnTo>
                                    <a:pt x="3423" y="3988"/>
                                  </a:lnTo>
                                  <a:lnTo>
                                    <a:pt x="3423" y="4144"/>
                                  </a:lnTo>
                                  <a:lnTo>
                                    <a:pt x="3418" y="4291"/>
                                  </a:lnTo>
                                  <a:lnTo>
                                    <a:pt x="3405" y="4426"/>
                                  </a:lnTo>
                                  <a:lnTo>
                                    <a:pt x="3385" y="4551"/>
                                  </a:lnTo>
                                  <a:lnTo>
                                    <a:pt x="3357" y="4662"/>
                                  </a:lnTo>
                                  <a:lnTo>
                                    <a:pt x="3323" y="4673"/>
                                  </a:lnTo>
                                  <a:lnTo>
                                    <a:pt x="3283" y="4684"/>
                                  </a:lnTo>
                                  <a:lnTo>
                                    <a:pt x="3241" y="4694"/>
                                  </a:lnTo>
                                  <a:lnTo>
                                    <a:pt x="3197" y="4703"/>
                                  </a:lnTo>
                                  <a:lnTo>
                                    <a:pt x="3151" y="4712"/>
                                  </a:lnTo>
                                  <a:lnTo>
                                    <a:pt x="3101" y="4719"/>
                                  </a:lnTo>
                                  <a:lnTo>
                                    <a:pt x="3051" y="4728"/>
                                  </a:lnTo>
                                  <a:lnTo>
                                    <a:pt x="2997" y="4735"/>
                                  </a:lnTo>
                                  <a:lnTo>
                                    <a:pt x="2888" y="4747"/>
                                  </a:lnTo>
                                  <a:lnTo>
                                    <a:pt x="2775" y="4756"/>
                                  </a:lnTo>
                                  <a:lnTo>
                                    <a:pt x="2663" y="4765"/>
                                  </a:lnTo>
                                  <a:lnTo>
                                    <a:pt x="2551" y="4772"/>
                                  </a:lnTo>
                                  <a:lnTo>
                                    <a:pt x="2445" y="4778"/>
                                  </a:lnTo>
                                  <a:lnTo>
                                    <a:pt x="2343" y="4781"/>
                                  </a:lnTo>
                                  <a:lnTo>
                                    <a:pt x="2252" y="4784"/>
                                  </a:lnTo>
                                  <a:lnTo>
                                    <a:pt x="2171" y="4786"/>
                                  </a:lnTo>
                                  <a:lnTo>
                                    <a:pt x="2106" y="4787"/>
                                  </a:lnTo>
                                  <a:lnTo>
                                    <a:pt x="2054" y="4789"/>
                                  </a:lnTo>
                                  <a:lnTo>
                                    <a:pt x="2022" y="4789"/>
                                  </a:lnTo>
                                  <a:lnTo>
                                    <a:pt x="2011" y="4789"/>
                                  </a:lnTo>
                                  <a:lnTo>
                                    <a:pt x="1924" y="4731"/>
                                  </a:lnTo>
                                  <a:lnTo>
                                    <a:pt x="1840" y="4670"/>
                                  </a:lnTo>
                                  <a:lnTo>
                                    <a:pt x="1755" y="4607"/>
                                  </a:lnTo>
                                  <a:lnTo>
                                    <a:pt x="1673" y="4539"/>
                                  </a:lnTo>
                                  <a:lnTo>
                                    <a:pt x="1590" y="4469"/>
                                  </a:lnTo>
                                  <a:lnTo>
                                    <a:pt x="1510" y="4395"/>
                                  </a:lnTo>
                                  <a:lnTo>
                                    <a:pt x="1432" y="4320"/>
                                  </a:lnTo>
                                  <a:lnTo>
                                    <a:pt x="1354" y="4241"/>
                                  </a:lnTo>
                                  <a:lnTo>
                                    <a:pt x="1278" y="4161"/>
                                  </a:lnTo>
                                  <a:lnTo>
                                    <a:pt x="1204" y="4080"/>
                                  </a:lnTo>
                                  <a:lnTo>
                                    <a:pt x="1130" y="3998"/>
                                  </a:lnTo>
                                  <a:lnTo>
                                    <a:pt x="1058" y="3913"/>
                                  </a:lnTo>
                                  <a:lnTo>
                                    <a:pt x="989" y="3828"/>
                                  </a:lnTo>
                                  <a:lnTo>
                                    <a:pt x="920" y="3743"/>
                                  </a:lnTo>
                                  <a:lnTo>
                                    <a:pt x="853" y="3659"/>
                                  </a:lnTo>
                                  <a:lnTo>
                                    <a:pt x="789" y="3573"/>
                                  </a:lnTo>
                                  <a:lnTo>
                                    <a:pt x="725" y="3488"/>
                                  </a:lnTo>
                                  <a:lnTo>
                                    <a:pt x="663" y="3403"/>
                                  </a:lnTo>
                                  <a:lnTo>
                                    <a:pt x="604" y="3320"/>
                                  </a:lnTo>
                                  <a:lnTo>
                                    <a:pt x="545" y="3238"/>
                                  </a:lnTo>
                                  <a:lnTo>
                                    <a:pt x="434" y="3079"/>
                                  </a:lnTo>
                                  <a:lnTo>
                                    <a:pt x="332" y="2927"/>
                                  </a:lnTo>
                                  <a:lnTo>
                                    <a:pt x="236" y="2787"/>
                                  </a:lnTo>
                                  <a:lnTo>
                                    <a:pt x="149" y="2658"/>
                                  </a:lnTo>
                                  <a:lnTo>
                                    <a:pt x="109" y="2599"/>
                                  </a:lnTo>
                                  <a:lnTo>
                                    <a:pt x="69" y="2544"/>
                                  </a:lnTo>
                                  <a:lnTo>
                                    <a:pt x="33" y="2494"/>
                                  </a:lnTo>
                                  <a:lnTo>
                                    <a:pt x="0" y="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21"/>
                          <wps:cNvSpPr>
                            <a:spLocks/>
                          </wps:cNvSpPr>
                          <wps:spPr bwMode="auto">
                            <a:xfrm flipH="1">
                              <a:off x="5269" y="2490"/>
                              <a:ext cx="653" cy="1193"/>
                            </a:xfrm>
                            <a:custGeom>
                              <a:avLst/>
                              <a:gdLst>
                                <a:gd name="T0" fmla="*/ 2553 w 2601"/>
                                <a:gd name="T1" fmla="*/ 1976 h 4590"/>
                                <a:gd name="T2" fmla="*/ 2446 w 2601"/>
                                <a:gd name="T3" fmla="*/ 1836 h 4590"/>
                                <a:gd name="T4" fmla="*/ 2327 w 2601"/>
                                <a:gd name="T5" fmla="*/ 1693 h 4590"/>
                                <a:gd name="T6" fmla="*/ 2195 w 2601"/>
                                <a:gd name="T7" fmla="*/ 1547 h 4590"/>
                                <a:gd name="T8" fmla="*/ 2053 w 2601"/>
                                <a:gd name="T9" fmla="*/ 1401 h 4590"/>
                                <a:gd name="T10" fmla="*/ 1902 w 2601"/>
                                <a:gd name="T11" fmla="*/ 1257 h 4590"/>
                                <a:gd name="T12" fmla="*/ 1742 w 2601"/>
                                <a:gd name="T13" fmla="*/ 1114 h 4590"/>
                                <a:gd name="T14" fmla="*/ 1575 w 2601"/>
                                <a:gd name="T15" fmla="*/ 973 h 4590"/>
                                <a:gd name="T16" fmla="*/ 1402 w 2601"/>
                                <a:gd name="T17" fmla="*/ 835 h 4590"/>
                                <a:gd name="T18" fmla="*/ 1223 w 2601"/>
                                <a:gd name="T19" fmla="*/ 701 h 4590"/>
                                <a:gd name="T20" fmla="*/ 1039 w 2601"/>
                                <a:gd name="T21" fmla="*/ 573 h 4590"/>
                                <a:gd name="T22" fmla="*/ 853 w 2601"/>
                                <a:gd name="T23" fmla="*/ 451 h 4590"/>
                                <a:gd name="T24" fmla="*/ 665 w 2601"/>
                                <a:gd name="T25" fmla="*/ 335 h 4590"/>
                                <a:gd name="T26" fmla="*/ 475 w 2601"/>
                                <a:gd name="T27" fmla="*/ 227 h 4590"/>
                                <a:gd name="T28" fmla="*/ 285 w 2601"/>
                                <a:gd name="T29" fmla="*/ 130 h 4590"/>
                                <a:gd name="T30" fmla="*/ 97 w 2601"/>
                                <a:gd name="T31" fmla="*/ 40 h 4590"/>
                                <a:gd name="T32" fmla="*/ 0 w 2601"/>
                                <a:gd name="T33" fmla="*/ 15 h 4590"/>
                                <a:gd name="T34" fmla="*/ 12 w 2601"/>
                                <a:gd name="T35" fmla="*/ 87 h 4590"/>
                                <a:gd name="T36" fmla="*/ 70 w 2601"/>
                                <a:gd name="T37" fmla="*/ 293 h 4590"/>
                                <a:gd name="T38" fmla="*/ 163 w 2601"/>
                                <a:gd name="T39" fmla="*/ 601 h 4590"/>
                                <a:gd name="T40" fmla="*/ 238 w 2601"/>
                                <a:gd name="T41" fmla="*/ 855 h 4590"/>
                                <a:gd name="T42" fmla="*/ 318 w 2601"/>
                                <a:gd name="T43" fmla="*/ 1141 h 4590"/>
                                <a:gd name="T44" fmla="*/ 399 w 2601"/>
                                <a:gd name="T45" fmla="*/ 1458 h 4590"/>
                                <a:gd name="T46" fmla="*/ 479 w 2601"/>
                                <a:gd name="T47" fmla="*/ 1796 h 4590"/>
                                <a:gd name="T48" fmla="*/ 551 w 2601"/>
                                <a:gd name="T49" fmla="*/ 2153 h 4590"/>
                                <a:gd name="T50" fmla="*/ 615 w 2601"/>
                                <a:gd name="T51" fmla="*/ 2524 h 4590"/>
                                <a:gd name="T52" fmla="*/ 664 w 2601"/>
                                <a:gd name="T53" fmla="*/ 2903 h 4590"/>
                                <a:gd name="T54" fmla="*/ 693 w 2601"/>
                                <a:gd name="T55" fmla="*/ 3288 h 4590"/>
                                <a:gd name="T56" fmla="*/ 702 w 2601"/>
                                <a:gd name="T57" fmla="*/ 3669 h 4590"/>
                                <a:gd name="T58" fmla="*/ 684 w 2601"/>
                                <a:gd name="T59" fmla="*/ 4046 h 4590"/>
                                <a:gd name="T60" fmla="*/ 635 w 2601"/>
                                <a:gd name="T61" fmla="*/ 4411 h 4590"/>
                                <a:gd name="T62" fmla="*/ 672 w 2601"/>
                                <a:gd name="T63" fmla="*/ 4590 h 4590"/>
                                <a:gd name="T64" fmla="*/ 857 w 2601"/>
                                <a:gd name="T65" fmla="*/ 4587 h 4590"/>
                                <a:gd name="T66" fmla="*/ 1076 w 2601"/>
                                <a:gd name="T67" fmla="*/ 4577 h 4590"/>
                                <a:gd name="T68" fmla="*/ 1310 w 2601"/>
                                <a:gd name="T69" fmla="*/ 4563 h 4590"/>
                                <a:gd name="T70" fmla="*/ 1537 w 2601"/>
                                <a:gd name="T71" fmla="*/ 4550 h 4590"/>
                                <a:gd name="T72" fmla="*/ 1739 w 2601"/>
                                <a:gd name="T73" fmla="*/ 4538 h 4590"/>
                                <a:gd name="T74" fmla="*/ 1895 w 2601"/>
                                <a:gd name="T75" fmla="*/ 4532 h 4590"/>
                                <a:gd name="T76" fmla="*/ 1970 w 2601"/>
                                <a:gd name="T77" fmla="*/ 4533 h 4590"/>
                                <a:gd name="T78" fmla="*/ 1995 w 2601"/>
                                <a:gd name="T79" fmla="*/ 4537 h 4590"/>
                                <a:gd name="T80" fmla="*/ 2047 w 2601"/>
                                <a:gd name="T81" fmla="*/ 4395 h 4590"/>
                                <a:gd name="T82" fmla="*/ 2142 w 2601"/>
                                <a:gd name="T83" fmla="*/ 4087 h 4590"/>
                                <a:gd name="T84" fmla="*/ 2235 w 2601"/>
                                <a:gd name="T85" fmla="*/ 3760 h 4590"/>
                                <a:gd name="T86" fmla="*/ 2322 w 2601"/>
                                <a:gd name="T87" fmla="*/ 3425 h 4590"/>
                                <a:gd name="T88" fmla="*/ 2402 w 2601"/>
                                <a:gd name="T89" fmla="*/ 3090 h 4590"/>
                                <a:gd name="T90" fmla="*/ 2473 w 2601"/>
                                <a:gd name="T91" fmla="*/ 2763 h 4590"/>
                                <a:gd name="T92" fmla="*/ 2534 w 2601"/>
                                <a:gd name="T93" fmla="*/ 2455 h 4590"/>
                                <a:gd name="T94" fmla="*/ 2583 w 2601"/>
                                <a:gd name="T95" fmla="*/ 2173 h 4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601" h="4590">
                                  <a:moveTo>
                                    <a:pt x="2601" y="2046"/>
                                  </a:moveTo>
                                  <a:lnTo>
                                    <a:pt x="2553" y="1976"/>
                                  </a:lnTo>
                                  <a:lnTo>
                                    <a:pt x="2501" y="1906"/>
                                  </a:lnTo>
                                  <a:lnTo>
                                    <a:pt x="2446" y="1836"/>
                                  </a:lnTo>
                                  <a:lnTo>
                                    <a:pt x="2388" y="1764"/>
                                  </a:lnTo>
                                  <a:lnTo>
                                    <a:pt x="2327" y="1693"/>
                                  </a:lnTo>
                                  <a:lnTo>
                                    <a:pt x="2262" y="1620"/>
                                  </a:lnTo>
                                  <a:lnTo>
                                    <a:pt x="2195" y="1547"/>
                                  </a:lnTo>
                                  <a:lnTo>
                                    <a:pt x="2125" y="1474"/>
                                  </a:lnTo>
                                  <a:lnTo>
                                    <a:pt x="2053" y="1401"/>
                                  </a:lnTo>
                                  <a:lnTo>
                                    <a:pt x="1978" y="1330"/>
                                  </a:lnTo>
                                  <a:lnTo>
                                    <a:pt x="1902" y="1257"/>
                                  </a:lnTo>
                                  <a:lnTo>
                                    <a:pt x="1823" y="1186"/>
                                  </a:lnTo>
                                  <a:lnTo>
                                    <a:pt x="1742" y="1114"/>
                                  </a:lnTo>
                                  <a:lnTo>
                                    <a:pt x="1660" y="1042"/>
                                  </a:lnTo>
                                  <a:lnTo>
                                    <a:pt x="1575" y="973"/>
                                  </a:lnTo>
                                  <a:lnTo>
                                    <a:pt x="1489" y="903"/>
                                  </a:lnTo>
                                  <a:lnTo>
                                    <a:pt x="1402" y="835"/>
                                  </a:lnTo>
                                  <a:lnTo>
                                    <a:pt x="1313" y="768"/>
                                  </a:lnTo>
                                  <a:lnTo>
                                    <a:pt x="1223" y="701"/>
                                  </a:lnTo>
                                  <a:lnTo>
                                    <a:pt x="1132" y="637"/>
                                  </a:lnTo>
                                  <a:lnTo>
                                    <a:pt x="1039" y="573"/>
                                  </a:lnTo>
                                  <a:lnTo>
                                    <a:pt x="948" y="511"/>
                                  </a:lnTo>
                                  <a:lnTo>
                                    <a:pt x="853" y="451"/>
                                  </a:lnTo>
                                  <a:lnTo>
                                    <a:pt x="759" y="392"/>
                                  </a:lnTo>
                                  <a:lnTo>
                                    <a:pt x="665" y="335"/>
                                  </a:lnTo>
                                  <a:lnTo>
                                    <a:pt x="571" y="280"/>
                                  </a:lnTo>
                                  <a:lnTo>
                                    <a:pt x="475" y="227"/>
                                  </a:lnTo>
                                  <a:lnTo>
                                    <a:pt x="381" y="177"/>
                                  </a:lnTo>
                                  <a:lnTo>
                                    <a:pt x="285" y="130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27" y="143"/>
                                  </a:lnTo>
                                  <a:lnTo>
                                    <a:pt x="70" y="293"/>
                                  </a:lnTo>
                                  <a:lnTo>
                                    <a:pt x="129" y="488"/>
                                  </a:lnTo>
                                  <a:lnTo>
                                    <a:pt x="163" y="601"/>
                                  </a:lnTo>
                                  <a:lnTo>
                                    <a:pt x="200" y="724"/>
                                  </a:lnTo>
                                  <a:lnTo>
                                    <a:pt x="238" y="855"/>
                                  </a:lnTo>
                                  <a:lnTo>
                                    <a:pt x="277" y="995"/>
                                  </a:lnTo>
                                  <a:lnTo>
                                    <a:pt x="318" y="1141"/>
                                  </a:lnTo>
                                  <a:lnTo>
                                    <a:pt x="358" y="1296"/>
                                  </a:lnTo>
                                  <a:lnTo>
                                    <a:pt x="399" y="1458"/>
                                  </a:lnTo>
                                  <a:lnTo>
                                    <a:pt x="439" y="1625"/>
                                  </a:lnTo>
                                  <a:lnTo>
                                    <a:pt x="479" y="1796"/>
                                  </a:lnTo>
                                  <a:lnTo>
                                    <a:pt x="516" y="1973"/>
                                  </a:lnTo>
                                  <a:lnTo>
                                    <a:pt x="551" y="2153"/>
                                  </a:lnTo>
                                  <a:lnTo>
                                    <a:pt x="585" y="2338"/>
                                  </a:lnTo>
                                  <a:lnTo>
                                    <a:pt x="615" y="2524"/>
                                  </a:lnTo>
                                  <a:lnTo>
                                    <a:pt x="641" y="2714"/>
                                  </a:lnTo>
                                  <a:lnTo>
                                    <a:pt x="664" y="2903"/>
                                  </a:lnTo>
                                  <a:lnTo>
                                    <a:pt x="680" y="3096"/>
                                  </a:lnTo>
                                  <a:lnTo>
                                    <a:pt x="693" y="3288"/>
                                  </a:lnTo>
                                  <a:lnTo>
                                    <a:pt x="701" y="3479"/>
                                  </a:lnTo>
                                  <a:lnTo>
                                    <a:pt x="702" y="3669"/>
                                  </a:lnTo>
                                  <a:lnTo>
                                    <a:pt x="696" y="3859"/>
                                  </a:lnTo>
                                  <a:lnTo>
                                    <a:pt x="684" y="4046"/>
                                  </a:lnTo>
                                  <a:lnTo>
                                    <a:pt x="664" y="4231"/>
                                  </a:lnTo>
                                  <a:lnTo>
                                    <a:pt x="635" y="4411"/>
                                  </a:lnTo>
                                  <a:lnTo>
                                    <a:pt x="598" y="4589"/>
                                  </a:lnTo>
                                  <a:lnTo>
                                    <a:pt x="672" y="4590"/>
                                  </a:lnTo>
                                  <a:lnTo>
                                    <a:pt x="759" y="4589"/>
                                  </a:lnTo>
                                  <a:lnTo>
                                    <a:pt x="857" y="4587"/>
                                  </a:lnTo>
                                  <a:lnTo>
                                    <a:pt x="964" y="4582"/>
                                  </a:lnTo>
                                  <a:lnTo>
                                    <a:pt x="1076" y="4577"/>
                                  </a:lnTo>
                                  <a:lnTo>
                                    <a:pt x="1192" y="4570"/>
                                  </a:lnTo>
                                  <a:lnTo>
                                    <a:pt x="1310" y="4563"/>
                                  </a:lnTo>
                                  <a:lnTo>
                                    <a:pt x="1426" y="4556"/>
                                  </a:lnTo>
                                  <a:lnTo>
                                    <a:pt x="1537" y="4550"/>
                                  </a:lnTo>
                                  <a:lnTo>
                                    <a:pt x="1642" y="4544"/>
                                  </a:lnTo>
                                  <a:lnTo>
                                    <a:pt x="1739" y="4538"/>
                                  </a:lnTo>
                                  <a:lnTo>
                                    <a:pt x="1823" y="4534"/>
                                  </a:lnTo>
                                  <a:lnTo>
                                    <a:pt x="1895" y="4532"/>
                                  </a:lnTo>
                                  <a:lnTo>
                                    <a:pt x="1950" y="4532"/>
                                  </a:lnTo>
                                  <a:lnTo>
                                    <a:pt x="1970" y="4533"/>
                                  </a:lnTo>
                                  <a:lnTo>
                                    <a:pt x="1985" y="4534"/>
                                  </a:lnTo>
                                  <a:lnTo>
                                    <a:pt x="1995" y="4537"/>
                                  </a:lnTo>
                                  <a:lnTo>
                                    <a:pt x="2000" y="4540"/>
                                  </a:lnTo>
                                  <a:lnTo>
                                    <a:pt x="2047" y="4395"/>
                                  </a:lnTo>
                                  <a:lnTo>
                                    <a:pt x="2095" y="4243"/>
                                  </a:lnTo>
                                  <a:lnTo>
                                    <a:pt x="2142" y="4087"/>
                                  </a:lnTo>
                                  <a:lnTo>
                                    <a:pt x="2188" y="3925"/>
                                  </a:lnTo>
                                  <a:lnTo>
                                    <a:pt x="2235" y="3760"/>
                                  </a:lnTo>
                                  <a:lnTo>
                                    <a:pt x="2279" y="3593"/>
                                  </a:lnTo>
                                  <a:lnTo>
                                    <a:pt x="2322" y="3425"/>
                                  </a:lnTo>
                                  <a:lnTo>
                                    <a:pt x="2362" y="3257"/>
                                  </a:lnTo>
                                  <a:lnTo>
                                    <a:pt x="2402" y="3090"/>
                                  </a:lnTo>
                                  <a:lnTo>
                                    <a:pt x="2439" y="2925"/>
                                  </a:lnTo>
                                  <a:lnTo>
                                    <a:pt x="2473" y="2763"/>
                                  </a:lnTo>
                                  <a:lnTo>
                                    <a:pt x="2506" y="2606"/>
                                  </a:lnTo>
                                  <a:lnTo>
                                    <a:pt x="2534" y="2455"/>
                                  </a:lnTo>
                                  <a:lnTo>
                                    <a:pt x="2560" y="2311"/>
                                  </a:lnTo>
                                  <a:lnTo>
                                    <a:pt x="2583" y="2173"/>
                                  </a:lnTo>
                                  <a:lnTo>
                                    <a:pt x="2601" y="2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22"/>
                          <wps:cNvSpPr>
                            <a:spLocks/>
                          </wps:cNvSpPr>
                          <wps:spPr bwMode="auto">
                            <a:xfrm flipH="1">
                              <a:off x="4925" y="3049"/>
                              <a:ext cx="733" cy="664"/>
                            </a:xfrm>
                            <a:custGeom>
                              <a:avLst/>
                              <a:gdLst>
                                <a:gd name="T0" fmla="*/ 1432 w 2920"/>
                                <a:gd name="T1" fmla="*/ 24 h 2551"/>
                                <a:gd name="T2" fmla="*/ 1552 w 2920"/>
                                <a:gd name="T3" fmla="*/ 75 h 2551"/>
                                <a:gd name="T4" fmla="*/ 1669 w 2920"/>
                                <a:gd name="T5" fmla="*/ 130 h 2551"/>
                                <a:gd name="T6" fmla="*/ 1783 w 2920"/>
                                <a:gd name="T7" fmla="*/ 189 h 2551"/>
                                <a:gd name="T8" fmla="*/ 1895 w 2920"/>
                                <a:gd name="T9" fmla="*/ 251 h 2551"/>
                                <a:gd name="T10" fmla="*/ 2004 w 2920"/>
                                <a:gd name="T11" fmla="*/ 315 h 2551"/>
                                <a:gd name="T12" fmla="*/ 2110 w 2920"/>
                                <a:gd name="T13" fmla="*/ 383 h 2551"/>
                                <a:gd name="T14" fmla="*/ 2213 w 2920"/>
                                <a:gd name="T15" fmla="*/ 453 h 2551"/>
                                <a:gd name="T16" fmla="*/ 2312 w 2920"/>
                                <a:gd name="T17" fmla="*/ 527 h 2551"/>
                                <a:gd name="T18" fmla="*/ 2407 w 2920"/>
                                <a:gd name="T19" fmla="*/ 603 h 2551"/>
                                <a:gd name="T20" fmla="*/ 2498 w 2920"/>
                                <a:gd name="T21" fmla="*/ 680 h 2551"/>
                                <a:gd name="T22" fmla="*/ 2585 w 2920"/>
                                <a:gd name="T23" fmla="*/ 760 h 2551"/>
                                <a:gd name="T24" fmla="*/ 2668 w 2920"/>
                                <a:gd name="T25" fmla="*/ 841 h 2551"/>
                                <a:gd name="T26" fmla="*/ 2746 w 2920"/>
                                <a:gd name="T27" fmla="*/ 925 h 2551"/>
                                <a:gd name="T28" fmla="*/ 2820 w 2920"/>
                                <a:gd name="T29" fmla="*/ 1009 h 2551"/>
                                <a:gd name="T30" fmla="*/ 2888 w 2920"/>
                                <a:gd name="T31" fmla="*/ 1095 h 2551"/>
                                <a:gd name="T32" fmla="*/ 2876 w 2920"/>
                                <a:gd name="T33" fmla="*/ 1232 h 2551"/>
                                <a:gd name="T34" fmla="*/ 2782 w 2920"/>
                                <a:gd name="T35" fmla="*/ 1422 h 2551"/>
                                <a:gd name="T36" fmla="*/ 2679 w 2920"/>
                                <a:gd name="T37" fmla="*/ 1608 h 2551"/>
                                <a:gd name="T38" fmla="*/ 2598 w 2920"/>
                                <a:gd name="T39" fmla="*/ 1744 h 2551"/>
                                <a:gd name="T40" fmla="*/ 2541 w 2920"/>
                                <a:gd name="T41" fmla="*/ 1834 h 2551"/>
                                <a:gd name="T42" fmla="*/ 2482 w 2920"/>
                                <a:gd name="T43" fmla="*/ 1921 h 2551"/>
                                <a:gd name="T44" fmla="*/ 2421 w 2920"/>
                                <a:gd name="T45" fmla="*/ 2004 h 2551"/>
                                <a:gd name="T46" fmla="*/ 2359 w 2920"/>
                                <a:gd name="T47" fmla="*/ 2087 h 2551"/>
                                <a:gd name="T48" fmla="*/ 2296 w 2920"/>
                                <a:gd name="T49" fmla="*/ 2164 h 2551"/>
                                <a:gd name="T50" fmla="*/ 2230 w 2920"/>
                                <a:gd name="T51" fmla="*/ 2239 h 2551"/>
                                <a:gd name="T52" fmla="*/ 2164 w 2920"/>
                                <a:gd name="T53" fmla="*/ 2310 h 2551"/>
                                <a:gd name="T54" fmla="*/ 2094 w 2920"/>
                                <a:gd name="T55" fmla="*/ 2377 h 2551"/>
                                <a:gd name="T56" fmla="*/ 2024 w 2920"/>
                                <a:gd name="T57" fmla="*/ 2439 h 2551"/>
                                <a:gd name="T58" fmla="*/ 522 w 2920"/>
                                <a:gd name="T59" fmla="*/ 2551 h 2551"/>
                                <a:gd name="T60" fmla="*/ 442 w 2920"/>
                                <a:gd name="T61" fmla="*/ 2392 h 2551"/>
                                <a:gd name="T62" fmla="*/ 363 w 2920"/>
                                <a:gd name="T63" fmla="*/ 2236 h 2551"/>
                                <a:gd name="T64" fmla="*/ 288 w 2920"/>
                                <a:gd name="T65" fmla="*/ 2082 h 2551"/>
                                <a:gd name="T66" fmla="*/ 218 w 2920"/>
                                <a:gd name="T67" fmla="*/ 1928 h 2551"/>
                                <a:gd name="T68" fmla="*/ 153 w 2920"/>
                                <a:gd name="T69" fmla="*/ 1774 h 2551"/>
                                <a:gd name="T70" fmla="*/ 94 w 2920"/>
                                <a:gd name="T71" fmla="*/ 1617 h 2551"/>
                                <a:gd name="T72" fmla="*/ 42 w 2920"/>
                                <a:gd name="T73" fmla="*/ 1457 h 2551"/>
                                <a:gd name="T74" fmla="*/ 20 w 2920"/>
                                <a:gd name="T75" fmla="*/ 1374 h 2551"/>
                                <a:gd name="T76" fmla="*/ 0 w 2920"/>
                                <a:gd name="T77" fmla="*/ 1291 h 2551"/>
                                <a:gd name="T78" fmla="*/ 176 w 2920"/>
                                <a:gd name="T79" fmla="*/ 1056 h 2551"/>
                                <a:gd name="T80" fmla="*/ 260 w 2920"/>
                                <a:gd name="T81" fmla="*/ 950 h 2551"/>
                                <a:gd name="T82" fmla="*/ 341 w 2920"/>
                                <a:gd name="T83" fmla="*/ 851 h 2551"/>
                                <a:gd name="T84" fmla="*/ 419 w 2920"/>
                                <a:gd name="T85" fmla="*/ 759 h 2551"/>
                                <a:gd name="T86" fmla="*/ 498 w 2920"/>
                                <a:gd name="T87" fmla="*/ 673 h 2551"/>
                                <a:gd name="T88" fmla="*/ 576 w 2920"/>
                                <a:gd name="T89" fmla="*/ 593 h 2551"/>
                                <a:gd name="T90" fmla="*/ 654 w 2920"/>
                                <a:gd name="T91" fmla="*/ 517 h 2551"/>
                                <a:gd name="T92" fmla="*/ 733 w 2920"/>
                                <a:gd name="T93" fmla="*/ 444 h 2551"/>
                                <a:gd name="T94" fmla="*/ 814 w 2920"/>
                                <a:gd name="T95" fmla="*/ 376 h 2551"/>
                                <a:gd name="T96" fmla="*/ 898 w 2920"/>
                                <a:gd name="T97" fmla="*/ 310 h 2551"/>
                                <a:gd name="T98" fmla="*/ 984 w 2920"/>
                                <a:gd name="T99" fmla="*/ 246 h 2551"/>
                                <a:gd name="T100" fmla="*/ 1073 w 2920"/>
                                <a:gd name="T101" fmla="*/ 184 h 2551"/>
                                <a:gd name="T102" fmla="*/ 1167 w 2920"/>
                                <a:gd name="T103" fmla="*/ 123 h 2551"/>
                                <a:gd name="T104" fmla="*/ 1267 w 2920"/>
                                <a:gd name="T105" fmla="*/ 61 h 2551"/>
                                <a:gd name="T106" fmla="*/ 1371 w 2920"/>
                                <a:gd name="T107" fmla="*/ 0 h 2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920" h="2551">
                                  <a:moveTo>
                                    <a:pt x="1371" y="0"/>
                                  </a:moveTo>
                                  <a:lnTo>
                                    <a:pt x="1432" y="24"/>
                                  </a:lnTo>
                                  <a:lnTo>
                                    <a:pt x="1492" y="49"/>
                                  </a:lnTo>
                                  <a:lnTo>
                                    <a:pt x="1552" y="75"/>
                                  </a:lnTo>
                                  <a:lnTo>
                                    <a:pt x="1610" y="103"/>
                                  </a:lnTo>
                                  <a:lnTo>
                                    <a:pt x="1669" y="130"/>
                                  </a:lnTo>
                                  <a:lnTo>
                                    <a:pt x="1726" y="159"/>
                                  </a:lnTo>
                                  <a:lnTo>
                                    <a:pt x="1783" y="189"/>
                                  </a:lnTo>
                                  <a:lnTo>
                                    <a:pt x="1839" y="218"/>
                                  </a:lnTo>
                                  <a:lnTo>
                                    <a:pt x="1895" y="251"/>
                                  </a:lnTo>
                                  <a:lnTo>
                                    <a:pt x="1950" y="283"/>
                                  </a:lnTo>
                                  <a:lnTo>
                                    <a:pt x="2004" y="315"/>
                                  </a:lnTo>
                                  <a:lnTo>
                                    <a:pt x="2057" y="348"/>
                                  </a:lnTo>
                                  <a:lnTo>
                                    <a:pt x="2110" y="383"/>
                                  </a:lnTo>
                                  <a:lnTo>
                                    <a:pt x="2161" y="418"/>
                                  </a:lnTo>
                                  <a:lnTo>
                                    <a:pt x="2213" y="453"/>
                                  </a:lnTo>
                                  <a:lnTo>
                                    <a:pt x="2263" y="490"/>
                                  </a:lnTo>
                                  <a:lnTo>
                                    <a:pt x="2312" y="527"/>
                                  </a:lnTo>
                                  <a:lnTo>
                                    <a:pt x="2359" y="564"/>
                                  </a:lnTo>
                                  <a:lnTo>
                                    <a:pt x="2407" y="603"/>
                                  </a:lnTo>
                                  <a:lnTo>
                                    <a:pt x="2454" y="641"/>
                                  </a:lnTo>
                                  <a:lnTo>
                                    <a:pt x="2498" y="680"/>
                                  </a:lnTo>
                                  <a:lnTo>
                                    <a:pt x="2542" y="719"/>
                                  </a:lnTo>
                                  <a:lnTo>
                                    <a:pt x="2585" y="760"/>
                                  </a:lnTo>
                                  <a:lnTo>
                                    <a:pt x="2628" y="801"/>
                                  </a:lnTo>
                                  <a:lnTo>
                                    <a:pt x="2668" y="841"/>
                                  </a:lnTo>
                                  <a:lnTo>
                                    <a:pt x="2708" y="883"/>
                                  </a:lnTo>
                                  <a:lnTo>
                                    <a:pt x="2746" y="925"/>
                                  </a:lnTo>
                                  <a:lnTo>
                                    <a:pt x="2784" y="966"/>
                                  </a:lnTo>
                                  <a:lnTo>
                                    <a:pt x="2820" y="1009"/>
                                  </a:lnTo>
                                  <a:lnTo>
                                    <a:pt x="2854" y="1052"/>
                                  </a:lnTo>
                                  <a:lnTo>
                                    <a:pt x="2888" y="1095"/>
                                  </a:lnTo>
                                  <a:lnTo>
                                    <a:pt x="2920" y="1138"/>
                                  </a:lnTo>
                                  <a:lnTo>
                                    <a:pt x="2876" y="1232"/>
                                  </a:lnTo>
                                  <a:lnTo>
                                    <a:pt x="2829" y="1327"/>
                                  </a:lnTo>
                                  <a:lnTo>
                                    <a:pt x="2782" y="1422"/>
                                  </a:lnTo>
                                  <a:lnTo>
                                    <a:pt x="2732" y="1515"/>
                                  </a:lnTo>
                                  <a:lnTo>
                                    <a:pt x="2679" y="1608"/>
                                  </a:lnTo>
                                  <a:lnTo>
                                    <a:pt x="2625" y="1700"/>
                                  </a:lnTo>
                                  <a:lnTo>
                                    <a:pt x="2598" y="1744"/>
                                  </a:lnTo>
                                  <a:lnTo>
                                    <a:pt x="2569" y="1790"/>
                                  </a:lnTo>
                                  <a:lnTo>
                                    <a:pt x="2541" y="1834"/>
                                  </a:lnTo>
                                  <a:lnTo>
                                    <a:pt x="2512" y="1878"/>
                                  </a:lnTo>
                                  <a:lnTo>
                                    <a:pt x="2482" y="1921"/>
                                  </a:lnTo>
                                  <a:lnTo>
                                    <a:pt x="2452" y="1963"/>
                                  </a:lnTo>
                                  <a:lnTo>
                                    <a:pt x="2421" y="2004"/>
                                  </a:lnTo>
                                  <a:lnTo>
                                    <a:pt x="2392" y="2046"/>
                                  </a:lnTo>
                                  <a:lnTo>
                                    <a:pt x="2359" y="2087"/>
                                  </a:lnTo>
                                  <a:lnTo>
                                    <a:pt x="2328" y="2126"/>
                                  </a:lnTo>
                                  <a:lnTo>
                                    <a:pt x="2296" y="2164"/>
                                  </a:lnTo>
                                  <a:lnTo>
                                    <a:pt x="2264" y="2202"/>
                                  </a:lnTo>
                                  <a:lnTo>
                                    <a:pt x="2230" y="2239"/>
                                  </a:lnTo>
                                  <a:lnTo>
                                    <a:pt x="2197" y="2275"/>
                                  </a:lnTo>
                                  <a:lnTo>
                                    <a:pt x="2164" y="2310"/>
                                  </a:lnTo>
                                  <a:lnTo>
                                    <a:pt x="2129" y="2344"/>
                                  </a:lnTo>
                                  <a:lnTo>
                                    <a:pt x="2094" y="2377"/>
                                  </a:lnTo>
                                  <a:lnTo>
                                    <a:pt x="2060" y="2409"/>
                                  </a:lnTo>
                                  <a:lnTo>
                                    <a:pt x="2024" y="2439"/>
                                  </a:lnTo>
                                  <a:lnTo>
                                    <a:pt x="1988" y="2468"/>
                                  </a:lnTo>
                                  <a:lnTo>
                                    <a:pt x="522" y="2551"/>
                                  </a:lnTo>
                                  <a:lnTo>
                                    <a:pt x="482" y="2471"/>
                                  </a:lnTo>
                                  <a:lnTo>
                                    <a:pt x="442" y="2392"/>
                                  </a:lnTo>
                                  <a:lnTo>
                                    <a:pt x="403" y="2313"/>
                                  </a:lnTo>
                                  <a:lnTo>
                                    <a:pt x="363" y="2236"/>
                                  </a:lnTo>
                                  <a:lnTo>
                                    <a:pt x="325" y="2158"/>
                                  </a:lnTo>
                                  <a:lnTo>
                                    <a:pt x="288" y="2082"/>
                                  </a:lnTo>
                                  <a:lnTo>
                                    <a:pt x="252" y="2004"/>
                                  </a:lnTo>
                                  <a:lnTo>
                                    <a:pt x="218" y="1928"/>
                                  </a:lnTo>
                                  <a:lnTo>
                                    <a:pt x="184" y="1852"/>
                                  </a:lnTo>
                                  <a:lnTo>
                                    <a:pt x="153" y="1774"/>
                                  </a:lnTo>
                                  <a:lnTo>
                                    <a:pt x="122" y="1695"/>
                                  </a:lnTo>
                                  <a:lnTo>
                                    <a:pt x="94" y="1617"/>
                                  </a:lnTo>
                                  <a:lnTo>
                                    <a:pt x="68" y="1537"/>
                                  </a:lnTo>
                                  <a:lnTo>
                                    <a:pt x="42" y="1457"/>
                                  </a:lnTo>
                                  <a:lnTo>
                                    <a:pt x="32" y="1415"/>
                                  </a:lnTo>
                                  <a:lnTo>
                                    <a:pt x="20" y="1374"/>
                                  </a:lnTo>
                                  <a:lnTo>
                                    <a:pt x="9" y="1333"/>
                                  </a:lnTo>
                                  <a:lnTo>
                                    <a:pt x="0" y="1291"/>
                                  </a:lnTo>
                                  <a:lnTo>
                                    <a:pt x="90" y="1169"/>
                                  </a:lnTo>
                                  <a:lnTo>
                                    <a:pt x="176" y="1056"/>
                                  </a:lnTo>
                                  <a:lnTo>
                                    <a:pt x="218" y="1001"/>
                                  </a:lnTo>
                                  <a:lnTo>
                                    <a:pt x="260" y="950"/>
                                  </a:lnTo>
                                  <a:lnTo>
                                    <a:pt x="300" y="900"/>
                                  </a:lnTo>
                                  <a:lnTo>
                                    <a:pt x="341" y="851"/>
                                  </a:lnTo>
                                  <a:lnTo>
                                    <a:pt x="380" y="804"/>
                                  </a:lnTo>
                                  <a:lnTo>
                                    <a:pt x="419" y="759"/>
                                  </a:lnTo>
                                  <a:lnTo>
                                    <a:pt x="459" y="716"/>
                                  </a:lnTo>
                                  <a:lnTo>
                                    <a:pt x="498" y="673"/>
                                  </a:lnTo>
                                  <a:lnTo>
                                    <a:pt x="538" y="632"/>
                                  </a:lnTo>
                                  <a:lnTo>
                                    <a:pt x="576" y="593"/>
                                  </a:lnTo>
                                  <a:lnTo>
                                    <a:pt x="615" y="554"/>
                                  </a:lnTo>
                                  <a:lnTo>
                                    <a:pt x="654" y="517"/>
                                  </a:lnTo>
                                  <a:lnTo>
                                    <a:pt x="694" y="480"/>
                                  </a:lnTo>
                                  <a:lnTo>
                                    <a:pt x="733" y="444"/>
                                  </a:lnTo>
                                  <a:lnTo>
                                    <a:pt x="774" y="409"/>
                                  </a:lnTo>
                                  <a:lnTo>
                                    <a:pt x="814" y="376"/>
                                  </a:lnTo>
                                  <a:lnTo>
                                    <a:pt x="856" y="342"/>
                                  </a:lnTo>
                                  <a:lnTo>
                                    <a:pt x="898" y="310"/>
                                  </a:lnTo>
                                  <a:lnTo>
                                    <a:pt x="941" y="278"/>
                                  </a:lnTo>
                                  <a:lnTo>
                                    <a:pt x="984" y="246"/>
                                  </a:lnTo>
                                  <a:lnTo>
                                    <a:pt x="1028" y="215"/>
                                  </a:lnTo>
                                  <a:lnTo>
                                    <a:pt x="1073" y="184"/>
                                  </a:lnTo>
                                  <a:lnTo>
                                    <a:pt x="1120" y="153"/>
                                  </a:lnTo>
                                  <a:lnTo>
                                    <a:pt x="1167" y="123"/>
                                  </a:lnTo>
                                  <a:lnTo>
                                    <a:pt x="1216" y="92"/>
                                  </a:lnTo>
                                  <a:lnTo>
                                    <a:pt x="1267" y="61"/>
                                  </a:lnTo>
                                  <a:lnTo>
                                    <a:pt x="1319" y="31"/>
                                  </a:lnTo>
                                  <a:lnTo>
                                    <a:pt x="13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23"/>
                          <wps:cNvSpPr>
                            <a:spLocks/>
                          </wps:cNvSpPr>
                          <wps:spPr bwMode="auto">
                            <a:xfrm flipH="1">
                              <a:off x="4949" y="3077"/>
                              <a:ext cx="401" cy="610"/>
                            </a:xfrm>
                            <a:custGeom>
                              <a:avLst/>
                              <a:gdLst>
                                <a:gd name="T0" fmla="*/ 1572 w 1595"/>
                                <a:gd name="T1" fmla="*/ 1007 h 2345"/>
                                <a:gd name="T2" fmla="*/ 1517 w 1595"/>
                                <a:gd name="T3" fmla="*/ 937 h 2345"/>
                                <a:gd name="T4" fmla="*/ 1453 w 1595"/>
                                <a:gd name="T5" fmla="*/ 864 h 2345"/>
                                <a:gd name="T6" fmla="*/ 1382 w 1595"/>
                                <a:gd name="T7" fmla="*/ 791 h 2345"/>
                                <a:gd name="T8" fmla="*/ 1303 w 1595"/>
                                <a:gd name="T9" fmla="*/ 717 h 2345"/>
                                <a:gd name="T10" fmla="*/ 1218 w 1595"/>
                                <a:gd name="T11" fmla="*/ 645 h 2345"/>
                                <a:gd name="T12" fmla="*/ 1129 w 1595"/>
                                <a:gd name="T13" fmla="*/ 571 h 2345"/>
                                <a:gd name="T14" fmla="*/ 1035 w 1595"/>
                                <a:gd name="T15" fmla="*/ 499 h 2345"/>
                                <a:gd name="T16" fmla="*/ 937 w 1595"/>
                                <a:gd name="T17" fmla="*/ 429 h 2345"/>
                                <a:gd name="T18" fmla="*/ 837 w 1595"/>
                                <a:gd name="T19" fmla="*/ 360 h 2345"/>
                                <a:gd name="T20" fmla="*/ 735 w 1595"/>
                                <a:gd name="T21" fmla="*/ 294 h 2345"/>
                                <a:gd name="T22" fmla="*/ 634 w 1595"/>
                                <a:gd name="T23" fmla="*/ 232 h 2345"/>
                                <a:gd name="T24" fmla="*/ 531 w 1595"/>
                                <a:gd name="T25" fmla="*/ 172 h 2345"/>
                                <a:gd name="T26" fmla="*/ 431 w 1595"/>
                                <a:gd name="T27" fmla="*/ 117 h 2345"/>
                                <a:gd name="T28" fmla="*/ 333 w 1595"/>
                                <a:gd name="T29" fmla="*/ 67 h 2345"/>
                                <a:gd name="T30" fmla="*/ 237 w 1595"/>
                                <a:gd name="T31" fmla="*/ 22 h 2345"/>
                                <a:gd name="T32" fmla="*/ 186 w 1595"/>
                                <a:gd name="T33" fmla="*/ 10 h 2345"/>
                                <a:gd name="T34" fmla="*/ 175 w 1595"/>
                                <a:gd name="T35" fmla="*/ 55 h 2345"/>
                                <a:gd name="T36" fmla="*/ 148 w 1595"/>
                                <a:gd name="T37" fmla="*/ 185 h 2345"/>
                                <a:gd name="T38" fmla="*/ 104 w 1595"/>
                                <a:gd name="T39" fmla="*/ 453 h 2345"/>
                                <a:gd name="T40" fmla="*/ 71 w 1595"/>
                                <a:gd name="T41" fmla="*/ 704 h 2345"/>
                                <a:gd name="T42" fmla="*/ 49 w 1595"/>
                                <a:gd name="T43" fmla="*/ 888 h 2345"/>
                                <a:gd name="T44" fmla="*/ 30 w 1595"/>
                                <a:gd name="T45" fmla="*/ 1080 h 2345"/>
                                <a:gd name="T46" fmla="*/ 15 w 1595"/>
                                <a:gd name="T47" fmla="*/ 1276 h 2345"/>
                                <a:gd name="T48" fmla="*/ 4 w 1595"/>
                                <a:gd name="T49" fmla="*/ 1470 h 2345"/>
                                <a:gd name="T50" fmla="*/ 0 w 1595"/>
                                <a:gd name="T51" fmla="*/ 1660 h 2345"/>
                                <a:gd name="T52" fmla="*/ 4 w 1595"/>
                                <a:gd name="T53" fmla="*/ 1840 h 2345"/>
                                <a:gd name="T54" fmla="*/ 15 w 1595"/>
                                <a:gd name="T55" fmla="*/ 2006 h 2345"/>
                                <a:gd name="T56" fmla="*/ 36 w 1595"/>
                                <a:gd name="T57" fmla="*/ 2154 h 2345"/>
                                <a:gd name="T58" fmla="*/ 68 w 1595"/>
                                <a:gd name="T59" fmla="*/ 2279 h 2345"/>
                                <a:gd name="T60" fmla="*/ 107 w 1595"/>
                                <a:gd name="T61" fmla="*/ 2335 h 2345"/>
                                <a:gd name="T62" fmla="*/ 147 w 1595"/>
                                <a:gd name="T63" fmla="*/ 2340 h 2345"/>
                                <a:gd name="T64" fmla="*/ 217 w 1595"/>
                                <a:gd name="T65" fmla="*/ 2344 h 2345"/>
                                <a:gd name="T66" fmla="*/ 324 w 1595"/>
                                <a:gd name="T67" fmla="*/ 2344 h 2345"/>
                                <a:gd name="T68" fmla="*/ 435 w 1595"/>
                                <a:gd name="T69" fmla="*/ 2339 h 2345"/>
                                <a:gd name="T70" fmla="*/ 592 w 1595"/>
                                <a:gd name="T71" fmla="*/ 2328 h 2345"/>
                                <a:gd name="T72" fmla="*/ 733 w 1595"/>
                                <a:gd name="T73" fmla="*/ 2314 h 2345"/>
                                <a:gd name="T74" fmla="*/ 794 w 1595"/>
                                <a:gd name="T75" fmla="*/ 2278 h 2345"/>
                                <a:gd name="T76" fmla="*/ 869 w 1595"/>
                                <a:gd name="T77" fmla="*/ 2206 h 2345"/>
                                <a:gd name="T78" fmla="*/ 940 w 1595"/>
                                <a:gd name="T79" fmla="*/ 2129 h 2345"/>
                                <a:gd name="T80" fmla="*/ 1010 w 1595"/>
                                <a:gd name="T81" fmla="*/ 2045 h 2345"/>
                                <a:gd name="T82" fmla="*/ 1075 w 1595"/>
                                <a:gd name="T83" fmla="*/ 1959 h 2345"/>
                                <a:gd name="T84" fmla="*/ 1137 w 1595"/>
                                <a:gd name="T85" fmla="*/ 1870 h 2345"/>
                                <a:gd name="T86" fmla="*/ 1196 w 1595"/>
                                <a:gd name="T87" fmla="*/ 1778 h 2345"/>
                                <a:gd name="T88" fmla="*/ 1252 w 1595"/>
                                <a:gd name="T89" fmla="*/ 1686 h 2345"/>
                                <a:gd name="T90" fmla="*/ 1329 w 1595"/>
                                <a:gd name="T91" fmla="*/ 1550 h 2345"/>
                                <a:gd name="T92" fmla="*/ 1421 w 1595"/>
                                <a:gd name="T93" fmla="*/ 1377 h 2345"/>
                                <a:gd name="T94" fmla="*/ 1501 w 1595"/>
                                <a:gd name="T95" fmla="*/ 1222 h 2345"/>
                                <a:gd name="T96" fmla="*/ 1567 w 1595"/>
                                <a:gd name="T97" fmla="*/ 1093 h 2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595" h="2345">
                                  <a:moveTo>
                                    <a:pt x="1595" y="1042"/>
                                  </a:moveTo>
                                  <a:lnTo>
                                    <a:pt x="1572" y="1007"/>
                                  </a:lnTo>
                                  <a:lnTo>
                                    <a:pt x="1545" y="973"/>
                                  </a:lnTo>
                                  <a:lnTo>
                                    <a:pt x="1517" y="937"/>
                                  </a:lnTo>
                                  <a:lnTo>
                                    <a:pt x="1486" y="901"/>
                                  </a:lnTo>
                                  <a:lnTo>
                                    <a:pt x="1453" y="864"/>
                                  </a:lnTo>
                                  <a:lnTo>
                                    <a:pt x="1419" y="828"/>
                                  </a:lnTo>
                                  <a:lnTo>
                                    <a:pt x="1382" y="791"/>
                                  </a:lnTo>
                                  <a:lnTo>
                                    <a:pt x="1344" y="754"/>
                                  </a:lnTo>
                                  <a:lnTo>
                                    <a:pt x="1303" y="717"/>
                                  </a:lnTo>
                                  <a:lnTo>
                                    <a:pt x="1261" y="680"/>
                                  </a:lnTo>
                                  <a:lnTo>
                                    <a:pt x="1218" y="645"/>
                                  </a:lnTo>
                                  <a:lnTo>
                                    <a:pt x="1174" y="608"/>
                                  </a:lnTo>
                                  <a:lnTo>
                                    <a:pt x="1129" y="571"/>
                                  </a:lnTo>
                                  <a:lnTo>
                                    <a:pt x="1082" y="535"/>
                                  </a:lnTo>
                                  <a:lnTo>
                                    <a:pt x="1035" y="499"/>
                                  </a:lnTo>
                                  <a:lnTo>
                                    <a:pt x="986" y="463"/>
                                  </a:lnTo>
                                  <a:lnTo>
                                    <a:pt x="937" y="429"/>
                                  </a:lnTo>
                                  <a:lnTo>
                                    <a:pt x="887" y="394"/>
                                  </a:lnTo>
                                  <a:lnTo>
                                    <a:pt x="837" y="360"/>
                                  </a:lnTo>
                                  <a:lnTo>
                                    <a:pt x="787" y="327"/>
                                  </a:lnTo>
                                  <a:lnTo>
                                    <a:pt x="735" y="294"/>
                                  </a:lnTo>
                                  <a:lnTo>
                                    <a:pt x="685" y="263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583" y="201"/>
                                  </a:lnTo>
                                  <a:lnTo>
                                    <a:pt x="531" y="172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31" y="117"/>
                                  </a:lnTo>
                                  <a:lnTo>
                                    <a:pt x="382" y="91"/>
                                  </a:lnTo>
                                  <a:lnTo>
                                    <a:pt x="333" y="67"/>
                                  </a:lnTo>
                                  <a:lnTo>
                                    <a:pt x="284" y="43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86" y="10"/>
                                  </a:lnTo>
                                  <a:lnTo>
                                    <a:pt x="182" y="28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48" y="185"/>
                                  </a:lnTo>
                                  <a:lnTo>
                                    <a:pt x="127" y="307"/>
                                  </a:lnTo>
                                  <a:lnTo>
                                    <a:pt x="104" y="453"/>
                                  </a:lnTo>
                                  <a:lnTo>
                                    <a:pt x="81" y="617"/>
                                  </a:lnTo>
                                  <a:lnTo>
                                    <a:pt x="71" y="704"/>
                                  </a:lnTo>
                                  <a:lnTo>
                                    <a:pt x="59" y="795"/>
                                  </a:lnTo>
                                  <a:lnTo>
                                    <a:pt x="49" y="888"/>
                                  </a:lnTo>
                                  <a:lnTo>
                                    <a:pt x="39" y="984"/>
                                  </a:lnTo>
                                  <a:lnTo>
                                    <a:pt x="30" y="1080"/>
                                  </a:lnTo>
                                  <a:lnTo>
                                    <a:pt x="22" y="1178"/>
                                  </a:lnTo>
                                  <a:lnTo>
                                    <a:pt x="15" y="1276"/>
                                  </a:lnTo>
                                  <a:lnTo>
                                    <a:pt x="9" y="1374"/>
                                  </a:lnTo>
                                  <a:lnTo>
                                    <a:pt x="4" y="1470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0" y="1660"/>
                                  </a:lnTo>
                                  <a:lnTo>
                                    <a:pt x="0" y="1751"/>
                                  </a:lnTo>
                                  <a:lnTo>
                                    <a:pt x="4" y="1840"/>
                                  </a:lnTo>
                                  <a:lnTo>
                                    <a:pt x="7" y="1925"/>
                                  </a:lnTo>
                                  <a:lnTo>
                                    <a:pt x="15" y="2006"/>
                                  </a:lnTo>
                                  <a:lnTo>
                                    <a:pt x="24" y="2082"/>
                                  </a:lnTo>
                                  <a:lnTo>
                                    <a:pt x="36" y="2154"/>
                                  </a:lnTo>
                                  <a:lnTo>
                                    <a:pt x="50" y="2220"/>
                                  </a:lnTo>
                                  <a:lnTo>
                                    <a:pt x="68" y="2279"/>
                                  </a:lnTo>
                                  <a:lnTo>
                                    <a:pt x="89" y="2332"/>
                                  </a:lnTo>
                                  <a:lnTo>
                                    <a:pt x="107" y="2335"/>
                                  </a:lnTo>
                                  <a:lnTo>
                                    <a:pt x="126" y="2338"/>
                                  </a:lnTo>
                                  <a:lnTo>
                                    <a:pt x="147" y="2340"/>
                                  </a:lnTo>
                                  <a:lnTo>
                                    <a:pt x="169" y="2341"/>
                                  </a:lnTo>
                                  <a:lnTo>
                                    <a:pt x="217" y="2344"/>
                                  </a:lnTo>
                                  <a:lnTo>
                                    <a:pt x="269" y="2345"/>
                                  </a:lnTo>
                                  <a:lnTo>
                                    <a:pt x="324" y="2344"/>
                                  </a:lnTo>
                                  <a:lnTo>
                                    <a:pt x="379" y="2342"/>
                                  </a:lnTo>
                                  <a:lnTo>
                                    <a:pt x="435" y="2339"/>
                                  </a:lnTo>
                                  <a:lnTo>
                                    <a:pt x="489" y="2335"/>
                                  </a:lnTo>
                                  <a:lnTo>
                                    <a:pt x="592" y="2328"/>
                                  </a:lnTo>
                                  <a:lnTo>
                                    <a:pt x="676" y="2320"/>
                                  </a:lnTo>
                                  <a:lnTo>
                                    <a:pt x="733" y="2314"/>
                                  </a:lnTo>
                                  <a:lnTo>
                                    <a:pt x="754" y="2310"/>
                                  </a:lnTo>
                                  <a:lnTo>
                                    <a:pt x="794" y="2278"/>
                                  </a:lnTo>
                                  <a:lnTo>
                                    <a:pt x="832" y="2242"/>
                                  </a:lnTo>
                                  <a:lnTo>
                                    <a:pt x="869" y="2206"/>
                                  </a:lnTo>
                                  <a:lnTo>
                                    <a:pt x="906" y="2168"/>
                                  </a:lnTo>
                                  <a:lnTo>
                                    <a:pt x="940" y="2129"/>
                                  </a:lnTo>
                                  <a:lnTo>
                                    <a:pt x="975" y="2087"/>
                                  </a:lnTo>
                                  <a:lnTo>
                                    <a:pt x="1010" y="2045"/>
                                  </a:lnTo>
                                  <a:lnTo>
                                    <a:pt x="1043" y="2002"/>
                                  </a:lnTo>
                                  <a:lnTo>
                                    <a:pt x="1075" y="1959"/>
                                  </a:lnTo>
                                  <a:lnTo>
                                    <a:pt x="1106" y="1914"/>
                                  </a:lnTo>
                                  <a:lnTo>
                                    <a:pt x="1137" y="1870"/>
                                  </a:lnTo>
                                  <a:lnTo>
                                    <a:pt x="1167" y="1823"/>
                                  </a:lnTo>
                                  <a:lnTo>
                                    <a:pt x="1196" y="1778"/>
                                  </a:lnTo>
                                  <a:lnTo>
                                    <a:pt x="1224" y="1733"/>
                                  </a:lnTo>
                                  <a:lnTo>
                                    <a:pt x="1252" y="1686"/>
                                  </a:lnTo>
                                  <a:lnTo>
                                    <a:pt x="1278" y="1641"/>
                                  </a:lnTo>
                                  <a:lnTo>
                                    <a:pt x="1329" y="1550"/>
                                  </a:lnTo>
                                  <a:lnTo>
                                    <a:pt x="1377" y="1462"/>
                                  </a:lnTo>
                                  <a:lnTo>
                                    <a:pt x="1421" y="1377"/>
                                  </a:lnTo>
                                  <a:lnTo>
                                    <a:pt x="1463" y="1297"/>
                                  </a:lnTo>
                                  <a:lnTo>
                                    <a:pt x="1501" y="1222"/>
                                  </a:lnTo>
                                  <a:lnTo>
                                    <a:pt x="1536" y="1154"/>
                                  </a:lnTo>
                                  <a:lnTo>
                                    <a:pt x="1567" y="1093"/>
                                  </a:lnTo>
                                  <a:lnTo>
                                    <a:pt x="1595" y="1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24"/>
                          <wps:cNvSpPr>
                            <a:spLocks/>
                          </wps:cNvSpPr>
                          <wps:spPr bwMode="auto">
                            <a:xfrm flipH="1">
                              <a:off x="5345" y="3090"/>
                              <a:ext cx="289" cy="609"/>
                            </a:xfrm>
                            <a:custGeom>
                              <a:avLst/>
                              <a:gdLst>
                                <a:gd name="T0" fmla="*/ 19 w 1149"/>
                                <a:gd name="T1" fmla="*/ 1124 h 2344"/>
                                <a:gd name="T2" fmla="*/ 64 w 1149"/>
                                <a:gd name="T3" fmla="*/ 1048 h 2344"/>
                                <a:gd name="T4" fmla="*/ 113 w 1149"/>
                                <a:gd name="T5" fmla="*/ 970 h 2344"/>
                                <a:gd name="T6" fmla="*/ 169 w 1149"/>
                                <a:gd name="T7" fmla="*/ 891 h 2344"/>
                                <a:gd name="T8" fmla="*/ 228 w 1149"/>
                                <a:gd name="T9" fmla="*/ 811 h 2344"/>
                                <a:gd name="T10" fmla="*/ 294 w 1149"/>
                                <a:gd name="T11" fmla="*/ 731 h 2344"/>
                                <a:gd name="T12" fmla="*/ 363 w 1149"/>
                                <a:gd name="T13" fmla="*/ 652 h 2344"/>
                                <a:gd name="T14" fmla="*/ 436 w 1149"/>
                                <a:gd name="T15" fmla="*/ 572 h 2344"/>
                                <a:gd name="T16" fmla="*/ 513 w 1149"/>
                                <a:gd name="T17" fmla="*/ 494 h 2344"/>
                                <a:gd name="T18" fmla="*/ 592 w 1149"/>
                                <a:gd name="T19" fmla="*/ 418 h 2344"/>
                                <a:gd name="T20" fmla="*/ 673 w 1149"/>
                                <a:gd name="T21" fmla="*/ 344 h 2344"/>
                                <a:gd name="T22" fmla="*/ 758 w 1149"/>
                                <a:gd name="T23" fmla="*/ 272 h 2344"/>
                                <a:gd name="T24" fmla="*/ 843 w 1149"/>
                                <a:gd name="T25" fmla="*/ 204 h 2344"/>
                                <a:gd name="T26" fmla="*/ 929 w 1149"/>
                                <a:gd name="T27" fmla="*/ 140 h 2344"/>
                                <a:gd name="T28" fmla="*/ 1016 w 1149"/>
                                <a:gd name="T29" fmla="*/ 80 h 2344"/>
                                <a:gd name="T30" fmla="*/ 1103 w 1149"/>
                                <a:gd name="T31" fmla="*/ 25 h 2344"/>
                                <a:gd name="T32" fmla="*/ 1148 w 1149"/>
                                <a:gd name="T33" fmla="*/ 6 h 2344"/>
                                <a:gd name="T34" fmla="*/ 1147 w 1149"/>
                                <a:gd name="T35" fmla="*/ 43 h 2344"/>
                                <a:gd name="T36" fmla="*/ 1131 w 1149"/>
                                <a:gd name="T37" fmla="*/ 147 h 2344"/>
                                <a:gd name="T38" fmla="*/ 1094 w 1149"/>
                                <a:gd name="T39" fmla="*/ 365 h 2344"/>
                                <a:gd name="T40" fmla="*/ 1062 w 1149"/>
                                <a:gd name="T41" fmla="*/ 578 h 2344"/>
                                <a:gd name="T42" fmla="*/ 1042 w 1149"/>
                                <a:gd name="T43" fmla="*/ 737 h 2344"/>
                                <a:gd name="T44" fmla="*/ 1024 w 1149"/>
                                <a:gd name="T45" fmla="*/ 908 h 2344"/>
                                <a:gd name="T46" fmla="*/ 1010 w 1149"/>
                                <a:gd name="T47" fmla="*/ 1087 h 2344"/>
                                <a:gd name="T48" fmla="*/ 1001 w 1149"/>
                                <a:gd name="T49" fmla="*/ 1272 h 2344"/>
                                <a:gd name="T50" fmla="*/ 1001 w 1149"/>
                                <a:gd name="T51" fmla="*/ 1462 h 2344"/>
                                <a:gd name="T52" fmla="*/ 1010 w 1149"/>
                                <a:gd name="T53" fmla="*/ 1651 h 2344"/>
                                <a:gd name="T54" fmla="*/ 1030 w 1149"/>
                                <a:gd name="T55" fmla="*/ 1839 h 2344"/>
                                <a:gd name="T56" fmla="*/ 1061 w 1149"/>
                                <a:gd name="T57" fmla="*/ 2021 h 2344"/>
                                <a:gd name="T58" fmla="*/ 1107 w 1149"/>
                                <a:gd name="T59" fmla="*/ 2198 h 2344"/>
                                <a:gd name="T60" fmla="*/ 1100 w 1149"/>
                                <a:gd name="T61" fmla="*/ 2287 h 2344"/>
                                <a:gd name="T62" fmla="*/ 1010 w 1149"/>
                                <a:gd name="T63" fmla="*/ 2297 h 2344"/>
                                <a:gd name="T64" fmla="*/ 845 w 1149"/>
                                <a:gd name="T65" fmla="*/ 2309 h 2344"/>
                                <a:gd name="T66" fmla="*/ 623 w 1149"/>
                                <a:gd name="T67" fmla="*/ 2324 h 2344"/>
                                <a:gd name="T68" fmla="*/ 499 w 1149"/>
                                <a:gd name="T69" fmla="*/ 2334 h 2344"/>
                                <a:gd name="T70" fmla="*/ 462 w 1149"/>
                                <a:gd name="T71" fmla="*/ 2339 h 2344"/>
                                <a:gd name="T72" fmla="*/ 450 w 1149"/>
                                <a:gd name="T73" fmla="*/ 2342 h 2344"/>
                                <a:gd name="T74" fmla="*/ 416 w 1149"/>
                                <a:gd name="T75" fmla="*/ 2276 h 2344"/>
                                <a:gd name="T76" fmla="*/ 350 w 1149"/>
                                <a:gd name="T77" fmla="*/ 2131 h 2344"/>
                                <a:gd name="T78" fmla="*/ 285 w 1149"/>
                                <a:gd name="T79" fmla="*/ 1977 h 2344"/>
                                <a:gd name="T80" fmla="*/ 222 w 1149"/>
                                <a:gd name="T81" fmla="*/ 1818 h 2344"/>
                                <a:gd name="T82" fmla="*/ 161 w 1149"/>
                                <a:gd name="T83" fmla="*/ 1658 h 2344"/>
                                <a:gd name="T84" fmla="*/ 107 w 1149"/>
                                <a:gd name="T85" fmla="*/ 1503 h 2344"/>
                                <a:gd name="T86" fmla="*/ 58 w 1149"/>
                                <a:gd name="T87" fmla="*/ 1357 h 2344"/>
                                <a:gd name="T88" fmla="*/ 17 w 1149"/>
                                <a:gd name="T89" fmla="*/ 1222 h 2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49" h="2344">
                                  <a:moveTo>
                                    <a:pt x="0" y="1161"/>
                                  </a:moveTo>
                                  <a:lnTo>
                                    <a:pt x="19" y="1124"/>
                                  </a:lnTo>
                                  <a:lnTo>
                                    <a:pt x="41" y="1086"/>
                                  </a:lnTo>
                                  <a:lnTo>
                                    <a:pt x="64" y="1048"/>
                                  </a:lnTo>
                                  <a:lnTo>
                                    <a:pt x="87" y="1009"/>
                                  </a:lnTo>
                                  <a:lnTo>
                                    <a:pt x="113" y="970"/>
                                  </a:lnTo>
                                  <a:lnTo>
                                    <a:pt x="140" y="931"/>
                                  </a:lnTo>
                                  <a:lnTo>
                                    <a:pt x="169" y="891"/>
                                  </a:lnTo>
                                  <a:lnTo>
                                    <a:pt x="198" y="852"/>
                                  </a:lnTo>
                                  <a:lnTo>
                                    <a:pt x="228" y="811"/>
                                  </a:lnTo>
                                  <a:lnTo>
                                    <a:pt x="260" y="772"/>
                                  </a:lnTo>
                                  <a:lnTo>
                                    <a:pt x="294" y="731"/>
                                  </a:lnTo>
                                  <a:lnTo>
                                    <a:pt x="328" y="691"/>
                                  </a:lnTo>
                                  <a:lnTo>
                                    <a:pt x="363" y="652"/>
                                  </a:lnTo>
                                  <a:lnTo>
                                    <a:pt x="399" y="612"/>
                                  </a:lnTo>
                                  <a:lnTo>
                                    <a:pt x="436" y="572"/>
                                  </a:lnTo>
                                  <a:lnTo>
                                    <a:pt x="474" y="533"/>
                                  </a:lnTo>
                                  <a:lnTo>
                                    <a:pt x="513" y="494"/>
                                  </a:lnTo>
                                  <a:lnTo>
                                    <a:pt x="552" y="456"/>
                                  </a:lnTo>
                                  <a:lnTo>
                                    <a:pt x="592" y="418"/>
                                  </a:lnTo>
                                  <a:lnTo>
                                    <a:pt x="633" y="381"/>
                                  </a:lnTo>
                                  <a:lnTo>
                                    <a:pt x="673" y="344"/>
                                  </a:lnTo>
                                  <a:lnTo>
                                    <a:pt x="715" y="308"/>
                                  </a:lnTo>
                                  <a:lnTo>
                                    <a:pt x="758" y="272"/>
                                  </a:lnTo>
                                  <a:lnTo>
                                    <a:pt x="800" y="238"/>
                                  </a:lnTo>
                                  <a:lnTo>
                                    <a:pt x="843" y="204"/>
                                  </a:lnTo>
                                  <a:lnTo>
                                    <a:pt x="886" y="172"/>
                                  </a:lnTo>
                                  <a:lnTo>
                                    <a:pt x="929" y="140"/>
                                  </a:lnTo>
                                  <a:lnTo>
                                    <a:pt x="973" y="110"/>
                                  </a:lnTo>
                                  <a:lnTo>
                                    <a:pt x="1016" y="80"/>
                                  </a:lnTo>
                                  <a:lnTo>
                                    <a:pt x="1060" y="53"/>
                                  </a:lnTo>
                                  <a:lnTo>
                                    <a:pt x="1103" y="25"/>
                                  </a:lnTo>
                                  <a:lnTo>
                                    <a:pt x="1146" y="0"/>
                                  </a:lnTo>
                                  <a:lnTo>
                                    <a:pt x="1148" y="6"/>
                                  </a:lnTo>
                                  <a:lnTo>
                                    <a:pt x="1149" y="22"/>
                                  </a:lnTo>
                                  <a:lnTo>
                                    <a:pt x="1147" y="43"/>
                                  </a:lnTo>
                                  <a:lnTo>
                                    <a:pt x="1143" y="72"/>
                                  </a:lnTo>
                                  <a:lnTo>
                                    <a:pt x="1131" y="147"/>
                                  </a:lnTo>
                                  <a:lnTo>
                                    <a:pt x="1115" y="246"/>
                                  </a:lnTo>
                                  <a:lnTo>
                                    <a:pt x="1094" y="365"/>
                                  </a:lnTo>
                                  <a:lnTo>
                                    <a:pt x="1073" y="504"/>
                                  </a:lnTo>
                                  <a:lnTo>
                                    <a:pt x="1062" y="578"/>
                                  </a:lnTo>
                                  <a:lnTo>
                                    <a:pt x="1051" y="656"/>
                                  </a:lnTo>
                                  <a:lnTo>
                                    <a:pt x="1042" y="737"/>
                                  </a:lnTo>
                                  <a:lnTo>
                                    <a:pt x="1032" y="821"/>
                                  </a:lnTo>
                                  <a:lnTo>
                                    <a:pt x="1024" y="908"/>
                                  </a:lnTo>
                                  <a:lnTo>
                                    <a:pt x="1016" y="996"/>
                                  </a:lnTo>
                                  <a:lnTo>
                                    <a:pt x="1010" y="1087"/>
                                  </a:lnTo>
                                  <a:lnTo>
                                    <a:pt x="1005" y="1179"/>
                                  </a:lnTo>
                                  <a:lnTo>
                                    <a:pt x="1001" y="1272"/>
                                  </a:lnTo>
                                  <a:lnTo>
                                    <a:pt x="1000" y="1366"/>
                                  </a:lnTo>
                                  <a:lnTo>
                                    <a:pt x="1001" y="1462"/>
                                  </a:lnTo>
                                  <a:lnTo>
                                    <a:pt x="1005" y="1556"/>
                                  </a:lnTo>
                                  <a:lnTo>
                                    <a:pt x="1010" y="1651"/>
                                  </a:lnTo>
                                  <a:lnTo>
                                    <a:pt x="1018" y="1746"/>
                                  </a:lnTo>
                                  <a:lnTo>
                                    <a:pt x="1030" y="1839"/>
                                  </a:lnTo>
                                  <a:lnTo>
                                    <a:pt x="1044" y="1931"/>
                                  </a:lnTo>
                                  <a:lnTo>
                                    <a:pt x="1061" y="2021"/>
                                  </a:lnTo>
                                  <a:lnTo>
                                    <a:pt x="1082" y="2111"/>
                                  </a:lnTo>
                                  <a:lnTo>
                                    <a:pt x="1107" y="2198"/>
                                  </a:lnTo>
                                  <a:lnTo>
                                    <a:pt x="1136" y="2282"/>
                                  </a:lnTo>
                                  <a:lnTo>
                                    <a:pt x="1100" y="2287"/>
                                  </a:lnTo>
                                  <a:lnTo>
                                    <a:pt x="1057" y="2292"/>
                                  </a:lnTo>
                                  <a:lnTo>
                                    <a:pt x="1010" y="2297"/>
                                  </a:lnTo>
                                  <a:lnTo>
                                    <a:pt x="957" y="2302"/>
                                  </a:lnTo>
                                  <a:lnTo>
                                    <a:pt x="845" y="2309"/>
                                  </a:lnTo>
                                  <a:lnTo>
                                    <a:pt x="729" y="2317"/>
                                  </a:lnTo>
                                  <a:lnTo>
                                    <a:pt x="623" y="2324"/>
                                  </a:lnTo>
                                  <a:lnTo>
                                    <a:pt x="534" y="2330"/>
                                  </a:lnTo>
                                  <a:lnTo>
                                    <a:pt x="499" y="2334"/>
                                  </a:lnTo>
                                  <a:lnTo>
                                    <a:pt x="472" y="2337"/>
                                  </a:lnTo>
                                  <a:lnTo>
                                    <a:pt x="462" y="2339"/>
                                  </a:lnTo>
                                  <a:lnTo>
                                    <a:pt x="455" y="2341"/>
                                  </a:lnTo>
                                  <a:lnTo>
                                    <a:pt x="450" y="2342"/>
                                  </a:lnTo>
                                  <a:lnTo>
                                    <a:pt x="448" y="2344"/>
                                  </a:lnTo>
                                  <a:lnTo>
                                    <a:pt x="416" y="2276"/>
                                  </a:lnTo>
                                  <a:lnTo>
                                    <a:pt x="383" y="2205"/>
                                  </a:lnTo>
                                  <a:lnTo>
                                    <a:pt x="350" y="2131"/>
                                  </a:lnTo>
                                  <a:lnTo>
                                    <a:pt x="318" y="2055"/>
                                  </a:lnTo>
                                  <a:lnTo>
                                    <a:pt x="285" y="1977"/>
                                  </a:lnTo>
                                  <a:lnTo>
                                    <a:pt x="253" y="1897"/>
                                  </a:lnTo>
                                  <a:lnTo>
                                    <a:pt x="222" y="1818"/>
                                  </a:lnTo>
                                  <a:lnTo>
                                    <a:pt x="191" y="1738"/>
                                  </a:lnTo>
                                  <a:lnTo>
                                    <a:pt x="161" y="1658"/>
                                  </a:lnTo>
                                  <a:lnTo>
                                    <a:pt x="134" y="1580"/>
                                  </a:lnTo>
                                  <a:lnTo>
                                    <a:pt x="107" y="1503"/>
                                  </a:lnTo>
                                  <a:lnTo>
                                    <a:pt x="81" y="1428"/>
                                  </a:lnTo>
                                  <a:lnTo>
                                    <a:pt x="58" y="1357"/>
                                  </a:lnTo>
                                  <a:lnTo>
                                    <a:pt x="36" y="1287"/>
                                  </a:lnTo>
                                  <a:lnTo>
                                    <a:pt x="17" y="1222"/>
                                  </a:lnTo>
                                  <a:lnTo>
                                    <a:pt x="0" y="1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25"/>
                          <wps:cNvSpPr>
                            <a:spLocks/>
                          </wps:cNvSpPr>
                          <wps:spPr bwMode="auto">
                            <a:xfrm flipH="1">
                              <a:off x="6079" y="3052"/>
                              <a:ext cx="446" cy="705"/>
                            </a:xfrm>
                            <a:custGeom>
                              <a:avLst/>
                              <a:gdLst>
                                <a:gd name="T0" fmla="*/ 906 w 1778"/>
                                <a:gd name="T1" fmla="*/ 25 h 2713"/>
                                <a:gd name="T2" fmla="*/ 833 w 1778"/>
                                <a:gd name="T3" fmla="*/ 78 h 2713"/>
                                <a:gd name="T4" fmla="*/ 762 w 1778"/>
                                <a:gd name="T5" fmla="*/ 134 h 2713"/>
                                <a:gd name="T6" fmla="*/ 692 w 1778"/>
                                <a:gd name="T7" fmla="*/ 194 h 2713"/>
                                <a:gd name="T8" fmla="*/ 624 w 1778"/>
                                <a:gd name="T9" fmla="*/ 258 h 2713"/>
                                <a:gd name="T10" fmla="*/ 558 w 1778"/>
                                <a:gd name="T11" fmla="*/ 325 h 2713"/>
                                <a:gd name="T12" fmla="*/ 493 w 1778"/>
                                <a:gd name="T13" fmla="*/ 394 h 2713"/>
                                <a:gd name="T14" fmla="*/ 431 w 1778"/>
                                <a:gd name="T15" fmla="*/ 466 h 2713"/>
                                <a:gd name="T16" fmla="*/ 370 w 1778"/>
                                <a:gd name="T17" fmla="*/ 542 h 2713"/>
                                <a:gd name="T18" fmla="*/ 313 w 1778"/>
                                <a:gd name="T19" fmla="*/ 619 h 2713"/>
                                <a:gd name="T20" fmla="*/ 257 w 1778"/>
                                <a:gd name="T21" fmla="*/ 699 h 2713"/>
                                <a:gd name="T22" fmla="*/ 203 w 1778"/>
                                <a:gd name="T23" fmla="*/ 781 h 2713"/>
                                <a:gd name="T24" fmla="*/ 153 w 1778"/>
                                <a:gd name="T25" fmla="*/ 865 h 2713"/>
                                <a:gd name="T26" fmla="*/ 105 w 1778"/>
                                <a:gd name="T27" fmla="*/ 951 h 2713"/>
                                <a:gd name="T28" fmla="*/ 61 w 1778"/>
                                <a:gd name="T29" fmla="*/ 1038 h 2713"/>
                                <a:gd name="T30" fmla="*/ 20 w 1778"/>
                                <a:gd name="T31" fmla="*/ 1126 h 2713"/>
                                <a:gd name="T32" fmla="*/ 27 w 1778"/>
                                <a:gd name="T33" fmla="*/ 1269 h 2713"/>
                                <a:gd name="T34" fmla="*/ 88 w 1778"/>
                                <a:gd name="T35" fmla="*/ 1478 h 2713"/>
                                <a:gd name="T36" fmla="*/ 154 w 1778"/>
                                <a:gd name="T37" fmla="*/ 1694 h 2713"/>
                                <a:gd name="T38" fmla="*/ 228 w 1778"/>
                                <a:gd name="T39" fmla="*/ 1911 h 2713"/>
                                <a:gd name="T40" fmla="*/ 306 w 1778"/>
                                <a:gd name="T41" fmla="*/ 2122 h 2713"/>
                                <a:gd name="T42" fmla="*/ 367 w 1778"/>
                                <a:gd name="T43" fmla="*/ 2273 h 2713"/>
                                <a:gd name="T44" fmla="*/ 408 w 1778"/>
                                <a:gd name="T45" fmla="*/ 2367 h 2713"/>
                                <a:gd name="T46" fmla="*/ 450 w 1778"/>
                                <a:gd name="T47" fmla="*/ 2456 h 2713"/>
                                <a:gd name="T48" fmla="*/ 493 w 1778"/>
                                <a:gd name="T49" fmla="*/ 2539 h 2713"/>
                                <a:gd name="T50" fmla="*/ 537 w 1778"/>
                                <a:gd name="T51" fmla="*/ 2614 h 2713"/>
                                <a:gd name="T52" fmla="*/ 580 w 1778"/>
                                <a:gd name="T53" fmla="*/ 2682 h 2713"/>
                                <a:gd name="T54" fmla="*/ 1459 w 1778"/>
                                <a:gd name="T55" fmla="*/ 2666 h 2713"/>
                                <a:gd name="T56" fmla="*/ 1510 w 1778"/>
                                <a:gd name="T57" fmla="*/ 2501 h 2713"/>
                                <a:gd name="T58" fmla="*/ 1556 w 1778"/>
                                <a:gd name="T59" fmla="*/ 2335 h 2713"/>
                                <a:gd name="T60" fmla="*/ 1603 w 1778"/>
                                <a:gd name="T61" fmla="*/ 2170 h 2713"/>
                                <a:gd name="T62" fmla="*/ 1646 w 1778"/>
                                <a:gd name="T63" fmla="*/ 2004 h 2713"/>
                                <a:gd name="T64" fmla="*/ 1685 w 1778"/>
                                <a:gd name="T65" fmla="*/ 1837 h 2713"/>
                                <a:gd name="T66" fmla="*/ 1721 w 1778"/>
                                <a:gd name="T67" fmla="*/ 1669 h 2713"/>
                                <a:gd name="T68" fmla="*/ 1752 w 1778"/>
                                <a:gd name="T69" fmla="*/ 1498 h 2713"/>
                                <a:gd name="T70" fmla="*/ 1778 w 1778"/>
                                <a:gd name="T71" fmla="*/ 1327 h 2713"/>
                                <a:gd name="T72" fmla="*/ 1671 w 1778"/>
                                <a:gd name="T73" fmla="*/ 1084 h 2713"/>
                                <a:gd name="T74" fmla="*/ 1570 w 1778"/>
                                <a:gd name="T75" fmla="*/ 876 h 2713"/>
                                <a:gd name="T76" fmla="*/ 1475 w 1778"/>
                                <a:gd name="T77" fmla="*/ 692 h 2713"/>
                                <a:gd name="T78" fmla="*/ 1427 w 1778"/>
                                <a:gd name="T79" fmla="*/ 610 h 2713"/>
                                <a:gd name="T80" fmla="*/ 1380 w 1778"/>
                                <a:gd name="T81" fmla="*/ 531 h 2713"/>
                                <a:gd name="T82" fmla="*/ 1332 w 1778"/>
                                <a:gd name="T83" fmla="*/ 457 h 2713"/>
                                <a:gd name="T84" fmla="*/ 1282 w 1778"/>
                                <a:gd name="T85" fmla="*/ 387 h 2713"/>
                                <a:gd name="T86" fmla="*/ 1232 w 1778"/>
                                <a:gd name="T87" fmla="*/ 319 h 2713"/>
                                <a:gd name="T88" fmla="*/ 1179 w 1778"/>
                                <a:gd name="T89" fmla="*/ 253 h 2713"/>
                                <a:gd name="T90" fmla="*/ 1124 w 1778"/>
                                <a:gd name="T91" fmla="*/ 190 h 2713"/>
                                <a:gd name="T92" fmla="*/ 1067 w 1778"/>
                                <a:gd name="T93" fmla="*/ 126 h 2713"/>
                                <a:gd name="T94" fmla="*/ 943 w 1778"/>
                                <a:gd name="T95" fmla="*/ 0 h 2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778" h="2713">
                                  <a:moveTo>
                                    <a:pt x="943" y="0"/>
                                  </a:moveTo>
                                  <a:lnTo>
                                    <a:pt x="906" y="25"/>
                                  </a:lnTo>
                                  <a:lnTo>
                                    <a:pt x="869" y="51"/>
                                  </a:lnTo>
                                  <a:lnTo>
                                    <a:pt x="833" y="78"/>
                                  </a:lnTo>
                                  <a:lnTo>
                                    <a:pt x="797" y="105"/>
                                  </a:lnTo>
                                  <a:lnTo>
                                    <a:pt x="762" y="134"/>
                                  </a:lnTo>
                                  <a:lnTo>
                                    <a:pt x="727" y="163"/>
                                  </a:lnTo>
                                  <a:lnTo>
                                    <a:pt x="692" y="194"/>
                                  </a:lnTo>
                                  <a:lnTo>
                                    <a:pt x="658" y="225"/>
                                  </a:lnTo>
                                  <a:lnTo>
                                    <a:pt x="624" y="258"/>
                                  </a:lnTo>
                                  <a:lnTo>
                                    <a:pt x="591" y="291"/>
                                  </a:lnTo>
                                  <a:lnTo>
                                    <a:pt x="558" y="325"/>
                                  </a:lnTo>
                                  <a:lnTo>
                                    <a:pt x="525" y="359"/>
                                  </a:lnTo>
                                  <a:lnTo>
                                    <a:pt x="493" y="394"/>
                                  </a:lnTo>
                                  <a:lnTo>
                                    <a:pt x="462" y="431"/>
                                  </a:lnTo>
                                  <a:lnTo>
                                    <a:pt x="431" y="466"/>
                                  </a:lnTo>
                                  <a:lnTo>
                                    <a:pt x="400" y="503"/>
                                  </a:lnTo>
                                  <a:lnTo>
                                    <a:pt x="370" y="542"/>
                                  </a:lnTo>
                                  <a:lnTo>
                                    <a:pt x="342" y="581"/>
                                  </a:lnTo>
                                  <a:lnTo>
                                    <a:pt x="313" y="619"/>
                                  </a:lnTo>
                                  <a:lnTo>
                                    <a:pt x="284" y="660"/>
                                  </a:lnTo>
                                  <a:lnTo>
                                    <a:pt x="257" y="699"/>
                                  </a:lnTo>
                                  <a:lnTo>
                                    <a:pt x="229" y="741"/>
                                  </a:lnTo>
                                  <a:lnTo>
                                    <a:pt x="203" y="781"/>
                                  </a:lnTo>
                                  <a:lnTo>
                                    <a:pt x="178" y="823"/>
                                  </a:lnTo>
                                  <a:lnTo>
                                    <a:pt x="153" y="865"/>
                                  </a:lnTo>
                                  <a:lnTo>
                                    <a:pt x="129" y="908"/>
                                  </a:lnTo>
                                  <a:lnTo>
                                    <a:pt x="105" y="951"/>
                                  </a:lnTo>
                                  <a:lnTo>
                                    <a:pt x="83" y="994"/>
                                  </a:lnTo>
                                  <a:lnTo>
                                    <a:pt x="61" y="1038"/>
                                  </a:lnTo>
                                  <a:lnTo>
                                    <a:pt x="40" y="1082"/>
                                  </a:lnTo>
                                  <a:lnTo>
                                    <a:pt x="20" y="1126"/>
                                  </a:lnTo>
                                  <a:lnTo>
                                    <a:pt x="0" y="1170"/>
                                  </a:lnTo>
                                  <a:lnTo>
                                    <a:pt x="27" y="1269"/>
                                  </a:lnTo>
                                  <a:lnTo>
                                    <a:pt x="56" y="1372"/>
                                  </a:lnTo>
                                  <a:lnTo>
                                    <a:pt x="88" y="1478"/>
                                  </a:lnTo>
                                  <a:lnTo>
                                    <a:pt x="120" y="1586"/>
                                  </a:lnTo>
                                  <a:lnTo>
                                    <a:pt x="154" y="1694"/>
                                  </a:lnTo>
                                  <a:lnTo>
                                    <a:pt x="190" y="1803"/>
                                  </a:lnTo>
                                  <a:lnTo>
                                    <a:pt x="228" y="1911"/>
                                  </a:lnTo>
                                  <a:lnTo>
                                    <a:pt x="266" y="2017"/>
                                  </a:lnTo>
                                  <a:lnTo>
                                    <a:pt x="306" y="2122"/>
                                  </a:lnTo>
                                  <a:lnTo>
                                    <a:pt x="346" y="2223"/>
                                  </a:lnTo>
                                  <a:lnTo>
                                    <a:pt x="367" y="2273"/>
                                  </a:lnTo>
                                  <a:lnTo>
                                    <a:pt x="387" y="2320"/>
                                  </a:lnTo>
                                  <a:lnTo>
                                    <a:pt x="408" y="2367"/>
                                  </a:lnTo>
                                  <a:lnTo>
                                    <a:pt x="430" y="2412"/>
                                  </a:lnTo>
                                  <a:lnTo>
                                    <a:pt x="450" y="2456"/>
                                  </a:lnTo>
                                  <a:lnTo>
                                    <a:pt x="472" y="2498"/>
                                  </a:lnTo>
                                  <a:lnTo>
                                    <a:pt x="493" y="2539"/>
                                  </a:lnTo>
                                  <a:lnTo>
                                    <a:pt x="515" y="2578"/>
                                  </a:lnTo>
                                  <a:lnTo>
                                    <a:pt x="537" y="2614"/>
                                  </a:lnTo>
                                  <a:lnTo>
                                    <a:pt x="559" y="2650"/>
                                  </a:lnTo>
                                  <a:lnTo>
                                    <a:pt x="580" y="2682"/>
                                  </a:lnTo>
                                  <a:lnTo>
                                    <a:pt x="602" y="2713"/>
                                  </a:lnTo>
                                  <a:lnTo>
                                    <a:pt x="1459" y="2666"/>
                                  </a:lnTo>
                                  <a:lnTo>
                                    <a:pt x="1485" y="2583"/>
                                  </a:lnTo>
                                  <a:lnTo>
                                    <a:pt x="1510" y="2501"/>
                                  </a:lnTo>
                                  <a:lnTo>
                                    <a:pt x="1533" y="2418"/>
                                  </a:lnTo>
                                  <a:lnTo>
                                    <a:pt x="1556" y="2335"/>
                                  </a:lnTo>
                                  <a:lnTo>
                                    <a:pt x="1580" y="2252"/>
                                  </a:lnTo>
                                  <a:lnTo>
                                    <a:pt x="1603" y="2170"/>
                                  </a:lnTo>
                                  <a:lnTo>
                                    <a:pt x="1624" y="2087"/>
                                  </a:lnTo>
                                  <a:lnTo>
                                    <a:pt x="1646" y="2004"/>
                                  </a:lnTo>
                                  <a:lnTo>
                                    <a:pt x="1666" y="1921"/>
                                  </a:lnTo>
                                  <a:lnTo>
                                    <a:pt x="1685" y="1837"/>
                                  </a:lnTo>
                                  <a:lnTo>
                                    <a:pt x="1703" y="1753"/>
                                  </a:lnTo>
                                  <a:lnTo>
                                    <a:pt x="1721" y="1669"/>
                                  </a:lnTo>
                                  <a:lnTo>
                                    <a:pt x="1737" y="1584"/>
                                  </a:lnTo>
                                  <a:lnTo>
                                    <a:pt x="1752" y="1498"/>
                                  </a:lnTo>
                                  <a:lnTo>
                                    <a:pt x="1766" y="1413"/>
                                  </a:lnTo>
                                  <a:lnTo>
                                    <a:pt x="1778" y="1327"/>
                                  </a:lnTo>
                                  <a:lnTo>
                                    <a:pt x="1723" y="1201"/>
                                  </a:lnTo>
                                  <a:lnTo>
                                    <a:pt x="1671" y="1084"/>
                                  </a:lnTo>
                                  <a:lnTo>
                                    <a:pt x="1621" y="977"/>
                                  </a:lnTo>
                                  <a:lnTo>
                                    <a:pt x="1570" y="876"/>
                                  </a:lnTo>
                                  <a:lnTo>
                                    <a:pt x="1523" y="781"/>
                                  </a:lnTo>
                                  <a:lnTo>
                                    <a:pt x="1475" y="692"/>
                                  </a:lnTo>
                                  <a:lnTo>
                                    <a:pt x="1451" y="650"/>
                                  </a:lnTo>
                                  <a:lnTo>
                                    <a:pt x="1427" y="610"/>
                                  </a:lnTo>
                                  <a:lnTo>
                                    <a:pt x="1403" y="570"/>
                                  </a:lnTo>
                                  <a:lnTo>
                                    <a:pt x="1380" y="531"/>
                                  </a:lnTo>
                                  <a:lnTo>
                                    <a:pt x="1356" y="494"/>
                                  </a:lnTo>
                                  <a:lnTo>
                                    <a:pt x="1332" y="457"/>
                                  </a:lnTo>
                                  <a:lnTo>
                                    <a:pt x="1307" y="421"/>
                                  </a:lnTo>
                                  <a:lnTo>
                                    <a:pt x="1282" y="387"/>
                                  </a:lnTo>
                                  <a:lnTo>
                                    <a:pt x="1257" y="352"/>
                                  </a:lnTo>
                                  <a:lnTo>
                                    <a:pt x="1232" y="319"/>
                                  </a:lnTo>
                                  <a:lnTo>
                                    <a:pt x="1205" y="286"/>
                                  </a:lnTo>
                                  <a:lnTo>
                                    <a:pt x="1179" y="253"/>
                                  </a:lnTo>
                                  <a:lnTo>
                                    <a:pt x="1152" y="221"/>
                                  </a:lnTo>
                                  <a:lnTo>
                                    <a:pt x="1124" y="190"/>
                                  </a:lnTo>
                                  <a:lnTo>
                                    <a:pt x="1096" y="157"/>
                                  </a:lnTo>
                                  <a:lnTo>
                                    <a:pt x="1067" y="126"/>
                                  </a:lnTo>
                                  <a:lnTo>
                                    <a:pt x="1006" y="63"/>
                                  </a:lnTo>
                                  <a:lnTo>
                                    <a:pt x="9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26"/>
                          <wps:cNvSpPr>
                            <a:spLocks/>
                          </wps:cNvSpPr>
                          <wps:spPr bwMode="auto">
                            <a:xfrm flipH="1">
                              <a:off x="6264" y="3081"/>
                              <a:ext cx="247" cy="654"/>
                            </a:xfrm>
                            <a:custGeom>
                              <a:avLst/>
                              <a:gdLst>
                                <a:gd name="T0" fmla="*/ 14 w 983"/>
                                <a:gd name="T1" fmla="*/ 1033 h 2515"/>
                                <a:gd name="T2" fmla="*/ 48 w 983"/>
                                <a:gd name="T3" fmla="*/ 962 h 2515"/>
                                <a:gd name="T4" fmla="*/ 87 w 983"/>
                                <a:gd name="T5" fmla="*/ 887 h 2515"/>
                                <a:gd name="T6" fmla="*/ 130 w 983"/>
                                <a:gd name="T7" fmla="*/ 811 h 2515"/>
                                <a:gd name="T8" fmla="*/ 178 w 983"/>
                                <a:gd name="T9" fmla="*/ 736 h 2515"/>
                                <a:gd name="T10" fmla="*/ 229 w 983"/>
                                <a:gd name="T11" fmla="*/ 661 h 2515"/>
                                <a:gd name="T12" fmla="*/ 284 w 983"/>
                                <a:gd name="T13" fmla="*/ 586 h 2515"/>
                                <a:gd name="T14" fmla="*/ 341 w 983"/>
                                <a:gd name="T15" fmla="*/ 512 h 2515"/>
                                <a:gd name="T16" fmla="*/ 401 w 983"/>
                                <a:gd name="T17" fmla="*/ 439 h 2515"/>
                                <a:gd name="T18" fmla="*/ 462 w 983"/>
                                <a:gd name="T19" fmla="*/ 369 h 2515"/>
                                <a:gd name="T20" fmla="*/ 524 w 983"/>
                                <a:gd name="T21" fmla="*/ 301 h 2515"/>
                                <a:gd name="T22" fmla="*/ 586 w 983"/>
                                <a:gd name="T23" fmla="*/ 236 h 2515"/>
                                <a:gd name="T24" fmla="*/ 648 w 983"/>
                                <a:gd name="T25" fmla="*/ 176 h 2515"/>
                                <a:gd name="T26" fmla="*/ 709 w 983"/>
                                <a:gd name="T27" fmla="*/ 119 h 2515"/>
                                <a:gd name="T28" fmla="*/ 768 w 983"/>
                                <a:gd name="T29" fmla="*/ 67 h 2515"/>
                                <a:gd name="T30" fmla="*/ 827 w 983"/>
                                <a:gd name="T31" fmla="*/ 20 h 2515"/>
                                <a:gd name="T32" fmla="*/ 858 w 983"/>
                                <a:gd name="T33" fmla="*/ 8 h 2515"/>
                                <a:gd name="T34" fmla="*/ 865 w 983"/>
                                <a:gd name="T35" fmla="*/ 56 h 2515"/>
                                <a:gd name="T36" fmla="*/ 883 w 983"/>
                                <a:gd name="T37" fmla="*/ 195 h 2515"/>
                                <a:gd name="T38" fmla="*/ 911 w 983"/>
                                <a:gd name="T39" fmla="*/ 476 h 2515"/>
                                <a:gd name="T40" fmla="*/ 941 w 983"/>
                                <a:gd name="T41" fmla="*/ 838 h 2515"/>
                                <a:gd name="T42" fmla="*/ 961 w 983"/>
                                <a:gd name="T43" fmla="*/ 1138 h 2515"/>
                                <a:gd name="T44" fmla="*/ 971 w 983"/>
                                <a:gd name="T45" fmla="*/ 1344 h 2515"/>
                                <a:gd name="T46" fmla="*/ 979 w 983"/>
                                <a:gd name="T47" fmla="*/ 1549 h 2515"/>
                                <a:gd name="T48" fmla="*/ 983 w 983"/>
                                <a:gd name="T49" fmla="*/ 1747 h 2515"/>
                                <a:gd name="T50" fmla="*/ 982 w 983"/>
                                <a:gd name="T51" fmla="*/ 1936 h 2515"/>
                                <a:gd name="T52" fmla="*/ 976 w 983"/>
                                <a:gd name="T53" fmla="*/ 2109 h 2515"/>
                                <a:gd name="T54" fmla="*/ 964 w 983"/>
                                <a:gd name="T55" fmla="*/ 2263 h 2515"/>
                                <a:gd name="T56" fmla="*/ 945 w 983"/>
                                <a:gd name="T57" fmla="*/ 2393 h 2515"/>
                                <a:gd name="T58" fmla="*/ 910 w 983"/>
                                <a:gd name="T59" fmla="*/ 2455 h 2515"/>
                                <a:gd name="T60" fmla="*/ 860 w 983"/>
                                <a:gd name="T61" fmla="*/ 2469 h 2515"/>
                                <a:gd name="T62" fmla="*/ 777 w 983"/>
                                <a:gd name="T63" fmla="*/ 2486 h 2515"/>
                                <a:gd name="T64" fmla="*/ 672 w 983"/>
                                <a:gd name="T65" fmla="*/ 2504 h 2515"/>
                                <a:gd name="T66" fmla="*/ 604 w 983"/>
                                <a:gd name="T67" fmla="*/ 2514 h 2515"/>
                                <a:gd name="T68" fmla="*/ 570 w 983"/>
                                <a:gd name="T69" fmla="*/ 2482 h 2515"/>
                                <a:gd name="T70" fmla="*/ 522 w 983"/>
                                <a:gd name="T71" fmla="*/ 2404 h 2515"/>
                                <a:gd name="T72" fmla="*/ 475 w 983"/>
                                <a:gd name="T73" fmla="*/ 2318 h 2515"/>
                                <a:gd name="T74" fmla="*/ 428 w 983"/>
                                <a:gd name="T75" fmla="*/ 2225 h 2515"/>
                                <a:gd name="T76" fmla="*/ 383 w 983"/>
                                <a:gd name="T77" fmla="*/ 2126 h 2515"/>
                                <a:gd name="T78" fmla="*/ 339 w 983"/>
                                <a:gd name="T79" fmla="*/ 2024 h 2515"/>
                                <a:gd name="T80" fmla="*/ 274 w 983"/>
                                <a:gd name="T81" fmla="*/ 1864 h 2515"/>
                                <a:gd name="T82" fmla="*/ 196 w 983"/>
                                <a:gd name="T83" fmla="*/ 1650 h 2515"/>
                                <a:gd name="T84" fmla="*/ 125 w 983"/>
                                <a:gd name="T85" fmla="*/ 1447 h 2515"/>
                                <a:gd name="T86" fmla="*/ 65 w 983"/>
                                <a:gd name="T87" fmla="*/ 1267 h 2515"/>
                                <a:gd name="T88" fmla="*/ 18 w 983"/>
                                <a:gd name="T89" fmla="*/ 1124 h 2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983" h="2515">
                                  <a:moveTo>
                                    <a:pt x="0" y="1069"/>
                                  </a:moveTo>
                                  <a:lnTo>
                                    <a:pt x="14" y="1033"/>
                                  </a:lnTo>
                                  <a:lnTo>
                                    <a:pt x="30" y="998"/>
                                  </a:lnTo>
                                  <a:lnTo>
                                    <a:pt x="48" y="962"/>
                                  </a:lnTo>
                                  <a:lnTo>
                                    <a:pt x="67" y="925"/>
                                  </a:lnTo>
                                  <a:lnTo>
                                    <a:pt x="87" y="887"/>
                                  </a:lnTo>
                                  <a:lnTo>
                                    <a:pt x="107" y="850"/>
                                  </a:lnTo>
                                  <a:lnTo>
                                    <a:pt x="130" y="811"/>
                                  </a:lnTo>
                                  <a:lnTo>
                                    <a:pt x="154" y="774"/>
                                  </a:lnTo>
                                  <a:lnTo>
                                    <a:pt x="178" y="736"/>
                                  </a:lnTo>
                                  <a:lnTo>
                                    <a:pt x="203" y="698"/>
                                  </a:lnTo>
                                  <a:lnTo>
                                    <a:pt x="229" y="661"/>
                                  </a:lnTo>
                                  <a:lnTo>
                                    <a:pt x="256" y="623"/>
                                  </a:lnTo>
                                  <a:lnTo>
                                    <a:pt x="284" y="586"/>
                                  </a:lnTo>
                                  <a:lnTo>
                                    <a:pt x="312" y="548"/>
                                  </a:lnTo>
                                  <a:lnTo>
                                    <a:pt x="341" y="512"/>
                                  </a:lnTo>
                                  <a:lnTo>
                                    <a:pt x="371" y="475"/>
                                  </a:lnTo>
                                  <a:lnTo>
                                    <a:pt x="401" y="439"/>
                                  </a:lnTo>
                                  <a:lnTo>
                                    <a:pt x="431" y="403"/>
                                  </a:lnTo>
                                  <a:lnTo>
                                    <a:pt x="462" y="369"/>
                                  </a:lnTo>
                                  <a:lnTo>
                                    <a:pt x="493" y="334"/>
                                  </a:lnTo>
                                  <a:lnTo>
                                    <a:pt x="524" y="301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86" y="236"/>
                                  </a:lnTo>
                                  <a:lnTo>
                                    <a:pt x="617" y="205"/>
                                  </a:lnTo>
                                  <a:lnTo>
                                    <a:pt x="648" y="176"/>
                                  </a:lnTo>
                                  <a:lnTo>
                                    <a:pt x="679" y="147"/>
                                  </a:lnTo>
                                  <a:lnTo>
                                    <a:pt x="709" y="119"/>
                                  </a:lnTo>
                                  <a:lnTo>
                                    <a:pt x="738" y="92"/>
                                  </a:lnTo>
                                  <a:lnTo>
                                    <a:pt x="768" y="67"/>
                                  </a:lnTo>
                                  <a:lnTo>
                                    <a:pt x="798" y="43"/>
                                  </a:lnTo>
                                  <a:lnTo>
                                    <a:pt x="827" y="20"/>
                                  </a:lnTo>
                                  <a:lnTo>
                                    <a:pt x="855" y="0"/>
                                  </a:lnTo>
                                  <a:lnTo>
                                    <a:pt x="858" y="8"/>
                                  </a:lnTo>
                                  <a:lnTo>
                                    <a:pt x="861" y="28"/>
                                  </a:lnTo>
                                  <a:lnTo>
                                    <a:pt x="865" y="56"/>
                                  </a:lnTo>
                                  <a:lnTo>
                                    <a:pt x="871" y="94"/>
                                  </a:lnTo>
                                  <a:lnTo>
                                    <a:pt x="883" y="195"/>
                                  </a:lnTo>
                                  <a:lnTo>
                                    <a:pt x="896" y="323"/>
                                  </a:lnTo>
                                  <a:lnTo>
                                    <a:pt x="911" y="476"/>
                                  </a:lnTo>
                                  <a:lnTo>
                                    <a:pt x="926" y="649"/>
                                  </a:lnTo>
                                  <a:lnTo>
                                    <a:pt x="941" y="838"/>
                                  </a:lnTo>
                                  <a:lnTo>
                                    <a:pt x="954" y="1036"/>
                                  </a:lnTo>
                                  <a:lnTo>
                                    <a:pt x="961" y="1138"/>
                                  </a:lnTo>
                                  <a:lnTo>
                                    <a:pt x="966" y="1241"/>
                                  </a:lnTo>
                                  <a:lnTo>
                                    <a:pt x="971" y="1344"/>
                                  </a:lnTo>
                                  <a:lnTo>
                                    <a:pt x="976" y="1446"/>
                                  </a:lnTo>
                                  <a:lnTo>
                                    <a:pt x="979" y="1549"/>
                                  </a:lnTo>
                                  <a:lnTo>
                                    <a:pt x="982" y="1649"/>
                                  </a:lnTo>
                                  <a:lnTo>
                                    <a:pt x="983" y="1747"/>
                                  </a:lnTo>
                                  <a:lnTo>
                                    <a:pt x="983" y="1843"/>
                                  </a:lnTo>
                                  <a:lnTo>
                                    <a:pt x="982" y="1936"/>
                                  </a:lnTo>
                                  <a:lnTo>
                                    <a:pt x="979" y="2025"/>
                                  </a:lnTo>
                                  <a:lnTo>
                                    <a:pt x="976" y="2109"/>
                                  </a:lnTo>
                                  <a:lnTo>
                                    <a:pt x="970" y="2189"/>
                                  </a:lnTo>
                                  <a:lnTo>
                                    <a:pt x="964" y="2263"/>
                                  </a:lnTo>
                                  <a:lnTo>
                                    <a:pt x="954" y="2331"/>
                                  </a:lnTo>
                                  <a:lnTo>
                                    <a:pt x="945" y="2393"/>
                                  </a:lnTo>
                                  <a:lnTo>
                                    <a:pt x="932" y="2448"/>
                                  </a:lnTo>
                                  <a:lnTo>
                                    <a:pt x="910" y="2455"/>
                                  </a:lnTo>
                                  <a:lnTo>
                                    <a:pt x="885" y="2463"/>
                                  </a:lnTo>
                                  <a:lnTo>
                                    <a:pt x="860" y="2469"/>
                                  </a:lnTo>
                                  <a:lnTo>
                                    <a:pt x="833" y="2476"/>
                                  </a:lnTo>
                                  <a:lnTo>
                                    <a:pt x="777" y="2486"/>
                                  </a:lnTo>
                                  <a:lnTo>
                                    <a:pt x="722" y="2497"/>
                                  </a:lnTo>
                                  <a:lnTo>
                                    <a:pt x="672" y="2504"/>
                                  </a:lnTo>
                                  <a:lnTo>
                                    <a:pt x="631" y="2510"/>
                                  </a:lnTo>
                                  <a:lnTo>
                                    <a:pt x="604" y="2514"/>
                                  </a:lnTo>
                                  <a:lnTo>
                                    <a:pt x="594" y="2515"/>
                                  </a:lnTo>
                                  <a:lnTo>
                                    <a:pt x="570" y="2482"/>
                                  </a:lnTo>
                                  <a:lnTo>
                                    <a:pt x="546" y="2443"/>
                                  </a:lnTo>
                                  <a:lnTo>
                                    <a:pt x="522" y="2404"/>
                                  </a:lnTo>
                                  <a:lnTo>
                                    <a:pt x="499" y="2362"/>
                                  </a:lnTo>
                                  <a:lnTo>
                                    <a:pt x="475" y="2318"/>
                                  </a:lnTo>
                                  <a:lnTo>
                                    <a:pt x="452" y="2273"/>
                                  </a:lnTo>
                                  <a:lnTo>
                                    <a:pt x="428" y="2225"/>
                                  </a:lnTo>
                                  <a:lnTo>
                                    <a:pt x="405" y="2176"/>
                                  </a:lnTo>
                                  <a:lnTo>
                                    <a:pt x="383" y="2126"/>
                                  </a:lnTo>
                                  <a:lnTo>
                                    <a:pt x="360" y="2075"/>
                                  </a:lnTo>
                                  <a:lnTo>
                                    <a:pt x="339" y="2024"/>
                                  </a:lnTo>
                                  <a:lnTo>
                                    <a:pt x="317" y="1970"/>
                                  </a:lnTo>
                                  <a:lnTo>
                                    <a:pt x="274" y="1864"/>
                                  </a:lnTo>
                                  <a:lnTo>
                                    <a:pt x="234" y="1756"/>
                                  </a:lnTo>
                                  <a:lnTo>
                                    <a:pt x="196" y="1650"/>
                                  </a:lnTo>
                                  <a:lnTo>
                                    <a:pt x="159" y="1546"/>
                                  </a:lnTo>
                                  <a:lnTo>
                                    <a:pt x="125" y="1447"/>
                                  </a:lnTo>
                                  <a:lnTo>
                                    <a:pt x="94" y="1353"/>
                                  </a:lnTo>
                                  <a:lnTo>
                                    <a:pt x="65" y="1267"/>
                                  </a:lnTo>
                                  <a:lnTo>
                                    <a:pt x="40" y="1191"/>
                                  </a:lnTo>
                                  <a:lnTo>
                                    <a:pt x="18" y="1124"/>
                                  </a:lnTo>
                                  <a:lnTo>
                                    <a:pt x="0" y="10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27"/>
                          <wps:cNvSpPr>
                            <a:spLocks/>
                          </wps:cNvSpPr>
                          <wps:spPr bwMode="auto">
                            <a:xfrm flipH="1">
                              <a:off x="6094" y="3094"/>
                              <a:ext cx="175" cy="627"/>
                            </a:xfrm>
                            <a:custGeom>
                              <a:avLst/>
                              <a:gdLst>
                                <a:gd name="T0" fmla="*/ 687 w 699"/>
                                <a:gd name="T1" fmla="*/ 1155 h 2411"/>
                                <a:gd name="T2" fmla="*/ 661 w 699"/>
                                <a:gd name="T3" fmla="*/ 1077 h 2411"/>
                                <a:gd name="T4" fmla="*/ 631 w 699"/>
                                <a:gd name="T5" fmla="*/ 997 h 2411"/>
                                <a:gd name="T6" fmla="*/ 598 w 699"/>
                                <a:gd name="T7" fmla="*/ 916 h 2411"/>
                                <a:gd name="T8" fmla="*/ 541 w 699"/>
                                <a:gd name="T9" fmla="*/ 793 h 2411"/>
                                <a:gd name="T10" fmla="*/ 457 w 699"/>
                                <a:gd name="T11" fmla="*/ 629 h 2411"/>
                                <a:gd name="T12" fmla="*/ 388 w 699"/>
                                <a:gd name="T13" fmla="*/ 508 h 2411"/>
                                <a:gd name="T14" fmla="*/ 339 w 699"/>
                                <a:gd name="T15" fmla="*/ 429 h 2411"/>
                                <a:gd name="T16" fmla="*/ 290 w 699"/>
                                <a:gd name="T17" fmla="*/ 353 h 2411"/>
                                <a:gd name="T18" fmla="*/ 239 w 699"/>
                                <a:gd name="T19" fmla="*/ 280 h 2411"/>
                                <a:gd name="T20" fmla="*/ 186 w 699"/>
                                <a:gd name="T21" fmla="*/ 210 h 2411"/>
                                <a:gd name="T22" fmla="*/ 134 w 699"/>
                                <a:gd name="T23" fmla="*/ 144 h 2411"/>
                                <a:gd name="T24" fmla="*/ 81 w 699"/>
                                <a:gd name="T25" fmla="*/ 82 h 2411"/>
                                <a:gd name="T26" fmla="*/ 29 w 699"/>
                                <a:gd name="T27" fmla="*/ 26 h 2411"/>
                                <a:gd name="T28" fmla="*/ 0 w 699"/>
                                <a:gd name="T29" fmla="*/ 7 h 2411"/>
                                <a:gd name="T30" fmla="*/ 3 w 699"/>
                                <a:gd name="T31" fmla="*/ 45 h 2411"/>
                                <a:gd name="T32" fmla="*/ 15 w 699"/>
                                <a:gd name="T33" fmla="*/ 156 h 2411"/>
                                <a:gd name="T34" fmla="*/ 41 w 699"/>
                                <a:gd name="T35" fmla="*/ 389 h 2411"/>
                                <a:gd name="T36" fmla="*/ 72 w 699"/>
                                <a:gd name="T37" fmla="*/ 697 h 2411"/>
                                <a:gd name="T38" fmla="*/ 94 w 699"/>
                                <a:gd name="T39" fmla="*/ 963 h 2411"/>
                                <a:gd name="T40" fmla="*/ 105 w 699"/>
                                <a:gd name="T41" fmla="*/ 1152 h 2411"/>
                                <a:gd name="T42" fmla="*/ 112 w 699"/>
                                <a:gd name="T43" fmla="*/ 1347 h 2411"/>
                                <a:gd name="T44" fmla="*/ 116 w 699"/>
                                <a:gd name="T45" fmla="*/ 1546 h 2411"/>
                                <a:gd name="T46" fmla="*/ 112 w 699"/>
                                <a:gd name="T47" fmla="*/ 1744 h 2411"/>
                                <a:gd name="T48" fmla="*/ 103 w 699"/>
                                <a:gd name="T49" fmla="*/ 1940 h 2411"/>
                                <a:gd name="T50" fmla="*/ 85 w 699"/>
                                <a:gd name="T51" fmla="*/ 2131 h 2411"/>
                                <a:gd name="T52" fmla="*/ 58 w 699"/>
                                <a:gd name="T53" fmla="*/ 2313 h 2411"/>
                                <a:gd name="T54" fmla="*/ 61 w 699"/>
                                <a:gd name="T55" fmla="*/ 2404 h 2411"/>
                                <a:gd name="T56" fmla="*/ 114 w 699"/>
                                <a:gd name="T57" fmla="*/ 2410 h 2411"/>
                                <a:gd name="T58" fmla="*/ 208 w 699"/>
                                <a:gd name="T59" fmla="*/ 2410 h 2411"/>
                                <a:gd name="T60" fmla="*/ 331 w 699"/>
                                <a:gd name="T61" fmla="*/ 2405 h 2411"/>
                                <a:gd name="T62" fmla="*/ 399 w 699"/>
                                <a:gd name="T63" fmla="*/ 2403 h 2411"/>
                                <a:gd name="T64" fmla="*/ 419 w 699"/>
                                <a:gd name="T65" fmla="*/ 2405 h 2411"/>
                                <a:gd name="T66" fmla="*/ 426 w 699"/>
                                <a:gd name="T67" fmla="*/ 2407 h 2411"/>
                                <a:gd name="T68" fmla="*/ 446 w 699"/>
                                <a:gd name="T69" fmla="*/ 2338 h 2411"/>
                                <a:gd name="T70" fmla="*/ 487 w 699"/>
                                <a:gd name="T71" fmla="*/ 2189 h 2411"/>
                                <a:gd name="T72" fmla="*/ 526 w 699"/>
                                <a:gd name="T73" fmla="*/ 2032 h 2411"/>
                                <a:gd name="T74" fmla="*/ 565 w 699"/>
                                <a:gd name="T75" fmla="*/ 1868 h 2411"/>
                                <a:gd name="T76" fmla="*/ 602 w 699"/>
                                <a:gd name="T77" fmla="*/ 1705 h 2411"/>
                                <a:gd name="T78" fmla="*/ 635 w 699"/>
                                <a:gd name="T79" fmla="*/ 1545 h 2411"/>
                                <a:gd name="T80" fmla="*/ 665 w 699"/>
                                <a:gd name="T81" fmla="*/ 1393 h 2411"/>
                                <a:gd name="T82" fmla="*/ 690 w 699"/>
                                <a:gd name="T83" fmla="*/ 1255 h 2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99" h="2411">
                                  <a:moveTo>
                                    <a:pt x="699" y="1193"/>
                                  </a:moveTo>
                                  <a:lnTo>
                                    <a:pt x="687" y="1155"/>
                                  </a:lnTo>
                                  <a:lnTo>
                                    <a:pt x="675" y="1115"/>
                                  </a:lnTo>
                                  <a:lnTo>
                                    <a:pt x="661" y="1077"/>
                                  </a:lnTo>
                                  <a:lnTo>
                                    <a:pt x="647" y="1037"/>
                                  </a:lnTo>
                                  <a:lnTo>
                                    <a:pt x="631" y="997"/>
                                  </a:lnTo>
                                  <a:lnTo>
                                    <a:pt x="615" y="957"/>
                                  </a:lnTo>
                                  <a:lnTo>
                                    <a:pt x="598" y="916"/>
                                  </a:lnTo>
                                  <a:lnTo>
                                    <a:pt x="579" y="874"/>
                                  </a:lnTo>
                                  <a:lnTo>
                                    <a:pt x="541" y="793"/>
                                  </a:lnTo>
                                  <a:lnTo>
                                    <a:pt x="500" y="710"/>
                                  </a:lnTo>
                                  <a:lnTo>
                                    <a:pt x="457" y="629"/>
                                  </a:lnTo>
                                  <a:lnTo>
                                    <a:pt x="411" y="547"/>
                                  </a:lnTo>
                                  <a:lnTo>
                                    <a:pt x="388" y="508"/>
                                  </a:lnTo>
                                  <a:lnTo>
                                    <a:pt x="364" y="469"/>
                                  </a:lnTo>
                                  <a:lnTo>
                                    <a:pt x="339" y="429"/>
                                  </a:lnTo>
                                  <a:lnTo>
                                    <a:pt x="315" y="391"/>
                                  </a:lnTo>
                                  <a:lnTo>
                                    <a:pt x="290" y="353"/>
                                  </a:lnTo>
                                  <a:lnTo>
                                    <a:pt x="264" y="316"/>
                                  </a:lnTo>
                                  <a:lnTo>
                                    <a:pt x="239" y="280"/>
                                  </a:lnTo>
                                  <a:lnTo>
                                    <a:pt x="213" y="244"/>
                                  </a:lnTo>
                                  <a:lnTo>
                                    <a:pt x="186" y="210"/>
                                  </a:lnTo>
                                  <a:lnTo>
                                    <a:pt x="160" y="176"/>
                                  </a:lnTo>
                                  <a:lnTo>
                                    <a:pt x="134" y="144"/>
                                  </a:lnTo>
                                  <a:lnTo>
                                    <a:pt x="108" y="112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41" y="389"/>
                                  </a:lnTo>
                                  <a:lnTo>
                                    <a:pt x="56" y="534"/>
                                  </a:lnTo>
                                  <a:lnTo>
                                    <a:pt x="72" y="697"/>
                                  </a:lnTo>
                                  <a:lnTo>
                                    <a:pt x="87" y="871"/>
                                  </a:lnTo>
                                  <a:lnTo>
                                    <a:pt x="94" y="963"/>
                                  </a:lnTo>
                                  <a:lnTo>
                                    <a:pt x="100" y="1057"/>
                                  </a:lnTo>
                                  <a:lnTo>
                                    <a:pt x="105" y="1152"/>
                                  </a:lnTo>
                                  <a:lnTo>
                                    <a:pt x="110" y="1249"/>
                                  </a:lnTo>
                                  <a:lnTo>
                                    <a:pt x="112" y="1347"/>
                                  </a:lnTo>
                                  <a:lnTo>
                                    <a:pt x="115" y="1446"/>
                                  </a:lnTo>
                                  <a:lnTo>
                                    <a:pt x="116" y="1546"/>
                                  </a:lnTo>
                                  <a:lnTo>
                                    <a:pt x="115" y="1645"/>
                                  </a:lnTo>
                                  <a:lnTo>
                                    <a:pt x="112" y="1744"/>
                                  </a:lnTo>
                                  <a:lnTo>
                                    <a:pt x="109" y="1843"/>
                                  </a:lnTo>
                                  <a:lnTo>
                                    <a:pt x="103" y="1940"/>
                                  </a:lnTo>
                                  <a:lnTo>
                                    <a:pt x="94" y="2036"/>
                                  </a:lnTo>
                                  <a:lnTo>
                                    <a:pt x="85" y="2131"/>
                                  </a:lnTo>
                                  <a:lnTo>
                                    <a:pt x="72" y="2223"/>
                                  </a:lnTo>
                                  <a:lnTo>
                                    <a:pt x="58" y="2313"/>
                                  </a:lnTo>
                                  <a:lnTo>
                                    <a:pt x="40" y="2399"/>
                                  </a:lnTo>
                                  <a:lnTo>
                                    <a:pt x="61" y="2404"/>
                                  </a:lnTo>
                                  <a:lnTo>
                                    <a:pt x="86" y="2407"/>
                                  </a:lnTo>
                                  <a:lnTo>
                                    <a:pt x="114" y="2410"/>
                                  </a:lnTo>
                                  <a:lnTo>
                                    <a:pt x="143" y="2411"/>
                                  </a:lnTo>
                                  <a:lnTo>
                                    <a:pt x="208" y="2410"/>
                                  </a:lnTo>
                                  <a:lnTo>
                                    <a:pt x="271" y="2407"/>
                                  </a:lnTo>
                                  <a:lnTo>
                                    <a:pt x="331" y="2405"/>
                                  </a:lnTo>
                                  <a:lnTo>
                                    <a:pt x="380" y="2403"/>
                                  </a:lnTo>
                                  <a:lnTo>
                                    <a:pt x="399" y="2403"/>
                                  </a:lnTo>
                                  <a:lnTo>
                                    <a:pt x="414" y="2404"/>
                                  </a:lnTo>
                                  <a:lnTo>
                                    <a:pt x="419" y="2405"/>
                                  </a:lnTo>
                                  <a:lnTo>
                                    <a:pt x="424" y="2405"/>
                                  </a:lnTo>
                                  <a:lnTo>
                                    <a:pt x="426" y="2407"/>
                                  </a:lnTo>
                                  <a:lnTo>
                                    <a:pt x="427" y="2409"/>
                                  </a:lnTo>
                                  <a:lnTo>
                                    <a:pt x="446" y="2338"/>
                                  </a:lnTo>
                                  <a:lnTo>
                                    <a:pt x="467" y="2265"/>
                                  </a:lnTo>
                                  <a:lnTo>
                                    <a:pt x="487" y="2189"/>
                                  </a:lnTo>
                                  <a:lnTo>
                                    <a:pt x="506" y="2112"/>
                                  </a:lnTo>
                                  <a:lnTo>
                                    <a:pt x="526" y="2032"/>
                                  </a:lnTo>
                                  <a:lnTo>
                                    <a:pt x="545" y="1949"/>
                                  </a:lnTo>
                                  <a:lnTo>
                                    <a:pt x="565" y="1868"/>
                                  </a:lnTo>
                                  <a:lnTo>
                                    <a:pt x="584" y="1786"/>
                                  </a:lnTo>
                                  <a:lnTo>
                                    <a:pt x="602" y="1705"/>
                                  </a:lnTo>
                                  <a:lnTo>
                                    <a:pt x="618" y="1624"/>
                                  </a:lnTo>
                                  <a:lnTo>
                                    <a:pt x="635" y="1545"/>
                                  </a:lnTo>
                                  <a:lnTo>
                                    <a:pt x="650" y="1467"/>
                                  </a:lnTo>
                                  <a:lnTo>
                                    <a:pt x="665" y="1393"/>
                                  </a:lnTo>
                                  <a:lnTo>
                                    <a:pt x="678" y="1323"/>
                                  </a:lnTo>
                                  <a:lnTo>
                                    <a:pt x="690" y="1255"/>
                                  </a:lnTo>
                                  <a:lnTo>
                                    <a:pt x="699" y="1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0000"/>
                                <a:lumOff val="8000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33"/>
                          <wps:cNvSpPr>
                            <a:spLocks/>
                          </wps:cNvSpPr>
                          <wps:spPr bwMode="auto">
                            <a:xfrm flipH="1">
                              <a:off x="5472" y="2604"/>
                              <a:ext cx="219" cy="623"/>
                            </a:xfrm>
                            <a:custGeom>
                              <a:avLst/>
                              <a:gdLst>
                                <a:gd name="T0" fmla="*/ 30 w 873"/>
                                <a:gd name="T1" fmla="*/ 32 h 2397"/>
                                <a:gd name="T2" fmla="*/ 92 w 873"/>
                                <a:gd name="T3" fmla="*/ 109 h 2397"/>
                                <a:gd name="T4" fmla="*/ 158 w 873"/>
                                <a:gd name="T5" fmla="*/ 199 h 2397"/>
                                <a:gd name="T6" fmla="*/ 223 w 873"/>
                                <a:gd name="T7" fmla="*/ 304 h 2397"/>
                                <a:gd name="T8" fmla="*/ 290 w 873"/>
                                <a:gd name="T9" fmla="*/ 421 h 2397"/>
                                <a:gd name="T10" fmla="*/ 354 w 873"/>
                                <a:gd name="T11" fmla="*/ 550 h 2397"/>
                                <a:gd name="T12" fmla="*/ 418 w 873"/>
                                <a:gd name="T13" fmla="*/ 690 h 2397"/>
                                <a:gd name="T14" fmla="*/ 477 w 873"/>
                                <a:gd name="T15" fmla="*/ 840 h 2397"/>
                                <a:gd name="T16" fmla="*/ 532 w 873"/>
                                <a:gd name="T17" fmla="*/ 999 h 2397"/>
                                <a:gd name="T18" fmla="*/ 582 w 873"/>
                                <a:gd name="T19" fmla="*/ 1167 h 2397"/>
                                <a:gd name="T20" fmla="*/ 624 w 873"/>
                                <a:gd name="T21" fmla="*/ 1341 h 2397"/>
                                <a:gd name="T22" fmla="*/ 659 w 873"/>
                                <a:gd name="T23" fmla="*/ 1522 h 2397"/>
                                <a:gd name="T24" fmla="*/ 684 w 873"/>
                                <a:gd name="T25" fmla="*/ 1710 h 2397"/>
                                <a:gd name="T26" fmla="*/ 698 w 873"/>
                                <a:gd name="T27" fmla="*/ 1902 h 2397"/>
                                <a:gd name="T28" fmla="*/ 700 w 873"/>
                                <a:gd name="T29" fmla="*/ 2097 h 2397"/>
                                <a:gd name="T30" fmla="*/ 691 w 873"/>
                                <a:gd name="T31" fmla="*/ 2297 h 2397"/>
                                <a:gd name="T32" fmla="*/ 697 w 873"/>
                                <a:gd name="T33" fmla="*/ 2372 h 2397"/>
                                <a:gd name="T34" fmla="*/ 718 w 873"/>
                                <a:gd name="T35" fmla="*/ 2336 h 2397"/>
                                <a:gd name="T36" fmla="*/ 749 w 873"/>
                                <a:gd name="T37" fmla="*/ 2295 h 2397"/>
                                <a:gd name="T38" fmla="*/ 813 w 873"/>
                                <a:gd name="T39" fmla="*/ 2225 h 2397"/>
                                <a:gd name="T40" fmla="*/ 866 w 873"/>
                                <a:gd name="T41" fmla="*/ 2157 h 2397"/>
                                <a:gd name="T42" fmla="*/ 872 w 873"/>
                                <a:gd name="T43" fmla="*/ 2060 h 2397"/>
                                <a:gd name="T44" fmla="*/ 873 w 873"/>
                                <a:gd name="T45" fmla="*/ 1935 h 2397"/>
                                <a:gd name="T46" fmla="*/ 872 w 873"/>
                                <a:gd name="T47" fmla="*/ 1830 h 2397"/>
                                <a:gd name="T48" fmla="*/ 866 w 873"/>
                                <a:gd name="T49" fmla="*/ 1711 h 2397"/>
                                <a:gd name="T50" fmla="*/ 854 w 873"/>
                                <a:gd name="T51" fmla="*/ 1578 h 2397"/>
                                <a:gd name="T52" fmla="*/ 836 w 873"/>
                                <a:gd name="T53" fmla="*/ 1435 h 2397"/>
                                <a:gd name="T54" fmla="*/ 810 w 873"/>
                                <a:gd name="T55" fmla="*/ 1284 h 2397"/>
                                <a:gd name="T56" fmla="*/ 776 w 873"/>
                                <a:gd name="T57" fmla="*/ 1125 h 2397"/>
                                <a:gd name="T58" fmla="*/ 729 w 873"/>
                                <a:gd name="T59" fmla="*/ 963 h 2397"/>
                                <a:gd name="T60" fmla="*/ 672 w 873"/>
                                <a:gd name="T61" fmla="*/ 798 h 2397"/>
                                <a:gd name="T62" fmla="*/ 603 w 873"/>
                                <a:gd name="T63" fmla="*/ 634 h 2397"/>
                                <a:gd name="T64" fmla="*/ 518 w 873"/>
                                <a:gd name="T65" fmla="*/ 471 h 2397"/>
                                <a:gd name="T66" fmla="*/ 419 w 873"/>
                                <a:gd name="T67" fmla="*/ 311 h 2397"/>
                                <a:gd name="T68" fmla="*/ 306 w 873"/>
                                <a:gd name="T69" fmla="*/ 190 h 2397"/>
                                <a:gd name="T70" fmla="*/ 223 w 873"/>
                                <a:gd name="T71" fmla="*/ 131 h 2397"/>
                                <a:gd name="T72" fmla="*/ 154 w 873"/>
                                <a:gd name="T73" fmla="*/ 92 h 2397"/>
                                <a:gd name="T74" fmla="*/ 63 w 873"/>
                                <a:gd name="T75" fmla="*/ 39 h 2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873" h="2397">
                                  <a:moveTo>
                                    <a:pt x="0" y="0"/>
                                  </a:moveTo>
                                  <a:lnTo>
                                    <a:pt x="30" y="32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124" y="153"/>
                                  </a:lnTo>
                                  <a:lnTo>
                                    <a:pt x="158" y="199"/>
                                  </a:lnTo>
                                  <a:lnTo>
                                    <a:pt x="190" y="251"/>
                                  </a:lnTo>
                                  <a:lnTo>
                                    <a:pt x="223" y="304"/>
                                  </a:lnTo>
                                  <a:lnTo>
                                    <a:pt x="257" y="362"/>
                                  </a:lnTo>
                                  <a:lnTo>
                                    <a:pt x="290" y="421"/>
                                  </a:lnTo>
                                  <a:lnTo>
                                    <a:pt x="322" y="484"/>
                                  </a:lnTo>
                                  <a:lnTo>
                                    <a:pt x="354" y="550"/>
                                  </a:lnTo>
                                  <a:lnTo>
                                    <a:pt x="387" y="619"/>
                                  </a:lnTo>
                                  <a:lnTo>
                                    <a:pt x="418" y="690"/>
                                  </a:lnTo>
                                  <a:lnTo>
                                    <a:pt x="449" y="764"/>
                                  </a:lnTo>
                                  <a:lnTo>
                                    <a:pt x="477" y="840"/>
                                  </a:lnTo>
                                  <a:lnTo>
                                    <a:pt x="506" y="919"/>
                                  </a:lnTo>
                                  <a:lnTo>
                                    <a:pt x="532" y="999"/>
                                  </a:lnTo>
                                  <a:lnTo>
                                    <a:pt x="558" y="1082"/>
                                  </a:lnTo>
                                  <a:lnTo>
                                    <a:pt x="582" y="1167"/>
                                  </a:lnTo>
                                  <a:lnTo>
                                    <a:pt x="604" y="1253"/>
                                  </a:lnTo>
                                  <a:lnTo>
                                    <a:pt x="624" y="1341"/>
                                  </a:lnTo>
                                  <a:lnTo>
                                    <a:pt x="642" y="1431"/>
                                  </a:lnTo>
                                  <a:lnTo>
                                    <a:pt x="659" y="1522"/>
                                  </a:lnTo>
                                  <a:lnTo>
                                    <a:pt x="672" y="1615"/>
                                  </a:lnTo>
                                  <a:lnTo>
                                    <a:pt x="684" y="1710"/>
                                  </a:lnTo>
                                  <a:lnTo>
                                    <a:pt x="692" y="1805"/>
                                  </a:lnTo>
                                  <a:lnTo>
                                    <a:pt x="698" y="1902"/>
                                  </a:lnTo>
                                  <a:lnTo>
                                    <a:pt x="700" y="1998"/>
                                  </a:lnTo>
                                  <a:lnTo>
                                    <a:pt x="700" y="2097"/>
                                  </a:lnTo>
                                  <a:lnTo>
                                    <a:pt x="698" y="2196"/>
                                  </a:lnTo>
                                  <a:lnTo>
                                    <a:pt x="691" y="2297"/>
                                  </a:lnTo>
                                  <a:lnTo>
                                    <a:pt x="681" y="2397"/>
                                  </a:lnTo>
                                  <a:lnTo>
                                    <a:pt x="697" y="2372"/>
                                  </a:lnTo>
                                  <a:lnTo>
                                    <a:pt x="709" y="2353"/>
                                  </a:lnTo>
                                  <a:lnTo>
                                    <a:pt x="718" y="2336"/>
                                  </a:lnTo>
                                  <a:lnTo>
                                    <a:pt x="731" y="2318"/>
                                  </a:lnTo>
                                  <a:lnTo>
                                    <a:pt x="749" y="2295"/>
                                  </a:lnTo>
                                  <a:lnTo>
                                    <a:pt x="774" y="2266"/>
                                  </a:lnTo>
                                  <a:lnTo>
                                    <a:pt x="813" y="2225"/>
                                  </a:lnTo>
                                  <a:lnTo>
                                    <a:pt x="865" y="2169"/>
                                  </a:lnTo>
                                  <a:lnTo>
                                    <a:pt x="866" y="2157"/>
                                  </a:lnTo>
                                  <a:lnTo>
                                    <a:pt x="869" y="2120"/>
                                  </a:lnTo>
                                  <a:lnTo>
                                    <a:pt x="872" y="2060"/>
                                  </a:lnTo>
                                  <a:lnTo>
                                    <a:pt x="873" y="1982"/>
                                  </a:lnTo>
                                  <a:lnTo>
                                    <a:pt x="873" y="1935"/>
                                  </a:lnTo>
                                  <a:lnTo>
                                    <a:pt x="873" y="1885"/>
                                  </a:lnTo>
                                  <a:lnTo>
                                    <a:pt x="872" y="1830"/>
                                  </a:lnTo>
                                  <a:lnTo>
                                    <a:pt x="870" y="1772"/>
                                  </a:lnTo>
                                  <a:lnTo>
                                    <a:pt x="866" y="1711"/>
                                  </a:lnTo>
                                  <a:lnTo>
                                    <a:pt x="860" y="1645"/>
                                  </a:lnTo>
                                  <a:lnTo>
                                    <a:pt x="854" y="1578"/>
                                  </a:lnTo>
                                  <a:lnTo>
                                    <a:pt x="846" y="1508"/>
                                  </a:lnTo>
                                  <a:lnTo>
                                    <a:pt x="836" y="1435"/>
                                  </a:lnTo>
                                  <a:lnTo>
                                    <a:pt x="824" y="1360"/>
                                  </a:lnTo>
                                  <a:lnTo>
                                    <a:pt x="810" y="1284"/>
                                  </a:lnTo>
                                  <a:lnTo>
                                    <a:pt x="793" y="1205"/>
                                  </a:lnTo>
                                  <a:lnTo>
                                    <a:pt x="776" y="1125"/>
                                  </a:lnTo>
                                  <a:lnTo>
                                    <a:pt x="754" y="1045"/>
                                  </a:lnTo>
                                  <a:lnTo>
                                    <a:pt x="729" y="963"/>
                                  </a:lnTo>
                                  <a:lnTo>
                                    <a:pt x="703" y="881"/>
                                  </a:lnTo>
                                  <a:lnTo>
                                    <a:pt x="672" y="798"/>
                                  </a:lnTo>
                                  <a:lnTo>
                                    <a:pt x="640" y="716"/>
                                  </a:lnTo>
                                  <a:lnTo>
                                    <a:pt x="603" y="634"/>
                                  </a:lnTo>
                                  <a:lnTo>
                                    <a:pt x="562" y="552"/>
                                  </a:lnTo>
                                  <a:lnTo>
                                    <a:pt x="518" y="471"/>
                                  </a:lnTo>
                                  <a:lnTo>
                                    <a:pt x="470" y="391"/>
                                  </a:lnTo>
                                  <a:lnTo>
                                    <a:pt x="419" y="311"/>
                                  </a:lnTo>
                                  <a:lnTo>
                                    <a:pt x="363" y="235"/>
                                  </a:lnTo>
                                  <a:lnTo>
                                    <a:pt x="306" y="190"/>
                                  </a:lnTo>
                                  <a:lnTo>
                                    <a:pt x="261" y="156"/>
                                  </a:lnTo>
                                  <a:lnTo>
                                    <a:pt x="223" y="131"/>
                                  </a:lnTo>
                                  <a:lnTo>
                                    <a:pt x="189" y="111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34"/>
                          <wps:cNvSpPr>
                            <a:spLocks/>
                          </wps:cNvSpPr>
                          <wps:spPr bwMode="auto">
                            <a:xfrm flipH="1">
                              <a:off x="6035" y="2694"/>
                              <a:ext cx="394" cy="1056"/>
                            </a:xfrm>
                            <a:custGeom>
                              <a:avLst/>
                              <a:gdLst>
                                <a:gd name="T0" fmla="*/ 408 w 1567"/>
                                <a:gd name="T1" fmla="*/ 61 h 4060"/>
                                <a:gd name="T2" fmla="*/ 334 w 1567"/>
                                <a:gd name="T3" fmla="*/ 211 h 4060"/>
                                <a:gd name="T4" fmla="*/ 274 w 1567"/>
                                <a:gd name="T5" fmla="*/ 394 h 4060"/>
                                <a:gd name="T6" fmla="*/ 230 w 1567"/>
                                <a:gd name="T7" fmla="*/ 605 h 4060"/>
                                <a:gd name="T8" fmla="*/ 202 w 1567"/>
                                <a:gd name="T9" fmla="*/ 841 h 4060"/>
                                <a:gd name="T10" fmla="*/ 194 w 1567"/>
                                <a:gd name="T11" fmla="*/ 1098 h 4060"/>
                                <a:gd name="T12" fmla="*/ 205 w 1567"/>
                                <a:gd name="T13" fmla="*/ 1371 h 4060"/>
                                <a:gd name="T14" fmla="*/ 238 w 1567"/>
                                <a:gd name="T15" fmla="*/ 1657 h 4060"/>
                                <a:gd name="T16" fmla="*/ 293 w 1567"/>
                                <a:gd name="T17" fmla="*/ 1952 h 4060"/>
                                <a:gd name="T18" fmla="*/ 373 w 1567"/>
                                <a:gd name="T19" fmla="*/ 2251 h 4060"/>
                                <a:gd name="T20" fmla="*/ 477 w 1567"/>
                                <a:gd name="T21" fmla="*/ 2551 h 4060"/>
                                <a:gd name="T22" fmla="*/ 609 w 1567"/>
                                <a:gd name="T23" fmla="*/ 2848 h 4060"/>
                                <a:gd name="T24" fmla="*/ 768 w 1567"/>
                                <a:gd name="T25" fmla="*/ 3137 h 4060"/>
                                <a:gd name="T26" fmla="*/ 958 w 1567"/>
                                <a:gd name="T27" fmla="*/ 3415 h 4060"/>
                                <a:gd name="T28" fmla="*/ 1177 w 1567"/>
                                <a:gd name="T29" fmla="*/ 3677 h 4060"/>
                                <a:gd name="T30" fmla="*/ 1429 w 1567"/>
                                <a:gd name="T31" fmla="*/ 3919 h 4060"/>
                                <a:gd name="T32" fmla="*/ 1562 w 1567"/>
                                <a:gd name="T33" fmla="*/ 4025 h 4060"/>
                                <a:gd name="T34" fmla="*/ 1554 w 1567"/>
                                <a:gd name="T35" fmla="*/ 4017 h 4060"/>
                                <a:gd name="T36" fmla="*/ 1547 w 1567"/>
                                <a:gd name="T37" fmla="*/ 4015 h 4060"/>
                                <a:gd name="T38" fmla="*/ 1540 w 1567"/>
                                <a:gd name="T39" fmla="*/ 4016 h 4060"/>
                                <a:gd name="T40" fmla="*/ 1522 w 1567"/>
                                <a:gd name="T41" fmla="*/ 4030 h 4060"/>
                                <a:gd name="T42" fmla="*/ 1500 w 1567"/>
                                <a:gd name="T43" fmla="*/ 4049 h 4060"/>
                                <a:gd name="T44" fmla="*/ 1490 w 1567"/>
                                <a:gd name="T45" fmla="*/ 4056 h 4060"/>
                                <a:gd name="T46" fmla="*/ 1476 w 1567"/>
                                <a:gd name="T47" fmla="*/ 4059 h 4060"/>
                                <a:gd name="T48" fmla="*/ 1462 w 1567"/>
                                <a:gd name="T49" fmla="*/ 4059 h 4060"/>
                                <a:gd name="T50" fmla="*/ 1444 w 1567"/>
                                <a:gd name="T51" fmla="*/ 4055 h 4060"/>
                                <a:gd name="T52" fmla="*/ 1425 w 1567"/>
                                <a:gd name="T53" fmla="*/ 4044 h 4060"/>
                                <a:gd name="T54" fmla="*/ 1401 w 1567"/>
                                <a:gd name="T55" fmla="*/ 4029 h 4060"/>
                                <a:gd name="T56" fmla="*/ 1375 w 1567"/>
                                <a:gd name="T57" fmla="*/ 4005 h 4060"/>
                                <a:gd name="T58" fmla="*/ 1339 w 1567"/>
                                <a:gd name="T59" fmla="*/ 3972 h 4060"/>
                                <a:gd name="T60" fmla="*/ 1243 w 1567"/>
                                <a:gd name="T61" fmla="*/ 3881 h 4060"/>
                                <a:gd name="T62" fmla="*/ 1142 w 1567"/>
                                <a:gd name="T63" fmla="*/ 3778 h 4060"/>
                                <a:gd name="T64" fmla="*/ 1022 w 1567"/>
                                <a:gd name="T65" fmla="*/ 3645 h 4060"/>
                                <a:gd name="T66" fmla="*/ 886 w 1567"/>
                                <a:gd name="T67" fmla="*/ 3480 h 4060"/>
                                <a:gd name="T68" fmla="*/ 742 w 1567"/>
                                <a:gd name="T69" fmla="*/ 3286 h 4060"/>
                                <a:gd name="T70" fmla="*/ 594 w 1567"/>
                                <a:gd name="T71" fmla="*/ 3063 h 4060"/>
                                <a:gd name="T72" fmla="*/ 451 w 1567"/>
                                <a:gd name="T73" fmla="*/ 2813 h 4060"/>
                                <a:gd name="T74" fmla="*/ 316 w 1567"/>
                                <a:gd name="T75" fmla="*/ 2538 h 4060"/>
                                <a:gd name="T76" fmla="*/ 199 w 1567"/>
                                <a:gd name="T77" fmla="*/ 2237 h 4060"/>
                                <a:gd name="T78" fmla="*/ 102 w 1567"/>
                                <a:gd name="T79" fmla="*/ 1914 h 4060"/>
                                <a:gd name="T80" fmla="*/ 34 w 1567"/>
                                <a:gd name="T81" fmla="*/ 1566 h 4060"/>
                                <a:gd name="T82" fmla="*/ 1 w 1567"/>
                                <a:gd name="T83" fmla="*/ 1199 h 4060"/>
                                <a:gd name="T84" fmla="*/ 8 w 1567"/>
                                <a:gd name="T85" fmla="*/ 810 h 4060"/>
                                <a:gd name="T86" fmla="*/ 62 w 1567"/>
                                <a:gd name="T87" fmla="*/ 403 h 4060"/>
                                <a:gd name="T88" fmla="*/ 138 w 1567"/>
                                <a:gd name="T89" fmla="*/ 169 h 4060"/>
                                <a:gd name="T90" fmla="*/ 187 w 1567"/>
                                <a:gd name="T91" fmla="*/ 135 h 4060"/>
                                <a:gd name="T92" fmla="*/ 225 w 1567"/>
                                <a:gd name="T93" fmla="*/ 111 h 4060"/>
                                <a:gd name="T94" fmla="*/ 257 w 1567"/>
                                <a:gd name="T95" fmla="*/ 97 h 4060"/>
                                <a:gd name="T96" fmla="*/ 304 w 1567"/>
                                <a:gd name="T97" fmla="*/ 79 h 4060"/>
                                <a:gd name="T98" fmla="*/ 362 w 1567"/>
                                <a:gd name="T99" fmla="*/ 51 h 4060"/>
                                <a:gd name="T100" fmla="*/ 417 w 1567"/>
                                <a:gd name="T101" fmla="*/ 20 h 4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67" h="4060">
                                  <a:moveTo>
                                    <a:pt x="451" y="0"/>
                                  </a:moveTo>
                                  <a:lnTo>
                                    <a:pt x="408" y="61"/>
                                  </a:lnTo>
                                  <a:lnTo>
                                    <a:pt x="369" y="131"/>
                                  </a:lnTo>
                                  <a:lnTo>
                                    <a:pt x="334" y="211"/>
                                  </a:lnTo>
                                  <a:lnTo>
                                    <a:pt x="301" y="298"/>
                                  </a:lnTo>
                                  <a:lnTo>
                                    <a:pt x="274" y="394"/>
                                  </a:lnTo>
                                  <a:lnTo>
                                    <a:pt x="249" y="496"/>
                                  </a:lnTo>
                                  <a:lnTo>
                                    <a:pt x="230" y="605"/>
                                  </a:lnTo>
                                  <a:lnTo>
                                    <a:pt x="213" y="719"/>
                                  </a:lnTo>
                                  <a:lnTo>
                                    <a:pt x="202" y="841"/>
                                  </a:lnTo>
                                  <a:lnTo>
                                    <a:pt x="195" y="966"/>
                                  </a:lnTo>
                                  <a:lnTo>
                                    <a:pt x="194" y="1098"/>
                                  </a:lnTo>
                                  <a:lnTo>
                                    <a:pt x="196" y="1232"/>
                                  </a:lnTo>
                                  <a:lnTo>
                                    <a:pt x="205" y="1371"/>
                                  </a:lnTo>
                                  <a:lnTo>
                                    <a:pt x="219" y="1513"/>
                                  </a:lnTo>
                                  <a:lnTo>
                                    <a:pt x="238" y="1657"/>
                                  </a:lnTo>
                                  <a:lnTo>
                                    <a:pt x="263" y="1804"/>
                                  </a:lnTo>
                                  <a:lnTo>
                                    <a:pt x="293" y="1952"/>
                                  </a:lnTo>
                                  <a:lnTo>
                                    <a:pt x="330" y="2101"/>
                                  </a:lnTo>
                                  <a:lnTo>
                                    <a:pt x="373" y="2251"/>
                                  </a:lnTo>
                                  <a:lnTo>
                                    <a:pt x="422" y="2402"/>
                                  </a:lnTo>
                                  <a:lnTo>
                                    <a:pt x="477" y="2551"/>
                                  </a:lnTo>
                                  <a:lnTo>
                                    <a:pt x="540" y="2700"/>
                                  </a:lnTo>
                                  <a:lnTo>
                                    <a:pt x="609" y="2848"/>
                                  </a:lnTo>
                                  <a:lnTo>
                                    <a:pt x="684" y="2993"/>
                                  </a:lnTo>
                                  <a:lnTo>
                                    <a:pt x="768" y="3137"/>
                                  </a:lnTo>
                                  <a:lnTo>
                                    <a:pt x="859" y="3277"/>
                                  </a:lnTo>
                                  <a:lnTo>
                                    <a:pt x="958" y="3415"/>
                                  </a:lnTo>
                                  <a:lnTo>
                                    <a:pt x="1064" y="3548"/>
                                  </a:lnTo>
                                  <a:lnTo>
                                    <a:pt x="1177" y="3677"/>
                                  </a:lnTo>
                                  <a:lnTo>
                                    <a:pt x="1299" y="3801"/>
                                  </a:lnTo>
                                  <a:lnTo>
                                    <a:pt x="1429" y="3919"/>
                                  </a:lnTo>
                                  <a:lnTo>
                                    <a:pt x="1567" y="4033"/>
                                  </a:lnTo>
                                  <a:lnTo>
                                    <a:pt x="1562" y="4025"/>
                                  </a:lnTo>
                                  <a:lnTo>
                                    <a:pt x="1559" y="4021"/>
                                  </a:lnTo>
                                  <a:lnTo>
                                    <a:pt x="1554" y="4017"/>
                                  </a:lnTo>
                                  <a:lnTo>
                                    <a:pt x="1550" y="4016"/>
                                  </a:lnTo>
                                  <a:lnTo>
                                    <a:pt x="1547" y="4015"/>
                                  </a:lnTo>
                                  <a:lnTo>
                                    <a:pt x="1543" y="4015"/>
                                  </a:lnTo>
                                  <a:lnTo>
                                    <a:pt x="1540" y="4016"/>
                                  </a:lnTo>
                                  <a:lnTo>
                                    <a:pt x="1536" y="4017"/>
                                  </a:lnTo>
                                  <a:lnTo>
                                    <a:pt x="1522" y="4030"/>
                                  </a:lnTo>
                                  <a:lnTo>
                                    <a:pt x="1505" y="4046"/>
                                  </a:lnTo>
                                  <a:lnTo>
                                    <a:pt x="1500" y="4049"/>
                                  </a:lnTo>
                                  <a:lnTo>
                                    <a:pt x="1496" y="4053"/>
                                  </a:lnTo>
                                  <a:lnTo>
                                    <a:pt x="1490" y="4056"/>
                                  </a:lnTo>
                                  <a:lnTo>
                                    <a:pt x="1484" y="4058"/>
                                  </a:lnTo>
                                  <a:lnTo>
                                    <a:pt x="1476" y="4059"/>
                                  </a:lnTo>
                                  <a:lnTo>
                                    <a:pt x="1469" y="4060"/>
                                  </a:lnTo>
                                  <a:lnTo>
                                    <a:pt x="1462" y="4059"/>
                                  </a:lnTo>
                                  <a:lnTo>
                                    <a:pt x="1454" y="4058"/>
                                  </a:lnTo>
                                  <a:lnTo>
                                    <a:pt x="1444" y="4055"/>
                                  </a:lnTo>
                                  <a:lnTo>
                                    <a:pt x="1435" y="4050"/>
                                  </a:lnTo>
                                  <a:lnTo>
                                    <a:pt x="1425" y="4044"/>
                                  </a:lnTo>
                                  <a:lnTo>
                                    <a:pt x="1413" y="4037"/>
                                  </a:lnTo>
                                  <a:lnTo>
                                    <a:pt x="1401" y="4029"/>
                                  </a:lnTo>
                                  <a:lnTo>
                                    <a:pt x="1388" y="4017"/>
                                  </a:lnTo>
                                  <a:lnTo>
                                    <a:pt x="1375" y="4005"/>
                                  </a:lnTo>
                                  <a:lnTo>
                                    <a:pt x="1360" y="3990"/>
                                  </a:lnTo>
                                  <a:lnTo>
                                    <a:pt x="1339" y="3972"/>
                                  </a:lnTo>
                                  <a:lnTo>
                                    <a:pt x="1283" y="3919"/>
                                  </a:lnTo>
                                  <a:lnTo>
                                    <a:pt x="1243" y="3881"/>
                                  </a:lnTo>
                                  <a:lnTo>
                                    <a:pt x="1196" y="3833"/>
                                  </a:lnTo>
                                  <a:lnTo>
                                    <a:pt x="1142" y="3778"/>
                                  </a:lnTo>
                                  <a:lnTo>
                                    <a:pt x="1084" y="3715"/>
                                  </a:lnTo>
                                  <a:lnTo>
                                    <a:pt x="1022" y="3645"/>
                                  </a:lnTo>
                                  <a:lnTo>
                                    <a:pt x="955" y="3566"/>
                                  </a:lnTo>
                                  <a:lnTo>
                                    <a:pt x="886" y="3480"/>
                                  </a:lnTo>
                                  <a:lnTo>
                                    <a:pt x="814" y="3386"/>
                                  </a:lnTo>
                                  <a:lnTo>
                                    <a:pt x="742" y="3286"/>
                                  </a:lnTo>
                                  <a:lnTo>
                                    <a:pt x="668" y="3177"/>
                                  </a:lnTo>
                                  <a:lnTo>
                                    <a:pt x="594" y="3063"/>
                                  </a:lnTo>
                                  <a:lnTo>
                                    <a:pt x="521" y="2941"/>
                                  </a:lnTo>
                                  <a:lnTo>
                                    <a:pt x="451" y="2813"/>
                                  </a:lnTo>
                                  <a:lnTo>
                                    <a:pt x="381" y="2678"/>
                                  </a:lnTo>
                                  <a:lnTo>
                                    <a:pt x="316" y="2538"/>
                                  </a:lnTo>
                                  <a:lnTo>
                                    <a:pt x="255" y="2391"/>
                                  </a:lnTo>
                                  <a:lnTo>
                                    <a:pt x="199" y="2237"/>
                                  </a:lnTo>
                                  <a:lnTo>
                                    <a:pt x="147" y="2078"/>
                                  </a:lnTo>
                                  <a:lnTo>
                                    <a:pt x="102" y="1914"/>
                                  </a:lnTo>
                                  <a:lnTo>
                                    <a:pt x="64" y="1743"/>
                                  </a:lnTo>
                                  <a:lnTo>
                                    <a:pt x="34" y="1566"/>
                                  </a:lnTo>
                                  <a:lnTo>
                                    <a:pt x="13" y="138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0" y="1007"/>
                                  </a:lnTo>
                                  <a:lnTo>
                                    <a:pt x="8" y="810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62" y="403"/>
                                  </a:lnTo>
                                  <a:lnTo>
                                    <a:pt x="108" y="193"/>
                                  </a:lnTo>
                                  <a:lnTo>
                                    <a:pt x="138" y="169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87" y="135"/>
                                  </a:lnTo>
                                  <a:lnTo>
                                    <a:pt x="207" y="122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242" y="104"/>
                                  </a:lnTo>
                                  <a:lnTo>
                                    <a:pt x="257" y="97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304" y="79"/>
                                  </a:lnTo>
                                  <a:lnTo>
                                    <a:pt x="341" y="62"/>
                                  </a:lnTo>
                                  <a:lnTo>
                                    <a:pt x="362" y="51"/>
                                  </a:lnTo>
                                  <a:lnTo>
                                    <a:pt x="388" y="38"/>
                                  </a:lnTo>
                                  <a:lnTo>
                                    <a:pt x="417" y="20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35"/>
                          <wps:cNvSpPr>
                            <a:spLocks/>
                          </wps:cNvSpPr>
                          <wps:spPr bwMode="auto">
                            <a:xfrm flipH="1">
                              <a:off x="6109" y="2140"/>
                              <a:ext cx="119" cy="363"/>
                            </a:xfrm>
                            <a:custGeom>
                              <a:avLst/>
                              <a:gdLst>
                                <a:gd name="T0" fmla="*/ 30 w 474"/>
                                <a:gd name="T1" fmla="*/ 81 h 1397"/>
                                <a:gd name="T2" fmla="*/ 86 w 474"/>
                                <a:gd name="T3" fmla="*/ 28 h 1397"/>
                                <a:gd name="T4" fmla="*/ 111 w 474"/>
                                <a:gd name="T5" fmla="*/ 67 h 1397"/>
                                <a:gd name="T6" fmla="*/ 110 w 474"/>
                                <a:gd name="T7" fmla="*/ 191 h 1397"/>
                                <a:gd name="T8" fmla="*/ 112 w 474"/>
                                <a:gd name="T9" fmla="*/ 306 h 1397"/>
                                <a:gd name="T10" fmla="*/ 118 w 474"/>
                                <a:gd name="T11" fmla="*/ 411 h 1397"/>
                                <a:gd name="T12" fmla="*/ 128 w 474"/>
                                <a:gd name="T13" fmla="*/ 507 h 1397"/>
                                <a:gd name="T14" fmla="*/ 141 w 474"/>
                                <a:gd name="T15" fmla="*/ 597 h 1397"/>
                                <a:gd name="T16" fmla="*/ 158 w 474"/>
                                <a:gd name="T17" fmla="*/ 680 h 1397"/>
                                <a:gd name="T18" fmla="*/ 178 w 474"/>
                                <a:gd name="T19" fmla="*/ 758 h 1397"/>
                                <a:gd name="T20" fmla="*/ 202 w 474"/>
                                <a:gd name="T21" fmla="*/ 832 h 1397"/>
                                <a:gd name="T22" fmla="*/ 229 w 474"/>
                                <a:gd name="T23" fmla="*/ 903 h 1397"/>
                                <a:gd name="T24" fmla="*/ 259 w 474"/>
                                <a:gd name="T25" fmla="*/ 973 h 1397"/>
                                <a:gd name="T26" fmla="*/ 291 w 474"/>
                                <a:gd name="T27" fmla="*/ 1041 h 1397"/>
                                <a:gd name="T28" fmla="*/ 346 w 474"/>
                                <a:gd name="T29" fmla="*/ 1144 h 1397"/>
                                <a:gd name="T30" fmla="*/ 428 w 474"/>
                                <a:gd name="T31" fmla="*/ 1288 h 1397"/>
                                <a:gd name="T32" fmla="*/ 456 w 474"/>
                                <a:gd name="T33" fmla="*/ 1375 h 1397"/>
                                <a:gd name="T34" fmla="*/ 440 w 474"/>
                                <a:gd name="T35" fmla="*/ 1381 h 1397"/>
                                <a:gd name="T36" fmla="*/ 433 w 474"/>
                                <a:gd name="T37" fmla="*/ 1381 h 1397"/>
                                <a:gd name="T38" fmla="*/ 416 w 474"/>
                                <a:gd name="T39" fmla="*/ 1387 h 1397"/>
                                <a:gd name="T40" fmla="*/ 363 w 474"/>
                                <a:gd name="T41" fmla="*/ 1326 h 1397"/>
                                <a:gd name="T42" fmla="*/ 290 w 474"/>
                                <a:gd name="T43" fmla="*/ 1184 h 1397"/>
                                <a:gd name="T44" fmla="*/ 218 w 474"/>
                                <a:gd name="T45" fmla="*/ 1039 h 1397"/>
                                <a:gd name="T46" fmla="*/ 168 w 474"/>
                                <a:gd name="T47" fmla="*/ 930 h 1397"/>
                                <a:gd name="T48" fmla="*/ 137 w 474"/>
                                <a:gd name="T49" fmla="*/ 854 h 1397"/>
                                <a:gd name="T50" fmla="*/ 109 w 474"/>
                                <a:gd name="T51" fmla="*/ 777 h 1397"/>
                                <a:gd name="T52" fmla="*/ 81 w 474"/>
                                <a:gd name="T53" fmla="*/ 698 h 1397"/>
                                <a:gd name="T54" fmla="*/ 59 w 474"/>
                                <a:gd name="T55" fmla="*/ 616 h 1397"/>
                                <a:gd name="T56" fmla="*/ 38 w 474"/>
                                <a:gd name="T57" fmla="*/ 531 h 1397"/>
                                <a:gd name="T58" fmla="*/ 23 w 474"/>
                                <a:gd name="T59" fmla="*/ 444 h 1397"/>
                                <a:gd name="T60" fmla="*/ 10 w 474"/>
                                <a:gd name="T61" fmla="*/ 353 h 1397"/>
                                <a:gd name="T62" fmla="*/ 2 w 474"/>
                                <a:gd name="T63" fmla="*/ 258 h 1397"/>
                                <a:gd name="T64" fmla="*/ 0 w 474"/>
                                <a:gd name="T65" fmla="*/ 159 h 1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74" h="1397">
                                  <a:moveTo>
                                    <a:pt x="1" y="109"/>
                                  </a:moveTo>
                                  <a:lnTo>
                                    <a:pt x="30" y="81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10" y="130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10" y="250"/>
                                  </a:lnTo>
                                  <a:lnTo>
                                    <a:pt x="112" y="306"/>
                                  </a:lnTo>
                                  <a:lnTo>
                                    <a:pt x="115" y="359"/>
                                  </a:lnTo>
                                  <a:lnTo>
                                    <a:pt x="118" y="411"/>
                                  </a:lnTo>
                                  <a:lnTo>
                                    <a:pt x="123" y="460"/>
                                  </a:lnTo>
                                  <a:lnTo>
                                    <a:pt x="128" y="507"/>
                                  </a:lnTo>
                                  <a:lnTo>
                                    <a:pt x="134" y="553"/>
                                  </a:lnTo>
                                  <a:lnTo>
                                    <a:pt x="141" y="597"/>
                                  </a:lnTo>
                                  <a:lnTo>
                                    <a:pt x="149" y="639"/>
                                  </a:lnTo>
                                  <a:lnTo>
                                    <a:pt x="158" y="680"/>
                                  </a:lnTo>
                                  <a:lnTo>
                                    <a:pt x="168" y="720"/>
                                  </a:lnTo>
                                  <a:lnTo>
                                    <a:pt x="178" y="758"/>
                                  </a:lnTo>
                                  <a:lnTo>
                                    <a:pt x="190" y="796"/>
                                  </a:lnTo>
                                  <a:lnTo>
                                    <a:pt x="202" y="832"/>
                                  </a:lnTo>
                                  <a:lnTo>
                                    <a:pt x="215" y="869"/>
                                  </a:lnTo>
                                  <a:lnTo>
                                    <a:pt x="229" y="903"/>
                                  </a:lnTo>
                                  <a:lnTo>
                                    <a:pt x="243" y="938"/>
                                  </a:lnTo>
                                  <a:lnTo>
                                    <a:pt x="259" y="973"/>
                                  </a:lnTo>
                                  <a:lnTo>
                                    <a:pt x="274" y="1007"/>
                                  </a:lnTo>
                                  <a:lnTo>
                                    <a:pt x="291" y="1041"/>
                                  </a:lnTo>
                                  <a:lnTo>
                                    <a:pt x="309" y="1075"/>
                                  </a:lnTo>
                                  <a:lnTo>
                                    <a:pt x="346" y="1144"/>
                                  </a:lnTo>
                                  <a:lnTo>
                                    <a:pt x="387" y="1215"/>
                                  </a:lnTo>
                                  <a:lnTo>
                                    <a:pt x="428" y="1288"/>
                                  </a:lnTo>
                                  <a:lnTo>
                                    <a:pt x="474" y="1364"/>
                                  </a:lnTo>
                                  <a:lnTo>
                                    <a:pt x="456" y="1375"/>
                                  </a:lnTo>
                                  <a:lnTo>
                                    <a:pt x="445" y="1379"/>
                                  </a:lnTo>
                                  <a:lnTo>
                                    <a:pt x="440" y="1381"/>
                                  </a:lnTo>
                                  <a:lnTo>
                                    <a:pt x="437" y="1381"/>
                                  </a:lnTo>
                                  <a:lnTo>
                                    <a:pt x="433" y="1381"/>
                                  </a:lnTo>
                                  <a:lnTo>
                                    <a:pt x="427" y="1382"/>
                                  </a:lnTo>
                                  <a:lnTo>
                                    <a:pt x="416" y="1387"/>
                                  </a:lnTo>
                                  <a:lnTo>
                                    <a:pt x="400" y="1397"/>
                                  </a:lnTo>
                                  <a:lnTo>
                                    <a:pt x="363" y="1326"/>
                                  </a:lnTo>
                                  <a:lnTo>
                                    <a:pt x="327" y="1254"/>
                                  </a:lnTo>
                                  <a:lnTo>
                                    <a:pt x="290" y="1184"/>
                                  </a:lnTo>
                                  <a:lnTo>
                                    <a:pt x="254" y="1112"/>
                                  </a:lnTo>
                                  <a:lnTo>
                                    <a:pt x="218" y="1039"/>
                                  </a:lnTo>
                                  <a:lnTo>
                                    <a:pt x="185" y="967"/>
                                  </a:lnTo>
                                  <a:lnTo>
                                    <a:pt x="168" y="930"/>
                                  </a:lnTo>
                                  <a:lnTo>
                                    <a:pt x="153" y="893"/>
                                  </a:lnTo>
                                  <a:lnTo>
                                    <a:pt x="137" y="854"/>
                                  </a:lnTo>
                                  <a:lnTo>
                                    <a:pt x="123" y="816"/>
                                  </a:lnTo>
                                  <a:lnTo>
                                    <a:pt x="109" y="777"/>
                                  </a:lnTo>
                                  <a:lnTo>
                                    <a:pt x="94" y="738"/>
                                  </a:lnTo>
                                  <a:lnTo>
                                    <a:pt x="81" y="698"/>
                                  </a:lnTo>
                                  <a:lnTo>
                                    <a:pt x="69" y="658"/>
                                  </a:lnTo>
                                  <a:lnTo>
                                    <a:pt x="59" y="616"/>
                                  </a:lnTo>
                                  <a:lnTo>
                                    <a:pt x="48" y="574"/>
                                  </a:lnTo>
                                  <a:lnTo>
                                    <a:pt x="38" y="531"/>
                                  </a:lnTo>
                                  <a:lnTo>
                                    <a:pt x="30" y="488"/>
                                  </a:lnTo>
                                  <a:lnTo>
                                    <a:pt x="23" y="444"/>
                                  </a:lnTo>
                                  <a:lnTo>
                                    <a:pt x="16" y="399"/>
                                  </a:lnTo>
                                  <a:lnTo>
                                    <a:pt x="10" y="353"/>
                                  </a:lnTo>
                                  <a:lnTo>
                                    <a:pt x="6" y="306"/>
                                  </a:lnTo>
                                  <a:lnTo>
                                    <a:pt x="2" y="258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36"/>
                          <wps:cNvSpPr>
                            <a:spLocks/>
                          </wps:cNvSpPr>
                          <wps:spPr bwMode="auto">
                            <a:xfrm flipH="1">
                              <a:off x="5765" y="2171"/>
                              <a:ext cx="69" cy="335"/>
                            </a:xfrm>
                            <a:custGeom>
                              <a:avLst/>
                              <a:gdLst>
                                <a:gd name="T0" fmla="*/ 243 w 274"/>
                                <a:gd name="T1" fmla="*/ 81 h 1285"/>
                                <a:gd name="T2" fmla="*/ 187 w 274"/>
                                <a:gd name="T3" fmla="*/ 27 h 1285"/>
                                <a:gd name="T4" fmla="*/ 172 w 274"/>
                                <a:gd name="T5" fmla="*/ 52 h 1285"/>
                                <a:gd name="T6" fmla="*/ 190 w 274"/>
                                <a:gd name="T7" fmla="*/ 154 h 1285"/>
                                <a:gd name="T8" fmla="*/ 203 w 274"/>
                                <a:gd name="T9" fmla="*/ 252 h 1285"/>
                                <a:gd name="T10" fmla="*/ 209 w 274"/>
                                <a:gd name="T11" fmla="*/ 347 h 1285"/>
                                <a:gd name="T12" fmla="*/ 209 w 274"/>
                                <a:gd name="T13" fmla="*/ 439 h 1285"/>
                                <a:gd name="T14" fmla="*/ 205 w 274"/>
                                <a:gd name="T15" fmla="*/ 528 h 1285"/>
                                <a:gd name="T16" fmla="*/ 197 w 274"/>
                                <a:gd name="T17" fmla="*/ 614 h 1285"/>
                                <a:gd name="T18" fmla="*/ 185 w 274"/>
                                <a:gd name="T19" fmla="*/ 695 h 1285"/>
                                <a:gd name="T20" fmla="*/ 168 w 274"/>
                                <a:gd name="T21" fmla="*/ 774 h 1285"/>
                                <a:gd name="T22" fmla="*/ 150 w 274"/>
                                <a:gd name="T23" fmla="*/ 849 h 1285"/>
                                <a:gd name="T24" fmla="*/ 130 w 274"/>
                                <a:gd name="T25" fmla="*/ 921 h 1285"/>
                                <a:gd name="T26" fmla="*/ 107 w 274"/>
                                <a:gd name="T27" fmla="*/ 988 h 1285"/>
                                <a:gd name="T28" fmla="*/ 71 w 274"/>
                                <a:gd name="T29" fmla="*/ 1081 h 1285"/>
                                <a:gd name="T30" fmla="*/ 24 w 274"/>
                                <a:gd name="T31" fmla="*/ 1189 h 1285"/>
                                <a:gd name="T32" fmla="*/ 9 w 274"/>
                                <a:gd name="T33" fmla="*/ 1244 h 1285"/>
                                <a:gd name="T34" fmla="*/ 20 w 274"/>
                                <a:gd name="T35" fmla="*/ 1253 h 1285"/>
                                <a:gd name="T36" fmla="*/ 23 w 274"/>
                                <a:gd name="T37" fmla="*/ 1257 h 1285"/>
                                <a:gd name="T38" fmla="*/ 19 w 274"/>
                                <a:gd name="T39" fmla="*/ 1260 h 1285"/>
                                <a:gd name="T40" fmla="*/ 14 w 274"/>
                                <a:gd name="T41" fmla="*/ 1262 h 1285"/>
                                <a:gd name="T42" fmla="*/ 11 w 274"/>
                                <a:gd name="T43" fmla="*/ 1265 h 1285"/>
                                <a:gd name="T44" fmla="*/ 13 w 274"/>
                                <a:gd name="T45" fmla="*/ 1269 h 1285"/>
                                <a:gd name="T46" fmla="*/ 24 w 274"/>
                                <a:gd name="T47" fmla="*/ 1279 h 1285"/>
                                <a:gd name="T48" fmla="*/ 67 w 274"/>
                                <a:gd name="T49" fmla="*/ 1214 h 1285"/>
                                <a:gd name="T50" fmla="*/ 128 w 274"/>
                                <a:gd name="T51" fmla="*/ 1081 h 1285"/>
                                <a:gd name="T52" fmla="*/ 164 w 274"/>
                                <a:gd name="T53" fmla="*/ 985 h 1285"/>
                                <a:gd name="T54" fmla="*/ 187 w 274"/>
                                <a:gd name="T55" fmla="*/ 921 h 1285"/>
                                <a:gd name="T56" fmla="*/ 206 w 274"/>
                                <a:gd name="T57" fmla="*/ 858 h 1285"/>
                                <a:gd name="T58" fmla="*/ 223 w 274"/>
                                <a:gd name="T59" fmla="*/ 792 h 1285"/>
                                <a:gd name="T60" fmla="*/ 237 w 274"/>
                                <a:gd name="T61" fmla="*/ 727 h 1285"/>
                                <a:gd name="T62" fmla="*/ 248 w 274"/>
                                <a:gd name="T63" fmla="*/ 657 h 1285"/>
                                <a:gd name="T64" fmla="*/ 258 w 274"/>
                                <a:gd name="T65" fmla="*/ 586 h 1285"/>
                                <a:gd name="T66" fmla="*/ 265 w 274"/>
                                <a:gd name="T67" fmla="*/ 509 h 1285"/>
                                <a:gd name="T68" fmla="*/ 272 w 274"/>
                                <a:gd name="T69" fmla="*/ 389 h 1285"/>
                                <a:gd name="T70" fmla="*/ 273 w 274"/>
                                <a:gd name="T71" fmla="*/ 208 h 1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4" h="1285">
                                  <a:moveTo>
                                    <a:pt x="272" y="109"/>
                                  </a:moveTo>
                                  <a:lnTo>
                                    <a:pt x="243" y="81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187" y="27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81" y="103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7" y="203"/>
                                  </a:lnTo>
                                  <a:lnTo>
                                    <a:pt x="203" y="252"/>
                                  </a:lnTo>
                                  <a:lnTo>
                                    <a:pt x="206" y="299"/>
                                  </a:lnTo>
                                  <a:lnTo>
                                    <a:pt x="209" y="347"/>
                                  </a:lnTo>
                                  <a:lnTo>
                                    <a:pt x="210" y="394"/>
                                  </a:lnTo>
                                  <a:lnTo>
                                    <a:pt x="209" y="439"/>
                                  </a:lnTo>
                                  <a:lnTo>
                                    <a:pt x="207" y="484"/>
                                  </a:lnTo>
                                  <a:lnTo>
                                    <a:pt x="205" y="528"/>
                                  </a:lnTo>
                                  <a:lnTo>
                                    <a:pt x="201" y="571"/>
                                  </a:lnTo>
                                  <a:lnTo>
                                    <a:pt x="197" y="614"/>
                                  </a:lnTo>
                                  <a:lnTo>
                                    <a:pt x="191" y="655"/>
                                  </a:lnTo>
                                  <a:lnTo>
                                    <a:pt x="185" y="695"/>
                                  </a:lnTo>
                                  <a:lnTo>
                                    <a:pt x="176" y="736"/>
                                  </a:lnTo>
                                  <a:lnTo>
                                    <a:pt x="168" y="774"/>
                                  </a:lnTo>
                                  <a:lnTo>
                                    <a:pt x="160" y="812"/>
                                  </a:lnTo>
                                  <a:lnTo>
                                    <a:pt x="150" y="849"/>
                                  </a:lnTo>
                                  <a:lnTo>
                                    <a:pt x="141" y="885"/>
                                  </a:lnTo>
                                  <a:lnTo>
                                    <a:pt x="130" y="921"/>
                                  </a:lnTo>
                                  <a:lnTo>
                                    <a:pt x="118" y="954"/>
                                  </a:lnTo>
                                  <a:lnTo>
                                    <a:pt x="107" y="988"/>
                                  </a:lnTo>
                                  <a:lnTo>
                                    <a:pt x="95" y="1020"/>
                                  </a:lnTo>
                                  <a:lnTo>
                                    <a:pt x="71" y="1081"/>
                                  </a:lnTo>
                                  <a:lnTo>
                                    <a:pt x="48" y="1137"/>
                                  </a:lnTo>
                                  <a:lnTo>
                                    <a:pt x="24" y="1189"/>
                                  </a:lnTo>
                                  <a:lnTo>
                                    <a:pt x="0" y="1237"/>
                                  </a:lnTo>
                                  <a:lnTo>
                                    <a:pt x="9" y="1244"/>
                                  </a:lnTo>
                                  <a:lnTo>
                                    <a:pt x="17" y="1249"/>
                                  </a:lnTo>
                                  <a:lnTo>
                                    <a:pt x="20" y="1253"/>
                                  </a:lnTo>
                                  <a:lnTo>
                                    <a:pt x="21" y="1255"/>
                                  </a:lnTo>
                                  <a:lnTo>
                                    <a:pt x="23" y="1257"/>
                                  </a:lnTo>
                                  <a:lnTo>
                                    <a:pt x="21" y="1259"/>
                                  </a:lnTo>
                                  <a:lnTo>
                                    <a:pt x="19" y="1260"/>
                                  </a:lnTo>
                                  <a:lnTo>
                                    <a:pt x="17" y="1261"/>
                                  </a:lnTo>
                                  <a:lnTo>
                                    <a:pt x="14" y="1262"/>
                                  </a:lnTo>
                                  <a:lnTo>
                                    <a:pt x="12" y="1263"/>
                                  </a:lnTo>
                                  <a:lnTo>
                                    <a:pt x="11" y="1265"/>
                                  </a:lnTo>
                                  <a:lnTo>
                                    <a:pt x="11" y="1267"/>
                                  </a:lnTo>
                                  <a:lnTo>
                                    <a:pt x="13" y="1269"/>
                                  </a:lnTo>
                                  <a:lnTo>
                                    <a:pt x="17" y="1274"/>
                                  </a:lnTo>
                                  <a:lnTo>
                                    <a:pt x="24" y="1279"/>
                                  </a:lnTo>
                                  <a:lnTo>
                                    <a:pt x="33" y="1285"/>
                                  </a:lnTo>
                                  <a:lnTo>
                                    <a:pt x="67" y="1214"/>
                                  </a:lnTo>
                                  <a:lnTo>
                                    <a:pt x="99" y="1146"/>
                                  </a:lnTo>
                                  <a:lnTo>
                                    <a:pt x="128" y="1081"/>
                                  </a:lnTo>
                                  <a:lnTo>
                                    <a:pt x="153" y="1016"/>
                                  </a:lnTo>
                                  <a:lnTo>
                                    <a:pt x="164" y="985"/>
                                  </a:lnTo>
                                  <a:lnTo>
                                    <a:pt x="176" y="953"/>
                                  </a:lnTo>
                                  <a:lnTo>
                                    <a:pt x="187" y="921"/>
                                  </a:lnTo>
                                  <a:lnTo>
                                    <a:pt x="197" y="890"/>
                                  </a:lnTo>
                                  <a:lnTo>
                                    <a:pt x="206" y="858"/>
                                  </a:lnTo>
                                  <a:lnTo>
                                    <a:pt x="215" y="826"/>
                                  </a:lnTo>
                                  <a:lnTo>
                                    <a:pt x="223" y="792"/>
                                  </a:lnTo>
                                  <a:lnTo>
                                    <a:pt x="230" y="760"/>
                                  </a:lnTo>
                                  <a:lnTo>
                                    <a:pt x="237" y="727"/>
                                  </a:lnTo>
                                  <a:lnTo>
                                    <a:pt x="243" y="692"/>
                                  </a:lnTo>
                                  <a:lnTo>
                                    <a:pt x="248" y="657"/>
                                  </a:lnTo>
                                  <a:lnTo>
                                    <a:pt x="254" y="622"/>
                                  </a:lnTo>
                                  <a:lnTo>
                                    <a:pt x="258" y="586"/>
                                  </a:lnTo>
                                  <a:lnTo>
                                    <a:pt x="262" y="548"/>
                                  </a:lnTo>
                                  <a:lnTo>
                                    <a:pt x="265" y="509"/>
                                  </a:lnTo>
                                  <a:lnTo>
                                    <a:pt x="268" y="470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74" y="301"/>
                                  </a:lnTo>
                                  <a:lnTo>
                                    <a:pt x="273" y="208"/>
                                  </a:lnTo>
                                  <a:lnTo>
                                    <a:pt x="27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37"/>
                          <wps:cNvSpPr>
                            <a:spLocks/>
                          </wps:cNvSpPr>
                          <wps:spPr bwMode="auto">
                            <a:xfrm flipH="1">
                              <a:off x="5412" y="3204"/>
                              <a:ext cx="129" cy="497"/>
                            </a:xfrm>
                            <a:custGeom>
                              <a:avLst/>
                              <a:gdLst>
                                <a:gd name="T0" fmla="*/ 15 w 515"/>
                                <a:gd name="T1" fmla="*/ 151 h 1913"/>
                                <a:gd name="T2" fmla="*/ 50 w 515"/>
                                <a:gd name="T3" fmla="*/ 108 h 1913"/>
                                <a:gd name="T4" fmla="*/ 88 w 515"/>
                                <a:gd name="T5" fmla="*/ 59 h 1913"/>
                                <a:gd name="T6" fmla="*/ 122 w 515"/>
                                <a:gd name="T7" fmla="*/ 16 h 1913"/>
                                <a:gd name="T8" fmla="*/ 136 w 515"/>
                                <a:gd name="T9" fmla="*/ 68 h 1913"/>
                                <a:gd name="T10" fmla="*/ 134 w 515"/>
                                <a:gd name="T11" fmla="*/ 204 h 1913"/>
                                <a:gd name="T12" fmla="*/ 137 w 515"/>
                                <a:gd name="T13" fmla="*/ 340 h 1913"/>
                                <a:gd name="T14" fmla="*/ 144 w 515"/>
                                <a:gd name="T15" fmla="*/ 475 h 1913"/>
                                <a:gd name="T16" fmla="*/ 155 w 515"/>
                                <a:gd name="T17" fmla="*/ 609 h 1913"/>
                                <a:gd name="T18" fmla="*/ 169 w 515"/>
                                <a:gd name="T19" fmla="*/ 741 h 1913"/>
                                <a:gd name="T20" fmla="*/ 188 w 515"/>
                                <a:gd name="T21" fmla="*/ 871 h 1913"/>
                                <a:gd name="T22" fmla="*/ 210 w 515"/>
                                <a:gd name="T23" fmla="*/ 999 h 1913"/>
                                <a:gd name="T24" fmla="*/ 235 w 515"/>
                                <a:gd name="T25" fmla="*/ 1123 h 1913"/>
                                <a:gd name="T26" fmla="*/ 263 w 515"/>
                                <a:gd name="T27" fmla="*/ 1243 h 1913"/>
                                <a:gd name="T28" fmla="*/ 294 w 515"/>
                                <a:gd name="T29" fmla="*/ 1359 h 1913"/>
                                <a:gd name="T30" fmla="*/ 329 w 515"/>
                                <a:gd name="T31" fmla="*/ 1470 h 1913"/>
                                <a:gd name="T32" fmla="*/ 366 w 515"/>
                                <a:gd name="T33" fmla="*/ 1576 h 1913"/>
                                <a:gd name="T34" fmla="*/ 405 w 515"/>
                                <a:gd name="T35" fmla="*/ 1676 h 1913"/>
                                <a:gd name="T36" fmla="*/ 447 w 515"/>
                                <a:gd name="T37" fmla="*/ 1769 h 1913"/>
                                <a:gd name="T38" fmla="*/ 491 w 515"/>
                                <a:gd name="T39" fmla="*/ 1855 h 1913"/>
                                <a:gd name="T40" fmla="*/ 504 w 515"/>
                                <a:gd name="T41" fmla="*/ 1902 h 1913"/>
                                <a:gd name="T42" fmla="*/ 486 w 515"/>
                                <a:gd name="T43" fmla="*/ 1908 h 1913"/>
                                <a:gd name="T44" fmla="*/ 473 w 515"/>
                                <a:gd name="T45" fmla="*/ 1909 h 1913"/>
                                <a:gd name="T46" fmla="*/ 461 w 515"/>
                                <a:gd name="T47" fmla="*/ 1907 h 1913"/>
                                <a:gd name="T48" fmla="*/ 445 w 515"/>
                                <a:gd name="T49" fmla="*/ 1901 h 1913"/>
                                <a:gd name="T50" fmla="*/ 426 w 515"/>
                                <a:gd name="T51" fmla="*/ 1901 h 1913"/>
                                <a:gd name="T52" fmla="*/ 409 w 515"/>
                                <a:gd name="T53" fmla="*/ 1907 h 1913"/>
                                <a:gd name="T54" fmla="*/ 380 w 515"/>
                                <a:gd name="T55" fmla="*/ 1876 h 1913"/>
                                <a:gd name="T56" fmla="*/ 343 w 515"/>
                                <a:gd name="T57" fmla="*/ 1795 h 1913"/>
                                <a:gd name="T58" fmla="*/ 307 w 515"/>
                                <a:gd name="T59" fmla="*/ 1704 h 1913"/>
                                <a:gd name="T60" fmla="*/ 270 w 515"/>
                                <a:gd name="T61" fmla="*/ 1607 h 1913"/>
                                <a:gd name="T62" fmla="*/ 235 w 515"/>
                                <a:gd name="T63" fmla="*/ 1503 h 1913"/>
                                <a:gd name="T64" fmla="*/ 200 w 515"/>
                                <a:gd name="T65" fmla="*/ 1394 h 1913"/>
                                <a:gd name="T66" fmla="*/ 168 w 515"/>
                                <a:gd name="T67" fmla="*/ 1279 h 1913"/>
                                <a:gd name="T68" fmla="*/ 136 w 515"/>
                                <a:gd name="T69" fmla="*/ 1162 h 1913"/>
                                <a:gd name="T70" fmla="*/ 107 w 515"/>
                                <a:gd name="T71" fmla="*/ 1042 h 1913"/>
                                <a:gd name="T72" fmla="*/ 81 w 515"/>
                                <a:gd name="T73" fmla="*/ 921 h 1913"/>
                                <a:gd name="T74" fmla="*/ 57 w 515"/>
                                <a:gd name="T75" fmla="*/ 800 h 1913"/>
                                <a:gd name="T76" fmla="*/ 37 w 515"/>
                                <a:gd name="T77" fmla="*/ 678 h 1913"/>
                                <a:gd name="T78" fmla="*/ 21 w 515"/>
                                <a:gd name="T79" fmla="*/ 559 h 1913"/>
                                <a:gd name="T80" fmla="*/ 9 w 515"/>
                                <a:gd name="T81" fmla="*/ 440 h 1913"/>
                                <a:gd name="T82" fmla="*/ 2 w 515"/>
                                <a:gd name="T83" fmla="*/ 327 h 1913"/>
                                <a:gd name="T84" fmla="*/ 0 w 515"/>
                                <a:gd name="T85" fmla="*/ 219 h 1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15" h="1913">
                                  <a:moveTo>
                                    <a:pt x="0" y="166"/>
                                  </a:moveTo>
                                  <a:lnTo>
                                    <a:pt x="15" y="151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4" y="136"/>
                                  </a:lnTo>
                                  <a:lnTo>
                                    <a:pt x="134" y="204"/>
                                  </a:lnTo>
                                  <a:lnTo>
                                    <a:pt x="134" y="272"/>
                                  </a:lnTo>
                                  <a:lnTo>
                                    <a:pt x="137" y="340"/>
                                  </a:lnTo>
                                  <a:lnTo>
                                    <a:pt x="140" y="407"/>
                                  </a:lnTo>
                                  <a:lnTo>
                                    <a:pt x="144" y="475"/>
                                  </a:lnTo>
                                  <a:lnTo>
                                    <a:pt x="149" y="542"/>
                                  </a:lnTo>
                                  <a:lnTo>
                                    <a:pt x="155" y="609"/>
                                  </a:lnTo>
                                  <a:lnTo>
                                    <a:pt x="162" y="675"/>
                                  </a:lnTo>
                                  <a:lnTo>
                                    <a:pt x="169" y="741"/>
                                  </a:lnTo>
                                  <a:lnTo>
                                    <a:pt x="179" y="807"/>
                                  </a:lnTo>
                                  <a:lnTo>
                                    <a:pt x="188" y="871"/>
                                  </a:lnTo>
                                  <a:lnTo>
                                    <a:pt x="198" y="936"/>
                                  </a:lnTo>
                                  <a:lnTo>
                                    <a:pt x="210" y="999"/>
                                  </a:lnTo>
                                  <a:lnTo>
                                    <a:pt x="222" y="1061"/>
                                  </a:lnTo>
                                  <a:lnTo>
                                    <a:pt x="235" y="1123"/>
                                  </a:lnTo>
                                  <a:lnTo>
                                    <a:pt x="249" y="1184"/>
                                  </a:lnTo>
                                  <a:lnTo>
                                    <a:pt x="263" y="1243"/>
                                  </a:lnTo>
                                  <a:lnTo>
                                    <a:pt x="279" y="1302"/>
                                  </a:lnTo>
                                  <a:lnTo>
                                    <a:pt x="294" y="1359"/>
                                  </a:lnTo>
                                  <a:lnTo>
                                    <a:pt x="311" y="1415"/>
                                  </a:lnTo>
                                  <a:lnTo>
                                    <a:pt x="329" y="1470"/>
                                  </a:lnTo>
                                  <a:lnTo>
                                    <a:pt x="347" y="1524"/>
                                  </a:lnTo>
                                  <a:lnTo>
                                    <a:pt x="366" y="1576"/>
                                  </a:lnTo>
                                  <a:lnTo>
                                    <a:pt x="385" y="1626"/>
                                  </a:lnTo>
                                  <a:lnTo>
                                    <a:pt x="405" y="1676"/>
                                  </a:lnTo>
                                  <a:lnTo>
                                    <a:pt x="426" y="1723"/>
                                  </a:lnTo>
                                  <a:lnTo>
                                    <a:pt x="447" y="1769"/>
                                  </a:lnTo>
                                  <a:lnTo>
                                    <a:pt x="468" y="1814"/>
                                  </a:lnTo>
                                  <a:lnTo>
                                    <a:pt x="491" y="1855"/>
                                  </a:lnTo>
                                  <a:lnTo>
                                    <a:pt x="515" y="1896"/>
                                  </a:lnTo>
                                  <a:lnTo>
                                    <a:pt x="504" y="1902"/>
                                  </a:lnTo>
                                  <a:lnTo>
                                    <a:pt x="495" y="1905"/>
                                  </a:lnTo>
                                  <a:lnTo>
                                    <a:pt x="486" y="1908"/>
                                  </a:lnTo>
                                  <a:lnTo>
                                    <a:pt x="479" y="1909"/>
                                  </a:lnTo>
                                  <a:lnTo>
                                    <a:pt x="473" y="1909"/>
                                  </a:lnTo>
                                  <a:lnTo>
                                    <a:pt x="467" y="1908"/>
                                  </a:lnTo>
                                  <a:lnTo>
                                    <a:pt x="461" y="1907"/>
                                  </a:lnTo>
                                  <a:lnTo>
                                    <a:pt x="457" y="1904"/>
                                  </a:lnTo>
                                  <a:lnTo>
                                    <a:pt x="445" y="1901"/>
                                  </a:lnTo>
                                  <a:lnTo>
                                    <a:pt x="433" y="1900"/>
                                  </a:lnTo>
                                  <a:lnTo>
                                    <a:pt x="426" y="1901"/>
                                  </a:lnTo>
                                  <a:lnTo>
                                    <a:pt x="417" y="1903"/>
                                  </a:lnTo>
                                  <a:lnTo>
                                    <a:pt x="409" y="1907"/>
                                  </a:lnTo>
                                  <a:lnTo>
                                    <a:pt x="398" y="1913"/>
                                  </a:lnTo>
                                  <a:lnTo>
                                    <a:pt x="380" y="1876"/>
                                  </a:lnTo>
                                  <a:lnTo>
                                    <a:pt x="362" y="1836"/>
                                  </a:lnTo>
                                  <a:lnTo>
                                    <a:pt x="343" y="1795"/>
                                  </a:lnTo>
                                  <a:lnTo>
                                    <a:pt x="325" y="1750"/>
                                  </a:lnTo>
                                  <a:lnTo>
                                    <a:pt x="307" y="1704"/>
                                  </a:lnTo>
                                  <a:lnTo>
                                    <a:pt x="288" y="1656"/>
                                  </a:lnTo>
                                  <a:lnTo>
                                    <a:pt x="270" y="1607"/>
                                  </a:lnTo>
                                  <a:lnTo>
                                    <a:pt x="253" y="1556"/>
                                  </a:lnTo>
                                  <a:lnTo>
                                    <a:pt x="235" y="1503"/>
                                  </a:lnTo>
                                  <a:lnTo>
                                    <a:pt x="218" y="1449"/>
                                  </a:lnTo>
                                  <a:lnTo>
                                    <a:pt x="200" y="1394"/>
                                  </a:lnTo>
                                  <a:lnTo>
                                    <a:pt x="183" y="1338"/>
                                  </a:lnTo>
                                  <a:lnTo>
                                    <a:pt x="168" y="1279"/>
                                  </a:lnTo>
                                  <a:lnTo>
                                    <a:pt x="151" y="1222"/>
                                  </a:lnTo>
                                  <a:lnTo>
                                    <a:pt x="136" y="1162"/>
                                  </a:lnTo>
                                  <a:lnTo>
                                    <a:pt x="121" y="1103"/>
                                  </a:lnTo>
                                  <a:lnTo>
                                    <a:pt x="107" y="1042"/>
                                  </a:lnTo>
                                  <a:lnTo>
                                    <a:pt x="94" y="982"/>
                                  </a:lnTo>
                                  <a:lnTo>
                                    <a:pt x="81" y="921"/>
                                  </a:lnTo>
                                  <a:lnTo>
                                    <a:pt x="69" y="860"/>
                                  </a:lnTo>
                                  <a:lnTo>
                                    <a:pt x="57" y="800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37" y="678"/>
                                  </a:lnTo>
                                  <a:lnTo>
                                    <a:pt x="28" y="617"/>
                                  </a:lnTo>
                                  <a:lnTo>
                                    <a:pt x="21" y="559"/>
                                  </a:lnTo>
                                  <a:lnTo>
                                    <a:pt x="14" y="499"/>
                                  </a:lnTo>
                                  <a:lnTo>
                                    <a:pt x="9" y="440"/>
                                  </a:lnTo>
                                  <a:lnTo>
                                    <a:pt x="4" y="383"/>
                                  </a:lnTo>
                                  <a:lnTo>
                                    <a:pt x="2" y="327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38"/>
                          <wps:cNvSpPr>
                            <a:spLocks/>
                          </wps:cNvSpPr>
                          <wps:spPr bwMode="auto">
                            <a:xfrm flipH="1">
                              <a:off x="5090" y="3164"/>
                              <a:ext cx="154" cy="533"/>
                            </a:xfrm>
                            <a:custGeom>
                              <a:avLst/>
                              <a:gdLst>
                                <a:gd name="T0" fmla="*/ 575 w 614"/>
                                <a:gd name="T1" fmla="*/ 116 h 2050"/>
                                <a:gd name="T2" fmla="*/ 479 w 614"/>
                                <a:gd name="T3" fmla="*/ 34 h 2050"/>
                                <a:gd name="T4" fmla="*/ 454 w 614"/>
                                <a:gd name="T5" fmla="*/ 54 h 2050"/>
                                <a:gd name="T6" fmla="*/ 466 w 614"/>
                                <a:gd name="T7" fmla="*/ 172 h 2050"/>
                                <a:gd name="T8" fmla="*/ 467 w 614"/>
                                <a:gd name="T9" fmla="*/ 302 h 2050"/>
                                <a:gd name="T10" fmla="*/ 456 w 614"/>
                                <a:gd name="T11" fmla="*/ 442 h 2050"/>
                                <a:gd name="T12" fmla="*/ 437 w 614"/>
                                <a:gd name="T13" fmla="*/ 589 h 2050"/>
                                <a:gd name="T14" fmla="*/ 411 w 614"/>
                                <a:gd name="T15" fmla="*/ 740 h 2050"/>
                                <a:gd name="T16" fmla="*/ 377 w 614"/>
                                <a:gd name="T17" fmla="*/ 893 h 2050"/>
                                <a:gd name="T18" fmla="*/ 339 w 614"/>
                                <a:gd name="T19" fmla="*/ 1047 h 2050"/>
                                <a:gd name="T20" fmla="*/ 296 w 614"/>
                                <a:gd name="T21" fmla="*/ 1197 h 2050"/>
                                <a:gd name="T22" fmla="*/ 252 w 614"/>
                                <a:gd name="T23" fmla="*/ 1344 h 2050"/>
                                <a:gd name="T24" fmla="*/ 207 w 614"/>
                                <a:gd name="T25" fmla="*/ 1482 h 2050"/>
                                <a:gd name="T26" fmla="*/ 162 w 614"/>
                                <a:gd name="T27" fmla="*/ 1612 h 2050"/>
                                <a:gd name="T28" fmla="*/ 98 w 614"/>
                                <a:gd name="T29" fmla="*/ 1783 h 2050"/>
                                <a:gd name="T30" fmla="*/ 27 w 614"/>
                                <a:gd name="T31" fmla="*/ 1955 h 2050"/>
                                <a:gd name="T32" fmla="*/ 18 w 614"/>
                                <a:gd name="T33" fmla="*/ 2022 h 2050"/>
                                <a:gd name="T34" fmla="*/ 36 w 614"/>
                                <a:gd name="T35" fmla="*/ 2030 h 2050"/>
                                <a:gd name="T36" fmla="*/ 46 w 614"/>
                                <a:gd name="T37" fmla="*/ 2031 h 2050"/>
                                <a:gd name="T38" fmla="*/ 65 w 614"/>
                                <a:gd name="T39" fmla="*/ 2039 h 2050"/>
                                <a:gd name="T40" fmla="*/ 121 w 614"/>
                                <a:gd name="T41" fmla="*/ 1971 h 2050"/>
                                <a:gd name="T42" fmla="*/ 204 w 614"/>
                                <a:gd name="T43" fmla="*/ 1779 h 2050"/>
                                <a:gd name="T44" fmla="*/ 294 w 614"/>
                                <a:gd name="T45" fmla="*/ 1550 h 2050"/>
                                <a:gd name="T46" fmla="*/ 361 w 614"/>
                                <a:gd name="T47" fmla="*/ 1362 h 2050"/>
                                <a:gd name="T48" fmla="*/ 405 w 614"/>
                                <a:gd name="T49" fmla="*/ 1231 h 2050"/>
                                <a:gd name="T50" fmla="*/ 445 w 614"/>
                                <a:gd name="T51" fmla="*/ 1096 h 2050"/>
                                <a:gd name="T52" fmla="*/ 485 w 614"/>
                                <a:gd name="T53" fmla="*/ 960 h 2050"/>
                                <a:gd name="T54" fmla="*/ 519 w 614"/>
                                <a:gd name="T55" fmla="*/ 825 h 2050"/>
                                <a:gd name="T56" fmla="*/ 550 w 614"/>
                                <a:gd name="T57" fmla="*/ 691 h 2050"/>
                                <a:gd name="T58" fmla="*/ 575 w 614"/>
                                <a:gd name="T59" fmla="*/ 560 h 2050"/>
                                <a:gd name="T60" fmla="*/ 596 w 614"/>
                                <a:gd name="T61" fmla="*/ 435 h 2050"/>
                                <a:gd name="T62" fmla="*/ 608 w 614"/>
                                <a:gd name="T63" fmla="*/ 315 h 2050"/>
                                <a:gd name="T64" fmla="*/ 614 w 614"/>
                                <a:gd name="T65" fmla="*/ 202 h 20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14" h="2050">
                                  <a:moveTo>
                                    <a:pt x="612" y="150"/>
                                  </a:moveTo>
                                  <a:lnTo>
                                    <a:pt x="575" y="116"/>
                                  </a:lnTo>
                                  <a:lnTo>
                                    <a:pt x="528" y="76"/>
                                  </a:lnTo>
                                  <a:lnTo>
                                    <a:pt x="479" y="34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54" y="54"/>
                                  </a:lnTo>
                                  <a:lnTo>
                                    <a:pt x="461" y="111"/>
                                  </a:lnTo>
                                  <a:lnTo>
                                    <a:pt x="466" y="172"/>
                                  </a:lnTo>
                                  <a:lnTo>
                                    <a:pt x="468" y="237"/>
                                  </a:lnTo>
                                  <a:lnTo>
                                    <a:pt x="467" y="302"/>
                                  </a:lnTo>
                                  <a:lnTo>
                                    <a:pt x="463" y="372"/>
                                  </a:lnTo>
                                  <a:lnTo>
                                    <a:pt x="456" y="442"/>
                                  </a:lnTo>
                                  <a:lnTo>
                                    <a:pt x="448" y="515"/>
                                  </a:lnTo>
                                  <a:lnTo>
                                    <a:pt x="437" y="589"/>
                                  </a:lnTo>
                                  <a:lnTo>
                                    <a:pt x="425" y="664"/>
                                  </a:lnTo>
                                  <a:lnTo>
                                    <a:pt x="411" y="740"/>
                                  </a:lnTo>
                                  <a:lnTo>
                                    <a:pt x="395" y="817"/>
                                  </a:lnTo>
                                  <a:lnTo>
                                    <a:pt x="377" y="893"/>
                                  </a:lnTo>
                                  <a:lnTo>
                                    <a:pt x="358" y="970"/>
                                  </a:lnTo>
                                  <a:lnTo>
                                    <a:pt x="339" y="1047"/>
                                  </a:lnTo>
                                  <a:lnTo>
                                    <a:pt x="318" y="1123"/>
                                  </a:lnTo>
                                  <a:lnTo>
                                    <a:pt x="296" y="1197"/>
                                  </a:lnTo>
                                  <a:lnTo>
                                    <a:pt x="275" y="1271"/>
                                  </a:lnTo>
                                  <a:lnTo>
                                    <a:pt x="252" y="1344"/>
                                  </a:lnTo>
                                  <a:lnTo>
                                    <a:pt x="230" y="1414"/>
                                  </a:lnTo>
                                  <a:lnTo>
                                    <a:pt x="207" y="1482"/>
                                  </a:lnTo>
                                  <a:lnTo>
                                    <a:pt x="184" y="1549"/>
                                  </a:lnTo>
                                  <a:lnTo>
                                    <a:pt x="162" y="1612"/>
                                  </a:lnTo>
                                  <a:lnTo>
                                    <a:pt x="140" y="1672"/>
                                  </a:lnTo>
                                  <a:lnTo>
                                    <a:pt x="98" y="1783"/>
                                  </a:lnTo>
                                  <a:lnTo>
                                    <a:pt x="60" y="1878"/>
                                  </a:lnTo>
                                  <a:lnTo>
                                    <a:pt x="27" y="1955"/>
                                  </a:lnTo>
                                  <a:lnTo>
                                    <a:pt x="0" y="2011"/>
                                  </a:lnTo>
                                  <a:lnTo>
                                    <a:pt x="18" y="2022"/>
                                  </a:lnTo>
                                  <a:lnTo>
                                    <a:pt x="30" y="2027"/>
                                  </a:lnTo>
                                  <a:lnTo>
                                    <a:pt x="36" y="2030"/>
                                  </a:lnTo>
                                  <a:lnTo>
                                    <a:pt x="41" y="2031"/>
                                  </a:lnTo>
                                  <a:lnTo>
                                    <a:pt x="46" y="2031"/>
                                  </a:lnTo>
                                  <a:lnTo>
                                    <a:pt x="53" y="2033"/>
                                  </a:lnTo>
                                  <a:lnTo>
                                    <a:pt x="65" y="2039"/>
                                  </a:lnTo>
                                  <a:lnTo>
                                    <a:pt x="83" y="2050"/>
                                  </a:lnTo>
                                  <a:lnTo>
                                    <a:pt x="121" y="1971"/>
                                  </a:lnTo>
                                  <a:lnTo>
                                    <a:pt x="162" y="1881"/>
                                  </a:lnTo>
                                  <a:lnTo>
                                    <a:pt x="204" y="1779"/>
                                  </a:lnTo>
                                  <a:lnTo>
                                    <a:pt x="249" y="1670"/>
                                  </a:lnTo>
                                  <a:lnTo>
                                    <a:pt x="294" y="1550"/>
                                  </a:lnTo>
                                  <a:lnTo>
                                    <a:pt x="339" y="1426"/>
                                  </a:lnTo>
                                  <a:lnTo>
                                    <a:pt x="361" y="1362"/>
                                  </a:lnTo>
                                  <a:lnTo>
                                    <a:pt x="383" y="1296"/>
                                  </a:lnTo>
                                  <a:lnTo>
                                    <a:pt x="405" y="1231"/>
                                  </a:lnTo>
                                  <a:lnTo>
                                    <a:pt x="425" y="1163"/>
                                  </a:lnTo>
                                  <a:lnTo>
                                    <a:pt x="445" y="1096"/>
                                  </a:lnTo>
                                  <a:lnTo>
                                    <a:pt x="466" y="1028"/>
                                  </a:lnTo>
                                  <a:lnTo>
                                    <a:pt x="485" y="960"/>
                                  </a:lnTo>
                                  <a:lnTo>
                                    <a:pt x="503" y="892"/>
                                  </a:lnTo>
                                  <a:lnTo>
                                    <a:pt x="519" y="825"/>
                                  </a:lnTo>
                                  <a:lnTo>
                                    <a:pt x="536" y="758"/>
                                  </a:lnTo>
                                  <a:lnTo>
                                    <a:pt x="550" y="691"/>
                                  </a:lnTo>
                                  <a:lnTo>
                                    <a:pt x="564" y="626"/>
                                  </a:lnTo>
                                  <a:lnTo>
                                    <a:pt x="575" y="560"/>
                                  </a:lnTo>
                                  <a:lnTo>
                                    <a:pt x="586" y="497"/>
                                  </a:lnTo>
                                  <a:lnTo>
                                    <a:pt x="596" y="435"/>
                                  </a:lnTo>
                                  <a:lnTo>
                                    <a:pt x="603" y="374"/>
                                  </a:lnTo>
                                  <a:lnTo>
                                    <a:pt x="608" y="315"/>
                                  </a:lnTo>
                                  <a:lnTo>
                                    <a:pt x="611" y="258"/>
                                  </a:lnTo>
                                  <a:lnTo>
                                    <a:pt x="614" y="202"/>
                                  </a:lnTo>
                                  <a:lnTo>
                                    <a:pt x="612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39"/>
                          <wps:cNvSpPr>
                            <a:spLocks/>
                          </wps:cNvSpPr>
                          <wps:spPr bwMode="auto">
                            <a:xfrm flipH="1">
                              <a:off x="6311" y="3189"/>
                              <a:ext cx="134" cy="550"/>
                            </a:xfrm>
                            <a:custGeom>
                              <a:avLst/>
                              <a:gdLst>
                                <a:gd name="T0" fmla="*/ 16 w 530"/>
                                <a:gd name="T1" fmla="*/ 166 h 2113"/>
                                <a:gd name="T2" fmla="*/ 52 w 530"/>
                                <a:gd name="T3" fmla="*/ 118 h 2113"/>
                                <a:gd name="T4" fmla="*/ 91 w 530"/>
                                <a:gd name="T5" fmla="*/ 66 h 2113"/>
                                <a:gd name="T6" fmla="*/ 127 w 530"/>
                                <a:gd name="T7" fmla="*/ 18 h 2113"/>
                                <a:gd name="T8" fmla="*/ 140 w 530"/>
                                <a:gd name="T9" fmla="*/ 75 h 2113"/>
                                <a:gd name="T10" fmla="*/ 139 w 530"/>
                                <a:gd name="T11" fmla="*/ 226 h 2113"/>
                                <a:gd name="T12" fmla="*/ 141 w 530"/>
                                <a:gd name="T13" fmla="*/ 376 h 2113"/>
                                <a:gd name="T14" fmla="*/ 148 w 530"/>
                                <a:gd name="T15" fmla="*/ 525 h 2113"/>
                                <a:gd name="T16" fmla="*/ 160 w 530"/>
                                <a:gd name="T17" fmla="*/ 673 h 2113"/>
                                <a:gd name="T18" fmla="*/ 175 w 530"/>
                                <a:gd name="T19" fmla="*/ 820 h 2113"/>
                                <a:gd name="T20" fmla="*/ 194 w 530"/>
                                <a:gd name="T21" fmla="*/ 963 h 2113"/>
                                <a:gd name="T22" fmla="*/ 216 w 530"/>
                                <a:gd name="T23" fmla="*/ 1104 h 2113"/>
                                <a:gd name="T24" fmla="*/ 243 w 530"/>
                                <a:gd name="T25" fmla="*/ 1241 h 2113"/>
                                <a:gd name="T26" fmla="*/ 271 w 530"/>
                                <a:gd name="T27" fmla="*/ 1374 h 2113"/>
                                <a:gd name="T28" fmla="*/ 303 w 530"/>
                                <a:gd name="T29" fmla="*/ 1502 h 2113"/>
                                <a:gd name="T30" fmla="*/ 339 w 530"/>
                                <a:gd name="T31" fmla="*/ 1624 h 2113"/>
                                <a:gd name="T32" fmla="*/ 377 w 530"/>
                                <a:gd name="T33" fmla="*/ 1741 h 2113"/>
                                <a:gd name="T34" fmla="*/ 418 w 530"/>
                                <a:gd name="T35" fmla="*/ 1852 h 2113"/>
                                <a:gd name="T36" fmla="*/ 461 w 530"/>
                                <a:gd name="T37" fmla="*/ 1955 h 2113"/>
                                <a:gd name="T38" fmla="*/ 506 w 530"/>
                                <a:gd name="T39" fmla="*/ 2050 h 2113"/>
                                <a:gd name="T40" fmla="*/ 519 w 530"/>
                                <a:gd name="T41" fmla="*/ 2101 h 2113"/>
                                <a:gd name="T42" fmla="*/ 501 w 530"/>
                                <a:gd name="T43" fmla="*/ 2108 h 2113"/>
                                <a:gd name="T44" fmla="*/ 488 w 530"/>
                                <a:gd name="T45" fmla="*/ 2108 h 2113"/>
                                <a:gd name="T46" fmla="*/ 476 w 530"/>
                                <a:gd name="T47" fmla="*/ 2106 h 2113"/>
                                <a:gd name="T48" fmla="*/ 464 w 530"/>
                                <a:gd name="T49" fmla="*/ 2102 h 2113"/>
                                <a:gd name="T50" fmla="*/ 452 w 530"/>
                                <a:gd name="T51" fmla="*/ 2099 h 2113"/>
                                <a:gd name="T52" fmla="*/ 439 w 530"/>
                                <a:gd name="T53" fmla="*/ 2100 h 2113"/>
                                <a:gd name="T54" fmla="*/ 421 w 530"/>
                                <a:gd name="T55" fmla="*/ 2107 h 2113"/>
                                <a:gd name="T56" fmla="*/ 392 w 530"/>
                                <a:gd name="T57" fmla="*/ 2073 h 2113"/>
                                <a:gd name="T58" fmla="*/ 355 w 530"/>
                                <a:gd name="T59" fmla="*/ 1982 h 2113"/>
                                <a:gd name="T60" fmla="*/ 316 w 530"/>
                                <a:gd name="T61" fmla="*/ 1883 h 2113"/>
                                <a:gd name="T62" fmla="*/ 279 w 530"/>
                                <a:gd name="T63" fmla="*/ 1776 h 2113"/>
                                <a:gd name="T64" fmla="*/ 243 w 530"/>
                                <a:gd name="T65" fmla="*/ 1661 h 2113"/>
                                <a:gd name="T66" fmla="*/ 207 w 530"/>
                                <a:gd name="T67" fmla="*/ 1539 h 2113"/>
                                <a:gd name="T68" fmla="*/ 173 w 530"/>
                                <a:gd name="T69" fmla="*/ 1414 h 2113"/>
                                <a:gd name="T70" fmla="*/ 141 w 530"/>
                                <a:gd name="T71" fmla="*/ 1284 h 2113"/>
                                <a:gd name="T72" fmla="*/ 111 w 530"/>
                                <a:gd name="T73" fmla="*/ 1152 h 2113"/>
                                <a:gd name="T74" fmla="*/ 84 w 530"/>
                                <a:gd name="T75" fmla="*/ 1018 h 2113"/>
                                <a:gd name="T76" fmla="*/ 59 w 530"/>
                                <a:gd name="T77" fmla="*/ 883 h 2113"/>
                                <a:gd name="T78" fmla="*/ 39 w 530"/>
                                <a:gd name="T79" fmla="*/ 750 h 2113"/>
                                <a:gd name="T80" fmla="*/ 22 w 530"/>
                                <a:gd name="T81" fmla="*/ 617 h 2113"/>
                                <a:gd name="T82" fmla="*/ 10 w 530"/>
                                <a:gd name="T83" fmla="*/ 487 h 2113"/>
                                <a:gd name="T84" fmla="*/ 3 w 530"/>
                                <a:gd name="T85" fmla="*/ 362 h 2113"/>
                                <a:gd name="T86" fmla="*/ 0 w 530"/>
                                <a:gd name="T87" fmla="*/ 241 h 2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30" h="2113">
                                  <a:moveTo>
                                    <a:pt x="0" y="184"/>
                                  </a:moveTo>
                                  <a:lnTo>
                                    <a:pt x="16" y="166"/>
                                  </a:lnTo>
                                  <a:lnTo>
                                    <a:pt x="34" y="143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27" y="18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0" y="75"/>
                                  </a:lnTo>
                                  <a:lnTo>
                                    <a:pt x="139" y="151"/>
                                  </a:lnTo>
                                  <a:lnTo>
                                    <a:pt x="139" y="226"/>
                                  </a:lnTo>
                                  <a:lnTo>
                                    <a:pt x="140" y="301"/>
                                  </a:lnTo>
                                  <a:lnTo>
                                    <a:pt x="141" y="376"/>
                                  </a:lnTo>
                                  <a:lnTo>
                                    <a:pt x="145" y="450"/>
                                  </a:lnTo>
                                  <a:lnTo>
                                    <a:pt x="148" y="525"/>
                                  </a:lnTo>
                                  <a:lnTo>
                                    <a:pt x="154" y="599"/>
                                  </a:lnTo>
                                  <a:lnTo>
                                    <a:pt x="160" y="673"/>
                                  </a:lnTo>
                                  <a:lnTo>
                                    <a:pt x="167" y="747"/>
                                  </a:lnTo>
                                  <a:lnTo>
                                    <a:pt x="175" y="820"/>
                                  </a:lnTo>
                                  <a:lnTo>
                                    <a:pt x="184" y="892"/>
                                  </a:lnTo>
                                  <a:lnTo>
                                    <a:pt x="194" y="963"/>
                                  </a:lnTo>
                                  <a:lnTo>
                                    <a:pt x="204" y="1033"/>
                                  </a:lnTo>
                                  <a:lnTo>
                                    <a:pt x="216" y="1104"/>
                                  </a:lnTo>
                                  <a:lnTo>
                                    <a:pt x="229" y="1173"/>
                                  </a:lnTo>
                                  <a:lnTo>
                                    <a:pt x="243" y="1241"/>
                                  </a:lnTo>
                                  <a:lnTo>
                                    <a:pt x="257" y="1308"/>
                                  </a:lnTo>
                                  <a:lnTo>
                                    <a:pt x="271" y="1374"/>
                                  </a:lnTo>
                                  <a:lnTo>
                                    <a:pt x="287" y="1438"/>
                                  </a:lnTo>
                                  <a:lnTo>
                                    <a:pt x="303" y="1502"/>
                                  </a:lnTo>
                                  <a:lnTo>
                                    <a:pt x="321" y="1564"/>
                                  </a:lnTo>
                                  <a:lnTo>
                                    <a:pt x="339" y="1624"/>
                                  </a:lnTo>
                                  <a:lnTo>
                                    <a:pt x="358" y="1684"/>
                                  </a:lnTo>
                                  <a:lnTo>
                                    <a:pt x="377" y="1741"/>
                                  </a:lnTo>
                                  <a:lnTo>
                                    <a:pt x="398" y="1797"/>
                                  </a:lnTo>
                                  <a:lnTo>
                                    <a:pt x="418" y="1852"/>
                                  </a:lnTo>
                                  <a:lnTo>
                                    <a:pt x="439" y="1904"/>
                                  </a:lnTo>
                                  <a:lnTo>
                                    <a:pt x="461" y="1955"/>
                                  </a:lnTo>
                                  <a:lnTo>
                                    <a:pt x="483" y="2003"/>
                                  </a:lnTo>
                                  <a:lnTo>
                                    <a:pt x="506" y="2050"/>
                                  </a:lnTo>
                                  <a:lnTo>
                                    <a:pt x="530" y="2095"/>
                                  </a:lnTo>
                                  <a:lnTo>
                                    <a:pt x="519" y="2101"/>
                                  </a:lnTo>
                                  <a:lnTo>
                                    <a:pt x="510" y="2106"/>
                                  </a:lnTo>
                                  <a:lnTo>
                                    <a:pt x="501" y="2108"/>
                                  </a:lnTo>
                                  <a:lnTo>
                                    <a:pt x="494" y="2110"/>
                                  </a:lnTo>
                                  <a:lnTo>
                                    <a:pt x="488" y="2108"/>
                                  </a:lnTo>
                                  <a:lnTo>
                                    <a:pt x="481" y="2108"/>
                                  </a:lnTo>
                                  <a:lnTo>
                                    <a:pt x="476" y="2106"/>
                                  </a:lnTo>
                                  <a:lnTo>
                                    <a:pt x="470" y="2104"/>
                                  </a:lnTo>
                                  <a:lnTo>
                                    <a:pt x="464" y="2102"/>
                                  </a:lnTo>
                                  <a:lnTo>
                                    <a:pt x="460" y="2100"/>
                                  </a:lnTo>
                                  <a:lnTo>
                                    <a:pt x="452" y="2099"/>
                                  </a:lnTo>
                                  <a:lnTo>
                                    <a:pt x="447" y="2099"/>
                                  </a:lnTo>
                                  <a:lnTo>
                                    <a:pt x="439" y="2100"/>
                                  </a:lnTo>
                                  <a:lnTo>
                                    <a:pt x="431" y="2102"/>
                                  </a:lnTo>
                                  <a:lnTo>
                                    <a:pt x="421" y="2107"/>
                                  </a:lnTo>
                                  <a:lnTo>
                                    <a:pt x="411" y="2113"/>
                                  </a:lnTo>
                                  <a:lnTo>
                                    <a:pt x="392" y="2073"/>
                                  </a:lnTo>
                                  <a:lnTo>
                                    <a:pt x="374" y="2028"/>
                                  </a:lnTo>
                                  <a:lnTo>
                                    <a:pt x="355" y="1982"/>
                                  </a:lnTo>
                                  <a:lnTo>
                                    <a:pt x="336" y="1934"/>
                                  </a:lnTo>
                                  <a:lnTo>
                                    <a:pt x="316" y="1883"/>
                                  </a:lnTo>
                                  <a:lnTo>
                                    <a:pt x="299" y="1830"/>
                                  </a:lnTo>
                                  <a:lnTo>
                                    <a:pt x="279" y="1776"/>
                                  </a:lnTo>
                                  <a:lnTo>
                                    <a:pt x="262" y="1719"/>
                                  </a:lnTo>
                                  <a:lnTo>
                                    <a:pt x="243" y="1661"/>
                                  </a:lnTo>
                                  <a:lnTo>
                                    <a:pt x="225" y="1601"/>
                                  </a:lnTo>
                                  <a:lnTo>
                                    <a:pt x="207" y="1539"/>
                                  </a:lnTo>
                                  <a:lnTo>
                                    <a:pt x="190" y="1477"/>
                                  </a:lnTo>
                                  <a:lnTo>
                                    <a:pt x="173" y="1414"/>
                                  </a:lnTo>
                                  <a:lnTo>
                                    <a:pt x="157" y="1350"/>
                                  </a:lnTo>
                                  <a:lnTo>
                                    <a:pt x="141" y="1284"/>
                                  </a:lnTo>
                                  <a:lnTo>
                                    <a:pt x="126" y="1218"/>
                                  </a:lnTo>
                                  <a:lnTo>
                                    <a:pt x="111" y="1152"/>
                                  </a:lnTo>
                                  <a:lnTo>
                                    <a:pt x="97" y="1085"/>
                                  </a:lnTo>
                                  <a:lnTo>
                                    <a:pt x="84" y="1018"/>
                                  </a:lnTo>
                                  <a:lnTo>
                                    <a:pt x="71" y="950"/>
                                  </a:lnTo>
                                  <a:lnTo>
                                    <a:pt x="59" y="883"/>
                                  </a:lnTo>
                                  <a:lnTo>
                                    <a:pt x="48" y="816"/>
                                  </a:lnTo>
                                  <a:lnTo>
                                    <a:pt x="39" y="750"/>
                                  </a:lnTo>
                                  <a:lnTo>
                                    <a:pt x="30" y="683"/>
                                  </a:lnTo>
                                  <a:lnTo>
                                    <a:pt x="22" y="617"/>
                                  </a:lnTo>
                                  <a:lnTo>
                                    <a:pt x="16" y="552"/>
                                  </a:lnTo>
                                  <a:lnTo>
                                    <a:pt x="10" y="487"/>
                                  </a:lnTo>
                                  <a:lnTo>
                                    <a:pt x="5" y="424"/>
                                  </a:lnTo>
                                  <a:lnTo>
                                    <a:pt x="3" y="362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40"/>
                          <wps:cNvSpPr>
                            <a:spLocks/>
                          </wps:cNvSpPr>
                          <wps:spPr bwMode="auto">
                            <a:xfrm flipH="1">
                              <a:off x="6157" y="3171"/>
                              <a:ext cx="62" cy="557"/>
                            </a:xfrm>
                            <a:custGeom>
                              <a:avLst/>
                              <a:gdLst>
                                <a:gd name="T0" fmla="*/ 205 w 246"/>
                                <a:gd name="T1" fmla="*/ 187 h 2141"/>
                                <a:gd name="T2" fmla="*/ 189 w 246"/>
                                <a:gd name="T3" fmla="*/ 167 h 2141"/>
                                <a:gd name="T4" fmla="*/ 166 w 246"/>
                                <a:gd name="T5" fmla="*/ 128 h 2141"/>
                                <a:gd name="T6" fmla="*/ 135 w 246"/>
                                <a:gd name="T7" fmla="*/ 69 h 2141"/>
                                <a:gd name="T8" fmla="*/ 112 w 246"/>
                                <a:gd name="T9" fmla="*/ 30 h 2141"/>
                                <a:gd name="T10" fmla="*/ 95 w 246"/>
                                <a:gd name="T11" fmla="*/ 8 h 2141"/>
                                <a:gd name="T12" fmla="*/ 103 w 246"/>
                                <a:gd name="T13" fmla="*/ 37 h 2141"/>
                                <a:gd name="T14" fmla="*/ 129 w 246"/>
                                <a:gd name="T15" fmla="*/ 126 h 2141"/>
                                <a:gd name="T16" fmla="*/ 149 w 246"/>
                                <a:gd name="T17" fmla="*/ 234 h 2141"/>
                                <a:gd name="T18" fmla="*/ 166 w 246"/>
                                <a:gd name="T19" fmla="*/ 357 h 2141"/>
                                <a:gd name="T20" fmla="*/ 177 w 246"/>
                                <a:gd name="T21" fmla="*/ 491 h 2141"/>
                                <a:gd name="T22" fmla="*/ 184 w 246"/>
                                <a:gd name="T23" fmla="*/ 638 h 2141"/>
                                <a:gd name="T24" fmla="*/ 186 w 246"/>
                                <a:gd name="T25" fmla="*/ 792 h 2141"/>
                                <a:gd name="T26" fmla="*/ 184 w 246"/>
                                <a:gd name="T27" fmla="*/ 952 h 2141"/>
                                <a:gd name="T28" fmla="*/ 178 w 246"/>
                                <a:gd name="T29" fmla="*/ 1113 h 2141"/>
                                <a:gd name="T30" fmla="*/ 166 w 246"/>
                                <a:gd name="T31" fmla="*/ 1275 h 2141"/>
                                <a:gd name="T32" fmla="*/ 152 w 246"/>
                                <a:gd name="T33" fmla="*/ 1434 h 2141"/>
                                <a:gd name="T34" fmla="*/ 132 w 246"/>
                                <a:gd name="T35" fmla="*/ 1587 h 2141"/>
                                <a:gd name="T36" fmla="*/ 110 w 246"/>
                                <a:gd name="T37" fmla="*/ 1732 h 2141"/>
                                <a:gd name="T38" fmla="*/ 82 w 246"/>
                                <a:gd name="T39" fmla="*/ 1867 h 2141"/>
                                <a:gd name="T40" fmla="*/ 53 w 246"/>
                                <a:gd name="T41" fmla="*/ 1989 h 2141"/>
                                <a:gd name="T42" fmla="*/ 18 w 246"/>
                                <a:gd name="T43" fmla="*/ 2095 h 2141"/>
                                <a:gd name="T44" fmla="*/ 0 w 246"/>
                                <a:gd name="T45" fmla="*/ 2137 h 2141"/>
                                <a:gd name="T46" fmla="*/ 1 w 246"/>
                                <a:gd name="T47" fmla="*/ 2126 h 2141"/>
                                <a:gd name="T48" fmla="*/ 6 w 246"/>
                                <a:gd name="T49" fmla="*/ 2118 h 2141"/>
                                <a:gd name="T50" fmla="*/ 13 w 246"/>
                                <a:gd name="T51" fmla="*/ 2116 h 2141"/>
                                <a:gd name="T52" fmla="*/ 25 w 246"/>
                                <a:gd name="T53" fmla="*/ 2119 h 2141"/>
                                <a:gd name="T54" fmla="*/ 43 w 246"/>
                                <a:gd name="T55" fmla="*/ 2127 h 2141"/>
                                <a:gd name="T56" fmla="*/ 68 w 246"/>
                                <a:gd name="T57" fmla="*/ 2093 h 2141"/>
                                <a:gd name="T58" fmla="*/ 94 w 246"/>
                                <a:gd name="T59" fmla="*/ 2003 h 2141"/>
                                <a:gd name="T60" fmla="*/ 119 w 246"/>
                                <a:gd name="T61" fmla="*/ 1903 h 2141"/>
                                <a:gd name="T62" fmla="*/ 143 w 246"/>
                                <a:gd name="T63" fmla="*/ 1795 h 2141"/>
                                <a:gd name="T64" fmla="*/ 165 w 246"/>
                                <a:gd name="T65" fmla="*/ 1680 h 2141"/>
                                <a:gd name="T66" fmla="*/ 184 w 246"/>
                                <a:gd name="T67" fmla="*/ 1558 h 2141"/>
                                <a:gd name="T68" fmla="*/ 200 w 246"/>
                                <a:gd name="T69" fmla="*/ 1432 h 2141"/>
                                <a:gd name="T70" fmla="*/ 216 w 246"/>
                                <a:gd name="T71" fmla="*/ 1302 h 2141"/>
                                <a:gd name="T72" fmla="*/ 228 w 246"/>
                                <a:gd name="T73" fmla="*/ 1168 h 2141"/>
                                <a:gd name="T74" fmla="*/ 236 w 246"/>
                                <a:gd name="T75" fmla="*/ 1033 h 2141"/>
                                <a:gd name="T76" fmla="*/ 242 w 246"/>
                                <a:gd name="T77" fmla="*/ 897 h 2141"/>
                                <a:gd name="T78" fmla="*/ 246 w 246"/>
                                <a:gd name="T79" fmla="*/ 762 h 2141"/>
                                <a:gd name="T80" fmla="*/ 245 w 246"/>
                                <a:gd name="T81" fmla="*/ 630 h 2141"/>
                                <a:gd name="T82" fmla="*/ 241 w 246"/>
                                <a:gd name="T83" fmla="*/ 500 h 2141"/>
                                <a:gd name="T84" fmla="*/ 233 w 246"/>
                                <a:gd name="T85" fmla="*/ 375 h 2141"/>
                                <a:gd name="T86" fmla="*/ 221 w 246"/>
                                <a:gd name="T87" fmla="*/ 254 h 2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46" h="2141">
                                  <a:moveTo>
                                    <a:pt x="212" y="196"/>
                                  </a:moveTo>
                                  <a:lnTo>
                                    <a:pt x="205" y="187"/>
                                  </a:lnTo>
                                  <a:lnTo>
                                    <a:pt x="197" y="178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81" y="154"/>
                                  </a:lnTo>
                                  <a:lnTo>
                                    <a:pt x="166" y="128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19" y="42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116" y="79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49" y="234"/>
                                  </a:lnTo>
                                  <a:lnTo>
                                    <a:pt x="159" y="293"/>
                                  </a:lnTo>
                                  <a:lnTo>
                                    <a:pt x="166" y="357"/>
                                  </a:lnTo>
                                  <a:lnTo>
                                    <a:pt x="172" y="422"/>
                                  </a:lnTo>
                                  <a:lnTo>
                                    <a:pt x="177" y="491"/>
                                  </a:lnTo>
                                  <a:lnTo>
                                    <a:pt x="181" y="564"/>
                                  </a:lnTo>
                                  <a:lnTo>
                                    <a:pt x="184" y="638"/>
                                  </a:lnTo>
                                  <a:lnTo>
                                    <a:pt x="185" y="715"/>
                                  </a:lnTo>
                                  <a:lnTo>
                                    <a:pt x="186" y="792"/>
                                  </a:lnTo>
                                  <a:lnTo>
                                    <a:pt x="185" y="872"/>
                                  </a:lnTo>
                                  <a:lnTo>
                                    <a:pt x="184" y="952"/>
                                  </a:lnTo>
                                  <a:lnTo>
                                    <a:pt x="181" y="1032"/>
                                  </a:lnTo>
                                  <a:lnTo>
                                    <a:pt x="178" y="1113"/>
                                  </a:lnTo>
                                  <a:lnTo>
                                    <a:pt x="172" y="1194"/>
                                  </a:lnTo>
                                  <a:lnTo>
                                    <a:pt x="166" y="1275"/>
                                  </a:lnTo>
                                  <a:lnTo>
                                    <a:pt x="160" y="1355"/>
                                  </a:lnTo>
                                  <a:lnTo>
                                    <a:pt x="152" y="1434"/>
                                  </a:lnTo>
                                  <a:lnTo>
                                    <a:pt x="142" y="1512"/>
                                  </a:lnTo>
                                  <a:lnTo>
                                    <a:pt x="132" y="1587"/>
                                  </a:lnTo>
                                  <a:lnTo>
                                    <a:pt x="122" y="1661"/>
                                  </a:lnTo>
                                  <a:lnTo>
                                    <a:pt x="110" y="1732"/>
                                  </a:lnTo>
                                  <a:lnTo>
                                    <a:pt x="97" y="1801"/>
                                  </a:lnTo>
                                  <a:lnTo>
                                    <a:pt x="82" y="1867"/>
                                  </a:lnTo>
                                  <a:lnTo>
                                    <a:pt x="68" y="1930"/>
                                  </a:lnTo>
                                  <a:lnTo>
                                    <a:pt x="53" y="1989"/>
                                  </a:lnTo>
                                  <a:lnTo>
                                    <a:pt x="36" y="2044"/>
                                  </a:lnTo>
                                  <a:lnTo>
                                    <a:pt x="18" y="2095"/>
                                  </a:lnTo>
                                  <a:lnTo>
                                    <a:pt x="0" y="2141"/>
                                  </a:lnTo>
                                  <a:lnTo>
                                    <a:pt x="0" y="2137"/>
                                  </a:lnTo>
                                  <a:lnTo>
                                    <a:pt x="0" y="2132"/>
                                  </a:lnTo>
                                  <a:lnTo>
                                    <a:pt x="1" y="2126"/>
                                  </a:lnTo>
                                  <a:lnTo>
                                    <a:pt x="4" y="2120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10" y="2116"/>
                                  </a:lnTo>
                                  <a:lnTo>
                                    <a:pt x="13" y="2116"/>
                                  </a:lnTo>
                                  <a:lnTo>
                                    <a:pt x="19" y="2118"/>
                                  </a:lnTo>
                                  <a:lnTo>
                                    <a:pt x="25" y="2119"/>
                                  </a:lnTo>
                                  <a:lnTo>
                                    <a:pt x="33" y="2122"/>
                                  </a:lnTo>
                                  <a:lnTo>
                                    <a:pt x="43" y="2127"/>
                                  </a:lnTo>
                                  <a:lnTo>
                                    <a:pt x="55" y="2133"/>
                                  </a:lnTo>
                                  <a:lnTo>
                                    <a:pt x="68" y="2093"/>
                                  </a:lnTo>
                                  <a:lnTo>
                                    <a:pt x="81" y="2050"/>
                                  </a:lnTo>
                                  <a:lnTo>
                                    <a:pt x="94" y="2003"/>
                                  </a:lnTo>
                                  <a:lnTo>
                                    <a:pt x="107" y="1954"/>
                                  </a:lnTo>
                                  <a:lnTo>
                                    <a:pt x="119" y="1903"/>
                                  </a:lnTo>
                                  <a:lnTo>
                                    <a:pt x="131" y="1850"/>
                                  </a:lnTo>
                                  <a:lnTo>
                                    <a:pt x="143" y="1795"/>
                                  </a:lnTo>
                                  <a:lnTo>
                                    <a:pt x="154" y="1738"/>
                                  </a:lnTo>
                                  <a:lnTo>
                                    <a:pt x="165" y="1680"/>
                                  </a:lnTo>
                                  <a:lnTo>
                                    <a:pt x="174" y="1620"/>
                                  </a:lnTo>
                                  <a:lnTo>
                                    <a:pt x="184" y="1558"/>
                                  </a:lnTo>
                                  <a:lnTo>
                                    <a:pt x="192" y="1496"/>
                                  </a:lnTo>
                                  <a:lnTo>
                                    <a:pt x="200" y="1432"/>
                                  </a:lnTo>
                                  <a:lnTo>
                                    <a:pt x="209" y="1367"/>
                                  </a:lnTo>
                                  <a:lnTo>
                                    <a:pt x="216" y="1302"/>
                                  </a:lnTo>
                                  <a:lnTo>
                                    <a:pt x="222" y="1235"/>
                                  </a:lnTo>
                                  <a:lnTo>
                                    <a:pt x="228" y="1168"/>
                                  </a:lnTo>
                                  <a:lnTo>
                                    <a:pt x="233" y="1100"/>
                                  </a:lnTo>
                                  <a:lnTo>
                                    <a:pt x="236" y="1033"/>
                                  </a:lnTo>
                                  <a:lnTo>
                                    <a:pt x="240" y="965"/>
                                  </a:lnTo>
                                  <a:lnTo>
                                    <a:pt x="242" y="897"/>
                                  </a:lnTo>
                                  <a:lnTo>
                                    <a:pt x="245" y="830"/>
                                  </a:lnTo>
                                  <a:lnTo>
                                    <a:pt x="246" y="762"/>
                                  </a:lnTo>
                                  <a:lnTo>
                                    <a:pt x="246" y="697"/>
                                  </a:lnTo>
                                  <a:lnTo>
                                    <a:pt x="245" y="630"/>
                                  </a:lnTo>
                                  <a:lnTo>
                                    <a:pt x="243" y="564"/>
                                  </a:lnTo>
                                  <a:lnTo>
                                    <a:pt x="241" y="500"/>
                                  </a:lnTo>
                                  <a:lnTo>
                                    <a:pt x="237" y="437"/>
                                  </a:lnTo>
                                  <a:lnTo>
                                    <a:pt x="233" y="375"/>
                                  </a:lnTo>
                                  <a:lnTo>
                                    <a:pt x="227" y="314"/>
                                  </a:lnTo>
                                  <a:lnTo>
                                    <a:pt x="221" y="254"/>
                                  </a:lnTo>
                                  <a:lnTo>
                                    <a:pt x="212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41"/>
                          <wps:cNvSpPr>
                            <a:spLocks/>
                          </wps:cNvSpPr>
                          <wps:spPr bwMode="auto">
                            <a:xfrm flipH="1">
                              <a:off x="6357" y="2648"/>
                              <a:ext cx="208" cy="135"/>
                            </a:xfrm>
                            <a:custGeom>
                              <a:avLst/>
                              <a:gdLst>
                                <a:gd name="T0" fmla="*/ 452 w 826"/>
                                <a:gd name="T1" fmla="*/ 506 h 522"/>
                                <a:gd name="T2" fmla="*/ 331 w 826"/>
                                <a:gd name="T3" fmla="*/ 466 h 522"/>
                                <a:gd name="T4" fmla="*/ 229 w 826"/>
                                <a:gd name="T5" fmla="*/ 422 h 522"/>
                                <a:gd name="T6" fmla="*/ 145 w 826"/>
                                <a:gd name="T7" fmla="*/ 373 h 522"/>
                                <a:gd name="T8" fmla="*/ 81 w 826"/>
                                <a:gd name="T9" fmla="*/ 322 h 522"/>
                                <a:gd name="T10" fmla="*/ 35 w 826"/>
                                <a:gd name="T11" fmla="*/ 270 h 522"/>
                                <a:gd name="T12" fmla="*/ 8 w 826"/>
                                <a:gd name="T13" fmla="*/ 217 h 522"/>
                                <a:gd name="T14" fmla="*/ 0 w 826"/>
                                <a:gd name="T15" fmla="*/ 167 h 522"/>
                                <a:gd name="T16" fmla="*/ 9 w 826"/>
                                <a:gd name="T17" fmla="*/ 120 h 522"/>
                                <a:gd name="T18" fmla="*/ 37 w 826"/>
                                <a:gd name="T19" fmla="*/ 80 h 522"/>
                                <a:gd name="T20" fmla="*/ 83 w 826"/>
                                <a:gd name="T21" fmla="*/ 45 h 522"/>
                                <a:gd name="T22" fmla="*/ 146 w 826"/>
                                <a:gd name="T23" fmla="*/ 19 h 522"/>
                                <a:gd name="T24" fmla="*/ 229 w 826"/>
                                <a:gd name="T25" fmla="*/ 3 h 522"/>
                                <a:gd name="T26" fmla="*/ 328 w 826"/>
                                <a:gd name="T27" fmla="*/ 0 h 522"/>
                                <a:gd name="T28" fmla="*/ 446 w 826"/>
                                <a:gd name="T29" fmla="*/ 9 h 522"/>
                                <a:gd name="T30" fmla="*/ 581 w 826"/>
                                <a:gd name="T31" fmla="*/ 33 h 522"/>
                                <a:gd name="T32" fmla="*/ 581 w 826"/>
                                <a:gd name="T33" fmla="*/ 44 h 522"/>
                                <a:gd name="T34" fmla="*/ 458 w 826"/>
                                <a:gd name="T35" fmla="*/ 38 h 522"/>
                                <a:gd name="T36" fmla="*/ 363 w 826"/>
                                <a:gd name="T37" fmla="*/ 44 h 522"/>
                                <a:gd name="T38" fmla="*/ 297 w 826"/>
                                <a:gd name="T39" fmla="*/ 57 h 522"/>
                                <a:gd name="T40" fmla="*/ 254 w 826"/>
                                <a:gd name="T41" fmla="*/ 79 h 522"/>
                                <a:gd name="T42" fmla="*/ 235 w 826"/>
                                <a:gd name="T43" fmla="*/ 107 h 522"/>
                                <a:gd name="T44" fmla="*/ 235 w 826"/>
                                <a:gd name="T45" fmla="*/ 139 h 522"/>
                                <a:gd name="T46" fmla="*/ 254 w 826"/>
                                <a:gd name="T47" fmla="*/ 175 h 522"/>
                                <a:gd name="T48" fmla="*/ 288 w 826"/>
                                <a:gd name="T49" fmla="*/ 213 h 522"/>
                                <a:gd name="T50" fmla="*/ 337 w 826"/>
                                <a:gd name="T51" fmla="*/ 252 h 522"/>
                                <a:gd name="T52" fmla="*/ 396 w 826"/>
                                <a:gd name="T53" fmla="*/ 289 h 522"/>
                                <a:gd name="T54" fmla="*/ 465 w 826"/>
                                <a:gd name="T55" fmla="*/ 324 h 522"/>
                                <a:gd name="T56" fmla="*/ 540 w 826"/>
                                <a:gd name="T57" fmla="*/ 355 h 522"/>
                                <a:gd name="T58" fmla="*/ 620 w 826"/>
                                <a:gd name="T59" fmla="*/ 383 h 522"/>
                                <a:gd name="T60" fmla="*/ 703 w 826"/>
                                <a:gd name="T61" fmla="*/ 403 h 522"/>
                                <a:gd name="T62" fmla="*/ 786 w 826"/>
                                <a:gd name="T63" fmla="*/ 415 h 522"/>
                                <a:gd name="T64" fmla="*/ 808 w 826"/>
                                <a:gd name="T65" fmla="*/ 426 h 522"/>
                                <a:gd name="T66" fmla="*/ 774 w 826"/>
                                <a:gd name="T67" fmla="*/ 440 h 522"/>
                                <a:gd name="T68" fmla="*/ 726 w 826"/>
                                <a:gd name="T69" fmla="*/ 454 h 522"/>
                                <a:gd name="T70" fmla="*/ 671 w 826"/>
                                <a:gd name="T71" fmla="*/ 465 h 522"/>
                                <a:gd name="T72" fmla="*/ 626 w 826"/>
                                <a:gd name="T73" fmla="*/ 470 h 522"/>
                                <a:gd name="T74" fmla="*/ 588 w 826"/>
                                <a:gd name="T75" fmla="*/ 472 h 522"/>
                                <a:gd name="T76" fmla="*/ 559 w 826"/>
                                <a:gd name="T77" fmla="*/ 477 h 522"/>
                                <a:gd name="T78" fmla="*/ 542 w 826"/>
                                <a:gd name="T79" fmla="*/ 483 h 522"/>
                                <a:gd name="T80" fmla="*/ 534 w 826"/>
                                <a:gd name="T81" fmla="*/ 491 h 522"/>
                                <a:gd name="T82" fmla="*/ 527 w 826"/>
                                <a:gd name="T83" fmla="*/ 501 h 522"/>
                                <a:gd name="T84" fmla="*/ 522 w 826"/>
                                <a:gd name="T85" fmla="*/ 514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26" h="522">
                                  <a:moveTo>
                                    <a:pt x="520" y="522"/>
                                  </a:moveTo>
                                  <a:lnTo>
                                    <a:pt x="452" y="506"/>
                                  </a:lnTo>
                                  <a:lnTo>
                                    <a:pt x="390" y="487"/>
                                  </a:lnTo>
                                  <a:lnTo>
                                    <a:pt x="331" y="466"/>
                                  </a:lnTo>
                                  <a:lnTo>
                                    <a:pt x="278" y="445"/>
                                  </a:lnTo>
                                  <a:lnTo>
                                    <a:pt x="229" y="422"/>
                                  </a:lnTo>
                                  <a:lnTo>
                                    <a:pt x="184" y="398"/>
                                  </a:lnTo>
                                  <a:lnTo>
                                    <a:pt x="145" y="373"/>
                                  </a:lnTo>
                                  <a:lnTo>
                                    <a:pt x="112" y="348"/>
                                  </a:lnTo>
                                  <a:lnTo>
                                    <a:pt x="81" y="322"/>
                                  </a:lnTo>
                                  <a:lnTo>
                                    <a:pt x="56" y="296"/>
                                  </a:lnTo>
                                  <a:lnTo>
                                    <a:pt x="35" y="270"/>
                                  </a:lnTo>
                                  <a:lnTo>
                                    <a:pt x="20" y="243"/>
                                  </a:lnTo>
                                  <a:lnTo>
                                    <a:pt x="8" y="217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46" y="19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446" y="9"/>
                                  </a:lnTo>
                                  <a:lnTo>
                                    <a:pt x="510" y="19"/>
                                  </a:lnTo>
                                  <a:lnTo>
                                    <a:pt x="581" y="33"/>
                                  </a:lnTo>
                                  <a:lnTo>
                                    <a:pt x="655" y="51"/>
                                  </a:lnTo>
                                  <a:lnTo>
                                    <a:pt x="581" y="44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458" y="38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363" y="44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297" y="57"/>
                                  </a:lnTo>
                                  <a:lnTo>
                                    <a:pt x="273" y="68"/>
                                  </a:lnTo>
                                  <a:lnTo>
                                    <a:pt x="254" y="79"/>
                                  </a:lnTo>
                                  <a:lnTo>
                                    <a:pt x="242" y="93"/>
                                  </a:lnTo>
                                  <a:lnTo>
                                    <a:pt x="235" y="107"/>
                                  </a:lnTo>
                                  <a:lnTo>
                                    <a:pt x="232" y="123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2" y="157"/>
                                  </a:lnTo>
                                  <a:lnTo>
                                    <a:pt x="254" y="175"/>
                                  </a:lnTo>
                                  <a:lnTo>
                                    <a:pt x="269" y="194"/>
                                  </a:lnTo>
                                  <a:lnTo>
                                    <a:pt x="288" y="213"/>
                                  </a:lnTo>
                                  <a:lnTo>
                                    <a:pt x="311" y="233"/>
                                  </a:lnTo>
                                  <a:lnTo>
                                    <a:pt x="337" y="252"/>
                                  </a:lnTo>
                                  <a:lnTo>
                                    <a:pt x="365" y="271"/>
                                  </a:lnTo>
                                  <a:lnTo>
                                    <a:pt x="396" y="289"/>
                                  </a:lnTo>
                                  <a:lnTo>
                                    <a:pt x="429" y="306"/>
                                  </a:lnTo>
                                  <a:lnTo>
                                    <a:pt x="465" y="324"/>
                                  </a:lnTo>
                                  <a:lnTo>
                                    <a:pt x="502" y="340"/>
                                  </a:lnTo>
                                  <a:lnTo>
                                    <a:pt x="540" y="355"/>
                                  </a:lnTo>
                                  <a:lnTo>
                                    <a:pt x="581" y="370"/>
                                  </a:lnTo>
                                  <a:lnTo>
                                    <a:pt x="620" y="383"/>
                                  </a:lnTo>
                                  <a:lnTo>
                                    <a:pt x="662" y="394"/>
                                  </a:lnTo>
                                  <a:lnTo>
                                    <a:pt x="703" y="403"/>
                                  </a:lnTo>
                                  <a:lnTo>
                                    <a:pt x="744" y="410"/>
                                  </a:lnTo>
                                  <a:lnTo>
                                    <a:pt x="786" y="415"/>
                                  </a:lnTo>
                                  <a:lnTo>
                                    <a:pt x="826" y="417"/>
                                  </a:lnTo>
                                  <a:lnTo>
                                    <a:pt x="808" y="426"/>
                                  </a:lnTo>
                                  <a:lnTo>
                                    <a:pt x="791" y="433"/>
                                  </a:lnTo>
                                  <a:lnTo>
                                    <a:pt x="774" y="440"/>
                                  </a:lnTo>
                                  <a:lnTo>
                                    <a:pt x="757" y="446"/>
                                  </a:lnTo>
                                  <a:lnTo>
                                    <a:pt x="726" y="454"/>
                                  </a:lnTo>
                                  <a:lnTo>
                                    <a:pt x="697" y="460"/>
                                  </a:lnTo>
                                  <a:lnTo>
                                    <a:pt x="671" y="465"/>
                                  </a:lnTo>
                                  <a:lnTo>
                                    <a:pt x="647" y="468"/>
                                  </a:lnTo>
                                  <a:lnTo>
                                    <a:pt x="626" y="470"/>
                                  </a:lnTo>
                                  <a:lnTo>
                                    <a:pt x="606" y="471"/>
                                  </a:lnTo>
                                  <a:lnTo>
                                    <a:pt x="588" y="472"/>
                                  </a:lnTo>
                                  <a:lnTo>
                                    <a:pt x="572" y="474"/>
                                  </a:lnTo>
                                  <a:lnTo>
                                    <a:pt x="559" y="477"/>
                                  </a:lnTo>
                                  <a:lnTo>
                                    <a:pt x="547" y="481"/>
                                  </a:lnTo>
                                  <a:lnTo>
                                    <a:pt x="542" y="483"/>
                                  </a:lnTo>
                                  <a:lnTo>
                                    <a:pt x="538" y="487"/>
                                  </a:lnTo>
                                  <a:lnTo>
                                    <a:pt x="534" y="491"/>
                                  </a:lnTo>
                                  <a:lnTo>
                                    <a:pt x="530" y="495"/>
                                  </a:lnTo>
                                  <a:lnTo>
                                    <a:pt x="527" y="501"/>
                                  </a:lnTo>
                                  <a:lnTo>
                                    <a:pt x="524" y="507"/>
                                  </a:lnTo>
                                  <a:lnTo>
                                    <a:pt x="522" y="514"/>
                                  </a:lnTo>
                                  <a:lnTo>
                                    <a:pt x="520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42"/>
                          <wps:cNvSpPr>
                            <a:spLocks/>
                          </wps:cNvSpPr>
                          <wps:spPr bwMode="auto">
                            <a:xfrm flipH="1">
                              <a:off x="6221" y="2283"/>
                              <a:ext cx="199" cy="455"/>
                            </a:xfrm>
                            <a:custGeom>
                              <a:avLst/>
                              <a:gdLst>
                                <a:gd name="T0" fmla="*/ 204 w 789"/>
                                <a:gd name="T1" fmla="*/ 1550 h 1750"/>
                                <a:gd name="T2" fmla="*/ 171 w 789"/>
                                <a:gd name="T3" fmla="*/ 1460 h 1750"/>
                                <a:gd name="T4" fmla="*/ 151 w 789"/>
                                <a:gd name="T5" fmla="*/ 1380 h 1750"/>
                                <a:gd name="T6" fmla="*/ 136 w 789"/>
                                <a:gd name="T7" fmla="*/ 1285 h 1750"/>
                                <a:gd name="T8" fmla="*/ 130 w 789"/>
                                <a:gd name="T9" fmla="*/ 1178 h 1750"/>
                                <a:gd name="T10" fmla="*/ 139 w 789"/>
                                <a:gd name="T11" fmla="*/ 1059 h 1750"/>
                                <a:gd name="T12" fmla="*/ 168 w 789"/>
                                <a:gd name="T13" fmla="*/ 935 h 1750"/>
                                <a:gd name="T14" fmla="*/ 221 w 789"/>
                                <a:gd name="T15" fmla="*/ 808 h 1750"/>
                                <a:gd name="T16" fmla="*/ 305 w 789"/>
                                <a:gd name="T17" fmla="*/ 680 h 1750"/>
                                <a:gd name="T18" fmla="*/ 452 w 789"/>
                                <a:gd name="T19" fmla="*/ 543 h 1750"/>
                                <a:gd name="T20" fmla="*/ 604 w 789"/>
                                <a:gd name="T21" fmla="*/ 426 h 1750"/>
                                <a:gd name="T22" fmla="*/ 657 w 789"/>
                                <a:gd name="T23" fmla="*/ 378 h 1750"/>
                                <a:gd name="T24" fmla="*/ 705 w 789"/>
                                <a:gd name="T25" fmla="*/ 327 h 1750"/>
                                <a:gd name="T26" fmla="*/ 743 w 789"/>
                                <a:gd name="T27" fmla="*/ 272 h 1750"/>
                                <a:gd name="T28" fmla="*/ 771 w 789"/>
                                <a:gd name="T29" fmla="*/ 214 h 1750"/>
                                <a:gd name="T30" fmla="*/ 787 w 789"/>
                                <a:gd name="T31" fmla="*/ 150 h 1750"/>
                                <a:gd name="T32" fmla="*/ 788 w 789"/>
                                <a:gd name="T33" fmla="*/ 82 h 1750"/>
                                <a:gd name="T34" fmla="*/ 774 w 789"/>
                                <a:gd name="T35" fmla="*/ 60 h 1750"/>
                                <a:gd name="T36" fmla="*/ 749 w 789"/>
                                <a:gd name="T37" fmla="*/ 121 h 1750"/>
                                <a:gd name="T38" fmla="*/ 715 w 789"/>
                                <a:gd name="T39" fmla="*/ 164 h 1750"/>
                                <a:gd name="T40" fmla="*/ 682 w 789"/>
                                <a:gd name="T41" fmla="*/ 192 h 1750"/>
                                <a:gd name="T42" fmla="*/ 650 w 789"/>
                                <a:gd name="T43" fmla="*/ 210 h 1750"/>
                                <a:gd name="T44" fmla="*/ 626 w 789"/>
                                <a:gd name="T45" fmla="*/ 186 h 1750"/>
                                <a:gd name="T46" fmla="*/ 603 w 789"/>
                                <a:gd name="T47" fmla="*/ 134 h 1750"/>
                                <a:gd name="T48" fmla="*/ 579 w 789"/>
                                <a:gd name="T49" fmla="*/ 53 h 1750"/>
                                <a:gd name="T50" fmla="*/ 557 w 789"/>
                                <a:gd name="T51" fmla="*/ 13 h 1750"/>
                                <a:gd name="T52" fmla="*/ 551 w 789"/>
                                <a:gd name="T53" fmla="*/ 61 h 1750"/>
                                <a:gd name="T54" fmla="*/ 548 w 789"/>
                                <a:gd name="T55" fmla="*/ 165 h 1750"/>
                                <a:gd name="T56" fmla="*/ 539 w 789"/>
                                <a:gd name="T57" fmla="*/ 248 h 1750"/>
                                <a:gd name="T58" fmla="*/ 524 w 789"/>
                                <a:gd name="T59" fmla="*/ 313 h 1750"/>
                                <a:gd name="T60" fmla="*/ 504 w 789"/>
                                <a:gd name="T61" fmla="*/ 376 h 1750"/>
                                <a:gd name="T62" fmla="*/ 474 w 789"/>
                                <a:gd name="T63" fmla="*/ 434 h 1750"/>
                                <a:gd name="T64" fmla="*/ 436 w 789"/>
                                <a:gd name="T65" fmla="*/ 487 h 1750"/>
                                <a:gd name="T66" fmla="*/ 360 w 789"/>
                                <a:gd name="T67" fmla="*/ 558 h 1750"/>
                                <a:gd name="T68" fmla="*/ 245 w 789"/>
                                <a:gd name="T69" fmla="*/ 681 h 1750"/>
                                <a:gd name="T70" fmla="*/ 155 w 789"/>
                                <a:gd name="T71" fmla="*/ 799 h 1750"/>
                                <a:gd name="T72" fmla="*/ 87 w 789"/>
                                <a:gd name="T73" fmla="*/ 914 h 1750"/>
                                <a:gd name="T74" fmla="*/ 40 w 789"/>
                                <a:gd name="T75" fmla="*/ 1026 h 1750"/>
                                <a:gd name="T76" fmla="*/ 11 w 789"/>
                                <a:gd name="T77" fmla="*/ 1136 h 1750"/>
                                <a:gd name="T78" fmla="*/ 0 w 789"/>
                                <a:gd name="T79" fmla="*/ 1247 h 1750"/>
                                <a:gd name="T80" fmla="*/ 3 w 789"/>
                                <a:gd name="T81" fmla="*/ 1358 h 1750"/>
                                <a:gd name="T82" fmla="*/ 17 w 789"/>
                                <a:gd name="T83" fmla="*/ 1471 h 1750"/>
                                <a:gd name="T84" fmla="*/ 44 w 789"/>
                                <a:gd name="T85" fmla="*/ 1588 h 1750"/>
                                <a:gd name="T86" fmla="*/ 102 w 789"/>
                                <a:gd name="T87" fmla="*/ 1743 h 1750"/>
                                <a:gd name="T88" fmla="*/ 131 w 789"/>
                                <a:gd name="T89" fmla="*/ 1718 h 1750"/>
                                <a:gd name="T90" fmla="*/ 151 w 789"/>
                                <a:gd name="T91" fmla="*/ 1689 h 1750"/>
                                <a:gd name="T92" fmla="*/ 181 w 789"/>
                                <a:gd name="T93" fmla="*/ 163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789" h="1750">
                                  <a:moveTo>
                                    <a:pt x="214" y="1574"/>
                                  </a:moveTo>
                                  <a:lnTo>
                                    <a:pt x="211" y="1568"/>
                                  </a:lnTo>
                                  <a:lnTo>
                                    <a:pt x="204" y="1550"/>
                                  </a:lnTo>
                                  <a:lnTo>
                                    <a:pt x="192" y="1521"/>
                                  </a:lnTo>
                                  <a:lnTo>
                                    <a:pt x="178" y="1483"/>
                                  </a:lnTo>
                                  <a:lnTo>
                                    <a:pt x="171" y="1460"/>
                                  </a:lnTo>
                                  <a:lnTo>
                                    <a:pt x="164" y="1435"/>
                                  </a:lnTo>
                                  <a:lnTo>
                                    <a:pt x="157" y="1409"/>
                                  </a:lnTo>
                                  <a:lnTo>
                                    <a:pt x="151" y="1380"/>
                                  </a:lnTo>
                                  <a:lnTo>
                                    <a:pt x="145" y="1351"/>
                                  </a:lnTo>
                                  <a:lnTo>
                                    <a:pt x="139" y="1318"/>
                                  </a:lnTo>
                                  <a:lnTo>
                                    <a:pt x="136" y="1285"/>
                                  </a:lnTo>
                                  <a:lnTo>
                                    <a:pt x="132" y="1250"/>
                                  </a:lnTo>
                                  <a:lnTo>
                                    <a:pt x="130" y="1215"/>
                                  </a:lnTo>
                                  <a:lnTo>
                                    <a:pt x="130" y="1178"/>
                                  </a:lnTo>
                                  <a:lnTo>
                                    <a:pt x="131" y="1139"/>
                                  </a:lnTo>
                                  <a:lnTo>
                                    <a:pt x="134" y="1100"/>
                                  </a:lnTo>
                                  <a:lnTo>
                                    <a:pt x="139" y="1059"/>
                                  </a:lnTo>
                                  <a:lnTo>
                                    <a:pt x="146" y="1019"/>
                                  </a:lnTo>
                                  <a:lnTo>
                                    <a:pt x="156" y="977"/>
                                  </a:lnTo>
                                  <a:lnTo>
                                    <a:pt x="168" y="935"/>
                                  </a:lnTo>
                                  <a:lnTo>
                                    <a:pt x="183" y="894"/>
                                  </a:lnTo>
                                  <a:lnTo>
                                    <a:pt x="201" y="851"/>
                                  </a:lnTo>
                                  <a:lnTo>
                                    <a:pt x="221" y="808"/>
                                  </a:lnTo>
                                  <a:lnTo>
                                    <a:pt x="245" y="766"/>
                                  </a:lnTo>
                                  <a:lnTo>
                                    <a:pt x="273" y="723"/>
                                  </a:lnTo>
                                  <a:lnTo>
                                    <a:pt x="305" y="680"/>
                                  </a:lnTo>
                                  <a:lnTo>
                                    <a:pt x="340" y="638"/>
                                  </a:lnTo>
                                  <a:lnTo>
                                    <a:pt x="379" y="597"/>
                                  </a:lnTo>
                                  <a:lnTo>
                                    <a:pt x="452" y="543"/>
                                  </a:lnTo>
                                  <a:lnTo>
                                    <a:pt x="528" y="487"/>
                                  </a:lnTo>
                                  <a:lnTo>
                                    <a:pt x="567" y="457"/>
                                  </a:lnTo>
                                  <a:lnTo>
                                    <a:pt x="604" y="426"/>
                                  </a:lnTo>
                                  <a:lnTo>
                                    <a:pt x="622" y="410"/>
                                  </a:lnTo>
                                  <a:lnTo>
                                    <a:pt x="640" y="395"/>
                                  </a:lnTo>
                                  <a:lnTo>
                                    <a:pt x="657" y="378"/>
                                  </a:lnTo>
                                  <a:lnTo>
                                    <a:pt x="674" y="362"/>
                                  </a:lnTo>
                                  <a:lnTo>
                                    <a:pt x="689" y="345"/>
                                  </a:lnTo>
                                  <a:lnTo>
                                    <a:pt x="705" y="327"/>
                                  </a:lnTo>
                                  <a:lnTo>
                                    <a:pt x="718" y="309"/>
                                  </a:lnTo>
                                  <a:lnTo>
                                    <a:pt x="731" y="291"/>
                                  </a:lnTo>
                                  <a:lnTo>
                                    <a:pt x="743" y="272"/>
                                  </a:lnTo>
                                  <a:lnTo>
                                    <a:pt x="754" y="253"/>
                                  </a:lnTo>
                                  <a:lnTo>
                                    <a:pt x="763" y="234"/>
                                  </a:lnTo>
                                  <a:lnTo>
                                    <a:pt x="771" y="214"/>
                                  </a:lnTo>
                                  <a:lnTo>
                                    <a:pt x="779" y="193"/>
                                  </a:lnTo>
                                  <a:lnTo>
                                    <a:pt x="783" y="172"/>
                                  </a:lnTo>
                                  <a:lnTo>
                                    <a:pt x="787" y="150"/>
                                  </a:lnTo>
                                  <a:lnTo>
                                    <a:pt x="789" y="129"/>
                                  </a:lnTo>
                                  <a:lnTo>
                                    <a:pt x="789" y="106"/>
                                  </a:lnTo>
                                  <a:lnTo>
                                    <a:pt x="788" y="82"/>
                                  </a:lnTo>
                                  <a:lnTo>
                                    <a:pt x="785" y="59"/>
                                  </a:lnTo>
                                  <a:lnTo>
                                    <a:pt x="780" y="35"/>
                                  </a:lnTo>
                                  <a:lnTo>
                                    <a:pt x="774" y="60"/>
                                  </a:lnTo>
                                  <a:lnTo>
                                    <a:pt x="767" y="81"/>
                                  </a:lnTo>
                                  <a:lnTo>
                                    <a:pt x="758" y="103"/>
                                  </a:lnTo>
                                  <a:lnTo>
                                    <a:pt x="749" y="121"/>
                                  </a:lnTo>
                                  <a:lnTo>
                                    <a:pt x="738" y="137"/>
                                  </a:lnTo>
                                  <a:lnTo>
                                    <a:pt x="727" y="152"/>
                                  </a:lnTo>
                                  <a:lnTo>
                                    <a:pt x="715" y="164"/>
                                  </a:lnTo>
                                  <a:lnTo>
                                    <a:pt x="703" y="175"/>
                                  </a:lnTo>
                                  <a:lnTo>
                                    <a:pt x="693" y="184"/>
                                  </a:lnTo>
                                  <a:lnTo>
                                    <a:pt x="682" y="192"/>
                                  </a:lnTo>
                                  <a:lnTo>
                                    <a:pt x="671" y="198"/>
                                  </a:lnTo>
                                  <a:lnTo>
                                    <a:pt x="663" y="204"/>
                                  </a:lnTo>
                                  <a:lnTo>
                                    <a:pt x="650" y="210"/>
                                  </a:lnTo>
                                  <a:lnTo>
                                    <a:pt x="645" y="212"/>
                                  </a:lnTo>
                                  <a:lnTo>
                                    <a:pt x="634" y="199"/>
                                  </a:lnTo>
                                  <a:lnTo>
                                    <a:pt x="626" y="186"/>
                                  </a:lnTo>
                                  <a:lnTo>
                                    <a:pt x="619" y="173"/>
                                  </a:lnTo>
                                  <a:lnTo>
                                    <a:pt x="613" y="160"/>
                                  </a:lnTo>
                                  <a:lnTo>
                                    <a:pt x="603" y="134"/>
                                  </a:lnTo>
                                  <a:lnTo>
                                    <a:pt x="596" y="106"/>
                                  </a:lnTo>
                                  <a:lnTo>
                                    <a:pt x="589" y="79"/>
                                  </a:lnTo>
                                  <a:lnTo>
                                    <a:pt x="579" y="53"/>
                                  </a:lnTo>
                                  <a:lnTo>
                                    <a:pt x="573" y="39"/>
                                  </a:lnTo>
                                  <a:lnTo>
                                    <a:pt x="566" y="26"/>
                                  </a:lnTo>
                                  <a:lnTo>
                                    <a:pt x="557" y="13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548" y="17"/>
                                  </a:lnTo>
                                  <a:lnTo>
                                    <a:pt x="551" y="61"/>
                                  </a:lnTo>
                                  <a:lnTo>
                                    <a:pt x="551" y="92"/>
                                  </a:lnTo>
                                  <a:lnTo>
                                    <a:pt x="551" y="127"/>
                                  </a:lnTo>
                                  <a:lnTo>
                                    <a:pt x="548" y="165"/>
                                  </a:lnTo>
                                  <a:lnTo>
                                    <a:pt x="545" y="205"/>
                                  </a:lnTo>
                                  <a:lnTo>
                                    <a:pt x="541" y="227"/>
                                  </a:lnTo>
                                  <a:lnTo>
                                    <a:pt x="539" y="248"/>
                                  </a:lnTo>
                                  <a:lnTo>
                                    <a:pt x="535" y="270"/>
                                  </a:lnTo>
                                  <a:lnTo>
                                    <a:pt x="530" y="291"/>
                                  </a:lnTo>
                                  <a:lnTo>
                                    <a:pt x="524" y="313"/>
                                  </a:lnTo>
                                  <a:lnTo>
                                    <a:pt x="518" y="334"/>
                                  </a:lnTo>
                                  <a:lnTo>
                                    <a:pt x="511" y="354"/>
                                  </a:lnTo>
                                  <a:lnTo>
                                    <a:pt x="504" y="376"/>
                                  </a:lnTo>
                                  <a:lnTo>
                                    <a:pt x="496" y="396"/>
                                  </a:lnTo>
                                  <a:lnTo>
                                    <a:pt x="485" y="415"/>
                                  </a:lnTo>
                                  <a:lnTo>
                                    <a:pt x="474" y="434"/>
                                  </a:lnTo>
                                  <a:lnTo>
                                    <a:pt x="464" y="453"/>
                                  </a:lnTo>
                                  <a:lnTo>
                                    <a:pt x="450" y="470"/>
                                  </a:lnTo>
                                  <a:lnTo>
                                    <a:pt x="436" y="487"/>
                                  </a:lnTo>
                                  <a:lnTo>
                                    <a:pt x="421" y="501"/>
                                  </a:lnTo>
                                  <a:lnTo>
                                    <a:pt x="404" y="515"/>
                                  </a:lnTo>
                                  <a:lnTo>
                                    <a:pt x="360" y="558"/>
                                  </a:lnTo>
                                  <a:lnTo>
                                    <a:pt x="318" y="600"/>
                                  </a:lnTo>
                                  <a:lnTo>
                                    <a:pt x="280" y="641"/>
                                  </a:lnTo>
                                  <a:lnTo>
                                    <a:pt x="245" y="681"/>
                                  </a:lnTo>
                                  <a:lnTo>
                                    <a:pt x="212" y="722"/>
                                  </a:lnTo>
                                  <a:lnTo>
                                    <a:pt x="182" y="761"/>
                                  </a:lnTo>
                                  <a:lnTo>
                                    <a:pt x="155" y="799"/>
                                  </a:lnTo>
                                  <a:lnTo>
                                    <a:pt x="130" y="839"/>
                                  </a:lnTo>
                                  <a:lnTo>
                                    <a:pt x="107" y="877"/>
                                  </a:lnTo>
                                  <a:lnTo>
                                    <a:pt x="87" y="914"/>
                                  </a:lnTo>
                                  <a:lnTo>
                                    <a:pt x="69" y="952"/>
                                  </a:lnTo>
                                  <a:lnTo>
                                    <a:pt x="53" y="989"/>
                                  </a:lnTo>
                                  <a:lnTo>
                                    <a:pt x="40" y="1026"/>
                                  </a:lnTo>
                                  <a:lnTo>
                                    <a:pt x="28" y="1063"/>
                                  </a:lnTo>
                                  <a:lnTo>
                                    <a:pt x="19" y="1100"/>
                                  </a:lnTo>
                                  <a:lnTo>
                                    <a:pt x="11" y="1136"/>
                                  </a:lnTo>
                                  <a:lnTo>
                                    <a:pt x="6" y="1173"/>
                                  </a:lnTo>
                                  <a:lnTo>
                                    <a:pt x="2" y="1210"/>
                                  </a:lnTo>
                                  <a:lnTo>
                                    <a:pt x="0" y="1247"/>
                                  </a:lnTo>
                                  <a:lnTo>
                                    <a:pt x="0" y="1284"/>
                                  </a:lnTo>
                                  <a:lnTo>
                                    <a:pt x="0" y="1321"/>
                                  </a:lnTo>
                                  <a:lnTo>
                                    <a:pt x="3" y="1358"/>
                                  </a:lnTo>
                                  <a:lnTo>
                                    <a:pt x="7" y="1395"/>
                                  </a:lnTo>
                                  <a:lnTo>
                                    <a:pt x="11" y="1433"/>
                                  </a:lnTo>
                                  <a:lnTo>
                                    <a:pt x="17" y="1471"/>
                                  </a:lnTo>
                                  <a:lnTo>
                                    <a:pt x="25" y="1509"/>
                                  </a:lnTo>
                                  <a:lnTo>
                                    <a:pt x="34" y="1549"/>
                                  </a:lnTo>
                                  <a:lnTo>
                                    <a:pt x="44" y="1588"/>
                                  </a:lnTo>
                                  <a:lnTo>
                                    <a:pt x="65" y="1668"/>
                                  </a:lnTo>
                                  <a:lnTo>
                                    <a:pt x="90" y="1750"/>
                                  </a:lnTo>
                                  <a:lnTo>
                                    <a:pt x="102" y="1743"/>
                                  </a:lnTo>
                                  <a:lnTo>
                                    <a:pt x="113" y="1735"/>
                                  </a:lnTo>
                                  <a:lnTo>
                                    <a:pt x="122" y="1726"/>
                                  </a:lnTo>
                                  <a:lnTo>
                                    <a:pt x="131" y="1718"/>
                                  </a:lnTo>
                                  <a:lnTo>
                                    <a:pt x="139" y="1710"/>
                                  </a:lnTo>
                                  <a:lnTo>
                                    <a:pt x="145" y="1700"/>
                                  </a:lnTo>
                                  <a:lnTo>
                                    <a:pt x="151" y="1689"/>
                                  </a:lnTo>
                                  <a:lnTo>
                                    <a:pt x="157" y="1679"/>
                                  </a:lnTo>
                                  <a:lnTo>
                                    <a:pt x="169" y="1656"/>
                                  </a:lnTo>
                                  <a:lnTo>
                                    <a:pt x="181" y="1631"/>
                                  </a:lnTo>
                                  <a:lnTo>
                                    <a:pt x="195" y="1604"/>
                                  </a:lnTo>
                                  <a:lnTo>
                                    <a:pt x="214" y="1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3"/>
                          <wps:cNvSpPr>
                            <a:spLocks/>
                          </wps:cNvSpPr>
                          <wps:spPr bwMode="auto">
                            <a:xfrm flipH="1">
                              <a:off x="6266" y="2526"/>
                              <a:ext cx="148" cy="209"/>
                            </a:xfrm>
                            <a:custGeom>
                              <a:avLst/>
                              <a:gdLst>
                                <a:gd name="T0" fmla="*/ 470 w 591"/>
                                <a:gd name="T1" fmla="*/ 594 h 807"/>
                                <a:gd name="T2" fmla="*/ 525 w 591"/>
                                <a:gd name="T3" fmla="*/ 480 h 807"/>
                                <a:gd name="T4" fmla="*/ 562 w 591"/>
                                <a:gd name="T5" fmla="*/ 375 h 807"/>
                                <a:gd name="T6" fmla="*/ 584 w 591"/>
                                <a:gd name="T7" fmla="*/ 280 h 807"/>
                                <a:gd name="T8" fmla="*/ 591 w 591"/>
                                <a:gd name="T9" fmla="*/ 198 h 807"/>
                                <a:gd name="T10" fmla="*/ 584 w 591"/>
                                <a:gd name="T11" fmla="*/ 129 h 807"/>
                                <a:gd name="T12" fmla="*/ 565 w 591"/>
                                <a:gd name="T13" fmla="*/ 73 h 807"/>
                                <a:gd name="T14" fmla="*/ 533 w 591"/>
                                <a:gd name="T15" fmla="*/ 32 h 807"/>
                                <a:gd name="T16" fmla="*/ 494 w 591"/>
                                <a:gd name="T17" fmla="*/ 8 h 807"/>
                                <a:gd name="T18" fmla="*/ 445 w 591"/>
                                <a:gd name="T19" fmla="*/ 0 h 807"/>
                                <a:gd name="T20" fmla="*/ 388 w 591"/>
                                <a:gd name="T21" fmla="*/ 10 h 807"/>
                                <a:gd name="T22" fmla="*/ 326 w 591"/>
                                <a:gd name="T23" fmla="*/ 38 h 807"/>
                                <a:gd name="T24" fmla="*/ 258 w 591"/>
                                <a:gd name="T25" fmla="*/ 87 h 807"/>
                                <a:gd name="T26" fmla="*/ 186 w 591"/>
                                <a:gd name="T27" fmla="*/ 157 h 807"/>
                                <a:gd name="T28" fmla="*/ 114 w 591"/>
                                <a:gd name="T29" fmla="*/ 249 h 807"/>
                                <a:gd name="T30" fmla="*/ 38 w 591"/>
                                <a:gd name="T31" fmla="*/ 364 h 807"/>
                                <a:gd name="T32" fmla="*/ 46 w 591"/>
                                <a:gd name="T33" fmla="*/ 371 h 807"/>
                                <a:gd name="T34" fmla="*/ 127 w 591"/>
                                <a:gd name="T35" fmla="*/ 278 h 807"/>
                                <a:gd name="T36" fmla="*/ 195 w 591"/>
                                <a:gd name="T37" fmla="*/ 214 h 807"/>
                                <a:gd name="T38" fmla="*/ 251 w 591"/>
                                <a:gd name="T39" fmla="*/ 174 h 807"/>
                                <a:gd name="T40" fmla="*/ 296 w 591"/>
                                <a:gd name="T41" fmla="*/ 157 h 807"/>
                                <a:gd name="T42" fmla="*/ 329 w 591"/>
                                <a:gd name="T43" fmla="*/ 162 h 807"/>
                                <a:gd name="T44" fmla="*/ 352 w 591"/>
                                <a:gd name="T45" fmla="*/ 185 h 807"/>
                                <a:gd name="T46" fmla="*/ 365 w 591"/>
                                <a:gd name="T47" fmla="*/ 223 h 807"/>
                                <a:gd name="T48" fmla="*/ 369 w 591"/>
                                <a:gd name="T49" fmla="*/ 274 h 807"/>
                                <a:gd name="T50" fmla="*/ 364 w 591"/>
                                <a:gd name="T51" fmla="*/ 336 h 807"/>
                                <a:gd name="T52" fmla="*/ 351 w 591"/>
                                <a:gd name="T53" fmla="*/ 404 h 807"/>
                                <a:gd name="T54" fmla="*/ 329 w 591"/>
                                <a:gd name="T55" fmla="*/ 480 h 807"/>
                                <a:gd name="T56" fmla="*/ 301 w 591"/>
                                <a:gd name="T57" fmla="*/ 556 h 807"/>
                                <a:gd name="T58" fmla="*/ 265 w 591"/>
                                <a:gd name="T59" fmla="*/ 632 h 807"/>
                                <a:gd name="T60" fmla="*/ 223 w 591"/>
                                <a:gd name="T61" fmla="*/ 706 h 807"/>
                                <a:gd name="T62" fmla="*/ 176 w 591"/>
                                <a:gd name="T63" fmla="*/ 775 h 807"/>
                                <a:gd name="T64" fmla="*/ 168 w 591"/>
                                <a:gd name="T65" fmla="*/ 799 h 807"/>
                                <a:gd name="T66" fmla="*/ 202 w 591"/>
                                <a:gd name="T67" fmla="*/ 784 h 807"/>
                                <a:gd name="T68" fmla="*/ 245 w 591"/>
                                <a:gd name="T69" fmla="*/ 759 h 807"/>
                                <a:gd name="T70" fmla="*/ 290 w 591"/>
                                <a:gd name="T71" fmla="*/ 727 h 807"/>
                                <a:gd name="T72" fmla="*/ 325 w 591"/>
                                <a:gd name="T73" fmla="*/ 696 h 807"/>
                                <a:gd name="T74" fmla="*/ 352 w 591"/>
                                <a:gd name="T75" fmla="*/ 671 h 807"/>
                                <a:gd name="T76" fmla="*/ 376 w 591"/>
                                <a:gd name="T77" fmla="*/ 653 h 807"/>
                                <a:gd name="T78" fmla="*/ 392 w 591"/>
                                <a:gd name="T79" fmla="*/ 644 h 807"/>
                                <a:gd name="T80" fmla="*/ 403 w 591"/>
                                <a:gd name="T81" fmla="*/ 643 h 807"/>
                                <a:gd name="T82" fmla="*/ 415 w 591"/>
                                <a:gd name="T83" fmla="*/ 645 h 807"/>
                                <a:gd name="T84" fmla="*/ 428 w 591"/>
                                <a:gd name="T85" fmla="*/ 651 h 8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91" h="807">
                                  <a:moveTo>
                                    <a:pt x="436" y="655"/>
                                  </a:moveTo>
                                  <a:lnTo>
                                    <a:pt x="470" y="594"/>
                                  </a:lnTo>
                                  <a:lnTo>
                                    <a:pt x="500" y="536"/>
                                  </a:lnTo>
                                  <a:lnTo>
                                    <a:pt x="525" y="480"/>
                                  </a:lnTo>
                                  <a:lnTo>
                                    <a:pt x="545" y="426"/>
                                  </a:lnTo>
                                  <a:lnTo>
                                    <a:pt x="562" y="375"/>
                                  </a:lnTo>
                                  <a:lnTo>
                                    <a:pt x="575" y="326"/>
                                  </a:lnTo>
                                  <a:lnTo>
                                    <a:pt x="584" y="280"/>
                                  </a:lnTo>
                                  <a:lnTo>
                                    <a:pt x="590" y="237"/>
                                  </a:lnTo>
                                  <a:lnTo>
                                    <a:pt x="591" y="198"/>
                                  </a:lnTo>
                                  <a:lnTo>
                                    <a:pt x="588" y="162"/>
                                  </a:lnTo>
                                  <a:lnTo>
                                    <a:pt x="584" y="129"/>
                                  </a:lnTo>
                                  <a:lnTo>
                                    <a:pt x="575" y="99"/>
                                  </a:lnTo>
                                  <a:lnTo>
                                    <a:pt x="565" y="73"/>
                                  </a:lnTo>
                                  <a:lnTo>
                                    <a:pt x="550" y="51"/>
                                  </a:lnTo>
                                  <a:lnTo>
                                    <a:pt x="533" y="32"/>
                                  </a:lnTo>
                                  <a:lnTo>
                                    <a:pt x="514" y="18"/>
                                  </a:lnTo>
                                  <a:lnTo>
                                    <a:pt x="494" y="8"/>
                                  </a:lnTo>
                                  <a:lnTo>
                                    <a:pt x="470" y="1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18" y="2"/>
                                  </a:lnTo>
                                  <a:lnTo>
                                    <a:pt x="388" y="10"/>
                                  </a:lnTo>
                                  <a:lnTo>
                                    <a:pt x="358" y="21"/>
                                  </a:lnTo>
                                  <a:lnTo>
                                    <a:pt x="326" y="38"/>
                                  </a:lnTo>
                                  <a:lnTo>
                                    <a:pt x="292" y="61"/>
                                  </a:lnTo>
                                  <a:lnTo>
                                    <a:pt x="258" y="87"/>
                                  </a:lnTo>
                                  <a:lnTo>
                                    <a:pt x="223" y="119"/>
                                  </a:lnTo>
                                  <a:lnTo>
                                    <a:pt x="186" y="157"/>
                                  </a:lnTo>
                                  <a:lnTo>
                                    <a:pt x="151" y="200"/>
                                  </a:lnTo>
                                  <a:lnTo>
                                    <a:pt x="114" y="249"/>
                                  </a:lnTo>
                                  <a:lnTo>
                                    <a:pt x="75" y="303"/>
                                  </a:lnTo>
                                  <a:lnTo>
                                    <a:pt x="38" y="364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46" y="371"/>
                                  </a:lnTo>
                                  <a:lnTo>
                                    <a:pt x="87" y="321"/>
                                  </a:lnTo>
                                  <a:lnTo>
                                    <a:pt x="127" y="278"/>
                                  </a:lnTo>
                                  <a:lnTo>
                                    <a:pt x="162" y="242"/>
                                  </a:lnTo>
                                  <a:lnTo>
                                    <a:pt x="195" y="214"/>
                                  </a:lnTo>
                                  <a:lnTo>
                                    <a:pt x="224" y="191"/>
                                  </a:lnTo>
                                  <a:lnTo>
                                    <a:pt x="251" y="174"/>
                                  </a:lnTo>
                                  <a:lnTo>
                                    <a:pt x="275" y="163"/>
                                  </a:lnTo>
                                  <a:lnTo>
                                    <a:pt x="296" y="157"/>
                                  </a:lnTo>
                                  <a:lnTo>
                                    <a:pt x="314" y="157"/>
                                  </a:lnTo>
                                  <a:lnTo>
                                    <a:pt x="329" y="162"/>
                                  </a:lnTo>
                                  <a:lnTo>
                                    <a:pt x="343" y="172"/>
                                  </a:lnTo>
                                  <a:lnTo>
                                    <a:pt x="352" y="185"/>
                                  </a:lnTo>
                                  <a:lnTo>
                                    <a:pt x="360" y="203"/>
                                  </a:lnTo>
                                  <a:lnTo>
                                    <a:pt x="365" y="223"/>
                                  </a:lnTo>
                                  <a:lnTo>
                                    <a:pt x="369" y="247"/>
                                  </a:lnTo>
                                  <a:lnTo>
                                    <a:pt x="369" y="274"/>
                                  </a:lnTo>
                                  <a:lnTo>
                                    <a:pt x="368" y="304"/>
                                  </a:lnTo>
                                  <a:lnTo>
                                    <a:pt x="364" y="336"/>
                                  </a:lnTo>
                                  <a:lnTo>
                                    <a:pt x="358" y="370"/>
                                  </a:lnTo>
                                  <a:lnTo>
                                    <a:pt x="351" y="404"/>
                                  </a:lnTo>
                                  <a:lnTo>
                                    <a:pt x="341" y="441"/>
                                  </a:lnTo>
                                  <a:lnTo>
                                    <a:pt x="329" y="480"/>
                                  </a:lnTo>
                                  <a:lnTo>
                                    <a:pt x="315" y="518"/>
                                  </a:lnTo>
                                  <a:lnTo>
                                    <a:pt x="301" y="556"/>
                                  </a:lnTo>
                                  <a:lnTo>
                                    <a:pt x="283" y="594"/>
                                  </a:lnTo>
                                  <a:lnTo>
                                    <a:pt x="265" y="632"/>
                                  </a:lnTo>
                                  <a:lnTo>
                                    <a:pt x="245" y="669"/>
                                  </a:lnTo>
                                  <a:lnTo>
                                    <a:pt x="223" y="706"/>
                                  </a:lnTo>
                                  <a:lnTo>
                                    <a:pt x="199" y="742"/>
                                  </a:lnTo>
                                  <a:lnTo>
                                    <a:pt x="176" y="775"/>
                                  </a:lnTo>
                                  <a:lnTo>
                                    <a:pt x="149" y="807"/>
                                  </a:lnTo>
                                  <a:lnTo>
                                    <a:pt x="168" y="799"/>
                                  </a:lnTo>
                                  <a:lnTo>
                                    <a:pt x="185" y="791"/>
                                  </a:lnTo>
                                  <a:lnTo>
                                    <a:pt x="202" y="784"/>
                                  </a:lnTo>
                                  <a:lnTo>
                                    <a:pt x="217" y="775"/>
                                  </a:lnTo>
                                  <a:lnTo>
                                    <a:pt x="245" y="759"/>
                                  </a:lnTo>
                                  <a:lnTo>
                                    <a:pt x="269" y="742"/>
                                  </a:lnTo>
                                  <a:lnTo>
                                    <a:pt x="290" y="727"/>
                                  </a:lnTo>
                                  <a:lnTo>
                                    <a:pt x="309" y="711"/>
                                  </a:lnTo>
                                  <a:lnTo>
                                    <a:pt x="325" y="696"/>
                                  </a:lnTo>
                                  <a:lnTo>
                                    <a:pt x="339" y="682"/>
                                  </a:lnTo>
                                  <a:lnTo>
                                    <a:pt x="352" y="671"/>
                                  </a:lnTo>
                                  <a:lnTo>
                                    <a:pt x="364" y="660"/>
                                  </a:lnTo>
                                  <a:lnTo>
                                    <a:pt x="376" y="653"/>
                                  </a:lnTo>
                                  <a:lnTo>
                                    <a:pt x="387" y="647"/>
                                  </a:lnTo>
                                  <a:lnTo>
                                    <a:pt x="392" y="644"/>
                                  </a:lnTo>
                                  <a:lnTo>
                                    <a:pt x="397" y="644"/>
                                  </a:lnTo>
                                  <a:lnTo>
                                    <a:pt x="403" y="643"/>
                                  </a:lnTo>
                                  <a:lnTo>
                                    <a:pt x="409" y="644"/>
                                  </a:lnTo>
                                  <a:lnTo>
                                    <a:pt x="415" y="645"/>
                                  </a:lnTo>
                                  <a:lnTo>
                                    <a:pt x="421" y="648"/>
                                  </a:lnTo>
                                  <a:lnTo>
                                    <a:pt x="428" y="651"/>
                                  </a:lnTo>
                                  <a:lnTo>
                                    <a:pt x="436" y="6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44"/>
                          <wps:cNvSpPr>
                            <a:spLocks/>
                          </wps:cNvSpPr>
                          <wps:spPr bwMode="auto">
                            <a:xfrm flipH="1">
                              <a:off x="5689" y="1975"/>
                              <a:ext cx="292" cy="149"/>
                            </a:xfrm>
                            <a:custGeom>
                              <a:avLst/>
                              <a:gdLst>
                                <a:gd name="T0" fmla="*/ 18 w 1163"/>
                                <a:gd name="T1" fmla="*/ 123 h 574"/>
                                <a:gd name="T2" fmla="*/ 55 w 1163"/>
                                <a:gd name="T3" fmla="*/ 46 h 574"/>
                                <a:gd name="T4" fmla="*/ 95 w 1163"/>
                                <a:gd name="T5" fmla="*/ 7 h 574"/>
                                <a:gd name="T6" fmla="*/ 135 w 1163"/>
                                <a:gd name="T7" fmla="*/ 1 h 574"/>
                                <a:gd name="T8" fmla="*/ 180 w 1163"/>
                                <a:gd name="T9" fmla="*/ 23 h 574"/>
                                <a:gd name="T10" fmla="*/ 228 w 1163"/>
                                <a:gd name="T11" fmla="*/ 65 h 574"/>
                                <a:gd name="T12" fmla="*/ 308 w 1163"/>
                                <a:gd name="T13" fmla="*/ 155 h 574"/>
                                <a:gd name="T14" fmla="*/ 400 w 1163"/>
                                <a:gd name="T15" fmla="*/ 261 h 574"/>
                                <a:gd name="T16" fmla="*/ 469 w 1163"/>
                                <a:gd name="T17" fmla="*/ 331 h 574"/>
                                <a:gd name="T18" fmla="*/ 545 w 1163"/>
                                <a:gd name="T19" fmla="*/ 391 h 574"/>
                                <a:gd name="T20" fmla="*/ 629 w 1163"/>
                                <a:gd name="T21" fmla="*/ 439 h 574"/>
                                <a:gd name="T22" fmla="*/ 721 w 1163"/>
                                <a:gd name="T23" fmla="*/ 467 h 574"/>
                                <a:gd name="T24" fmla="*/ 821 w 1163"/>
                                <a:gd name="T25" fmla="*/ 469 h 574"/>
                                <a:gd name="T26" fmla="*/ 931 w 1163"/>
                                <a:gd name="T27" fmla="*/ 440 h 574"/>
                                <a:gd name="T28" fmla="*/ 1051 w 1163"/>
                                <a:gd name="T29" fmla="*/ 376 h 574"/>
                                <a:gd name="T30" fmla="*/ 1103 w 1163"/>
                                <a:gd name="T31" fmla="*/ 359 h 574"/>
                                <a:gd name="T32" fmla="*/ 1079 w 1163"/>
                                <a:gd name="T33" fmla="*/ 406 h 574"/>
                                <a:gd name="T34" fmla="*/ 1055 w 1163"/>
                                <a:gd name="T35" fmla="*/ 439 h 574"/>
                                <a:gd name="T36" fmla="*/ 1024 w 1163"/>
                                <a:gd name="T37" fmla="*/ 470 h 574"/>
                                <a:gd name="T38" fmla="*/ 1024 w 1163"/>
                                <a:gd name="T39" fmla="*/ 496 h 574"/>
                                <a:gd name="T40" fmla="*/ 1099 w 1163"/>
                                <a:gd name="T41" fmla="*/ 524 h 574"/>
                                <a:gd name="T42" fmla="*/ 1092 w 1163"/>
                                <a:gd name="T43" fmla="*/ 560 h 574"/>
                                <a:gd name="T44" fmla="*/ 959 w 1163"/>
                                <a:gd name="T45" fmla="*/ 574 h 574"/>
                                <a:gd name="T46" fmla="*/ 841 w 1163"/>
                                <a:gd name="T47" fmla="*/ 566 h 574"/>
                                <a:gd name="T48" fmla="*/ 736 w 1163"/>
                                <a:gd name="T49" fmla="*/ 539 h 574"/>
                                <a:gd name="T50" fmla="*/ 643 w 1163"/>
                                <a:gd name="T51" fmla="*/ 500 h 574"/>
                                <a:gd name="T52" fmla="*/ 562 w 1163"/>
                                <a:gd name="T53" fmla="*/ 450 h 574"/>
                                <a:gd name="T54" fmla="*/ 492 w 1163"/>
                                <a:gd name="T55" fmla="*/ 393 h 574"/>
                                <a:gd name="T56" fmla="*/ 429 w 1163"/>
                                <a:gd name="T57" fmla="*/ 334 h 574"/>
                                <a:gd name="T58" fmla="*/ 349 w 1163"/>
                                <a:gd name="T59" fmla="*/ 248 h 574"/>
                                <a:gd name="T60" fmla="*/ 282 w 1163"/>
                                <a:gd name="T61" fmla="*/ 177 h 574"/>
                                <a:gd name="T62" fmla="*/ 244 w 1163"/>
                                <a:gd name="T63" fmla="*/ 145 h 574"/>
                                <a:gd name="T64" fmla="*/ 207 w 1163"/>
                                <a:gd name="T65" fmla="*/ 129 h 574"/>
                                <a:gd name="T66" fmla="*/ 173 w 1163"/>
                                <a:gd name="T67" fmla="*/ 133 h 574"/>
                                <a:gd name="T68" fmla="*/ 139 w 1163"/>
                                <a:gd name="T69" fmla="*/ 160 h 574"/>
                                <a:gd name="T70" fmla="*/ 105 w 1163"/>
                                <a:gd name="T71" fmla="*/ 215 h 574"/>
                                <a:gd name="T72" fmla="*/ 66 w 1163"/>
                                <a:gd name="T73" fmla="*/ 235 h 574"/>
                                <a:gd name="T74" fmla="*/ 22 w 1163"/>
                                <a:gd name="T75" fmla="*/ 197 h 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163" h="574">
                                  <a:moveTo>
                                    <a:pt x="0" y="179"/>
                                  </a:moveTo>
                                  <a:lnTo>
                                    <a:pt x="18" y="123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58" y="9"/>
                                  </a:lnTo>
                                  <a:lnTo>
                                    <a:pt x="180" y="23"/>
                                  </a:lnTo>
                                  <a:lnTo>
                                    <a:pt x="203" y="41"/>
                                  </a:lnTo>
                                  <a:lnTo>
                                    <a:pt x="228" y="65"/>
                                  </a:lnTo>
                                  <a:lnTo>
                                    <a:pt x="253" y="92"/>
                                  </a:lnTo>
                                  <a:lnTo>
                                    <a:pt x="308" y="155"/>
                                  </a:lnTo>
                                  <a:lnTo>
                                    <a:pt x="368" y="226"/>
                                  </a:lnTo>
                                  <a:lnTo>
                                    <a:pt x="400" y="261"/>
                                  </a:lnTo>
                                  <a:lnTo>
                                    <a:pt x="433" y="296"/>
                                  </a:lnTo>
                                  <a:lnTo>
                                    <a:pt x="469" y="331"/>
                                  </a:lnTo>
                                  <a:lnTo>
                                    <a:pt x="506" y="362"/>
                                  </a:lnTo>
                                  <a:lnTo>
                                    <a:pt x="545" y="391"/>
                                  </a:lnTo>
                                  <a:lnTo>
                                    <a:pt x="586" y="418"/>
                                  </a:lnTo>
                                  <a:lnTo>
                                    <a:pt x="629" y="439"/>
                                  </a:lnTo>
                                  <a:lnTo>
                                    <a:pt x="673" y="456"/>
                                  </a:lnTo>
                                  <a:lnTo>
                                    <a:pt x="721" y="467"/>
                                  </a:lnTo>
                                  <a:lnTo>
                                    <a:pt x="770" y="471"/>
                                  </a:lnTo>
                                  <a:lnTo>
                                    <a:pt x="821" y="469"/>
                                  </a:lnTo>
                                  <a:lnTo>
                                    <a:pt x="875" y="459"/>
                                  </a:lnTo>
                                  <a:lnTo>
                                    <a:pt x="931" y="440"/>
                                  </a:lnTo>
                                  <a:lnTo>
                                    <a:pt x="990" y="413"/>
                                  </a:lnTo>
                                  <a:lnTo>
                                    <a:pt x="1051" y="376"/>
                                  </a:lnTo>
                                  <a:lnTo>
                                    <a:pt x="1116" y="327"/>
                                  </a:lnTo>
                                  <a:lnTo>
                                    <a:pt x="1103" y="359"/>
                                  </a:lnTo>
                                  <a:lnTo>
                                    <a:pt x="1091" y="384"/>
                                  </a:lnTo>
                                  <a:lnTo>
                                    <a:pt x="1079" y="406"/>
                                  </a:lnTo>
                                  <a:lnTo>
                                    <a:pt x="1068" y="424"/>
                                  </a:lnTo>
                                  <a:lnTo>
                                    <a:pt x="1055" y="439"/>
                                  </a:lnTo>
                                  <a:lnTo>
                                    <a:pt x="1041" y="455"/>
                                  </a:lnTo>
                                  <a:lnTo>
                                    <a:pt x="1024" y="470"/>
                                  </a:lnTo>
                                  <a:lnTo>
                                    <a:pt x="1002" y="487"/>
                                  </a:lnTo>
                                  <a:lnTo>
                                    <a:pt x="1024" y="496"/>
                                  </a:lnTo>
                                  <a:lnTo>
                                    <a:pt x="1054" y="510"/>
                                  </a:lnTo>
                                  <a:lnTo>
                                    <a:pt x="1099" y="524"/>
                                  </a:lnTo>
                                  <a:lnTo>
                                    <a:pt x="1163" y="544"/>
                                  </a:lnTo>
                                  <a:lnTo>
                                    <a:pt x="1092" y="560"/>
                                  </a:lnTo>
                                  <a:lnTo>
                                    <a:pt x="1024" y="570"/>
                                  </a:lnTo>
                                  <a:lnTo>
                                    <a:pt x="959" y="574"/>
                                  </a:lnTo>
                                  <a:lnTo>
                                    <a:pt x="899" y="572"/>
                                  </a:lnTo>
                                  <a:lnTo>
                                    <a:pt x="841" y="566"/>
                                  </a:lnTo>
                                  <a:lnTo>
                                    <a:pt x="786" y="555"/>
                                  </a:lnTo>
                                  <a:lnTo>
                                    <a:pt x="736" y="539"/>
                                  </a:lnTo>
                                  <a:lnTo>
                                    <a:pt x="689" y="522"/>
                                  </a:lnTo>
                                  <a:lnTo>
                                    <a:pt x="643" y="500"/>
                                  </a:lnTo>
                                  <a:lnTo>
                                    <a:pt x="602" y="476"/>
                                  </a:lnTo>
                                  <a:lnTo>
                                    <a:pt x="562" y="450"/>
                                  </a:lnTo>
                                  <a:lnTo>
                                    <a:pt x="526" y="423"/>
                                  </a:lnTo>
                                  <a:lnTo>
                                    <a:pt x="492" y="393"/>
                                  </a:lnTo>
                                  <a:lnTo>
                                    <a:pt x="460" y="364"/>
                                  </a:lnTo>
                                  <a:lnTo>
                                    <a:pt x="429" y="334"/>
                                  </a:lnTo>
                                  <a:lnTo>
                                    <a:pt x="400" y="304"/>
                                  </a:lnTo>
                                  <a:lnTo>
                                    <a:pt x="349" y="248"/>
                                  </a:lnTo>
                                  <a:lnTo>
                                    <a:pt x="303" y="198"/>
                                  </a:lnTo>
                                  <a:lnTo>
                                    <a:pt x="282" y="177"/>
                                  </a:lnTo>
                                  <a:lnTo>
                                    <a:pt x="263" y="159"/>
                                  </a:lnTo>
                                  <a:lnTo>
                                    <a:pt x="244" y="145"/>
                                  </a:lnTo>
                                  <a:lnTo>
                                    <a:pt x="225" y="135"/>
                                  </a:lnTo>
                                  <a:lnTo>
                                    <a:pt x="207" y="129"/>
                                  </a:lnTo>
                                  <a:lnTo>
                                    <a:pt x="190" y="128"/>
                                  </a:lnTo>
                                  <a:lnTo>
                                    <a:pt x="173" y="133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22" y="184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87" y="254"/>
                                  </a:lnTo>
                                  <a:lnTo>
                                    <a:pt x="66" y="235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  <a:alpha val="23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110E6" id="Group 233" o:spid="_x0000_s1026" style="position:absolute;margin-left:398.8pt;margin-top:173.75pt;width:79.95pt;height:51.4pt;z-index:251881472" coordorigin="4925,1902" coordsize="4790,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">
                <v:group id="Group 229" o:spid="_x0000_s1027" style="position:absolute;left:5092;top:1902;width:4623;height:3228" coordorigin="5092,1902" coordsize="4623,3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28" o:spid="_x0000_s1028" style="position:absolute;left:5092;top:1902;width:4623;height:2865;flip:x;visibility:visible;mso-wrap-style:square;v-text-anchor:top" coordsize="18423,1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Sh8MUA&#10;AADbAAAADwAAAGRycy9kb3ducmV2LnhtbESPQWvCQBSE70L/w/IKvUjdaKQkaVapQqkHL00F8fbI&#10;viah2bchu5q0v74rCB6HmW+GydejacWFetdYVjCfRSCIS6sbrhQcvt6fExDOI2tsLZOCX3KwXj1M&#10;csy0HfiTLoWvRChhl6GC2vsuk9KVNRl0M9sRB+/b9gZ9kH0ldY9DKDetXETRizTYcFiosaNtTeVP&#10;cTYK0sgf07/lR7M5TJPTPpbsXBsr9fQ4vr2C8DT6e/hG73Tg5nD9En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KHwxQAAANsAAAAPAAAAAAAAAAAAAAAAAJgCAABkcnMv&#10;ZG93bnJldi54bWxQSwUGAAAAAAQABAD1AAAAigMAAAAA&#10;" path="m6856,2618r-5186,l1670,6507r-268,73l,9399r,1621l922,11020r,-13l922,10995r3,-107l933,10780r13,-103l965,10573r23,-102l1016,10372r34,-98l1087,10180r42,-93l1175,9997r50,-88l1280,9824r59,-82l1401,9662r65,-75l1535,9515r73,-70l1685,9379r78,-63l1846,9258r84,-54l2019,9153r90,-45l2201,9065r96,-37l2394,8994r99,-27l2595,8943r102,-18l2802,8912r107,-8l3017,8900r107,4l3231,8912r105,13l3438,8943r102,24l3640,8994r96,34l3832,9065r93,43l4014,9153r89,51l4187,9258r83,58l4348,9379r77,66l4498,9515r69,72l4632,9662r62,80l4753,9824r55,85l4858,9997r46,90l4946,10180r37,94l5017,10372r28,99l5068,10573r19,104l5100,10780r8,108l5111,10995r,12l5111,11020r2892,l8003,11007r,-12l8005,10888r8,-108l8027,10677r19,-104l8068,10471r29,-99l8130,10274r37,-94l8209,10087r47,-90l8306,9909r55,-85l8419,9742r62,-80l8547,9587r69,-72l8689,9445r76,-66l8844,9316r82,-58l9011,9204r88,-51l9190,9108r92,-43l9377,9028r98,-34l9574,8967r101,-24l9778,8925r105,-13l9989,8904r109,-4l10170,8901r72,5l10313,8912r71,8l10454,8931r69,13l10591,8960r68,18l10726,8997r66,21l10856,9043r65,25l10983,9097r62,30l11104,9159r60,33l11223,9228r56,38l11335,9305r53,41l11441,9389r51,44l11542,9479r48,47l11637,9575r45,52l11726,9678r42,54l11807,9787r38,56l11882,9900r35,58l11917,8352r-798,l11119,4089r224,l11967,7829r5435,-325l18423,6856r-5882,324l11543,1970r-722,l10821,r-799,l10022,6358,6856,2618xm6911,6138l7760,5082r9,-9l7778,5064r10,-8l7797,5049r10,-5l7818,5038r9,-3l7838,5032r11,-2l7859,5030r10,l7880,5031r9,2l7899,5037r8,5l7916,5048r7,6l7930,5062r5,8l7939,5079r4,9l7945,5098r2,11l7947,5119r,11l7945,5141r-3,12l7938,5163r-3,11l7929,5185r-7,11l7914,5206r-362,451l7556,5661r6,5l7706,5780r16,-20l7725,5759r3,-1l7733,5756r6,2l7753,5761r18,9l7791,5780r22,13l7836,5810r25,18l7883,5847r21,19l7922,5885r15,17l7948,5917r7,14l7957,5937r,4l7957,5945r-1,4l7939,5969r1086,873l9025,6058,6607,3191r-4214,l2443,7090r2353,l3731,5245r-48,-48l3645,5152r-29,-43l3596,5068r-13,-38l3578,4994r2,-35l3589,4928r14,-29l3623,4872r25,-25l3678,4826r33,-20l3750,4789r40,-14l3833,4763r47,-10l3926,4747r49,-5l4025,4741r50,1l4124,4747r49,7l4222,4764r45,13l4313,4792r41,20l4393,4833r35,24l4459,4884r27,31l4508,4949r578,1334l5149,6294r66,9l5283,6308r69,2l5422,6309r73,-4l5568,6299r74,-6l5790,6278r146,-16l6009,6255r72,-5l6150,6246r69,-2l6285,6246r64,4l6411,6258r59,11l6526,6286r52,20l6627,6333r45,32l6713,6403r36,45l6781,6500r26,59l6828,6626r15,77l6853,6787r3,94l7205,6881r,1471l9025,8352r,-1280l9014,7068r-12,-4l8992,7058r-12,-6l8969,7046r-12,-7l8946,7031r-10,-9l7815,6123r-90,113l7721,6238r-3,2l7713,6241r-5,-1l7694,6236r-17,-7l7658,6372r-3,8l7652,6388r-5,6l7640,6398r-7,5l7624,6405r-9,2l7605,6407r-8,-3l7589,6401r-9,-5l7574,6390r-4,-6l7566,6376r-1,-8l7565,6360r25,-188l7586,6169r-24,-20l7542,6130r-18,-18l7510,6095r-12,-15l7491,6067r-1,-6l7488,6056r,-5l7490,6049r92,-115l7438,5820r-4,-5l7429,5810r-364,452l7057,6272r-9,8l7039,6289r-10,5l7018,6300r-9,5l6998,6310r-11,2l6977,6315r-10,l6956,6315r-9,-1l6937,6311r-9,-3l6918,6303r-7,-6l6903,6291r-6,-8l6891,6274r-4,-8l6884,6256r-3,-10l6880,6236r-1,-11l6880,6215r1,-12l6884,6192r3,-11l6892,6170r6,-10l6904,6149r7,-11xe" fillcolor="#4a4f64 [2415]" stroked="f">
                    <v:fill opacity="15163f"/>
                    <v:path arrowok="t" o:connecttype="custom" o:connectlocs="0,2865;237,2776;283,2622;368,2492;484,2393;626,2331;784,2315;937,2347;1071,2422;1178,2533;1250,2671;1282,2831;2008,2859;2032,2697;2098,2554;2199,2438;2329,2357;2480,2317;2606,2319;2708,2345;2801,2390;2884,2452;2953,2530;2790,2171;3147,1867;1720,681;1957,1313;1972,1308;1986,1312;1994,1325;1992,1342;1896,1472;1940,1496;1966,1510;1994,1538;1992,1552;1203,1843;899,1308;915,1260;974,1236;1047,1236;1111,1263;1309,1639;1416,1636;1561,1623;1651,1639;1708,1705;1808,2171;2253,1833;1938,1621;1926,1619;1915,1665;1902,1663;1905,1605;1882,1581;1903,1543;1769,1633;1753,1641;1738,1640;1728,1629;1727,1613;1734,1596" o:connectangles="0,0,0,0,0,0,0,0,0,0,0,0,0,0,0,0,0,0,0,0,0,0,0,0,0,0,0,0,0,0,0,0,0,0,0,0,0,0,0,0,0,0,0,0,0,0,0,0,0,0,0,0,0,0,0,0,0,0,0,0,0,0"/>
                    <o:lock v:ext="edit" verticies="t"/>
                  </v:shape>
                  <v:shape id="Freeform 129" o:spid="_x0000_s1029" style="position:absolute;left:6824;top:4392;width:714;height:738;flip:x;visibility:visible;mso-wrap-style:square;v-text-anchor:top" coordsize="2843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aGcEA&#10;AADbAAAADwAAAGRycy9kb3ducmV2LnhtbESPQYvCMBSE74L/ITzBm6YKLlqNUgXBo9v1oLdH80yL&#10;zUttotZ/bxYW9jjMzDfMatPZWjyp9ZVjBZNxAoK4cLpio+D0sx/NQfiArLF2TAre5GGz7vdWmGr3&#10;4m965sGICGGfooIyhCaV0hclWfRj1xBH7+paiyHK1kjd4ivCbS2nSfIlLVYcF0psaFdSccsfVoE5&#10;mvmR7vk56ZpbZWY+2+pLptRw0GVLEIG68B/+ax+0gsUUfr/EHy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BmhnBAAAA2wAAAA8AAAAAAAAAAAAAAAAAmAIAAGRycy9kb3du&#10;cmV2LnhtbFBLBQYAAAAABAAEAPUAAACGAwAAAAA=&#10;" path="m1423,r72,1l1567,7r71,9l1709,29r68,15l1845,63r65,23l1975,111r63,29l2099,171r60,34l2217,242r55,40l2326,325r51,44l2427,417r47,48l2519,517r42,53l2600,627r37,57l2672,743r31,61l2731,868r25,64l2779,999r19,67l2815,1135r12,69l2836,1276r5,72l2843,1421r-2,73l2836,1567r-9,70l2815,1707r-17,70l2779,1843r-23,66l2731,1973r-28,64l2672,2099r-35,59l2600,2216r-39,56l2519,2325r-45,52l2427,2426r-50,47l2326,2517r-54,42l2217,2600r-58,37l2099,2670r-61,32l1975,2730r-65,26l1845,2778r-68,20l1709,2813r-71,12l1567,2835r-72,5l1423,2842r-74,-2l1277,2835r-72,-10l1136,2813r-69,-15l999,2778r-66,-22l869,2730r-63,-28l745,2670r-60,-33l628,2600r-56,-41l518,2517r-51,-44l417,2426r-47,-49l325,2325r-42,-53l244,2216r-37,-58l172,2099r-31,-62l113,1973,88,1909,65,1843,46,1777,30,1707,17,1637,9,1567,3,1494,,1421r3,-73l9,1276r8,-72l30,1135r16,-69l65,999,88,932r25,-64l141,804r31,-61l207,684r37,-57l283,570r42,-53l370,465r47,-48l467,369r51,-44l572,282r56,-40l685,205r60,-34l806,140r63,-29l933,86,999,63r68,-19l1136,29r69,-13l1277,7r72,-6l1423,xm1423,573r43,1l1508,578r43,6l1593,591r41,9l1674,611r40,13l1752,640r38,16l1826,675r36,21l1896,718r34,24l1962,767r30,27l2021,821r29,30l2076,882r25,32l2125,947r22,34l2167,1017r19,37l2203,1091r15,39l2231,1169r12,40l2253,1250r7,42l2265,1334r3,43l2270,1421r-2,43l2265,1507r-5,43l2253,1592r-10,40l2231,1673r-13,39l2203,1750r-17,39l2167,1826r-20,34l2125,1895r-24,33l2076,1960r-26,31l2021,2020r-29,29l1962,2075r-32,25l1896,2124r-34,22l1826,2167r-36,18l1752,2203r-38,14l1674,2230r-40,12l1593,2251r-42,8l1508,2265r-42,2l1423,2268r-45,-1l1335,2265r-42,-6l1251,2251r-41,-9l1170,2230r-40,-13l1092,2203r-37,-18l1018,2167r-36,-21l948,2124r-34,-24l883,2075r-31,-26l822,2020r-27,-29l768,1960r-25,-32l719,1895r-22,-35l677,1826r-19,-37l641,1750r-15,-38l613,1673r-12,-41l592,1592r-8,-42l579,1507r-3,-43l574,1421r2,-44l579,1334r5,-42l592,1250r9,-41l613,1169r13,-39l641,1091r17,-37l677,1017r20,-36l719,947r24,-33l768,882r27,-31l822,821r30,-27l883,767r31,-25l948,718r34,-22l1018,675r37,-19l1092,640r38,-16l1170,611r40,-11l1251,591r42,-7l1335,578r43,-4l1423,573xe" fillcolor="#4a4f64 [2415]" stroked="f">
                    <v:fill opacity="15163f"/>
                    <v:path arrowok="t" o:connecttype="custom" o:connectlocs="429,8;512,36;584,84;643,148;686,225;710,313;712,407;692,496;653,575;597,642;527,693;446,727;357,738;268,727;187,693;117,642;61,575;22,496;2,407;4,313;28,225;71,148;130,84;202,36;285,8;357,149;410,156;459,175;500,206;534,246;557,293;569,346;568,402;553,454;528,501;493,539;450,567;400,585;346,589;294,579;247,557;206,525;175,483;154,434;145,380;149,325;165,274;193,229;230,193;274,166;325,152" o:connectangles="0,0,0,0,0,0,0,0,0,0,0,0,0,0,0,0,0,0,0,0,0,0,0,0,0,0,0,0,0,0,0,0,0,0,0,0,0,0,0,0,0,0,0,0,0,0,0,0,0,0,0"/>
                    <o:lock v:ext="edit" verticies="t"/>
                  </v:shape>
                  <v:shape id="Freeform 130" o:spid="_x0000_s1030" style="position:absolute;left:7100;top:4677;width:163;height:168;flip:x;visibility:visible;mso-wrap-style:square;v-text-anchor:top" coordsize="648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kvsUA&#10;AADbAAAADwAAAGRycy9kb3ducmV2LnhtbESPzW7CMBCE70h9B2srcUHg0B+gAYNKEYJLD/w8wCre&#10;xoF4HcUmhLfHSJU4jmbmG81s0dpSNFT7wrGC4SABQZw5XXCu4HhY9ycgfEDWWDomBTfysJi/dGaY&#10;anflHTX7kIsIYZ+iAhNClUrpM0MW/cBVxNH7c7XFEGWdS13jNcJtKd+SZCQtFhwXDFb0Yyg77y9W&#10;wXj5cfSft2ay2vWyzep33TMneVGq+9p+T0EEasMz/N/eagVf7/D4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qS+xQAAANsAAAAPAAAAAAAAAAAAAAAAAJgCAABkcnMv&#10;ZG93bnJldi54bWxQSwUGAAAAAAQABAD1AAAAigMAAAAA&#10;" path="m325,r16,1l357,2r16,1l389,7r15,3l420,14r16,6l450,26r14,6l478,39r14,8l505,56r13,8l530,74r12,10l554,95r10,11l574,118r9,12l593,143r8,13l608,169r8,14l623,198r6,14l634,227r4,16l642,258r2,16l647,291r1,16l648,324r,17l647,357r-3,16l642,390r-4,15l634,421r-5,14l623,451r-7,14l608,478r-7,14l593,505r-10,12l574,530r-10,12l554,553r-12,11l530,573r-12,11l505,593r-13,8l478,609r-14,7l450,622r-14,6l420,633r-16,5l389,641r-16,3l357,646r-16,1l325,649r-17,-2l291,646r-17,-2l259,641r-16,-3l228,633r-16,-5l198,622r-14,-6l169,609r-13,-8l143,593r-13,-9l118,573r-12,-9l95,553,84,542,74,530,64,517,55,505,47,492,39,478,32,465,25,451,19,435,14,421,10,405,6,390,4,373,1,357,,341,,324,,307,1,291,4,274,6,258r4,-15l14,227r5,-15l25,198r7,-15l39,169r8,-13l55,143r9,-13l74,118,84,106,95,95,106,84,118,74,130,64r13,-8l156,47r13,-8l184,32r14,-6l212,20r16,-6l243,10,259,7,274,3,291,2,308,1,325,xe" fillcolor="#4a4f64 [2415]" stroked="f">
                    <v:fill opacity="15163f"/>
                    <v:path arrowok="t" o:connecttype="custom" o:connectlocs="90,1;102,3;113,7;124,12;133,19;142,27;149,37;155,47;159,59;162,71;163,84;162,97;159,109;155,120;149,131;142,140;133,148;124,156;113,161;102,165;90,167;77,167;65,166;53,163;43,158;33,151;24,143;16,134;10,124;5,113;2,101;0,88;0,75;3,63;6,51;12,40;19,31;27,22;36,14;46,8;57,4;69,1;82,0" o:connectangles="0,0,0,0,0,0,0,0,0,0,0,0,0,0,0,0,0,0,0,0,0,0,0,0,0,0,0,0,0,0,0,0,0,0,0,0,0,0,0,0,0,0,0"/>
                  </v:shape>
                  <v:shape id="Freeform 131" o:spid="_x0000_s1031" style="position:absolute;left:8614;top:4392;width:713;height:738;flip:x;visibility:visible;mso-wrap-style:square;v-text-anchor:top" coordsize="2842,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mxsMA&#10;AADbAAAADwAAAGRycy9kb3ducmV2LnhtbESPT4vCMBTE78J+h/AWvIimq+5ia1NZBBdv4h/w+mie&#10;bbF5KU3Uup/eCILHYWZ+w6SLztTiSq2rLCv4GkUgiHOrKy4UHPar4QyE88gaa8uk4E4OFtlHL8VE&#10;2xtv6brzhQgQdgkqKL1vEildXpJBN7INcfBOtjXog2wLqVu8Bbip5TiKfqTBisNCiQ0tS8rPu4tR&#10;UOiL+beb49pvv/fRoZnEg9VfrFT/s/udg/DU+Xf41V5rBfEUnl/CD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jmxsMAAADbAAAADwAAAAAAAAAAAAAAAACYAgAAZHJzL2Rv&#10;d25yZXYueG1sUEsFBgAAAAAEAAQA9QAAAIgDAAAAAA==&#10;" path="m1421,r73,1l1567,7r70,9l1707,29r68,15l1843,63r66,23l1973,111r64,29l2099,171r58,34l2216,242r56,40l2325,325r52,44l2425,417r48,48l2517,517r42,53l2600,627r37,57l2670,743r32,61l2730,868r26,64l2777,999r21,67l2813,1135r12,69l2835,1276r4,72l2842,1421r-3,73l2835,1567r-10,70l2813,1707r-15,70l2777,1843r-21,66l2730,1973r-28,64l2670,2099r-33,59l2600,2216r-41,56l2517,2325r-44,52l2425,2426r-48,47l2325,2517r-53,42l2216,2600r-59,37l2099,2670r-62,32l1973,2730r-64,26l1843,2778r-68,20l1707,2813r-70,12l1567,2835r-73,5l1421,2842r-73,-2l1275,2835r-71,-10l1135,2813r-70,-15l999,2778r-67,-22l867,2730r-63,-28l743,2670r-59,-33l626,2600r-56,-41l517,2517r-52,-44l416,2426r-47,-49l325,2325r-43,-53l242,2216r-37,-58l171,2099r-31,-62l111,1973,86,1909,63,1843,44,1777,29,1707,16,1637,7,1567,1,1494,,1421r1,-73l7,1276r9,-72l29,1135r15,-69l63,999,86,932r25,-64l140,804r31,-61l205,684r37,-57l282,570r43,-53l369,465r47,-48l465,369r52,-44l570,282r56,-40l684,205r59,-34l804,140r63,-29l932,86,999,63r66,-19l1135,29r69,-13l1275,7r73,-6l1421,xm1421,573r43,1l1507,578r43,6l1592,591r40,9l1673,611r39,13l1750,640r38,16l1824,675r36,21l1895,718r33,24l1960,767r31,27l2020,821r29,30l2075,882r25,32l2124,947r21,34l2167,1017r18,37l2202,1091r15,39l2230,1169r12,40l2251,1250r7,42l2264,1334r3,43l2268,1421r-1,43l2264,1507r-6,43l2251,1592r-9,40l2230,1673r-13,39l2202,1750r-17,39l2167,1826r-22,34l2124,1895r-24,33l2075,1960r-26,31l2020,2020r-29,29l1960,2075r-32,25l1895,2124r-35,22l1824,2167r-36,18l1750,2203r-38,14l1673,2230r-41,12l1592,2251r-42,8l1507,2265r-43,2l1421,2268r-44,-1l1334,2265r-42,-6l1250,2251r-41,-9l1169,2230r-39,-13l1091,2203r-37,-18l1017,2167r-36,-21l947,2124r-33,-24l882,2075r-31,-26l821,2020r-28,-29l767,1960r-26,-32l718,1895r-22,-35l675,1826r-19,-37l640,1750r-16,-38l611,1673r-11,-41l591,1592r-9,-42l578,1507r-4,-43l573,1421r1,-44l578,1334r4,-42l591,1250r9,-41l611,1169r13,-39l640,1091r16,-37l675,1017r21,-36l718,947r23,-33l767,882r26,-31l821,821r30,-27l882,767r32,-25l947,718r34,-22l1017,675r37,-19l1091,640r39,-16l1169,611r40,-11l1250,591r42,-7l1334,578r43,-4l1421,573xe" fillcolor="#4a4f64 [2415]" stroked="f">
                    <v:fill opacity="15163f"/>
                    <v:path arrowok="t" o:connecttype="custom" o:connectlocs="428,8;511,36;583,84;642,148;685,225;709,313;711,407;691,496;652,575;596,642;527,693;445,727;357,738;267,727;186,693;117,642;61,575;22,496;2,407;4,313;28,225;71,148;130,84;202,36;285,8;357,149;409,156;458,175;500,206;533,246;556,293;568,346;566,402;552,454;527,501;492,539;449,567;399,585;345,589;293,579;246,557;206,525;175,483;153,434;144,380;148,325;165,274;192,229;229,193;274,166;324,152" o:connectangles="0,0,0,0,0,0,0,0,0,0,0,0,0,0,0,0,0,0,0,0,0,0,0,0,0,0,0,0,0,0,0,0,0,0,0,0,0,0,0,0,0,0,0,0,0,0,0,0,0,0,0"/>
                    <o:lock v:ext="edit" verticies="t"/>
                  </v:shape>
                  <v:shape id="Freeform 132" o:spid="_x0000_s1032" style="position:absolute;left:8889;top:4677;width:163;height:168;flip:x;visibility:visible;mso-wrap-style:square;v-text-anchor:top" coordsize="649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vX8QA&#10;AADbAAAADwAAAGRycy9kb3ducmV2LnhtbESPQWvCQBSE74L/YXkFb2bTilKjm2CFioceNK33R/aZ&#10;BLNvw+42pv313UKhx2FmvmG2xWg6MZDzrWUFj0kKgriyuuVawcf76/wZhA/IGjvLpOCLPBT5dLLF&#10;TNs7n2koQy0ihH2GCpoQ+kxKXzVk0Ce2J47e1TqDIUpXS+3wHuGmk09pupIGW44LDfa0b6i6lZ9G&#10;Qfn9di2HhbvsT6F1+lwdjH05KDV7GHcbEIHG8B/+ax+1gvUS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b1/EAAAA2wAAAA8AAAAAAAAAAAAAAAAAmAIAAGRycy9k&#10;b3ducmV2LnhtbFBLBQYAAAAABAAEAPUAAACJAwAAAAA=&#10;" path="m325,r17,1l358,2r16,1l391,7r15,3l422,14r14,6l451,26r15,6l479,39r14,8l506,56r12,8l531,74r11,10l554,95r11,11l574,118r11,12l593,143r9,13l610,169r7,14l623,198r6,14l634,227r5,16l642,258r3,16l647,291r1,16l649,324r-1,17l647,357r-2,16l642,390r-3,15l634,421r-5,14l623,451r-6,14l610,478r-8,14l593,505r-8,12l574,530r-9,12l554,553r-12,11l531,573r-13,11l506,593r-13,8l479,609r-13,7l451,622r-15,6l422,633r-16,5l391,641r-17,3l358,646r-16,1l325,649r-17,-2l292,646r-17,-2l259,641r-15,-3l228,633r-15,-5l199,622r-15,-6l170,609r-13,-8l144,593r-13,-9l119,573r-12,-9l96,553,85,542,74,530,65,517,57,505,47,492,40,478,33,465,27,451,21,435,15,421,11,405,8,390,4,373,3,357,2,341,,324,2,307,3,291,4,274,8,258r3,-15l15,227r6,-15l27,198r6,-15l40,169r7,-13l57,143r8,-13l74,118,85,106,96,95,107,84,119,74,131,64r13,-8l157,47r13,-8l184,32r15,-6l213,20r15,-6l244,10,259,7,275,3,292,2,308,1,325,xe" fillcolor="#4a4f64 [2415]" stroked="f">
                    <v:fill opacity="15163f"/>
                    <v:path arrowok="t" o:connecttype="custom" o:connectlocs="90,1;102,3;113,7;124,12;133,19;142,27;149,37;155,47;159,59;162,71;163,84;162,97;159,109;155,120;149,131;142,140;133,148;124,156;113,161;102,165;90,167;77,167;65,166;53,163;43,158;33,151;24,143;16,134;10,124;5,113;2,101;1,88;1,75;3,63;7,51;12,40;19,31;27,22;36,14;46,8;57,4;69,1;82,0" o:connectangles="0,0,0,0,0,0,0,0,0,0,0,0,0,0,0,0,0,0,0,0,0,0,0,0,0,0,0,0,0,0,0,0,0,0,0,0,0,0,0,0,0,0,0"/>
                  </v:shape>
                </v:group>
                <v:group id="Group 232" o:spid="_x0000_s1033" style="position:absolute;left:4925;top:1908;width:1781;height:1849" coordorigin="4925,1908" coordsize="1781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14" o:spid="_x0000_s1034" style="position:absolute;left:5980;top:1978;width:138;height:117;flip:x;visibility:visible;mso-wrap-style:square;v-text-anchor:top" coordsize="55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c1MUA&#10;AADbAAAADwAAAGRycy9kb3ducmV2LnhtbESPQWvCQBSE7wX/w/IEL6VuFKo2dRUpaHvUKIXcHtmX&#10;bDD7Ns1uY/z33UKhx2FmvmHW28E2oqfO144VzKYJCOLC6ZorBZfz/mkFwgdkjY1jUnAnD9vN6GGN&#10;qXY3PlGfhUpECPsUFZgQ2lRKXxiy6KeuJY5e6TqLIcqukrrDW4TbRs6TZCEt1hwXDLb0Zqi4Zt9W&#10;QVF+ZXt/zK/P58d3zg/9Z2buB6Um42H3CiLQEP7Df+0PreBlCb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ZzUxQAAANsAAAAPAAAAAAAAAAAAAAAAAJgCAABkcnMv&#10;ZG93bnJldi54bWxQSwUGAAAAAAQABAD1AAAAigMAAAAA&#10;" path="m441,443r-35,5l371,451r-32,l306,449r-31,-5l245,437,215,427,188,417,161,404,138,389,114,373,92,356,73,337,56,318,41,299,28,277,17,257,9,235,4,214,,194,,172,3,152,9,132r9,-20l30,95,46,78,65,62,87,48,114,35,143,24r34,-8l215,9,254,4,290,1,324,r31,l383,3r25,3l432,11r22,7l473,25r16,10l505,46r12,10l528,69r9,14l544,98r5,16l553,130r2,17l555,165r-1,19l550,204r-3,19l541,245r-7,20l526,287r-9,21l506,331r-11,21l482,375r-13,23l455,420r-14,23xm398,405r-18,2l363,407r-18,-2l328,400r-16,-6l295,386,279,376,264,364,250,352,235,338,222,322,210,307,198,290,188,272,178,254r-8,-17l163,217r-6,-17l152,180r-3,-17l147,145r,-18l148,110r4,-15l157,80r7,-14l172,54,183,43r12,-9l210,25r17,-6l246,16r19,-3l284,13r18,3l318,18r15,5l347,30r14,7l373,47r10,9l394,68r8,12l411,93r7,15l424,122r6,15l433,153r4,17l441,186r1,17l443,220r,18l443,254r-1,17l439,288r-3,17l433,321r-4,16l424,351r-6,14l412,380r-7,13l398,405xe" fillcolor="#4a4f64 [2415]" stroked="f">
                    <v:fill opacity="15163f"/>
                    <v:path arrowok="t" o:connecttype="custom" o:connectlocs="92,117;68,115;47,108;28,97;14,82;4,67;0,50;2,34;11,20;28,9;53,2;81,0;101,2;118,6;129,15;135,25;138,38;137,53;133,69;126,86;117,103;99,105;86,105;73,100;62,91;52,80;44,66;39,52;37,38;38,25;43,14;52,6;66,3;79,5;90,10;98,18;104,28;108,40;110,53;110,66;108,79;105,91;101,102" o:connectangles="0,0,0,0,0,0,0,0,0,0,0,0,0,0,0,0,0,0,0,0,0,0,0,0,0,0,0,0,0,0,0,0,0,0,0,0,0,0,0,0,0,0,0"/>
                    <o:lock v:ext="edit" verticies="t"/>
                  </v:shape>
                  <v:shape id="Freeform 115" o:spid="_x0000_s1035" style="position:absolute;left:5873;top:1908;width:131;height:142;flip:x;visibility:visible;mso-wrap-style:square;v-text-anchor:top" coordsize="52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RkMIA&#10;AADbAAAADwAAAGRycy9kb3ducmV2LnhtbERPy2rCQBTdF/yH4Qrd1UldNJo6CSIIUtpFY3B9zdwm&#10;oZk7MTN5+PfOotDl4bx32WxaMVLvGssKXlcRCOLS6oYrBcX5+LIB4TyyxtYyKbiTgyxdPO0w0Xbi&#10;bxpzX4kQwi5BBbX3XSKlK2sy6Fa2Iw7cj+0N+gD7SuoepxBuWrmOojdpsOHQUGNHh5rK33wwCoZ4&#10;XRSby/T1eTZjuc8Pt2t8/FDqeTnv30F4mv2/+M990gq2YWz4En6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BGQwgAAANsAAAAPAAAAAAAAAAAAAAAAAJgCAABkcnMvZG93&#10;bnJldi54bWxQSwUGAAAAAAQABAD1AAAAhwMAAAAA&#10;" path="m168,542r-28,-9l115,521,92,508,72,493,55,475,40,455,28,434,18,412,10,388,5,363,1,338,,311,1,285,5,259r6,-26l18,206,28,181,38,158,52,134,66,111,81,91,99,70,120,54,140,38,162,25,186,14,211,6,238,1,266,r29,1l325,6r31,10l386,26r27,12l436,50r21,13l474,78r15,14l501,106r10,16l517,137r5,17l524,171r-1,16l520,204r-4,18l508,239r-8,18l489,274r-12,20l463,311r-15,18l430,348r-18,18l392,384r-21,18l349,421r-24,18l301,456r-25,18l223,508r-55,34xm170,486r-15,-5l143,474r-9,-10l126,452r-8,-13l115,425r-4,-17l110,390r,-18l111,352r4,-20l118,310r6,-21l130,267r9,-21l147,224r10,-21l167,181r11,-20l191,142r12,-19l217,106,230,90,246,75,260,62,276,51r15,-9l307,36r17,-5l339,30r17,1l371,35r16,6l399,48r10,9l418,67r6,12l429,91r3,13l433,117r-1,15l431,148r-4,16l423,180r-8,17l408,214r-8,18l390,249r-9,18l369,285r-12,17l344,320r-13,18l318,354r-15,16l289,387r-16,15l258,416r-14,15l228,444r-15,12l198,467r-14,9l170,486xe" fillcolor="#4a4f64 [2415]" stroked="f">
                    <v:fill opacity="15163f"/>
                    <v:path arrowok="t" o:connecttype="custom" o:connectlocs="29,136;14,124;5,108;0,89;1,68;7,47;17,29;30,14;47,4;67,0;89,4;109,13;122,24;129,36;131,49;127,63;119,77;108,91;93,105;75,119;42,142;36,124;30,115;28,102;29,87;33,70;39,53;48,37;58,24;69,13;81,8;93,9;102,15;107,24;108,35;106,47;100,61;92,75;83,89;72,101;61,113;50,122" o:connectangles="0,0,0,0,0,0,0,0,0,0,0,0,0,0,0,0,0,0,0,0,0,0,0,0,0,0,0,0,0,0,0,0,0,0,0,0,0,0,0,0,0,0"/>
                    <o:lock v:ext="edit" verticies="t"/>
                  </v:shape>
                  <v:shape id="Freeform 116" o:spid="_x0000_s1036" style="position:absolute;left:5645;top:2015;width:732;height:664;flip:x;visibility:visible;mso-wrap-style:square;v-text-anchor:top" coordsize="2921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6ksQA&#10;AADbAAAADwAAAGRycy9kb3ducmV2LnhtbESPQWvCQBSE74X+h+UVequbqkiSuoZQkBbpRe2hx9fs&#10;Mwlm3y67W43/3i0IHoeZ+YZZVqMZxIl86C0reJ1kIIgbq3tuFXzv1y85iBCRNQ6WScGFAlSrx4cl&#10;ltqeeUunXWxFgnAoUUEXoyulDE1HBsPEOuLkHaw3GJP0rdQezwluBjnNsoU02HNa6NDRe0fNcfdn&#10;FORu9lW7RfNRDBvc6p98PtO/Vqnnp7F+AxFpjPfwrf2pFRQF/H9JP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xOpLEAAAA2wAAAA8AAAAAAAAAAAAAAAAAmAIAAGRycy9k&#10;b3ducmV2LnhtbFBLBQYAAAAABAAEAPUAAACJAwAAAAA=&#10;" path="m1549,r-61,24l1428,49r-59,26l1310,101r-58,29l1195,159r-58,29l1081,218r-56,31l970,281r-53,34l863,348r-53,35l759,417r-51,36l658,489r-49,37l561,564r-48,38l468,641r-45,39l379,719r-43,41l293,800r-41,41l213,883r-38,41l138,966r-37,43l66,1051r-33,44l,1138r45,94l91,1327r48,94l189,1515r52,93l295,1699r27,45l351,1789r29,45l408,1877r30,42l468,1962r31,42l529,2046r32,39l592,2126r32,38l657,2202r33,37l723,2275r34,35l791,2344r35,32l861,2409r35,29l932,2468r1466,83l2439,2471r39,-79l2519,2313r38,-77l2595,2158r37,-76l2668,2004r35,-76l2736,1850r32,-77l2798,1695r29,-79l2853,1536r25,-81l2890,1415r11,-41l2911,1332r10,-42l2831,1168r-87,-114l2703,1001r-42,-51l2620,899r-40,-49l2540,804r-39,-45l2462,716r-40,-43l2384,632r-39,-40l2305,553r-39,-37l2227,479r-40,-35l2147,409r-41,-33l2064,342r-41,-33l1980,277r-43,-31l1892,215r-45,-31l1801,153r-48,-31l1704,92,1654,61,1601,31,1549,xe" fillcolor="#4a4f64 [2415]" stroked="f">
                    <v:fill opacity="15163f"/>
                    <v:path arrowok="t" o:connecttype="custom" o:connectlocs="373,6;343,20;314,34;285,49;257,65;230,82;203,100;177,118;153,137;129,157;106,177;84,198;63,219;44,241;25,263;8,285;11,321;35,370;60,419;81,454;95,477;110,499;125,522;141,543;156,563;173,583;190,601;207,618;225,635;601,664;621,623;641,582;660,542;677,502;694,461;708,421;721,379;727,358;732,336;688,274;667,247;647,221;627,198;607,175;588,154;568,134;548,116;528,98;507,80;485,64;463,48;439,32;414,16;388,0" o:connectangles="0,0,0,0,0,0,0,0,0,0,0,0,0,0,0,0,0,0,0,0,0,0,0,0,0,0,0,0,0,0,0,0,0,0,0,0,0,0,0,0,0,0,0,0,0,0,0,0,0,0,0,0,0,0"/>
                  </v:shape>
                  <v:shape id="Freeform 117" o:spid="_x0000_s1037" style="position:absolute;left:5953;top:2043;width:400;height:610;flip:x;visibility:visible;mso-wrap-style:square;v-text-anchor:top" coordsize="1595,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1qcUA&#10;AADcAAAADwAAAGRycy9kb3ducmV2LnhtbESPQUvDQBCF7wX/wzKCt3ajYCmxm1BFUXoQ23jxNuyO&#10;2dDsbMhum/jvnYPgbYb35r1vtvUcenWhMXWRDdyuClDENrqOWwOfzctyAyplZId9ZDLwQwnq6mqx&#10;xdLFiQ90OeZWSQinEg34nIdS62Q9BUyrOBCL9h3HgFnWsdVuxEnCQ6/vimKtA3YsDR4HevJkT8dz&#10;MPAY2qm5f8/NR3pNX3F/tn7zbI25uZ53D6Ayzfnf/Hf95gS/EHx5Rib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zWpxQAAANwAAAAPAAAAAAAAAAAAAAAAAJgCAABkcnMv&#10;ZG93bnJldi54bWxQSwUGAAAAAAQABAD1AAAAigMAAAAA&#10;" path="m,1042r24,-35l50,973,79,937r31,-36l142,864r36,-36l214,791r39,-37l292,717r42,-37l377,643r44,-36l466,570r47,-35l561,499r49,-36l659,429r50,-35l759,359r50,-33l860,294r51,-33l962,230r51,-29l1064,172r50,-29l1164,117r50,-26l1263,66r48,-23l1359,22,1405,r4,10l1414,28r7,27l1429,90r18,95l1469,307r22,145l1514,616r12,88l1537,795r10,93l1557,983r8,97l1574,1178r7,98l1587,1373r4,97l1594,1565r1,95l1595,1750r-2,89l1588,1925r-7,81l1571,2082r-12,70l1545,2218r-17,60l1508,2331r-18,3l1470,2337r-21,3l1427,2341r-49,2l1327,2345r-54,-2l1217,2342r-56,-3l1106,2335r-101,-8l920,2319r-57,-7l841,2310r-39,-33l764,2242r-37,-37l691,2168r-36,-41l620,2087r-34,-42l552,2002r-32,-44l489,1914r-31,-45l428,1823r-28,-45l371,1731r-27,-45l317,1641r-51,-91l218,1462r-44,-85l132,1296,95,1222,60,1153,29,1093,,1042xe" fillcolor="#f5dfda [660]" stroked="f">
                    <v:fill opacity="15163f"/>
                    <v:path arrowok="t" o:connecttype="custom" o:connectlocs="6,262;20,244;36,225;54,206;73,187;95,167;117,148;141,130;165,112;190,93;216,76;241,60;267,45;292,30;317,17;341,6;353,3;356,14;363,48;374,118;383,183;388,231;392,281;396,332;399,382;400,432;399,478;396,522;391,560;383,593;374,607;363,609;346,609;319,609;291,608;252,605;216,601;201,592;182,574;164,553;147,532;130,509;115,486;100,463;86,439;67,403;44,358;24,318;7,284" o:connectangles="0,0,0,0,0,0,0,0,0,0,0,0,0,0,0,0,0,0,0,0,0,0,0,0,0,0,0,0,0,0,0,0,0,0,0,0,0,0,0,0,0,0,0,0,0,0,0,0,0"/>
                  </v:shape>
                  <v:shape id="Freeform 118" o:spid="_x0000_s1038" style="position:absolute;left:5670;top:2056;width:288;height:609;flip:x;visibility:visible;mso-wrap-style:square;v-text-anchor:top" coordsize="1148,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15MIA&#10;AADcAAAADwAAAGRycy9kb3ducmV2LnhtbERPTWvCQBC9C/6HZQRvuokHkdQ1lFJFRLCm7X2anSah&#10;2dmQXdfor+8WCt7m8T5nnQ+mFYF611hWkM4TEMSl1Q1XCj7et7MVCOeRNbaWScGNHOSb8WiNmbZX&#10;PlMofCViCLsMFdTed5mUrqzJoJvbjjhy37Y36CPsK6l7vMZw08pFkiylwYZjQ40dvdRU/hQXo+AQ&#10;TsPX7XN3fF2Ftzvt9uFc3INS08nw/ATC0+Af4n/3Xsf5SQp/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sbXkwgAAANwAAAAPAAAAAAAAAAAAAAAAAJgCAABkcnMvZG93&#10;bnJldi54bWxQSwUGAAAAAAQABAD1AAAAhwMAAAAA&#10;" path="m1148,1161r-19,-37l1107,1087r-22,-39l1061,1010r-25,-39l1008,932,980,892,951,852,920,812,888,772,855,732,820,692,785,652,750,612,713,572,674,533,636,495,597,457,556,419,516,382,475,345,433,309,392,273,349,238,306,205,263,173,220,141,177,111,133,81,90,52,46,26,3,,,7,,21,2,44,5,71r12,77l34,247,54,366,76,503r10,75l97,656r10,82l116,822r8,87l133,997r6,91l144,1180r3,93l148,1367r-1,95l145,1557r-6,94l130,1745r-12,94l104,1931r-17,91l66,2111r-25,88l12,2282r36,6l91,2293r48,5l191,2301r114,8l419,2318r106,6l615,2331r34,4l677,2338r9,1l693,2342r5,1l701,2344r32,-68l765,2206r33,-74l831,2055r33,-77l895,1898r32,-80l957,1739r30,-80l1016,1581r26,-77l1067,1429r24,-72l1112,1288r19,-65l1148,1161xe" fillcolor="#f5dfda [660]" stroked="f">
                    <v:fill opacity="15163f"/>
                    <v:path arrowok="t" o:connecttype="custom" o:connectlocs="283,292;272,272;260,252;246,232;231,211;214,190;197,169;179,149;160,129;139,109;119,90;98,71;77,53;55,37;33,21;12,7;0,2;1,11;4,38;14,95;22,150;27,192;31,236;35,283;37,331;37,380;35,429;30,478;22,525;10,571;12,594;35,597;77,600;132,604;163,607;172,608;175,609;184,591;200,554;217,514;233,472;248,431;261,391;274,353;284,318" o:connectangles="0,0,0,0,0,0,0,0,0,0,0,0,0,0,0,0,0,0,0,0,0,0,0,0,0,0,0,0,0,0,0,0,0,0,0,0,0,0,0,0,0,0,0,0,0"/>
                  </v:shape>
                  <v:shape id="Freeform 119" o:spid="_x0000_s1039" style="position:absolute;left:5222;top:2417;width:1484;height:1332;flip:x;visibility:visible;mso-wrap-style:square;v-text-anchor:top" coordsize="5913,5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v6sEA&#10;AADcAAAADwAAAGRycy9kb3ducmV2LnhtbERPzYrCMBC+L+w7hBH2ImtihcWtRlGh4MGL1gcYmrEt&#10;NpPSZGvXpzeC4G0+vt9ZrgfbiJ46XzvWMJ0oEMSFMzWXGs559j0H4QOywcYxafgnD+vV58cSU+Nu&#10;fKT+FEoRQ9inqKEKoU2l9EVFFv3EtcSRu7jOYoiwK6Xp8BbDbSMTpX6kxZpjQ4Ut7Soqrqc/qyH0&#10;4/sx3/LYzzYqObDMpvPfTOuv0bBZgAg0hLf45d6bOF8l8HwmX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ML+rBAAAA3AAAAA8AAAAAAAAAAAAAAAAAmAIAAGRycy9kb3du&#10;cmV2LnhtbFBLBQYAAAAABAAEAPUAAACGAwAAAAA=&#10;" path="m2826,l2712,63r-115,65l2485,196r-112,69l2263,336r-108,73l2047,483r-105,75l1837,634r-101,79l1635,793r-99,81l1439,956r-95,84l1250,1125r-91,84l1069,1296r-87,88l897,1473r-83,90l733,1652r-79,91l578,1835r-74,91l431,2019r-69,94l295,2207r-65,94l170,2395r-60,95l54,2585,,2680r55,90l112,2859r58,90l229,3038r60,89l350,3215r62,88l474,3391r64,88l603,3564r65,86l734,3735r67,84l869,3902r69,81l1007,4064r71,79l1149,4222r72,76l1292,4372r74,74l1440,4518r74,69l1589,4655r75,66l1741,4785r76,62l1895,4907r77,57l2051,5019r79,52l2208,5121,5192,4956r61,-173l5314,4612r58,-169l5431,4274r56,-167l5541,3939r51,-166l5641,3606r24,-83l5687,3439r23,-83l5730,3272r22,-85l5771,3104r19,-85l5808,2936r16,-85l5840,2766r15,-86l5869,2596r13,-86l5894,2423r9,-86l5913,2250,5805,2136,5702,2027,5599,1922,5499,1820r-98,-96l5304,1629r-94,-90l5117,1452r-92,-84l4934,1287r-90,-79l4754,1133r-88,-73l4578,991r-89,-68l4401,857r-89,-63l4223,732r-89,-59l4043,614r-92,-56l3858,503r-93,-54l3670,396r-98,-52l3473,294,3372,244,3268,194,3162,145,3053,96,2942,47,2826,xe" fillcolor="#4a4f64 [2415]" stroked="f">
                    <v:fill opacity="15163f"/>
                    <v:path arrowok="t" o:connecttype="custom" o:connectlocs="681,16;624,51;568,87;514,126;461,165;410,206;361,249;314,293;268,337;225,383;184,430;145,477;108,525;74,574;43,623;14,672;14,720;43,767;73,813;103,859;135,905;168,949;201,993;235,1036;271,1078;306,1118;343,1156;380,1193;418,1228;456,1261;495,1291;535,1319;1303,1289;1334,1200;1363,1112;1391,1025;1416,938;1427,895;1438,851;1448,807;1458,764;1466,719;1473,675;1479,630;1484,585;1431,527;1380,473;1331,424;1284,378;1238,335;1193,295;1149,258;1105,223;1060,190;1015,160;968,131;921,103;872,76;820,50;766,25;709,0" o:connectangles="0,0,0,0,0,0,0,0,0,0,0,0,0,0,0,0,0,0,0,0,0,0,0,0,0,0,0,0,0,0,0,0,0,0,0,0,0,0,0,0,0,0,0,0,0,0,0,0,0,0,0,0,0,0,0,0,0,0,0,0,0"/>
                  </v:shape>
                  <v:shape id="Freeform 120" o:spid="_x0000_s1040" style="position:absolute;left:5797;top:2477;width:859;height:1245;flip:x;visibility:visible;mso-wrap-style:square;v-text-anchor:top" coordsize="3423,4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3H8EA&#10;AADcAAAADwAAAGRycy9kb3ducmV2LnhtbERP32vCMBB+H+x/CDfwRWyqgpPOWMbA6au6sddbc6bF&#10;5tImmdb/fhkIe7uP7+etysG24kI+NI4VTLMcBHHldMNGwcdxM1mCCBFZY+uYFNwoQLl+fFhhod2V&#10;93Q5RCNSCIcCFdQxdoWUoarJYshcR5y4k/MWY4LeSO3xmsJtK2d5vpAWG04NNXb0VlN1PvxYBWfT&#10;m69vv/iMods3Wz69P497q9ToaXh9ARFpiP/iu3un0/x8Dn/Pp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9x/BAAAA3AAAAA8AAAAAAAAAAAAAAAAAmAIAAGRycy9kb3du&#10;cmV2LnhtbFBLBQYAAAAABAAEAPUAAACGAwAAAAA=&#10;" path="m,2449r38,-76l82,2296r49,-78l184,2136r57,-81l302,1974r64,-83l434,1807r72,-85l581,1638r76,-85l737,1468r83,-84l904,1299r87,-85l1080,1131r89,-83l1261,966r92,-81l1446,805r94,-78l1636,650r94,-75l1825,502r95,-72l2015,361r93,-67l2201,230r93,-62l2385,108r89,-56l2563,r10,16l2589,51r20,54l2634,174r29,86l2695,360r35,113l2768,600r40,138l2850,887r43,158l2938,1211r45,174l3028,1564r44,185l3116,1938r43,192l3200,2325r39,194l3275,2715r33,193l3338,3100r26,189l3387,3473r17,179l3416,3823r7,165l3423,4144r-5,147l3405,4426r-20,125l3357,4662r-34,11l3283,4684r-42,10l3197,4703r-46,9l3101,4719r-50,9l2997,4735r-109,12l2775,4756r-112,9l2551,4772r-106,6l2343,4781r-91,3l2171,4786r-65,1l2054,4789r-32,l2011,4789r-87,-58l1840,4670r-85,-63l1673,4539r-83,-70l1510,4395r-78,-75l1354,4241r-76,-80l1204,4080r-74,-82l1058,3913r-69,-85l920,3743r-67,-84l789,3573r-64,-85l663,3403r-59,-83l545,3238,434,3079,332,2927,236,2787,149,2658r-40,-59l69,2544,33,2494,,2449xe" fillcolor="#f5dfda [660]" stroked="f">
                    <v:fill opacity="15163f"/>
                    <v:path arrowok="t" o:connecttype="custom" o:connectlocs="10,617;33,577;60,534;92,492;127,448;165,404;206,360;249,316;293,272;340,230;386,189;434,149;482,112;529,76;576,44;621,14;646,4;655,27;668,68;685,123;705,192;726,272;749,360;771,455;793,554;813,655;830,756;844,855;854,949;859,1037;858,1116;849,1183;834,1215;813,1220;791,1225;766,1229;725,1234;668,1239;614,1242;565,1244;528,1244;507,1245;483,1230;440,1198;399,1162;359,1123;321,1082;284,1039;248,995;214,951;182,907;152,863;109,800;59,725;27,676;8,648" o:connectangles="0,0,0,0,0,0,0,0,0,0,0,0,0,0,0,0,0,0,0,0,0,0,0,0,0,0,0,0,0,0,0,0,0,0,0,0,0,0,0,0,0,0,0,0,0,0,0,0,0,0,0,0,0,0,0,0"/>
                  </v:shape>
                  <v:shape id="Freeform 121" o:spid="_x0000_s1041" style="position:absolute;left:5269;top:2490;width:653;height:1193;flip:x;visibility:visible;mso-wrap-style:square;v-text-anchor:top" coordsize="2601,4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disAA&#10;AADcAAAADwAAAGRycy9kb3ducmV2LnhtbERP24rCMBB9F/Yfwizsi6yJorJUoyy7CIIIWv2AoRnb&#10;YjIpTdT690YQfJvDuc582TkrrtSG2rOG4UCBIC68qbnUcDysvn9AhIhs0HomDXcKsFx89OaYGX/j&#10;PV3zWIoUwiFDDVWMTSZlKCpyGAa+IU7cybcOY4JtKU2LtxTurBwpNZUOa04NFTb0V1Fxzi9Ow8Ta&#10;3f+hG+1tka+oj6fNVvFG66/P7ncGIlIX3+KXe23SfDWG5zPp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GdisAAAADcAAAADwAAAAAAAAAAAAAAAACYAgAAZHJzL2Rvd25y&#10;ZXYueG1sUEsFBgAAAAAEAAQA9QAAAIUDAAAAAA==&#10;" path="m2601,2046r-48,-70l2501,1906r-55,-70l2388,1764r-61,-71l2262,1620r-67,-73l2125,1474r-72,-73l1978,1330r-76,-73l1823,1186r-81,-72l1660,1042r-85,-69l1489,903r-87,-68l1313,768r-90,-67l1132,637r-93,-64l948,511,853,451,759,392,665,335,571,280,475,227,381,177,285,130,191,83,97,40,3,,,15,3,44r9,43l27,143,70,293r59,195l163,601r37,123l238,855r39,140l318,1141r40,155l399,1458r40,167l479,1796r37,177l551,2153r34,185l615,2524r26,190l664,2903r16,193l693,3288r8,191l702,3669r-6,190l684,4046r-20,185l635,4411r-37,178l672,4590r87,-1l857,4587r107,-5l1076,4577r116,-7l1310,4563r116,-7l1537,4550r105,-6l1739,4538r84,-4l1895,4532r55,l1970,4533r15,1l1995,4537r5,3l2047,4395r48,-152l2142,4087r46,-162l2235,3760r44,-167l2322,3425r40,-168l2402,3090r37,-165l2473,2763r33,-157l2534,2455r26,-144l2583,2173r18,-127xe" fillcolor="#f5dfda [660]" stroked="f">
                    <v:fill opacity="15163f"/>
                    <v:path arrowok="t" o:connecttype="custom" o:connectlocs="641,514;614,477;584,440;551,402;515,364;478,327;437,290;395,253;352,217;307,182;261,149;214,117;167,87;119,59;72,34;24,10;0,4;3,23;18,76;41,156;60,222;80,297;100,379;120,467;138,560;154,656;167,755;174,855;176,954;172,1052;159,1146;169,1193;215,1192;270,1190;329,1186;386,1183;437,1179;476,1178;495,1178;501,1179;514,1142;538,1062;561,977;583,890;603,803;621,718;636,638;648,565" o:connectangles="0,0,0,0,0,0,0,0,0,0,0,0,0,0,0,0,0,0,0,0,0,0,0,0,0,0,0,0,0,0,0,0,0,0,0,0,0,0,0,0,0,0,0,0,0,0,0,0"/>
                  </v:shape>
                  <v:shape id="Freeform 122" o:spid="_x0000_s1042" style="position:absolute;left:4925;top:3049;width:733;height:664;flip:x;visibility:visible;mso-wrap-style:square;v-text-anchor:top" coordsize="2920,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p1MEA&#10;AADcAAAADwAAAGRycy9kb3ducmV2LnhtbERP24rCMBB9X/Afwgj7tiYuWJZqFFEXBPdhvXzAkIxt&#10;sZmUJq3dvzcLgm9zONdZrAZXi57aUHnWMJ0oEMTG24oLDZfz98cXiBCRLdaeScMfBVgtR28LzK2/&#10;85H6UyxECuGQo4YyxiaXMpiSHIaJb4gTd/Wtw5hgW0jb4j2Fu1p+KpVJhxWnhhIb2pRkbqfOafhR&#10;Q38xW7NbZ4ds07nuevyNvdbv42E9BxFpiC/x0723ab6awf8z6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fqdTBAAAA3AAAAA8AAAAAAAAAAAAAAAAAmAIAAGRycy9kb3du&#10;cmV2LnhtbFBLBQYAAAAABAAEAPUAAACGAwAAAAA=&#10;" path="m1371,r61,24l1492,49r60,26l1610,103r59,27l1726,159r57,30l1839,218r56,33l1950,283r54,32l2057,348r53,35l2161,418r52,35l2263,490r49,37l2359,564r48,39l2454,641r44,39l2542,719r43,41l2628,801r40,40l2708,883r38,42l2784,966r36,43l2854,1052r34,43l2920,1138r-44,94l2829,1327r-47,95l2732,1515r-53,93l2625,1700r-27,44l2569,1790r-28,44l2512,1878r-30,43l2452,1963r-31,41l2392,2046r-33,41l2328,2126r-32,38l2264,2202r-34,37l2197,2275r-33,35l2129,2344r-35,33l2060,2409r-36,30l1988,2468,522,2551r-40,-80l442,2392r-39,-79l363,2236r-38,-78l288,2082r-36,-78l218,1928r-34,-76l153,1774r-31,-79l94,1617,68,1537,42,1457,32,1415,20,1374,9,1333,,1291,90,1169r86,-113l218,1001r42,-51l300,900r41,-49l380,804r39,-45l459,716r39,-43l538,632r38,-39l615,554r39,-37l694,480r39,-36l774,409r40,-33l856,342r42,-32l941,278r43,-32l1028,215r45,-31l1120,153r47,-30l1216,92r51,-31l1319,31,1371,xe" fillcolor="#4a4f64 [2415]" stroked="f">
                    <v:fill opacity="15163f"/>
                    <v:path arrowok="t" o:connecttype="custom" o:connectlocs="359,6;390,20;419,34;448,49;476,65;503,82;530,100;556,118;580,137;604,157;627,177;649,198;670,219;689,241;708,263;725,285;722,321;698,370;673,419;652,454;638,477;623,500;608,522;592,543;576,563;560,583;543,601;526,619;508,635;131,664;111,623;91,582;72,542;55,502;38,462;24,421;11,379;5,358;0,336;44,275;65,247;86,222;105,198;125,175;145,154;164,135;184,116;204,98;225,81;247,64;269,48;293,32;318,16;344,0" o:connectangles="0,0,0,0,0,0,0,0,0,0,0,0,0,0,0,0,0,0,0,0,0,0,0,0,0,0,0,0,0,0,0,0,0,0,0,0,0,0,0,0,0,0,0,0,0,0,0,0,0,0,0,0,0,0"/>
                  </v:shape>
                  <v:shape id="Freeform 123" o:spid="_x0000_s1043" style="position:absolute;left:4949;top:3077;width:401;height:610;flip:x;visibility:visible;mso-wrap-style:square;v-text-anchor:top" coordsize="1595,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IRsIA&#10;AADcAAAADwAAAGRycy9kb3ducmV2LnhtbERPTWvCQBC9F/wPywje6qZCRVLXYEul4qFU04u3YXfM&#10;BrOzIbsx6b/vCoXe5vE+Z12MrhE36kLtWcHTPANBrL2puVLwXe4eVyBCRDbYeCYFPxSg2Ewe1pgb&#10;P/CRbqdYiRTCIUcFNsY2lzJoSw7D3LfEibv4zmFMsKuk6XBI4a6RiyxbSoc1pwaLLb1Z0tdT7xS8&#10;umoonz9j+RU+wtkfem1X71qp2XTcvoCINMZ/8Z97b9L8bAn3Z9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ghGwgAAANwAAAAPAAAAAAAAAAAAAAAAAJgCAABkcnMvZG93&#10;bnJldi54bWxQSwUGAAAAAAQABAD1AAAAhwMAAAAA&#10;" path="m1595,1042r-23,-35l1545,973r-28,-36l1486,901r-33,-37l1419,828r-37,-37l1344,754r-41,-37l1261,680r-43,-35l1174,608r-45,-37l1082,535r-47,-36l986,463,937,429,887,394,837,360,787,327,735,294,685,263,634,232,583,201,531,172,481,145,431,117,382,91,333,67,284,43,237,22,191,r-5,10l182,28r-7,27l167,91r-19,94l127,307,104,453,81,617,71,704,59,795,49,888,39,984r-9,96l22,1178r-7,98l9,1374r-5,96l2,1566,,1660r,91l4,1840r3,85l15,2006r9,76l36,2154r14,66l68,2279r21,53l107,2335r19,3l147,2340r22,1l217,2344r52,1l324,2344r55,-2l435,2339r54,-4l592,2328r84,-8l733,2314r21,-4l794,2278r38,-36l869,2206r37,-38l940,2129r35,-42l1010,2045r33,-43l1075,1959r31,-45l1137,1870r30,-47l1196,1778r28,-45l1252,1686r26,-45l1329,1550r48,-88l1421,1377r42,-80l1501,1222r35,-68l1567,1093r28,-51xe" fillcolor="#f5dfda [660]" stroked="f">
                    <v:fill opacity="15163f"/>
                    <v:path arrowok="t" o:connecttype="custom" o:connectlocs="395,262;381,244;365,225;347,206;328,187;306,168;284,149;260,130;236,112;210,94;185,76;159,60;133,45;108,30;84,17;60,6;47,3;44,14;37,48;26,118;18,183;12,231;8,281;4,332;1,382;0,432;1,479;4,522;9,560;17,593;27,607;37,609;55,610;81,610;109,608;149,606;184,602;200,593;218,574;236,554;254,532;270,510;286,486;301,463;315,439;334,403;357,358;377,318;394,284" o:connectangles="0,0,0,0,0,0,0,0,0,0,0,0,0,0,0,0,0,0,0,0,0,0,0,0,0,0,0,0,0,0,0,0,0,0,0,0,0,0,0,0,0,0,0,0,0,0,0,0,0"/>
                  </v:shape>
                  <v:shape id="Freeform 124" o:spid="_x0000_s1044" style="position:absolute;left:5345;top:3090;width:289;height:609;flip:x;visibility:visible;mso-wrap-style:square;v-text-anchor:top" coordsize="1149,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mi8MA&#10;AADcAAAADwAAAGRycy9kb3ducmV2LnhtbERPTWvCQBC9C/0PyxS86W49qKRuQioUSnvSCtLbmB2T&#10;NNnZNLuN6b93hYK3ebzP2WSjbcVAva8da3iaKxDEhTM1lxoOn6+zNQgfkA22jknDH3nI0ofJBhPj&#10;LryjYR9KEUPYJ6ihCqFLpPRFRRb93HXEkTu73mKIsC+l6fESw20rF0otpcWaY0OFHW0rKpr9r9XQ&#10;DFtlXr7fT8fh54MWX2NuQ5NrPX0c82cQgcZwF/+730ycr1ZweyZeI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zmi8MAAADcAAAADwAAAAAAAAAAAAAAAACYAgAAZHJzL2Rv&#10;d25yZXYueG1sUEsFBgAAAAAEAAQA9QAAAIgDAAAAAA==&#10;" path="m,1161r19,-37l41,1086r23,-38l87,1009r26,-39l140,931r29,-40l198,852r30,-41l260,772r34,-41l328,691r35,-39l399,612r37,-40l474,533r39,-39l552,456r40,-38l633,381r40,-37l715,308r43,-36l800,238r43,-34l886,172r43,-32l973,110r43,-30l1060,53r43,-28l1146,r2,6l1149,22r-2,21l1143,72r-12,75l1115,246r-21,119l1073,504r-11,74l1051,656r-9,81l1032,821r-8,87l1016,996r-6,91l1005,1179r-4,93l1000,1366r1,96l1005,1556r5,95l1018,1746r12,93l1044,1931r17,90l1082,2111r25,87l1136,2282r-36,5l1057,2292r-47,5l957,2302r-112,7l729,2317r-106,7l534,2330r-35,4l472,2337r-10,2l455,2341r-5,1l448,2344r-32,-68l383,2205r-33,-74l318,2055r-33,-78l253,1897r-31,-79l191,1738r-30,-80l134,1580r-27,-77l81,1428,58,1357,36,1287,17,1222,,1161xe" fillcolor="#f5dfda [660]" stroked="f">
                    <v:fill opacity="15163f"/>
                    <v:path arrowok="t" o:connecttype="custom" o:connectlocs="5,292;16,272;28,252;43,231;57,211;74,190;91,169;110,149;129,128;149,109;169,89;191,71;212,53;234,36;256,21;277,6;289,2;288,11;284,38;275,95;267,150;262,191;258,236;254,282;252,330;252,380;254,429;259,478;267,525;278,571;277,594;254,597;213,600;157,604;126,606;116,608;113,608;105,591;88,554;72,514;56,472;40,431;27,390;15,353;4,317" o:connectangles="0,0,0,0,0,0,0,0,0,0,0,0,0,0,0,0,0,0,0,0,0,0,0,0,0,0,0,0,0,0,0,0,0,0,0,0,0,0,0,0,0,0,0,0,0"/>
                  </v:shape>
                  <v:shape id="Freeform 125" o:spid="_x0000_s1045" style="position:absolute;left:6079;top:3052;width:446;height:705;flip:x;visibility:visible;mso-wrap-style:square;v-text-anchor:top" coordsize="1778,2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8ZsUA&#10;AADcAAAADwAAAGRycy9kb3ducmV2LnhtbESPQWsCMRCF74X+hzCF3mqiFKurUUpRKvRUFcTbsBl3&#10;FzeTJUnX9d93DoXeZnhv3vtmuR58q3qKqQlsYTwyoIjL4BquLBwP25cZqJSRHbaBycKdEqxXjw9L&#10;LFy48Tf1+1wpCeFUoIU6567QOpU1eUyj0BGLdgnRY5Y1VtpFvEm4b/XEmKn22LA01NjRR03ldf/j&#10;LXwe09c09af75XVrNucdxaqcv1n7/DS8L0BlGvK/+e965wTfCK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7xmxQAAANwAAAAPAAAAAAAAAAAAAAAAAJgCAABkcnMv&#10;ZG93bnJldi54bWxQSwUGAAAAAAQABAD1AAAAigMAAAAA&#10;" path="m943,l906,25,869,51,833,78r-36,27l762,134r-35,29l692,194r-34,31l624,258r-33,33l558,325r-33,34l493,394r-31,37l431,466r-31,37l370,542r-28,39l313,619r-29,41l257,699r-28,42l203,781r-25,42l153,865r-24,43l105,951,83,994r-22,44l40,1082r-20,44l,1170r27,99l56,1372r32,106l120,1586r34,108l190,1803r38,108l266,2017r40,105l346,2223r21,50l387,2320r21,47l430,2412r20,44l472,2498r21,41l515,2578r22,36l559,2650r21,32l602,2713r857,-47l1485,2583r25,-82l1533,2418r23,-83l1580,2252r23,-82l1624,2087r22,-83l1666,1921r19,-84l1703,1753r18,-84l1737,1584r15,-86l1766,1413r12,-86l1723,1201r-52,-117l1621,977,1570,876r-47,-95l1475,692r-24,-42l1427,610r-24,-40l1380,531r-24,-37l1332,457r-25,-36l1282,387r-25,-35l1232,319r-27,-33l1179,253r-27,-32l1124,190r-28,-33l1067,126,1006,63,943,xe" fillcolor="#4a4f64 [2415]" stroked="f">
                    <v:fill opacity="15163f"/>
                    <v:path arrowok="t" o:connecttype="custom" o:connectlocs="227,6;209,20;191,35;174,50;157,67;140,84;124,102;108,121;93,141;79,161;64,182;51,203;38,225;26,247;15,270;5,293;7,330;22,384;39,440;57,497;77,551;92,591;102,615;113,638;124,660;135,679;145,697;366,693;379,650;390,607;402,564;413,521;423,477;432,434;439,389;446,345;419,282;394,228;370,180;358,159;346,138;334,119;322,101;309,83;296,66;282,49;268,33;237,0" o:connectangles="0,0,0,0,0,0,0,0,0,0,0,0,0,0,0,0,0,0,0,0,0,0,0,0,0,0,0,0,0,0,0,0,0,0,0,0,0,0,0,0,0,0,0,0,0,0,0,0"/>
                  </v:shape>
                  <v:shape id="Freeform 126" o:spid="_x0000_s1046" style="position:absolute;left:6264;top:3081;width:247;height:654;flip:x;visibility:visible;mso-wrap-style:square;v-text-anchor:top" coordsize="983,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qxoMAA&#10;AADcAAAADwAAAGRycy9kb3ducmV2LnhtbERPzYrCMBC+L/gOYQRva6roqtUoVhC87GGrDzA0Y1ts&#10;JqWJbfXpjSDsbT6+39nselOJlhpXWlYwGUcgiDOrS84VXM7H7yUI55E1VpZJwYMc7LaDrw3G2nb8&#10;R23qcxFC2MWooPC+jqV0WUEG3djWxIG72sagD7DJpW6wC+GmktMo+pEGSw4NBdZ0KCi7pXejYLbv&#10;SjPPk6Q9emwPi+fj1yapUqNhv1+D8NT7f/HHfdJhfrSC9zPhAr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qxoMAAAADcAAAADwAAAAAAAAAAAAAAAACYAgAAZHJzL2Rvd25y&#10;ZXYueG1sUEsFBgAAAAAEAAQA9QAAAIUDAAAAAA==&#10;" path="m,1069r14,-36l30,998,48,962,67,925,87,887r20,-37l130,811r24,-37l178,736r25,-38l229,661r27,-38l284,586r28,-38l341,512r30,-37l401,439r30,-36l462,369r31,-35l524,301r31,-32l586,236r31,-31l648,176r31,-29l709,119,738,92,768,67,798,43,827,20,855,r3,8l861,28r4,28l871,94r12,101l896,323r15,153l926,649r15,189l954,1036r7,102l966,1241r5,103l976,1446r3,103l982,1649r1,98l983,1843r-1,93l979,2025r-3,84l970,2189r-6,74l954,2331r-9,62l932,2448r-22,7l885,2463r-25,6l833,2476r-56,10l722,2497r-50,7l631,2510r-27,4l594,2515r-24,-33l546,2443r-24,-39l499,2362r-24,-44l452,2273r-24,-48l405,2176r-22,-50l360,2075r-21,-51l317,1970,274,1864,234,1756,196,1650,159,1546r-34,-99l94,1353,65,1267,40,1191,18,1124,,1069xe" fillcolor="#f5dfda [660]" stroked="f">
                    <v:fill opacity="15163f"/>
                    <v:path arrowok="t" o:connecttype="custom" o:connectlocs="4,269;12,250;22,231;33,211;45,191;58,172;71,152;86,133;101,114;116,96;132,78;147,61;163,46;178,31;193,17;208,5;216,2;217,15;222,51;229,124;236,218;241,296;244,349;246,403;247,454;247,503;245,548;242,588;237,622;229,638;216,642;195,646;169,651;152,654;143,645;131,625;119,603;108,579;96,553;85,526;69,485;49,429;31,376;16,329;5,292" o:connectangles="0,0,0,0,0,0,0,0,0,0,0,0,0,0,0,0,0,0,0,0,0,0,0,0,0,0,0,0,0,0,0,0,0,0,0,0,0,0,0,0,0,0,0,0,0"/>
                  </v:shape>
                  <v:shape id="Freeform 127" o:spid="_x0000_s1047" style="position:absolute;left:6094;top:3094;width:175;height:627;flip:x;visibility:visible;mso-wrap-style:square;v-text-anchor:top" coordsize="699,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J18IA&#10;AADcAAAADwAAAGRycy9kb3ducmV2LnhtbESPT2sCQQzF74V+hyEFbzqrhyJbRylCobeyKuIx7GT/&#10;sDuZdSfq9ts3B6G3hPfy3i+b3RR6c6cxtZEdLBcZGOIy+pZrB6fj13wNJgmyxz4yOfilBLvt68sG&#10;cx8fXND9ILXREE45OmhEhtzaVDYUMC3iQKxaFceAoutYWz/iQ8NDb1dZ9m4DtqwNDQ60b6jsDrfg&#10;oJJVQZ0UIV3O3Y27n2tRRXRu9jZ9foARmuTf/Lz+9oq/VHx9Riew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snXwgAAANwAAAAPAAAAAAAAAAAAAAAAAJgCAABkcnMvZG93&#10;bnJldi54bWxQSwUGAAAAAAQABAD1AAAAhwMAAAAA&#10;" path="m699,1193r-12,-38l675,1115r-14,-38l647,1037,631,997,615,957,598,916,579,874,541,793,500,710,457,629,411,547,388,508,364,469,339,429,315,391,290,353,264,316,239,280,213,244,186,210,160,176,134,144,108,112,81,82,55,54,29,26,3,,,7,1,23,3,45,5,75r10,81l26,261,41,389,56,534,72,697,87,871r7,92l100,1057r5,95l110,1249r2,98l115,1446r1,100l115,1645r-3,99l109,1843r-6,97l94,2036r-9,95l72,2223r-14,90l40,2399r21,5l86,2407r28,3l143,2411r65,-1l271,2407r60,-2l380,2403r19,l414,2404r5,1l424,2405r2,2l427,2409r19,-71l467,2265r20,-76l506,2112r20,-80l545,1949r20,-81l584,1786r18,-81l618,1624r17,-79l650,1467r15,-74l678,1323r12,-68l699,1193xe" fillcolor="#f5dfda [660]" stroked="f">
                    <v:fill opacity="15163f"/>
                    <v:path arrowok="t" o:connecttype="custom" o:connectlocs="172,300;165,280;158,259;150,238;135,206;114,164;97,132;85,112;73,92;60,73;47,55;34,37;20,21;7,7;0,2;1,12;4,41;10,101;18,181;24,250;26,300;28,350;29,402;28,454;26,505;21,554;15,602;15,625;29,627;52,627;83,625;100,625;105,625;107,626;112,608;122,569;132,528;141,486;151,443;159,402;166,362;173,326" o:connectangles="0,0,0,0,0,0,0,0,0,0,0,0,0,0,0,0,0,0,0,0,0,0,0,0,0,0,0,0,0,0,0,0,0,0,0,0,0,0,0,0,0,0"/>
                  </v:shape>
                  <v:shape id="Freeform 133" o:spid="_x0000_s1048" style="position:absolute;left:5472;top:2604;width:219;height:623;flip:x;visibility:visible;mso-wrap-style:square;v-text-anchor:top" coordsize="873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FZcEA&#10;AADcAAAADwAAAGRycy9kb3ducmV2LnhtbERPTWsCMRC9F/ofwhR6KZpdCyKrUUQQ1mNtDx6HzbhZ&#10;TCZrkq7b/vqmIHibx/uc1WZ0VgwUYudZQTktQBA3XnfcKvj63E8WIGJC1mg9k4IfirBZPz+tsNL+&#10;xh80HFMrcgjHChWYlPpKytgYchinvifO3NkHhynD0Eod8JbDnZWzophLhx3nBoM97Qw1l+O3UxB+&#10;D3tb6ytaM7wPtdm9zS8nUur1ZdwuQSQa00N8d9c6zy9L+H8mX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7BWXBAAAA3AAAAA8AAAAAAAAAAAAAAAAAmAIAAGRycy9kb3du&#10;cmV2LnhtbFBLBQYAAAAABAAEAPUAAACGAwAAAAA=&#10;" path="m,l30,32,61,69r31,40l124,153r34,46l190,251r33,53l257,362r33,59l322,484r32,66l387,619r31,71l449,764r28,76l506,919r26,80l558,1082r24,85l604,1253r20,88l642,1431r17,91l672,1615r12,95l692,1805r6,97l700,1998r,99l698,2196r-7,101l681,2397r16,-25l709,2353r9,-17l731,2318r18,-23l774,2266r39,-41l865,2169r1,-12l869,2120r3,-60l873,1982r,-47l873,1885r-1,-55l870,1772r-4,-61l860,1645r-6,-67l846,1508r-10,-73l824,1360r-14,-76l793,1205r-17,-80l754,1045,729,963,703,881,672,798,640,716,603,634,562,552,518,471,470,391,419,311,363,235,306,190,261,156,223,131,189,111,154,92,113,69,63,39,,xe" fillcolor="#4a4f64 [2415]" stroked="f">
                    <v:fill opacity="15163f"/>
                    <v:path arrowok="t" o:connecttype="custom" o:connectlocs="8,8;23,28;40,52;56,79;73,109;89,143;105,179;120,218;133,260;146,303;157,349;165,396;172,444;175,494;176,545;173,597;175,617;180,607;188,596;204,578;217,561;219,535;219,503;219,476;217,445;214,410;210,373;203,334;195,292;183,250;169,207;151,165;130,122;105,81;77,49;56,34;39,24;16,10" o:connectangles="0,0,0,0,0,0,0,0,0,0,0,0,0,0,0,0,0,0,0,0,0,0,0,0,0,0,0,0,0,0,0,0,0,0,0,0,0,0"/>
                  </v:shape>
                  <v:shape id="Freeform 134" o:spid="_x0000_s1049" style="position:absolute;left:6035;top:2694;width:394;height:1056;flip:x;visibility:visible;mso-wrap-style:square;v-text-anchor:top" coordsize="1567,4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f1L8A&#10;AADcAAAADwAAAGRycy9kb3ducmV2LnhtbERPy6rCMBDdC/cfwlxwp2kVVHqNIoLo0heKu6GZPrjN&#10;pDTR1r83guBuDuc582VnKvGgxpWWFcTDCARxanXJuYLzaTOYgXAeWWNlmRQ8ycFy8dObY6Jtywd6&#10;HH0uQgi7BBUU3teJlC4tyKAb2po4cJltDPoAm1zqBtsQbio5iqKJNFhyaCiwpnVB6f/xbhTc/GWL&#10;2Xq6ik+ZMeO6tde93inV/+1WfyA8df4r/rh3OsyPR/B+JlwgF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np/UvwAAANwAAAAPAAAAAAAAAAAAAAAAAJgCAABkcnMvZG93bnJl&#10;di54bWxQSwUGAAAAAAQABAD1AAAAhAMAAAAA&#10;" path="m451,l408,61r-39,70l334,211r-33,87l274,394,249,496,230,605,213,719,202,841r-7,125l194,1098r2,134l205,1371r14,142l238,1657r25,147l293,1952r37,149l373,2251r49,151l477,2551r63,149l609,2848r75,145l768,3137r91,140l958,3415r106,133l1177,3677r122,124l1429,3919r138,114l1562,4025r-3,-4l1554,4017r-4,-1l1547,4015r-4,l1540,4016r-4,1l1522,4030r-17,16l1500,4049r-4,4l1490,4056r-6,2l1476,4059r-7,1l1462,4059r-8,-1l1444,4055r-9,-5l1425,4044r-12,-7l1401,4029r-13,-12l1375,4005r-15,-15l1339,3972r-56,-53l1243,3881r-47,-48l1142,3778r-58,-63l1022,3645r-67,-79l886,3480r-72,-94l742,3286,668,3177,594,3063,521,2941,451,2813,381,2678,316,2538,255,2391,199,2237,147,2078,102,1914,64,1743,34,1566,13,1385,1,1199,,1007,8,810,29,610,62,403,108,193r30,-24l164,150r23,-15l207,122r18,-11l242,104r15,-7l272,91,304,79,341,62,362,51,388,38,417,20,451,xe" fillcolor="#4a4f64 [2415]" stroked="f">
                    <v:fill opacity="15163f"/>
                    <v:path arrowok="t" o:connecttype="custom" o:connectlocs="103,16;84,55;69,102;58,157;51,219;49,286;52,357;60,431;74,508;94,585;120,664;153,741;193,816;241,888;296,956;359,1019;393,1047;391,1045;389,1044;387,1045;383,1048;377,1053;375,1055;371,1056;368,1056;363,1055;358,1052;352,1048;346,1042;337,1033;313,1009;287,983;257,948;223,905;187,855;149,797;113,732;79,660;50,582;26,498;9,407;0,312;2,211;16,105;35,44;47,35;57,29;65,25;76,21;91,13;105,5" o:connectangles="0,0,0,0,0,0,0,0,0,0,0,0,0,0,0,0,0,0,0,0,0,0,0,0,0,0,0,0,0,0,0,0,0,0,0,0,0,0,0,0,0,0,0,0,0,0,0,0,0,0,0"/>
                  </v:shape>
                  <v:shape id="Freeform 135" o:spid="_x0000_s1050" style="position:absolute;left:6109;top:2140;width:119;height:363;flip:x;visibility:visible;mso-wrap-style:square;v-text-anchor:top" coordsize="474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GOMEA&#10;AADcAAAADwAAAGRycy9kb3ducmV2LnhtbERPTYvCMBC9C/sfwix401RXRKpRuoKsCILWZc9DM7Zl&#10;m0ltoq3/3giCt3m8z1msOlOJGzWutKxgNIxAEGdWl5wr+D1tBjMQziNrrCyTgjs5WC0/eguMtW35&#10;SLfU5yKEsItRQeF9HUvpsoIMuqGtiQN3to1BH2CTS91gG8JNJcdRNJUGSw4NBda0Lij7T69Gwfdl&#10;elj/aU7v233i28mJJ7vkR6n+Z5fMQXjq/Fv8cm91mD/6gucz4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xBjjBAAAA3AAAAA8AAAAAAAAAAAAAAAAAmAIAAGRycy9kb3du&#10;cmV2LnhtbFBLBQYAAAAABAAEAPUAAACGAwAAAAA=&#10;" path="m1,109l30,81,57,54,86,28,113,r-2,67l110,130r,61l110,250r2,56l115,359r3,52l123,460r5,47l134,553r7,44l149,639r9,41l168,720r10,38l190,796r12,36l215,869r14,34l243,938r16,35l274,1007r17,34l309,1075r37,69l387,1215r41,73l474,1364r-18,11l445,1379r-5,2l437,1381r-4,l427,1382r-11,5l400,1397r-37,-71l327,1254r-37,-70l254,1112r-36,-73l185,967,168,930,153,893,137,854,123,816,109,777,94,738,81,698,69,658,59,616,48,574,38,531,30,488,23,444,16,399,10,353,6,306,2,258,1,209,,159,1,109xe" fillcolor="#4a4f64 [2415]" stroked="f">
                    <v:fill opacity="15163f"/>
                    <v:path arrowok="t" o:connecttype="custom" o:connectlocs="8,21;22,7;28,17;28,50;28,80;30,107;32,132;35,155;40,177;45,197;51,216;57,235;65,253;73,270;87,297;107,335;114,357;110,359;109,359;104,360;91,345;73,308;55,270;42,242;34,222;27,202;20,181;15,160;10,138;6,115;3,92;1,67;0,41" o:connectangles="0,0,0,0,0,0,0,0,0,0,0,0,0,0,0,0,0,0,0,0,0,0,0,0,0,0,0,0,0,0,0,0,0"/>
                  </v:shape>
                  <v:shape id="Freeform 136" o:spid="_x0000_s1051" style="position:absolute;left:5765;top:2171;width:69;height:335;flip:x;visibility:visible;mso-wrap-style:square;v-text-anchor:top" coordsize="274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IDZsMA&#10;AADcAAAADwAAAGRycy9kb3ducmV2LnhtbERPTWvCQBC9F/wPywi91U1CLZK6Sgwt9qqV0uOQnWZD&#10;s7Mhu8aYX+8WhN7m8T5nvR1tKwbqfeNYQbpIQBBXTjdcKzh9vj+tQPiArLF1TAqu5GG7mT2sMdfu&#10;wgcajqEWMYR9jgpMCF0upa8MWfQL1xFH7sf1FkOEfS11j5cYbluZJcmLtNhwbDDYUWmo+j2erYLl&#10;6i3blcOUnJrJdN/FtJfLr71Sj/OxeAURaAz/4rv7Q8f56TP8PR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IDZsMAAADcAAAADwAAAAAAAAAAAAAAAACYAgAAZHJzL2Rv&#10;d25yZXYueG1sUEsFBgAAAAAEAAQA9QAAAIgDAAAAAA==&#10;" path="m272,109l243,81,216,54,187,27,160,r12,52l181,103r9,51l197,203r6,49l206,299r3,48l210,394r-1,45l207,484r-2,44l201,571r-4,43l191,655r-6,40l176,736r-8,38l160,812r-10,37l141,885r-11,36l118,954r-11,34l95,1020r-24,61l48,1137r-24,52l,1237r9,7l17,1249r3,4l21,1255r2,2l21,1259r-2,1l17,1261r-3,1l12,1263r-1,2l11,1267r2,2l17,1274r7,5l33,1285r34,-71l99,1146r29,-65l153,1016r11,-31l176,953r11,-32l197,890r9,-32l215,826r8,-34l230,760r7,-33l243,692r5,-35l254,622r4,-36l262,548r3,-39l268,470r4,-81l274,301r-1,-93l272,109xe" fillcolor="#4a4f64 [2415]" stroked="f">
                    <v:fill opacity="15163f"/>
                    <v:path arrowok="t" o:connecttype="custom" o:connectlocs="61,21;47,7;43,14;48,40;51,66;53,90;53,114;52,138;50,160;47,181;42,202;38,221;33,240;27,258;18,282;6,310;2,324;5,327;6,328;5,328;4,329;3,330;3,331;6,333;17,316;32,282;41,257;47,240;52,224;56,206;60,190;62,171;65,153;67,133;68,101;69,54" o:connectangles="0,0,0,0,0,0,0,0,0,0,0,0,0,0,0,0,0,0,0,0,0,0,0,0,0,0,0,0,0,0,0,0,0,0,0,0"/>
                  </v:shape>
                  <v:shape id="Freeform 137" o:spid="_x0000_s1052" style="position:absolute;left:5412;top:3204;width:129;height:497;flip:x;visibility:visible;mso-wrap-style:square;v-text-anchor:top" coordsize="515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35m8AA&#10;AADcAAAADwAAAGRycy9kb3ducmV2LnhtbERPTWsCMRC9F/wPYYTearKCUlajFFEUPNX20tu4GTdL&#10;N5Mliev675uC4G0e73OW68G1oqcQG88aiokCQVx503Ct4ftr9/YOIiZkg61n0nCnCOvV6GWJpfE3&#10;/qT+lGqRQziWqMGm1JVSxsqSwzjxHXHmLj44TBmGWpqAtxzuWjlVai4dNpwbLHa0sVT9nq5OQ68u&#10;dA/xPMj91s7UvjjSz/yo9et4+FiASDSkp/jhPpg8v5jB/zP5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335m8AAAADcAAAADwAAAAAAAAAAAAAAAACYAgAAZHJzL2Rvd25y&#10;ZXYueG1sUEsFBgAAAAAEAAQA9QAAAIUDAAAAAA==&#10;" path="m,166l15,151,32,130,50,108,69,83,88,59,106,36,122,16,138,r-2,68l134,136r,68l134,272r3,68l140,407r4,68l149,542r6,67l162,675r7,66l179,807r9,64l198,936r12,63l222,1061r13,62l249,1184r14,59l279,1302r15,57l311,1415r18,55l347,1524r19,52l385,1626r20,50l426,1723r21,46l468,1814r23,41l515,1896r-11,6l495,1905r-9,3l479,1909r-6,l467,1908r-6,-1l457,1904r-12,-3l433,1900r-7,1l417,1903r-8,4l398,1913r-18,-37l362,1836r-19,-41l325,1750r-18,-46l288,1656r-18,-49l253,1556r-18,-53l218,1449r-18,-55l183,1338r-15,-59l151,1222r-15,-60l121,1103r-14,-61l94,982,81,921,69,860,57,800,46,739,37,678,28,617,21,559,14,499,9,440,4,383,2,327,,272,,219,,166xe" fillcolor="#4a4f64 [2415]" stroked="f">
                    <v:fill opacity="15163f"/>
                    <v:path arrowok="t" o:connecttype="custom" o:connectlocs="4,39;13,28;22,15;31,4;34,18;34,53;34,88;36,123;39,158;42,193;47,226;53,260;59,292;66,323;74,353;82,382;92,409;101,435;112,460;123,482;126,494;122,496;118,496;115,495;111,494;107,494;102,495;95,487;86,466;77,443;68,418;59,390;50,362;42,332;34,302;27,271;20,239;14,208;9,176;5,145;2,114;1,85;0,57" o:connectangles="0,0,0,0,0,0,0,0,0,0,0,0,0,0,0,0,0,0,0,0,0,0,0,0,0,0,0,0,0,0,0,0,0,0,0,0,0,0,0,0,0,0,0"/>
                  </v:shape>
                  <v:shape id="Freeform 138" o:spid="_x0000_s1053" style="position:absolute;left:5090;top:3164;width:154;height:533;flip:x;visibility:visible;mso-wrap-style:square;v-text-anchor:top" coordsize="614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8MMIA&#10;AADcAAAADwAAAGRycy9kb3ducmV2LnhtbERP32vCMBB+F/Y/hBv4pmkViuuMIpsde5Pp9n40Z1Ns&#10;LiWJtttfvwyEvd3H9/PW29F24kY+tI4V5PMMBHHtdMuNgs9TNVuBCBFZY+eYFHxTgO3mYbLGUruB&#10;P+h2jI1IIRxKVGBi7EspQ23IYpi7njhxZ+ctxgR9I7XHIYXbTi6yrJAWW04NBnt6MVRfjlerYKx+&#10;huvykL9efLFfycxU/dPbl1LTx3H3DCLSGP/Fd/e7TvPzAv6eS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PwwwgAAANwAAAAPAAAAAAAAAAAAAAAAAJgCAABkcnMvZG93&#10;bnJldi54bWxQSwUGAAAAAAQABAD1AAAAhwMAAAAA&#10;" path="m612,150l575,116,528,76,479,34,442,r12,54l461,111r5,61l468,237r-1,65l463,372r-7,70l448,515r-11,74l425,664r-14,76l395,817r-18,76l358,970r-19,77l318,1123r-22,74l275,1271r-23,73l230,1414r-23,68l184,1549r-22,63l140,1672,98,1783r-38,95l27,1955,,2011r18,11l30,2027r6,3l41,2031r5,l53,2033r12,6l83,2050r38,-79l162,1881r42,-102l249,1670r45,-120l339,1426r22,-64l383,1296r22,-65l425,1163r20,-67l466,1028r19,-68l503,892r16,-67l536,758r14,-67l564,626r11,-66l586,497r10,-62l603,374r5,-59l611,258r3,-56l612,150xe" fillcolor="#4a4f64 [2415]" stroked="f">
                    <v:fill opacity="15163f"/>
                    <v:path arrowok="t" o:connecttype="custom" o:connectlocs="144,30;120,9;114,14;117,45;117,79;114,115;110,153;103,192;95,232;85,272;74,311;63,349;52,385;41,419;25,464;7,508;5,526;9,528;12,528;16,530;30,512;51,463;74,403;91,354;102,320;112,285;122,250;130,215;138,180;144,146;149,113;152,82;154,53" o:connectangles="0,0,0,0,0,0,0,0,0,0,0,0,0,0,0,0,0,0,0,0,0,0,0,0,0,0,0,0,0,0,0,0,0"/>
                  </v:shape>
                  <v:shape id="Freeform 139" o:spid="_x0000_s1054" style="position:absolute;left:6311;top:3189;width:134;height:550;flip:x;visibility:visible;mso-wrap-style:square;v-text-anchor:top" coordsize="530,2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WlHMEA&#10;AADcAAAADwAAAGRycy9kb3ducmV2LnhtbERPS4vCMBC+C/6HMAveNK0Hla6xLBXBgx50BT0OzfTB&#10;NpPaRFv/vVlY2Nt8fM9Zp4NpxJM6V1tWEM8iEMS51TWXCi7fu+kKhPPIGhvLpOBFDtLNeLTGRNue&#10;T/Q8+1KEEHYJKqi8bxMpXV6RQTezLXHgCtsZ9AF2pdQd9iHcNHIeRQtpsObQUGFLWUX5z/lhFLjL&#10;tj/c7oU+ZsXqsc2ux1KSVmryMXx9gvA0+H/xn3uvw/x4Cb/PhAv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lpRzBAAAA3AAAAA8AAAAAAAAAAAAAAAAAmAIAAGRycy9kb3du&#10;cmV2LnhtbFBLBQYAAAAABAAEAPUAAACGAwAAAAA=&#10;" path="m,184l16,166,34,143,52,118,72,92,91,66,109,40,127,18,142,r-2,75l139,151r,75l140,301r1,75l145,450r3,75l154,599r6,74l167,747r8,73l184,892r10,71l204,1033r12,71l229,1173r14,68l257,1308r14,66l287,1438r16,64l321,1564r18,60l358,1684r19,57l398,1797r20,55l439,1904r22,51l483,2003r23,47l530,2095r-11,6l510,2106r-9,2l494,2110r-6,-2l481,2108r-5,-2l470,2104r-6,-2l460,2100r-8,-1l447,2099r-8,1l431,2102r-10,5l411,2113r-19,-40l374,2028r-19,-46l336,1934r-20,-51l299,1830r-20,-54l262,1719r-19,-58l225,1601r-18,-62l190,1477r-17,-63l157,1350r-16,-66l126,1218r-15,-66l97,1085,84,1018,71,950,59,883,48,816,39,750,30,683,22,617,16,552,10,487,5,424,3,362,,301,,241,,184xe" fillcolor="#4a4f64 [2415]" stroked="f">
                    <v:fill opacity="15163f"/>
                    <v:path arrowok="t" o:connecttype="custom" o:connectlocs="4,43;13,31;23,17;32,5;35,20;35,59;36,98;37,137;40,175;44,213;49,251;55,287;61,323;69,358;77,391;86,423;95,453;106,482;117,509;128,534;131,547;127,549;123,549;120,548;117,547;114,546;111,547;106,548;99,540;90,516;80,490;71,462;61,432;52,401;44,368;36,334;28,300;21,265;15,230;10,195;6,161;3,127;1,94;0,63" o:connectangles="0,0,0,0,0,0,0,0,0,0,0,0,0,0,0,0,0,0,0,0,0,0,0,0,0,0,0,0,0,0,0,0,0,0,0,0,0,0,0,0,0,0,0,0"/>
                  </v:shape>
                  <v:shape id="Freeform 140" o:spid="_x0000_s1055" style="position:absolute;left:6157;top:3171;width:62;height:557;flip:x;visibility:visible;mso-wrap-style:square;v-text-anchor:top" coordsize="246,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Fr8UA&#10;AADcAAAADwAAAGRycy9kb3ducmV2LnhtbESPQWvCQBCF7wX/wzJCb3WjlCLRVVQI2h4EreJ1zI5J&#10;MDsbs1tN/33nIPQ2w3vz3jfTeedqdac2VJ4NDAcJKOLc24oLA4fv7G0MKkRki7VnMvBLAeaz3ssU&#10;U+sfvKP7PhZKQjikaKCMsUm1DnlJDsPAN8SiXXzrMMraFtq2+JBwV+tRknxohxVLQ4kNrUrKr/sf&#10;Z8CNzu/Zbnm7Hrd4/vyy22x9skdjXvvdYgIqUhf/zc/rjRX8odDKMzKBn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AWvxQAAANwAAAAPAAAAAAAAAAAAAAAAAJgCAABkcnMv&#10;ZG93bnJldi54bWxQSwUGAAAAAAQABAD1AAAAigMAAAAA&#10;" path="m212,196r-7,-9l197,178r-8,-11l181,154,166,128,150,98,135,69,119,42,112,30,104,18,95,8,88,r15,37l116,79r13,47l140,178r9,56l159,293r7,64l172,422r5,69l181,564r3,74l185,715r1,77l185,872r-1,80l181,1032r-3,81l172,1194r-6,81l160,1355r-8,79l142,1512r-10,75l122,1661r-12,71l97,1801r-15,66l68,1930r-15,59l36,2044r-18,51l,2141r,-4l,2132r1,-6l4,2120r2,-2l10,2116r3,l19,2118r6,1l33,2122r10,5l55,2133r13,-40l81,2050r13,-47l107,1954r12,-51l131,1850r12,-55l154,1738r11,-58l174,1620r10,-62l192,1496r8,-64l209,1367r7,-65l222,1235r6,-67l233,1100r3,-67l240,965r2,-68l245,830r1,-68l246,697r-1,-67l243,564r-2,-64l237,437r-4,-62l227,314r-6,-60l212,196xe" fillcolor="#4a4f64 [2415]" stroked="f">
                    <v:fill opacity="15163f"/>
                    <v:path arrowok="t" o:connecttype="custom" o:connectlocs="52,49;48,43;42,33;34,18;28,8;24,2;26,10;33,33;38,61;42,93;45,128;46,166;47,206;46,248;45,290;42,332;38,373;33,413;28,451;21,486;13,517;5,545;0,556;0,553;2,551;3,550;6,551;11,553;17,545;24,521;30,495;36,467;42,437;46,405;50,373;54,339;57,304;59,269;61,233;62,198;62,164;61,130;59,98;56,66" o:connectangles="0,0,0,0,0,0,0,0,0,0,0,0,0,0,0,0,0,0,0,0,0,0,0,0,0,0,0,0,0,0,0,0,0,0,0,0,0,0,0,0,0,0,0,0"/>
                  </v:shape>
                  <v:shape id="Freeform 141" o:spid="_x0000_s1056" style="position:absolute;left:6357;top:2648;width:208;height:135;flip:x;visibility:visible;mso-wrap-style:square;v-text-anchor:top" coordsize="826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V6cMA&#10;AADcAAAADwAAAGRycy9kb3ducmV2LnhtbERPS2sCMRC+F/wPYYReimb1UOpqFBWk7aXQ9XEeNuNm&#10;MZksm+y6/vumUOhtPr7nrDaDs6KnNtSeFcymGQji0uuaKwWn42HyBiJEZI3WMyl4UIDNevS0wlz7&#10;O39TX8RKpBAOOSowMTa5lKE05DBMfUOcuKtvHcYE20rqFu8p3Fk5z7JX6bDm1GCwob2h8lZ0TsH5&#10;az8vsLOX/vH58p5dy11XWKPU83jYLkFEGuK/+M/9odP82QJ+n0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WV6cMAAADcAAAADwAAAAAAAAAAAAAAAACYAgAAZHJzL2Rv&#10;d25yZXYueG1sUEsFBgAAAAAEAAQA9QAAAIgDAAAAAA==&#10;" path="m520,522l452,506,390,487,331,466,278,445,229,422,184,398,145,373,112,348,81,322,56,296,35,270,20,243,8,217,2,192,,167,2,143,9,120,21,99,37,80,58,61,83,45,113,31,146,19r40,-8l229,3,276,r52,l385,2r61,7l510,19r71,14l655,51,581,44,515,40,458,38r-52,2l363,44r-37,6l297,57,273,68,254,79,242,93r-7,14l232,123r3,16l242,157r12,18l269,194r19,19l311,233r26,19l365,271r31,18l429,306r36,18l502,340r38,15l581,370r39,13l662,394r41,9l744,410r42,5l826,417r-18,9l791,433r-17,7l757,446r-31,8l697,460r-26,5l647,468r-21,2l606,471r-18,1l572,474r-13,3l547,481r-5,2l538,487r-4,4l530,495r-3,6l524,507r-2,7l520,522xe" fillcolor="#4a4f64 [2415]" stroked="f">
                    <v:fill opacity="15163f"/>
                    <v:path arrowok="t" o:connecttype="custom" o:connectlocs="114,131;83,121;58,109;37,96;20,83;9,70;2,56;0,43;2,31;9,21;21,12;37,5;58,1;83,0;112,2;146,9;146,11;115,10;91,11;75,15;64,20;59,28;59,36;64,45;73,55;85,65;100,75;117,84;136,92;156,99;177,104;198,107;203,110;195,114;183,117;169,120;158,122;148,122;141,123;136,125;134,127;133,130;131,133" o:connectangles="0,0,0,0,0,0,0,0,0,0,0,0,0,0,0,0,0,0,0,0,0,0,0,0,0,0,0,0,0,0,0,0,0,0,0,0,0,0,0,0,0,0,0"/>
                  </v:shape>
                  <v:shape id="Freeform 142" o:spid="_x0000_s1057" style="position:absolute;left:6221;top:2283;width:199;height:455;flip:x;visibility:visible;mso-wrap-style:square;v-text-anchor:top" coordsize="789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MfU8YA&#10;AADcAAAADwAAAGRycy9kb3ducmV2LnhtbESPQWvCQBCF70L/wzJCL1I3zUFs6ipWqPRQhGhpr2N2&#10;TIK7syG71fjvnUOhtxnem/e+WawG79SF+tgGNvA8zUARV8G2XBv4Orw/zUHFhGzRBSYDN4qwWj6M&#10;FljYcOWSLvtUKwnhWKCBJqWu0DpWDXmM09ARi3YKvccka19r2+NVwr3TeZbNtMeWpaHBjjYNVef9&#10;rzdw2rhjPZ/dXuLk5y3fuXL7/VlujXkcD+tXUImG9G/+u/6wgp8LvjwjE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MfU8YAAADcAAAADwAAAAAAAAAAAAAAAACYAgAAZHJz&#10;L2Rvd25yZXYueG1sUEsFBgAAAAAEAAQA9QAAAIsDAAAAAA==&#10;" path="m214,1574r-3,-6l204,1550r-12,-29l178,1483r-7,-23l164,1435r-7,-26l151,1380r-6,-29l139,1318r-3,-33l132,1250r-2,-35l130,1178r1,-39l134,1100r5,-41l146,1019r10,-42l168,935r15,-41l201,851r20,-43l245,766r28,-43l305,680r35,-42l379,597r73,-54l528,487r39,-30l604,426r18,-16l640,395r17,-17l674,362r15,-17l705,327r13,-18l731,291r12,-19l754,253r9,-19l771,214r8,-21l783,172r4,-22l789,129r,-23l788,82,785,59,780,35r-6,25l767,81r-9,22l749,121r-11,16l727,152r-12,12l703,175r-10,9l682,192r-11,6l663,204r-13,6l645,212,634,199r-8,-13l619,173r-6,-13l603,134r-7,-28l589,79,579,53,573,39,566,26,557,13,547,r1,17l551,61r,31l551,127r-3,38l545,205r-4,22l539,248r-4,22l530,291r-6,22l518,334r-7,20l504,376r-8,20l485,415r-11,19l464,453r-14,17l436,487r-15,14l404,515r-44,43l318,600r-38,41l245,681r-33,41l182,761r-27,38l130,839r-23,38l87,914,69,952,53,989r-13,37l28,1063r-9,37l11,1136r-5,37l2,1210,,1247r,37l,1321r3,37l7,1395r4,38l17,1471r8,38l34,1549r10,39l65,1668r25,82l102,1743r11,-8l122,1726r9,-8l139,1710r6,-10l151,1689r6,-10l169,1656r12,-25l195,1604r19,-30xe" fillcolor="#4a4f64 [2415]" stroked="f">
                    <v:fill opacity="15163f"/>
                    <v:path arrowok="t" o:connecttype="custom" o:connectlocs="51,403;43,380;38,359;34,334;33,306;35,275;42,243;56,210;77,177;114,141;152,111;166,98;178,85;187,71;194,56;198,39;199,21;195,16;189,31;180,43;172,50;164,55;158,48;152,35;146,14;140,3;139,16;138,43;136,64;132,81;127,98;120,113;110,127;91,145;62,177;39,208;22,238;10,267;3,295;0,324;1,353;4,382;11,413;26,453;33,447;38,439;46,424" o:connectangles="0,0,0,0,0,0,0,0,0,0,0,0,0,0,0,0,0,0,0,0,0,0,0,0,0,0,0,0,0,0,0,0,0,0,0,0,0,0,0,0,0,0,0,0,0,0,0"/>
                  </v:shape>
                  <v:shape id="Freeform 143" o:spid="_x0000_s1058" style="position:absolute;left:6266;top:2526;width:148;height:209;flip:x;visibility:visible;mso-wrap-style:square;v-text-anchor:top" coordsize="591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UlMIA&#10;AADcAAAADwAAAGRycy9kb3ducmV2LnhtbESPT4vCMBDF74LfIYzgTVM9yFpNiwiCe3P9h96GZmyL&#10;zaQkWVu//WZhYW8zvPd+82ad96YRL3K+tqxgNk1AEBdW11wqOJ92kw8QPiBrbCyTgjd5yLPhYI2p&#10;th1/0esYShEh7FNUUIXQplL6oiKDfmpb4qg9rDMY4upKqR12EW4aOU+ShTRYc7xQYUvbiorn8dtE&#10;imwLvHeX5ZYduc/rrdz700Gp8ajfrEAE6sO/+S+917H+fAa/z8QJ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FSUwgAAANwAAAAPAAAAAAAAAAAAAAAAAJgCAABkcnMvZG93&#10;bnJldi54bWxQSwUGAAAAAAQABAD1AAAAhwMAAAAA&#10;" path="m436,655r34,-61l500,536r25,-56l545,426r17,-51l575,326r9,-46l590,237r1,-39l588,162r-4,-33l575,99,565,73,550,51,533,32,514,18,494,8,470,1,445,,418,2r-30,8l358,21,326,38,292,61,258,87r-35,32l186,157r-35,43l114,249,75,303,38,364,,430,46,371,87,321r40,-43l162,242r33,-28l224,191r27,-17l275,163r21,-6l314,157r15,5l343,172r9,13l360,203r5,20l369,247r,27l368,304r-4,32l358,370r-7,34l341,441r-12,39l315,518r-14,38l283,594r-18,38l245,669r-22,37l199,742r-23,33l149,807r19,-8l185,791r17,-7l217,775r28,-16l269,742r21,-15l309,711r16,-15l339,682r13,-11l364,660r12,-7l387,647r5,-3l397,644r6,-1l409,644r6,1l421,648r7,3l436,655xe" fillcolor="#4a4f64 [2415]" stroked="f">
                    <v:fill opacity="15163f"/>
                    <v:path arrowok="t" o:connecttype="custom" o:connectlocs="118,154;131,124;141,97;146,73;148,51;146,33;141,19;133,8;124,2;111,0;97,3;82,10;65,23;47,41;29,64;10,94;12,96;32,72;49,55;63,45;74,41;82,42;88,48;91,58;92,71;91,87;88,105;82,124;75,144;66,164;56,183;44,201;42,207;51,203;61,197;73,188;81,180;88,174;94,169;98,167;101,167;104,167;107,169" o:connectangles="0,0,0,0,0,0,0,0,0,0,0,0,0,0,0,0,0,0,0,0,0,0,0,0,0,0,0,0,0,0,0,0,0,0,0,0,0,0,0,0,0,0,0"/>
                  </v:shape>
                  <v:shape id="Freeform 144" o:spid="_x0000_s1059" style="position:absolute;left:5689;top:1975;width:292;height:149;flip:x;visibility:visible;mso-wrap-style:square;v-text-anchor:top" coordsize="1163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xxr8A&#10;AADcAAAADwAAAGRycy9kb3ducmV2LnhtbERPzYrCMBC+C75DGGFvNrUHXbpGEWFhvQi6eYChGduy&#10;zaQksVaf3iwI3ubj+531drSdGMiH1rGCRZaDIK6cablWoH+/558gQkQ22DkmBXcKsN1MJ2ssjbvx&#10;iYZzrEUK4VCigibGvpQyVA1ZDJnriRN3cd5iTNDX0ni8pXDbySLPl9Jiy6mhwZ72DVV/56tVcNxr&#10;3Y8PLXm18rbWh8tp5walPmbj7gtEpDG+xS/3j0nziwL+n0kX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yjHGvwAAANwAAAAPAAAAAAAAAAAAAAAAAJgCAABkcnMvZG93bnJl&#10;di54bWxQSwUGAAAAAAQABAD1AAAAhAMAAAAA&#10;" path="m,179l18,123,37,79,55,46,74,22,95,7,115,r20,1l158,9r22,14l203,41r25,24l253,92r55,63l368,226r32,35l433,296r36,35l506,362r39,29l586,418r43,21l673,456r48,11l770,471r51,-2l875,459r56,-19l990,413r61,-37l1116,327r-13,32l1091,384r-12,22l1068,424r-13,15l1041,455r-17,15l1002,487r22,9l1054,510r45,14l1163,544r-71,16l1024,570r-65,4l899,572r-58,-6l786,555,736,539,689,522,643,500,602,476,562,450,526,423,492,393,460,364,429,334,400,304,349,248,303,198,282,177,263,159,244,145,225,135r-18,-6l190,128r-17,5l157,143r-18,17l122,184r-17,31l87,254,66,235,43,216,22,197,,179xe" fillcolor="#4a4f64 [2415]" stroked="f">
                    <v:fill opacity="15163f"/>
                    <v:path arrowok="t" o:connecttype="custom" o:connectlocs="5,32;14,12;24,2;34,0;45,6;57,17;77,40;100,68;118,86;137,101;158,114;181,121;206,122;234,114;264,98;277,93;271,105;265,114;257,122;257,129;276,136;274,145;241,149;211,147;185,140;161,130;141,117;124,102;108,87;88,64;71,46;61,38;52,33;43,35;35,42;26,56;17,61;6,51" o:connectangles="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1105535</wp:posOffset>
                </wp:positionV>
                <wp:extent cx="1364615" cy="1690370"/>
                <wp:effectExtent l="1270" t="8255" r="5715" b="6350"/>
                <wp:wrapNone/>
                <wp:docPr id="26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4615" cy="1690370"/>
                          <a:chOff x="2945" y="-189"/>
                          <a:chExt cx="4682" cy="5556"/>
                        </a:xfrm>
                      </wpg:grpSpPr>
                      <wpg:grpSp>
                        <wpg:cNvPr id="27" name="Group 226"/>
                        <wpg:cNvGrpSpPr>
                          <a:grpSpLocks/>
                        </wpg:cNvGrpSpPr>
                        <wpg:grpSpPr bwMode="auto">
                          <a:xfrm>
                            <a:off x="2945" y="-189"/>
                            <a:ext cx="4682" cy="5556"/>
                            <a:chOff x="6396" y="700"/>
                            <a:chExt cx="4682" cy="5556"/>
                          </a:xfrm>
                        </wpg:grpSpPr>
                        <wps:wsp>
                          <wps:cNvPr id="28" name="Freeform 149"/>
                          <wps:cNvSpPr>
                            <a:spLocks/>
                          </wps:cNvSpPr>
                          <wps:spPr bwMode="auto">
                            <a:xfrm>
                              <a:off x="6396" y="1316"/>
                              <a:ext cx="3660" cy="4940"/>
                            </a:xfrm>
                            <a:custGeom>
                              <a:avLst/>
                              <a:gdLst>
                                <a:gd name="T0" fmla="*/ 1838 w 14639"/>
                                <a:gd name="T1" fmla="*/ 9747 h 19758"/>
                                <a:gd name="T2" fmla="*/ 180 w 14639"/>
                                <a:gd name="T3" fmla="*/ 16739 h 19758"/>
                                <a:gd name="T4" fmla="*/ 182 w 14639"/>
                                <a:gd name="T5" fmla="*/ 17189 h 19758"/>
                                <a:gd name="T6" fmla="*/ 88 w 14639"/>
                                <a:gd name="T7" fmla="*/ 17495 h 19758"/>
                                <a:gd name="T8" fmla="*/ 26 w 14639"/>
                                <a:gd name="T9" fmla="*/ 17823 h 19758"/>
                                <a:gd name="T10" fmla="*/ 0 w 14639"/>
                                <a:gd name="T11" fmla="*/ 18166 h 19758"/>
                                <a:gd name="T12" fmla="*/ 17 w 14639"/>
                                <a:gd name="T13" fmla="*/ 18511 h 19758"/>
                                <a:gd name="T14" fmla="*/ 80 w 14639"/>
                                <a:gd name="T15" fmla="*/ 18847 h 19758"/>
                                <a:gd name="T16" fmla="*/ 197 w 14639"/>
                                <a:gd name="T17" fmla="*/ 19164 h 19758"/>
                                <a:gd name="T18" fmla="*/ 371 w 14639"/>
                                <a:gd name="T19" fmla="*/ 19453 h 19758"/>
                                <a:gd name="T20" fmla="*/ 499 w 14639"/>
                                <a:gd name="T21" fmla="*/ 19564 h 19758"/>
                                <a:gd name="T22" fmla="*/ 701 w 14639"/>
                                <a:gd name="T23" fmla="*/ 19608 h 19758"/>
                                <a:gd name="T24" fmla="*/ 985 w 14639"/>
                                <a:gd name="T25" fmla="*/ 19632 h 19758"/>
                                <a:gd name="T26" fmla="*/ 1318 w 14639"/>
                                <a:gd name="T27" fmla="*/ 19636 h 19758"/>
                                <a:gd name="T28" fmla="*/ 1667 w 14639"/>
                                <a:gd name="T29" fmla="*/ 19619 h 19758"/>
                                <a:gd name="T30" fmla="*/ 1995 w 14639"/>
                                <a:gd name="T31" fmla="*/ 19584 h 19758"/>
                                <a:gd name="T32" fmla="*/ 2270 w 14639"/>
                                <a:gd name="T33" fmla="*/ 19527 h 19758"/>
                                <a:gd name="T34" fmla="*/ 2457 w 14639"/>
                                <a:gd name="T35" fmla="*/ 19450 h 19758"/>
                                <a:gd name="T36" fmla="*/ 2590 w 14639"/>
                                <a:gd name="T37" fmla="*/ 19542 h 19758"/>
                                <a:gd name="T38" fmla="*/ 2913 w 14639"/>
                                <a:gd name="T39" fmla="*/ 19658 h 19758"/>
                                <a:gd name="T40" fmla="*/ 3392 w 14639"/>
                                <a:gd name="T41" fmla="*/ 19730 h 19758"/>
                                <a:gd name="T42" fmla="*/ 3961 w 14639"/>
                                <a:gd name="T43" fmla="*/ 19758 h 19758"/>
                                <a:gd name="T44" fmla="*/ 4557 w 14639"/>
                                <a:gd name="T45" fmla="*/ 19738 h 19758"/>
                                <a:gd name="T46" fmla="*/ 5115 w 14639"/>
                                <a:gd name="T47" fmla="*/ 19669 h 19758"/>
                                <a:gd name="T48" fmla="*/ 5568 w 14639"/>
                                <a:gd name="T49" fmla="*/ 19548 h 19758"/>
                                <a:gd name="T50" fmla="*/ 5853 w 14639"/>
                                <a:gd name="T51" fmla="*/ 19375 h 19758"/>
                                <a:gd name="T52" fmla="*/ 6065 w 14639"/>
                                <a:gd name="T53" fmla="*/ 19302 h 19758"/>
                                <a:gd name="T54" fmla="*/ 6274 w 14639"/>
                                <a:gd name="T55" fmla="*/ 19294 h 19758"/>
                                <a:gd name="T56" fmla="*/ 6466 w 14639"/>
                                <a:gd name="T57" fmla="*/ 19307 h 19758"/>
                                <a:gd name="T58" fmla="*/ 6642 w 14639"/>
                                <a:gd name="T59" fmla="*/ 19339 h 19758"/>
                                <a:gd name="T60" fmla="*/ 6809 w 14639"/>
                                <a:gd name="T61" fmla="*/ 19388 h 19758"/>
                                <a:gd name="T62" fmla="*/ 6971 w 14639"/>
                                <a:gd name="T63" fmla="*/ 19455 h 19758"/>
                                <a:gd name="T64" fmla="*/ 7133 w 14639"/>
                                <a:gd name="T65" fmla="*/ 19538 h 19758"/>
                                <a:gd name="T66" fmla="*/ 13367 w 14639"/>
                                <a:gd name="T67" fmla="*/ 19701 h 19758"/>
                                <a:gd name="T68" fmla="*/ 13404 w 14639"/>
                                <a:gd name="T69" fmla="*/ 19691 h 19758"/>
                                <a:gd name="T70" fmla="*/ 13431 w 14639"/>
                                <a:gd name="T71" fmla="*/ 19648 h 19758"/>
                                <a:gd name="T72" fmla="*/ 13452 w 14639"/>
                                <a:gd name="T73" fmla="*/ 19580 h 19758"/>
                                <a:gd name="T74" fmla="*/ 13490 w 14639"/>
                                <a:gd name="T75" fmla="*/ 19310 h 19758"/>
                                <a:gd name="T76" fmla="*/ 13520 w 14639"/>
                                <a:gd name="T77" fmla="*/ 19153 h 19758"/>
                                <a:gd name="T78" fmla="*/ 13707 w 14639"/>
                                <a:gd name="T79" fmla="*/ 18844 h 19758"/>
                                <a:gd name="T80" fmla="*/ 13872 w 14639"/>
                                <a:gd name="T81" fmla="*/ 18452 h 19758"/>
                                <a:gd name="T82" fmla="*/ 13991 w 14639"/>
                                <a:gd name="T83" fmla="*/ 18000 h 19758"/>
                                <a:gd name="T84" fmla="*/ 14048 w 14639"/>
                                <a:gd name="T85" fmla="*/ 17510 h 19758"/>
                                <a:gd name="T86" fmla="*/ 14020 w 14639"/>
                                <a:gd name="T87" fmla="*/ 16999 h 19758"/>
                                <a:gd name="T88" fmla="*/ 13887 w 14639"/>
                                <a:gd name="T89" fmla="*/ 16493 h 19758"/>
                                <a:gd name="T90" fmla="*/ 13629 w 14639"/>
                                <a:gd name="T91" fmla="*/ 16008 h 19758"/>
                                <a:gd name="T92" fmla="*/ 13225 w 14639"/>
                                <a:gd name="T93" fmla="*/ 15568 h 19758"/>
                                <a:gd name="T94" fmla="*/ 13362 w 14639"/>
                                <a:gd name="T95" fmla="*/ 15382 h 19758"/>
                                <a:gd name="T96" fmla="*/ 13790 w 14639"/>
                                <a:gd name="T97" fmla="*/ 14745 h 19758"/>
                                <a:gd name="T98" fmla="*/ 14265 w 14639"/>
                                <a:gd name="T99" fmla="*/ 14009 h 19758"/>
                                <a:gd name="T100" fmla="*/ 14592 w 14639"/>
                                <a:gd name="T101" fmla="*/ 13479 h 19758"/>
                                <a:gd name="T102" fmla="*/ 14639 w 14639"/>
                                <a:gd name="T103" fmla="*/ 13387 h 19758"/>
                                <a:gd name="T104" fmla="*/ 9192 w 14639"/>
                                <a:gd name="T105" fmla="*/ 1167 h 19758"/>
                                <a:gd name="T106" fmla="*/ 6989 w 14639"/>
                                <a:gd name="T107" fmla="*/ 0 h 197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4639" h="19758">
                                  <a:moveTo>
                                    <a:pt x="6865" y="8645"/>
                                  </a:moveTo>
                                  <a:lnTo>
                                    <a:pt x="4087" y="7819"/>
                                  </a:lnTo>
                                  <a:lnTo>
                                    <a:pt x="3734" y="7818"/>
                                  </a:lnTo>
                                  <a:lnTo>
                                    <a:pt x="1838" y="9747"/>
                                  </a:lnTo>
                                  <a:lnTo>
                                    <a:pt x="638" y="11210"/>
                                  </a:lnTo>
                                  <a:lnTo>
                                    <a:pt x="469" y="11547"/>
                                  </a:lnTo>
                                  <a:lnTo>
                                    <a:pt x="227" y="14397"/>
                                  </a:lnTo>
                                  <a:lnTo>
                                    <a:pt x="180" y="16739"/>
                                  </a:lnTo>
                                  <a:lnTo>
                                    <a:pt x="271" y="16984"/>
                                  </a:lnTo>
                                  <a:lnTo>
                                    <a:pt x="240" y="17049"/>
                                  </a:lnTo>
                                  <a:lnTo>
                                    <a:pt x="211" y="17119"/>
                                  </a:lnTo>
                                  <a:lnTo>
                                    <a:pt x="182" y="17189"/>
                                  </a:lnTo>
                                  <a:lnTo>
                                    <a:pt x="156" y="17263"/>
                                  </a:lnTo>
                                  <a:lnTo>
                                    <a:pt x="132" y="17339"/>
                                  </a:lnTo>
                                  <a:lnTo>
                                    <a:pt x="109" y="17416"/>
                                  </a:lnTo>
                                  <a:lnTo>
                                    <a:pt x="88" y="17495"/>
                                  </a:lnTo>
                                  <a:lnTo>
                                    <a:pt x="70" y="17574"/>
                                  </a:lnTo>
                                  <a:lnTo>
                                    <a:pt x="53" y="17657"/>
                                  </a:lnTo>
                                  <a:lnTo>
                                    <a:pt x="38" y="17739"/>
                                  </a:lnTo>
                                  <a:lnTo>
                                    <a:pt x="26" y="17823"/>
                                  </a:lnTo>
                                  <a:lnTo>
                                    <a:pt x="16" y="17908"/>
                                  </a:lnTo>
                                  <a:lnTo>
                                    <a:pt x="8" y="17994"/>
                                  </a:lnTo>
                                  <a:lnTo>
                                    <a:pt x="3" y="18080"/>
                                  </a:lnTo>
                                  <a:lnTo>
                                    <a:pt x="0" y="18166"/>
                                  </a:lnTo>
                                  <a:lnTo>
                                    <a:pt x="0" y="18253"/>
                                  </a:lnTo>
                                  <a:lnTo>
                                    <a:pt x="3" y="18339"/>
                                  </a:lnTo>
                                  <a:lnTo>
                                    <a:pt x="8" y="18424"/>
                                  </a:lnTo>
                                  <a:lnTo>
                                    <a:pt x="17" y="18511"/>
                                  </a:lnTo>
                                  <a:lnTo>
                                    <a:pt x="28" y="18596"/>
                                  </a:lnTo>
                                  <a:lnTo>
                                    <a:pt x="42" y="18681"/>
                                  </a:lnTo>
                                  <a:lnTo>
                                    <a:pt x="59" y="18765"/>
                                  </a:lnTo>
                                  <a:lnTo>
                                    <a:pt x="80" y="18847"/>
                                  </a:lnTo>
                                  <a:lnTo>
                                    <a:pt x="104" y="18929"/>
                                  </a:lnTo>
                                  <a:lnTo>
                                    <a:pt x="131" y="19010"/>
                                  </a:lnTo>
                                  <a:lnTo>
                                    <a:pt x="163" y="19088"/>
                                  </a:lnTo>
                                  <a:lnTo>
                                    <a:pt x="197" y="19164"/>
                                  </a:lnTo>
                                  <a:lnTo>
                                    <a:pt x="235" y="19240"/>
                                  </a:lnTo>
                                  <a:lnTo>
                                    <a:pt x="276" y="19314"/>
                                  </a:lnTo>
                                  <a:lnTo>
                                    <a:pt x="321" y="19384"/>
                                  </a:lnTo>
                                  <a:lnTo>
                                    <a:pt x="371" y="19453"/>
                                  </a:lnTo>
                                  <a:lnTo>
                                    <a:pt x="423" y="19519"/>
                                  </a:lnTo>
                                  <a:lnTo>
                                    <a:pt x="440" y="19535"/>
                                  </a:lnTo>
                                  <a:lnTo>
                                    <a:pt x="466" y="19551"/>
                                  </a:lnTo>
                                  <a:lnTo>
                                    <a:pt x="499" y="19564"/>
                                  </a:lnTo>
                                  <a:lnTo>
                                    <a:pt x="540" y="19577"/>
                                  </a:lnTo>
                                  <a:lnTo>
                                    <a:pt x="587" y="19589"/>
                                  </a:lnTo>
                                  <a:lnTo>
                                    <a:pt x="640" y="19599"/>
                                  </a:lnTo>
                                  <a:lnTo>
                                    <a:pt x="701" y="19608"/>
                                  </a:lnTo>
                                  <a:lnTo>
                                    <a:pt x="765" y="19615"/>
                                  </a:lnTo>
                                  <a:lnTo>
                                    <a:pt x="834" y="19622"/>
                                  </a:lnTo>
                                  <a:lnTo>
                                    <a:pt x="907" y="19628"/>
                                  </a:lnTo>
                                  <a:lnTo>
                                    <a:pt x="985" y="19632"/>
                                  </a:lnTo>
                                  <a:lnTo>
                                    <a:pt x="1064" y="19635"/>
                                  </a:lnTo>
                                  <a:lnTo>
                                    <a:pt x="1147" y="19636"/>
                                  </a:lnTo>
                                  <a:lnTo>
                                    <a:pt x="1232" y="19636"/>
                                  </a:lnTo>
                                  <a:lnTo>
                                    <a:pt x="1318" y="19636"/>
                                  </a:lnTo>
                                  <a:lnTo>
                                    <a:pt x="1405" y="19633"/>
                                  </a:lnTo>
                                  <a:lnTo>
                                    <a:pt x="1493" y="19629"/>
                                  </a:lnTo>
                                  <a:lnTo>
                                    <a:pt x="1580" y="19625"/>
                                  </a:lnTo>
                                  <a:lnTo>
                                    <a:pt x="1667" y="19619"/>
                                  </a:lnTo>
                                  <a:lnTo>
                                    <a:pt x="1752" y="19612"/>
                                  </a:lnTo>
                                  <a:lnTo>
                                    <a:pt x="1836" y="19603"/>
                                  </a:lnTo>
                                  <a:lnTo>
                                    <a:pt x="1917" y="19594"/>
                                  </a:lnTo>
                                  <a:lnTo>
                                    <a:pt x="1995" y="19584"/>
                                  </a:lnTo>
                                  <a:lnTo>
                                    <a:pt x="2070" y="19570"/>
                                  </a:lnTo>
                                  <a:lnTo>
                                    <a:pt x="2142" y="19557"/>
                                  </a:lnTo>
                                  <a:lnTo>
                                    <a:pt x="2209" y="19543"/>
                                  </a:lnTo>
                                  <a:lnTo>
                                    <a:pt x="2270" y="19527"/>
                                  </a:lnTo>
                                  <a:lnTo>
                                    <a:pt x="2326" y="19509"/>
                                  </a:lnTo>
                                  <a:lnTo>
                                    <a:pt x="2377" y="19491"/>
                                  </a:lnTo>
                                  <a:lnTo>
                                    <a:pt x="2421" y="19471"/>
                                  </a:lnTo>
                                  <a:lnTo>
                                    <a:pt x="2457" y="19450"/>
                                  </a:lnTo>
                                  <a:lnTo>
                                    <a:pt x="2486" y="19428"/>
                                  </a:lnTo>
                                  <a:lnTo>
                                    <a:pt x="2506" y="19468"/>
                                  </a:lnTo>
                                  <a:lnTo>
                                    <a:pt x="2540" y="19506"/>
                                  </a:lnTo>
                                  <a:lnTo>
                                    <a:pt x="2590" y="19542"/>
                                  </a:lnTo>
                                  <a:lnTo>
                                    <a:pt x="2652" y="19574"/>
                                  </a:lnTo>
                                  <a:lnTo>
                                    <a:pt x="2727" y="19606"/>
                                  </a:lnTo>
                                  <a:lnTo>
                                    <a:pt x="2815" y="19633"/>
                                  </a:lnTo>
                                  <a:lnTo>
                                    <a:pt x="2913" y="19658"/>
                                  </a:lnTo>
                                  <a:lnTo>
                                    <a:pt x="3020" y="19680"/>
                                  </a:lnTo>
                                  <a:lnTo>
                                    <a:pt x="3137" y="19700"/>
                                  </a:lnTo>
                                  <a:lnTo>
                                    <a:pt x="3261" y="19717"/>
                                  </a:lnTo>
                                  <a:lnTo>
                                    <a:pt x="3392" y="19730"/>
                                  </a:lnTo>
                                  <a:lnTo>
                                    <a:pt x="3528" y="19742"/>
                                  </a:lnTo>
                                  <a:lnTo>
                                    <a:pt x="3669" y="19750"/>
                                  </a:lnTo>
                                  <a:lnTo>
                                    <a:pt x="3815" y="19755"/>
                                  </a:lnTo>
                                  <a:lnTo>
                                    <a:pt x="3961" y="19758"/>
                                  </a:lnTo>
                                  <a:lnTo>
                                    <a:pt x="4111" y="19758"/>
                                  </a:lnTo>
                                  <a:lnTo>
                                    <a:pt x="4260" y="19754"/>
                                  </a:lnTo>
                                  <a:lnTo>
                                    <a:pt x="4409" y="19747"/>
                                  </a:lnTo>
                                  <a:lnTo>
                                    <a:pt x="4557" y="19738"/>
                                  </a:lnTo>
                                  <a:lnTo>
                                    <a:pt x="4702" y="19725"/>
                                  </a:lnTo>
                                  <a:lnTo>
                                    <a:pt x="4845" y="19709"/>
                                  </a:lnTo>
                                  <a:lnTo>
                                    <a:pt x="4982" y="19691"/>
                                  </a:lnTo>
                                  <a:lnTo>
                                    <a:pt x="5115" y="19669"/>
                                  </a:lnTo>
                                  <a:lnTo>
                                    <a:pt x="5240" y="19644"/>
                                  </a:lnTo>
                                  <a:lnTo>
                                    <a:pt x="5358" y="19615"/>
                                  </a:lnTo>
                                  <a:lnTo>
                                    <a:pt x="5468" y="19584"/>
                                  </a:lnTo>
                                  <a:lnTo>
                                    <a:pt x="5568" y="19548"/>
                                  </a:lnTo>
                                  <a:lnTo>
                                    <a:pt x="5658" y="19510"/>
                                  </a:lnTo>
                                  <a:lnTo>
                                    <a:pt x="5736" y="19468"/>
                                  </a:lnTo>
                                  <a:lnTo>
                                    <a:pt x="5802" y="19424"/>
                                  </a:lnTo>
                                  <a:lnTo>
                                    <a:pt x="5853" y="19375"/>
                                  </a:lnTo>
                                  <a:lnTo>
                                    <a:pt x="5891" y="19323"/>
                                  </a:lnTo>
                                  <a:lnTo>
                                    <a:pt x="5951" y="19315"/>
                                  </a:lnTo>
                                  <a:lnTo>
                                    <a:pt x="6009" y="19307"/>
                                  </a:lnTo>
                                  <a:lnTo>
                                    <a:pt x="6065" y="19302"/>
                                  </a:lnTo>
                                  <a:lnTo>
                                    <a:pt x="6119" y="19298"/>
                                  </a:lnTo>
                                  <a:lnTo>
                                    <a:pt x="6172" y="19295"/>
                                  </a:lnTo>
                                  <a:lnTo>
                                    <a:pt x="6225" y="19294"/>
                                  </a:lnTo>
                                  <a:lnTo>
                                    <a:pt x="6274" y="19294"/>
                                  </a:lnTo>
                                  <a:lnTo>
                                    <a:pt x="6324" y="19295"/>
                                  </a:lnTo>
                                  <a:lnTo>
                                    <a:pt x="6373" y="19298"/>
                                  </a:lnTo>
                                  <a:lnTo>
                                    <a:pt x="6420" y="19302"/>
                                  </a:lnTo>
                                  <a:lnTo>
                                    <a:pt x="6466" y="19307"/>
                                  </a:lnTo>
                                  <a:lnTo>
                                    <a:pt x="6511" y="19314"/>
                                  </a:lnTo>
                                  <a:lnTo>
                                    <a:pt x="6556" y="19320"/>
                                  </a:lnTo>
                                  <a:lnTo>
                                    <a:pt x="6599" y="19329"/>
                                  </a:lnTo>
                                  <a:lnTo>
                                    <a:pt x="6642" y="19339"/>
                                  </a:lnTo>
                                  <a:lnTo>
                                    <a:pt x="6684" y="19350"/>
                                  </a:lnTo>
                                  <a:lnTo>
                                    <a:pt x="6726" y="19362"/>
                                  </a:lnTo>
                                  <a:lnTo>
                                    <a:pt x="6768" y="19375"/>
                                  </a:lnTo>
                                  <a:lnTo>
                                    <a:pt x="6809" y="19388"/>
                                  </a:lnTo>
                                  <a:lnTo>
                                    <a:pt x="6849" y="19404"/>
                                  </a:lnTo>
                                  <a:lnTo>
                                    <a:pt x="6890" y="19420"/>
                                  </a:lnTo>
                                  <a:lnTo>
                                    <a:pt x="6930" y="19437"/>
                                  </a:lnTo>
                                  <a:lnTo>
                                    <a:pt x="6971" y="19455"/>
                                  </a:lnTo>
                                  <a:lnTo>
                                    <a:pt x="7011" y="19475"/>
                                  </a:lnTo>
                                  <a:lnTo>
                                    <a:pt x="7052" y="19495"/>
                                  </a:lnTo>
                                  <a:lnTo>
                                    <a:pt x="7093" y="19515"/>
                                  </a:lnTo>
                                  <a:lnTo>
                                    <a:pt x="7133" y="19538"/>
                                  </a:lnTo>
                                  <a:lnTo>
                                    <a:pt x="7174" y="19560"/>
                                  </a:lnTo>
                                  <a:lnTo>
                                    <a:pt x="7258" y="19608"/>
                                  </a:lnTo>
                                  <a:lnTo>
                                    <a:pt x="7343" y="19660"/>
                                  </a:lnTo>
                                  <a:lnTo>
                                    <a:pt x="13367" y="19701"/>
                                  </a:lnTo>
                                  <a:lnTo>
                                    <a:pt x="13377" y="19703"/>
                                  </a:lnTo>
                                  <a:lnTo>
                                    <a:pt x="13386" y="19701"/>
                                  </a:lnTo>
                                  <a:lnTo>
                                    <a:pt x="13396" y="19698"/>
                                  </a:lnTo>
                                  <a:lnTo>
                                    <a:pt x="13404" y="19691"/>
                                  </a:lnTo>
                                  <a:lnTo>
                                    <a:pt x="13411" y="19683"/>
                                  </a:lnTo>
                                  <a:lnTo>
                                    <a:pt x="13419" y="19673"/>
                                  </a:lnTo>
                                  <a:lnTo>
                                    <a:pt x="13426" y="19661"/>
                                  </a:lnTo>
                                  <a:lnTo>
                                    <a:pt x="13431" y="19648"/>
                                  </a:lnTo>
                                  <a:lnTo>
                                    <a:pt x="13438" y="19632"/>
                                  </a:lnTo>
                                  <a:lnTo>
                                    <a:pt x="13443" y="19616"/>
                                  </a:lnTo>
                                  <a:lnTo>
                                    <a:pt x="13447" y="19599"/>
                                  </a:lnTo>
                                  <a:lnTo>
                                    <a:pt x="13452" y="19580"/>
                                  </a:lnTo>
                                  <a:lnTo>
                                    <a:pt x="13460" y="19539"/>
                                  </a:lnTo>
                                  <a:lnTo>
                                    <a:pt x="13466" y="19496"/>
                                  </a:lnTo>
                                  <a:lnTo>
                                    <a:pt x="13479" y="19403"/>
                                  </a:lnTo>
                                  <a:lnTo>
                                    <a:pt x="13490" y="19310"/>
                                  </a:lnTo>
                                  <a:lnTo>
                                    <a:pt x="13496" y="19265"/>
                                  </a:lnTo>
                                  <a:lnTo>
                                    <a:pt x="13503" y="19223"/>
                                  </a:lnTo>
                                  <a:lnTo>
                                    <a:pt x="13511" y="19185"/>
                                  </a:lnTo>
                                  <a:lnTo>
                                    <a:pt x="13520" y="19153"/>
                                  </a:lnTo>
                                  <a:lnTo>
                                    <a:pt x="13568" y="19083"/>
                                  </a:lnTo>
                                  <a:lnTo>
                                    <a:pt x="13616" y="19009"/>
                                  </a:lnTo>
                                  <a:lnTo>
                                    <a:pt x="13661" y="18929"/>
                                  </a:lnTo>
                                  <a:lnTo>
                                    <a:pt x="13707" y="18844"/>
                                  </a:lnTo>
                                  <a:lnTo>
                                    <a:pt x="13752" y="18752"/>
                                  </a:lnTo>
                                  <a:lnTo>
                                    <a:pt x="13794" y="18656"/>
                                  </a:lnTo>
                                  <a:lnTo>
                                    <a:pt x="13834" y="18557"/>
                                  </a:lnTo>
                                  <a:lnTo>
                                    <a:pt x="13872" y="18452"/>
                                  </a:lnTo>
                                  <a:lnTo>
                                    <a:pt x="13906" y="18345"/>
                                  </a:lnTo>
                                  <a:lnTo>
                                    <a:pt x="13939" y="18233"/>
                                  </a:lnTo>
                                  <a:lnTo>
                                    <a:pt x="13966" y="18118"/>
                                  </a:lnTo>
                                  <a:lnTo>
                                    <a:pt x="13991" y="18000"/>
                                  </a:lnTo>
                                  <a:lnTo>
                                    <a:pt x="14012" y="17881"/>
                                  </a:lnTo>
                                  <a:lnTo>
                                    <a:pt x="14029" y="17759"/>
                                  </a:lnTo>
                                  <a:lnTo>
                                    <a:pt x="14041" y="17635"/>
                                  </a:lnTo>
                                  <a:lnTo>
                                    <a:pt x="14048" y="17510"/>
                                  </a:lnTo>
                                  <a:lnTo>
                                    <a:pt x="14050" y="17383"/>
                                  </a:lnTo>
                                  <a:lnTo>
                                    <a:pt x="14046" y="17256"/>
                                  </a:lnTo>
                                  <a:lnTo>
                                    <a:pt x="14036" y="17128"/>
                                  </a:lnTo>
                                  <a:lnTo>
                                    <a:pt x="14020" y="16999"/>
                                  </a:lnTo>
                                  <a:lnTo>
                                    <a:pt x="13998" y="16872"/>
                                  </a:lnTo>
                                  <a:lnTo>
                                    <a:pt x="13968" y="16744"/>
                                  </a:lnTo>
                                  <a:lnTo>
                                    <a:pt x="13931" y="16618"/>
                                  </a:lnTo>
                                  <a:lnTo>
                                    <a:pt x="13887" y="16493"/>
                                  </a:lnTo>
                                  <a:lnTo>
                                    <a:pt x="13835" y="16368"/>
                                  </a:lnTo>
                                  <a:lnTo>
                                    <a:pt x="13775" y="16246"/>
                                  </a:lnTo>
                                  <a:lnTo>
                                    <a:pt x="13706" y="16126"/>
                                  </a:lnTo>
                                  <a:lnTo>
                                    <a:pt x="13629" y="16008"/>
                                  </a:lnTo>
                                  <a:lnTo>
                                    <a:pt x="13542" y="15893"/>
                                  </a:lnTo>
                                  <a:lnTo>
                                    <a:pt x="13447" y="15781"/>
                                  </a:lnTo>
                                  <a:lnTo>
                                    <a:pt x="13341" y="15673"/>
                                  </a:lnTo>
                                  <a:lnTo>
                                    <a:pt x="13225" y="15568"/>
                                  </a:lnTo>
                                  <a:lnTo>
                                    <a:pt x="13252" y="15534"/>
                                  </a:lnTo>
                                  <a:lnTo>
                                    <a:pt x="13284" y="15491"/>
                                  </a:lnTo>
                                  <a:lnTo>
                                    <a:pt x="13321" y="15440"/>
                                  </a:lnTo>
                                  <a:lnTo>
                                    <a:pt x="13362" y="15382"/>
                                  </a:lnTo>
                                  <a:lnTo>
                                    <a:pt x="13453" y="15250"/>
                                  </a:lnTo>
                                  <a:lnTo>
                                    <a:pt x="13558" y="15095"/>
                                  </a:lnTo>
                                  <a:lnTo>
                                    <a:pt x="13671" y="14926"/>
                                  </a:lnTo>
                                  <a:lnTo>
                                    <a:pt x="13790" y="14745"/>
                                  </a:lnTo>
                                  <a:lnTo>
                                    <a:pt x="13911" y="14558"/>
                                  </a:lnTo>
                                  <a:lnTo>
                                    <a:pt x="14033" y="14371"/>
                                  </a:lnTo>
                                  <a:lnTo>
                                    <a:pt x="14152" y="14186"/>
                                  </a:lnTo>
                                  <a:lnTo>
                                    <a:pt x="14265" y="14009"/>
                                  </a:lnTo>
                                  <a:lnTo>
                                    <a:pt x="14368" y="13846"/>
                                  </a:lnTo>
                                  <a:lnTo>
                                    <a:pt x="14459" y="13699"/>
                                  </a:lnTo>
                                  <a:lnTo>
                                    <a:pt x="14535" y="13576"/>
                                  </a:lnTo>
                                  <a:lnTo>
                                    <a:pt x="14592" y="13479"/>
                                  </a:lnTo>
                                  <a:lnTo>
                                    <a:pt x="14613" y="13443"/>
                                  </a:lnTo>
                                  <a:lnTo>
                                    <a:pt x="14627" y="13415"/>
                                  </a:lnTo>
                                  <a:lnTo>
                                    <a:pt x="14637" y="13396"/>
                                  </a:lnTo>
                                  <a:lnTo>
                                    <a:pt x="14639" y="13387"/>
                                  </a:lnTo>
                                  <a:lnTo>
                                    <a:pt x="13686" y="13147"/>
                                  </a:lnTo>
                                  <a:lnTo>
                                    <a:pt x="12301" y="14813"/>
                                  </a:lnTo>
                                  <a:lnTo>
                                    <a:pt x="9966" y="1780"/>
                                  </a:lnTo>
                                  <a:lnTo>
                                    <a:pt x="9192" y="1167"/>
                                  </a:lnTo>
                                  <a:lnTo>
                                    <a:pt x="9383" y="3434"/>
                                  </a:lnTo>
                                  <a:lnTo>
                                    <a:pt x="8234" y="3095"/>
                                  </a:lnTo>
                                  <a:lnTo>
                                    <a:pt x="8036" y="582"/>
                                  </a:lnTo>
                                  <a:lnTo>
                                    <a:pt x="6989" y="0"/>
                                  </a:lnTo>
                                  <a:lnTo>
                                    <a:pt x="6865" y="8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" name="Group 225"/>
                          <wpg:cNvGrpSpPr>
                            <a:grpSpLocks/>
                          </wpg:cNvGrpSpPr>
                          <wpg:grpSpPr bwMode="auto">
                            <a:xfrm>
                              <a:off x="6477" y="700"/>
                              <a:ext cx="4601" cy="5454"/>
                              <a:chOff x="6477" y="700"/>
                              <a:chExt cx="4601" cy="5454"/>
                            </a:xfrm>
                          </wpg:grpSpPr>
                          <wps:wsp>
                            <wps:cNvPr id="30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8465" y="2225"/>
                                <a:ext cx="583" cy="2460"/>
                              </a:xfrm>
                              <a:custGeom>
                                <a:avLst/>
                                <a:gdLst>
                                  <a:gd name="T0" fmla="*/ 0 w 2333"/>
                                  <a:gd name="T1" fmla="*/ 0 h 9840"/>
                                  <a:gd name="T2" fmla="*/ 1181 w 2333"/>
                                  <a:gd name="T3" fmla="*/ 354 h 9840"/>
                                  <a:gd name="T4" fmla="*/ 2333 w 2333"/>
                                  <a:gd name="T5" fmla="*/ 8720 h 9840"/>
                                  <a:gd name="T6" fmla="*/ 1512 w 2333"/>
                                  <a:gd name="T7" fmla="*/ 8511 h 9840"/>
                                  <a:gd name="T8" fmla="*/ 478 w 2333"/>
                                  <a:gd name="T9" fmla="*/ 9840 h 9840"/>
                                  <a:gd name="T10" fmla="*/ 0 w 2333"/>
                                  <a:gd name="T11" fmla="*/ 0 h 98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333" h="9840">
                                    <a:moveTo>
                                      <a:pt x="0" y="0"/>
                                    </a:moveTo>
                                    <a:lnTo>
                                      <a:pt x="1181" y="354"/>
                                    </a:lnTo>
                                    <a:lnTo>
                                      <a:pt x="2333" y="8720"/>
                                    </a:lnTo>
                                    <a:lnTo>
                                      <a:pt x="1512" y="8511"/>
                                    </a:lnTo>
                                    <a:lnTo>
                                      <a:pt x="478" y="98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F8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165"/>
                            <wps:cNvSpPr>
                              <a:spLocks/>
                            </wps:cNvSpPr>
                            <wps:spPr bwMode="auto">
                              <a:xfrm>
                                <a:off x="8203" y="1434"/>
                                <a:ext cx="332" cy="3615"/>
                              </a:xfrm>
                              <a:custGeom>
                                <a:avLst/>
                                <a:gdLst>
                                  <a:gd name="T0" fmla="*/ 1327 w 1327"/>
                                  <a:gd name="T1" fmla="*/ 13253 h 14461"/>
                                  <a:gd name="T2" fmla="*/ 449 w 1327"/>
                                  <a:gd name="T3" fmla="*/ 14461 h 14461"/>
                                  <a:gd name="T4" fmla="*/ 0 w 1327"/>
                                  <a:gd name="T5" fmla="*/ 0 h 14461"/>
                                  <a:gd name="T6" fmla="*/ 605 w 1327"/>
                                  <a:gd name="T7" fmla="*/ 373 h 14461"/>
                                  <a:gd name="T8" fmla="*/ 1327 w 1327"/>
                                  <a:gd name="T9" fmla="*/ 13253 h 144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27" h="14461">
                                    <a:moveTo>
                                      <a:pt x="1327" y="13253"/>
                                    </a:moveTo>
                                    <a:lnTo>
                                      <a:pt x="449" y="1446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05" y="373"/>
                                    </a:lnTo>
                                    <a:lnTo>
                                      <a:pt x="1327" y="132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9899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reeform 167"/>
                            <wps:cNvSpPr>
                              <a:spLocks/>
                            </wps:cNvSpPr>
                            <wps:spPr bwMode="auto">
                              <a:xfrm>
                                <a:off x="8761" y="1728"/>
                                <a:ext cx="672" cy="3568"/>
                              </a:xfrm>
                              <a:custGeom>
                                <a:avLst/>
                                <a:gdLst>
                                  <a:gd name="T0" fmla="*/ 2685 w 2685"/>
                                  <a:gd name="T1" fmla="*/ 13395 h 14274"/>
                                  <a:gd name="T2" fmla="*/ 1878 w 2685"/>
                                  <a:gd name="T3" fmla="*/ 14274 h 14274"/>
                                  <a:gd name="T4" fmla="*/ 0 w 2685"/>
                                  <a:gd name="T5" fmla="*/ 0 h 14274"/>
                                  <a:gd name="T6" fmla="*/ 362 w 2685"/>
                                  <a:gd name="T7" fmla="*/ 370 h 14274"/>
                                  <a:gd name="T8" fmla="*/ 2685 w 2685"/>
                                  <a:gd name="T9" fmla="*/ 13395 h 142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685" h="14274">
                                    <a:moveTo>
                                      <a:pt x="2685" y="13395"/>
                                    </a:moveTo>
                                    <a:lnTo>
                                      <a:pt x="1878" y="1427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62" y="370"/>
                                    </a:lnTo>
                                    <a:lnTo>
                                      <a:pt x="2685" y="13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F8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Freeform 185"/>
                            <wps:cNvSpPr>
                              <a:spLocks/>
                            </wps:cNvSpPr>
                            <wps:spPr bwMode="auto">
                              <a:xfrm>
                                <a:off x="9258" y="1728"/>
                                <a:ext cx="1820" cy="822"/>
                              </a:xfrm>
                              <a:custGeom>
                                <a:avLst/>
                                <a:gdLst>
                                  <a:gd name="T0" fmla="*/ 46 w 7278"/>
                                  <a:gd name="T1" fmla="*/ 1814 h 3290"/>
                                  <a:gd name="T2" fmla="*/ 199 w 7278"/>
                                  <a:gd name="T3" fmla="*/ 1040 h 3290"/>
                                  <a:gd name="T4" fmla="*/ 425 w 7278"/>
                                  <a:gd name="T5" fmla="*/ 504 h 3290"/>
                                  <a:gd name="T6" fmla="*/ 717 w 7278"/>
                                  <a:gd name="T7" fmla="*/ 176 h 3290"/>
                                  <a:gd name="T8" fmla="*/ 1064 w 7278"/>
                                  <a:gd name="T9" fmla="*/ 22 h 3290"/>
                                  <a:gd name="T10" fmla="*/ 1458 w 7278"/>
                                  <a:gd name="T11" fmla="*/ 11 h 3290"/>
                                  <a:gd name="T12" fmla="*/ 1889 w 7278"/>
                                  <a:gd name="T13" fmla="*/ 109 h 3290"/>
                                  <a:gd name="T14" fmla="*/ 2349 w 7278"/>
                                  <a:gd name="T15" fmla="*/ 287 h 3290"/>
                                  <a:gd name="T16" fmla="*/ 2829 w 7278"/>
                                  <a:gd name="T17" fmla="*/ 510 h 3290"/>
                                  <a:gd name="T18" fmla="*/ 3318 w 7278"/>
                                  <a:gd name="T19" fmla="*/ 748 h 3290"/>
                                  <a:gd name="T20" fmla="*/ 3810 w 7278"/>
                                  <a:gd name="T21" fmla="*/ 968 h 3290"/>
                                  <a:gd name="T22" fmla="*/ 4295 w 7278"/>
                                  <a:gd name="T23" fmla="*/ 1138 h 3290"/>
                                  <a:gd name="T24" fmla="*/ 4763 w 7278"/>
                                  <a:gd name="T25" fmla="*/ 1226 h 3290"/>
                                  <a:gd name="T26" fmla="*/ 5206 w 7278"/>
                                  <a:gd name="T27" fmla="*/ 1200 h 3290"/>
                                  <a:gd name="T28" fmla="*/ 5614 w 7278"/>
                                  <a:gd name="T29" fmla="*/ 1027 h 3290"/>
                                  <a:gd name="T30" fmla="*/ 5978 w 7278"/>
                                  <a:gd name="T31" fmla="*/ 677 h 3290"/>
                                  <a:gd name="T32" fmla="*/ 6126 w 7278"/>
                                  <a:gd name="T33" fmla="*/ 506 h 3290"/>
                                  <a:gd name="T34" fmla="*/ 6096 w 7278"/>
                                  <a:gd name="T35" fmla="*/ 662 h 3290"/>
                                  <a:gd name="T36" fmla="*/ 6066 w 7278"/>
                                  <a:gd name="T37" fmla="*/ 813 h 3290"/>
                                  <a:gd name="T38" fmla="*/ 6034 w 7278"/>
                                  <a:gd name="T39" fmla="*/ 963 h 3290"/>
                                  <a:gd name="T40" fmla="*/ 6004 w 7278"/>
                                  <a:gd name="T41" fmla="*/ 1111 h 3290"/>
                                  <a:gd name="T42" fmla="*/ 5974 w 7278"/>
                                  <a:gd name="T43" fmla="*/ 1260 h 3290"/>
                                  <a:gd name="T44" fmla="*/ 5944 w 7278"/>
                                  <a:gd name="T45" fmla="*/ 1412 h 3290"/>
                                  <a:gd name="T46" fmla="*/ 5913 w 7278"/>
                                  <a:gd name="T47" fmla="*/ 1569 h 3290"/>
                                  <a:gd name="T48" fmla="*/ 5985 w 7278"/>
                                  <a:gd name="T49" fmla="*/ 1661 h 3290"/>
                                  <a:gd name="T50" fmla="*/ 6156 w 7278"/>
                                  <a:gd name="T51" fmla="*/ 1691 h 3290"/>
                                  <a:gd name="T52" fmla="*/ 6329 w 7278"/>
                                  <a:gd name="T53" fmla="*/ 1724 h 3290"/>
                                  <a:gd name="T54" fmla="*/ 6502 w 7278"/>
                                  <a:gd name="T55" fmla="*/ 1760 h 3290"/>
                                  <a:gd name="T56" fmla="*/ 6675 w 7278"/>
                                  <a:gd name="T57" fmla="*/ 1798 h 3290"/>
                                  <a:gd name="T58" fmla="*/ 6847 w 7278"/>
                                  <a:gd name="T59" fmla="*/ 1835 h 3290"/>
                                  <a:gd name="T60" fmla="*/ 7019 w 7278"/>
                                  <a:gd name="T61" fmla="*/ 1868 h 3290"/>
                                  <a:gd name="T62" fmla="*/ 7192 w 7278"/>
                                  <a:gd name="T63" fmla="*/ 1898 h 3290"/>
                                  <a:gd name="T64" fmla="*/ 6803 w 7278"/>
                                  <a:gd name="T65" fmla="*/ 2115 h 3290"/>
                                  <a:gd name="T66" fmla="*/ 5931 w 7278"/>
                                  <a:gd name="T67" fmla="*/ 2350 h 3290"/>
                                  <a:gd name="T68" fmla="*/ 5160 w 7278"/>
                                  <a:gd name="T69" fmla="*/ 2383 h 3290"/>
                                  <a:gd name="T70" fmla="*/ 4482 w 7278"/>
                                  <a:gd name="T71" fmla="*/ 2252 h 3290"/>
                                  <a:gd name="T72" fmla="*/ 3889 w 7278"/>
                                  <a:gd name="T73" fmla="*/ 2000 h 3290"/>
                                  <a:gd name="T74" fmla="*/ 3374 w 7278"/>
                                  <a:gd name="T75" fmla="*/ 1665 h 3290"/>
                                  <a:gd name="T76" fmla="*/ 2929 w 7278"/>
                                  <a:gd name="T77" fmla="*/ 1289 h 3290"/>
                                  <a:gd name="T78" fmla="*/ 2547 w 7278"/>
                                  <a:gd name="T79" fmla="*/ 910 h 3290"/>
                                  <a:gd name="T80" fmla="*/ 2221 w 7278"/>
                                  <a:gd name="T81" fmla="*/ 571 h 3290"/>
                                  <a:gd name="T82" fmla="*/ 1942 w 7278"/>
                                  <a:gd name="T83" fmla="*/ 309 h 3290"/>
                                  <a:gd name="T84" fmla="*/ 1704 w 7278"/>
                                  <a:gd name="T85" fmla="*/ 166 h 3290"/>
                                  <a:gd name="T86" fmla="*/ 1500 w 7278"/>
                                  <a:gd name="T87" fmla="*/ 182 h 3290"/>
                                  <a:gd name="T88" fmla="*/ 1321 w 7278"/>
                                  <a:gd name="T89" fmla="*/ 396 h 3290"/>
                                  <a:gd name="T90" fmla="*/ 1158 w 7278"/>
                                  <a:gd name="T91" fmla="*/ 849 h 3290"/>
                                  <a:gd name="T92" fmla="*/ 1008 w 7278"/>
                                  <a:gd name="T93" fmla="*/ 1581 h 3290"/>
                                  <a:gd name="T94" fmla="*/ 860 w 7278"/>
                                  <a:gd name="T95" fmla="*/ 2633 h 3290"/>
                                  <a:gd name="T96" fmla="*/ 735 w 7278"/>
                                  <a:gd name="T97" fmla="*/ 3229 h 3290"/>
                                  <a:gd name="T98" fmla="*/ 637 w 7278"/>
                                  <a:gd name="T99" fmla="*/ 3106 h 3290"/>
                                  <a:gd name="T100" fmla="*/ 539 w 7278"/>
                                  <a:gd name="T101" fmla="*/ 2981 h 3290"/>
                                  <a:gd name="T102" fmla="*/ 441 w 7278"/>
                                  <a:gd name="T103" fmla="*/ 2858 h 3290"/>
                                  <a:gd name="T104" fmla="*/ 343 w 7278"/>
                                  <a:gd name="T105" fmla="*/ 2734 h 3290"/>
                                  <a:gd name="T106" fmla="*/ 245 w 7278"/>
                                  <a:gd name="T107" fmla="*/ 2610 h 3290"/>
                                  <a:gd name="T108" fmla="*/ 146 w 7278"/>
                                  <a:gd name="T109" fmla="*/ 2486 h 3290"/>
                                  <a:gd name="T110" fmla="*/ 48 w 7278"/>
                                  <a:gd name="T111" fmla="*/ 2363 h 32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7278" h="3290">
                                    <a:moveTo>
                                      <a:pt x="0" y="2300"/>
                                    </a:moveTo>
                                    <a:lnTo>
                                      <a:pt x="46" y="1814"/>
                                    </a:lnTo>
                                    <a:lnTo>
                                      <a:pt x="112" y="1395"/>
                                    </a:lnTo>
                                    <a:lnTo>
                                      <a:pt x="199" y="1040"/>
                                    </a:lnTo>
                                    <a:lnTo>
                                      <a:pt x="303" y="744"/>
                                    </a:lnTo>
                                    <a:lnTo>
                                      <a:pt x="425" y="504"/>
                                    </a:lnTo>
                                    <a:lnTo>
                                      <a:pt x="564" y="317"/>
                                    </a:lnTo>
                                    <a:lnTo>
                                      <a:pt x="717" y="176"/>
                                    </a:lnTo>
                                    <a:lnTo>
                                      <a:pt x="883" y="79"/>
                                    </a:lnTo>
                                    <a:lnTo>
                                      <a:pt x="1064" y="22"/>
                                    </a:lnTo>
                                    <a:lnTo>
                                      <a:pt x="1255" y="0"/>
                                    </a:lnTo>
                                    <a:lnTo>
                                      <a:pt x="1458" y="11"/>
                                    </a:lnTo>
                                    <a:lnTo>
                                      <a:pt x="1669" y="49"/>
                                    </a:lnTo>
                                    <a:lnTo>
                                      <a:pt x="1889" y="109"/>
                                    </a:lnTo>
                                    <a:lnTo>
                                      <a:pt x="2116" y="190"/>
                                    </a:lnTo>
                                    <a:lnTo>
                                      <a:pt x="2349" y="287"/>
                                    </a:lnTo>
                                    <a:lnTo>
                                      <a:pt x="2586" y="394"/>
                                    </a:lnTo>
                                    <a:lnTo>
                                      <a:pt x="2829" y="510"/>
                                    </a:lnTo>
                                    <a:lnTo>
                                      <a:pt x="3073" y="629"/>
                                    </a:lnTo>
                                    <a:lnTo>
                                      <a:pt x="3318" y="748"/>
                                    </a:lnTo>
                                    <a:lnTo>
                                      <a:pt x="3566" y="862"/>
                                    </a:lnTo>
                                    <a:lnTo>
                                      <a:pt x="3810" y="968"/>
                                    </a:lnTo>
                                    <a:lnTo>
                                      <a:pt x="4054" y="1061"/>
                                    </a:lnTo>
                                    <a:lnTo>
                                      <a:pt x="4295" y="1138"/>
                                    </a:lnTo>
                                    <a:lnTo>
                                      <a:pt x="4532" y="1195"/>
                                    </a:lnTo>
                                    <a:lnTo>
                                      <a:pt x="4763" y="1226"/>
                                    </a:lnTo>
                                    <a:lnTo>
                                      <a:pt x="4988" y="1229"/>
                                    </a:lnTo>
                                    <a:lnTo>
                                      <a:pt x="5206" y="1200"/>
                                    </a:lnTo>
                                    <a:lnTo>
                                      <a:pt x="5414" y="1134"/>
                                    </a:lnTo>
                                    <a:lnTo>
                                      <a:pt x="5614" y="1027"/>
                                    </a:lnTo>
                                    <a:lnTo>
                                      <a:pt x="5801" y="876"/>
                                    </a:lnTo>
                                    <a:lnTo>
                                      <a:pt x="5978" y="677"/>
                                    </a:lnTo>
                                    <a:lnTo>
                                      <a:pt x="6142" y="424"/>
                                    </a:lnTo>
                                    <a:lnTo>
                                      <a:pt x="6126" y="506"/>
                                    </a:lnTo>
                                    <a:lnTo>
                                      <a:pt x="6112" y="584"/>
                                    </a:lnTo>
                                    <a:lnTo>
                                      <a:pt x="6096" y="662"/>
                                    </a:lnTo>
                                    <a:lnTo>
                                      <a:pt x="6080" y="737"/>
                                    </a:lnTo>
                                    <a:lnTo>
                                      <a:pt x="6066" y="813"/>
                                    </a:lnTo>
                                    <a:lnTo>
                                      <a:pt x="6050" y="888"/>
                                    </a:lnTo>
                                    <a:lnTo>
                                      <a:pt x="6034" y="963"/>
                                    </a:lnTo>
                                    <a:lnTo>
                                      <a:pt x="6020" y="1037"/>
                                    </a:lnTo>
                                    <a:lnTo>
                                      <a:pt x="6004" y="1111"/>
                                    </a:lnTo>
                                    <a:lnTo>
                                      <a:pt x="5990" y="1185"/>
                                    </a:lnTo>
                                    <a:lnTo>
                                      <a:pt x="5974" y="1260"/>
                                    </a:lnTo>
                                    <a:lnTo>
                                      <a:pt x="5958" y="1336"/>
                                    </a:lnTo>
                                    <a:lnTo>
                                      <a:pt x="5944" y="1412"/>
                                    </a:lnTo>
                                    <a:lnTo>
                                      <a:pt x="5928" y="1489"/>
                                    </a:lnTo>
                                    <a:lnTo>
                                      <a:pt x="5913" y="1569"/>
                                    </a:lnTo>
                                    <a:lnTo>
                                      <a:pt x="5898" y="1649"/>
                                    </a:lnTo>
                                    <a:lnTo>
                                      <a:pt x="5985" y="1661"/>
                                    </a:lnTo>
                                    <a:lnTo>
                                      <a:pt x="6071" y="1675"/>
                                    </a:lnTo>
                                    <a:lnTo>
                                      <a:pt x="6156" y="1691"/>
                                    </a:lnTo>
                                    <a:lnTo>
                                      <a:pt x="6243" y="1707"/>
                                    </a:lnTo>
                                    <a:lnTo>
                                      <a:pt x="6329" y="1724"/>
                                    </a:lnTo>
                                    <a:lnTo>
                                      <a:pt x="6415" y="1742"/>
                                    </a:lnTo>
                                    <a:lnTo>
                                      <a:pt x="6502" y="1760"/>
                                    </a:lnTo>
                                    <a:lnTo>
                                      <a:pt x="6588" y="1780"/>
                                    </a:lnTo>
                                    <a:lnTo>
                                      <a:pt x="6675" y="1798"/>
                                    </a:lnTo>
                                    <a:lnTo>
                                      <a:pt x="6761" y="1817"/>
                                    </a:lnTo>
                                    <a:lnTo>
                                      <a:pt x="6847" y="1835"/>
                                    </a:lnTo>
                                    <a:lnTo>
                                      <a:pt x="6932" y="1852"/>
                                    </a:lnTo>
                                    <a:lnTo>
                                      <a:pt x="7019" y="1868"/>
                                    </a:lnTo>
                                    <a:lnTo>
                                      <a:pt x="7105" y="1884"/>
                                    </a:lnTo>
                                    <a:lnTo>
                                      <a:pt x="7192" y="1898"/>
                                    </a:lnTo>
                                    <a:lnTo>
                                      <a:pt x="7278" y="1910"/>
                                    </a:lnTo>
                                    <a:lnTo>
                                      <a:pt x="6803" y="2115"/>
                                    </a:lnTo>
                                    <a:lnTo>
                                      <a:pt x="6354" y="2261"/>
                                    </a:lnTo>
                                    <a:lnTo>
                                      <a:pt x="5931" y="2350"/>
                                    </a:lnTo>
                                    <a:lnTo>
                                      <a:pt x="5533" y="2389"/>
                                    </a:lnTo>
                                    <a:lnTo>
                                      <a:pt x="5160" y="2383"/>
                                    </a:lnTo>
                                    <a:lnTo>
                                      <a:pt x="4810" y="2334"/>
                                    </a:lnTo>
                                    <a:lnTo>
                                      <a:pt x="4482" y="2252"/>
                                    </a:lnTo>
                                    <a:lnTo>
                                      <a:pt x="4176" y="2139"/>
                                    </a:lnTo>
                                    <a:lnTo>
                                      <a:pt x="3889" y="2000"/>
                                    </a:lnTo>
                                    <a:lnTo>
                                      <a:pt x="3622" y="1840"/>
                                    </a:lnTo>
                                    <a:lnTo>
                                      <a:pt x="3374" y="1665"/>
                                    </a:lnTo>
                                    <a:lnTo>
                                      <a:pt x="3144" y="1480"/>
                                    </a:lnTo>
                                    <a:lnTo>
                                      <a:pt x="2929" y="1289"/>
                                    </a:lnTo>
                                    <a:lnTo>
                                      <a:pt x="2732" y="1098"/>
                                    </a:lnTo>
                                    <a:lnTo>
                                      <a:pt x="2547" y="910"/>
                                    </a:lnTo>
                                    <a:lnTo>
                                      <a:pt x="2378" y="734"/>
                                    </a:lnTo>
                                    <a:lnTo>
                                      <a:pt x="2221" y="571"/>
                                    </a:lnTo>
                                    <a:lnTo>
                                      <a:pt x="2077" y="427"/>
                                    </a:lnTo>
                                    <a:lnTo>
                                      <a:pt x="1942" y="309"/>
                                    </a:lnTo>
                                    <a:lnTo>
                                      <a:pt x="1819" y="220"/>
                                    </a:lnTo>
                                    <a:lnTo>
                                      <a:pt x="1704" y="166"/>
                                    </a:lnTo>
                                    <a:lnTo>
                                      <a:pt x="1598" y="152"/>
                                    </a:lnTo>
                                    <a:lnTo>
                                      <a:pt x="1500" y="182"/>
                                    </a:lnTo>
                                    <a:lnTo>
                                      <a:pt x="1407" y="262"/>
                                    </a:lnTo>
                                    <a:lnTo>
                                      <a:pt x="1321" y="396"/>
                                    </a:lnTo>
                                    <a:lnTo>
                                      <a:pt x="1238" y="591"/>
                                    </a:lnTo>
                                    <a:lnTo>
                                      <a:pt x="1158" y="849"/>
                                    </a:lnTo>
                                    <a:lnTo>
                                      <a:pt x="1082" y="1178"/>
                                    </a:lnTo>
                                    <a:lnTo>
                                      <a:pt x="1008" y="1581"/>
                                    </a:lnTo>
                                    <a:lnTo>
                                      <a:pt x="933" y="2064"/>
                                    </a:lnTo>
                                    <a:lnTo>
                                      <a:pt x="860" y="2633"/>
                                    </a:lnTo>
                                    <a:lnTo>
                                      <a:pt x="784" y="3290"/>
                                    </a:lnTo>
                                    <a:lnTo>
                                      <a:pt x="735" y="3229"/>
                                    </a:lnTo>
                                    <a:lnTo>
                                      <a:pt x="686" y="3167"/>
                                    </a:lnTo>
                                    <a:lnTo>
                                      <a:pt x="637" y="3106"/>
                                    </a:lnTo>
                                    <a:lnTo>
                                      <a:pt x="587" y="3043"/>
                                    </a:lnTo>
                                    <a:lnTo>
                                      <a:pt x="539" y="2981"/>
                                    </a:lnTo>
                                    <a:lnTo>
                                      <a:pt x="489" y="2920"/>
                                    </a:lnTo>
                                    <a:lnTo>
                                      <a:pt x="441" y="2858"/>
                                    </a:lnTo>
                                    <a:lnTo>
                                      <a:pt x="392" y="2795"/>
                                    </a:lnTo>
                                    <a:lnTo>
                                      <a:pt x="343" y="2734"/>
                                    </a:lnTo>
                                    <a:lnTo>
                                      <a:pt x="294" y="2672"/>
                                    </a:lnTo>
                                    <a:lnTo>
                                      <a:pt x="245" y="2610"/>
                                    </a:lnTo>
                                    <a:lnTo>
                                      <a:pt x="196" y="2548"/>
                                    </a:lnTo>
                                    <a:lnTo>
                                      <a:pt x="146" y="2486"/>
                                    </a:lnTo>
                                    <a:lnTo>
                                      <a:pt x="98" y="2424"/>
                                    </a:lnTo>
                                    <a:lnTo>
                                      <a:pt x="48" y="2363"/>
                                    </a:lnTo>
                                    <a:lnTo>
                                      <a:pt x="0" y="23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Freeform 186"/>
                            <wps:cNvSpPr>
                              <a:spLocks/>
                            </wps:cNvSpPr>
                            <wps:spPr bwMode="auto">
                              <a:xfrm rot="1177767">
                                <a:off x="7047" y="2477"/>
                                <a:ext cx="2001" cy="672"/>
                              </a:xfrm>
                              <a:custGeom>
                                <a:avLst/>
                                <a:gdLst>
                                  <a:gd name="T0" fmla="*/ 7808 w 8004"/>
                                  <a:gd name="T1" fmla="*/ 203 h 2687"/>
                                  <a:gd name="T2" fmla="*/ 7445 w 8004"/>
                                  <a:gd name="T3" fmla="*/ 150 h 2687"/>
                                  <a:gd name="T4" fmla="*/ 6947 w 8004"/>
                                  <a:gd name="T5" fmla="*/ 88 h 2687"/>
                                  <a:gd name="T6" fmla="*/ 6364 w 8004"/>
                                  <a:gd name="T7" fmla="*/ 34 h 2687"/>
                                  <a:gd name="T8" fmla="*/ 5738 w 8004"/>
                                  <a:gd name="T9" fmla="*/ 3 h 2687"/>
                                  <a:gd name="T10" fmla="*/ 5116 w 8004"/>
                                  <a:gd name="T11" fmla="*/ 11 h 2687"/>
                                  <a:gd name="T12" fmla="*/ 4544 w 8004"/>
                                  <a:gd name="T13" fmla="*/ 72 h 2687"/>
                                  <a:gd name="T14" fmla="*/ 4068 w 8004"/>
                                  <a:gd name="T15" fmla="*/ 202 h 2687"/>
                                  <a:gd name="T16" fmla="*/ 3734 w 8004"/>
                                  <a:gd name="T17" fmla="*/ 418 h 2687"/>
                                  <a:gd name="T18" fmla="*/ 3588 w 8004"/>
                                  <a:gd name="T19" fmla="*/ 732 h 2687"/>
                                  <a:gd name="T20" fmla="*/ 3461 w 8004"/>
                                  <a:gd name="T21" fmla="*/ 1010 h 2687"/>
                                  <a:gd name="T22" fmla="*/ 3201 w 8004"/>
                                  <a:gd name="T23" fmla="*/ 1184 h 2687"/>
                                  <a:gd name="T24" fmla="*/ 2875 w 8004"/>
                                  <a:gd name="T25" fmla="*/ 1309 h 2687"/>
                                  <a:gd name="T26" fmla="*/ 2502 w 8004"/>
                                  <a:gd name="T27" fmla="*/ 1387 h 2687"/>
                                  <a:gd name="T28" fmla="*/ 2099 w 8004"/>
                                  <a:gd name="T29" fmla="*/ 1425 h 2687"/>
                                  <a:gd name="T30" fmla="*/ 1684 w 8004"/>
                                  <a:gd name="T31" fmla="*/ 1427 h 2687"/>
                                  <a:gd name="T32" fmla="*/ 1274 w 8004"/>
                                  <a:gd name="T33" fmla="*/ 1396 h 2687"/>
                                  <a:gd name="T34" fmla="*/ 888 w 8004"/>
                                  <a:gd name="T35" fmla="*/ 1339 h 2687"/>
                                  <a:gd name="T36" fmla="*/ 542 w 8004"/>
                                  <a:gd name="T37" fmla="*/ 1258 h 2687"/>
                                  <a:gd name="T38" fmla="*/ 256 w 8004"/>
                                  <a:gd name="T39" fmla="*/ 1161 h 2687"/>
                                  <a:gd name="T40" fmla="*/ 45 w 8004"/>
                                  <a:gd name="T41" fmla="*/ 1049 h 2687"/>
                                  <a:gd name="T42" fmla="*/ 84 w 8004"/>
                                  <a:gd name="T43" fmla="*/ 1193 h 2687"/>
                                  <a:gd name="T44" fmla="*/ 148 w 8004"/>
                                  <a:gd name="T45" fmla="*/ 1326 h 2687"/>
                                  <a:gd name="T46" fmla="*/ 233 w 8004"/>
                                  <a:gd name="T47" fmla="*/ 1448 h 2687"/>
                                  <a:gd name="T48" fmla="*/ 330 w 8004"/>
                                  <a:gd name="T49" fmla="*/ 1556 h 2687"/>
                                  <a:gd name="T50" fmla="*/ 434 w 8004"/>
                                  <a:gd name="T51" fmla="*/ 1653 h 2687"/>
                                  <a:gd name="T52" fmla="*/ 538 w 8004"/>
                                  <a:gd name="T53" fmla="*/ 1734 h 2687"/>
                                  <a:gd name="T54" fmla="*/ 665 w 8004"/>
                                  <a:gd name="T55" fmla="*/ 1822 h 2687"/>
                                  <a:gd name="T56" fmla="*/ 830 w 8004"/>
                                  <a:gd name="T57" fmla="*/ 1915 h 2687"/>
                                  <a:gd name="T58" fmla="*/ 765 w 8004"/>
                                  <a:gd name="T59" fmla="*/ 2015 h 2687"/>
                                  <a:gd name="T60" fmla="*/ 697 w 8004"/>
                                  <a:gd name="T61" fmla="*/ 2101 h 2687"/>
                                  <a:gd name="T62" fmla="*/ 629 w 8004"/>
                                  <a:gd name="T63" fmla="*/ 2178 h 2687"/>
                                  <a:gd name="T64" fmla="*/ 558 w 8004"/>
                                  <a:gd name="T65" fmla="*/ 2248 h 2687"/>
                                  <a:gd name="T66" fmla="*/ 409 w 8004"/>
                                  <a:gd name="T67" fmla="*/ 2372 h 2687"/>
                                  <a:gd name="T68" fmla="*/ 246 w 8004"/>
                                  <a:gd name="T69" fmla="*/ 2494 h 2687"/>
                                  <a:gd name="T70" fmla="*/ 65 w 8004"/>
                                  <a:gd name="T71" fmla="*/ 2633 h 2687"/>
                                  <a:gd name="T72" fmla="*/ 152 w 8004"/>
                                  <a:gd name="T73" fmla="*/ 2684 h 2687"/>
                                  <a:gd name="T74" fmla="*/ 689 w 8004"/>
                                  <a:gd name="T75" fmla="*/ 2667 h 2687"/>
                                  <a:gd name="T76" fmla="*/ 1134 w 8004"/>
                                  <a:gd name="T77" fmla="*/ 2641 h 2687"/>
                                  <a:gd name="T78" fmla="*/ 1630 w 8004"/>
                                  <a:gd name="T79" fmla="*/ 2597 h 2687"/>
                                  <a:gd name="T80" fmla="*/ 2145 w 8004"/>
                                  <a:gd name="T81" fmla="*/ 2535 h 2687"/>
                                  <a:gd name="T82" fmla="*/ 2642 w 8004"/>
                                  <a:gd name="T83" fmla="*/ 2448 h 2687"/>
                                  <a:gd name="T84" fmla="*/ 3088 w 8004"/>
                                  <a:gd name="T85" fmla="*/ 2332 h 2687"/>
                                  <a:gd name="T86" fmla="*/ 3451 w 8004"/>
                                  <a:gd name="T87" fmla="*/ 2184 h 2687"/>
                                  <a:gd name="T88" fmla="*/ 3696 w 8004"/>
                                  <a:gd name="T89" fmla="*/ 1999 h 2687"/>
                                  <a:gd name="T90" fmla="*/ 3769 w 8004"/>
                                  <a:gd name="T91" fmla="*/ 1736 h 2687"/>
                                  <a:gd name="T92" fmla="*/ 3807 w 8004"/>
                                  <a:gd name="T93" fmla="*/ 1419 h 2687"/>
                                  <a:gd name="T94" fmla="*/ 3935 w 8004"/>
                                  <a:gd name="T95" fmla="*/ 1157 h 2687"/>
                                  <a:gd name="T96" fmla="*/ 4147 w 8004"/>
                                  <a:gd name="T97" fmla="*/ 941 h 2687"/>
                                  <a:gd name="T98" fmla="*/ 4442 w 8004"/>
                                  <a:gd name="T99" fmla="*/ 768 h 2687"/>
                                  <a:gd name="T100" fmla="*/ 4816 w 8004"/>
                                  <a:gd name="T101" fmla="*/ 629 h 2687"/>
                                  <a:gd name="T102" fmla="*/ 5265 w 8004"/>
                                  <a:gd name="T103" fmla="*/ 520 h 2687"/>
                                  <a:gd name="T104" fmla="*/ 5786 w 8004"/>
                                  <a:gd name="T105" fmla="*/ 434 h 2687"/>
                                  <a:gd name="T106" fmla="*/ 6377 w 8004"/>
                                  <a:gd name="T107" fmla="*/ 366 h 2687"/>
                                  <a:gd name="T108" fmla="*/ 7033 w 8004"/>
                                  <a:gd name="T109" fmla="*/ 307 h 268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8004" h="2687">
                                    <a:moveTo>
                                      <a:pt x="8004" y="236"/>
                                    </a:moveTo>
                                    <a:lnTo>
                                      <a:pt x="7952" y="228"/>
                                    </a:lnTo>
                                    <a:lnTo>
                                      <a:pt x="7808" y="203"/>
                                    </a:lnTo>
                                    <a:lnTo>
                                      <a:pt x="7704" y="188"/>
                                    </a:lnTo>
                                    <a:lnTo>
                                      <a:pt x="7582" y="169"/>
                                    </a:lnTo>
                                    <a:lnTo>
                                      <a:pt x="7445" y="150"/>
                                    </a:lnTo>
                                    <a:lnTo>
                                      <a:pt x="7292" y="130"/>
                                    </a:lnTo>
                                    <a:lnTo>
                                      <a:pt x="7126" y="109"/>
                                    </a:lnTo>
                                    <a:lnTo>
                                      <a:pt x="6947" y="88"/>
                                    </a:lnTo>
                                    <a:lnTo>
                                      <a:pt x="6760" y="68"/>
                                    </a:lnTo>
                                    <a:lnTo>
                                      <a:pt x="6565" y="50"/>
                                    </a:lnTo>
                                    <a:lnTo>
                                      <a:pt x="6364" y="34"/>
                                    </a:lnTo>
                                    <a:lnTo>
                                      <a:pt x="6157" y="21"/>
                                    </a:lnTo>
                                    <a:lnTo>
                                      <a:pt x="5949" y="11"/>
                                    </a:lnTo>
                                    <a:lnTo>
                                      <a:pt x="5738" y="3"/>
                                    </a:lnTo>
                                    <a:lnTo>
                                      <a:pt x="5527" y="0"/>
                                    </a:lnTo>
                                    <a:lnTo>
                                      <a:pt x="5319" y="3"/>
                                    </a:lnTo>
                                    <a:lnTo>
                                      <a:pt x="5116" y="11"/>
                                    </a:lnTo>
                                    <a:lnTo>
                                      <a:pt x="4917" y="24"/>
                                    </a:lnTo>
                                    <a:lnTo>
                                      <a:pt x="4726" y="45"/>
                                    </a:lnTo>
                                    <a:lnTo>
                                      <a:pt x="4544" y="72"/>
                                    </a:lnTo>
                                    <a:lnTo>
                                      <a:pt x="4373" y="108"/>
                                    </a:lnTo>
                                    <a:lnTo>
                                      <a:pt x="4213" y="151"/>
                                    </a:lnTo>
                                    <a:lnTo>
                                      <a:pt x="4068" y="202"/>
                                    </a:lnTo>
                                    <a:lnTo>
                                      <a:pt x="3939" y="264"/>
                                    </a:lnTo>
                                    <a:lnTo>
                                      <a:pt x="3827" y="336"/>
                                    </a:lnTo>
                                    <a:lnTo>
                                      <a:pt x="3734" y="418"/>
                                    </a:lnTo>
                                    <a:lnTo>
                                      <a:pt x="3663" y="511"/>
                                    </a:lnTo>
                                    <a:lnTo>
                                      <a:pt x="3613" y="616"/>
                                    </a:lnTo>
                                    <a:lnTo>
                                      <a:pt x="3588" y="732"/>
                                    </a:lnTo>
                                    <a:lnTo>
                                      <a:pt x="3590" y="863"/>
                                    </a:lnTo>
                                    <a:lnTo>
                                      <a:pt x="3531" y="939"/>
                                    </a:lnTo>
                                    <a:lnTo>
                                      <a:pt x="3461" y="1010"/>
                                    </a:lnTo>
                                    <a:lnTo>
                                      <a:pt x="3383" y="1074"/>
                                    </a:lnTo>
                                    <a:lnTo>
                                      <a:pt x="3295" y="1132"/>
                                    </a:lnTo>
                                    <a:lnTo>
                                      <a:pt x="3201" y="1184"/>
                                    </a:lnTo>
                                    <a:lnTo>
                                      <a:pt x="3099" y="1231"/>
                                    </a:lnTo>
                                    <a:lnTo>
                                      <a:pt x="2989" y="1273"/>
                                    </a:lnTo>
                                    <a:lnTo>
                                      <a:pt x="2875" y="1309"/>
                                    </a:lnTo>
                                    <a:lnTo>
                                      <a:pt x="2755" y="1340"/>
                                    </a:lnTo>
                                    <a:lnTo>
                                      <a:pt x="2630" y="1366"/>
                                    </a:lnTo>
                                    <a:lnTo>
                                      <a:pt x="2502" y="1387"/>
                                    </a:lnTo>
                                    <a:lnTo>
                                      <a:pt x="2370" y="1404"/>
                                    </a:lnTo>
                                    <a:lnTo>
                                      <a:pt x="2235" y="1417"/>
                                    </a:lnTo>
                                    <a:lnTo>
                                      <a:pt x="2099" y="1425"/>
                                    </a:lnTo>
                                    <a:lnTo>
                                      <a:pt x="1961" y="1429"/>
                                    </a:lnTo>
                                    <a:lnTo>
                                      <a:pt x="1823" y="1430"/>
                                    </a:lnTo>
                                    <a:lnTo>
                                      <a:pt x="1684" y="1427"/>
                                    </a:lnTo>
                                    <a:lnTo>
                                      <a:pt x="1545" y="1420"/>
                                    </a:lnTo>
                                    <a:lnTo>
                                      <a:pt x="1409" y="1410"/>
                                    </a:lnTo>
                                    <a:lnTo>
                                      <a:pt x="1274" y="1396"/>
                                    </a:lnTo>
                                    <a:lnTo>
                                      <a:pt x="1142" y="1379"/>
                                    </a:lnTo>
                                    <a:lnTo>
                                      <a:pt x="1012" y="1360"/>
                                    </a:lnTo>
                                    <a:lnTo>
                                      <a:pt x="888" y="1339"/>
                                    </a:lnTo>
                                    <a:lnTo>
                                      <a:pt x="767" y="1314"/>
                                    </a:lnTo>
                                    <a:lnTo>
                                      <a:pt x="652" y="1286"/>
                                    </a:lnTo>
                                    <a:lnTo>
                                      <a:pt x="542" y="1258"/>
                                    </a:lnTo>
                                    <a:lnTo>
                                      <a:pt x="439" y="1227"/>
                                    </a:lnTo>
                                    <a:lnTo>
                                      <a:pt x="343" y="1195"/>
                                    </a:lnTo>
                                    <a:lnTo>
                                      <a:pt x="256" y="1161"/>
                                    </a:lnTo>
                                    <a:lnTo>
                                      <a:pt x="176" y="1124"/>
                                    </a:lnTo>
                                    <a:lnTo>
                                      <a:pt x="105" y="1087"/>
                                    </a:lnTo>
                                    <a:lnTo>
                                      <a:pt x="45" y="1049"/>
                                    </a:lnTo>
                                    <a:lnTo>
                                      <a:pt x="54" y="1099"/>
                                    </a:lnTo>
                                    <a:lnTo>
                                      <a:pt x="67" y="1146"/>
                                    </a:lnTo>
                                    <a:lnTo>
                                      <a:pt x="84" y="1193"/>
                                    </a:lnTo>
                                    <a:lnTo>
                                      <a:pt x="102" y="1239"/>
                                    </a:lnTo>
                                    <a:lnTo>
                                      <a:pt x="125" y="1284"/>
                                    </a:lnTo>
                                    <a:lnTo>
                                      <a:pt x="148" y="1326"/>
                                    </a:lnTo>
                                    <a:lnTo>
                                      <a:pt x="174" y="1368"/>
                                    </a:lnTo>
                                    <a:lnTo>
                                      <a:pt x="203" y="1408"/>
                                    </a:lnTo>
                                    <a:lnTo>
                                      <a:pt x="233" y="1448"/>
                                    </a:lnTo>
                                    <a:lnTo>
                                      <a:pt x="265" y="1486"/>
                                    </a:lnTo>
                                    <a:lnTo>
                                      <a:pt x="298" y="1522"/>
                                    </a:lnTo>
                                    <a:lnTo>
                                      <a:pt x="330" y="1556"/>
                                    </a:lnTo>
                                    <a:lnTo>
                                      <a:pt x="364" y="1590"/>
                                    </a:lnTo>
                                    <a:lnTo>
                                      <a:pt x="400" y="1622"/>
                                    </a:lnTo>
                                    <a:lnTo>
                                      <a:pt x="434" y="1653"/>
                                    </a:lnTo>
                                    <a:lnTo>
                                      <a:pt x="469" y="1682"/>
                                    </a:lnTo>
                                    <a:lnTo>
                                      <a:pt x="504" y="1709"/>
                                    </a:lnTo>
                                    <a:lnTo>
                                      <a:pt x="538" y="1734"/>
                                    </a:lnTo>
                                    <a:lnTo>
                                      <a:pt x="571" y="1759"/>
                                    </a:lnTo>
                                    <a:lnTo>
                                      <a:pt x="604" y="1782"/>
                                    </a:lnTo>
                                    <a:lnTo>
                                      <a:pt x="665" y="1822"/>
                                    </a:lnTo>
                                    <a:lnTo>
                                      <a:pt x="719" y="1855"/>
                                    </a:lnTo>
                                    <a:lnTo>
                                      <a:pt x="800" y="1901"/>
                                    </a:lnTo>
                                    <a:lnTo>
                                      <a:pt x="830" y="1915"/>
                                    </a:lnTo>
                                    <a:lnTo>
                                      <a:pt x="808" y="1950"/>
                                    </a:lnTo>
                                    <a:lnTo>
                                      <a:pt x="786" y="1983"/>
                                    </a:lnTo>
                                    <a:lnTo>
                                      <a:pt x="765" y="2015"/>
                                    </a:lnTo>
                                    <a:lnTo>
                                      <a:pt x="743" y="2045"/>
                                    </a:lnTo>
                                    <a:lnTo>
                                      <a:pt x="720" y="2074"/>
                                    </a:lnTo>
                                    <a:lnTo>
                                      <a:pt x="697" y="2101"/>
                                    </a:lnTo>
                                    <a:lnTo>
                                      <a:pt x="675" y="2129"/>
                                    </a:lnTo>
                                    <a:lnTo>
                                      <a:pt x="652" y="2153"/>
                                    </a:lnTo>
                                    <a:lnTo>
                                      <a:pt x="629" y="2178"/>
                                    </a:lnTo>
                                    <a:lnTo>
                                      <a:pt x="605" y="2202"/>
                                    </a:lnTo>
                                    <a:lnTo>
                                      <a:pt x="582" y="2226"/>
                                    </a:lnTo>
                                    <a:lnTo>
                                      <a:pt x="558" y="2248"/>
                                    </a:lnTo>
                                    <a:lnTo>
                                      <a:pt x="510" y="2291"/>
                                    </a:lnTo>
                                    <a:lnTo>
                                      <a:pt x="460" y="2332"/>
                                    </a:lnTo>
                                    <a:lnTo>
                                      <a:pt x="409" y="2372"/>
                                    </a:lnTo>
                                    <a:lnTo>
                                      <a:pt x="356" y="2411"/>
                                    </a:lnTo>
                                    <a:lnTo>
                                      <a:pt x="303" y="2452"/>
                                    </a:lnTo>
                                    <a:lnTo>
                                      <a:pt x="246" y="2494"/>
                                    </a:lnTo>
                                    <a:lnTo>
                                      <a:pt x="188" y="2539"/>
                                    </a:lnTo>
                                    <a:lnTo>
                                      <a:pt x="127" y="2584"/>
                                    </a:lnTo>
                                    <a:lnTo>
                                      <a:pt x="65" y="2633"/>
                                    </a:lnTo>
                                    <a:lnTo>
                                      <a:pt x="0" y="2687"/>
                                    </a:lnTo>
                                    <a:lnTo>
                                      <a:pt x="40" y="2687"/>
                                    </a:lnTo>
                                    <a:lnTo>
                                      <a:pt x="152" y="2684"/>
                                    </a:lnTo>
                                    <a:lnTo>
                                      <a:pt x="329" y="2680"/>
                                    </a:lnTo>
                                    <a:lnTo>
                                      <a:pt x="558" y="2672"/>
                                    </a:lnTo>
                                    <a:lnTo>
                                      <a:pt x="689" y="2667"/>
                                    </a:lnTo>
                                    <a:lnTo>
                                      <a:pt x="829" y="2659"/>
                                    </a:lnTo>
                                    <a:lnTo>
                                      <a:pt x="978" y="2651"/>
                                    </a:lnTo>
                                    <a:lnTo>
                                      <a:pt x="1134" y="2641"/>
                                    </a:lnTo>
                                    <a:lnTo>
                                      <a:pt x="1295" y="2628"/>
                                    </a:lnTo>
                                    <a:lnTo>
                                      <a:pt x="1461" y="2615"/>
                                    </a:lnTo>
                                    <a:lnTo>
                                      <a:pt x="1630" y="2597"/>
                                    </a:lnTo>
                                    <a:lnTo>
                                      <a:pt x="1802" y="2579"/>
                                    </a:lnTo>
                                    <a:lnTo>
                                      <a:pt x="1973" y="2558"/>
                                    </a:lnTo>
                                    <a:lnTo>
                                      <a:pt x="2145" y="2535"/>
                                    </a:lnTo>
                                    <a:lnTo>
                                      <a:pt x="2313" y="2508"/>
                                    </a:lnTo>
                                    <a:lnTo>
                                      <a:pt x="2480" y="2480"/>
                                    </a:lnTo>
                                    <a:lnTo>
                                      <a:pt x="2642" y="2448"/>
                                    </a:lnTo>
                                    <a:lnTo>
                                      <a:pt x="2798" y="2413"/>
                                    </a:lnTo>
                                    <a:lnTo>
                                      <a:pt x="2947" y="2374"/>
                                    </a:lnTo>
                                    <a:lnTo>
                                      <a:pt x="3088" y="2332"/>
                                    </a:lnTo>
                                    <a:lnTo>
                                      <a:pt x="3221" y="2286"/>
                                    </a:lnTo>
                                    <a:lnTo>
                                      <a:pt x="3342" y="2237"/>
                                    </a:lnTo>
                                    <a:lnTo>
                                      <a:pt x="3451" y="2184"/>
                                    </a:lnTo>
                                    <a:lnTo>
                                      <a:pt x="3548" y="2127"/>
                                    </a:lnTo>
                                    <a:lnTo>
                                      <a:pt x="3629" y="2066"/>
                                    </a:lnTo>
                                    <a:lnTo>
                                      <a:pt x="3696" y="1999"/>
                                    </a:lnTo>
                                    <a:lnTo>
                                      <a:pt x="3746" y="1930"/>
                                    </a:lnTo>
                                    <a:lnTo>
                                      <a:pt x="3776" y="1855"/>
                                    </a:lnTo>
                                    <a:lnTo>
                                      <a:pt x="3769" y="1736"/>
                                    </a:lnTo>
                                    <a:lnTo>
                                      <a:pt x="3772" y="1624"/>
                                    </a:lnTo>
                                    <a:lnTo>
                                      <a:pt x="3785" y="1518"/>
                                    </a:lnTo>
                                    <a:lnTo>
                                      <a:pt x="3807" y="1419"/>
                                    </a:lnTo>
                                    <a:lnTo>
                                      <a:pt x="3841" y="1326"/>
                                    </a:lnTo>
                                    <a:lnTo>
                                      <a:pt x="3883" y="1238"/>
                                    </a:lnTo>
                                    <a:lnTo>
                                      <a:pt x="3935" y="1157"/>
                                    </a:lnTo>
                                    <a:lnTo>
                                      <a:pt x="3997" y="1079"/>
                                    </a:lnTo>
                                    <a:lnTo>
                                      <a:pt x="4068" y="1007"/>
                                    </a:lnTo>
                                    <a:lnTo>
                                      <a:pt x="4147" y="941"/>
                                    </a:lnTo>
                                    <a:lnTo>
                                      <a:pt x="4236" y="879"/>
                                    </a:lnTo>
                                    <a:lnTo>
                                      <a:pt x="4336" y="821"/>
                                    </a:lnTo>
                                    <a:lnTo>
                                      <a:pt x="4442" y="768"/>
                                    </a:lnTo>
                                    <a:lnTo>
                                      <a:pt x="4558" y="718"/>
                                    </a:lnTo>
                                    <a:lnTo>
                                      <a:pt x="4683" y="671"/>
                                    </a:lnTo>
                                    <a:lnTo>
                                      <a:pt x="4816" y="629"/>
                                    </a:lnTo>
                                    <a:lnTo>
                                      <a:pt x="4958" y="590"/>
                                    </a:lnTo>
                                    <a:lnTo>
                                      <a:pt x="5107" y="553"/>
                                    </a:lnTo>
                                    <a:lnTo>
                                      <a:pt x="5265" y="520"/>
                                    </a:lnTo>
                                    <a:lnTo>
                                      <a:pt x="5430" y="489"/>
                                    </a:lnTo>
                                    <a:lnTo>
                                      <a:pt x="5604" y="460"/>
                                    </a:lnTo>
                                    <a:lnTo>
                                      <a:pt x="5786" y="434"/>
                                    </a:lnTo>
                                    <a:lnTo>
                                      <a:pt x="5975" y="409"/>
                                    </a:lnTo>
                                    <a:lnTo>
                                      <a:pt x="6173" y="387"/>
                                    </a:lnTo>
                                    <a:lnTo>
                                      <a:pt x="6377" y="366"/>
                                    </a:lnTo>
                                    <a:lnTo>
                                      <a:pt x="6587" y="345"/>
                                    </a:lnTo>
                                    <a:lnTo>
                                      <a:pt x="6806" y="326"/>
                                    </a:lnTo>
                                    <a:lnTo>
                                      <a:pt x="7033" y="307"/>
                                    </a:lnTo>
                                    <a:lnTo>
                                      <a:pt x="7504" y="271"/>
                                    </a:lnTo>
                                    <a:lnTo>
                                      <a:pt x="8004" y="2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reeform 187"/>
                            <wps:cNvSpPr>
                              <a:spLocks noEditPoints="1"/>
                            </wps:cNvSpPr>
                            <wps:spPr bwMode="auto">
                              <a:xfrm rot="-1780813">
                                <a:off x="8074" y="1377"/>
                                <a:ext cx="1443" cy="1772"/>
                              </a:xfrm>
                              <a:custGeom>
                                <a:avLst/>
                                <a:gdLst>
                                  <a:gd name="T0" fmla="*/ 5021 w 7053"/>
                                  <a:gd name="T1" fmla="*/ 7055 h 7089"/>
                                  <a:gd name="T2" fmla="*/ 4475 w 7053"/>
                                  <a:gd name="T3" fmla="*/ 7089 h 7089"/>
                                  <a:gd name="T4" fmla="*/ 3943 w 7053"/>
                                  <a:gd name="T5" fmla="*/ 7043 h 7089"/>
                                  <a:gd name="T6" fmla="*/ 3429 w 7053"/>
                                  <a:gd name="T7" fmla="*/ 6921 h 7089"/>
                                  <a:gd name="T8" fmla="*/ 2934 w 7053"/>
                                  <a:gd name="T9" fmla="*/ 6732 h 7089"/>
                                  <a:gd name="T10" fmla="*/ 2463 w 7053"/>
                                  <a:gd name="T11" fmla="*/ 6482 h 7089"/>
                                  <a:gd name="T12" fmla="*/ 2016 w 7053"/>
                                  <a:gd name="T13" fmla="*/ 6180 h 7089"/>
                                  <a:gd name="T14" fmla="*/ 1600 w 7053"/>
                                  <a:gd name="T15" fmla="*/ 5830 h 7089"/>
                                  <a:gd name="T16" fmla="*/ 1260 w 7053"/>
                                  <a:gd name="T17" fmla="*/ 5492 h 7089"/>
                                  <a:gd name="T18" fmla="*/ 959 w 7053"/>
                                  <a:gd name="T19" fmla="*/ 5149 h 7089"/>
                                  <a:gd name="T20" fmla="*/ 686 w 7053"/>
                                  <a:gd name="T21" fmla="*/ 4787 h 7089"/>
                                  <a:gd name="T22" fmla="*/ 452 w 7053"/>
                                  <a:gd name="T23" fmla="*/ 4408 h 7089"/>
                                  <a:gd name="T24" fmla="*/ 258 w 7053"/>
                                  <a:gd name="T25" fmla="*/ 4009 h 7089"/>
                                  <a:gd name="T26" fmla="*/ 114 w 7053"/>
                                  <a:gd name="T27" fmla="*/ 3594 h 7089"/>
                                  <a:gd name="T28" fmla="*/ 27 w 7053"/>
                                  <a:gd name="T29" fmla="*/ 3159 h 7089"/>
                                  <a:gd name="T30" fmla="*/ 0 w 7053"/>
                                  <a:gd name="T31" fmla="*/ 2709 h 7089"/>
                                  <a:gd name="T32" fmla="*/ 182 w 7053"/>
                                  <a:gd name="T33" fmla="*/ 1763 h 7089"/>
                                  <a:gd name="T34" fmla="*/ 769 w 7053"/>
                                  <a:gd name="T35" fmla="*/ 895 h 7089"/>
                                  <a:gd name="T36" fmla="*/ 1652 w 7053"/>
                                  <a:gd name="T37" fmla="*/ 311 h 7089"/>
                                  <a:gd name="T38" fmla="*/ 2723 w 7053"/>
                                  <a:gd name="T39" fmla="*/ 25 h 7089"/>
                                  <a:gd name="T40" fmla="*/ 3870 w 7053"/>
                                  <a:gd name="T41" fmla="*/ 55 h 7089"/>
                                  <a:gd name="T42" fmla="*/ 4985 w 7053"/>
                                  <a:gd name="T43" fmla="*/ 417 h 7089"/>
                                  <a:gd name="T44" fmla="*/ 5956 w 7053"/>
                                  <a:gd name="T45" fmla="*/ 1124 h 7089"/>
                                  <a:gd name="T46" fmla="*/ 6674 w 7053"/>
                                  <a:gd name="T47" fmla="*/ 2193 h 7089"/>
                                  <a:gd name="T48" fmla="*/ 6966 w 7053"/>
                                  <a:gd name="T49" fmla="*/ 2954 h 7089"/>
                                  <a:gd name="T50" fmla="*/ 7053 w 7053"/>
                                  <a:gd name="T51" fmla="*/ 3563 h 7089"/>
                                  <a:gd name="T52" fmla="*/ 7006 w 7053"/>
                                  <a:gd name="T53" fmla="*/ 4190 h 7089"/>
                                  <a:gd name="T54" fmla="*/ 6849 w 7053"/>
                                  <a:gd name="T55" fmla="*/ 4812 h 7089"/>
                                  <a:gd name="T56" fmla="*/ 6601 w 7053"/>
                                  <a:gd name="T57" fmla="*/ 5413 h 7089"/>
                                  <a:gd name="T58" fmla="*/ 6285 w 7053"/>
                                  <a:gd name="T59" fmla="*/ 5971 h 7089"/>
                                  <a:gd name="T60" fmla="*/ 5922 w 7053"/>
                                  <a:gd name="T61" fmla="*/ 6468 h 7089"/>
                                  <a:gd name="T62" fmla="*/ 5534 w 7053"/>
                                  <a:gd name="T63" fmla="*/ 6882 h 7089"/>
                                  <a:gd name="T64" fmla="*/ 4962 w 7053"/>
                                  <a:gd name="T65" fmla="*/ 5774 h 7089"/>
                                  <a:gd name="T66" fmla="*/ 5560 w 7053"/>
                                  <a:gd name="T67" fmla="*/ 5001 h 7089"/>
                                  <a:gd name="T68" fmla="*/ 5917 w 7053"/>
                                  <a:gd name="T69" fmla="*/ 4169 h 7089"/>
                                  <a:gd name="T70" fmla="*/ 6077 w 7053"/>
                                  <a:gd name="T71" fmla="*/ 3330 h 7089"/>
                                  <a:gd name="T72" fmla="*/ 6078 w 7053"/>
                                  <a:gd name="T73" fmla="*/ 2532 h 7089"/>
                                  <a:gd name="T74" fmla="*/ 5963 w 7053"/>
                                  <a:gd name="T75" fmla="*/ 1826 h 7089"/>
                                  <a:gd name="T76" fmla="*/ 5769 w 7053"/>
                                  <a:gd name="T77" fmla="*/ 1262 h 7089"/>
                                  <a:gd name="T78" fmla="*/ 5540 w 7053"/>
                                  <a:gd name="T79" fmla="*/ 888 h 7089"/>
                                  <a:gd name="T80" fmla="*/ 5104 w 7053"/>
                                  <a:gd name="T81" fmla="*/ 643 h 7089"/>
                                  <a:gd name="T82" fmla="*/ 4405 w 7053"/>
                                  <a:gd name="T83" fmla="*/ 532 h 7089"/>
                                  <a:gd name="T84" fmla="*/ 3664 w 7053"/>
                                  <a:gd name="T85" fmla="*/ 635 h 7089"/>
                                  <a:gd name="T86" fmla="*/ 2927 w 7053"/>
                                  <a:gd name="T87" fmla="*/ 918 h 7089"/>
                                  <a:gd name="T88" fmla="*/ 2240 w 7053"/>
                                  <a:gd name="T89" fmla="*/ 1343 h 7089"/>
                                  <a:gd name="T90" fmla="*/ 1648 w 7053"/>
                                  <a:gd name="T91" fmla="*/ 1873 h 7089"/>
                                  <a:gd name="T92" fmla="*/ 1198 w 7053"/>
                                  <a:gd name="T93" fmla="*/ 2473 h 7089"/>
                                  <a:gd name="T94" fmla="*/ 934 w 7053"/>
                                  <a:gd name="T95" fmla="*/ 3108 h 7089"/>
                                  <a:gd name="T96" fmla="*/ 821 w 7053"/>
                                  <a:gd name="T97" fmla="*/ 3804 h 7089"/>
                                  <a:gd name="T98" fmla="*/ 820 w 7053"/>
                                  <a:gd name="T99" fmla="*/ 4501 h 7089"/>
                                  <a:gd name="T100" fmla="*/ 989 w 7053"/>
                                  <a:gd name="T101" fmla="*/ 5110 h 7089"/>
                                  <a:gd name="T102" fmla="*/ 1317 w 7053"/>
                                  <a:gd name="T103" fmla="*/ 5614 h 7089"/>
                                  <a:gd name="T104" fmla="*/ 1799 w 7053"/>
                                  <a:gd name="T105" fmla="*/ 5995 h 7089"/>
                                  <a:gd name="T106" fmla="*/ 2423 w 7053"/>
                                  <a:gd name="T107" fmla="*/ 6237 h 7089"/>
                                  <a:gd name="T108" fmla="*/ 3184 w 7053"/>
                                  <a:gd name="T109" fmla="*/ 6324 h 7089"/>
                                  <a:gd name="T110" fmla="*/ 4071 w 7053"/>
                                  <a:gd name="T111" fmla="*/ 6236 h 70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7053" h="7089">
                                    <a:moveTo>
                                      <a:pt x="5435" y="6971"/>
                                    </a:moveTo>
                                    <a:lnTo>
                                      <a:pt x="5297" y="7005"/>
                                    </a:lnTo>
                                    <a:lnTo>
                                      <a:pt x="5158" y="7032"/>
                                    </a:lnTo>
                                    <a:lnTo>
                                      <a:pt x="5021" y="7055"/>
                                    </a:lnTo>
                                    <a:lnTo>
                                      <a:pt x="4883" y="7072"/>
                                    </a:lnTo>
                                    <a:lnTo>
                                      <a:pt x="4746" y="7082"/>
                                    </a:lnTo>
                                    <a:lnTo>
                                      <a:pt x="4611" y="7089"/>
                                    </a:lnTo>
                                    <a:lnTo>
                                      <a:pt x="4475" y="7089"/>
                                    </a:lnTo>
                                    <a:lnTo>
                                      <a:pt x="4341" y="7085"/>
                                    </a:lnTo>
                                    <a:lnTo>
                                      <a:pt x="4208" y="7075"/>
                                    </a:lnTo>
                                    <a:lnTo>
                                      <a:pt x="4075" y="7061"/>
                                    </a:lnTo>
                                    <a:lnTo>
                                      <a:pt x="3943" y="7043"/>
                                    </a:lnTo>
                                    <a:lnTo>
                                      <a:pt x="3814" y="7019"/>
                                    </a:lnTo>
                                    <a:lnTo>
                                      <a:pt x="3684" y="6990"/>
                                    </a:lnTo>
                                    <a:lnTo>
                                      <a:pt x="3556" y="6958"/>
                                    </a:lnTo>
                                    <a:lnTo>
                                      <a:pt x="3429" y="6921"/>
                                    </a:lnTo>
                                    <a:lnTo>
                                      <a:pt x="3303" y="6880"/>
                                    </a:lnTo>
                                    <a:lnTo>
                                      <a:pt x="3179" y="6834"/>
                                    </a:lnTo>
                                    <a:lnTo>
                                      <a:pt x="3056" y="6785"/>
                                    </a:lnTo>
                                    <a:lnTo>
                                      <a:pt x="2934" y="6732"/>
                                    </a:lnTo>
                                    <a:lnTo>
                                      <a:pt x="2813" y="6675"/>
                                    </a:lnTo>
                                    <a:lnTo>
                                      <a:pt x="2696" y="6614"/>
                                    </a:lnTo>
                                    <a:lnTo>
                                      <a:pt x="2578" y="6550"/>
                                    </a:lnTo>
                                    <a:lnTo>
                                      <a:pt x="2463" y="6482"/>
                                    </a:lnTo>
                                    <a:lnTo>
                                      <a:pt x="2349" y="6411"/>
                                    </a:lnTo>
                                    <a:lnTo>
                                      <a:pt x="2236" y="6337"/>
                                    </a:lnTo>
                                    <a:lnTo>
                                      <a:pt x="2125" y="6260"/>
                                    </a:lnTo>
                                    <a:lnTo>
                                      <a:pt x="2016" y="6180"/>
                                    </a:lnTo>
                                    <a:lnTo>
                                      <a:pt x="1909" y="6096"/>
                                    </a:lnTo>
                                    <a:lnTo>
                                      <a:pt x="1804" y="6011"/>
                                    </a:lnTo>
                                    <a:lnTo>
                                      <a:pt x="1701" y="5922"/>
                                    </a:lnTo>
                                    <a:lnTo>
                                      <a:pt x="1600" y="5830"/>
                                    </a:lnTo>
                                    <a:lnTo>
                                      <a:pt x="1501" y="5736"/>
                                    </a:lnTo>
                                    <a:lnTo>
                                      <a:pt x="1419" y="5656"/>
                                    </a:lnTo>
                                    <a:lnTo>
                                      <a:pt x="1338" y="5575"/>
                                    </a:lnTo>
                                    <a:lnTo>
                                      <a:pt x="1260" y="5492"/>
                                    </a:lnTo>
                                    <a:lnTo>
                                      <a:pt x="1181" y="5408"/>
                                    </a:lnTo>
                                    <a:lnTo>
                                      <a:pt x="1105" y="5323"/>
                                    </a:lnTo>
                                    <a:lnTo>
                                      <a:pt x="1031" y="5237"/>
                                    </a:lnTo>
                                    <a:lnTo>
                                      <a:pt x="959" y="5149"/>
                                    </a:lnTo>
                                    <a:lnTo>
                                      <a:pt x="888" y="5061"/>
                                    </a:lnTo>
                                    <a:lnTo>
                                      <a:pt x="819" y="4971"/>
                                    </a:lnTo>
                                    <a:lnTo>
                                      <a:pt x="752" y="4880"/>
                                    </a:lnTo>
                                    <a:lnTo>
                                      <a:pt x="686" y="4787"/>
                                    </a:lnTo>
                                    <a:lnTo>
                                      <a:pt x="625" y="4694"/>
                                    </a:lnTo>
                                    <a:lnTo>
                                      <a:pt x="565" y="4600"/>
                                    </a:lnTo>
                                    <a:lnTo>
                                      <a:pt x="507" y="4504"/>
                                    </a:lnTo>
                                    <a:lnTo>
                                      <a:pt x="452" y="4408"/>
                                    </a:lnTo>
                                    <a:lnTo>
                                      <a:pt x="400" y="4311"/>
                                    </a:lnTo>
                                    <a:lnTo>
                                      <a:pt x="350" y="4211"/>
                                    </a:lnTo>
                                    <a:lnTo>
                                      <a:pt x="303" y="4112"/>
                                    </a:lnTo>
                                    <a:lnTo>
                                      <a:pt x="258" y="4009"/>
                                    </a:lnTo>
                                    <a:lnTo>
                                      <a:pt x="218" y="3907"/>
                                    </a:lnTo>
                                    <a:lnTo>
                                      <a:pt x="180" y="3804"/>
                                    </a:lnTo>
                                    <a:lnTo>
                                      <a:pt x="146" y="3699"/>
                                    </a:lnTo>
                                    <a:lnTo>
                                      <a:pt x="114" y="3594"/>
                                    </a:lnTo>
                                    <a:lnTo>
                                      <a:pt x="87" y="3487"/>
                                    </a:lnTo>
                                    <a:lnTo>
                                      <a:pt x="63" y="3379"/>
                                    </a:lnTo>
                                    <a:lnTo>
                                      <a:pt x="44" y="3269"/>
                                    </a:lnTo>
                                    <a:lnTo>
                                      <a:pt x="27" y="3159"/>
                                    </a:lnTo>
                                    <a:lnTo>
                                      <a:pt x="13" y="3048"/>
                                    </a:lnTo>
                                    <a:lnTo>
                                      <a:pt x="6" y="2937"/>
                                    </a:lnTo>
                                    <a:lnTo>
                                      <a:pt x="0" y="2823"/>
                                    </a:lnTo>
                                    <a:lnTo>
                                      <a:pt x="0" y="2709"/>
                                    </a:lnTo>
                                    <a:lnTo>
                                      <a:pt x="4" y="2592"/>
                                    </a:lnTo>
                                    <a:lnTo>
                                      <a:pt x="36" y="2300"/>
                                    </a:lnTo>
                                    <a:lnTo>
                                      <a:pt x="96" y="2024"/>
                                    </a:lnTo>
                                    <a:lnTo>
                                      <a:pt x="182" y="1763"/>
                                    </a:lnTo>
                                    <a:lnTo>
                                      <a:pt x="295" y="1521"/>
                                    </a:lnTo>
                                    <a:lnTo>
                                      <a:pt x="431" y="1294"/>
                                    </a:lnTo>
                                    <a:lnTo>
                                      <a:pt x="589" y="1086"/>
                                    </a:lnTo>
                                    <a:lnTo>
                                      <a:pt x="769" y="895"/>
                                    </a:lnTo>
                                    <a:lnTo>
                                      <a:pt x="965" y="722"/>
                                    </a:lnTo>
                                    <a:lnTo>
                                      <a:pt x="1180" y="566"/>
                                    </a:lnTo>
                                    <a:lnTo>
                                      <a:pt x="1409" y="429"/>
                                    </a:lnTo>
                                    <a:lnTo>
                                      <a:pt x="1652" y="311"/>
                                    </a:lnTo>
                                    <a:lnTo>
                                      <a:pt x="1906" y="210"/>
                                    </a:lnTo>
                                    <a:lnTo>
                                      <a:pt x="2171" y="130"/>
                                    </a:lnTo>
                                    <a:lnTo>
                                      <a:pt x="2443" y="67"/>
                                    </a:lnTo>
                                    <a:lnTo>
                                      <a:pt x="2723" y="25"/>
                                    </a:lnTo>
                                    <a:lnTo>
                                      <a:pt x="3007" y="3"/>
                                    </a:lnTo>
                                    <a:lnTo>
                                      <a:pt x="3294" y="0"/>
                                    </a:lnTo>
                                    <a:lnTo>
                                      <a:pt x="3582" y="17"/>
                                    </a:lnTo>
                                    <a:lnTo>
                                      <a:pt x="3870" y="55"/>
                                    </a:lnTo>
                                    <a:lnTo>
                                      <a:pt x="4157" y="114"/>
                                    </a:lnTo>
                                    <a:lnTo>
                                      <a:pt x="4438" y="194"/>
                                    </a:lnTo>
                                    <a:lnTo>
                                      <a:pt x="4716" y="295"/>
                                    </a:lnTo>
                                    <a:lnTo>
                                      <a:pt x="4985" y="417"/>
                                    </a:lnTo>
                                    <a:lnTo>
                                      <a:pt x="5246" y="561"/>
                                    </a:lnTo>
                                    <a:lnTo>
                                      <a:pt x="5496" y="726"/>
                                    </a:lnTo>
                                    <a:lnTo>
                                      <a:pt x="5733" y="913"/>
                                    </a:lnTo>
                                    <a:lnTo>
                                      <a:pt x="5956" y="1124"/>
                                    </a:lnTo>
                                    <a:lnTo>
                                      <a:pt x="6163" y="1357"/>
                                    </a:lnTo>
                                    <a:lnTo>
                                      <a:pt x="6353" y="1613"/>
                                    </a:lnTo>
                                    <a:lnTo>
                                      <a:pt x="6525" y="1890"/>
                                    </a:lnTo>
                                    <a:lnTo>
                                      <a:pt x="6674" y="2193"/>
                                    </a:lnTo>
                                    <a:lnTo>
                                      <a:pt x="6801" y="2518"/>
                                    </a:lnTo>
                                    <a:lnTo>
                                      <a:pt x="6866" y="2660"/>
                                    </a:lnTo>
                                    <a:lnTo>
                                      <a:pt x="6921" y="2806"/>
                                    </a:lnTo>
                                    <a:lnTo>
                                      <a:pt x="6966" y="2954"/>
                                    </a:lnTo>
                                    <a:lnTo>
                                      <a:pt x="7001" y="3103"/>
                                    </a:lnTo>
                                    <a:lnTo>
                                      <a:pt x="7027" y="3255"/>
                                    </a:lnTo>
                                    <a:lnTo>
                                      <a:pt x="7044" y="3408"/>
                                    </a:lnTo>
                                    <a:lnTo>
                                      <a:pt x="7053" y="3563"/>
                                    </a:lnTo>
                                    <a:lnTo>
                                      <a:pt x="7053" y="3719"/>
                                    </a:lnTo>
                                    <a:lnTo>
                                      <a:pt x="7046" y="3876"/>
                                    </a:lnTo>
                                    <a:lnTo>
                                      <a:pt x="7030" y="4033"/>
                                    </a:lnTo>
                                    <a:lnTo>
                                      <a:pt x="7006" y="4190"/>
                                    </a:lnTo>
                                    <a:lnTo>
                                      <a:pt x="6976" y="4346"/>
                                    </a:lnTo>
                                    <a:lnTo>
                                      <a:pt x="6941" y="4503"/>
                                    </a:lnTo>
                                    <a:lnTo>
                                      <a:pt x="6898" y="4658"/>
                                    </a:lnTo>
                                    <a:lnTo>
                                      <a:pt x="6849" y="4812"/>
                                    </a:lnTo>
                                    <a:lnTo>
                                      <a:pt x="6794" y="4965"/>
                                    </a:lnTo>
                                    <a:lnTo>
                                      <a:pt x="6734" y="5116"/>
                                    </a:lnTo>
                                    <a:lnTo>
                                      <a:pt x="6670" y="5265"/>
                                    </a:lnTo>
                                    <a:lnTo>
                                      <a:pt x="6601" y="5413"/>
                                    </a:lnTo>
                                    <a:lnTo>
                                      <a:pt x="6527" y="5557"/>
                                    </a:lnTo>
                                    <a:lnTo>
                                      <a:pt x="6450" y="5699"/>
                                    </a:lnTo>
                                    <a:lnTo>
                                      <a:pt x="6369" y="5836"/>
                                    </a:lnTo>
                                    <a:lnTo>
                                      <a:pt x="6285" y="5971"/>
                                    </a:lnTo>
                                    <a:lnTo>
                                      <a:pt x="6197" y="6101"/>
                                    </a:lnTo>
                                    <a:lnTo>
                                      <a:pt x="6108" y="6228"/>
                                    </a:lnTo>
                                    <a:lnTo>
                                      <a:pt x="6015" y="6350"/>
                                    </a:lnTo>
                                    <a:lnTo>
                                      <a:pt x="5922" y="6468"/>
                                    </a:lnTo>
                                    <a:lnTo>
                                      <a:pt x="5827" y="6579"/>
                                    </a:lnTo>
                                    <a:lnTo>
                                      <a:pt x="5730" y="6686"/>
                                    </a:lnTo>
                                    <a:lnTo>
                                      <a:pt x="5632" y="6787"/>
                                    </a:lnTo>
                                    <a:lnTo>
                                      <a:pt x="5534" y="6882"/>
                                    </a:lnTo>
                                    <a:lnTo>
                                      <a:pt x="5435" y="6971"/>
                                    </a:lnTo>
                                    <a:close/>
                                    <a:moveTo>
                                      <a:pt x="4560" y="6122"/>
                                    </a:moveTo>
                                    <a:lnTo>
                                      <a:pt x="4769" y="5952"/>
                                    </a:lnTo>
                                    <a:lnTo>
                                      <a:pt x="4962" y="5774"/>
                                    </a:lnTo>
                                    <a:lnTo>
                                      <a:pt x="5136" y="5588"/>
                                    </a:lnTo>
                                    <a:lnTo>
                                      <a:pt x="5293" y="5398"/>
                                    </a:lnTo>
                                    <a:lnTo>
                                      <a:pt x="5434" y="5201"/>
                                    </a:lnTo>
                                    <a:lnTo>
                                      <a:pt x="5560" y="5001"/>
                                    </a:lnTo>
                                    <a:lnTo>
                                      <a:pt x="5670" y="4797"/>
                                    </a:lnTo>
                                    <a:lnTo>
                                      <a:pt x="5765" y="4588"/>
                                    </a:lnTo>
                                    <a:lnTo>
                                      <a:pt x="5848" y="4380"/>
                                    </a:lnTo>
                                    <a:lnTo>
                                      <a:pt x="5917" y="4169"/>
                                    </a:lnTo>
                                    <a:lnTo>
                                      <a:pt x="5975" y="3958"/>
                                    </a:lnTo>
                                    <a:lnTo>
                                      <a:pt x="6019" y="3747"/>
                                    </a:lnTo>
                                    <a:lnTo>
                                      <a:pt x="6053" y="3538"/>
                                    </a:lnTo>
                                    <a:lnTo>
                                      <a:pt x="6077" y="3330"/>
                                    </a:lnTo>
                                    <a:lnTo>
                                      <a:pt x="6091" y="3124"/>
                                    </a:lnTo>
                                    <a:lnTo>
                                      <a:pt x="6095" y="2922"/>
                                    </a:lnTo>
                                    <a:lnTo>
                                      <a:pt x="6091" y="2725"/>
                                    </a:lnTo>
                                    <a:lnTo>
                                      <a:pt x="6078" y="2532"/>
                                    </a:lnTo>
                                    <a:lnTo>
                                      <a:pt x="6059" y="2345"/>
                                    </a:lnTo>
                                    <a:lnTo>
                                      <a:pt x="6032" y="2164"/>
                                    </a:lnTo>
                                    <a:lnTo>
                                      <a:pt x="6001" y="1991"/>
                                    </a:lnTo>
                                    <a:lnTo>
                                      <a:pt x="5963" y="1826"/>
                                    </a:lnTo>
                                    <a:lnTo>
                                      <a:pt x="5920" y="1669"/>
                                    </a:lnTo>
                                    <a:lnTo>
                                      <a:pt x="5873" y="1522"/>
                                    </a:lnTo>
                                    <a:lnTo>
                                      <a:pt x="5823" y="1386"/>
                                    </a:lnTo>
                                    <a:lnTo>
                                      <a:pt x="5769" y="1262"/>
                                    </a:lnTo>
                                    <a:lnTo>
                                      <a:pt x="5714" y="1148"/>
                                    </a:lnTo>
                                    <a:lnTo>
                                      <a:pt x="5657" y="1048"/>
                                    </a:lnTo>
                                    <a:lnTo>
                                      <a:pt x="5599" y="962"/>
                                    </a:lnTo>
                                    <a:lnTo>
                                      <a:pt x="5540" y="888"/>
                                    </a:lnTo>
                                    <a:lnTo>
                                      <a:pt x="5481" y="832"/>
                                    </a:lnTo>
                                    <a:lnTo>
                                      <a:pt x="5425" y="790"/>
                                    </a:lnTo>
                                    <a:lnTo>
                                      <a:pt x="5268" y="709"/>
                                    </a:lnTo>
                                    <a:lnTo>
                                      <a:pt x="5104" y="643"/>
                                    </a:lnTo>
                                    <a:lnTo>
                                      <a:pt x="4937" y="594"/>
                                    </a:lnTo>
                                    <a:lnTo>
                                      <a:pt x="4763" y="558"/>
                                    </a:lnTo>
                                    <a:lnTo>
                                      <a:pt x="4586" y="539"/>
                                    </a:lnTo>
                                    <a:lnTo>
                                      <a:pt x="4405" y="532"/>
                                    </a:lnTo>
                                    <a:lnTo>
                                      <a:pt x="4222" y="540"/>
                                    </a:lnTo>
                                    <a:lnTo>
                                      <a:pt x="4037" y="559"/>
                                    </a:lnTo>
                                    <a:lnTo>
                                      <a:pt x="3852" y="592"/>
                                    </a:lnTo>
                                    <a:lnTo>
                                      <a:pt x="3664" y="635"/>
                                    </a:lnTo>
                                    <a:lnTo>
                                      <a:pt x="3478" y="692"/>
                                    </a:lnTo>
                                    <a:lnTo>
                                      <a:pt x="3293" y="757"/>
                                    </a:lnTo>
                                    <a:lnTo>
                                      <a:pt x="3109" y="833"/>
                                    </a:lnTo>
                                    <a:lnTo>
                                      <a:pt x="2927" y="918"/>
                                    </a:lnTo>
                                    <a:lnTo>
                                      <a:pt x="2749" y="1013"/>
                                    </a:lnTo>
                                    <a:lnTo>
                                      <a:pt x="2575" y="1115"/>
                                    </a:lnTo>
                                    <a:lnTo>
                                      <a:pt x="2405" y="1225"/>
                                    </a:lnTo>
                                    <a:lnTo>
                                      <a:pt x="2240" y="1343"/>
                                    </a:lnTo>
                                    <a:lnTo>
                                      <a:pt x="2082" y="1467"/>
                                    </a:lnTo>
                                    <a:lnTo>
                                      <a:pt x="1930" y="1597"/>
                                    </a:lnTo>
                                    <a:lnTo>
                                      <a:pt x="1786" y="1733"/>
                                    </a:lnTo>
                                    <a:lnTo>
                                      <a:pt x="1648" y="1873"/>
                                    </a:lnTo>
                                    <a:lnTo>
                                      <a:pt x="1521" y="2019"/>
                                    </a:lnTo>
                                    <a:lnTo>
                                      <a:pt x="1404" y="2167"/>
                                    </a:lnTo>
                                    <a:lnTo>
                                      <a:pt x="1295" y="2318"/>
                                    </a:lnTo>
                                    <a:lnTo>
                                      <a:pt x="1198" y="2473"/>
                                    </a:lnTo>
                                    <a:lnTo>
                                      <a:pt x="1113" y="2630"/>
                                    </a:lnTo>
                                    <a:lnTo>
                                      <a:pt x="1040" y="2789"/>
                                    </a:lnTo>
                                    <a:lnTo>
                                      <a:pt x="981" y="2948"/>
                                    </a:lnTo>
                                    <a:lnTo>
                                      <a:pt x="934" y="3108"/>
                                    </a:lnTo>
                                    <a:lnTo>
                                      <a:pt x="902" y="3268"/>
                                    </a:lnTo>
                                    <a:lnTo>
                                      <a:pt x="887" y="3427"/>
                                    </a:lnTo>
                                    <a:lnTo>
                                      <a:pt x="847" y="3616"/>
                                    </a:lnTo>
                                    <a:lnTo>
                                      <a:pt x="821" y="3804"/>
                                    </a:lnTo>
                                    <a:lnTo>
                                      <a:pt x="804" y="3984"/>
                                    </a:lnTo>
                                    <a:lnTo>
                                      <a:pt x="799" y="4161"/>
                                    </a:lnTo>
                                    <a:lnTo>
                                      <a:pt x="804" y="4334"/>
                                    </a:lnTo>
                                    <a:lnTo>
                                      <a:pt x="820" y="4501"/>
                                    </a:lnTo>
                                    <a:lnTo>
                                      <a:pt x="847" y="4662"/>
                                    </a:lnTo>
                                    <a:lnTo>
                                      <a:pt x="884" y="4817"/>
                                    </a:lnTo>
                                    <a:lnTo>
                                      <a:pt x="931" y="4967"/>
                                    </a:lnTo>
                                    <a:lnTo>
                                      <a:pt x="989" y="5110"/>
                                    </a:lnTo>
                                    <a:lnTo>
                                      <a:pt x="1057" y="5246"/>
                                    </a:lnTo>
                                    <a:lnTo>
                                      <a:pt x="1134" y="5375"/>
                                    </a:lnTo>
                                    <a:lnTo>
                                      <a:pt x="1220" y="5499"/>
                                    </a:lnTo>
                                    <a:lnTo>
                                      <a:pt x="1317" y="5614"/>
                                    </a:lnTo>
                                    <a:lnTo>
                                      <a:pt x="1423" y="5721"/>
                                    </a:lnTo>
                                    <a:lnTo>
                                      <a:pt x="1540" y="5821"/>
                                    </a:lnTo>
                                    <a:lnTo>
                                      <a:pt x="1664" y="5912"/>
                                    </a:lnTo>
                                    <a:lnTo>
                                      <a:pt x="1799" y="5995"/>
                                    </a:lnTo>
                                    <a:lnTo>
                                      <a:pt x="1942" y="6070"/>
                                    </a:lnTo>
                                    <a:lnTo>
                                      <a:pt x="2094" y="6135"/>
                                    </a:lnTo>
                                    <a:lnTo>
                                      <a:pt x="2255" y="6191"/>
                                    </a:lnTo>
                                    <a:lnTo>
                                      <a:pt x="2423" y="6237"/>
                                    </a:lnTo>
                                    <a:lnTo>
                                      <a:pt x="2601" y="6275"/>
                                    </a:lnTo>
                                    <a:lnTo>
                                      <a:pt x="2787" y="6301"/>
                                    </a:lnTo>
                                    <a:lnTo>
                                      <a:pt x="2981" y="6318"/>
                                    </a:lnTo>
                                    <a:lnTo>
                                      <a:pt x="3184" y="6324"/>
                                    </a:lnTo>
                                    <a:lnTo>
                                      <a:pt x="3395" y="6318"/>
                                    </a:lnTo>
                                    <a:lnTo>
                                      <a:pt x="3612" y="6303"/>
                                    </a:lnTo>
                                    <a:lnTo>
                                      <a:pt x="3838" y="6275"/>
                                    </a:lnTo>
                                    <a:lnTo>
                                      <a:pt x="4071" y="6236"/>
                                    </a:lnTo>
                                    <a:lnTo>
                                      <a:pt x="4312" y="6185"/>
                                    </a:lnTo>
                                    <a:lnTo>
                                      <a:pt x="4560" y="61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Freeform 1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858" y="700"/>
                                <a:ext cx="1665" cy="1777"/>
                              </a:xfrm>
                              <a:custGeom>
                                <a:avLst/>
                                <a:gdLst>
                                  <a:gd name="T0" fmla="*/ 2318 w 6662"/>
                                  <a:gd name="T1" fmla="*/ 6504 h 7108"/>
                                  <a:gd name="T2" fmla="*/ 3305 w 6662"/>
                                  <a:gd name="T3" fmla="*/ 6337 h 7108"/>
                                  <a:gd name="T4" fmla="*/ 4164 w 6662"/>
                                  <a:gd name="T5" fmla="*/ 5969 h 7108"/>
                                  <a:gd name="T6" fmla="*/ 4879 w 6662"/>
                                  <a:gd name="T7" fmla="*/ 5443 h 7108"/>
                                  <a:gd name="T8" fmla="*/ 5406 w 6662"/>
                                  <a:gd name="T9" fmla="*/ 4841 h 7108"/>
                                  <a:gd name="T10" fmla="*/ 5779 w 6662"/>
                                  <a:gd name="T11" fmla="*/ 4174 h 7108"/>
                                  <a:gd name="T12" fmla="*/ 5983 w 6662"/>
                                  <a:gd name="T13" fmla="*/ 3518 h 7108"/>
                                  <a:gd name="T14" fmla="*/ 6031 w 6662"/>
                                  <a:gd name="T15" fmla="*/ 3164 h 7108"/>
                                  <a:gd name="T16" fmla="*/ 6034 w 6662"/>
                                  <a:gd name="T17" fmla="*/ 2813 h 7108"/>
                                  <a:gd name="T18" fmla="*/ 5974 w 6662"/>
                                  <a:gd name="T19" fmla="*/ 2396 h 7108"/>
                                  <a:gd name="T20" fmla="*/ 5815 w 6662"/>
                                  <a:gd name="T21" fmla="*/ 1970 h 7108"/>
                                  <a:gd name="T22" fmla="*/ 5554 w 6662"/>
                                  <a:gd name="T23" fmla="*/ 1608 h 7108"/>
                                  <a:gd name="T24" fmla="*/ 5186 w 6662"/>
                                  <a:gd name="T25" fmla="*/ 1331 h 7108"/>
                                  <a:gd name="T26" fmla="*/ 4807 w 6662"/>
                                  <a:gd name="T27" fmla="*/ 1115 h 7108"/>
                                  <a:gd name="T28" fmla="*/ 4399 w 6662"/>
                                  <a:gd name="T29" fmla="*/ 922 h 7108"/>
                                  <a:gd name="T30" fmla="*/ 3861 w 6662"/>
                                  <a:gd name="T31" fmla="*/ 747 h 7108"/>
                                  <a:gd name="T32" fmla="*/ 3238 w 6662"/>
                                  <a:gd name="T33" fmla="*/ 629 h 7108"/>
                                  <a:gd name="T34" fmla="*/ 2551 w 6662"/>
                                  <a:gd name="T35" fmla="*/ 606 h 7108"/>
                                  <a:gd name="T36" fmla="*/ 2200 w 6662"/>
                                  <a:gd name="T37" fmla="*/ 654 h 7108"/>
                                  <a:gd name="T38" fmla="*/ 1865 w 6662"/>
                                  <a:gd name="T39" fmla="*/ 749 h 7108"/>
                                  <a:gd name="T40" fmla="*/ 1554 w 6662"/>
                                  <a:gd name="T41" fmla="*/ 900 h 7108"/>
                                  <a:gd name="T42" fmla="*/ 1274 w 6662"/>
                                  <a:gd name="T43" fmla="*/ 1112 h 7108"/>
                                  <a:gd name="T44" fmla="*/ 1034 w 6662"/>
                                  <a:gd name="T45" fmla="*/ 1392 h 7108"/>
                                  <a:gd name="T46" fmla="*/ 842 w 6662"/>
                                  <a:gd name="T47" fmla="*/ 1747 h 7108"/>
                                  <a:gd name="T48" fmla="*/ 704 w 6662"/>
                                  <a:gd name="T49" fmla="*/ 2183 h 7108"/>
                                  <a:gd name="T50" fmla="*/ 622 w 6662"/>
                                  <a:gd name="T51" fmla="*/ 2946 h 7108"/>
                                  <a:gd name="T52" fmla="*/ 690 w 6662"/>
                                  <a:gd name="T53" fmla="*/ 3900 h 7108"/>
                                  <a:gd name="T54" fmla="*/ 928 w 6662"/>
                                  <a:gd name="T55" fmla="*/ 5063 h 7108"/>
                                  <a:gd name="T56" fmla="*/ 1360 w 6662"/>
                                  <a:gd name="T57" fmla="*/ 6453 h 7108"/>
                                  <a:gd name="T58" fmla="*/ 4911 w 6662"/>
                                  <a:gd name="T59" fmla="*/ 6487 h 7108"/>
                                  <a:gd name="T60" fmla="*/ 3990 w 6662"/>
                                  <a:gd name="T61" fmla="*/ 6913 h 7108"/>
                                  <a:gd name="T62" fmla="*/ 2911 w 6662"/>
                                  <a:gd name="T63" fmla="*/ 7103 h 7108"/>
                                  <a:gd name="T64" fmla="*/ 1696 w 6662"/>
                                  <a:gd name="T65" fmla="*/ 7005 h 7108"/>
                                  <a:gd name="T66" fmla="*/ 563 w 6662"/>
                                  <a:gd name="T67" fmla="*/ 5362 h 7108"/>
                                  <a:gd name="T68" fmla="*/ 179 w 6662"/>
                                  <a:gd name="T69" fmla="*/ 3953 h 7108"/>
                                  <a:gd name="T70" fmla="*/ 12 w 6662"/>
                                  <a:gd name="T71" fmla="*/ 2799 h 7108"/>
                                  <a:gd name="T72" fmla="*/ 33 w 6662"/>
                                  <a:gd name="T73" fmla="*/ 1881 h 7108"/>
                                  <a:gd name="T74" fmla="*/ 161 w 6662"/>
                                  <a:gd name="T75" fmla="*/ 1308 h 7108"/>
                                  <a:gd name="T76" fmla="*/ 334 w 6662"/>
                                  <a:gd name="T77" fmla="*/ 922 h 7108"/>
                                  <a:gd name="T78" fmla="*/ 559 w 6662"/>
                                  <a:gd name="T79" fmla="*/ 613 h 7108"/>
                                  <a:gd name="T80" fmla="*/ 827 w 6662"/>
                                  <a:gd name="T81" fmla="*/ 375 h 7108"/>
                                  <a:gd name="T82" fmla="*/ 1130 w 6662"/>
                                  <a:gd name="T83" fmla="*/ 202 h 7108"/>
                                  <a:gd name="T84" fmla="*/ 1459 w 6662"/>
                                  <a:gd name="T85" fmla="*/ 85 h 7108"/>
                                  <a:gd name="T86" fmla="*/ 1808 w 6662"/>
                                  <a:gd name="T87" fmla="*/ 20 h 7108"/>
                                  <a:gd name="T88" fmla="*/ 2382 w 6662"/>
                                  <a:gd name="T89" fmla="*/ 7 h 7108"/>
                                  <a:gd name="T90" fmla="*/ 3025 w 6662"/>
                                  <a:gd name="T91" fmla="*/ 100 h 7108"/>
                                  <a:gd name="T92" fmla="*/ 3622 w 6662"/>
                                  <a:gd name="T93" fmla="*/ 270 h 7108"/>
                                  <a:gd name="T94" fmla="*/ 4126 w 6662"/>
                                  <a:gd name="T95" fmla="*/ 481 h 7108"/>
                                  <a:gd name="T96" fmla="*/ 4580 w 6662"/>
                                  <a:gd name="T97" fmla="*/ 720 h 7108"/>
                                  <a:gd name="T98" fmla="*/ 5465 w 6662"/>
                                  <a:gd name="T99" fmla="*/ 1240 h 7108"/>
                                  <a:gd name="T100" fmla="*/ 6097 w 6662"/>
                                  <a:gd name="T101" fmla="*/ 1876 h 7108"/>
                                  <a:gd name="T102" fmla="*/ 6490 w 6662"/>
                                  <a:gd name="T103" fmla="*/ 2595 h 7108"/>
                                  <a:gd name="T104" fmla="*/ 6651 w 6662"/>
                                  <a:gd name="T105" fmla="*/ 3312 h 7108"/>
                                  <a:gd name="T106" fmla="*/ 6659 w 6662"/>
                                  <a:gd name="T107" fmla="*/ 3663 h 7108"/>
                                  <a:gd name="T108" fmla="*/ 6622 w 6662"/>
                                  <a:gd name="T109" fmla="*/ 4018 h 7108"/>
                                  <a:gd name="T110" fmla="*/ 6469 w 6662"/>
                                  <a:gd name="T111" fmla="*/ 4593 h 7108"/>
                                  <a:gd name="T112" fmla="*/ 6134 w 6662"/>
                                  <a:gd name="T113" fmla="*/ 5273 h 7108"/>
                                  <a:gd name="T114" fmla="*/ 5647 w 6662"/>
                                  <a:gd name="T115" fmla="*/ 5893 h 7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6662" h="7108">
                                    <a:moveTo>
                                      <a:pt x="1360" y="6453"/>
                                    </a:moveTo>
                                    <a:lnTo>
                                      <a:pt x="1501" y="6473"/>
                                    </a:lnTo>
                                    <a:lnTo>
                                      <a:pt x="1641" y="6489"/>
                                    </a:lnTo>
                                    <a:lnTo>
                                      <a:pt x="1780" y="6499"/>
                                    </a:lnTo>
                                    <a:lnTo>
                                      <a:pt x="1918" y="6507"/>
                                    </a:lnTo>
                                    <a:lnTo>
                                      <a:pt x="2052" y="6509"/>
                                    </a:lnTo>
                                    <a:lnTo>
                                      <a:pt x="2186" y="6508"/>
                                    </a:lnTo>
                                    <a:lnTo>
                                      <a:pt x="2318" y="6504"/>
                                    </a:lnTo>
                                    <a:lnTo>
                                      <a:pt x="2448" y="6495"/>
                                    </a:lnTo>
                                    <a:lnTo>
                                      <a:pt x="2576" y="6483"/>
                                    </a:lnTo>
                                    <a:lnTo>
                                      <a:pt x="2702" y="6466"/>
                                    </a:lnTo>
                                    <a:lnTo>
                                      <a:pt x="2827" y="6448"/>
                                    </a:lnTo>
                                    <a:lnTo>
                                      <a:pt x="2949" y="6424"/>
                                    </a:lnTo>
                                    <a:lnTo>
                                      <a:pt x="3070" y="6398"/>
                                    </a:lnTo>
                                    <a:lnTo>
                                      <a:pt x="3189" y="6369"/>
                                    </a:lnTo>
                                    <a:lnTo>
                                      <a:pt x="3305" y="6337"/>
                                    </a:lnTo>
                                    <a:lnTo>
                                      <a:pt x="3420" y="6300"/>
                                    </a:lnTo>
                                    <a:lnTo>
                                      <a:pt x="3533" y="6262"/>
                                    </a:lnTo>
                                    <a:lnTo>
                                      <a:pt x="3643" y="6220"/>
                                    </a:lnTo>
                                    <a:lnTo>
                                      <a:pt x="3752" y="6175"/>
                                    </a:lnTo>
                                    <a:lnTo>
                                      <a:pt x="3858" y="6128"/>
                                    </a:lnTo>
                                    <a:lnTo>
                                      <a:pt x="3962" y="6077"/>
                                    </a:lnTo>
                                    <a:lnTo>
                                      <a:pt x="4064" y="6025"/>
                                    </a:lnTo>
                                    <a:lnTo>
                                      <a:pt x="4164" y="5969"/>
                                    </a:lnTo>
                                    <a:lnTo>
                                      <a:pt x="4261" y="5911"/>
                                    </a:lnTo>
                                    <a:lnTo>
                                      <a:pt x="4356" y="5851"/>
                                    </a:lnTo>
                                    <a:lnTo>
                                      <a:pt x="4449" y="5788"/>
                                    </a:lnTo>
                                    <a:lnTo>
                                      <a:pt x="4540" y="5724"/>
                                    </a:lnTo>
                                    <a:lnTo>
                                      <a:pt x="4629" y="5657"/>
                                    </a:lnTo>
                                    <a:lnTo>
                                      <a:pt x="4714" y="5587"/>
                                    </a:lnTo>
                                    <a:lnTo>
                                      <a:pt x="4797" y="5517"/>
                                    </a:lnTo>
                                    <a:lnTo>
                                      <a:pt x="4879" y="5443"/>
                                    </a:lnTo>
                                    <a:lnTo>
                                      <a:pt x="4957" y="5369"/>
                                    </a:lnTo>
                                    <a:lnTo>
                                      <a:pt x="5028" y="5297"/>
                                    </a:lnTo>
                                    <a:lnTo>
                                      <a:pt x="5097" y="5225"/>
                                    </a:lnTo>
                                    <a:lnTo>
                                      <a:pt x="5163" y="5150"/>
                                    </a:lnTo>
                                    <a:lnTo>
                                      <a:pt x="5227" y="5075"/>
                                    </a:lnTo>
                                    <a:lnTo>
                                      <a:pt x="5290" y="4998"/>
                                    </a:lnTo>
                                    <a:lnTo>
                                      <a:pt x="5349" y="4919"/>
                                    </a:lnTo>
                                    <a:lnTo>
                                      <a:pt x="5406" y="4841"/>
                                    </a:lnTo>
                                    <a:lnTo>
                                      <a:pt x="5461" y="4761"/>
                                    </a:lnTo>
                                    <a:lnTo>
                                      <a:pt x="5513" y="4680"/>
                                    </a:lnTo>
                                    <a:lnTo>
                                      <a:pt x="5565" y="4597"/>
                                    </a:lnTo>
                                    <a:lnTo>
                                      <a:pt x="5612" y="4515"/>
                                    </a:lnTo>
                                    <a:lnTo>
                                      <a:pt x="5657" y="4431"/>
                                    </a:lnTo>
                                    <a:lnTo>
                                      <a:pt x="5701" y="4346"/>
                                    </a:lnTo>
                                    <a:lnTo>
                                      <a:pt x="5741" y="4261"/>
                                    </a:lnTo>
                                    <a:lnTo>
                                      <a:pt x="5779" y="4174"/>
                                    </a:lnTo>
                                    <a:lnTo>
                                      <a:pt x="5816" y="4088"/>
                                    </a:lnTo>
                                    <a:lnTo>
                                      <a:pt x="5849" y="4001"/>
                                    </a:lnTo>
                                    <a:lnTo>
                                      <a:pt x="5879" y="3914"/>
                                    </a:lnTo>
                                    <a:lnTo>
                                      <a:pt x="5906" y="3827"/>
                                    </a:lnTo>
                                    <a:lnTo>
                                      <a:pt x="5932" y="3739"/>
                                    </a:lnTo>
                                    <a:lnTo>
                                      <a:pt x="5955" y="3650"/>
                                    </a:lnTo>
                                    <a:lnTo>
                                      <a:pt x="5974" y="3563"/>
                                    </a:lnTo>
                                    <a:lnTo>
                                      <a:pt x="5983" y="3518"/>
                                    </a:lnTo>
                                    <a:lnTo>
                                      <a:pt x="5991" y="3473"/>
                                    </a:lnTo>
                                    <a:lnTo>
                                      <a:pt x="5999" y="3430"/>
                                    </a:lnTo>
                                    <a:lnTo>
                                      <a:pt x="6007" y="3386"/>
                                    </a:lnTo>
                                    <a:lnTo>
                                      <a:pt x="6012" y="3341"/>
                                    </a:lnTo>
                                    <a:lnTo>
                                      <a:pt x="6019" y="3297"/>
                                    </a:lnTo>
                                    <a:lnTo>
                                      <a:pt x="6023" y="3253"/>
                                    </a:lnTo>
                                    <a:lnTo>
                                      <a:pt x="6028" y="3209"/>
                                    </a:lnTo>
                                    <a:lnTo>
                                      <a:pt x="6031" y="3164"/>
                                    </a:lnTo>
                                    <a:lnTo>
                                      <a:pt x="6034" y="3121"/>
                                    </a:lnTo>
                                    <a:lnTo>
                                      <a:pt x="6036" y="3077"/>
                                    </a:lnTo>
                                    <a:lnTo>
                                      <a:pt x="6037" y="3032"/>
                                    </a:lnTo>
                                    <a:lnTo>
                                      <a:pt x="6038" y="2989"/>
                                    </a:lnTo>
                                    <a:lnTo>
                                      <a:pt x="6038" y="2944"/>
                                    </a:lnTo>
                                    <a:lnTo>
                                      <a:pt x="6037" y="2901"/>
                                    </a:lnTo>
                                    <a:lnTo>
                                      <a:pt x="6036" y="2858"/>
                                    </a:lnTo>
                                    <a:lnTo>
                                      <a:pt x="6034" y="2813"/>
                                    </a:lnTo>
                                    <a:lnTo>
                                      <a:pt x="6032" y="2770"/>
                                    </a:lnTo>
                                    <a:lnTo>
                                      <a:pt x="6028" y="2727"/>
                                    </a:lnTo>
                                    <a:lnTo>
                                      <a:pt x="6024" y="2684"/>
                                    </a:lnTo>
                                    <a:lnTo>
                                      <a:pt x="6016" y="2625"/>
                                    </a:lnTo>
                                    <a:lnTo>
                                      <a:pt x="6008" y="2567"/>
                                    </a:lnTo>
                                    <a:lnTo>
                                      <a:pt x="5998" y="2508"/>
                                    </a:lnTo>
                                    <a:lnTo>
                                      <a:pt x="5987" y="2452"/>
                                    </a:lnTo>
                                    <a:lnTo>
                                      <a:pt x="5974" y="2396"/>
                                    </a:lnTo>
                                    <a:lnTo>
                                      <a:pt x="5960" y="2339"/>
                                    </a:lnTo>
                                    <a:lnTo>
                                      <a:pt x="5943" y="2284"/>
                                    </a:lnTo>
                                    <a:lnTo>
                                      <a:pt x="5926" y="2229"/>
                                    </a:lnTo>
                                    <a:lnTo>
                                      <a:pt x="5906" y="2175"/>
                                    </a:lnTo>
                                    <a:lnTo>
                                      <a:pt x="5887" y="2123"/>
                                    </a:lnTo>
                                    <a:lnTo>
                                      <a:pt x="5864" y="2071"/>
                                    </a:lnTo>
                                    <a:lnTo>
                                      <a:pt x="5841" y="2020"/>
                                    </a:lnTo>
                                    <a:lnTo>
                                      <a:pt x="5815" y="1970"/>
                                    </a:lnTo>
                                    <a:lnTo>
                                      <a:pt x="5788" y="1921"/>
                                    </a:lnTo>
                                    <a:lnTo>
                                      <a:pt x="5760" y="1873"/>
                                    </a:lnTo>
                                    <a:lnTo>
                                      <a:pt x="5729" y="1826"/>
                                    </a:lnTo>
                                    <a:lnTo>
                                      <a:pt x="5697" y="1780"/>
                                    </a:lnTo>
                                    <a:lnTo>
                                      <a:pt x="5664" y="1735"/>
                                    </a:lnTo>
                                    <a:lnTo>
                                      <a:pt x="5629" y="1692"/>
                                    </a:lnTo>
                                    <a:lnTo>
                                      <a:pt x="5592" y="1650"/>
                                    </a:lnTo>
                                    <a:lnTo>
                                      <a:pt x="5554" y="1608"/>
                                    </a:lnTo>
                                    <a:lnTo>
                                      <a:pt x="5513" y="1569"/>
                                    </a:lnTo>
                                    <a:lnTo>
                                      <a:pt x="5472" y="1531"/>
                                    </a:lnTo>
                                    <a:lnTo>
                                      <a:pt x="5428" y="1493"/>
                                    </a:lnTo>
                                    <a:lnTo>
                                      <a:pt x="5384" y="1458"/>
                                    </a:lnTo>
                                    <a:lnTo>
                                      <a:pt x="5337" y="1424"/>
                                    </a:lnTo>
                                    <a:lnTo>
                                      <a:pt x="5288" y="1391"/>
                                    </a:lnTo>
                                    <a:lnTo>
                                      <a:pt x="5239" y="1360"/>
                                    </a:lnTo>
                                    <a:lnTo>
                                      <a:pt x="5186" y="1331"/>
                                    </a:lnTo>
                                    <a:lnTo>
                                      <a:pt x="5133" y="1302"/>
                                    </a:lnTo>
                                    <a:lnTo>
                                      <a:pt x="5076" y="1276"/>
                                    </a:lnTo>
                                    <a:lnTo>
                                      <a:pt x="5020" y="1251"/>
                                    </a:lnTo>
                                    <a:lnTo>
                                      <a:pt x="4947" y="1205"/>
                                    </a:lnTo>
                                    <a:lnTo>
                                      <a:pt x="4917" y="1183"/>
                                    </a:lnTo>
                                    <a:lnTo>
                                      <a:pt x="4883" y="1160"/>
                                    </a:lnTo>
                                    <a:lnTo>
                                      <a:pt x="4846" y="1137"/>
                                    </a:lnTo>
                                    <a:lnTo>
                                      <a:pt x="4807" y="1115"/>
                                    </a:lnTo>
                                    <a:lnTo>
                                      <a:pt x="4765" y="1090"/>
                                    </a:lnTo>
                                    <a:lnTo>
                                      <a:pt x="4720" y="1066"/>
                                    </a:lnTo>
                                    <a:lnTo>
                                      <a:pt x="4673" y="1043"/>
                                    </a:lnTo>
                                    <a:lnTo>
                                      <a:pt x="4623" y="1018"/>
                                    </a:lnTo>
                                    <a:lnTo>
                                      <a:pt x="4571" y="994"/>
                                    </a:lnTo>
                                    <a:lnTo>
                                      <a:pt x="4516" y="969"/>
                                    </a:lnTo>
                                    <a:lnTo>
                                      <a:pt x="4458" y="946"/>
                                    </a:lnTo>
                                    <a:lnTo>
                                      <a:pt x="4399" y="922"/>
                                    </a:lnTo>
                                    <a:lnTo>
                                      <a:pt x="4339" y="898"/>
                                    </a:lnTo>
                                    <a:lnTo>
                                      <a:pt x="4275" y="875"/>
                                    </a:lnTo>
                                    <a:lnTo>
                                      <a:pt x="4211" y="853"/>
                                    </a:lnTo>
                                    <a:lnTo>
                                      <a:pt x="4144" y="830"/>
                                    </a:lnTo>
                                    <a:lnTo>
                                      <a:pt x="4076" y="808"/>
                                    </a:lnTo>
                                    <a:lnTo>
                                      <a:pt x="4005" y="787"/>
                                    </a:lnTo>
                                    <a:lnTo>
                                      <a:pt x="3933" y="766"/>
                                    </a:lnTo>
                                    <a:lnTo>
                                      <a:pt x="3861" y="747"/>
                                    </a:lnTo>
                                    <a:lnTo>
                                      <a:pt x="3787" y="728"/>
                                    </a:lnTo>
                                    <a:lnTo>
                                      <a:pt x="3712" y="711"/>
                                    </a:lnTo>
                                    <a:lnTo>
                                      <a:pt x="3635" y="694"/>
                                    </a:lnTo>
                                    <a:lnTo>
                                      <a:pt x="3558" y="678"/>
                                    </a:lnTo>
                                    <a:lnTo>
                                      <a:pt x="3479" y="664"/>
                                    </a:lnTo>
                                    <a:lnTo>
                                      <a:pt x="3399" y="651"/>
                                    </a:lnTo>
                                    <a:lnTo>
                                      <a:pt x="3320" y="639"/>
                                    </a:lnTo>
                                    <a:lnTo>
                                      <a:pt x="3238" y="629"/>
                                    </a:lnTo>
                                    <a:lnTo>
                                      <a:pt x="3157" y="620"/>
                                    </a:lnTo>
                                    <a:lnTo>
                                      <a:pt x="3076" y="612"/>
                                    </a:lnTo>
                                    <a:lnTo>
                                      <a:pt x="2994" y="606"/>
                                    </a:lnTo>
                                    <a:lnTo>
                                      <a:pt x="2911" y="602"/>
                                    </a:lnTo>
                                    <a:lnTo>
                                      <a:pt x="2821" y="600"/>
                                    </a:lnTo>
                                    <a:lnTo>
                                      <a:pt x="2730" y="600"/>
                                    </a:lnTo>
                                    <a:lnTo>
                                      <a:pt x="2641" y="602"/>
                                    </a:lnTo>
                                    <a:lnTo>
                                      <a:pt x="2551" y="606"/>
                                    </a:lnTo>
                                    <a:lnTo>
                                      <a:pt x="2507" y="610"/>
                                    </a:lnTo>
                                    <a:lnTo>
                                      <a:pt x="2463" y="614"/>
                                    </a:lnTo>
                                    <a:lnTo>
                                      <a:pt x="2419" y="620"/>
                                    </a:lnTo>
                                    <a:lnTo>
                                      <a:pt x="2374" y="625"/>
                                    </a:lnTo>
                                    <a:lnTo>
                                      <a:pt x="2331" y="630"/>
                                    </a:lnTo>
                                    <a:lnTo>
                                      <a:pt x="2287" y="638"/>
                                    </a:lnTo>
                                    <a:lnTo>
                                      <a:pt x="2244" y="646"/>
                                    </a:lnTo>
                                    <a:lnTo>
                                      <a:pt x="2200" y="654"/>
                                    </a:lnTo>
                                    <a:lnTo>
                                      <a:pt x="2157" y="663"/>
                                    </a:lnTo>
                                    <a:lnTo>
                                      <a:pt x="2115" y="672"/>
                                    </a:lnTo>
                                    <a:lnTo>
                                      <a:pt x="2072" y="684"/>
                                    </a:lnTo>
                                    <a:lnTo>
                                      <a:pt x="2030" y="694"/>
                                    </a:lnTo>
                                    <a:lnTo>
                                      <a:pt x="1988" y="707"/>
                                    </a:lnTo>
                                    <a:lnTo>
                                      <a:pt x="1946" y="720"/>
                                    </a:lnTo>
                                    <a:lnTo>
                                      <a:pt x="1906" y="733"/>
                                    </a:lnTo>
                                    <a:lnTo>
                                      <a:pt x="1865" y="749"/>
                                    </a:lnTo>
                                    <a:lnTo>
                                      <a:pt x="1825" y="765"/>
                                    </a:lnTo>
                                    <a:lnTo>
                                      <a:pt x="1784" y="781"/>
                                    </a:lnTo>
                                    <a:lnTo>
                                      <a:pt x="1745" y="799"/>
                                    </a:lnTo>
                                    <a:lnTo>
                                      <a:pt x="1705" y="817"/>
                                    </a:lnTo>
                                    <a:lnTo>
                                      <a:pt x="1668" y="836"/>
                                    </a:lnTo>
                                    <a:lnTo>
                                      <a:pt x="1628" y="857"/>
                                    </a:lnTo>
                                    <a:lnTo>
                                      <a:pt x="1590" y="878"/>
                                    </a:lnTo>
                                    <a:lnTo>
                                      <a:pt x="1554" y="900"/>
                                    </a:lnTo>
                                    <a:lnTo>
                                      <a:pt x="1517" y="922"/>
                                    </a:lnTo>
                                    <a:lnTo>
                                      <a:pt x="1480" y="946"/>
                                    </a:lnTo>
                                    <a:lnTo>
                                      <a:pt x="1445" y="972"/>
                                    </a:lnTo>
                                    <a:lnTo>
                                      <a:pt x="1410" y="997"/>
                                    </a:lnTo>
                                    <a:lnTo>
                                      <a:pt x="1374" y="1024"/>
                                    </a:lnTo>
                                    <a:lnTo>
                                      <a:pt x="1340" y="1052"/>
                                    </a:lnTo>
                                    <a:lnTo>
                                      <a:pt x="1306" y="1082"/>
                                    </a:lnTo>
                                    <a:lnTo>
                                      <a:pt x="1274" y="1112"/>
                                    </a:lnTo>
                                    <a:lnTo>
                                      <a:pt x="1241" y="1142"/>
                                    </a:lnTo>
                                    <a:lnTo>
                                      <a:pt x="1209" y="1175"/>
                                    </a:lnTo>
                                    <a:lnTo>
                                      <a:pt x="1178" y="1208"/>
                                    </a:lnTo>
                                    <a:lnTo>
                                      <a:pt x="1148" y="1243"/>
                                    </a:lnTo>
                                    <a:lnTo>
                                      <a:pt x="1118" y="1278"/>
                                    </a:lnTo>
                                    <a:lnTo>
                                      <a:pt x="1089" y="1315"/>
                                    </a:lnTo>
                                    <a:lnTo>
                                      <a:pt x="1061" y="1353"/>
                                    </a:lnTo>
                                    <a:lnTo>
                                      <a:pt x="1034" y="1392"/>
                                    </a:lnTo>
                                    <a:lnTo>
                                      <a:pt x="1006" y="1432"/>
                                    </a:lnTo>
                                    <a:lnTo>
                                      <a:pt x="980" y="1473"/>
                                    </a:lnTo>
                                    <a:lnTo>
                                      <a:pt x="955" y="1515"/>
                                    </a:lnTo>
                                    <a:lnTo>
                                      <a:pt x="931" y="1560"/>
                                    </a:lnTo>
                                    <a:lnTo>
                                      <a:pt x="907" y="1604"/>
                                    </a:lnTo>
                                    <a:lnTo>
                                      <a:pt x="885" y="1650"/>
                                    </a:lnTo>
                                    <a:lnTo>
                                      <a:pt x="862" y="1699"/>
                                    </a:lnTo>
                                    <a:lnTo>
                                      <a:pt x="842" y="1747"/>
                                    </a:lnTo>
                                    <a:lnTo>
                                      <a:pt x="821" y="1797"/>
                                    </a:lnTo>
                                    <a:lnTo>
                                      <a:pt x="801" y="1848"/>
                                    </a:lnTo>
                                    <a:lnTo>
                                      <a:pt x="783" y="1900"/>
                                    </a:lnTo>
                                    <a:lnTo>
                                      <a:pt x="766" y="1954"/>
                                    </a:lnTo>
                                    <a:lnTo>
                                      <a:pt x="749" y="2009"/>
                                    </a:lnTo>
                                    <a:lnTo>
                                      <a:pt x="733" y="2067"/>
                                    </a:lnTo>
                                    <a:lnTo>
                                      <a:pt x="718" y="2124"/>
                                    </a:lnTo>
                                    <a:lnTo>
                                      <a:pt x="704" y="2183"/>
                                    </a:lnTo>
                                    <a:lnTo>
                                      <a:pt x="687" y="2268"/>
                                    </a:lnTo>
                                    <a:lnTo>
                                      <a:pt x="671" y="2358"/>
                                    </a:lnTo>
                                    <a:lnTo>
                                      <a:pt x="657" y="2448"/>
                                    </a:lnTo>
                                    <a:lnTo>
                                      <a:pt x="646" y="2542"/>
                                    </a:lnTo>
                                    <a:lnTo>
                                      <a:pt x="637" y="2638"/>
                                    </a:lnTo>
                                    <a:lnTo>
                                      <a:pt x="629" y="2737"/>
                                    </a:lnTo>
                                    <a:lnTo>
                                      <a:pt x="624" y="2841"/>
                                    </a:lnTo>
                                    <a:lnTo>
                                      <a:pt x="622" y="2946"/>
                                    </a:lnTo>
                                    <a:lnTo>
                                      <a:pt x="622" y="3054"/>
                                    </a:lnTo>
                                    <a:lnTo>
                                      <a:pt x="624" y="3166"/>
                                    </a:lnTo>
                                    <a:lnTo>
                                      <a:pt x="628" y="3281"/>
                                    </a:lnTo>
                                    <a:lnTo>
                                      <a:pt x="636" y="3397"/>
                                    </a:lnTo>
                                    <a:lnTo>
                                      <a:pt x="645" y="3518"/>
                                    </a:lnTo>
                                    <a:lnTo>
                                      <a:pt x="657" y="3642"/>
                                    </a:lnTo>
                                    <a:lnTo>
                                      <a:pt x="671" y="3769"/>
                                    </a:lnTo>
                                    <a:lnTo>
                                      <a:pt x="690" y="3900"/>
                                    </a:lnTo>
                                    <a:lnTo>
                                      <a:pt x="709" y="4034"/>
                                    </a:lnTo>
                                    <a:lnTo>
                                      <a:pt x="732" y="4170"/>
                                    </a:lnTo>
                                    <a:lnTo>
                                      <a:pt x="758" y="4310"/>
                                    </a:lnTo>
                                    <a:lnTo>
                                      <a:pt x="785" y="4454"/>
                                    </a:lnTo>
                                    <a:lnTo>
                                      <a:pt x="817" y="4601"/>
                                    </a:lnTo>
                                    <a:lnTo>
                                      <a:pt x="851" y="4752"/>
                                    </a:lnTo>
                                    <a:lnTo>
                                      <a:pt x="887" y="4906"/>
                                    </a:lnTo>
                                    <a:lnTo>
                                      <a:pt x="928" y="5063"/>
                                    </a:lnTo>
                                    <a:lnTo>
                                      <a:pt x="970" y="5225"/>
                                    </a:lnTo>
                                    <a:lnTo>
                                      <a:pt x="1016" y="5388"/>
                                    </a:lnTo>
                                    <a:lnTo>
                                      <a:pt x="1065" y="5557"/>
                                    </a:lnTo>
                                    <a:lnTo>
                                      <a:pt x="1118" y="5729"/>
                                    </a:lnTo>
                                    <a:lnTo>
                                      <a:pt x="1173" y="5904"/>
                                    </a:lnTo>
                                    <a:lnTo>
                                      <a:pt x="1232" y="6084"/>
                                    </a:lnTo>
                                    <a:lnTo>
                                      <a:pt x="1294" y="6267"/>
                                    </a:lnTo>
                                    <a:lnTo>
                                      <a:pt x="1360" y="6453"/>
                                    </a:lnTo>
                                    <a:close/>
                                    <a:moveTo>
                                      <a:pt x="5575" y="5963"/>
                                    </a:moveTo>
                                    <a:lnTo>
                                      <a:pt x="5489" y="6046"/>
                                    </a:lnTo>
                                    <a:lnTo>
                                      <a:pt x="5400" y="6126"/>
                                    </a:lnTo>
                                    <a:lnTo>
                                      <a:pt x="5308" y="6203"/>
                                    </a:lnTo>
                                    <a:lnTo>
                                      <a:pt x="5214" y="6278"/>
                                    </a:lnTo>
                                    <a:lnTo>
                                      <a:pt x="5116" y="6350"/>
                                    </a:lnTo>
                                    <a:lnTo>
                                      <a:pt x="5015" y="6420"/>
                                    </a:lnTo>
                                    <a:lnTo>
                                      <a:pt x="4911" y="6487"/>
                                    </a:lnTo>
                                    <a:lnTo>
                                      <a:pt x="4805" y="6551"/>
                                    </a:lnTo>
                                    <a:lnTo>
                                      <a:pt x="4697" y="6613"/>
                                    </a:lnTo>
                                    <a:lnTo>
                                      <a:pt x="4585" y="6671"/>
                                    </a:lnTo>
                                    <a:lnTo>
                                      <a:pt x="4471" y="6726"/>
                                    </a:lnTo>
                                    <a:lnTo>
                                      <a:pt x="4355" y="6778"/>
                                    </a:lnTo>
                                    <a:lnTo>
                                      <a:pt x="4236" y="6826"/>
                                    </a:lnTo>
                                    <a:lnTo>
                                      <a:pt x="4114" y="6871"/>
                                    </a:lnTo>
                                    <a:lnTo>
                                      <a:pt x="3990" y="6913"/>
                                    </a:lnTo>
                                    <a:lnTo>
                                      <a:pt x="3863" y="6951"/>
                                    </a:lnTo>
                                    <a:lnTo>
                                      <a:pt x="3735" y="6985"/>
                                    </a:lnTo>
                                    <a:lnTo>
                                      <a:pt x="3602" y="7015"/>
                                    </a:lnTo>
                                    <a:lnTo>
                                      <a:pt x="3469" y="7041"/>
                                    </a:lnTo>
                                    <a:lnTo>
                                      <a:pt x="3333" y="7062"/>
                                    </a:lnTo>
                                    <a:lnTo>
                                      <a:pt x="3194" y="7081"/>
                                    </a:lnTo>
                                    <a:lnTo>
                                      <a:pt x="3054" y="7094"/>
                                    </a:lnTo>
                                    <a:lnTo>
                                      <a:pt x="2911" y="7103"/>
                                    </a:lnTo>
                                    <a:lnTo>
                                      <a:pt x="2767" y="7108"/>
                                    </a:lnTo>
                                    <a:lnTo>
                                      <a:pt x="2619" y="7108"/>
                                    </a:lnTo>
                                    <a:lnTo>
                                      <a:pt x="2471" y="7103"/>
                                    </a:lnTo>
                                    <a:lnTo>
                                      <a:pt x="2319" y="7094"/>
                                    </a:lnTo>
                                    <a:lnTo>
                                      <a:pt x="2166" y="7079"/>
                                    </a:lnTo>
                                    <a:lnTo>
                                      <a:pt x="2012" y="7060"/>
                                    </a:lnTo>
                                    <a:lnTo>
                                      <a:pt x="1855" y="7035"/>
                                    </a:lnTo>
                                    <a:lnTo>
                                      <a:pt x="1696" y="7005"/>
                                    </a:lnTo>
                                    <a:lnTo>
                                      <a:pt x="1535" y="6969"/>
                                    </a:lnTo>
                                    <a:lnTo>
                                      <a:pt x="1110" y="6870"/>
                                    </a:lnTo>
                                    <a:lnTo>
                                      <a:pt x="925" y="6385"/>
                                    </a:lnTo>
                                    <a:lnTo>
                                      <a:pt x="845" y="6172"/>
                                    </a:lnTo>
                                    <a:lnTo>
                                      <a:pt x="768" y="5962"/>
                                    </a:lnTo>
                                    <a:lnTo>
                                      <a:pt x="696" y="5758"/>
                                    </a:lnTo>
                                    <a:lnTo>
                                      <a:pt x="628" y="5559"/>
                                    </a:lnTo>
                                    <a:lnTo>
                                      <a:pt x="563" y="5362"/>
                                    </a:lnTo>
                                    <a:lnTo>
                                      <a:pt x="502" y="5171"/>
                                    </a:lnTo>
                                    <a:lnTo>
                                      <a:pt x="446" y="4985"/>
                                    </a:lnTo>
                                    <a:lnTo>
                                      <a:pt x="393" y="4802"/>
                                    </a:lnTo>
                                    <a:lnTo>
                                      <a:pt x="343" y="4623"/>
                                    </a:lnTo>
                                    <a:lnTo>
                                      <a:pt x="297" y="4449"/>
                                    </a:lnTo>
                                    <a:lnTo>
                                      <a:pt x="254" y="4280"/>
                                    </a:lnTo>
                                    <a:lnTo>
                                      <a:pt x="216" y="4114"/>
                                    </a:lnTo>
                                    <a:lnTo>
                                      <a:pt x="179" y="3953"/>
                                    </a:lnTo>
                                    <a:lnTo>
                                      <a:pt x="148" y="3794"/>
                                    </a:lnTo>
                                    <a:lnTo>
                                      <a:pt x="119" y="3641"/>
                                    </a:lnTo>
                                    <a:lnTo>
                                      <a:pt x="93" y="3490"/>
                                    </a:lnTo>
                                    <a:lnTo>
                                      <a:pt x="70" y="3345"/>
                                    </a:lnTo>
                                    <a:lnTo>
                                      <a:pt x="51" y="3202"/>
                                    </a:lnTo>
                                    <a:lnTo>
                                      <a:pt x="35" y="3065"/>
                                    </a:lnTo>
                                    <a:lnTo>
                                      <a:pt x="22" y="2930"/>
                                    </a:lnTo>
                                    <a:lnTo>
                                      <a:pt x="12" y="2799"/>
                                    </a:lnTo>
                                    <a:lnTo>
                                      <a:pt x="5" y="2672"/>
                                    </a:lnTo>
                                    <a:lnTo>
                                      <a:pt x="1" y="2549"/>
                                    </a:lnTo>
                                    <a:lnTo>
                                      <a:pt x="0" y="2428"/>
                                    </a:lnTo>
                                    <a:lnTo>
                                      <a:pt x="0" y="2312"/>
                                    </a:lnTo>
                                    <a:lnTo>
                                      <a:pt x="5" y="2199"/>
                                    </a:lnTo>
                                    <a:lnTo>
                                      <a:pt x="12" y="2089"/>
                                    </a:lnTo>
                                    <a:lnTo>
                                      <a:pt x="21" y="1983"/>
                                    </a:lnTo>
                                    <a:lnTo>
                                      <a:pt x="33" y="1881"/>
                                    </a:lnTo>
                                    <a:lnTo>
                                      <a:pt x="47" y="1781"/>
                                    </a:lnTo>
                                    <a:lnTo>
                                      <a:pt x="63" y="1684"/>
                                    </a:lnTo>
                                    <a:lnTo>
                                      <a:pt x="82" y="1591"/>
                                    </a:lnTo>
                                    <a:lnTo>
                                      <a:pt x="95" y="1532"/>
                                    </a:lnTo>
                                    <a:lnTo>
                                      <a:pt x="111" y="1475"/>
                                    </a:lnTo>
                                    <a:lnTo>
                                      <a:pt x="127" y="1418"/>
                                    </a:lnTo>
                                    <a:lnTo>
                                      <a:pt x="144" y="1362"/>
                                    </a:lnTo>
                                    <a:lnTo>
                                      <a:pt x="161" y="1308"/>
                                    </a:lnTo>
                                    <a:lnTo>
                                      <a:pt x="179" y="1256"/>
                                    </a:lnTo>
                                    <a:lnTo>
                                      <a:pt x="199" y="1205"/>
                                    </a:lnTo>
                                    <a:lnTo>
                                      <a:pt x="220" y="1154"/>
                                    </a:lnTo>
                                    <a:lnTo>
                                      <a:pt x="241" y="1105"/>
                                    </a:lnTo>
                                    <a:lnTo>
                                      <a:pt x="263" y="1058"/>
                                    </a:lnTo>
                                    <a:lnTo>
                                      <a:pt x="285" y="1011"/>
                                    </a:lnTo>
                                    <a:lnTo>
                                      <a:pt x="310" y="967"/>
                                    </a:lnTo>
                                    <a:lnTo>
                                      <a:pt x="334" y="922"/>
                                    </a:lnTo>
                                    <a:lnTo>
                                      <a:pt x="360" y="880"/>
                                    </a:lnTo>
                                    <a:lnTo>
                                      <a:pt x="386" y="838"/>
                                    </a:lnTo>
                                    <a:lnTo>
                                      <a:pt x="413" y="798"/>
                                    </a:lnTo>
                                    <a:lnTo>
                                      <a:pt x="441" y="758"/>
                                    </a:lnTo>
                                    <a:lnTo>
                                      <a:pt x="470" y="720"/>
                                    </a:lnTo>
                                    <a:lnTo>
                                      <a:pt x="499" y="684"/>
                                    </a:lnTo>
                                    <a:lnTo>
                                      <a:pt x="529" y="648"/>
                                    </a:lnTo>
                                    <a:lnTo>
                                      <a:pt x="559" y="613"/>
                                    </a:lnTo>
                                    <a:lnTo>
                                      <a:pt x="590" y="580"/>
                                    </a:lnTo>
                                    <a:lnTo>
                                      <a:pt x="622" y="547"/>
                                    </a:lnTo>
                                    <a:lnTo>
                                      <a:pt x="654" y="516"/>
                                    </a:lnTo>
                                    <a:lnTo>
                                      <a:pt x="688" y="486"/>
                                    </a:lnTo>
                                    <a:lnTo>
                                      <a:pt x="721" y="457"/>
                                    </a:lnTo>
                                    <a:lnTo>
                                      <a:pt x="756" y="428"/>
                                    </a:lnTo>
                                    <a:lnTo>
                                      <a:pt x="790" y="401"/>
                                    </a:lnTo>
                                    <a:lnTo>
                                      <a:pt x="827" y="375"/>
                                    </a:lnTo>
                                    <a:lnTo>
                                      <a:pt x="862" y="350"/>
                                    </a:lnTo>
                                    <a:lnTo>
                                      <a:pt x="899" y="326"/>
                                    </a:lnTo>
                                    <a:lnTo>
                                      <a:pt x="937" y="303"/>
                                    </a:lnTo>
                                    <a:lnTo>
                                      <a:pt x="974" y="280"/>
                                    </a:lnTo>
                                    <a:lnTo>
                                      <a:pt x="1012" y="259"/>
                                    </a:lnTo>
                                    <a:lnTo>
                                      <a:pt x="1051" y="238"/>
                                    </a:lnTo>
                                    <a:lnTo>
                                      <a:pt x="1090" y="220"/>
                                    </a:lnTo>
                                    <a:lnTo>
                                      <a:pt x="1130" y="202"/>
                                    </a:lnTo>
                                    <a:lnTo>
                                      <a:pt x="1169" y="183"/>
                                    </a:lnTo>
                                    <a:lnTo>
                                      <a:pt x="1209" y="166"/>
                                    </a:lnTo>
                                    <a:lnTo>
                                      <a:pt x="1250" y="151"/>
                                    </a:lnTo>
                                    <a:lnTo>
                                      <a:pt x="1292" y="136"/>
                                    </a:lnTo>
                                    <a:lnTo>
                                      <a:pt x="1332" y="122"/>
                                    </a:lnTo>
                                    <a:lnTo>
                                      <a:pt x="1374" y="109"/>
                                    </a:lnTo>
                                    <a:lnTo>
                                      <a:pt x="1416" y="97"/>
                                    </a:lnTo>
                                    <a:lnTo>
                                      <a:pt x="1459" y="85"/>
                                    </a:lnTo>
                                    <a:lnTo>
                                      <a:pt x="1501" y="75"/>
                                    </a:lnTo>
                                    <a:lnTo>
                                      <a:pt x="1544" y="64"/>
                                    </a:lnTo>
                                    <a:lnTo>
                                      <a:pt x="1588" y="55"/>
                                    </a:lnTo>
                                    <a:lnTo>
                                      <a:pt x="1631" y="46"/>
                                    </a:lnTo>
                                    <a:lnTo>
                                      <a:pt x="1675" y="39"/>
                                    </a:lnTo>
                                    <a:lnTo>
                                      <a:pt x="1719" y="31"/>
                                    </a:lnTo>
                                    <a:lnTo>
                                      <a:pt x="1763" y="25"/>
                                    </a:lnTo>
                                    <a:lnTo>
                                      <a:pt x="1808" y="20"/>
                                    </a:lnTo>
                                    <a:lnTo>
                                      <a:pt x="1852" y="16"/>
                                    </a:lnTo>
                                    <a:lnTo>
                                      <a:pt x="1897" y="10"/>
                                    </a:lnTo>
                                    <a:lnTo>
                                      <a:pt x="1941" y="8"/>
                                    </a:lnTo>
                                    <a:lnTo>
                                      <a:pt x="2030" y="3"/>
                                    </a:lnTo>
                                    <a:lnTo>
                                      <a:pt x="2120" y="0"/>
                                    </a:lnTo>
                                    <a:lnTo>
                                      <a:pt x="2211" y="0"/>
                                    </a:lnTo>
                                    <a:lnTo>
                                      <a:pt x="2301" y="3"/>
                                    </a:lnTo>
                                    <a:lnTo>
                                      <a:pt x="2382" y="7"/>
                                    </a:lnTo>
                                    <a:lnTo>
                                      <a:pt x="2463" y="13"/>
                                    </a:lnTo>
                                    <a:lnTo>
                                      <a:pt x="2545" y="21"/>
                                    </a:lnTo>
                                    <a:lnTo>
                                      <a:pt x="2626" y="30"/>
                                    </a:lnTo>
                                    <a:lnTo>
                                      <a:pt x="2707" y="41"/>
                                    </a:lnTo>
                                    <a:lnTo>
                                      <a:pt x="2787" y="54"/>
                                    </a:lnTo>
                                    <a:lnTo>
                                      <a:pt x="2867" y="68"/>
                                    </a:lnTo>
                                    <a:lnTo>
                                      <a:pt x="2946" y="83"/>
                                    </a:lnTo>
                                    <a:lnTo>
                                      <a:pt x="3025" y="100"/>
                                    </a:lnTo>
                                    <a:lnTo>
                                      <a:pt x="3104" y="118"/>
                                    </a:lnTo>
                                    <a:lnTo>
                                      <a:pt x="3181" y="136"/>
                                    </a:lnTo>
                                    <a:lnTo>
                                      <a:pt x="3257" y="157"/>
                                    </a:lnTo>
                                    <a:lnTo>
                                      <a:pt x="3333" y="178"/>
                                    </a:lnTo>
                                    <a:lnTo>
                                      <a:pt x="3407" y="199"/>
                                    </a:lnTo>
                                    <a:lnTo>
                                      <a:pt x="3481" y="223"/>
                                    </a:lnTo>
                                    <a:lnTo>
                                      <a:pt x="3551" y="246"/>
                                    </a:lnTo>
                                    <a:lnTo>
                                      <a:pt x="3622" y="270"/>
                                    </a:lnTo>
                                    <a:lnTo>
                                      <a:pt x="3691" y="295"/>
                                    </a:lnTo>
                                    <a:lnTo>
                                      <a:pt x="3759" y="321"/>
                                    </a:lnTo>
                                    <a:lnTo>
                                      <a:pt x="3825" y="347"/>
                                    </a:lnTo>
                                    <a:lnTo>
                                      <a:pt x="3889" y="373"/>
                                    </a:lnTo>
                                    <a:lnTo>
                                      <a:pt x="3950" y="399"/>
                                    </a:lnTo>
                                    <a:lnTo>
                                      <a:pt x="4011" y="426"/>
                                    </a:lnTo>
                                    <a:lnTo>
                                      <a:pt x="4070" y="453"/>
                                    </a:lnTo>
                                    <a:lnTo>
                                      <a:pt x="4126" y="481"/>
                                    </a:lnTo>
                                    <a:lnTo>
                                      <a:pt x="4180" y="507"/>
                                    </a:lnTo>
                                    <a:lnTo>
                                      <a:pt x="4231" y="534"/>
                                    </a:lnTo>
                                    <a:lnTo>
                                      <a:pt x="4280" y="562"/>
                                    </a:lnTo>
                                    <a:lnTo>
                                      <a:pt x="4326" y="588"/>
                                    </a:lnTo>
                                    <a:lnTo>
                                      <a:pt x="4371" y="614"/>
                                    </a:lnTo>
                                    <a:lnTo>
                                      <a:pt x="4413" y="640"/>
                                    </a:lnTo>
                                    <a:lnTo>
                                      <a:pt x="4451" y="665"/>
                                    </a:lnTo>
                                    <a:lnTo>
                                      <a:pt x="4580" y="720"/>
                                    </a:lnTo>
                                    <a:lnTo>
                                      <a:pt x="4705" y="778"/>
                                    </a:lnTo>
                                    <a:lnTo>
                                      <a:pt x="4825" y="838"/>
                                    </a:lnTo>
                                    <a:lnTo>
                                      <a:pt x="4941" y="900"/>
                                    </a:lnTo>
                                    <a:lnTo>
                                      <a:pt x="5054" y="964"/>
                                    </a:lnTo>
                                    <a:lnTo>
                                      <a:pt x="5163" y="1031"/>
                                    </a:lnTo>
                                    <a:lnTo>
                                      <a:pt x="5267" y="1099"/>
                                    </a:lnTo>
                                    <a:lnTo>
                                      <a:pt x="5368" y="1168"/>
                                    </a:lnTo>
                                    <a:lnTo>
                                      <a:pt x="5465" y="1240"/>
                                    </a:lnTo>
                                    <a:lnTo>
                                      <a:pt x="5557" y="1314"/>
                                    </a:lnTo>
                                    <a:lnTo>
                                      <a:pt x="5646" y="1390"/>
                                    </a:lnTo>
                                    <a:lnTo>
                                      <a:pt x="5731" y="1467"/>
                                    </a:lnTo>
                                    <a:lnTo>
                                      <a:pt x="5812" y="1546"/>
                                    </a:lnTo>
                                    <a:lnTo>
                                      <a:pt x="5889" y="1625"/>
                                    </a:lnTo>
                                    <a:lnTo>
                                      <a:pt x="5962" y="1708"/>
                                    </a:lnTo>
                                    <a:lnTo>
                                      <a:pt x="6032" y="1790"/>
                                    </a:lnTo>
                                    <a:lnTo>
                                      <a:pt x="6097" y="1876"/>
                                    </a:lnTo>
                                    <a:lnTo>
                                      <a:pt x="6159" y="1961"/>
                                    </a:lnTo>
                                    <a:lnTo>
                                      <a:pt x="6218" y="2048"/>
                                    </a:lnTo>
                                    <a:lnTo>
                                      <a:pt x="6271" y="2136"/>
                                    </a:lnTo>
                                    <a:lnTo>
                                      <a:pt x="6322" y="2227"/>
                                    </a:lnTo>
                                    <a:lnTo>
                                      <a:pt x="6370" y="2317"/>
                                    </a:lnTo>
                                    <a:lnTo>
                                      <a:pt x="6414" y="2409"/>
                                    </a:lnTo>
                                    <a:lnTo>
                                      <a:pt x="6453" y="2502"/>
                                    </a:lnTo>
                                    <a:lnTo>
                                      <a:pt x="6490" y="2595"/>
                                    </a:lnTo>
                                    <a:lnTo>
                                      <a:pt x="6523" y="2689"/>
                                    </a:lnTo>
                                    <a:lnTo>
                                      <a:pt x="6552" y="2785"/>
                                    </a:lnTo>
                                    <a:lnTo>
                                      <a:pt x="6578" y="2880"/>
                                    </a:lnTo>
                                    <a:lnTo>
                                      <a:pt x="6600" y="2977"/>
                                    </a:lnTo>
                                    <a:lnTo>
                                      <a:pt x="6620" y="3074"/>
                                    </a:lnTo>
                                    <a:lnTo>
                                      <a:pt x="6635" y="3171"/>
                                    </a:lnTo>
                                    <a:lnTo>
                                      <a:pt x="6647" y="3269"/>
                                    </a:lnTo>
                                    <a:lnTo>
                                      <a:pt x="6651" y="3312"/>
                                    </a:lnTo>
                                    <a:lnTo>
                                      <a:pt x="6655" y="3357"/>
                                    </a:lnTo>
                                    <a:lnTo>
                                      <a:pt x="6658" y="3400"/>
                                    </a:lnTo>
                                    <a:lnTo>
                                      <a:pt x="6660" y="3443"/>
                                    </a:lnTo>
                                    <a:lnTo>
                                      <a:pt x="6662" y="3488"/>
                                    </a:lnTo>
                                    <a:lnTo>
                                      <a:pt x="6662" y="3531"/>
                                    </a:lnTo>
                                    <a:lnTo>
                                      <a:pt x="6662" y="3576"/>
                                    </a:lnTo>
                                    <a:lnTo>
                                      <a:pt x="6660" y="3619"/>
                                    </a:lnTo>
                                    <a:lnTo>
                                      <a:pt x="6659" y="3663"/>
                                    </a:lnTo>
                                    <a:lnTo>
                                      <a:pt x="6658" y="3708"/>
                                    </a:lnTo>
                                    <a:lnTo>
                                      <a:pt x="6654" y="3751"/>
                                    </a:lnTo>
                                    <a:lnTo>
                                      <a:pt x="6651" y="3796"/>
                                    </a:lnTo>
                                    <a:lnTo>
                                      <a:pt x="6646" y="3840"/>
                                    </a:lnTo>
                                    <a:lnTo>
                                      <a:pt x="6641" y="3885"/>
                                    </a:lnTo>
                                    <a:lnTo>
                                      <a:pt x="6635" y="3929"/>
                                    </a:lnTo>
                                    <a:lnTo>
                                      <a:pt x="6629" y="3974"/>
                                    </a:lnTo>
                                    <a:lnTo>
                                      <a:pt x="6622" y="4018"/>
                                    </a:lnTo>
                                    <a:lnTo>
                                      <a:pt x="6614" y="4063"/>
                                    </a:lnTo>
                                    <a:lnTo>
                                      <a:pt x="6607" y="4107"/>
                                    </a:lnTo>
                                    <a:lnTo>
                                      <a:pt x="6597" y="4152"/>
                                    </a:lnTo>
                                    <a:lnTo>
                                      <a:pt x="6576" y="4240"/>
                                    </a:lnTo>
                                    <a:lnTo>
                                      <a:pt x="6554" y="4329"/>
                                    </a:lnTo>
                                    <a:lnTo>
                                      <a:pt x="6528" y="4418"/>
                                    </a:lnTo>
                                    <a:lnTo>
                                      <a:pt x="6501" y="4506"/>
                                    </a:lnTo>
                                    <a:lnTo>
                                      <a:pt x="6469" y="4593"/>
                                    </a:lnTo>
                                    <a:lnTo>
                                      <a:pt x="6436" y="4681"/>
                                    </a:lnTo>
                                    <a:lnTo>
                                      <a:pt x="6401" y="4767"/>
                                    </a:lnTo>
                                    <a:lnTo>
                                      <a:pt x="6363" y="4853"/>
                                    </a:lnTo>
                                    <a:lnTo>
                                      <a:pt x="6321" y="4939"/>
                                    </a:lnTo>
                                    <a:lnTo>
                                      <a:pt x="6278" y="5023"/>
                                    </a:lnTo>
                                    <a:lnTo>
                                      <a:pt x="6233" y="5107"/>
                                    </a:lnTo>
                                    <a:lnTo>
                                      <a:pt x="6185" y="5191"/>
                                    </a:lnTo>
                                    <a:lnTo>
                                      <a:pt x="6134" y="5273"/>
                                    </a:lnTo>
                                    <a:lnTo>
                                      <a:pt x="6082" y="5354"/>
                                    </a:lnTo>
                                    <a:lnTo>
                                      <a:pt x="6027" y="5434"/>
                                    </a:lnTo>
                                    <a:lnTo>
                                      <a:pt x="5969" y="5514"/>
                                    </a:lnTo>
                                    <a:lnTo>
                                      <a:pt x="5909" y="5591"/>
                                    </a:lnTo>
                                    <a:lnTo>
                                      <a:pt x="5847" y="5669"/>
                                    </a:lnTo>
                                    <a:lnTo>
                                      <a:pt x="5782" y="5745"/>
                                    </a:lnTo>
                                    <a:lnTo>
                                      <a:pt x="5715" y="5819"/>
                                    </a:lnTo>
                                    <a:lnTo>
                                      <a:pt x="5647" y="5893"/>
                                    </a:lnTo>
                                    <a:lnTo>
                                      <a:pt x="5575" y="59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Freeform 189"/>
                            <wps:cNvSpPr>
                              <a:spLocks/>
                            </wps:cNvSpPr>
                            <wps:spPr bwMode="auto">
                              <a:xfrm>
                                <a:off x="9274" y="1732"/>
                                <a:ext cx="1215" cy="2808"/>
                              </a:xfrm>
                              <a:custGeom>
                                <a:avLst/>
                                <a:gdLst>
                                  <a:gd name="T0" fmla="*/ 4859 w 4859"/>
                                  <a:gd name="T1" fmla="*/ 6418 h 11231"/>
                                  <a:gd name="T2" fmla="*/ 0 w 4859"/>
                                  <a:gd name="T3" fmla="*/ 0 h 11231"/>
                                  <a:gd name="T4" fmla="*/ 95 w 4859"/>
                                  <a:gd name="T5" fmla="*/ 10423 h 11231"/>
                                  <a:gd name="T6" fmla="*/ 3550 w 4859"/>
                                  <a:gd name="T7" fmla="*/ 11231 h 11231"/>
                                  <a:gd name="T8" fmla="*/ 4859 w 4859"/>
                                  <a:gd name="T9" fmla="*/ 6418 h 11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859" h="11231">
                                    <a:moveTo>
                                      <a:pt x="4859" y="641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5" y="10423"/>
                                    </a:lnTo>
                                    <a:lnTo>
                                      <a:pt x="3550" y="11231"/>
                                    </a:lnTo>
                                    <a:lnTo>
                                      <a:pt x="4859" y="64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Freeform 190"/>
                            <wps:cNvSpPr>
                              <a:spLocks/>
                            </wps:cNvSpPr>
                            <wps:spPr bwMode="auto">
                              <a:xfrm>
                                <a:off x="7854" y="1732"/>
                                <a:ext cx="1445" cy="3183"/>
                              </a:xfrm>
                              <a:custGeom>
                                <a:avLst/>
                                <a:gdLst>
                                  <a:gd name="T0" fmla="*/ 0 w 5779"/>
                                  <a:gd name="T1" fmla="*/ 5604 h 12732"/>
                                  <a:gd name="T2" fmla="*/ 5681 w 5779"/>
                                  <a:gd name="T3" fmla="*/ 0 h 12732"/>
                                  <a:gd name="T4" fmla="*/ 5779 w 5779"/>
                                  <a:gd name="T5" fmla="*/ 10396 h 12732"/>
                                  <a:gd name="T6" fmla="*/ 2333 w 5779"/>
                                  <a:gd name="T7" fmla="*/ 12732 h 12732"/>
                                  <a:gd name="T8" fmla="*/ 0 w 5779"/>
                                  <a:gd name="T9" fmla="*/ 5604 h 1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79" h="12732">
                                    <a:moveTo>
                                      <a:pt x="0" y="5604"/>
                                    </a:moveTo>
                                    <a:lnTo>
                                      <a:pt x="5681" y="0"/>
                                    </a:lnTo>
                                    <a:lnTo>
                                      <a:pt x="5779" y="10396"/>
                                    </a:lnTo>
                                    <a:lnTo>
                                      <a:pt x="2333" y="12732"/>
                                    </a:lnTo>
                                    <a:lnTo>
                                      <a:pt x="0" y="56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Freeform 191"/>
                            <wps:cNvSpPr>
                              <a:spLocks/>
                            </wps:cNvSpPr>
                            <wps:spPr bwMode="auto">
                              <a:xfrm>
                                <a:off x="8435" y="4328"/>
                                <a:ext cx="1731" cy="836"/>
                              </a:xfrm>
                              <a:custGeom>
                                <a:avLst/>
                                <a:gdLst>
                                  <a:gd name="T0" fmla="*/ 0 w 6925"/>
                                  <a:gd name="T1" fmla="*/ 2365 h 3346"/>
                                  <a:gd name="T2" fmla="*/ 5016 w 6925"/>
                                  <a:gd name="T3" fmla="*/ 3346 h 3346"/>
                                  <a:gd name="T4" fmla="*/ 6925 w 6925"/>
                                  <a:gd name="T5" fmla="*/ 805 h 3346"/>
                                  <a:gd name="T6" fmla="*/ 3453 w 6925"/>
                                  <a:gd name="T7" fmla="*/ 0 h 3346"/>
                                  <a:gd name="T8" fmla="*/ 0 w 6925"/>
                                  <a:gd name="T9" fmla="*/ 2365 h 33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925" h="3346">
                                    <a:moveTo>
                                      <a:pt x="0" y="2365"/>
                                    </a:moveTo>
                                    <a:lnTo>
                                      <a:pt x="5016" y="3346"/>
                                    </a:lnTo>
                                    <a:lnTo>
                                      <a:pt x="6925" y="805"/>
                                    </a:lnTo>
                                    <a:lnTo>
                                      <a:pt x="3453" y="0"/>
                                    </a:lnTo>
                                    <a:lnTo>
                                      <a:pt x="0" y="23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Freeform 192"/>
                            <wps:cNvSpPr>
                              <a:spLocks/>
                            </wps:cNvSpPr>
                            <wps:spPr bwMode="auto">
                              <a:xfrm>
                                <a:off x="9943" y="3162"/>
                                <a:ext cx="326" cy="410"/>
                              </a:xfrm>
                              <a:custGeom>
                                <a:avLst/>
                                <a:gdLst>
                                  <a:gd name="T0" fmla="*/ 0 w 1301"/>
                                  <a:gd name="T1" fmla="*/ 515 h 1641"/>
                                  <a:gd name="T2" fmla="*/ 428 w 1301"/>
                                  <a:gd name="T3" fmla="*/ 586 h 1641"/>
                                  <a:gd name="T4" fmla="*/ 311 w 1301"/>
                                  <a:gd name="T5" fmla="*/ 0 h 1641"/>
                                  <a:gd name="T6" fmla="*/ 690 w 1301"/>
                                  <a:gd name="T7" fmla="*/ 628 h 1641"/>
                                  <a:gd name="T8" fmla="*/ 1117 w 1301"/>
                                  <a:gd name="T9" fmla="*/ 696 h 1641"/>
                                  <a:gd name="T10" fmla="*/ 923 w 1301"/>
                                  <a:gd name="T11" fmla="*/ 1014 h 1641"/>
                                  <a:gd name="T12" fmla="*/ 1301 w 1301"/>
                                  <a:gd name="T13" fmla="*/ 1641 h 1641"/>
                                  <a:gd name="T14" fmla="*/ 804 w 1301"/>
                                  <a:gd name="T15" fmla="*/ 1209 h 1641"/>
                                  <a:gd name="T16" fmla="*/ 613 w 1301"/>
                                  <a:gd name="T17" fmla="*/ 1530 h 1641"/>
                                  <a:gd name="T18" fmla="*/ 499 w 1301"/>
                                  <a:gd name="T19" fmla="*/ 945 h 1641"/>
                                  <a:gd name="T20" fmla="*/ 0 w 1301"/>
                                  <a:gd name="T21" fmla="*/ 515 h 16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01" h="1641">
                                    <a:moveTo>
                                      <a:pt x="0" y="515"/>
                                    </a:moveTo>
                                    <a:lnTo>
                                      <a:pt x="428" y="586"/>
                                    </a:lnTo>
                                    <a:lnTo>
                                      <a:pt x="311" y="0"/>
                                    </a:lnTo>
                                    <a:lnTo>
                                      <a:pt x="690" y="628"/>
                                    </a:lnTo>
                                    <a:lnTo>
                                      <a:pt x="1117" y="696"/>
                                    </a:lnTo>
                                    <a:lnTo>
                                      <a:pt x="923" y="1014"/>
                                    </a:lnTo>
                                    <a:lnTo>
                                      <a:pt x="1301" y="1641"/>
                                    </a:lnTo>
                                    <a:lnTo>
                                      <a:pt x="804" y="1209"/>
                                    </a:lnTo>
                                    <a:lnTo>
                                      <a:pt x="613" y="1530"/>
                                    </a:lnTo>
                                    <a:lnTo>
                                      <a:pt x="499" y="945"/>
                                    </a:lnTo>
                                    <a:lnTo>
                                      <a:pt x="0" y="5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Freeform 193"/>
                            <wps:cNvSpPr>
                              <a:spLocks/>
                            </wps:cNvSpPr>
                            <wps:spPr bwMode="auto">
                              <a:xfrm>
                                <a:off x="8176" y="4041"/>
                                <a:ext cx="359" cy="522"/>
                              </a:xfrm>
                              <a:custGeom>
                                <a:avLst/>
                                <a:gdLst>
                                  <a:gd name="T0" fmla="*/ 0 w 1435"/>
                                  <a:gd name="T1" fmla="*/ 294 h 2091"/>
                                  <a:gd name="T2" fmla="*/ 79 w 1435"/>
                                  <a:gd name="T3" fmla="*/ 237 h 2091"/>
                                  <a:gd name="T4" fmla="*/ 160 w 1435"/>
                                  <a:gd name="T5" fmla="*/ 186 h 2091"/>
                                  <a:gd name="T6" fmla="*/ 244 w 1435"/>
                                  <a:gd name="T7" fmla="*/ 140 h 2091"/>
                                  <a:gd name="T8" fmla="*/ 329 w 1435"/>
                                  <a:gd name="T9" fmla="*/ 100 h 2091"/>
                                  <a:gd name="T10" fmla="*/ 443 w 1435"/>
                                  <a:gd name="T11" fmla="*/ 55 h 2091"/>
                                  <a:gd name="T12" fmla="*/ 553 w 1435"/>
                                  <a:gd name="T13" fmla="*/ 25 h 2091"/>
                                  <a:gd name="T14" fmla="*/ 657 w 1435"/>
                                  <a:gd name="T15" fmla="*/ 7 h 2091"/>
                                  <a:gd name="T16" fmla="*/ 759 w 1435"/>
                                  <a:gd name="T17" fmla="*/ 0 h 2091"/>
                                  <a:gd name="T18" fmla="*/ 856 w 1435"/>
                                  <a:gd name="T19" fmla="*/ 6 h 2091"/>
                                  <a:gd name="T20" fmla="*/ 947 w 1435"/>
                                  <a:gd name="T21" fmla="*/ 21 h 2091"/>
                                  <a:gd name="T22" fmla="*/ 1032 w 1435"/>
                                  <a:gd name="T23" fmla="*/ 47 h 2091"/>
                                  <a:gd name="T24" fmla="*/ 1110 w 1435"/>
                                  <a:gd name="T25" fmla="*/ 84 h 2091"/>
                                  <a:gd name="T26" fmla="*/ 1182 w 1435"/>
                                  <a:gd name="T27" fmla="*/ 130 h 2091"/>
                                  <a:gd name="T28" fmla="*/ 1245 w 1435"/>
                                  <a:gd name="T29" fmla="*/ 185 h 2091"/>
                                  <a:gd name="T30" fmla="*/ 1301 w 1435"/>
                                  <a:gd name="T31" fmla="*/ 249 h 2091"/>
                                  <a:gd name="T32" fmla="*/ 1347 w 1435"/>
                                  <a:gd name="T33" fmla="*/ 320 h 2091"/>
                                  <a:gd name="T34" fmla="*/ 1385 w 1435"/>
                                  <a:gd name="T35" fmla="*/ 398 h 2091"/>
                                  <a:gd name="T36" fmla="*/ 1413 w 1435"/>
                                  <a:gd name="T37" fmla="*/ 485 h 2091"/>
                                  <a:gd name="T38" fmla="*/ 1428 w 1435"/>
                                  <a:gd name="T39" fmla="*/ 577 h 2091"/>
                                  <a:gd name="T40" fmla="*/ 1435 w 1435"/>
                                  <a:gd name="T41" fmla="*/ 675 h 2091"/>
                                  <a:gd name="T42" fmla="*/ 1430 w 1435"/>
                                  <a:gd name="T43" fmla="*/ 776 h 2091"/>
                                  <a:gd name="T44" fmla="*/ 1418 w 1435"/>
                                  <a:gd name="T45" fmla="*/ 875 h 2091"/>
                                  <a:gd name="T46" fmla="*/ 1397 w 1435"/>
                                  <a:gd name="T47" fmla="*/ 976 h 2091"/>
                                  <a:gd name="T48" fmla="*/ 1368 w 1435"/>
                                  <a:gd name="T49" fmla="*/ 1076 h 2091"/>
                                  <a:gd name="T50" fmla="*/ 1333 w 1435"/>
                                  <a:gd name="T51" fmla="*/ 1174 h 2091"/>
                                  <a:gd name="T52" fmla="*/ 1291 w 1435"/>
                                  <a:gd name="T53" fmla="*/ 1271 h 2091"/>
                                  <a:gd name="T54" fmla="*/ 1242 w 1435"/>
                                  <a:gd name="T55" fmla="*/ 1366 h 2091"/>
                                  <a:gd name="T56" fmla="*/ 1189 w 1435"/>
                                  <a:gd name="T57" fmla="*/ 1459 h 2091"/>
                                  <a:gd name="T58" fmla="*/ 1129 w 1435"/>
                                  <a:gd name="T59" fmla="*/ 1551 h 2091"/>
                                  <a:gd name="T60" fmla="*/ 1064 w 1435"/>
                                  <a:gd name="T61" fmla="*/ 1639 h 2091"/>
                                  <a:gd name="T62" fmla="*/ 995 w 1435"/>
                                  <a:gd name="T63" fmla="*/ 1724 h 2091"/>
                                  <a:gd name="T64" fmla="*/ 920 w 1435"/>
                                  <a:gd name="T65" fmla="*/ 1805 h 2091"/>
                                  <a:gd name="T66" fmla="*/ 844 w 1435"/>
                                  <a:gd name="T67" fmla="*/ 1882 h 2091"/>
                                  <a:gd name="T68" fmla="*/ 763 w 1435"/>
                                  <a:gd name="T69" fmla="*/ 1957 h 2091"/>
                                  <a:gd name="T70" fmla="*/ 680 w 1435"/>
                                  <a:gd name="T71" fmla="*/ 2026 h 2091"/>
                                  <a:gd name="T72" fmla="*/ 594 w 1435"/>
                                  <a:gd name="T73" fmla="*/ 2091 h 20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435" h="2091">
                                    <a:moveTo>
                                      <a:pt x="594" y="2091"/>
                                    </a:moveTo>
                                    <a:lnTo>
                                      <a:pt x="0" y="294"/>
                                    </a:lnTo>
                                    <a:lnTo>
                                      <a:pt x="39" y="265"/>
                                    </a:lnTo>
                                    <a:lnTo>
                                      <a:pt x="79" y="237"/>
                                    </a:lnTo>
                                    <a:lnTo>
                                      <a:pt x="119" y="211"/>
                                    </a:lnTo>
                                    <a:lnTo>
                                      <a:pt x="160" y="186"/>
                                    </a:lnTo>
                                    <a:lnTo>
                                      <a:pt x="202" y="163"/>
                                    </a:lnTo>
                                    <a:lnTo>
                                      <a:pt x="244" y="140"/>
                                    </a:lnTo>
                                    <a:lnTo>
                                      <a:pt x="287" y="119"/>
                                    </a:lnTo>
                                    <a:lnTo>
                                      <a:pt x="329" y="100"/>
                                    </a:lnTo>
                                    <a:lnTo>
                                      <a:pt x="386" y="76"/>
                                    </a:lnTo>
                                    <a:lnTo>
                                      <a:pt x="443" y="55"/>
                                    </a:lnTo>
                                    <a:lnTo>
                                      <a:pt x="498" y="38"/>
                                    </a:lnTo>
                                    <a:lnTo>
                                      <a:pt x="553" y="25"/>
                                    </a:lnTo>
                                    <a:lnTo>
                                      <a:pt x="605" y="13"/>
                                    </a:lnTo>
                                    <a:lnTo>
                                      <a:pt x="657" y="7"/>
                                    </a:lnTo>
                                    <a:lnTo>
                                      <a:pt x="710" y="2"/>
                                    </a:lnTo>
                                    <a:lnTo>
                                      <a:pt x="759" y="0"/>
                                    </a:lnTo>
                                    <a:lnTo>
                                      <a:pt x="808" y="2"/>
                                    </a:lnTo>
                                    <a:lnTo>
                                      <a:pt x="856" y="6"/>
                                    </a:lnTo>
                                    <a:lnTo>
                                      <a:pt x="902" y="12"/>
                                    </a:lnTo>
                                    <a:lnTo>
                                      <a:pt x="947" y="21"/>
                                    </a:lnTo>
                                    <a:lnTo>
                                      <a:pt x="991" y="33"/>
                                    </a:lnTo>
                                    <a:lnTo>
                                      <a:pt x="1032" y="47"/>
                                    </a:lnTo>
                                    <a:lnTo>
                                      <a:pt x="1072" y="64"/>
                                    </a:lnTo>
                                    <a:lnTo>
                                      <a:pt x="1110" y="84"/>
                                    </a:lnTo>
                                    <a:lnTo>
                                      <a:pt x="1147" y="106"/>
                                    </a:lnTo>
                                    <a:lnTo>
                                      <a:pt x="1182" y="130"/>
                                    </a:lnTo>
                                    <a:lnTo>
                                      <a:pt x="1215" y="156"/>
                                    </a:lnTo>
                                    <a:lnTo>
                                      <a:pt x="1245" y="185"/>
                                    </a:lnTo>
                                    <a:lnTo>
                                      <a:pt x="1274" y="216"/>
                                    </a:lnTo>
                                    <a:lnTo>
                                      <a:pt x="1301" y="249"/>
                                    </a:lnTo>
                                    <a:lnTo>
                                      <a:pt x="1325" y="283"/>
                                    </a:lnTo>
                                    <a:lnTo>
                                      <a:pt x="1347" y="320"/>
                                    </a:lnTo>
                                    <a:lnTo>
                                      <a:pt x="1367" y="358"/>
                                    </a:lnTo>
                                    <a:lnTo>
                                      <a:pt x="1385" y="398"/>
                                    </a:lnTo>
                                    <a:lnTo>
                                      <a:pt x="1399" y="440"/>
                                    </a:lnTo>
                                    <a:lnTo>
                                      <a:pt x="1413" y="485"/>
                                    </a:lnTo>
                                    <a:lnTo>
                                      <a:pt x="1422" y="529"/>
                                    </a:lnTo>
                                    <a:lnTo>
                                      <a:pt x="1428" y="577"/>
                                    </a:lnTo>
                                    <a:lnTo>
                                      <a:pt x="1434" y="625"/>
                                    </a:lnTo>
                                    <a:lnTo>
                                      <a:pt x="1435" y="675"/>
                                    </a:lnTo>
                                    <a:lnTo>
                                      <a:pt x="1434" y="725"/>
                                    </a:lnTo>
                                    <a:lnTo>
                                      <a:pt x="1430" y="776"/>
                                    </a:lnTo>
                                    <a:lnTo>
                                      <a:pt x="1424" y="825"/>
                                    </a:lnTo>
                                    <a:lnTo>
                                      <a:pt x="1418" y="875"/>
                                    </a:lnTo>
                                    <a:lnTo>
                                      <a:pt x="1407" y="926"/>
                                    </a:lnTo>
                                    <a:lnTo>
                                      <a:pt x="1397" y="976"/>
                                    </a:lnTo>
                                    <a:lnTo>
                                      <a:pt x="1384" y="1026"/>
                                    </a:lnTo>
                                    <a:lnTo>
                                      <a:pt x="1368" y="1076"/>
                                    </a:lnTo>
                                    <a:lnTo>
                                      <a:pt x="1351" y="1125"/>
                                    </a:lnTo>
                                    <a:lnTo>
                                      <a:pt x="1333" y="1174"/>
                                    </a:lnTo>
                                    <a:lnTo>
                                      <a:pt x="1313" y="1222"/>
                                    </a:lnTo>
                                    <a:lnTo>
                                      <a:pt x="1291" y="1271"/>
                                    </a:lnTo>
                                    <a:lnTo>
                                      <a:pt x="1267" y="1319"/>
                                    </a:lnTo>
                                    <a:lnTo>
                                      <a:pt x="1242" y="1366"/>
                                    </a:lnTo>
                                    <a:lnTo>
                                      <a:pt x="1216" y="1414"/>
                                    </a:lnTo>
                                    <a:lnTo>
                                      <a:pt x="1189" y="1459"/>
                                    </a:lnTo>
                                    <a:lnTo>
                                      <a:pt x="1159" y="1505"/>
                                    </a:lnTo>
                                    <a:lnTo>
                                      <a:pt x="1129" y="1551"/>
                                    </a:lnTo>
                                    <a:lnTo>
                                      <a:pt x="1097" y="1594"/>
                                    </a:lnTo>
                                    <a:lnTo>
                                      <a:pt x="1064" y="1639"/>
                                    </a:lnTo>
                                    <a:lnTo>
                                      <a:pt x="1029" y="1682"/>
                                    </a:lnTo>
                                    <a:lnTo>
                                      <a:pt x="995" y="1724"/>
                                    </a:lnTo>
                                    <a:lnTo>
                                      <a:pt x="958" y="1765"/>
                                    </a:lnTo>
                                    <a:lnTo>
                                      <a:pt x="920" y="1805"/>
                                    </a:lnTo>
                                    <a:lnTo>
                                      <a:pt x="882" y="1844"/>
                                    </a:lnTo>
                                    <a:lnTo>
                                      <a:pt x="844" y="1882"/>
                                    </a:lnTo>
                                    <a:lnTo>
                                      <a:pt x="804" y="1920"/>
                                    </a:lnTo>
                                    <a:lnTo>
                                      <a:pt x="763" y="1957"/>
                                    </a:lnTo>
                                    <a:lnTo>
                                      <a:pt x="721" y="1992"/>
                                    </a:lnTo>
                                    <a:lnTo>
                                      <a:pt x="680" y="2026"/>
                                    </a:lnTo>
                                    <a:lnTo>
                                      <a:pt x="638" y="2059"/>
                                    </a:lnTo>
                                    <a:lnTo>
                                      <a:pt x="594" y="2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75000"/>
                                  <a:lumOff val="0"/>
                                  <a:alpha val="37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Freeform 194"/>
                            <wps:cNvSpPr>
                              <a:spLocks/>
                            </wps:cNvSpPr>
                            <wps:spPr bwMode="auto">
                              <a:xfrm>
                                <a:off x="7914" y="2953"/>
                                <a:ext cx="346" cy="469"/>
                              </a:xfrm>
                              <a:custGeom>
                                <a:avLst/>
                                <a:gdLst>
                                  <a:gd name="T0" fmla="*/ 506 w 1382"/>
                                  <a:gd name="T1" fmla="*/ 0 h 1875"/>
                                  <a:gd name="T2" fmla="*/ 623 w 1382"/>
                                  <a:gd name="T3" fmla="*/ 5 h 1875"/>
                                  <a:gd name="T4" fmla="*/ 764 w 1382"/>
                                  <a:gd name="T5" fmla="*/ 30 h 1875"/>
                                  <a:gd name="T6" fmla="*/ 894 w 1382"/>
                                  <a:gd name="T7" fmla="*/ 73 h 1875"/>
                                  <a:gd name="T8" fmla="*/ 1011 w 1382"/>
                                  <a:gd name="T9" fmla="*/ 136 h 1875"/>
                                  <a:gd name="T10" fmla="*/ 1115 w 1382"/>
                                  <a:gd name="T11" fmla="*/ 215 h 1875"/>
                                  <a:gd name="T12" fmla="*/ 1204 w 1382"/>
                                  <a:gd name="T13" fmla="*/ 308 h 1875"/>
                                  <a:gd name="T14" fmla="*/ 1277 w 1382"/>
                                  <a:gd name="T15" fmla="*/ 414 h 1875"/>
                                  <a:gd name="T16" fmla="*/ 1332 w 1382"/>
                                  <a:gd name="T17" fmla="*/ 532 h 1875"/>
                                  <a:gd name="T18" fmla="*/ 1368 w 1382"/>
                                  <a:gd name="T19" fmla="*/ 659 h 1875"/>
                                  <a:gd name="T20" fmla="*/ 1382 w 1382"/>
                                  <a:gd name="T21" fmla="*/ 795 h 1875"/>
                                  <a:gd name="T22" fmla="*/ 1374 w 1382"/>
                                  <a:gd name="T23" fmla="*/ 938 h 1875"/>
                                  <a:gd name="T24" fmla="*/ 1344 w 1382"/>
                                  <a:gd name="T25" fmla="*/ 1080 h 1875"/>
                                  <a:gd name="T26" fmla="*/ 1294 w 1382"/>
                                  <a:gd name="T27" fmla="*/ 1217 h 1875"/>
                                  <a:gd name="T28" fmla="*/ 1225 w 1382"/>
                                  <a:gd name="T29" fmla="*/ 1345 h 1875"/>
                                  <a:gd name="T30" fmla="*/ 1138 w 1382"/>
                                  <a:gd name="T31" fmla="*/ 1463 h 1875"/>
                                  <a:gd name="T32" fmla="*/ 1038 w 1382"/>
                                  <a:gd name="T33" fmla="*/ 1569 h 1875"/>
                                  <a:gd name="T34" fmla="*/ 925 w 1382"/>
                                  <a:gd name="T35" fmla="*/ 1662 h 1875"/>
                                  <a:gd name="T36" fmla="*/ 799 w 1382"/>
                                  <a:gd name="T37" fmla="*/ 1741 h 1875"/>
                                  <a:gd name="T38" fmla="*/ 666 w 1382"/>
                                  <a:gd name="T39" fmla="*/ 1802 h 1875"/>
                                  <a:gd name="T40" fmla="*/ 524 w 1382"/>
                                  <a:gd name="T41" fmla="*/ 1847 h 1875"/>
                                  <a:gd name="T42" fmla="*/ 377 w 1382"/>
                                  <a:gd name="T43" fmla="*/ 1872 h 1875"/>
                                  <a:gd name="T44" fmla="*/ 251 w 1382"/>
                                  <a:gd name="T45" fmla="*/ 1875 h 1875"/>
                                  <a:gd name="T46" fmla="*/ 172 w 1382"/>
                                  <a:gd name="T47" fmla="*/ 1870 h 1875"/>
                                  <a:gd name="T48" fmla="*/ 48 w 1382"/>
                                  <a:gd name="T49" fmla="*/ 1403 h 1875"/>
                                  <a:gd name="T50" fmla="*/ 125 w 1382"/>
                                  <a:gd name="T51" fmla="*/ 1417 h 1875"/>
                                  <a:gd name="T52" fmla="*/ 206 w 1382"/>
                                  <a:gd name="T53" fmla="*/ 1422 h 1875"/>
                                  <a:gd name="T54" fmla="*/ 307 w 1382"/>
                                  <a:gd name="T55" fmla="*/ 1414 h 1875"/>
                                  <a:gd name="T56" fmla="*/ 404 w 1382"/>
                                  <a:gd name="T57" fmla="*/ 1394 h 1875"/>
                                  <a:gd name="T58" fmla="*/ 496 w 1382"/>
                                  <a:gd name="T59" fmla="*/ 1361 h 1875"/>
                                  <a:gd name="T60" fmla="*/ 583 w 1382"/>
                                  <a:gd name="T61" fmla="*/ 1315 h 1875"/>
                                  <a:gd name="T62" fmla="*/ 665 w 1382"/>
                                  <a:gd name="T63" fmla="*/ 1260 h 1875"/>
                                  <a:gd name="T64" fmla="*/ 738 w 1382"/>
                                  <a:gd name="T65" fmla="*/ 1194 h 1875"/>
                                  <a:gd name="T66" fmla="*/ 802 w 1382"/>
                                  <a:gd name="T67" fmla="*/ 1121 h 1875"/>
                                  <a:gd name="T68" fmla="*/ 856 w 1382"/>
                                  <a:gd name="T69" fmla="*/ 1040 h 1875"/>
                                  <a:gd name="T70" fmla="*/ 898 w 1382"/>
                                  <a:gd name="T71" fmla="*/ 953 h 1875"/>
                                  <a:gd name="T72" fmla="*/ 926 w 1382"/>
                                  <a:gd name="T73" fmla="*/ 860 h 1875"/>
                                  <a:gd name="T74" fmla="*/ 942 w 1382"/>
                                  <a:gd name="T75" fmla="*/ 765 h 1875"/>
                                  <a:gd name="T76" fmla="*/ 942 w 1382"/>
                                  <a:gd name="T77" fmla="*/ 671 h 1875"/>
                                  <a:gd name="T78" fmla="*/ 928 w 1382"/>
                                  <a:gd name="T79" fmla="*/ 581 h 1875"/>
                                  <a:gd name="T80" fmla="*/ 899 w 1382"/>
                                  <a:gd name="T81" fmla="*/ 499 h 1875"/>
                                  <a:gd name="T82" fmla="*/ 858 w 1382"/>
                                  <a:gd name="T83" fmla="*/ 423 h 1875"/>
                                  <a:gd name="T84" fmla="*/ 807 w 1382"/>
                                  <a:gd name="T85" fmla="*/ 355 h 1875"/>
                                  <a:gd name="T86" fmla="*/ 743 w 1382"/>
                                  <a:gd name="T87" fmla="*/ 296 h 1875"/>
                                  <a:gd name="T88" fmla="*/ 671 w 1382"/>
                                  <a:gd name="T89" fmla="*/ 247 h 1875"/>
                                  <a:gd name="T90" fmla="*/ 590 w 1382"/>
                                  <a:gd name="T91" fmla="*/ 209 h 1875"/>
                                  <a:gd name="T92" fmla="*/ 501 w 1382"/>
                                  <a:gd name="T93" fmla="*/ 185 h 1875"/>
                                  <a:gd name="T94" fmla="*/ 405 w 1382"/>
                                  <a:gd name="T95" fmla="*/ 173 h 1875"/>
                                  <a:gd name="T96" fmla="*/ 341 w 1382"/>
                                  <a:gd name="T97" fmla="*/ 173 h 1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382" h="1875">
                                    <a:moveTo>
                                      <a:pt x="312" y="174"/>
                                    </a:moveTo>
                                    <a:lnTo>
                                      <a:pt x="488" y="1"/>
                                    </a:lnTo>
                                    <a:lnTo>
                                      <a:pt x="506" y="0"/>
                                    </a:lnTo>
                                    <a:lnTo>
                                      <a:pt x="524" y="0"/>
                                    </a:lnTo>
                                    <a:lnTo>
                                      <a:pt x="574" y="1"/>
                                    </a:lnTo>
                                    <a:lnTo>
                                      <a:pt x="623" y="5"/>
                                    </a:lnTo>
                                    <a:lnTo>
                                      <a:pt x="671" y="10"/>
                                    </a:lnTo>
                                    <a:lnTo>
                                      <a:pt x="718" y="20"/>
                                    </a:lnTo>
                                    <a:lnTo>
                                      <a:pt x="764" y="30"/>
                                    </a:lnTo>
                                    <a:lnTo>
                                      <a:pt x="809" y="42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94" y="73"/>
                                    </a:lnTo>
                                    <a:lnTo>
                                      <a:pt x="934" y="93"/>
                                    </a:lnTo>
                                    <a:lnTo>
                                      <a:pt x="973" y="114"/>
                                    </a:lnTo>
                                    <a:lnTo>
                                      <a:pt x="1011" y="136"/>
                                    </a:lnTo>
                                    <a:lnTo>
                                      <a:pt x="1048" y="160"/>
                                    </a:lnTo>
                                    <a:lnTo>
                                      <a:pt x="1082" y="186"/>
                                    </a:lnTo>
                                    <a:lnTo>
                                      <a:pt x="1115" y="215"/>
                                    </a:lnTo>
                                    <a:lnTo>
                                      <a:pt x="1146" y="244"/>
                                    </a:lnTo>
                                    <a:lnTo>
                                      <a:pt x="1176" y="275"/>
                                    </a:lnTo>
                                    <a:lnTo>
                                      <a:pt x="1204" y="308"/>
                                    </a:lnTo>
                                    <a:lnTo>
                                      <a:pt x="1230" y="342"/>
                                    </a:lnTo>
                                    <a:lnTo>
                                      <a:pt x="1255" y="377"/>
                                    </a:lnTo>
                                    <a:lnTo>
                                      <a:pt x="1277" y="414"/>
                                    </a:lnTo>
                                    <a:lnTo>
                                      <a:pt x="1298" y="452"/>
                                    </a:lnTo>
                                    <a:lnTo>
                                      <a:pt x="1316" y="491"/>
                                    </a:lnTo>
                                    <a:lnTo>
                                      <a:pt x="1332" y="532"/>
                                    </a:lnTo>
                                    <a:lnTo>
                                      <a:pt x="1347" y="572"/>
                                    </a:lnTo>
                                    <a:lnTo>
                                      <a:pt x="1358" y="616"/>
                                    </a:lnTo>
                                    <a:lnTo>
                                      <a:pt x="1368" y="659"/>
                                    </a:lnTo>
                                    <a:lnTo>
                                      <a:pt x="1374" y="703"/>
                                    </a:lnTo>
                                    <a:lnTo>
                                      <a:pt x="1379" y="749"/>
                                    </a:lnTo>
                                    <a:lnTo>
                                      <a:pt x="1382" y="795"/>
                                    </a:lnTo>
                                    <a:lnTo>
                                      <a:pt x="1382" y="842"/>
                                    </a:lnTo>
                                    <a:lnTo>
                                      <a:pt x="1379" y="889"/>
                                    </a:lnTo>
                                    <a:lnTo>
                                      <a:pt x="1374" y="938"/>
                                    </a:lnTo>
                                    <a:lnTo>
                                      <a:pt x="1366" y="986"/>
                                    </a:lnTo>
                                    <a:lnTo>
                                      <a:pt x="1357" y="1033"/>
                                    </a:lnTo>
                                    <a:lnTo>
                                      <a:pt x="1344" y="1080"/>
                                    </a:lnTo>
                                    <a:lnTo>
                                      <a:pt x="1330" y="1128"/>
                                    </a:lnTo>
                                    <a:lnTo>
                                      <a:pt x="1313" y="1172"/>
                                    </a:lnTo>
                                    <a:lnTo>
                                      <a:pt x="1294" y="1217"/>
                                    </a:lnTo>
                                    <a:lnTo>
                                      <a:pt x="1273" y="1260"/>
                                    </a:lnTo>
                                    <a:lnTo>
                                      <a:pt x="1250" y="1303"/>
                                    </a:lnTo>
                                    <a:lnTo>
                                      <a:pt x="1225" y="1345"/>
                                    </a:lnTo>
                                    <a:lnTo>
                                      <a:pt x="1197" y="1386"/>
                                    </a:lnTo>
                                    <a:lnTo>
                                      <a:pt x="1170" y="1425"/>
                                    </a:lnTo>
                                    <a:lnTo>
                                      <a:pt x="1138" y="1463"/>
                                    </a:lnTo>
                                    <a:lnTo>
                                      <a:pt x="1107" y="1500"/>
                                    </a:lnTo>
                                    <a:lnTo>
                                      <a:pt x="1073" y="1535"/>
                                    </a:lnTo>
                                    <a:lnTo>
                                      <a:pt x="1038" y="1569"/>
                                    </a:lnTo>
                                    <a:lnTo>
                                      <a:pt x="1002" y="1602"/>
                                    </a:lnTo>
                                    <a:lnTo>
                                      <a:pt x="964" y="1632"/>
                                    </a:lnTo>
                                    <a:lnTo>
                                      <a:pt x="925" y="1662"/>
                                    </a:lnTo>
                                    <a:lnTo>
                                      <a:pt x="884" y="1690"/>
                                    </a:lnTo>
                                    <a:lnTo>
                                      <a:pt x="843" y="1716"/>
                                    </a:lnTo>
                                    <a:lnTo>
                                      <a:pt x="799" y="1741"/>
                                    </a:lnTo>
                                    <a:lnTo>
                                      <a:pt x="756" y="1763"/>
                                    </a:lnTo>
                                    <a:lnTo>
                                      <a:pt x="712" y="1784"/>
                                    </a:lnTo>
                                    <a:lnTo>
                                      <a:pt x="666" y="1802"/>
                                    </a:lnTo>
                                    <a:lnTo>
                                      <a:pt x="619" y="1819"/>
                                    </a:lnTo>
                                    <a:lnTo>
                                      <a:pt x="572" y="1834"/>
                                    </a:lnTo>
                                    <a:lnTo>
                                      <a:pt x="524" y="1847"/>
                                    </a:lnTo>
                                    <a:lnTo>
                                      <a:pt x="476" y="1857"/>
                                    </a:lnTo>
                                    <a:lnTo>
                                      <a:pt x="426" y="1865"/>
                                    </a:lnTo>
                                    <a:lnTo>
                                      <a:pt x="377" y="1872"/>
                                    </a:lnTo>
                                    <a:lnTo>
                                      <a:pt x="327" y="1875"/>
                                    </a:lnTo>
                                    <a:lnTo>
                                      <a:pt x="277" y="1875"/>
                                    </a:lnTo>
                                    <a:lnTo>
                                      <a:pt x="251" y="1875"/>
                                    </a:lnTo>
                                    <a:lnTo>
                                      <a:pt x="225" y="1874"/>
                                    </a:lnTo>
                                    <a:lnTo>
                                      <a:pt x="199" y="1873"/>
                                    </a:lnTo>
                                    <a:lnTo>
                                      <a:pt x="172" y="1870"/>
                                    </a:lnTo>
                                    <a:lnTo>
                                      <a:pt x="0" y="1388"/>
                                    </a:lnTo>
                                    <a:lnTo>
                                      <a:pt x="24" y="1396"/>
                                    </a:lnTo>
                                    <a:lnTo>
                                      <a:pt x="48" y="1403"/>
                                    </a:lnTo>
                                    <a:lnTo>
                                      <a:pt x="74" y="1409"/>
                                    </a:lnTo>
                                    <a:lnTo>
                                      <a:pt x="99" y="1413"/>
                                    </a:lnTo>
                                    <a:lnTo>
                                      <a:pt x="125" y="1417"/>
                                    </a:lnTo>
                                    <a:lnTo>
                                      <a:pt x="153" y="1420"/>
                                    </a:lnTo>
                                    <a:lnTo>
                                      <a:pt x="179" y="1422"/>
                                    </a:lnTo>
                                    <a:lnTo>
                                      <a:pt x="206" y="1422"/>
                                    </a:lnTo>
                                    <a:lnTo>
                                      <a:pt x="240" y="1421"/>
                                    </a:lnTo>
                                    <a:lnTo>
                                      <a:pt x="273" y="1418"/>
                                    </a:lnTo>
                                    <a:lnTo>
                                      <a:pt x="307" y="1414"/>
                                    </a:lnTo>
                                    <a:lnTo>
                                      <a:pt x="339" y="1409"/>
                                    </a:lnTo>
                                    <a:lnTo>
                                      <a:pt x="371" y="1403"/>
                                    </a:lnTo>
                                    <a:lnTo>
                                      <a:pt x="404" y="1394"/>
                                    </a:lnTo>
                                    <a:lnTo>
                                      <a:pt x="435" y="1384"/>
                                    </a:lnTo>
                                    <a:lnTo>
                                      <a:pt x="466" y="1373"/>
                                    </a:lnTo>
                                    <a:lnTo>
                                      <a:pt x="496" y="1361"/>
                                    </a:lnTo>
                                    <a:lnTo>
                                      <a:pt x="526" y="1346"/>
                                    </a:lnTo>
                                    <a:lnTo>
                                      <a:pt x="556" y="1332"/>
                                    </a:lnTo>
                                    <a:lnTo>
                                      <a:pt x="583" y="1315"/>
                                    </a:lnTo>
                                    <a:lnTo>
                                      <a:pt x="612" y="1298"/>
                                    </a:lnTo>
                                    <a:lnTo>
                                      <a:pt x="638" y="1280"/>
                                    </a:lnTo>
                                    <a:lnTo>
                                      <a:pt x="665" y="1260"/>
                                    </a:lnTo>
                                    <a:lnTo>
                                      <a:pt x="689" y="1239"/>
                                    </a:lnTo>
                                    <a:lnTo>
                                      <a:pt x="714" y="1217"/>
                                    </a:lnTo>
                                    <a:lnTo>
                                      <a:pt x="738" y="1194"/>
                                    </a:lnTo>
                                    <a:lnTo>
                                      <a:pt x="760" y="1171"/>
                                    </a:lnTo>
                                    <a:lnTo>
                                      <a:pt x="781" y="1146"/>
                                    </a:lnTo>
                                    <a:lnTo>
                                      <a:pt x="802" y="1121"/>
                                    </a:lnTo>
                                    <a:lnTo>
                                      <a:pt x="820" y="1095"/>
                                    </a:lnTo>
                                    <a:lnTo>
                                      <a:pt x="839" y="1067"/>
                                    </a:lnTo>
                                    <a:lnTo>
                                      <a:pt x="856" y="1040"/>
                                    </a:lnTo>
                                    <a:lnTo>
                                      <a:pt x="871" y="1012"/>
                                    </a:lnTo>
                                    <a:lnTo>
                                      <a:pt x="884" y="982"/>
                                    </a:lnTo>
                                    <a:lnTo>
                                      <a:pt x="898" y="953"/>
                                    </a:lnTo>
                                    <a:lnTo>
                                      <a:pt x="909" y="923"/>
                                    </a:lnTo>
                                    <a:lnTo>
                                      <a:pt x="919" y="892"/>
                                    </a:lnTo>
                                    <a:lnTo>
                                      <a:pt x="926" y="860"/>
                                    </a:lnTo>
                                    <a:lnTo>
                                      <a:pt x="933" y="829"/>
                                    </a:lnTo>
                                    <a:lnTo>
                                      <a:pt x="938" y="796"/>
                                    </a:lnTo>
                                    <a:lnTo>
                                      <a:pt x="942" y="765"/>
                                    </a:lnTo>
                                    <a:lnTo>
                                      <a:pt x="943" y="733"/>
                                    </a:lnTo>
                                    <a:lnTo>
                                      <a:pt x="943" y="702"/>
                                    </a:lnTo>
                                    <a:lnTo>
                                      <a:pt x="942" y="671"/>
                                    </a:lnTo>
                                    <a:lnTo>
                                      <a:pt x="938" y="640"/>
                                    </a:lnTo>
                                    <a:lnTo>
                                      <a:pt x="934" y="610"/>
                                    </a:lnTo>
                                    <a:lnTo>
                                      <a:pt x="928" y="581"/>
                                    </a:lnTo>
                                    <a:lnTo>
                                      <a:pt x="920" y="554"/>
                                    </a:lnTo>
                                    <a:lnTo>
                                      <a:pt x="911" y="525"/>
                                    </a:lnTo>
                                    <a:lnTo>
                                      <a:pt x="899" y="499"/>
                                    </a:lnTo>
                                    <a:lnTo>
                                      <a:pt x="887" y="473"/>
                                    </a:lnTo>
                                    <a:lnTo>
                                      <a:pt x="874" y="448"/>
                                    </a:lnTo>
                                    <a:lnTo>
                                      <a:pt x="858" y="423"/>
                                    </a:lnTo>
                                    <a:lnTo>
                                      <a:pt x="843" y="399"/>
                                    </a:lnTo>
                                    <a:lnTo>
                                      <a:pt x="826" y="376"/>
                                    </a:lnTo>
                                    <a:lnTo>
                                      <a:pt x="807" y="355"/>
                                    </a:lnTo>
                                    <a:lnTo>
                                      <a:pt x="786" y="334"/>
                                    </a:lnTo>
                                    <a:lnTo>
                                      <a:pt x="765" y="314"/>
                                    </a:lnTo>
                                    <a:lnTo>
                                      <a:pt x="743" y="296"/>
                                    </a:lnTo>
                                    <a:lnTo>
                                      <a:pt x="721" y="279"/>
                                    </a:lnTo>
                                    <a:lnTo>
                                      <a:pt x="696" y="262"/>
                                    </a:lnTo>
                                    <a:lnTo>
                                      <a:pt x="671" y="247"/>
                                    </a:lnTo>
                                    <a:lnTo>
                                      <a:pt x="645" y="233"/>
                                    </a:lnTo>
                                    <a:lnTo>
                                      <a:pt x="617" y="221"/>
                                    </a:lnTo>
                                    <a:lnTo>
                                      <a:pt x="590" y="209"/>
                                    </a:lnTo>
                                    <a:lnTo>
                                      <a:pt x="561" y="199"/>
                                    </a:lnTo>
                                    <a:lnTo>
                                      <a:pt x="531" y="191"/>
                                    </a:lnTo>
                                    <a:lnTo>
                                      <a:pt x="501" y="185"/>
                                    </a:lnTo>
                                    <a:lnTo>
                                      <a:pt x="470" y="178"/>
                                    </a:lnTo>
                                    <a:lnTo>
                                      <a:pt x="438" y="174"/>
                                    </a:lnTo>
                                    <a:lnTo>
                                      <a:pt x="405" y="173"/>
                                    </a:lnTo>
                                    <a:lnTo>
                                      <a:pt x="371" y="172"/>
                                    </a:lnTo>
                                    <a:lnTo>
                                      <a:pt x="357" y="172"/>
                                    </a:lnTo>
                                    <a:lnTo>
                                      <a:pt x="341" y="173"/>
                                    </a:lnTo>
                                    <a:lnTo>
                                      <a:pt x="327" y="173"/>
                                    </a:lnTo>
                                    <a:lnTo>
                                      <a:pt x="312" y="1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Freeform 195"/>
                            <wps:cNvSpPr>
                              <a:spLocks/>
                            </wps:cNvSpPr>
                            <wps:spPr bwMode="auto">
                              <a:xfrm>
                                <a:off x="10004" y="4042"/>
                                <a:ext cx="285" cy="393"/>
                              </a:xfrm>
                              <a:custGeom>
                                <a:avLst/>
                                <a:gdLst>
                                  <a:gd name="T0" fmla="*/ 1141 w 1141"/>
                                  <a:gd name="T1" fmla="*/ 133 h 1573"/>
                                  <a:gd name="T2" fmla="*/ 1127 w 1141"/>
                                  <a:gd name="T3" fmla="*/ 125 h 1573"/>
                                  <a:gd name="T4" fmla="*/ 1124 w 1141"/>
                                  <a:gd name="T5" fmla="*/ 117 h 1573"/>
                                  <a:gd name="T6" fmla="*/ 1124 w 1141"/>
                                  <a:gd name="T7" fmla="*/ 110 h 1573"/>
                                  <a:gd name="T8" fmla="*/ 1118 w 1141"/>
                                  <a:gd name="T9" fmla="*/ 100 h 1573"/>
                                  <a:gd name="T10" fmla="*/ 1104 w 1141"/>
                                  <a:gd name="T11" fmla="*/ 89 h 1573"/>
                                  <a:gd name="T12" fmla="*/ 1071 w 1141"/>
                                  <a:gd name="T13" fmla="*/ 73 h 1573"/>
                                  <a:gd name="T14" fmla="*/ 1014 w 1141"/>
                                  <a:gd name="T15" fmla="*/ 51 h 1573"/>
                                  <a:gd name="T16" fmla="*/ 926 w 1141"/>
                                  <a:gd name="T17" fmla="*/ 20 h 1573"/>
                                  <a:gd name="T18" fmla="*/ 868 w 1141"/>
                                  <a:gd name="T19" fmla="*/ 7 h 1573"/>
                                  <a:gd name="T20" fmla="*/ 804 w 1141"/>
                                  <a:gd name="T21" fmla="*/ 1 h 1573"/>
                                  <a:gd name="T22" fmla="*/ 735 w 1141"/>
                                  <a:gd name="T23" fmla="*/ 0 h 1573"/>
                                  <a:gd name="T24" fmla="*/ 661 w 1141"/>
                                  <a:gd name="T25" fmla="*/ 6 h 1573"/>
                                  <a:gd name="T26" fmla="*/ 586 w 1141"/>
                                  <a:gd name="T27" fmla="*/ 18 h 1573"/>
                                  <a:gd name="T28" fmla="*/ 508 w 1141"/>
                                  <a:gd name="T29" fmla="*/ 36 h 1573"/>
                                  <a:gd name="T30" fmla="*/ 431 w 1141"/>
                                  <a:gd name="T31" fmla="*/ 60 h 1573"/>
                                  <a:gd name="T32" fmla="*/ 356 w 1141"/>
                                  <a:gd name="T33" fmla="*/ 90 h 1573"/>
                                  <a:gd name="T34" fmla="*/ 284 w 1141"/>
                                  <a:gd name="T35" fmla="*/ 127 h 1573"/>
                                  <a:gd name="T36" fmla="*/ 218 w 1141"/>
                                  <a:gd name="T37" fmla="*/ 168 h 1573"/>
                                  <a:gd name="T38" fmla="*/ 157 w 1141"/>
                                  <a:gd name="T39" fmla="*/ 216 h 1573"/>
                                  <a:gd name="T40" fmla="*/ 105 w 1141"/>
                                  <a:gd name="T41" fmla="*/ 268 h 1573"/>
                                  <a:gd name="T42" fmla="*/ 61 w 1141"/>
                                  <a:gd name="T43" fmla="*/ 326 h 1573"/>
                                  <a:gd name="T44" fmla="*/ 28 w 1141"/>
                                  <a:gd name="T45" fmla="*/ 390 h 1573"/>
                                  <a:gd name="T46" fmla="*/ 7 w 1141"/>
                                  <a:gd name="T47" fmla="*/ 458 h 1573"/>
                                  <a:gd name="T48" fmla="*/ 0 w 1141"/>
                                  <a:gd name="T49" fmla="*/ 531 h 1573"/>
                                  <a:gd name="T50" fmla="*/ 4 w 1141"/>
                                  <a:gd name="T51" fmla="*/ 607 h 1573"/>
                                  <a:gd name="T52" fmla="*/ 16 w 1141"/>
                                  <a:gd name="T53" fmla="*/ 683 h 1573"/>
                                  <a:gd name="T54" fmla="*/ 34 w 1141"/>
                                  <a:gd name="T55" fmla="*/ 759 h 1573"/>
                                  <a:gd name="T56" fmla="*/ 59 w 1141"/>
                                  <a:gd name="T57" fmla="*/ 835 h 1573"/>
                                  <a:gd name="T58" fmla="*/ 92 w 1141"/>
                                  <a:gd name="T59" fmla="*/ 910 h 1573"/>
                                  <a:gd name="T60" fmla="*/ 129 w 1141"/>
                                  <a:gd name="T61" fmla="*/ 982 h 1573"/>
                                  <a:gd name="T62" fmla="*/ 172 w 1141"/>
                                  <a:gd name="T63" fmla="*/ 1054 h 1573"/>
                                  <a:gd name="T64" fmla="*/ 220 w 1141"/>
                                  <a:gd name="T65" fmla="*/ 1123 h 1573"/>
                                  <a:gd name="T66" fmla="*/ 273 w 1141"/>
                                  <a:gd name="T67" fmla="*/ 1190 h 1573"/>
                                  <a:gd name="T68" fmla="*/ 329 w 1141"/>
                                  <a:gd name="T69" fmla="*/ 1256 h 1573"/>
                                  <a:gd name="T70" fmla="*/ 391 w 1141"/>
                                  <a:gd name="T71" fmla="*/ 1317 h 1573"/>
                                  <a:gd name="T72" fmla="*/ 453 w 1141"/>
                                  <a:gd name="T73" fmla="*/ 1376 h 1573"/>
                                  <a:gd name="T74" fmla="*/ 520 w 1141"/>
                                  <a:gd name="T75" fmla="*/ 1431 h 1573"/>
                                  <a:gd name="T76" fmla="*/ 589 w 1141"/>
                                  <a:gd name="T77" fmla="*/ 1482 h 1573"/>
                                  <a:gd name="T78" fmla="*/ 660 w 1141"/>
                                  <a:gd name="T79" fmla="*/ 1531 h 1573"/>
                                  <a:gd name="T80" fmla="*/ 733 w 1141"/>
                                  <a:gd name="T81" fmla="*/ 1573 h 15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141" h="1573">
                                    <a:moveTo>
                                      <a:pt x="733" y="1573"/>
                                    </a:moveTo>
                                    <a:lnTo>
                                      <a:pt x="1141" y="133"/>
                                    </a:lnTo>
                                    <a:lnTo>
                                      <a:pt x="1131" y="129"/>
                                    </a:lnTo>
                                    <a:lnTo>
                                      <a:pt x="1127" y="125"/>
                                    </a:lnTo>
                                    <a:lnTo>
                                      <a:pt x="1125" y="121"/>
                                    </a:lnTo>
                                    <a:lnTo>
                                      <a:pt x="1124" y="117"/>
                                    </a:lnTo>
                                    <a:lnTo>
                                      <a:pt x="1124" y="113"/>
                                    </a:lnTo>
                                    <a:lnTo>
                                      <a:pt x="1124" y="110"/>
                                    </a:lnTo>
                                    <a:lnTo>
                                      <a:pt x="1122" y="106"/>
                                    </a:lnTo>
                                    <a:lnTo>
                                      <a:pt x="1118" y="100"/>
                                    </a:lnTo>
                                    <a:lnTo>
                                      <a:pt x="1113" y="95"/>
                                    </a:lnTo>
                                    <a:lnTo>
                                      <a:pt x="1104" y="89"/>
                                    </a:lnTo>
                                    <a:lnTo>
                                      <a:pt x="1091" y="81"/>
                                    </a:lnTo>
                                    <a:lnTo>
                                      <a:pt x="1071" y="73"/>
                                    </a:lnTo>
                                    <a:lnTo>
                                      <a:pt x="1046" y="62"/>
                                    </a:lnTo>
                                    <a:lnTo>
                                      <a:pt x="1014" y="51"/>
                                    </a:lnTo>
                                    <a:lnTo>
                                      <a:pt x="974" y="36"/>
                                    </a:lnTo>
                                    <a:lnTo>
                                      <a:pt x="926" y="20"/>
                                    </a:lnTo>
                                    <a:lnTo>
                                      <a:pt x="898" y="13"/>
                                    </a:lnTo>
                                    <a:lnTo>
                                      <a:pt x="868" y="7"/>
                                    </a:lnTo>
                                    <a:lnTo>
                                      <a:pt x="837" y="3"/>
                                    </a:lnTo>
                                    <a:lnTo>
                                      <a:pt x="804" y="1"/>
                                    </a:lnTo>
                                    <a:lnTo>
                                      <a:pt x="770" y="0"/>
                                    </a:lnTo>
                                    <a:lnTo>
                                      <a:pt x="735" y="0"/>
                                    </a:lnTo>
                                    <a:lnTo>
                                      <a:pt x="698" y="2"/>
                                    </a:lnTo>
                                    <a:lnTo>
                                      <a:pt x="661" y="6"/>
                                    </a:lnTo>
                                    <a:lnTo>
                                      <a:pt x="624" y="11"/>
                                    </a:lnTo>
                                    <a:lnTo>
                                      <a:pt x="586" y="18"/>
                                    </a:lnTo>
                                    <a:lnTo>
                                      <a:pt x="546" y="26"/>
                                    </a:lnTo>
                                    <a:lnTo>
                                      <a:pt x="508" y="36"/>
                                    </a:lnTo>
                                    <a:lnTo>
                                      <a:pt x="469" y="48"/>
                                    </a:lnTo>
                                    <a:lnTo>
                                      <a:pt x="431" y="60"/>
                                    </a:lnTo>
                                    <a:lnTo>
                                      <a:pt x="393" y="74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20" y="107"/>
                                    </a:lnTo>
                                    <a:lnTo>
                                      <a:pt x="284" y="127"/>
                                    </a:lnTo>
                                    <a:lnTo>
                                      <a:pt x="250" y="146"/>
                                    </a:lnTo>
                                    <a:lnTo>
                                      <a:pt x="218" y="168"/>
                                    </a:lnTo>
                                    <a:lnTo>
                                      <a:pt x="186" y="191"/>
                                    </a:lnTo>
                                    <a:lnTo>
                                      <a:pt x="157" y="216"/>
                                    </a:lnTo>
                                    <a:lnTo>
                                      <a:pt x="130" y="241"/>
                                    </a:lnTo>
                                    <a:lnTo>
                                      <a:pt x="105" y="268"/>
                                    </a:lnTo>
                                    <a:lnTo>
                                      <a:pt x="82" y="296"/>
                                    </a:lnTo>
                                    <a:lnTo>
                                      <a:pt x="61" y="326"/>
                                    </a:lnTo>
                                    <a:lnTo>
                                      <a:pt x="44" y="357"/>
                                    </a:lnTo>
                                    <a:lnTo>
                                      <a:pt x="28" y="390"/>
                                    </a:lnTo>
                                    <a:lnTo>
                                      <a:pt x="16" y="423"/>
                                    </a:lnTo>
                                    <a:lnTo>
                                      <a:pt x="7" y="458"/>
                                    </a:lnTo>
                                    <a:lnTo>
                                      <a:pt x="2" y="495"/>
                                    </a:lnTo>
                                    <a:lnTo>
                                      <a:pt x="0" y="531"/>
                                    </a:lnTo>
                                    <a:lnTo>
                                      <a:pt x="2" y="569"/>
                                    </a:lnTo>
                                    <a:lnTo>
                                      <a:pt x="4" y="607"/>
                                    </a:lnTo>
                                    <a:lnTo>
                                      <a:pt x="10" y="645"/>
                                    </a:lnTo>
                                    <a:lnTo>
                                      <a:pt x="16" y="683"/>
                                    </a:lnTo>
                                    <a:lnTo>
                                      <a:pt x="24" y="721"/>
                                    </a:lnTo>
                                    <a:lnTo>
                                      <a:pt x="34" y="759"/>
                                    </a:lnTo>
                                    <a:lnTo>
                                      <a:pt x="46" y="797"/>
                                    </a:lnTo>
                                    <a:lnTo>
                                      <a:pt x="59" y="835"/>
                                    </a:lnTo>
                                    <a:lnTo>
                                      <a:pt x="75" y="872"/>
                                    </a:lnTo>
                                    <a:lnTo>
                                      <a:pt x="92" y="910"/>
                                    </a:lnTo>
                                    <a:lnTo>
                                      <a:pt x="109" y="946"/>
                                    </a:lnTo>
                                    <a:lnTo>
                                      <a:pt x="129" y="982"/>
                                    </a:lnTo>
                                    <a:lnTo>
                                      <a:pt x="150" y="1019"/>
                                    </a:lnTo>
                                    <a:lnTo>
                                      <a:pt x="172" y="1054"/>
                                    </a:lnTo>
                                    <a:lnTo>
                                      <a:pt x="195" y="1089"/>
                                    </a:lnTo>
                                    <a:lnTo>
                                      <a:pt x="220" y="1123"/>
                                    </a:lnTo>
                                    <a:lnTo>
                                      <a:pt x="247" y="1157"/>
                                    </a:lnTo>
                                    <a:lnTo>
                                      <a:pt x="273" y="1190"/>
                                    </a:lnTo>
                                    <a:lnTo>
                                      <a:pt x="300" y="1223"/>
                                    </a:lnTo>
                                    <a:lnTo>
                                      <a:pt x="329" y="1256"/>
                                    </a:lnTo>
                                    <a:lnTo>
                                      <a:pt x="359" y="1287"/>
                                    </a:lnTo>
                                    <a:lnTo>
                                      <a:pt x="391" y="1317"/>
                                    </a:lnTo>
                                    <a:lnTo>
                                      <a:pt x="422" y="1347"/>
                                    </a:lnTo>
                                    <a:lnTo>
                                      <a:pt x="453" y="1376"/>
                                    </a:lnTo>
                                    <a:lnTo>
                                      <a:pt x="487" y="1404"/>
                                    </a:lnTo>
                                    <a:lnTo>
                                      <a:pt x="520" y="1431"/>
                                    </a:lnTo>
                                    <a:lnTo>
                                      <a:pt x="555" y="1457"/>
                                    </a:lnTo>
                                    <a:lnTo>
                                      <a:pt x="589" y="1482"/>
                                    </a:lnTo>
                                    <a:lnTo>
                                      <a:pt x="625" y="1507"/>
                                    </a:lnTo>
                                    <a:lnTo>
                                      <a:pt x="660" y="1531"/>
                                    </a:lnTo>
                                    <a:lnTo>
                                      <a:pt x="697" y="1552"/>
                                    </a:lnTo>
                                    <a:lnTo>
                                      <a:pt x="733" y="15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Freeform 196"/>
                            <wps:cNvSpPr>
                              <a:spLocks/>
                            </wps:cNvSpPr>
                            <wps:spPr bwMode="auto">
                              <a:xfrm>
                                <a:off x="9432" y="2223"/>
                                <a:ext cx="611" cy="642"/>
                              </a:xfrm>
                              <a:custGeom>
                                <a:avLst/>
                                <a:gdLst>
                                  <a:gd name="T0" fmla="*/ 2079 w 2443"/>
                                  <a:gd name="T1" fmla="*/ 1721 h 2568"/>
                                  <a:gd name="T2" fmla="*/ 2017 w 2443"/>
                                  <a:gd name="T3" fmla="*/ 1854 h 2568"/>
                                  <a:gd name="T4" fmla="*/ 1935 w 2443"/>
                                  <a:gd name="T5" fmla="*/ 1978 h 2568"/>
                                  <a:gd name="T6" fmla="*/ 1834 w 2443"/>
                                  <a:gd name="T7" fmla="*/ 2085 h 2568"/>
                                  <a:gd name="T8" fmla="*/ 1716 w 2443"/>
                                  <a:gd name="T9" fmla="*/ 2174 h 2568"/>
                                  <a:gd name="T10" fmla="*/ 1583 w 2443"/>
                                  <a:gd name="T11" fmla="*/ 2246 h 2568"/>
                                  <a:gd name="T12" fmla="*/ 1439 w 2443"/>
                                  <a:gd name="T13" fmla="*/ 2295 h 2568"/>
                                  <a:gd name="T14" fmla="*/ 1283 w 2443"/>
                                  <a:gd name="T15" fmla="*/ 2321 h 2568"/>
                                  <a:gd name="T16" fmla="*/ 1109 w 2443"/>
                                  <a:gd name="T17" fmla="*/ 2319 h 2568"/>
                                  <a:gd name="T18" fmla="*/ 928 w 2443"/>
                                  <a:gd name="T19" fmla="*/ 2284 h 2568"/>
                                  <a:gd name="T20" fmla="*/ 762 w 2443"/>
                                  <a:gd name="T21" fmla="*/ 2216 h 2568"/>
                                  <a:gd name="T22" fmla="*/ 614 w 2443"/>
                                  <a:gd name="T23" fmla="*/ 2120 h 2568"/>
                                  <a:gd name="T24" fmla="*/ 490 w 2443"/>
                                  <a:gd name="T25" fmla="*/ 2000 h 2568"/>
                                  <a:gd name="T26" fmla="*/ 390 w 2443"/>
                                  <a:gd name="T27" fmla="*/ 1858 h 2568"/>
                                  <a:gd name="T28" fmla="*/ 320 w 2443"/>
                                  <a:gd name="T29" fmla="*/ 1699 h 2568"/>
                                  <a:gd name="T30" fmla="*/ 283 w 2443"/>
                                  <a:gd name="T31" fmla="*/ 1524 h 2568"/>
                                  <a:gd name="T32" fmla="*/ 283 w 2443"/>
                                  <a:gd name="T33" fmla="*/ 1342 h 2568"/>
                                  <a:gd name="T34" fmla="*/ 320 w 2443"/>
                                  <a:gd name="T35" fmla="*/ 1168 h 2568"/>
                                  <a:gd name="T36" fmla="*/ 390 w 2443"/>
                                  <a:gd name="T37" fmla="*/ 1010 h 2568"/>
                                  <a:gd name="T38" fmla="*/ 490 w 2443"/>
                                  <a:gd name="T39" fmla="*/ 867 h 2568"/>
                                  <a:gd name="T40" fmla="*/ 614 w 2443"/>
                                  <a:gd name="T41" fmla="*/ 746 h 2568"/>
                                  <a:gd name="T42" fmla="*/ 762 w 2443"/>
                                  <a:gd name="T43" fmla="*/ 651 h 2568"/>
                                  <a:gd name="T44" fmla="*/ 928 w 2443"/>
                                  <a:gd name="T45" fmla="*/ 583 h 2568"/>
                                  <a:gd name="T46" fmla="*/ 1109 w 2443"/>
                                  <a:gd name="T47" fmla="*/ 547 h 2568"/>
                                  <a:gd name="T48" fmla="*/ 1235 w 2443"/>
                                  <a:gd name="T49" fmla="*/ 543 h 2568"/>
                                  <a:gd name="T50" fmla="*/ 807 w 2443"/>
                                  <a:gd name="T51" fmla="*/ 20 h 2568"/>
                                  <a:gd name="T52" fmla="*/ 630 w 2443"/>
                                  <a:gd name="T53" fmla="*/ 114 h 2568"/>
                                  <a:gd name="T54" fmla="*/ 470 w 2443"/>
                                  <a:gd name="T55" fmla="*/ 230 h 2568"/>
                                  <a:gd name="T56" fmla="*/ 330 w 2443"/>
                                  <a:gd name="T57" fmla="*/ 368 h 2568"/>
                                  <a:gd name="T58" fmla="*/ 211 w 2443"/>
                                  <a:gd name="T59" fmla="*/ 524 h 2568"/>
                                  <a:gd name="T60" fmla="*/ 117 w 2443"/>
                                  <a:gd name="T61" fmla="*/ 697 h 2568"/>
                                  <a:gd name="T62" fmla="*/ 49 w 2443"/>
                                  <a:gd name="T63" fmla="*/ 881 h 2568"/>
                                  <a:gd name="T64" fmla="*/ 9 w 2443"/>
                                  <a:gd name="T65" fmla="*/ 1079 h 2568"/>
                                  <a:gd name="T66" fmla="*/ 3 w 2443"/>
                                  <a:gd name="T67" fmla="*/ 1302 h 2568"/>
                                  <a:gd name="T68" fmla="*/ 45 w 2443"/>
                                  <a:gd name="T69" fmla="*/ 1566 h 2568"/>
                                  <a:gd name="T70" fmla="*/ 138 w 2443"/>
                                  <a:gd name="T71" fmla="*/ 1811 h 2568"/>
                                  <a:gd name="T72" fmla="*/ 276 w 2443"/>
                                  <a:gd name="T73" fmla="*/ 2031 h 2568"/>
                                  <a:gd name="T74" fmla="*/ 454 w 2443"/>
                                  <a:gd name="T75" fmla="*/ 2221 h 2568"/>
                                  <a:gd name="T76" fmla="*/ 669 w 2443"/>
                                  <a:gd name="T77" fmla="*/ 2376 h 2568"/>
                                  <a:gd name="T78" fmla="*/ 911 w 2443"/>
                                  <a:gd name="T79" fmla="*/ 2487 h 2568"/>
                                  <a:gd name="T80" fmla="*/ 1177 w 2443"/>
                                  <a:gd name="T81" fmla="*/ 2553 h 2568"/>
                                  <a:gd name="T82" fmla="*/ 1427 w 2443"/>
                                  <a:gd name="T83" fmla="*/ 2568 h 2568"/>
                                  <a:gd name="T84" fmla="*/ 1583 w 2443"/>
                                  <a:gd name="T85" fmla="*/ 2555 h 2568"/>
                                  <a:gd name="T86" fmla="*/ 1732 w 2443"/>
                                  <a:gd name="T87" fmla="*/ 2528 h 2568"/>
                                  <a:gd name="T88" fmla="*/ 1875 w 2443"/>
                                  <a:gd name="T89" fmla="*/ 2483 h 2568"/>
                                  <a:gd name="T90" fmla="*/ 2011 w 2443"/>
                                  <a:gd name="T91" fmla="*/ 2427 h 2568"/>
                                  <a:gd name="T92" fmla="*/ 2139 w 2443"/>
                                  <a:gd name="T93" fmla="*/ 2356 h 2568"/>
                                  <a:gd name="T94" fmla="*/ 2258 w 2443"/>
                                  <a:gd name="T95" fmla="*/ 2272 h 2568"/>
                                  <a:gd name="T96" fmla="*/ 2368 w 2443"/>
                                  <a:gd name="T97" fmla="*/ 2178 h 25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443" h="2568">
                                    <a:moveTo>
                                      <a:pt x="2443" y="2101"/>
                                    </a:moveTo>
                                    <a:lnTo>
                                      <a:pt x="2101" y="1649"/>
                                    </a:lnTo>
                                    <a:lnTo>
                                      <a:pt x="2091" y="1684"/>
                                    </a:lnTo>
                                    <a:lnTo>
                                      <a:pt x="2079" y="1721"/>
                                    </a:lnTo>
                                    <a:lnTo>
                                      <a:pt x="2066" y="1755"/>
                                    </a:lnTo>
                                    <a:lnTo>
                                      <a:pt x="2051" y="1789"/>
                                    </a:lnTo>
                                    <a:lnTo>
                                      <a:pt x="2036" y="1823"/>
                                    </a:lnTo>
                                    <a:lnTo>
                                      <a:pt x="2017" y="1854"/>
                                    </a:lnTo>
                                    <a:lnTo>
                                      <a:pt x="1999" y="1887"/>
                                    </a:lnTo>
                                    <a:lnTo>
                                      <a:pt x="1979" y="1917"/>
                                    </a:lnTo>
                                    <a:lnTo>
                                      <a:pt x="1959" y="1947"/>
                                    </a:lnTo>
                                    <a:lnTo>
                                      <a:pt x="1935" y="1978"/>
                                    </a:lnTo>
                                    <a:lnTo>
                                      <a:pt x="1911" y="2005"/>
                                    </a:lnTo>
                                    <a:lnTo>
                                      <a:pt x="1887" y="2033"/>
                                    </a:lnTo>
                                    <a:lnTo>
                                      <a:pt x="1862" y="2059"/>
                                    </a:lnTo>
                                    <a:lnTo>
                                      <a:pt x="1834" y="2085"/>
                                    </a:lnTo>
                                    <a:lnTo>
                                      <a:pt x="1807" y="2109"/>
                                    </a:lnTo>
                                    <a:lnTo>
                                      <a:pt x="1777" y="2132"/>
                                    </a:lnTo>
                                    <a:lnTo>
                                      <a:pt x="1746" y="2154"/>
                                    </a:lnTo>
                                    <a:lnTo>
                                      <a:pt x="1716" y="2174"/>
                                    </a:lnTo>
                                    <a:lnTo>
                                      <a:pt x="1684" y="2194"/>
                                    </a:lnTo>
                                    <a:lnTo>
                                      <a:pt x="1651" y="2213"/>
                                    </a:lnTo>
                                    <a:lnTo>
                                      <a:pt x="1618" y="2230"/>
                                    </a:lnTo>
                                    <a:lnTo>
                                      <a:pt x="1583" y="2246"/>
                                    </a:lnTo>
                                    <a:lnTo>
                                      <a:pt x="1547" y="2261"/>
                                    </a:lnTo>
                                    <a:lnTo>
                                      <a:pt x="1512" y="2274"/>
                                    </a:lnTo>
                                    <a:lnTo>
                                      <a:pt x="1475" y="2285"/>
                                    </a:lnTo>
                                    <a:lnTo>
                                      <a:pt x="1439" y="2295"/>
                                    </a:lnTo>
                                    <a:lnTo>
                                      <a:pt x="1401" y="2304"/>
                                    </a:lnTo>
                                    <a:lnTo>
                                      <a:pt x="1362" y="2312"/>
                                    </a:lnTo>
                                    <a:lnTo>
                                      <a:pt x="1322" y="2317"/>
                                    </a:lnTo>
                                    <a:lnTo>
                                      <a:pt x="1283" y="2321"/>
                                    </a:lnTo>
                                    <a:lnTo>
                                      <a:pt x="1244" y="2323"/>
                                    </a:lnTo>
                                    <a:lnTo>
                                      <a:pt x="1203" y="2325"/>
                                    </a:lnTo>
                                    <a:lnTo>
                                      <a:pt x="1155" y="2323"/>
                                    </a:lnTo>
                                    <a:lnTo>
                                      <a:pt x="1109" y="2319"/>
                                    </a:lnTo>
                                    <a:lnTo>
                                      <a:pt x="1062" y="2314"/>
                                    </a:lnTo>
                                    <a:lnTo>
                                      <a:pt x="1016" y="2306"/>
                                    </a:lnTo>
                                    <a:lnTo>
                                      <a:pt x="972" y="2296"/>
                                    </a:lnTo>
                                    <a:lnTo>
                                      <a:pt x="928" y="2284"/>
                                    </a:lnTo>
                                    <a:lnTo>
                                      <a:pt x="885" y="2270"/>
                                    </a:lnTo>
                                    <a:lnTo>
                                      <a:pt x="843" y="2254"/>
                                    </a:lnTo>
                                    <a:lnTo>
                                      <a:pt x="801" y="2237"/>
                                    </a:lnTo>
                                    <a:lnTo>
                                      <a:pt x="762" y="2216"/>
                                    </a:lnTo>
                                    <a:lnTo>
                                      <a:pt x="723" y="2195"/>
                                    </a:lnTo>
                                    <a:lnTo>
                                      <a:pt x="686" y="2171"/>
                                    </a:lnTo>
                                    <a:lnTo>
                                      <a:pt x="649" y="2147"/>
                                    </a:lnTo>
                                    <a:lnTo>
                                      <a:pt x="614" y="2120"/>
                                    </a:lnTo>
                                    <a:lnTo>
                                      <a:pt x="581" y="2093"/>
                                    </a:lnTo>
                                    <a:lnTo>
                                      <a:pt x="549" y="2063"/>
                                    </a:lnTo>
                                    <a:lnTo>
                                      <a:pt x="519" y="2033"/>
                                    </a:lnTo>
                                    <a:lnTo>
                                      <a:pt x="490" y="2000"/>
                                    </a:lnTo>
                                    <a:lnTo>
                                      <a:pt x="462" y="1966"/>
                                    </a:lnTo>
                                    <a:lnTo>
                                      <a:pt x="436" y="1932"/>
                                    </a:lnTo>
                                    <a:lnTo>
                                      <a:pt x="413" y="1895"/>
                                    </a:lnTo>
                                    <a:lnTo>
                                      <a:pt x="390" y="1858"/>
                                    </a:lnTo>
                                    <a:lnTo>
                                      <a:pt x="369" y="1819"/>
                                    </a:lnTo>
                                    <a:lnTo>
                                      <a:pt x="351" y="1780"/>
                                    </a:lnTo>
                                    <a:lnTo>
                                      <a:pt x="334" y="1739"/>
                                    </a:lnTo>
                                    <a:lnTo>
                                      <a:pt x="320" y="1699"/>
                                    </a:lnTo>
                                    <a:lnTo>
                                      <a:pt x="307" y="1657"/>
                                    </a:lnTo>
                                    <a:lnTo>
                                      <a:pt x="297" y="1613"/>
                                    </a:lnTo>
                                    <a:lnTo>
                                      <a:pt x="288" y="1569"/>
                                    </a:lnTo>
                                    <a:lnTo>
                                      <a:pt x="283" y="1524"/>
                                    </a:lnTo>
                                    <a:lnTo>
                                      <a:pt x="279" y="1480"/>
                                    </a:lnTo>
                                    <a:lnTo>
                                      <a:pt x="278" y="1434"/>
                                    </a:lnTo>
                                    <a:lnTo>
                                      <a:pt x="279" y="1388"/>
                                    </a:lnTo>
                                    <a:lnTo>
                                      <a:pt x="283" y="1342"/>
                                    </a:lnTo>
                                    <a:lnTo>
                                      <a:pt x="288" y="1298"/>
                                    </a:lnTo>
                                    <a:lnTo>
                                      <a:pt x="297" y="1255"/>
                                    </a:lnTo>
                                    <a:lnTo>
                                      <a:pt x="307" y="1211"/>
                                    </a:lnTo>
                                    <a:lnTo>
                                      <a:pt x="320" y="1168"/>
                                    </a:lnTo>
                                    <a:lnTo>
                                      <a:pt x="334" y="1128"/>
                                    </a:lnTo>
                                    <a:lnTo>
                                      <a:pt x="351" y="1087"/>
                                    </a:lnTo>
                                    <a:lnTo>
                                      <a:pt x="369" y="1048"/>
                                    </a:lnTo>
                                    <a:lnTo>
                                      <a:pt x="390" y="1010"/>
                                    </a:lnTo>
                                    <a:lnTo>
                                      <a:pt x="413" y="972"/>
                                    </a:lnTo>
                                    <a:lnTo>
                                      <a:pt x="436" y="935"/>
                                    </a:lnTo>
                                    <a:lnTo>
                                      <a:pt x="462" y="901"/>
                                    </a:lnTo>
                                    <a:lnTo>
                                      <a:pt x="490" y="867"/>
                                    </a:lnTo>
                                    <a:lnTo>
                                      <a:pt x="519" y="834"/>
                                    </a:lnTo>
                                    <a:lnTo>
                                      <a:pt x="549" y="804"/>
                                    </a:lnTo>
                                    <a:lnTo>
                                      <a:pt x="581" y="774"/>
                                    </a:lnTo>
                                    <a:lnTo>
                                      <a:pt x="614" y="746"/>
                                    </a:lnTo>
                                    <a:lnTo>
                                      <a:pt x="649" y="720"/>
                                    </a:lnTo>
                                    <a:lnTo>
                                      <a:pt x="686" y="695"/>
                                    </a:lnTo>
                                    <a:lnTo>
                                      <a:pt x="723" y="672"/>
                                    </a:lnTo>
                                    <a:lnTo>
                                      <a:pt x="762" y="651"/>
                                    </a:lnTo>
                                    <a:lnTo>
                                      <a:pt x="801" y="631"/>
                                    </a:lnTo>
                                    <a:lnTo>
                                      <a:pt x="843" y="613"/>
                                    </a:lnTo>
                                    <a:lnTo>
                                      <a:pt x="885" y="597"/>
                                    </a:lnTo>
                                    <a:lnTo>
                                      <a:pt x="928" y="583"/>
                                    </a:lnTo>
                                    <a:lnTo>
                                      <a:pt x="972" y="571"/>
                                    </a:lnTo>
                                    <a:lnTo>
                                      <a:pt x="1016" y="560"/>
                                    </a:lnTo>
                                    <a:lnTo>
                                      <a:pt x="1062" y="553"/>
                                    </a:lnTo>
                                    <a:lnTo>
                                      <a:pt x="1109" y="547"/>
                                    </a:lnTo>
                                    <a:lnTo>
                                      <a:pt x="1155" y="545"/>
                                    </a:lnTo>
                                    <a:lnTo>
                                      <a:pt x="1203" y="543"/>
                                    </a:lnTo>
                                    <a:lnTo>
                                      <a:pt x="1219" y="543"/>
                                    </a:lnTo>
                                    <a:lnTo>
                                      <a:pt x="1235" y="543"/>
                                    </a:lnTo>
                                    <a:lnTo>
                                      <a:pt x="1250" y="545"/>
                                    </a:lnTo>
                                    <a:lnTo>
                                      <a:pt x="1265" y="545"/>
                                    </a:lnTo>
                                    <a:lnTo>
                                      <a:pt x="852" y="0"/>
                                    </a:lnTo>
                                    <a:lnTo>
                                      <a:pt x="807" y="20"/>
                                    </a:lnTo>
                                    <a:lnTo>
                                      <a:pt x="761" y="40"/>
                                    </a:lnTo>
                                    <a:lnTo>
                                      <a:pt x="716" y="64"/>
                                    </a:lnTo>
                                    <a:lnTo>
                                      <a:pt x="672" y="88"/>
                                    </a:lnTo>
                                    <a:lnTo>
                                      <a:pt x="630" y="114"/>
                                    </a:lnTo>
                                    <a:lnTo>
                                      <a:pt x="588" y="141"/>
                                    </a:lnTo>
                                    <a:lnTo>
                                      <a:pt x="547" y="170"/>
                                    </a:lnTo>
                                    <a:lnTo>
                                      <a:pt x="508" y="199"/>
                                    </a:lnTo>
                                    <a:lnTo>
                                      <a:pt x="470" y="230"/>
                                    </a:lnTo>
                                    <a:lnTo>
                                      <a:pt x="433" y="263"/>
                                    </a:lnTo>
                                    <a:lnTo>
                                      <a:pt x="397" y="297"/>
                                    </a:lnTo>
                                    <a:lnTo>
                                      <a:pt x="363" y="333"/>
                                    </a:lnTo>
                                    <a:lnTo>
                                      <a:pt x="330" y="368"/>
                                    </a:lnTo>
                                    <a:lnTo>
                                      <a:pt x="299" y="406"/>
                                    </a:lnTo>
                                    <a:lnTo>
                                      <a:pt x="267" y="444"/>
                                    </a:lnTo>
                                    <a:lnTo>
                                      <a:pt x="238" y="483"/>
                                    </a:lnTo>
                                    <a:lnTo>
                                      <a:pt x="211" y="524"/>
                                    </a:lnTo>
                                    <a:lnTo>
                                      <a:pt x="185" y="566"/>
                                    </a:lnTo>
                                    <a:lnTo>
                                      <a:pt x="161" y="609"/>
                                    </a:lnTo>
                                    <a:lnTo>
                                      <a:pt x="138" y="652"/>
                                    </a:lnTo>
                                    <a:lnTo>
                                      <a:pt x="117" y="697"/>
                                    </a:lnTo>
                                    <a:lnTo>
                                      <a:pt x="97" y="741"/>
                                    </a:lnTo>
                                    <a:lnTo>
                                      <a:pt x="79" y="787"/>
                                    </a:lnTo>
                                    <a:lnTo>
                                      <a:pt x="63" y="834"/>
                                    </a:lnTo>
                                    <a:lnTo>
                                      <a:pt x="49" y="881"/>
                                    </a:lnTo>
                                    <a:lnTo>
                                      <a:pt x="36" y="930"/>
                                    </a:lnTo>
                                    <a:lnTo>
                                      <a:pt x="25" y="978"/>
                                    </a:lnTo>
                                    <a:lnTo>
                                      <a:pt x="16" y="1028"/>
                                    </a:lnTo>
                                    <a:lnTo>
                                      <a:pt x="9" y="1079"/>
                                    </a:lnTo>
                                    <a:lnTo>
                                      <a:pt x="4" y="1129"/>
                                    </a:lnTo>
                                    <a:lnTo>
                                      <a:pt x="2" y="1181"/>
                                    </a:lnTo>
                                    <a:lnTo>
                                      <a:pt x="0" y="1232"/>
                                    </a:lnTo>
                                    <a:lnTo>
                                      <a:pt x="3" y="1302"/>
                                    </a:lnTo>
                                    <a:lnTo>
                                      <a:pt x="8" y="1369"/>
                                    </a:lnTo>
                                    <a:lnTo>
                                      <a:pt x="16" y="1435"/>
                                    </a:lnTo>
                                    <a:lnTo>
                                      <a:pt x="29" y="1502"/>
                                    </a:lnTo>
                                    <a:lnTo>
                                      <a:pt x="45" y="1566"/>
                                    </a:lnTo>
                                    <a:lnTo>
                                      <a:pt x="63" y="1629"/>
                                    </a:lnTo>
                                    <a:lnTo>
                                      <a:pt x="84" y="1692"/>
                                    </a:lnTo>
                                    <a:lnTo>
                                      <a:pt x="109" y="1752"/>
                                    </a:lnTo>
                                    <a:lnTo>
                                      <a:pt x="138" y="1811"/>
                                    </a:lnTo>
                                    <a:lnTo>
                                      <a:pt x="168" y="1869"/>
                                    </a:lnTo>
                                    <a:lnTo>
                                      <a:pt x="202" y="1925"/>
                                    </a:lnTo>
                                    <a:lnTo>
                                      <a:pt x="237" y="1979"/>
                                    </a:lnTo>
                                    <a:lnTo>
                                      <a:pt x="276" y="2031"/>
                                    </a:lnTo>
                                    <a:lnTo>
                                      <a:pt x="317" y="2082"/>
                                    </a:lnTo>
                                    <a:lnTo>
                                      <a:pt x="362" y="2131"/>
                                    </a:lnTo>
                                    <a:lnTo>
                                      <a:pt x="407" y="2177"/>
                                    </a:lnTo>
                                    <a:lnTo>
                                      <a:pt x="454" y="2221"/>
                                    </a:lnTo>
                                    <a:lnTo>
                                      <a:pt x="505" y="2263"/>
                                    </a:lnTo>
                                    <a:lnTo>
                                      <a:pt x="558" y="2304"/>
                                    </a:lnTo>
                                    <a:lnTo>
                                      <a:pt x="613" y="2340"/>
                                    </a:lnTo>
                                    <a:lnTo>
                                      <a:pt x="669" y="2376"/>
                                    </a:lnTo>
                                    <a:lnTo>
                                      <a:pt x="727" y="2407"/>
                                    </a:lnTo>
                                    <a:lnTo>
                                      <a:pt x="787" y="2437"/>
                                    </a:lnTo>
                                    <a:lnTo>
                                      <a:pt x="848" y="2464"/>
                                    </a:lnTo>
                                    <a:lnTo>
                                      <a:pt x="911" y="2487"/>
                                    </a:lnTo>
                                    <a:lnTo>
                                      <a:pt x="975" y="2508"/>
                                    </a:lnTo>
                                    <a:lnTo>
                                      <a:pt x="1041" y="2526"/>
                                    </a:lnTo>
                                    <a:lnTo>
                                      <a:pt x="1109" y="2541"/>
                                    </a:lnTo>
                                    <a:lnTo>
                                      <a:pt x="1177" y="2553"/>
                                    </a:lnTo>
                                    <a:lnTo>
                                      <a:pt x="1246" y="2562"/>
                                    </a:lnTo>
                                    <a:lnTo>
                                      <a:pt x="1317" y="2567"/>
                                    </a:lnTo>
                                    <a:lnTo>
                                      <a:pt x="1388" y="2568"/>
                                    </a:lnTo>
                                    <a:lnTo>
                                      <a:pt x="1427" y="2568"/>
                                    </a:lnTo>
                                    <a:lnTo>
                                      <a:pt x="1466" y="2567"/>
                                    </a:lnTo>
                                    <a:lnTo>
                                      <a:pt x="1506" y="2564"/>
                                    </a:lnTo>
                                    <a:lnTo>
                                      <a:pt x="1544" y="2560"/>
                                    </a:lnTo>
                                    <a:lnTo>
                                      <a:pt x="1583" y="2555"/>
                                    </a:lnTo>
                                    <a:lnTo>
                                      <a:pt x="1621" y="2550"/>
                                    </a:lnTo>
                                    <a:lnTo>
                                      <a:pt x="1657" y="2543"/>
                                    </a:lnTo>
                                    <a:lnTo>
                                      <a:pt x="1695" y="2536"/>
                                    </a:lnTo>
                                    <a:lnTo>
                                      <a:pt x="1732" y="2528"/>
                                    </a:lnTo>
                                    <a:lnTo>
                                      <a:pt x="1769" y="2517"/>
                                    </a:lnTo>
                                    <a:lnTo>
                                      <a:pt x="1804" y="2507"/>
                                    </a:lnTo>
                                    <a:lnTo>
                                      <a:pt x="1841" y="2496"/>
                                    </a:lnTo>
                                    <a:lnTo>
                                      <a:pt x="1875" y="2483"/>
                                    </a:lnTo>
                                    <a:lnTo>
                                      <a:pt x="1910" y="2470"/>
                                    </a:lnTo>
                                    <a:lnTo>
                                      <a:pt x="1944" y="2457"/>
                                    </a:lnTo>
                                    <a:lnTo>
                                      <a:pt x="1978" y="2443"/>
                                    </a:lnTo>
                                    <a:lnTo>
                                      <a:pt x="2011" y="2427"/>
                                    </a:lnTo>
                                    <a:lnTo>
                                      <a:pt x="2045" y="2410"/>
                                    </a:lnTo>
                                    <a:lnTo>
                                      <a:pt x="2076" y="2393"/>
                                    </a:lnTo>
                                    <a:lnTo>
                                      <a:pt x="2109" y="2374"/>
                                    </a:lnTo>
                                    <a:lnTo>
                                      <a:pt x="2139" y="2356"/>
                                    </a:lnTo>
                                    <a:lnTo>
                                      <a:pt x="2171" y="2336"/>
                                    </a:lnTo>
                                    <a:lnTo>
                                      <a:pt x="2201" y="2316"/>
                                    </a:lnTo>
                                    <a:lnTo>
                                      <a:pt x="2230" y="2295"/>
                                    </a:lnTo>
                                    <a:lnTo>
                                      <a:pt x="2258" y="2272"/>
                                    </a:lnTo>
                                    <a:lnTo>
                                      <a:pt x="2287" y="2250"/>
                                    </a:lnTo>
                                    <a:lnTo>
                                      <a:pt x="2315" y="2226"/>
                                    </a:lnTo>
                                    <a:lnTo>
                                      <a:pt x="2342" y="2203"/>
                                    </a:lnTo>
                                    <a:lnTo>
                                      <a:pt x="2368" y="2178"/>
                                    </a:lnTo>
                                    <a:lnTo>
                                      <a:pt x="2393" y="2153"/>
                                    </a:lnTo>
                                    <a:lnTo>
                                      <a:pt x="2418" y="2127"/>
                                    </a:lnTo>
                                    <a:lnTo>
                                      <a:pt x="2443" y="21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Freeform 197"/>
                            <wps:cNvSpPr>
                              <a:spLocks/>
                            </wps:cNvSpPr>
                            <wps:spPr bwMode="auto">
                              <a:xfrm>
                                <a:off x="8609" y="3045"/>
                                <a:ext cx="687" cy="1097"/>
                              </a:xfrm>
                              <a:custGeom>
                                <a:avLst/>
                                <a:gdLst>
                                  <a:gd name="T0" fmla="*/ 2372 w 2750"/>
                                  <a:gd name="T1" fmla="*/ 4218 h 4391"/>
                                  <a:gd name="T2" fmla="*/ 2588 w 2750"/>
                                  <a:gd name="T3" fmla="*/ 4120 h 4391"/>
                                  <a:gd name="T4" fmla="*/ 2699 w 2750"/>
                                  <a:gd name="T5" fmla="*/ 4059 h 4391"/>
                                  <a:gd name="T6" fmla="*/ 2739 w 2750"/>
                                  <a:gd name="T7" fmla="*/ 4025 h 4391"/>
                                  <a:gd name="T8" fmla="*/ 2750 w 2750"/>
                                  <a:gd name="T9" fmla="*/ 3998 h 4391"/>
                                  <a:gd name="T10" fmla="*/ 2582 w 2750"/>
                                  <a:gd name="T11" fmla="*/ 3611 h 4391"/>
                                  <a:gd name="T12" fmla="*/ 2466 w 2750"/>
                                  <a:gd name="T13" fmla="*/ 3723 h 4391"/>
                                  <a:gd name="T14" fmla="*/ 2377 w 2750"/>
                                  <a:gd name="T15" fmla="*/ 3791 h 4391"/>
                                  <a:gd name="T16" fmla="*/ 2297 w 2750"/>
                                  <a:gd name="T17" fmla="*/ 3841 h 4391"/>
                                  <a:gd name="T18" fmla="*/ 2204 w 2750"/>
                                  <a:gd name="T19" fmla="*/ 3892 h 4391"/>
                                  <a:gd name="T20" fmla="*/ 2094 w 2750"/>
                                  <a:gd name="T21" fmla="*/ 3944 h 4391"/>
                                  <a:gd name="T22" fmla="*/ 1865 w 2750"/>
                                  <a:gd name="T23" fmla="*/ 4036 h 4391"/>
                                  <a:gd name="T24" fmla="*/ 1701 w 2750"/>
                                  <a:gd name="T25" fmla="*/ 4082 h 4391"/>
                                  <a:gd name="T26" fmla="*/ 1526 w 2750"/>
                                  <a:gd name="T27" fmla="*/ 4100 h 4391"/>
                                  <a:gd name="T28" fmla="*/ 1345 w 2750"/>
                                  <a:gd name="T29" fmla="*/ 4093 h 4391"/>
                                  <a:gd name="T30" fmla="*/ 1166 w 2750"/>
                                  <a:gd name="T31" fmla="*/ 4061 h 4391"/>
                                  <a:gd name="T32" fmla="*/ 993 w 2750"/>
                                  <a:gd name="T33" fmla="*/ 4002 h 4391"/>
                                  <a:gd name="T34" fmla="*/ 834 w 2750"/>
                                  <a:gd name="T35" fmla="*/ 3917 h 4391"/>
                                  <a:gd name="T36" fmla="*/ 692 w 2750"/>
                                  <a:gd name="T37" fmla="*/ 3806 h 4391"/>
                                  <a:gd name="T38" fmla="*/ 576 w 2750"/>
                                  <a:gd name="T39" fmla="*/ 3672 h 4391"/>
                                  <a:gd name="T40" fmla="*/ 489 w 2750"/>
                                  <a:gd name="T41" fmla="*/ 3510 h 4391"/>
                                  <a:gd name="T42" fmla="*/ 439 w 2750"/>
                                  <a:gd name="T43" fmla="*/ 3326 h 4391"/>
                                  <a:gd name="T44" fmla="*/ 432 w 2750"/>
                                  <a:gd name="T45" fmla="*/ 3116 h 4391"/>
                                  <a:gd name="T46" fmla="*/ 459 w 2750"/>
                                  <a:gd name="T47" fmla="*/ 2899 h 4391"/>
                                  <a:gd name="T48" fmla="*/ 517 w 2750"/>
                                  <a:gd name="T49" fmla="*/ 2680 h 4391"/>
                                  <a:gd name="T50" fmla="*/ 603 w 2750"/>
                                  <a:gd name="T51" fmla="*/ 2464 h 4391"/>
                                  <a:gd name="T52" fmla="*/ 714 w 2750"/>
                                  <a:gd name="T53" fmla="*/ 2254 h 4391"/>
                                  <a:gd name="T54" fmla="*/ 851 w 2750"/>
                                  <a:gd name="T55" fmla="*/ 2054 h 4391"/>
                                  <a:gd name="T56" fmla="*/ 1006 w 2750"/>
                                  <a:gd name="T57" fmla="*/ 1865 h 4391"/>
                                  <a:gd name="T58" fmla="*/ 1182 w 2750"/>
                                  <a:gd name="T59" fmla="*/ 1693 h 4391"/>
                                  <a:gd name="T60" fmla="*/ 1372 w 2750"/>
                                  <a:gd name="T61" fmla="*/ 1539 h 4391"/>
                                  <a:gd name="T62" fmla="*/ 1576 w 2750"/>
                                  <a:gd name="T63" fmla="*/ 1407 h 4391"/>
                                  <a:gd name="T64" fmla="*/ 1792 w 2750"/>
                                  <a:gd name="T65" fmla="*/ 1301 h 4391"/>
                                  <a:gd name="T66" fmla="*/ 1970 w 2750"/>
                                  <a:gd name="T67" fmla="*/ 1238 h 4391"/>
                                  <a:gd name="T68" fmla="*/ 2139 w 2750"/>
                                  <a:gd name="T69" fmla="*/ 1200 h 4391"/>
                                  <a:gd name="T70" fmla="*/ 2311 w 2750"/>
                                  <a:gd name="T71" fmla="*/ 1179 h 4391"/>
                                  <a:gd name="T72" fmla="*/ 2478 w 2750"/>
                                  <a:gd name="T73" fmla="*/ 1173 h 4391"/>
                                  <a:gd name="T74" fmla="*/ 2630 w 2750"/>
                                  <a:gd name="T75" fmla="*/ 1180 h 4391"/>
                                  <a:gd name="T76" fmla="*/ 2713 w 2750"/>
                                  <a:gd name="T77" fmla="*/ 0 h 4391"/>
                                  <a:gd name="T78" fmla="*/ 2516 w 2750"/>
                                  <a:gd name="T79" fmla="*/ 49 h 4391"/>
                                  <a:gd name="T80" fmla="*/ 2277 w 2750"/>
                                  <a:gd name="T81" fmla="*/ 120 h 4391"/>
                                  <a:gd name="T82" fmla="*/ 2042 w 2750"/>
                                  <a:gd name="T83" fmla="*/ 206 h 4391"/>
                                  <a:gd name="T84" fmla="*/ 1718 w 2750"/>
                                  <a:gd name="T85" fmla="*/ 366 h 4391"/>
                                  <a:gd name="T86" fmla="*/ 1412 w 2750"/>
                                  <a:gd name="T87" fmla="*/ 564 h 4391"/>
                                  <a:gd name="T88" fmla="*/ 1125 w 2750"/>
                                  <a:gd name="T89" fmla="*/ 794 h 4391"/>
                                  <a:gd name="T90" fmla="*/ 864 w 2750"/>
                                  <a:gd name="T91" fmla="*/ 1053 h 4391"/>
                                  <a:gd name="T92" fmla="*/ 629 w 2750"/>
                                  <a:gd name="T93" fmla="*/ 1335 h 4391"/>
                                  <a:gd name="T94" fmla="*/ 426 w 2750"/>
                                  <a:gd name="T95" fmla="*/ 1636 h 4391"/>
                                  <a:gd name="T96" fmla="*/ 259 w 2750"/>
                                  <a:gd name="T97" fmla="*/ 1951 h 4391"/>
                                  <a:gd name="T98" fmla="*/ 129 w 2750"/>
                                  <a:gd name="T99" fmla="*/ 2274 h 4391"/>
                                  <a:gd name="T100" fmla="*/ 43 w 2750"/>
                                  <a:gd name="T101" fmla="*/ 2602 h 4391"/>
                                  <a:gd name="T102" fmla="*/ 2 w 2750"/>
                                  <a:gd name="T103" fmla="*/ 2928 h 4391"/>
                                  <a:gd name="T104" fmla="*/ 15 w 2750"/>
                                  <a:gd name="T105" fmla="*/ 3242 h 4391"/>
                                  <a:gd name="T106" fmla="*/ 98 w 2750"/>
                                  <a:gd name="T107" fmla="*/ 3518 h 4391"/>
                                  <a:gd name="T108" fmla="*/ 241 w 2750"/>
                                  <a:gd name="T109" fmla="*/ 3757 h 4391"/>
                                  <a:gd name="T110" fmla="*/ 429 w 2750"/>
                                  <a:gd name="T111" fmla="*/ 3956 h 4391"/>
                                  <a:gd name="T112" fmla="*/ 655 w 2750"/>
                                  <a:gd name="T113" fmla="*/ 4118 h 4391"/>
                                  <a:gd name="T114" fmla="*/ 907 w 2750"/>
                                  <a:gd name="T115" fmla="*/ 4241 h 4391"/>
                                  <a:gd name="T116" fmla="*/ 1173 w 2750"/>
                                  <a:gd name="T117" fmla="*/ 4329 h 4391"/>
                                  <a:gd name="T118" fmla="*/ 1441 w 2750"/>
                                  <a:gd name="T119" fmla="*/ 4379 h 4391"/>
                                  <a:gd name="T120" fmla="*/ 1701 w 2750"/>
                                  <a:gd name="T121" fmla="*/ 4391 h 4391"/>
                                  <a:gd name="T122" fmla="*/ 1942 w 2750"/>
                                  <a:gd name="T123" fmla="*/ 4368 h 4391"/>
                                  <a:gd name="T124" fmla="*/ 2152 w 2750"/>
                                  <a:gd name="T125" fmla="*/ 4308 h 43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750" h="4391">
                                    <a:moveTo>
                                      <a:pt x="2152" y="4308"/>
                                    </a:moveTo>
                                    <a:lnTo>
                                      <a:pt x="2271" y="4260"/>
                                    </a:lnTo>
                                    <a:lnTo>
                                      <a:pt x="2372" y="4218"/>
                                    </a:lnTo>
                                    <a:lnTo>
                                      <a:pt x="2458" y="4180"/>
                                    </a:lnTo>
                                    <a:lnTo>
                                      <a:pt x="2530" y="4147"/>
                                    </a:lnTo>
                                    <a:lnTo>
                                      <a:pt x="2588" y="4120"/>
                                    </a:lnTo>
                                    <a:lnTo>
                                      <a:pt x="2635" y="4096"/>
                                    </a:lnTo>
                                    <a:lnTo>
                                      <a:pt x="2671" y="4076"/>
                                    </a:lnTo>
                                    <a:lnTo>
                                      <a:pt x="2699" y="4059"/>
                                    </a:lnTo>
                                    <a:lnTo>
                                      <a:pt x="2717" y="4045"/>
                                    </a:lnTo>
                                    <a:lnTo>
                                      <a:pt x="2732" y="4034"/>
                                    </a:lnTo>
                                    <a:lnTo>
                                      <a:pt x="2739" y="4025"/>
                                    </a:lnTo>
                                    <a:lnTo>
                                      <a:pt x="2743" y="4017"/>
                                    </a:lnTo>
                                    <a:lnTo>
                                      <a:pt x="2746" y="4007"/>
                                    </a:lnTo>
                                    <a:lnTo>
                                      <a:pt x="2750" y="3998"/>
                                    </a:lnTo>
                                    <a:lnTo>
                                      <a:pt x="2742" y="3436"/>
                                    </a:lnTo>
                                    <a:lnTo>
                                      <a:pt x="2658" y="3529"/>
                                    </a:lnTo>
                                    <a:lnTo>
                                      <a:pt x="2582" y="3611"/>
                                    </a:lnTo>
                                    <a:lnTo>
                                      <a:pt x="2546" y="3649"/>
                                    </a:lnTo>
                                    <a:lnTo>
                                      <a:pt x="2506" y="3687"/>
                                    </a:lnTo>
                                    <a:lnTo>
                                      <a:pt x="2466" y="3723"/>
                                    </a:lnTo>
                                    <a:lnTo>
                                      <a:pt x="2423" y="3757"/>
                                    </a:lnTo>
                                    <a:lnTo>
                                      <a:pt x="2400" y="3774"/>
                                    </a:lnTo>
                                    <a:lnTo>
                                      <a:pt x="2377" y="3791"/>
                                    </a:lnTo>
                                    <a:lnTo>
                                      <a:pt x="2351" y="3808"/>
                                    </a:lnTo>
                                    <a:lnTo>
                                      <a:pt x="2325" y="3825"/>
                                    </a:lnTo>
                                    <a:lnTo>
                                      <a:pt x="2297" y="3841"/>
                                    </a:lnTo>
                                    <a:lnTo>
                                      <a:pt x="2268" y="3858"/>
                                    </a:lnTo>
                                    <a:lnTo>
                                      <a:pt x="2237" y="3875"/>
                                    </a:lnTo>
                                    <a:lnTo>
                                      <a:pt x="2204" y="3892"/>
                                    </a:lnTo>
                                    <a:lnTo>
                                      <a:pt x="2170" y="3909"/>
                                    </a:lnTo>
                                    <a:lnTo>
                                      <a:pt x="2133" y="3926"/>
                                    </a:lnTo>
                                    <a:lnTo>
                                      <a:pt x="2094" y="3944"/>
                                    </a:lnTo>
                                    <a:lnTo>
                                      <a:pt x="2054" y="3961"/>
                                    </a:lnTo>
                                    <a:lnTo>
                                      <a:pt x="1965" y="3998"/>
                                    </a:lnTo>
                                    <a:lnTo>
                                      <a:pt x="1865" y="4036"/>
                                    </a:lnTo>
                                    <a:lnTo>
                                      <a:pt x="1813" y="4054"/>
                                    </a:lnTo>
                                    <a:lnTo>
                                      <a:pt x="1758" y="4070"/>
                                    </a:lnTo>
                                    <a:lnTo>
                                      <a:pt x="1701" y="4082"/>
                                    </a:lnTo>
                                    <a:lnTo>
                                      <a:pt x="1644" y="4091"/>
                                    </a:lnTo>
                                    <a:lnTo>
                                      <a:pt x="1585" y="4097"/>
                                    </a:lnTo>
                                    <a:lnTo>
                                      <a:pt x="1526" y="4100"/>
                                    </a:lnTo>
                                    <a:lnTo>
                                      <a:pt x="1466" y="4101"/>
                                    </a:lnTo>
                                    <a:lnTo>
                                      <a:pt x="1406" y="4099"/>
                                    </a:lnTo>
                                    <a:lnTo>
                                      <a:pt x="1345" y="4093"/>
                                    </a:lnTo>
                                    <a:lnTo>
                                      <a:pt x="1285" y="4085"/>
                                    </a:lnTo>
                                    <a:lnTo>
                                      <a:pt x="1225" y="4074"/>
                                    </a:lnTo>
                                    <a:lnTo>
                                      <a:pt x="1166" y="4061"/>
                                    </a:lnTo>
                                    <a:lnTo>
                                      <a:pt x="1107" y="4044"/>
                                    </a:lnTo>
                                    <a:lnTo>
                                      <a:pt x="1050" y="4024"/>
                                    </a:lnTo>
                                    <a:lnTo>
                                      <a:pt x="993" y="4002"/>
                                    </a:lnTo>
                                    <a:lnTo>
                                      <a:pt x="938" y="3975"/>
                                    </a:lnTo>
                                    <a:lnTo>
                                      <a:pt x="885" y="3948"/>
                                    </a:lnTo>
                                    <a:lnTo>
                                      <a:pt x="834" y="3917"/>
                                    </a:lnTo>
                                    <a:lnTo>
                                      <a:pt x="784" y="3882"/>
                                    </a:lnTo>
                                    <a:lnTo>
                                      <a:pt x="737" y="3846"/>
                                    </a:lnTo>
                                    <a:lnTo>
                                      <a:pt x="692" y="3806"/>
                                    </a:lnTo>
                                    <a:lnTo>
                                      <a:pt x="650" y="3765"/>
                                    </a:lnTo>
                                    <a:lnTo>
                                      <a:pt x="611" y="3719"/>
                                    </a:lnTo>
                                    <a:lnTo>
                                      <a:pt x="576" y="3672"/>
                                    </a:lnTo>
                                    <a:lnTo>
                                      <a:pt x="543" y="3621"/>
                                    </a:lnTo>
                                    <a:lnTo>
                                      <a:pt x="514" y="3567"/>
                                    </a:lnTo>
                                    <a:lnTo>
                                      <a:pt x="489" y="3510"/>
                                    </a:lnTo>
                                    <a:lnTo>
                                      <a:pt x="468" y="3452"/>
                                    </a:lnTo>
                                    <a:lnTo>
                                      <a:pt x="451" y="3390"/>
                                    </a:lnTo>
                                    <a:lnTo>
                                      <a:pt x="439" y="3326"/>
                                    </a:lnTo>
                                    <a:lnTo>
                                      <a:pt x="433" y="3258"/>
                                    </a:lnTo>
                                    <a:lnTo>
                                      <a:pt x="430" y="3187"/>
                                    </a:lnTo>
                                    <a:lnTo>
                                      <a:pt x="432" y="3116"/>
                                    </a:lnTo>
                                    <a:lnTo>
                                      <a:pt x="437" y="3044"/>
                                    </a:lnTo>
                                    <a:lnTo>
                                      <a:pt x="446" y="2971"/>
                                    </a:lnTo>
                                    <a:lnTo>
                                      <a:pt x="459" y="2899"/>
                                    </a:lnTo>
                                    <a:lnTo>
                                      <a:pt x="475" y="2825"/>
                                    </a:lnTo>
                                    <a:lnTo>
                                      <a:pt x="494" y="2752"/>
                                    </a:lnTo>
                                    <a:lnTo>
                                      <a:pt x="517" y="2680"/>
                                    </a:lnTo>
                                    <a:lnTo>
                                      <a:pt x="543" y="2608"/>
                                    </a:lnTo>
                                    <a:lnTo>
                                      <a:pt x="572" y="2536"/>
                                    </a:lnTo>
                                    <a:lnTo>
                                      <a:pt x="603" y="2464"/>
                                    </a:lnTo>
                                    <a:lnTo>
                                      <a:pt x="637" y="2393"/>
                                    </a:lnTo>
                                    <a:lnTo>
                                      <a:pt x="675" y="2324"/>
                                    </a:lnTo>
                                    <a:lnTo>
                                      <a:pt x="714" y="2254"/>
                                    </a:lnTo>
                                    <a:lnTo>
                                      <a:pt x="758" y="2186"/>
                                    </a:lnTo>
                                    <a:lnTo>
                                      <a:pt x="802" y="2120"/>
                                    </a:lnTo>
                                    <a:lnTo>
                                      <a:pt x="851" y="2054"/>
                                    </a:lnTo>
                                    <a:lnTo>
                                      <a:pt x="900" y="1990"/>
                                    </a:lnTo>
                                    <a:lnTo>
                                      <a:pt x="953" y="1927"/>
                                    </a:lnTo>
                                    <a:lnTo>
                                      <a:pt x="1006" y="1865"/>
                                    </a:lnTo>
                                    <a:lnTo>
                                      <a:pt x="1063" y="1806"/>
                                    </a:lnTo>
                                    <a:lnTo>
                                      <a:pt x="1122" y="1749"/>
                                    </a:lnTo>
                                    <a:lnTo>
                                      <a:pt x="1182" y="1693"/>
                                    </a:lnTo>
                                    <a:lnTo>
                                      <a:pt x="1243" y="1640"/>
                                    </a:lnTo>
                                    <a:lnTo>
                                      <a:pt x="1306" y="1588"/>
                                    </a:lnTo>
                                    <a:lnTo>
                                      <a:pt x="1372" y="1539"/>
                                    </a:lnTo>
                                    <a:lnTo>
                                      <a:pt x="1438" y="1492"/>
                                    </a:lnTo>
                                    <a:lnTo>
                                      <a:pt x="1506" y="1449"/>
                                    </a:lnTo>
                                    <a:lnTo>
                                      <a:pt x="1576" y="1407"/>
                                    </a:lnTo>
                                    <a:lnTo>
                                      <a:pt x="1646" y="1369"/>
                                    </a:lnTo>
                                    <a:lnTo>
                                      <a:pt x="1718" y="1334"/>
                                    </a:lnTo>
                                    <a:lnTo>
                                      <a:pt x="1792" y="1301"/>
                                    </a:lnTo>
                                    <a:lnTo>
                                      <a:pt x="1865" y="1272"/>
                                    </a:lnTo>
                                    <a:lnTo>
                                      <a:pt x="1917" y="1254"/>
                                    </a:lnTo>
                                    <a:lnTo>
                                      <a:pt x="1970" y="1238"/>
                                    </a:lnTo>
                                    <a:lnTo>
                                      <a:pt x="2026" y="1224"/>
                                    </a:lnTo>
                                    <a:lnTo>
                                      <a:pt x="2082" y="1211"/>
                                    </a:lnTo>
                                    <a:lnTo>
                                      <a:pt x="2139" y="1200"/>
                                    </a:lnTo>
                                    <a:lnTo>
                                      <a:pt x="2196" y="1191"/>
                                    </a:lnTo>
                                    <a:lnTo>
                                      <a:pt x="2254" y="1184"/>
                                    </a:lnTo>
                                    <a:lnTo>
                                      <a:pt x="2311" y="1179"/>
                                    </a:lnTo>
                                    <a:lnTo>
                                      <a:pt x="2368" y="1175"/>
                                    </a:lnTo>
                                    <a:lnTo>
                                      <a:pt x="2424" y="1173"/>
                                    </a:lnTo>
                                    <a:lnTo>
                                      <a:pt x="2478" y="1173"/>
                                    </a:lnTo>
                                    <a:lnTo>
                                      <a:pt x="2531" y="1174"/>
                                    </a:lnTo>
                                    <a:lnTo>
                                      <a:pt x="2581" y="1177"/>
                                    </a:lnTo>
                                    <a:lnTo>
                                      <a:pt x="2630" y="1180"/>
                                    </a:lnTo>
                                    <a:lnTo>
                                      <a:pt x="2675" y="1187"/>
                                    </a:lnTo>
                                    <a:lnTo>
                                      <a:pt x="2717" y="1194"/>
                                    </a:lnTo>
                                    <a:lnTo>
                                      <a:pt x="2713" y="0"/>
                                    </a:lnTo>
                                    <a:lnTo>
                                      <a:pt x="2660" y="12"/>
                                    </a:lnTo>
                                    <a:lnTo>
                                      <a:pt x="2592" y="29"/>
                                    </a:lnTo>
                                    <a:lnTo>
                                      <a:pt x="2516" y="49"/>
                                    </a:lnTo>
                                    <a:lnTo>
                                      <a:pt x="2436" y="72"/>
                                    </a:lnTo>
                                    <a:lnTo>
                                      <a:pt x="2355" y="96"/>
                                    </a:lnTo>
                                    <a:lnTo>
                                      <a:pt x="2277" y="120"/>
                                    </a:lnTo>
                                    <a:lnTo>
                                      <a:pt x="2209" y="142"/>
                                    </a:lnTo>
                                    <a:lnTo>
                                      <a:pt x="2152" y="163"/>
                                    </a:lnTo>
                                    <a:lnTo>
                                      <a:pt x="2042" y="206"/>
                                    </a:lnTo>
                                    <a:lnTo>
                                      <a:pt x="1932" y="254"/>
                                    </a:lnTo>
                                    <a:lnTo>
                                      <a:pt x="1824" y="308"/>
                                    </a:lnTo>
                                    <a:lnTo>
                                      <a:pt x="1718" y="366"/>
                                    </a:lnTo>
                                    <a:lnTo>
                                      <a:pt x="1614" y="427"/>
                                    </a:lnTo>
                                    <a:lnTo>
                                      <a:pt x="1512" y="493"/>
                                    </a:lnTo>
                                    <a:lnTo>
                                      <a:pt x="1412" y="564"/>
                                    </a:lnTo>
                                    <a:lnTo>
                                      <a:pt x="1314" y="637"/>
                                    </a:lnTo>
                                    <a:lnTo>
                                      <a:pt x="1218" y="714"/>
                                    </a:lnTo>
                                    <a:lnTo>
                                      <a:pt x="1125" y="794"/>
                                    </a:lnTo>
                                    <a:lnTo>
                                      <a:pt x="1036" y="878"/>
                                    </a:lnTo>
                                    <a:lnTo>
                                      <a:pt x="949" y="964"/>
                                    </a:lnTo>
                                    <a:lnTo>
                                      <a:pt x="864" y="1053"/>
                                    </a:lnTo>
                                    <a:lnTo>
                                      <a:pt x="782" y="1145"/>
                                    </a:lnTo>
                                    <a:lnTo>
                                      <a:pt x="705" y="1239"/>
                                    </a:lnTo>
                                    <a:lnTo>
                                      <a:pt x="629" y="1335"/>
                                    </a:lnTo>
                                    <a:lnTo>
                                      <a:pt x="559" y="1435"/>
                                    </a:lnTo>
                                    <a:lnTo>
                                      <a:pt x="491" y="1534"/>
                                    </a:lnTo>
                                    <a:lnTo>
                                      <a:pt x="426" y="1636"/>
                                    </a:lnTo>
                                    <a:lnTo>
                                      <a:pt x="368" y="1740"/>
                                    </a:lnTo>
                                    <a:lnTo>
                                      <a:pt x="311" y="1844"/>
                                    </a:lnTo>
                                    <a:lnTo>
                                      <a:pt x="259" y="1951"/>
                                    </a:lnTo>
                                    <a:lnTo>
                                      <a:pt x="212" y="2058"/>
                                    </a:lnTo>
                                    <a:lnTo>
                                      <a:pt x="169" y="2165"/>
                                    </a:lnTo>
                                    <a:lnTo>
                                      <a:pt x="129" y="2274"/>
                                    </a:lnTo>
                                    <a:lnTo>
                                      <a:pt x="97" y="2383"/>
                                    </a:lnTo>
                                    <a:lnTo>
                                      <a:pt x="66" y="2493"/>
                                    </a:lnTo>
                                    <a:lnTo>
                                      <a:pt x="43" y="2602"/>
                                    </a:lnTo>
                                    <a:lnTo>
                                      <a:pt x="25" y="2712"/>
                                    </a:lnTo>
                                    <a:lnTo>
                                      <a:pt x="10" y="2820"/>
                                    </a:lnTo>
                                    <a:lnTo>
                                      <a:pt x="2" y="2928"/>
                                    </a:lnTo>
                                    <a:lnTo>
                                      <a:pt x="0" y="3036"/>
                                    </a:lnTo>
                                    <a:lnTo>
                                      <a:pt x="4" y="3141"/>
                                    </a:lnTo>
                                    <a:lnTo>
                                      <a:pt x="15" y="3242"/>
                                    </a:lnTo>
                                    <a:lnTo>
                                      <a:pt x="36" y="3339"/>
                                    </a:lnTo>
                                    <a:lnTo>
                                      <a:pt x="64" y="3431"/>
                                    </a:lnTo>
                                    <a:lnTo>
                                      <a:pt x="98" y="3518"/>
                                    </a:lnTo>
                                    <a:lnTo>
                                      <a:pt x="140" y="3602"/>
                                    </a:lnTo>
                                    <a:lnTo>
                                      <a:pt x="187" y="3681"/>
                                    </a:lnTo>
                                    <a:lnTo>
                                      <a:pt x="241" y="3757"/>
                                    </a:lnTo>
                                    <a:lnTo>
                                      <a:pt x="298" y="3827"/>
                                    </a:lnTo>
                                    <a:lnTo>
                                      <a:pt x="362" y="3894"/>
                                    </a:lnTo>
                                    <a:lnTo>
                                      <a:pt x="429" y="3956"/>
                                    </a:lnTo>
                                    <a:lnTo>
                                      <a:pt x="501" y="4015"/>
                                    </a:lnTo>
                                    <a:lnTo>
                                      <a:pt x="577" y="4068"/>
                                    </a:lnTo>
                                    <a:lnTo>
                                      <a:pt x="655" y="4118"/>
                                    </a:lnTo>
                                    <a:lnTo>
                                      <a:pt x="737" y="4163"/>
                                    </a:lnTo>
                                    <a:lnTo>
                                      <a:pt x="820" y="4205"/>
                                    </a:lnTo>
                                    <a:lnTo>
                                      <a:pt x="907" y="4241"/>
                                    </a:lnTo>
                                    <a:lnTo>
                                      <a:pt x="995" y="4275"/>
                                    </a:lnTo>
                                    <a:lnTo>
                                      <a:pt x="1084" y="4304"/>
                                    </a:lnTo>
                                    <a:lnTo>
                                      <a:pt x="1173" y="4329"/>
                                    </a:lnTo>
                                    <a:lnTo>
                                      <a:pt x="1262" y="4349"/>
                                    </a:lnTo>
                                    <a:lnTo>
                                      <a:pt x="1352" y="4366"/>
                                    </a:lnTo>
                                    <a:lnTo>
                                      <a:pt x="1441" y="4379"/>
                                    </a:lnTo>
                                    <a:lnTo>
                                      <a:pt x="1529" y="4387"/>
                                    </a:lnTo>
                                    <a:lnTo>
                                      <a:pt x="1616" y="4391"/>
                                    </a:lnTo>
                                    <a:lnTo>
                                      <a:pt x="1701" y="4391"/>
                                    </a:lnTo>
                                    <a:lnTo>
                                      <a:pt x="1784" y="4388"/>
                                    </a:lnTo>
                                    <a:lnTo>
                                      <a:pt x="1865" y="4380"/>
                                    </a:lnTo>
                                    <a:lnTo>
                                      <a:pt x="1942" y="4368"/>
                                    </a:lnTo>
                                    <a:lnTo>
                                      <a:pt x="2016" y="4353"/>
                                    </a:lnTo>
                                    <a:lnTo>
                                      <a:pt x="2086" y="4332"/>
                                    </a:lnTo>
                                    <a:lnTo>
                                      <a:pt x="2152" y="4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Freeform 198"/>
                            <wps:cNvSpPr>
                              <a:spLocks/>
                            </wps:cNvSpPr>
                            <wps:spPr bwMode="auto">
                              <a:xfrm>
                                <a:off x="9288" y="3043"/>
                                <a:ext cx="416" cy="1021"/>
                              </a:xfrm>
                              <a:custGeom>
                                <a:avLst/>
                                <a:gdLst>
                                  <a:gd name="T0" fmla="*/ 38 w 1663"/>
                                  <a:gd name="T1" fmla="*/ 1243 h 4082"/>
                                  <a:gd name="T2" fmla="*/ 146 w 1663"/>
                                  <a:gd name="T3" fmla="*/ 1372 h 4082"/>
                                  <a:gd name="T4" fmla="*/ 246 w 1663"/>
                                  <a:gd name="T5" fmla="*/ 1505 h 4082"/>
                                  <a:gd name="T6" fmla="*/ 338 w 1663"/>
                                  <a:gd name="T7" fmla="*/ 1638 h 4082"/>
                                  <a:gd name="T8" fmla="*/ 420 w 1663"/>
                                  <a:gd name="T9" fmla="*/ 1776 h 4082"/>
                                  <a:gd name="T10" fmla="*/ 494 w 1663"/>
                                  <a:gd name="T11" fmla="*/ 1913 h 4082"/>
                                  <a:gd name="T12" fmla="*/ 554 w 1663"/>
                                  <a:gd name="T13" fmla="*/ 2051 h 4082"/>
                                  <a:gd name="T14" fmla="*/ 604 w 1663"/>
                                  <a:gd name="T15" fmla="*/ 2188 h 4082"/>
                                  <a:gd name="T16" fmla="*/ 639 w 1663"/>
                                  <a:gd name="T17" fmla="*/ 2325 h 4082"/>
                                  <a:gd name="T18" fmla="*/ 661 w 1663"/>
                                  <a:gd name="T19" fmla="*/ 2460 h 4082"/>
                                  <a:gd name="T20" fmla="*/ 668 w 1663"/>
                                  <a:gd name="T21" fmla="*/ 2590 h 4082"/>
                                  <a:gd name="T22" fmla="*/ 659 w 1663"/>
                                  <a:gd name="T23" fmla="*/ 2718 h 4082"/>
                                  <a:gd name="T24" fmla="*/ 636 w 1663"/>
                                  <a:gd name="T25" fmla="*/ 2834 h 4082"/>
                                  <a:gd name="T26" fmla="*/ 604 w 1663"/>
                                  <a:gd name="T27" fmla="*/ 2942 h 4082"/>
                                  <a:gd name="T28" fmla="*/ 560 w 1663"/>
                                  <a:gd name="T29" fmla="*/ 3040 h 4082"/>
                                  <a:gd name="T30" fmla="*/ 507 w 1663"/>
                                  <a:gd name="T31" fmla="*/ 3127 h 4082"/>
                                  <a:gd name="T32" fmla="*/ 444 w 1663"/>
                                  <a:gd name="T33" fmla="*/ 3205 h 4082"/>
                                  <a:gd name="T34" fmla="*/ 373 w 1663"/>
                                  <a:gd name="T35" fmla="*/ 3273 h 4082"/>
                                  <a:gd name="T36" fmla="*/ 295 w 1663"/>
                                  <a:gd name="T37" fmla="*/ 3330 h 4082"/>
                                  <a:gd name="T38" fmla="*/ 210 w 1663"/>
                                  <a:gd name="T39" fmla="*/ 3378 h 4082"/>
                                  <a:gd name="T40" fmla="*/ 119 w 1663"/>
                                  <a:gd name="T41" fmla="*/ 3414 h 4082"/>
                                  <a:gd name="T42" fmla="*/ 24 w 1663"/>
                                  <a:gd name="T43" fmla="*/ 3442 h 4082"/>
                                  <a:gd name="T44" fmla="*/ 197 w 1663"/>
                                  <a:gd name="T45" fmla="*/ 4064 h 4082"/>
                                  <a:gd name="T46" fmla="*/ 431 w 1663"/>
                                  <a:gd name="T47" fmla="*/ 4082 h 4082"/>
                                  <a:gd name="T48" fmla="*/ 651 w 1663"/>
                                  <a:gd name="T49" fmla="*/ 4068 h 4082"/>
                                  <a:gd name="T50" fmla="*/ 856 w 1663"/>
                                  <a:gd name="T51" fmla="*/ 4021 h 4082"/>
                                  <a:gd name="T52" fmla="*/ 1044 w 1663"/>
                                  <a:gd name="T53" fmla="*/ 3941 h 4082"/>
                                  <a:gd name="T54" fmla="*/ 1211 w 1663"/>
                                  <a:gd name="T55" fmla="*/ 3831 h 4082"/>
                                  <a:gd name="T56" fmla="*/ 1355 w 1663"/>
                                  <a:gd name="T57" fmla="*/ 3691 h 4082"/>
                                  <a:gd name="T58" fmla="*/ 1474 w 1663"/>
                                  <a:gd name="T59" fmla="*/ 3522 h 4082"/>
                                  <a:gd name="T60" fmla="*/ 1567 w 1663"/>
                                  <a:gd name="T61" fmla="*/ 3325 h 4082"/>
                                  <a:gd name="T62" fmla="*/ 1630 w 1663"/>
                                  <a:gd name="T63" fmla="*/ 3100 h 4082"/>
                                  <a:gd name="T64" fmla="*/ 1660 w 1663"/>
                                  <a:gd name="T65" fmla="*/ 2850 h 4082"/>
                                  <a:gd name="T66" fmla="*/ 1655 w 1663"/>
                                  <a:gd name="T67" fmla="*/ 2579 h 4082"/>
                                  <a:gd name="T68" fmla="*/ 1610 w 1663"/>
                                  <a:gd name="T69" fmla="*/ 2297 h 4082"/>
                                  <a:gd name="T70" fmla="*/ 1529 w 1663"/>
                                  <a:gd name="T71" fmla="*/ 2008 h 4082"/>
                                  <a:gd name="T72" fmla="*/ 1415 w 1663"/>
                                  <a:gd name="T73" fmla="*/ 1716 h 4082"/>
                                  <a:gd name="T74" fmla="*/ 1271 w 1663"/>
                                  <a:gd name="T75" fmla="*/ 1424 h 4082"/>
                                  <a:gd name="T76" fmla="*/ 1099 w 1663"/>
                                  <a:gd name="T77" fmla="*/ 1138 h 4082"/>
                                  <a:gd name="T78" fmla="*/ 901 w 1663"/>
                                  <a:gd name="T79" fmla="*/ 862 h 4082"/>
                                  <a:gd name="T80" fmla="*/ 681 w 1663"/>
                                  <a:gd name="T81" fmla="*/ 600 h 4082"/>
                                  <a:gd name="T82" fmla="*/ 440 w 1663"/>
                                  <a:gd name="T83" fmla="*/ 356 h 4082"/>
                                  <a:gd name="T84" fmla="*/ 181 w 1663"/>
                                  <a:gd name="T85" fmla="*/ 133 h 40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663" h="4082">
                                    <a:moveTo>
                                      <a:pt x="0" y="0"/>
                                    </a:moveTo>
                                    <a:lnTo>
                                      <a:pt x="0" y="1201"/>
                                    </a:lnTo>
                                    <a:lnTo>
                                      <a:pt x="38" y="1243"/>
                                    </a:lnTo>
                                    <a:lnTo>
                                      <a:pt x="75" y="1286"/>
                                    </a:lnTo>
                                    <a:lnTo>
                                      <a:pt x="110" y="1328"/>
                                    </a:lnTo>
                                    <a:lnTo>
                                      <a:pt x="146" y="1372"/>
                                    </a:lnTo>
                                    <a:lnTo>
                                      <a:pt x="180" y="1416"/>
                                    </a:lnTo>
                                    <a:lnTo>
                                      <a:pt x="214" y="1460"/>
                                    </a:lnTo>
                                    <a:lnTo>
                                      <a:pt x="246" y="1505"/>
                                    </a:lnTo>
                                    <a:lnTo>
                                      <a:pt x="278" y="1549"/>
                                    </a:lnTo>
                                    <a:lnTo>
                                      <a:pt x="308" y="1594"/>
                                    </a:lnTo>
                                    <a:lnTo>
                                      <a:pt x="338" y="1638"/>
                                    </a:lnTo>
                                    <a:lnTo>
                                      <a:pt x="367" y="1684"/>
                                    </a:lnTo>
                                    <a:lnTo>
                                      <a:pt x="394" y="1730"/>
                                    </a:lnTo>
                                    <a:lnTo>
                                      <a:pt x="420" y="1776"/>
                                    </a:lnTo>
                                    <a:lnTo>
                                      <a:pt x="447" y="1822"/>
                                    </a:lnTo>
                                    <a:lnTo>
                                      <a:pt x="470" y="1868"/>
                                    </a:lnTo>
                                    <a:lnTo>
                                      <a:pt x="494" y="1913"/>
                                    </a:lnTo>
                                    <a:lnTo>
                                      <a:pt x="515" y="1959"/>
                                    </a:lnTo>
                                    <a:lnTo>
                                      <a:pt x="536" y="2005"/>
                                    </a:lnTo>
                                    <a:lnTo>
                                      <a:pt x="554" y="2051"/>
                                    </a:lnTo>
                                    <a:lnTo>
                                      <a:pt x="572" y="2097"/>
                                    </a:lnTo>
                                    <a:lnTo>
                                      <a:pt x="588" y="2143"/>
                                    </a:lnTo>
                                    <a:lnTo>
                                      <a:pt x="604" y="2188"/>
                                    </a:lnTo>
                                    <a:lnTo>
                                      <a:pt x="617" y="2234"/>
                                    </a:lnTo>
                                    <a:lnTo>
                                      <a:pt x="629" y="2280"/>
                                    </a:lnTo>
                                    <a:lnTo>
                                      <a:pt x="639" y="2325"/>
                                    </a:lnTo>
                                    <a:lnTo>
                                      <a:pt x="648" y="2370"/>
                                    </a:lnTo>
                                    <a:lnTo>
                                      <a:pt x="655" y="2415"/>
                                    </a:lnTo>
                                    <a:lnTo>
                                      <a:pt x="661" y="2460"/>
                                    </a:lnTo>
                                    <a:lnTo>
                                      <a:pt x="665" y="2503"/>
                                    </a:lnTo>
                                    <a:lnTo>
                                      <a:pt x="667" y="2547"/>
                                    </a:lnTo>
                                    <a:lnTo>
                                      <a:pt x="668" y="2590"/>
                                    </a:lnTo>
                                    <a:lnTo>
                                      <a:pt x="667" y="2634"/>
                                    </a:lnTo>
                                    <a:lnTo>
                                      <a:pt x="663" y="2676"/>
                                    </a:lnTo>
                                    <a:lnTo>
                                      <a:pt x="659" y="2718"/>
                                    </a:lnTo>
                                    <a:lnTo>
                                      <a:pt x="652" y="2758"/>
                                    </a:lnTo>
                                    <a:lnTo>
                                      <a:pt x="646" y="2796"/>
                                    </a:lnTo>
                                    <a:lnTo>
                                      <a:pt x="636" y="2834"/>
                                    </a:lnTo>
                                    <a:lnTo>
                                      <a:pt x="627" y="2872"/>
                                    </a:lnTo>
                                    <a:lnTo>
                                      <a:pt x="617" y="2907"/>
                                    </a:lnTo>
                                    <a:lnTo>
                                      <a:pt x="604" y="2942"/>
                                    </a:lnTo>
                                    <a:lnTo>
                                      <a:pt x="591" y="2976"/>
                                    </a:lnTo>
                                    <a:lnTo>
                                      <a:pt x="576" y="3008"/>
                                    </a:lnTo>
                                    <a:lnTo>
                                      <a:pt x="560" y="3040"/>
                                    </a:lnTo>
                                    <a:lnTo>
                                      <a:pt x="543" y="3070"/>
                                    </a:lnTo>
                                    <a:lnTo>
                                      <a:pt x="525" y="3099"/>
                                    </a:lnTo>
                                    <a:lnTo>
                                      <a:pt x="507" y="3127"/>
                                    </a:lnTo>
                                    <a:lnTo>
                                      <a:pt x="486" y="3154"/>
                                    </a:lnTo>
                                    <a:lnTo>
                                      <a:pt x="465" y="3180"/>
                                    </a:lnTo>
                                    <a:lnTo>
                                      <a:pt x="444" y="3205"/>
                                    </a:lnTo>
                                    <a:lnTo>
                                      <a:pt x="420" y="3228"/>
                                    </a:lnTo>
                                    <a:lnTo>
                                      <a:pt x="397" y="3251"/>
                                    </a:lnTo>
                                    <a:lnTo>
                                      <a:pt x="373" y="3273"/>
                                    </a:lnTo>
                                    <a:lnTo>
                                      <a:pt x="347" y="3293"/>
                                    </a:lnTo>
                                    <a:lnTo>
                                      <a:pt x="321" y="3312"/>
                                    </a:lnTo>
                                    <a:lnTo>
                                      <a:pt x="295" y="3330"/>
                                    </a:lnTo>
                                    <a:lnTo>
                                      <a:pt x="267" y="3346"/>
                                    </a:lnTo>
                                    <a:lnTo>
                                      <a:pt x="238" y="3363"/>
                                    </a:lnTo>
                                    <a:lnTo>
                                      <a:pt x="210" y="3378"/>
                                    </a:lnTo>
                                    <a:lnTo>
                                      <a:pt x="180" y="3391"/>
                                    </a:lnTo>
                                    <a:lnTo>
                                      <a:pt x="149" y="3404"/>
                                    </a:lnTo>
                                    <a:lnTo>
                                      <a:pt x="119" y="3414"/>
                                    </a:lnTo>
                                    <a:lnTo>
                                      <a:pt x="88" y="3425"/>
                                    </a:lnTo>
                                    <a:lnTo>
                                      <a:pt x="57" y="3434"/>
                                    </a:lnTo>
                                    <a:lnTo>
                                      <a:pt x="24" y="3442"/>
                                    </a:lnTo>
                                    <a:lnTo>
                                      <a:pt x="34" y="4031"/>
                                    </a:lnTo>
                                    <a:lnTo>
                                      <a:pt x="115" y="4050"/>
                                    </a:lnTo>
                                    <a:lnTo>
                                      <a:pt x="197" y="4064"/>
                                    </a:lnTo>
                                    <a:lnTo>
                                      <a:pt x="275" y="4073"/>
                                    </a:lnTo>
                                    <a:lnTo>
                                      <a:pt x="354" y="4080"/>
                                    </a:lnTo>
                                    <a:lnTo>
                                      <a:pt x="431" y="4082"/>
                                    </a:lnTo>
                                    <a:lnTo>
                                      <a:pt x="506" y="4081"/>
                                    </a:lnTo>
                                    <a:lnTo>
                                      <a:pt x="579" y="4076"/>
                                    </a:lnTo>
                                    <a:lnTo>
                                      <a:pt x="651" y="4068"/>
                                    </a:lnTo>
                                    <a:lnTo>
                                      <a:pt x="722" y="4055"/>
                                    </a:lnTo>
                                    <a:lnTo>
                                      <a:pt x="790" y="4039"/>
                                    </a:lnTo>
                                    <a:lnTo>
                                      <a:pt x="856" y="4021"/>
                                    </a:lnTo>
                                    <a:lnTo>
                                      <a:pt x="922" y="3997"/>
                                    </a:lnTo>
                                    <a:lnTo>
                                      <a:pt x="983" y="3971"/>
                                    </a:lnTo>
                                    <a:lnTo>
                                      <a:pt x="1044" y="3941"/>
                                    </a:lnTo>
                                    <a:lnTo>
                                      <a:pt x="1102" y="3908"/>
                                    </a:lnTo>
                                    <a:lnTo>
                                      <a:pt x="1157" y="3871"/>
                                    </a:lnTo>
                                    <a:lnTo>
                                      <a:pt x="1211" y="3831"/>
                                    </a:lnTo>
                                    <a:lnTo>
                                      <a:pt x="1262" y="3788"/>
                                    </a:lnTo>
                                    <a:lnTo>
                                      <a:pt x="1309" y="3742"/>
                                    </a:lnTo>
                                    <a:lnTo>
                                      <a:pt x="1355" y="3691"/>
                                    </a:lnTo>
                                    <a:lnTo>
                                      <a:pt x="1398" y="3638"/>
                                    </a:lnTo>
                                    <a:lnTo>
                                      <a:pt x="1438" y="3582"/>
                                    </a:lnTo>
                                    <a:lnTo>
                                      <a:pt x="1474" y="3522"/>
                                    </a:lnTo>
                                    <a:lnTo>
                                      <a:pt x="1508" y="3460"/>
                                    </a:lnTo>
                                    <a:lnTo>
                                      <a:pt x="1540" y="3393"/>
                                    </a:lnTo>
                                    <a:lnTo>
                                      <a:pt x="1567" y="3325"/>
                                    </a:lnTo>
                                    <a:lnTo>
                                      <a:pt x="1591" y="3253"/>
                                    </a:lnTo>
                                    <a:lnTo>
                                      <a:pt x="1612" y="3179"/>
                                    </a:lnTo>
                                    <a:lnTo>
                                      <a:pt x="1630" y="3100"/>
                                    </a:lnTo>
                                    <a:lnTo>
                                      <a:pt x="1643" y="3020"/>
                                    </a:lnTo>
                                    <a:lnTo>
                                      <a:pt x="1654" y="2936"/>
                                    </a:lnTo>
                                    <a:lnTo>
                                      <a:pt x="1660" y="2850"/>
                                    </a:lnTo>
                                    <a:lnTo>
                                      <a:pt x="1663" y="2761"/>
                                    </a:lnTo>
                                    <a:lnTo>
                                      <a:pt x="1661" y="2670"/>
                                    </a:lnTo>
                                    <a:lnTo>
                                      <a:pt x="1655" y="2579"/>
                                    </a:lnTo>
                                    <a:lnTo>
                                      <a:pt x="1644" y="2486"/>
                                    </a:lnTo>
                                    <a:lnTo>
                                      <a:pt x="1629" y="2391"/>
                                    </a:lnTo>
                                    <a:lnTo>
                                      <a:pt x="1610" y="2297"/>
                                    </a:lnTo>
                                    <a:lnTo>
                                      <a:pt x="1587" y="2201"/>
                                    </a:lnTo>
                                    <a:lnTo>
                                      <a:pt x="1561" y="2105"/>
                                    </a:lnTo>
                                    <a:lnTo>
                                      <a:pt x="1529" y="2008"/>
                                    </a:lnTo>
                                    <a:lnTo>
                                      <a:pt x="1495" y="1911"/>
                                    </a:lnTo>
                                    <a:lnTo>
                                      <a:pt x="1457" y="1812"/>
                                    </a:lnTo>
                                    <a:lnTo>
                                      <a:pt x="1415" y="1716"/>
                                    </a:lnTo>
                                    <a:lnTo>
                                      <a:pt x="1371" y="1617"/>
                                    </a:lnTo>
                                    <a:lnTo>
                                      <a:pt x="1322" y="1520"/>
                                    </a:lnTo>
                                    <a:lnTo>
                                      <a:pt x="1271" y="1424"/>
                                    </a:lnTo>
                                    <a:lnTo>
                                      <a:pt x="1218" y="1328"/>
                                    </a:lnTo>
                                    <a:lnTo>
                                      <a:pt x="1160" y="1232"/>
                                    </a:lnTo>
                                    <a:lnTo>
                                      <a:pt x="1099" y="1138"/>
                                    </a:lnTo>
                                    <a:lnTo>
                                      <a:pt x="1036" y="1045"/>
                                    </a:lnTo>
                                    <a:lnTo>
                                      <a:pt x="970" y="952"/>
                                    </a:lnTo>
                                    <a:lnTo>
                                      <a:pt x="901" y="862"/>
                                    </a:lnTo>
                                    <a:lnTo>
                                      <a:pt x="830" y="773"/>
                                    </a:lnTo>
                                    <a:lnTo>
                                      <a:pt x="757" y="685"/>
                                    </a:lnTo>
                                    <a:lnTo>
                                      <a:pt x="681" y="600"/>
                                    </a:lnTo>
                                    <a:lnTo>
                                      <a:pt x="602" y="516"/>
                                    </a:lnTo>
                                    <a:lnTo>
                                      <a:pt x="523" y="435"/>
                                    </a:lnTo>
                                    <a:lnTo>
                                      <a:pt x="440" y="356"/>
                                    </a:lnTo>
                                    <a:lnTo>
                                      <a:pt x="355" y="279"/>
                                    </a:lnTo>
                                    <a:lnTo>
                                      <a:pt x="269" y="204"/>
                                    </a:lnTo>
                                    <a:lnTo>
                                      <a:pt x="181" y="133"/>
                                    </a:lnTo>
                                    <a:lnTo>
                                      <a:pt x="92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75000"/>
                                  <a:lumOff val="0"/>
                                  <a:alpha val="44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Freeform 199"/>
                            <wps:cNvSpPr>
                              <a:spLocks/>
                            </wps:cNvSpPr>
                            <wps:spPr bwMode="auto">
                              <a:xfrm>
                                <a:off x="8517" y="2172"/>
                                <a:ext cx="474" cy="454"/>
                              </a:xfrm>
                              <a:custGeom>
                                <a:avLst/>
                                <a:gdLst>
                                  <a:gd name="T0" fmla="*/ 1246 w 1895"/>
                                  <a:gd name="T1" fmla="*/ 0 h 1816"/>
                                  <a:gd name="T2" fmla="*/ 1329 w 1895"/>
                                  <a:gd name="T3" fmla="*/ 13 h 1816"/>
                                  <a:gd name="T4" fmla="*/ 1408 w 1895"/>
                                  <a:gd name="T5" fmla="*/ 34 h 1816"/>
                                  <a:gd name="T6" fmla="*/ 1483 w 1895"/>
                                  <a:gd name="T7" fmla="*/ 61 h 1816"/>
                                  <a:gd name="T8" fmla="*/ 1552 w 1895"/>
                                  <a:gd name="T9" fmla="*/ 95 h 1816"/>
                                  <a:gd name="T10" fmla="*/ 1615 w 1895"/>
                                  <a:gd name="T11" fmla="*/ 137 h 1816"/>
                                  <a:gd name="T12" fmla="*/ 1674 w 1895"/>
                                  <a:gd name="T13" fmla="*/ 183 h 1816"/>
                                  <a:gd name="T14" fmla="*/ 1725 w 1895"/>
                                  <a:gd name="T15" fmla="*/ 237 h 1816"/>
                                  <a:gd name="T16" fmla="*/ 1771 w 1895"/>
                                  <a:gd name="T17" fmla="*/ 295 h 1816"/>
                                  <a:gd name="T18" fmla="*/ 1810 w 1895"/>
                                  <a:gd name="T19" fmla="*/ 357 h 1816"/>
                                  <a:gd name="T20" fmla="*/ 1841 w 1895"/>
                                  <a:gd name="T21" fmla="*/ 426 h 1816"/>
                                  <a:gd name="T22" fmla="*/ 1866 w 1895"/>
                                  <a:gd name="T23" fmla="*/ 498 h 1816"/>
                                  <a:gd name="T24" fmla="*/ 1885 w 1895"/>
                                  <a:gd name="T25" fmla="*/ 572 h 1816"/>
                                  <a:gd name="T26" fmla="*/ 1894 w 1895"/>
                                  <a:gd name="T27" fmla="*/ 652 h 1816"/>
                                  <a:gd name="T28" fmla="*/ 1895 w 1895"/>
                                  <a:gd name="T29" fmla="*/ 735 h 1816"/>
                                  <a:gd name="T30" fmla="*/ 1888 w 1895"/>
                                  <a:gd name="T31" fmla="*/ 818 h 1816"/>
                                  <a:gd name="T32" fmla="*/ 1873 w 1895"/>
                                  <a:gd name="T33" fmla="*/ 906 h 1816"/>
                                  <a:gd name="T34" fmla="*/ 1847 w 1895"/>
                                  <a:gd name="T35" fmla="*/ 999 h 1816"/>
                                  <a:gd name="T36" fmla="*/ 1813 w 1895"/>
                                  <a:gd name="T37" fmla="*/ 1090 h 1816"/>
                                  <a:gd name="T38" fmla="*/ 1769 w 1895"/>
                                  <a:gd name="T39" fmla="*/ 1177 h 1816"/>
                                  <a:gd name="T40" fmla="*/ 1720 w 1895"/>
                                  <a:gd name="T41" fmla="*/ 1261 h 1816"/>
                                  <a:gd name="T42" fmla="*/ 1662 w 1895"/>
                                  <a:gd name="T43" fmla="*/ 1340 h 1816"/>
                                  <a:gd name="T44" fmla="*/ 1598 w 1895"/>
                                  <a:gd name="T45" fmla="*/ 1416 h 1816"/>
                                  <a:gd name="T46" fmla="*/ 1528 w 1895"/>
                                  <a:gd name="T47" fmla="*/ 1485 h 1816"/>
                                  <a:gd name="T48" fmla="*/ 1454 w 1895"/>
                                  <a:gd name="T49" fmla="*/ 1551 h 1816"/>
                                  <a:gd name="T50" fmla="*/ 1374 w 1895"/>
                                  <a:gd name="T51" fmla="*/ 1610 h 1816"/>
                                  <a:gd name="T52" fmla="*/ 1292 w 1895"/>
                                  <a:gd name="T53" fmla="*/ 1662 h 1816"/>
                                  <a:gd name="T54" fmla="*/ 1204 w 1895"/>
                                  <a:gd name="T55" fmla="*/ 1706 h 1816"/>
                                  <a:gd name="T56" fmla="*/ 1114 w 1895"/>
                                  <a:gd name="T57" fmla="*/ 1746 h 1816"/>
                                  <a:gd name="T58" fmla="*/ 1022 w 1895"/>
                                  <a:gd name="T59" fmla="*/ 1776 h 1816"/>
                                  <a:gd name="T60" fmla="*/ 928 w 1895"/>
                                  <a:gd name="T61" fmla="*/ 1798 h 1816"/>
                                  <a:gd name="T62" fmla="*/ 832 w 1895"/>
                                  <a:gd name="T63" fmla="*/ 1813 h 1816"/>
                                  <a:gd name="T64" fmla="*/ 735 w 1895"/>
                                  <a:gd name="T65" fmla="*/ 1816 h 1816"/>
                                  <a:gd name="T66" fmla="*/ 662 w 1895"/>
                                  <a:gd name="T67" fmla="*/ 1814 h 1816"/>
                                  <a:gd name="T68" fmla="*/ 593 w 1895"/>
                                  <a:gd name="T69" fmla="*/ 1806 h 1816"/>
                                  <a:gd name="T70" fmla="*/ 524 w 1895"/>
                                  <a:gd name="T71" fmla="*/ 1793 h 1816"/>
                                  <a:gd name="T72" fmla="*/ 460 w 1895"/>
                                  <a:gd name="T73" fmla="*/ 1773 h 1816"/>
                                  <a:gd name="T74" fmla="*/ 400 w 1895"/>
                                  <a:gd name="T75" fmla="*/ 1750 h 1816"/>
                                  <a:gd name="T76" fmla="*/ 342 w 1895"/>
                                  <a:gd name="T77" fmla="*/ 1722 h 1816"/>
                                  <a:gd name="T78" fmla="*/ 289 w 1895"/>
                                  <a:gd name="T79" fmla="*/ 1689 h 1816"/>
                                  <a:gd name="T80" fmla="*/ 239 w 1895"/>
                                  <a:gd name="T81" fmla="*/ 1653 h 1816"/>
                                  <a:gd name="T82" fmla="*/ 193 w 1895"/>
                                  <a:gd name="T83" fmla="*/ 1611 h 1816"/>
                                  <a:gd name="T84" fmla="*/ 151 w 1895"/>
                                  <a:gd name="T85" fmla="*/ 1566 h 1816"/>
                                  <a:gd name="T86" fmla="*/ 115 w 1895"/>
                                  <a:gd name="T87" fmla="*/ 1518 h 1816"/>
                                  <a:gd name="T88" fmla="*/ 82 w 1895"/>
                                  <a:gd name="T89" fmla="*/ 1467 h 1816"/>
                                  <a:gd name="T90" fmla="*/ 53 w 1895"/>
                                  <a:gd name="T91" fmla="*/ 1412 h 1816"/>
                                  <a:gd name="T92" fmla="*/ 31 w 1895"/>
                                  <a:gd name="T93" fmla="*/ 1354 h 1816"/>
                                  <a:gd name="T94" fmla="*/ 13 w 1895"/>
                                  <a:gd name="T95" fmla="*/ 1294 h 1816"/>
                                  <a:gd name="T96" fmla="*/ 0 w 1895"/>
                                  <a:gd name="T97" fmla="*/ 1230 h 18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5" h="1816">
                                    <a:moveTo>
                                      <a:pt x="0" y="1230"/>
                                    </a:moveTo>
                                    <a:lnTo>
                                      <a:pt x="1246" y="0"/>
                                    </a:lnTo>
                                    <a:lnTo>
                                      <a:pt x="1289" y="5"/>
                                    </a:lnTo>
                                    <a:lnTo>
                                      <a:pt x="1329" y="13"/>
                                    </a:lnTo>
                                    <a:lnTo>
                                      <a:pt x="1370" y="22"/>
                                    </a:lnTo>
                                    <a:lnTo>
                                      <a:pt x="1408" y="34"/>
                                    </a:lnTo>
                                    <a:lnTo>
                                      <a:pt x="1446" y="47"/>
                                    </a:lnTo>
                                    <a:lnTo>
                                      <a:pt x="1483" y="61"/>
                                    </a:lnTo>
                                    <a:lnTo>
                                      <a:pt x="1518" y="77"/>
                                    </a:lnTo>
                                    <a:lnTo>
                                      <a:pt x="1552" y="95"/>
                                    </a:lnTo>
                                    <a:lnTo>
                                      <a:pt x="1585" y="115"/>
                                    </a:lnTo>
                                    <a:lnTo>
                                      <a:pt x="1615" y="137"/>
                                    </a:lnTo>
                                    <a:lnTo>
                                      <a:pt x="1645" y="160"/>
                                    </a:lnTo>
                                    <a:lnTo>
                                      <a:pt x="1674" y="183"/>
                                    </a:lnTo>
                                    <a:lnTo>
                                      <a:pt x="1700" y="209"/>
                                    </a:lnTo>
                                    <a:lnTo>
                                      <a:pt x="1725" y="237"/>
                                    </a:lnTo>
                                    <a:lnTo>
                                      <a:pt x="1748" y="264"/>
                                    </a:lnTo>
                                    <a:lnTo>
                                      <a:pt x="1771" y="295"/>
                                    </a:lnTo>
                                    <a:lnTo>
                                      <a:pt x="1792" y="326"/>
                                    </a:lnTo>
                                    <a:lnTo>
                                      <a:pt x="1810" y="357"/>
                                    </a:lnTo>
                                    <a:lnTo>
                                      <a:pt x="1827" y="391"/>
                                    </a:lnTo>
                                    <a:lnTo>
                                      <a:pt x="1841" y="426"/>
                                    </a:lnTo>
                                    <a:lnTo>
                                      <a:pt x="1856" y="461"/>
                                    </a:lnTo>
                                    <a:lnTo>
                                      <a:pt x="1866" y="498"/>
                                    </a:lnTo>
                                    <a:lnTo>
                                      <a:pt x="1877" y="534"/>
                                    </a:lnTo>
                                    <a:lnTo>
                                      <a:pt x="1885" y="572"/>
                                    </a:lnTo>
                                    <a:lnTo>
                                      <a:pt x="1890" y="612"/>
                                    </a:lnTo>
                                    <a:lnTo>
                                      <a:pt x="1894" y="652"/>
                                    </a:lnTo>
                                    <a:lnTo>
                                      <a:pt x="1895" y="693"/>
                                    </a:lnTo>
                                    <a:lnTo>
                                      <a:pt x="1895" y="735"/>
                                    </a:lnTo>
                                    <a:lnTo>
                                      <a:pt x="1892" y="777"/>
                                    </a:lnTo>
                                    <a:lnTo>
                                      <a:pt x="1888" y="818"/>
                                    </a:lnTo>
                                    <a:lnTo>
                                      <a:pt x="1882" y="863"/>
                                    </a:lnTo>
                                    <a:lnTo>
                                      <a:pt x="1873" y="906"/>
                                    </a:lnTo>
                                    <a:lnTo>
                                      <a:pt x="1861" y="953"/>
                                    </a:lnTo>
                                    <a:lnTo>
                                      <a:pt x="1847" y="999"/>
                                    </a:lnTo>
                                    <a:lnTo>
                                      <a:pt x="1831" y="1045"/>
                                    </a:lnTo>
                                    <a:lnTo>
                                      <a:pt x="1813" y="1090"/>
                                    </a:lnTo>
                                    <a:lnTo>
                                      <a:pt x="1792" y="1134"/>
                                    </a:lnTo>
                                    <a:lnTo>
                                      <a:pt x="1769" y="1177"/>
                                    </a:lnTo>
                                    <a:lnTo>
                                      <a:pt x="1744" y="1219"/>
                                    </a:lnTo>
                                    <a:lnTo>
                                      <a:pt x="1720" y="1261"/>
                                    </a:lnTo>
                                    <a:lnTo>
                                      <a:pt x="1691" y="1300"/>
                                    </a:lnTo>
                                    <a:lnTo>
                                      <a:pt x="1662" y="1340"/>
                                    </a:lnTo>
                                    <a:lnTo>
                                      <a:pt x="1631" y="1379"/>
                                    </a:lnTo>
                                    <a:lnTo>
                                      <a:pt x="1598" y="1416"/>
                                    </a:lnTo>
                                    <a:lnTo>
                                      <a:pt x="1564" y="1451"/>
                                    </a:lnTo>
                                    <a:lnTo>
                                      <a:pt x="1528" y="1485"/>
                                    </a:lnTo>
                                    <a:lnTo>
                                      <a:pt x="1492" y="1519"/>
                                    </a:lnTo>
                                    <a:lnTo>
                                      <a:pt x="1454" y="1551"/>
                                    </a:lnTo>
                                    <a:lnTo>
                                      <a:pt x="1415" y="1581"/>
                                    </a:lnTo>
                                    <a:lnTo>
                                      <a:pt x="1374" y="1610"/>
                                    </a:lnTo>
                                    <a:lnTo>
                                      <a:pt x="1333" y="1636"/>
                                    </a:lnTo>
                                    <a:lnTo>
                                      <a:pt x="1292" y="1662"/>
                                    </a:lnTo>
                                    <a:lnTo>
                                      <a:pt x="1248" y="1686"/>
                                    </a:lnTo>
                                    <a:lnTo>
                                      <a:pt x="1204" y="1706"/>
                                    </a:lnTo>
                                    <a:lnTo>
                                      <a:pt x="1159" y="1727"/>
                                    </a:lnTo>
                                    <a:lnTo>
                                      <a:pt x="1114" y="1746"/>
                                    </a:lnTo>
                                    <a:lnTo>
                                      <a:pt x="1068" y="1761"/>
                                    </a:lnTo>
                                    <a:lnTo>
                                      <a:pt x="1022" y="1776"/>
                                    </a:lnTo>
                                    <a:lnTo>
                                      <a:pt x="975" y="1789"/>
                                    </a:lnTo>
                                    <a:lnTo>
                                      <a:pt x="928" y="1798"/>
                                    </a:lnTo>
                                    <a:lnTo>
                                      <a:pt x="879" y="1806"/>
                                    </a:lnTo>
                                    <a:lnTo>
                                      <a:pt x="832" y="1813"/>
                                    </a:lnTo>
                                    <a:lnTo>
                                      <a:pt x="784" y="1815"/>
                                    </a:lnTo>
                                    <a:lnTo>
                                      <a:pt x="735" y="1816"/>
                                    </a:lnTo>
                                    <a:lnTo>
                                      <a:pt x="699" y="1816"/>
                                    </a:lnTo>
                                    <a:lnTo>
                                      <a:pt x="662" y="1814"/>
                                    </a:lnTo>
                                    <a:lnTo>
                                      <a:pt x="627" y="1811"/>
                                    </a:lnTo>
                                    <a:lnTo>
                                      <a:pt x="593" y="1806"/>
                                    </a:lnTo>
                                    <a:lnTo>
                                      <a:pt x="558" y="1799"/>
                                    </a:lnTo>
                                    <a:lnTo>
                                      <a:pt x="524" y="1793"/>
                                    </a:lnTo>
                                    <a:lnTo>
                                      <a:pt x="493" y="1784"/>
                                    </a:lnTo>
                                    <a:lnTo>
                                      <a:pt x="460" y="1773"/>
                                    </a:lnTo>
                                    <a:lnTo>
                                      <a:pt x="430" y="1763"/>
                                    </a:lnTo>
                                    <a:lnTo>
                                      <a:pt x="400" y="1750"/>
                                    </a:lnTo>
                                    <a:lnTo>
                                      <a:pt x="371" y="1737"/>
                                    </a:lnTo>
                                    <a:lnTo>
                                      <a:pt x="342" y="1722"/>
                                    </a:lnTo>
                                    <a:lnTo>
                                      <a:pt x="315" y="1706"/>
                                    </a:lnTo>
                                    <a:lnTo>
                                      <a:pt x="289" y="1689"/>
                                    </a:lnTo>
                                    <a:lnTo>
                                      <a:pt x="264" y="1671"/>
                                    </a:lnTo>
                                    <a:lnTo>
                                      <a:pt x="239" y="1653"/>
                                    </a:lnTo>
                                    <a:lnTo>
                                      <a:pt x="216" y="1632"/>
                                    </a:lnTo>
                                    <a:lnTo>
                                      <a:pt x="193" y="1611"/>
                                    </a:lnTo>
                                    <a:lnTo>
                                      <a:pt x="172" y="1590"/>
                                    </a:lnTo>
                                    <a:lnTo>
                                      <a:pt x="151" y="1566"/>
                                    </a:lnTo>
                                    <a:lnTo>
                                      <a:pt x="133" y="1543"/>
                                    </a:lnTo>
                                    <a:lnTo>
                                      <a:pt x="115" y="1518"/>
                                    </a:lnTo>
                                    <a:lnTo>
                                      <a:pt x="98" y="1493"/>
                                    </a:lnTo>
                                    <a:lnTo>
                                      <a:pt x="82" y="1467"/>
                                    </a:lnTo>
                                    <a:lnTo>
                                      <a:pt x="68" y="1439"/>
                                    </a:lnTo>
                                    <a:lnTo>
                                      <a:pt x="53" y="1412"/>
                                    </a:lnTo>
                                    <a:lnTo>
                                      <a:pt x="41" y="1383"/>
                                    </a:lnTo>
                                    <a:lnTo>
                                      <a:pt x="31" y="1354"/>
                                    </a:lnTo>
                                    <a:lnTo>
                                      <a:pt x="20" y="1324"/>
                                    </a:lnTo>
                                    <a:lnTo>
                                      <a:pt x="13" y="1294"/>
                                    </a:lnTo>
                                    <a:lnTo>
                                      <a:pt x="5" y="1262"/>
                                    </a:lnTo>
                                    <a:lnTo>
                                      <a:pt x="0" y="1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Freeform 200"/>
                            <wps:cNvSpPr>
                              <a:spLocks/>
                            </wps:cNvSpPr>
                            <wps:spPr bwMode="auto">
                              <a:xfrm>
                                <a:off x="8270" y="3021"/>
                                <a:ext cx="386" cy="721"/>
                              </a:xfrm>
                              <a:custGeom>
                                <a:avLst/>
                                <a:gdLst>
                                  <a:gd name="T0" fmla="*/ 364 w 1543"/>
                                  <a:gd name="T1" fmla="*/ 571 h 2883"/>
                                  <a:gd name="T2" fmla="*/ 814 w 1543"/>
                                  <a:gd name="T3" fmla="*/ 901 h 2883"/>
                                  <a:gd name="T4" fmla="*/ 1317 w 1543"/>
                                  <a:gd name="T5" fmla="*/ 0 h 2883"/>
                                  <a:gd name="T6" fmla="*/ 1092 w 1543"/>
                                  <a:gd name="T7" fmla="*/ 1103 h 2883"/>
                                  <a:gd name="T8" fmla="*/ 1543 w 1543"/>
                                  <a:gd name="T9" fmla="*/ 1429 h 2883"/>
                                  <a:gd name="T10" fmla="*/ 953 w 1543"/>
                                  <a:gd name="T11" fmla="*/ 1780 h 2883"/>
                                  <a:gd name="T12" fmla="*/ 730 w 1543"/>
                                  <a:gd name="T13" fmla="*/ 2883 h 2883"/>
                                  <a:gd name="T14" fmla="*/ 590 w 1543"/>
                                  <a:gd name="T15" fmla="*/ 1997 h 2883"/>
                                  <a:gd name="T16" fmla="*/ 0 w 1543"/>
                                  <a:gd name="T17" fmla="*/ 2352 h 2883"/>
                                  <a:gd name="T18" fmla="*/ 504 w 1543"/>
                                  <a:gd name="T19" fmla="*/ 1454 h 2883"/>
                                  <a:gd name="T20" fmla="*/ 364 w 1543"/>
                                  <a:gd name="T21" fmla="*/ 571 h 28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543" h="2883">
                                    <a:moveTo>
                                      <a:pt x="364" y="571"/>
                                    </a:moveTo>
                                    <a:lnTo>
                                      <a:pt x="814" y="901"/>
                                    </a:lnTo>
                                    <a:lnTo>
                                      <a:pt x="1317" y="0"/>
                                    </a:lnTo>
                                    <a:lnTo>
                                      <a:pt x="1092" y="1103"/>
                                    </a:lnTo>
                                    <a:lnTo>
                                      <a:pt x="1543" y="1429"/>
                                    </a:lnTo>
                                    <a:lnTo>
                                      <a:pt x="953" y="1780"/>
                                    </a:lnTo>
                                    <a:lnTo>
                                      <a:pt x="730" y="2883"/>
                                    </a:lnTo>
                                    <a:lnTo>
                                      <a:pt x="590" y="1997"/>
                                    </a:lnTo>
                                    <a:lnTo>
                                      <a:pt x="0" y="2352"/>
                                    </a:lnTo>
                                    <a:lnTo>
                                      <a:pt x="504" y="1454"/>
                                    </a:lnTo>
                                    <a:lnTo>
                                      <a:pt x="364" y="5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Freeform 203"/>
                            <wps:cNvSpPr>
                              <a:spLocks/>
                            </wps:cNvSpPr>
                            <wps:spPr bwMode="auto">
                              <a:xfrm>
                                <a:off x="9517" y="3965"/>
                                <a:ext cx="317" cy="399"/>
                              </a:xfrm>
                              <a:custGeom>
                                <a:avLst/>
                                <a:gdLst>
                                  <a:gd name="T0" fmla="*/ 1265 w 1265"/>
                                  <a:gd name="T1" fmla="*/ 501 h 1596"/>
                                  <a:gd name="T2" fmla="*/ 850 w 1265"/>
                                  <a:gd name="T3" fmla="*/ 569 h 1596"/>
                                  <a:gd name="T4" fmla="*/ 963 w 1265"/>
                                  <a:gd name="T5" fmla="*/ 0 h 1596"/>
                                  <a:gd name="T6" fmla="*/ 595 w 1265"/>
                                  <a:gd name="T7" fmla="*/ 610 h 1596"/>
                                  <a:gd name="T8" fmla="*/ 180 w 1265"/>
                                  <a:gd name="T9" fmla="*/ 677 h 1596"/>
                                  <a:gd name="T10" fmla="*/ 369 w 1265"/>
                                  <a:gd name="T11" fmla="*/ 986 h 1596"/>
                                  <a:gd name="T12" fmla="*/ 0 w 1265"/>
                                  <a:gd name="T13" fmla="*/ 1596 h 1596"/>
                                  <a:gd name="T14" fmla="*/ 484 w 1265"/>
                                  <a:gd name="T15" fmla="*/ 1176 h 1596"/>
                                  <a:gd name="T16" fmla="*/ 671 w 1265"/>
                                  <a:gd name="T17" fmla="*/ 1488 h 1596"/>
                                  <a:gd name="T18" fmla="*/ 781 w 1265"/>
                                  <a:gd name="T19" fmla="*/ 919 h 1596"/>
                                  <a:gd name="T20" fmla="*/ 1265 w 1265"/>
                                  <a:gd name="T21" fmla="*/ 501 h 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65" h="1596">
                                    <a:moveTo>
                                      <a:pt x="1265" y="501"/>
                                    </a:moveTo>
                                    <a:lnTo>
                                      <a:pt x="850" y="569"/>
                                    </a:lnTo>
                                    <a:lnTo>
                                      <a:pt x="963" y="0"/>
                                    </a:lnTo>
                                    <a:lnTo>
                                      <a:pt x="595" y="610"/>
                                    </a:lnTo>
                                    <a:lnTo>
                                      <a:pt x="180" y="677"/>
                                    </a:lnTo>
                                    <a:lnTo>
                                      <a:pt x="369" y="986"/>
                                    </a:lnTo>
                                    <a:lnTo>
                                      <a:pt x="0" y="1596"/>
                                    </a:lnTo>
                                    <a:lnTo>
                                      <a:pt x="484" y="1176"/>
                                    </a:lnTo>
                                    <a:lnTo>
                                      <a:pt x="671" y="1488"/>
                                    </a:lnTo>
                                    <a:lnTo>
                                      <a:pt x="781" y="919"/>
                                    </a:lnTo>
                                    <a:lnTo>
                                      <a:pt x="1265" y="5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Freeform 204"/>
                            <wps:cNvSpPr>
                              <a:spLocks/>
                            </wps:cNvSpPr>
                            <wps:spPr bwMode="auto">
                              <a:xfrm>
                                <a:off x="8954" y="4622"/>
                                <a:ext cx="481" cy="242"/>
                              </a:xfrm>
                              <a:custGeom>
                                <a:avLst/>
                                <a:gdLst>
                                  <a:gd name="T0" fmla="*/ 415 w 1924"/>
                                  <a:gd name="T1" fmla="*/ 970 h 970"/>
                                  <a:gd name="T2" fmla="*/ 614 w 1924"/>
                                  <a:gd name="T3" fmla="*/ 599 h 970"/>
                                  <a:gd name="T4" fmla="*/ 0 w 1924"/>
                                  <a:gd name="T5" fmla="*/ 527 h 970"/>
                                  <a:gd name="T6" fmla="*/ 736 w 1924"/>
                                  <a:gd name="T7" fmla="*/ 371 h 970"/>
                                  <a:gd name="T8" fmla="*/ 933 w 1924"/>
                                  <a:gd name="T9" fmla="*/ 0 h 970"/>
                                  <a:gd name="T10" fmla="*/ 1189 w 1924"/>
                                  <a:gd name="T11" fmla="*/ 275 h 970"/>
                                  <a:gd name="T12" fmla="*/ 1924 w 1924"/>
                                  <a:gd name="T13" fmla="*/ 118 h 970"/>
                                  <a:gd name="T14" fmla="*/ 1346 w 1924"/>
                                  <a:gd name="T15" fmla="*/ 443 h 970"/>
                                  <a:gd name="T16" fmla="*/ 1605 w 1924"/>
                                  <a:gd name="T17" fmla="*/ 717 h 970"/>
                                  <a:gd name="T18" fmla="*/ 991 w 1924"/>
                                  <a:gd name="T19" fmla="*/ 644 h 970"/>
                                  <a:gd name="T20" fmla="*/ 415 w 1924"/>
                                  <a:gd name="T21" fmla="*/ 970 h 9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924" h="970">
                                    <a:moveTo>
                                      <a:pt x="415" y="970"/>
                                    </a:moveTo>
                                    <a:lnTo>
                                      <a:pt x="614" y="599"/>
                                    </a:lnTo>
                                    <a:lnTo>
                                      <a:pt x="0" y="527"/>
                                    </a:lnTo>
                                    <a:lnTo>
                                      <a:pt x="736" y="371"/>
                                    </a:lnTo>
                                    <a:lnTo>
                                      <a:pt x="933" y="0"/>
                                    </a:lnTo>
                                    <a:lnTo>
                                      <a:pt x="1189" y="275"/>
                                    </a:lnTo>
                                    <a:lnTo>
                                      <a:pt x="1924" y="118"/>
                                    </a:lnTo>
                                    <a:lnTo>
                                      <a:pt x="1346" y="443"/>
                                    </a:lnTo>
                                    <a:lnTo>
                                      <a:pt x="1605" y="717"/>
                                    </a:lnTo>
                                    <a:lnTo>
                                      <a:pt x="991" y="644"/>
                                    </a:lnTo>
                                    <a:lnTo>
                                      <a:pt x="415" y="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Freeform 206"/>
                            <wps:cNvSpPr>
                              <a:spLocks/>
                            </wps:cNvSpPr>
                            <wps:spPr bwMode="auto">
                              <a:xfrm>
                                <a:off x="8388" y="2395"/>
                                <a:ext cx="557" cy="2301"/>
                              </a:xfrm>
                              <a:custGeom>
                                <a:avLst/>
                                <a:gdLst>
                                  <a:gd name="T0" fmla="*/ 0 w 557"/>
                                  <a:gd name="T1" fmla="*/ 205 h 2301"/>
                                  <a:gd name="T2" fmla="*/ 389 w 557"/>
                                  <a:gd name="T3" fmla="*/ 2301 h 2301"/>
                                  <a:gd name="T4" fmla="*/ 557 w 557"/>
                                  <a:gd name="T5" fmla="*/ 2173 h 2301"/>
                                  <a:gd name="T6" fmla="*/ 196 w 557"/>
                                  <a:gd name="T7" fmla="*/ 0 h 2301"/>
                                  <a:gd name="T8" fmla="*/ 0 w 557"/>
                                  <a:gd name="T9" fmla="*/ 205 h 2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57" h="2301">
                                    <a:moveTo>
                                      <a:pt x="0" y="205"/>
                                    </a:moveTo>
                                    <a:lnTo>
                                      <a:pt x="389" y="2301"/>
                                    </a:lnTo>
                                    <a:lnTo>
                                      <a:pt x="557" y="2173"/>
                                    </a:lnTo>
                                    <a:lnTo>
                                      <a:pt x="196" y="0"/>
                                    </a:lnTo>
                                    <a:lnTo>
                                      <a:pt x="0" y="2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Freeform 208"/>
                            <wps:cNvSpPr>
                              <a:spLocks/>
                            </wps:cNvSpPr>
                            <wps:spPr bwMode="auto">
                              <a:xfrm>
                                <a:off x="9020" y="4165"/>
                                <a:ext cx="238" cy="246"/>
                              </a:xfrm>
                              <a:custGeom>
                                <a:avLst/>
                                <a:gdLst>
                                  <a:gd name="T0" fmla="*/ 0 w 954"/>
                                  <a:gd name="T1" fmla="*/ 676 h 986"/>
                                  <a:gd name="T2" fmla="*/ 312 w 954"/>
                                  <a:gd name="T3" fmla="*/ 634 h 986"/>
                                  <a:gd name="T4" fmla="*/ 227 w 954"/>
                                  <a:gd name="T5" fmla="*/ 986 h 986"/>
                                  <a:gd name="T6" fmla="*/ 505 w 954"/>
                                  <a:gd name="T7" fmla="*/ 609 h 986"/>
                                  <a:gd name="T8" fmla="*/ 818 w 954"/>
                                  <a:gd name="T9" fmla="*/ 567 h 986"/>
                                  <a:gd name="T10" fmla="*/ 676 w 954"/>
                                  <a:gd name="T11" fmla="*/ 377 h 986"/>
                                  <a:gd name="T12" fmla="*/ 954 w 954"/>
                                  <a:gd name="T13" fmla="*/ 0 h 986"/>
                                  <a:gd name="T14" fmla="*/ 589 w 954"/>
                                  <a:gd name="T15" fmla="*/ 259 h 986"/>
                                  <a:gd name="T16" fmla="*/ 449 w 954"/>
                                  <a:gd name="T17" fmla="*/ 66 h 986"/>
                                  <a:gd name="T18" fmla="*/ 365 w 954"/>
                                  <a:gd name="T19" fmla="*/ 418 h 986"/>
                                  <a:gd name="T20" fmla="*/ 0 w 954"/>
                                  <a:gd name="T21" fmla="*/ 676 h 9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54" h="986">
                                    <a:moveTo>
                                      <a:pt x="0" y="676"/>
                                    </a:moveTo>
                                    <a:lnTo>
                                      <a:pt x="312" y="634"/>
                                    </a:lnTo>
                                    <a:lnTo>
                                      <a:pt x="227" y="986"/>
                                    </a:lnTo>
                                    <a:lnTo>
                                      <a:pt x="505" y="609"/>
                                    </a:lnTo>
                                    <a:lnTo>
                                      <a:pt x="818" y="567"/>
                                    </a:lnTo>
                                    <a:lnTo>
                                      <a:pt x="676" y="377"/>
                                    </a:lnTo>
                                    <a:lnTo>
                                      <a:pt x="954" y="0"/>
                                    </a:lnTo>
                                    <a:lnTo>
                                      <a:pt x="589" y="259"/>
                                    </a:lnTo>
                                    <a:lnTo>
                                      <a:pt x="449" y="66"/>
                                    </a:lnTo>
                                    <a:lnTo>
                                      <a:pt x="365" y="418"/>
                                    </a:lnTo>
                                    <a:lnTo>
                                      <a:pt x="0" y="6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Freeform 209"/>
                            <wps:cNvSpPr>
                              <a:spLocks/>
                            </wps:cNvSpPr>
                            <wps:spPr bwMode="auto">
                              <a:xfrm>
                                <a:off x="9408" y="2765"/>
                                <a:ext cx="254" cy="321"/>
                              </a:xfrm>
                              <a:custGeom>
                                <a:avLst/>
                                <a:gdLst>
                                  <a:gd name="T0" fmla="*/ 0 w 1018"/>
                                  <a:gd name="T1" fmla="*/ 402 h 1283"/>
                                  <a:gd name="T2" fmla="*/ 335 w 1018"/>
                                  <a:gd name="T3" fmla="*/ 458 h 1283"/>
                                  <a:gd name="T4" fmla="*/ 244 w 1018"/>
                                  <a:gd name="T5" fmla="*/ 0 h 1283"/>
                                  <a:gd name="T6" fmla="*/ 539 w 1018"/>
                                  <a:gd name="T7" fmla="*/ 491 h 1283"/>
                                  <a:gd name="T8" fmla="*/ 873 w 1018"/>
                                  <a:gd name="T9" fmla="*/ 543 h 1283"/>
                                  <a:gd name="T10" fmla="*/ 723 w 1018"/>
                                  <a:gd name="T11" fmla="*/ 792 h 1283"/>
                                  <a:gd name="T12" fmla="*/ 1018 w 1018"/>
                                  <a:gd name="T13" fmla="*/ 1283 h 1283"/>
                                  <a:gd name="T14" fmla="*/ 630 w 1018"/>
                                  <a:gd name="T15" fmla="*/ 945 h 1283"/>
                                  <a:gd name="T16" fmla="*/ 479 w 1018"/>
                                  <a:gd name="T17" fmla="*/ 1197 h 1283"/>
                                  <a:gd name="T18" fmla="*/ 390 w 1018"/>
                                  <a:gd name="T19" fmla="*/ 739 h 1283"/>
                                  <a:gd name="T20" fmla="*/ 0 w 1018"/>
                                  <a:gd name="T21" fmla="*/ 402 h 12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018" h="1283">
                                    <a:moveTo>
                                      <a:pt x="0" y="402"/>
                                    </a:moveTo>
                                    <a:lnTo>
                                      <a:pt x="335" y="458"/>
                                    </a:lnTo>
                                    <a:lnTo>
                                      <a:pt x="244" y="0"/>
                                    </a:lnTo>
                                    <a:lnTo>
                                      <a:pt x="539" y="491"/>
                                    </a:lnTo>
                                    <a:lnTo>
                                      <a:pt x="873" y="543"/>
                                    </a:lnTo>
                                    <a:lnTo>
                                      <a:pt x="723" y="792"/>
                                    </a:lnTo>
                                    <a:lnTo>
                                      <a:pt x="1018" y="1283"/>
                                    </a:lnTo>
                                    <a:lnTo>
                                      <a:pt x="630" y="945"/>
                                    </a:lnTo>
                                    <a:lnTo>
                                      <a:pt x="479" y="1197"/>
                                    </a:lnTo>
                                    <a:lnTo>
                                      <a:pt x="390" y="739"/>
                                    </a:lnTo>
                                    <a:lnTo>
                                      <a:pt x="0" y="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Freeform 210"/>
                            <wps:cNvSpPr>
                              <a:spLocks/>
                            </wps:cNvSpPr>
                            <wps:spPr bwMode="auto">
                              <a:xfrm>
                                <a:off x="8769" y="4576"/>
                                <a:ext cx="1158" cy="384"/>
                              </a:xfrm>
                              <a:custGeom>
                                <a:avLst/>
                                <a:gdLst>
                                  <a:gd name="T0" fmla="*/ 650 w 4632"/>
                                  <a:gd name="T1" fmla="*/ 0 h 1535"/>
                                  <a:gd name="T2" fmla="*/ 4632 w 4632"/>
                                  <a:gd name="T3" fmla="*/ 1062 h 1535"/>
                                  <a:gd name="T4" fmla="*/ 4286 w 4632"/>
                                  <a:gd name="T5" fmla="*/ 1535 h 1535"/>
                                  <a:gd name="T6" fmla="*/ 0 w 4632"/>
                                  <a:gd name="T7" fmla="*/ 476 h 1535"/>
                                  <a:gd name="T8" fmla="*/ 650 w 4632"/>
                                  <a:gd name="T9" fmla="*/ 0 h 15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632" h="1535">
                                    <a:moveTo>
                                      <a:pt x="650" y="0"/>
                                    </a:moveTo>
                                    <a:lnTo>
                                      <a:pt x="4632" y="1062"/>
                                    </a:lnTo>
                                    <a:lnTo>
                                      <a:pt x="4286" y="1535"/>
                                    </a:lnTo>
                                    <a:lnTo>
                                      <a:pt x="0" y="476"/>
                                    </a:lnTo>
                                    <a:lnTo>
                                      <a:pt x="6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Freeform 211"/>
                            <wps:cNvSpPr>
                              <a:spLocks/>
                            </wps:cNvSpPr>
                            <wps:spPr bwMode="auto">
                              <a:xfrm>
                                <a:off x="9048" y="4423"/>
                                <a:ext cx="804" cy="649"/>
                              </a:xfrm>
                              <a:custGeom>
                                <a:avLst/>
                                <a:gdLst>
                                  <a:gd name="T0" fmla="*/ 2646 w 3216"/>
                                  <a:gd name="T1" fmla="*/ 0 h 2596"/>
                                  <a:gd name="T2" fmla="*/ 0 w 3216"/>
                                  <a:gd name="T3" fmla="*/ 2452 h 2596"/>
                                  <a:gd name="T4" fmla="*/ 655 w 3216"/>
                                  <a:gd name="T5" fmla="*/ 2596 h 2596"/>
                                  <a:gd name="T6" fmla="*/ 3216 w 3216"/>
                                  <a:gd name="T7" fmla="*/ 161 h 2596"/>
                                  <a:gd name="T8" fmla="*/ 2646 w 3216"/>
                                  <a:gd name="T9" fmla="*/ 0 h 2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16" h="2596">
                                    <a:moveTo>
                                      <a:pt x="2646" y="0"/>
                                    </a:moveTo>
                                    <a:lnTo>
                                      <a:pt x="0" y="2452"/>
                                    </a:lnTo>
                                    <a:lnTo>
                                      <a:pt x="655" y="2596"/>
                                    </a:lnTo>
                                    <a:lnTo>
                                      <a:pt x="3216" y="161"/>
                                    </a:lnTo>
                                    <a:lnTo>
                                      <a:pt x="26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Freeform 212"/>
                            <wps:cNvSpPr>
                              <a:spLocks/>
                            </wps:cNvSpPr>
                            <wps:spPr bwMode="auto">
                              <a:xfrm>
                                <a:off x="8309" y="4516"/>
                                <a:ext cx="1045" cy="665"/>
                              </a:xfrm>
                              <a:custGeom>
                                <a:avLst/>
                                <a:gdLst>
                                  <a:gd name="T0" fmla="*/ 3636 w 4178"/>
                                  <a:gd name="T1" fmla="*/ 0 h 2660"/>
                                  <a:gd name="T2" fmla="*/ 4178 w 4178"/>
                                  <a:gd name="T3" fmla="*/ 106 h 2660"/>
                                  <a:gd name="T4" fmla="*/ 1007 w 4178"/>
                                  <a:gd name="T5" fmla="*/ 2660 h 2660"/>
                                  <a:gd name="T6" fmla="*/ 0 w 4178"/>
                                  <a:gd name="T7" fmla="*/ 2454 h 2660"/>
                                  <a:gd name="T8" fmla="*/ 3636 w 4178"/>
                                  <a:gd name="T9" fmla="*/ 0 h 26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178" h="2660">
                                    <a:moveTo>
                                      <a:pt x="3636" y="0"/>
                                    </a:moveTo>
                                    <a:lnTo>
                                      <a:pt x="4178" y="106"/>
                                    </a:lnTo>
                                    <a:lnTo>
                                      <a:pt x="1007" y="2660"/>
                                    </a:lnTo>
                                    <a:lnTo>
                                      <a:pt x="0" y="2454"/>
                                    </a:lnTo>
                                    <a:lnTo>
                                      <a:pt x="36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F85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Freeform 214"/>
                            <wps:cNvSpPr>
                              <a:spLocks/>
                            </wps:cNvSpPr>
                            <wps:spPr bwMode="auto">
                              <a:xfrm>
                                <a:off x="9247" y="4660"/>
                                <a:ext cx="731" cy="745"/>
                              </a:xfrm>
                              <a:custGeom>
                                <a:avLst/>
                                <a:gdLst>
                                  <a:gd name="T0" fmla="*/ 2421 w 2923"/>
                                  <a:gd name="T1" fmla="*/ 0 h 2981"/>
                                  <a:gd name="T2" fmla="*/ 2923 w 2923"/>
                                  <a:gd name="T3" fmla="*/ 120 h 2981"/>
                                  <a:gd name="T4" fmla="*/ 1000 w 2923"/>
                                  <a:gd name="T5" fmla="*/ 2981 h 2981"/>
                                  <a:gd name="T6" fmla="*/ 0 w 2923"/>
                                  <a:gd name="T7" fmla="*/ 2731 h 2981"/>
                                  <a:gd name="T8" fmla="*/ 2421 w 2923"/>
                                  <a:gd name="T9" fmla="*/ 0 h 29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23" h="2981">
                                    <a:moveTo>
                                      <a:pt x="2421" y="0"/>
                                    </a:moveTo>
                                    <a:lnTo>
                                      <a:pt x="2923" y="120"/>
                                    </a:lnTo>
                                    <a:lnTo>
                                      <a:pt x="1000" y="2981"/>
                                    </a:lnTo>
                                    <a:lnTo>
                                      <a:pt x="0" y="2731"/>
                                    </a:lnTo>
                                    <a:lnTo>
                                      <a:pt x="24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F85"/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Freeform 202"/>
                            <wps:cNvSpPr>
                              <a:spLocks/>
                            </wps:cNvSpPr>
                            <wps:spPr bwMode="auto">
                              <a:xfrm>
                                <a:off x="8858" y="2575"/>
                                <a:ext cx="354" cy="446"/>
                              </a:xfrm>
                              <a:custGeom>
                                <a:avLst/>
                                <a:gdLst>
                                  <a:gd name="T0" fmla="*/ 1415 w 1415"/>
                                  <a:gd name="T1" fmla="*/ 560 h 1784"/>
                                  <a:gd name="T2" fmla="*/ 951 w 1415"/>
                                  <a:gd name="T3" fmla="*/ 636 h 1784"/>
                                  <a:gd name="T4" fmla="*/ 1076 w 1415"/>
                                  <a:gd name="T5" fmla="*/ 0 h 1784"/>
                                  <a:gd name="T6" fmla="*/ 665 w 1415"/>
                                  <a:gd name="T7" fmla="*/ 684 h 1784"/>
                                  <a:gd name="T8" fmla="*/ 202 w 1415"/>
                                  <a:gd name="T9" fmla="*/ 757 h 1784"/>
                                  <a:gd name="T10" fmla="*/ 413 w 1415"/>
                                  <a:gd name="T11" fmla="*/ 1103 h 1784"/>
                                  <a:gd name="T12" fmla="*/ 0 w 1415"/>
                                  <a:gd name="T13" fmla="*/ 1784 h 1784"/>
                                  <a:gd name="T14" fmla="*/ 542 w 1415"/>
                                  <a:gd name="T15" fmla="*/ 1315 h 1784"/>
                                  <a:gd name="T16" fmla="*/ 750 w 1415"/>
                                  <a:gd name="T17" fmla="*/ 1663 h 1784"/>
                                  <a:gd name="T18" fmla="*/ 874 w 1415"/>
                                  <a:gd name="T19" fmla="*/ 1028 h 1784"/>
                                  <a:gd name="T20" fmla="*/ 1415 w 1415"/>
                                  <a:gd name="T21" fmla="*/ 560 h 17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415" h="1784">
                                    <a:moveTo>
                                      <a:pt x="1415" y="560"/>
                                    </a:moveTo>
                                    <a:lnTo>
                                      <a:pt x="951" y="636"/>
                                    </a:lnTo>
                                    <a:lnTo>
                                      <a:pt x="1076" y="0"/>
                                    </a:lnTo>
                                    <a:lnTo>
                                      <a:pt x="665" y="684"/>
                                    </a:lnTo>
                                    <a:lnTo>
                                      <a:pt x="202" y="757"/>
                                    </a:lnTo>
                                    <a:lnTo>
                                      <a:pt x="413" y="1103"/>
                                    </a:lnTo>
                                    <a:lnTo>
                                      <a:pt x="0" y="1784"/>
                                    </a:lnTo>
                                    <a:lnTo>
                                      <a:pt x="542" y="1315"/>
                                    </a:lnTo>
                                    <a:lnTo>
                                      <a:pt x="750" y="1663"/>
                                    </a:lnTo>
                                    <a:lnTo>
                                      <a:pt x="874" y="1028"/>
                                    </a:lnTo>
                                    <a:lnTo>
                                      <a:pt x="1415" y="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Freeform 201"/>
                            <wps:cNvSpPr>
                              <a:spLocks/>
                            </wps:cNvSpPr>
                            <wps:spPr bwMode="auto">
                              <a:xfrm>
                                <a:off x="8309" y="4130"/>
                                <a:ext cx="325" cy="410"/>
                              </a:xfrm>
                              <a:custGeom>
                                <a:avLst/>
                                <a:gdLst>
                                  <a:gd name="T0" fmla="*/ 0 w 1301"/>
                                  <a:gd name="T1" fmla="*/ 516 h 1642"/>
                                  <a:gd name="T2" fmla="*/ 427 w 1301"/>
                                  <a:gd name="T3" fmla="*/ 586 h 1642"/>
                                  <a:gd name="T4" fmla="*/ 312 w 1301"/>
                                  <a:gd name="T5" fmla="*/ 0 h 1642"/>
                                  <a:gd name="T6" fmla="*/ 690 w 1301"/>
                                  <a:gd name="T7" fmla="*/ 629 h 1642"/>
                                  <a:gd name="T8" fmla="*/ 1117 w 1301"/>
                                  <a:gd name="T9" fmla="*/ 696 h 1642"/>
                                  <a:gd name="T10" fmla="*/ 923 w 1301"/>
                                  <a:gd name="T11" fmla="*/ 1014 h 1642"/>
                                  <a:gd name="T12" fmla="*/ 1301 w 1301"/>
                                  <a:gd name="T13" fmla="*/ 1642 h 1642"/>
                                  <a:gd name="T14" fmla="*/ 804 w 1301"/>
                                  <a:gd name="T15" fmla="*/ 1211 h 1642"/>
                                  <a:gd name="T16" fmla="*/ 612 w 1301"/>
                                  <a:gd name="T17" fmla="*/ 1530 h 1642"/>
                                  <a:gd name="T18" fmla="*/ 498 w 1301"/>
                                  <a:gd name="T19" fmla="*/ 946 h 1642"/>
                                  <a:gd name="T20" fmla="*/ 0 w 1301"/>
                                  <a:gd name="T21" fmla="*/ 516 h 16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301" h="1642">
                                    <a:moveTo>
                                      <a:pt x="0" y="516"/>
                                    </a:moveTo>
                                    <a:lnTo>
                                      <a:pt x="427" y="586"/>
                                    </a:lnTo>
                                    <a:lnTo>
                                      <a:pt x="312" y="0"/>
                                    </a:lnTo>
                                    <a:lnTo>
                                      <a:pt x="690" y="629"/>
                                    </a:lnTo>
                                    <a:lnTo>
                                      <a:pt x="1117" y="696"/>
                                    </a:lnTo>
                                    <a:lnTo>
                                      <a:pt x="923" y="1014"/>
                                    </a:lnTo>
                                    <a:lnTo>
                                      <a:pt x="1301" y="1642"/>
                                    </a:lnTo>
                                    <a:lnTo>
                                      <a:pt x="804" y="1211"/>
                                    </a:lnTo>
                                    <a:lnTo>
                                      <a:pt x="612" y="1530"/>
                                    </a:lnTo>
                                    <a:lnTo>
                                      <a:pt x="498" y="946"/>
                                    </a:lnTo>
                                    <a:lnTo>
                                      <a:pt x="0" y="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Freeform 205"/>
                            <wps:cNvSpPr>
                              <a:spLocks/>
                            </wps:cNvSpPr>
                            <wps:spPr bwMode="auto">
                              <a:xfrm>
                                <a:off x="9927" y="4520"/>
                                <a:ext cx="114" cy="102"/>
                              </a:xfrm>
                              <a:custGeom>
                                <a:avLst/>
                                <a:gdLst>
                                  <a:gd name="T0" fmla="*/ 0 w 453"/>
                                  <a:gd name="T1" fmla="*/ 168 h 406"/>
                                  <a:gd name="T2" fmla="*/ 125 w 453"/>
                                  <a:gd name="T3" fmla="*/ 155 h 406"/>
                                  <a:gd name="T4" fmla="*/ 46 w 453"/>
                                  <a:gd name="T5" fmla="*/ 0 h 406"/>
                                  <a:gd name="T6" fmla="*/ 202 w 453"/>
                                  <a:gd name="T7" fmla="*/ 148 h 406"/>
                                  <a:gd name="T8" fmla="*/ 326 w 453"/>
                                  <a:gd name="T9" fmla="*/ 135 h 406"/>
                                  <a:gd name="T10" fmla="*/ 297 w 453"/>
                                  <a:gd name="T11" fmla="*/ 238 h 406"/>
                                  <a:gd name="T12" fmla="*/ 453 w 453"/>
                                  <a:gd name="T13" fmla="*/ 385 h 406"/>
                                  <a:gd name="T14" fmla="*/ 280 w 453"/>
                                  <a:gd name="T15" fmla="*/ 301 h 406"/>
                                  <a:gd name="T16" fmla="*/ 253 w 453"/>
                                  <a:gd name="T17" fmla="*/ 406 h 406"/>
                                  <a:gd name="T18" fmla="*/ 173 w 453"/>
                                  <a:gd name="T19" fmla="*/ 250 h 406"/>
                                  <a:gd name="T20" fmla="*/ 0 w 453"/>
                                  <a:gd name="T21" fmla="*/ 168 h 4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3" h="406">
                                    <a:moveTo>
                                      <a:pt x="0" y="168"/>
                                    </a:moveTo>
                                    <a:lnTo>
                                      <a:pt x="125" y="155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202" y="148"/>
                                    </a:lnTo>
                                    <a:lnTo>
                                      <a:pt x="326" y="135"/>
                                    </a:lnTo>
                                    <a:lnTo>
                                      <a:pt x="297" y="238"/>
                                    </a:lnTo>
                                    <a:lnTo>
                                      <a:pt x="453" y="385"/>
                                    </a:lnTo>
                                    <a:lnTo>
                                      <a:pt x="280" y="301"/>
                                    </a:lnTo>
                                    <a:lnTo>
                                      <a:pt x="253" y="406"/>
                                    </a:lnTo>
                                    <a:lnTo>
                                      <a:pt x="173" y="250"/>
                                    </a:lnTo>
                                    <a:lnTo>
                                      <a:pt x="0" y="1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1" name="Group 2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77" y="3325"/>
                                <a:ext cx="3366" cy="2829"/>
                                <a:chOff x="6477" y="3325"/>
                                <a:chExt cx="3366" cy="2829"/>
                              </a:xfrm>
                            </wpg:grpSpPr>
                            <wps:wsp>
                              <wps:cNvPr id="62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35" y="3680"/>
                                  <a:ext cx="329" cy="246"/>
                                </a:xfrm>
                                <a:custGeom>
                                  <a:avLst/>
                                  <a:gdLst>
                                    <a:gd name="T0" fmla="*/ 1315 w 1315"/>
                                    <a:gd name="T1" fmla="*/ 0 h 984"/>
                                    <a:gd name="T2" fmla="*/ 301 w 1315"/>
                                    <a:gd name="T3" fmla="*/ 0 h 984"/>
                                    <a:gd name="T4" fmla="*/ 0 w 1315"/>
                                    <a:gd name="T5" fmla="*/ 151 h 984"/>
                                    <a:gd name="T6" fmla="*/ 0 w 1315"/>
                                    <a:gd name="T7" fmla="*/ 984 h 984"/>
                                    <a:gd name="T8" fmla="*/ 382 w 1315"/>
                                    <a:gd name="T9" fmla="*/ 984 h 984"/>
                                    <a:gd name="T10" fmla="*/ 1315 w 1315"/>
                                    <a:gd name="T11" fmla="*/ 0 h 9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315" h="984">
                                      <a:moveTo>
                                        <a:pt x="1315" y="0"/>
                                      </a:moveTo>
                                      <a:lnTo>
                                        <a:pt x="301" y="0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984"/>
                                      </a:lnTo>
                                      <a:lnTo>
                                        <a:pt x="382" y="984"/>
                                      </a:lnTo>
                                      <a:lnTo>
                                        <a:pt x="1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23" y="3772"/>
                                  <a:ext cx="356" cy="307"/>
                                </a:xfrm>
                                <a:custGeom>
                                  <a:avLst/>
                                  <a:gdLst>
                                    <a:gd name="T0" fmla="*/ 1426 w 1426"/>
                                    <a:gd name="T1" fmla="*/ 0 h 1226"/>
                                    <a:gd name="T2" fmla="*/ 0 w 1426"/>
                                    <a:gd name="T3" fmla="*/ 774 h 1226"/>
                                    <a:gd name="T4" fmla="*/ 1426 w 1426"/>
                                    <a:gd name="T5" fmla="*/ 1226 h 1226"/>
                                    <a:gd name="T6" fmla="*/ 1426 w 1426"/>
                                    <a:gd name="T7" fmla="*/ 0 h 12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426" h="1226">
                                      <a:moveTo>
                                        <a:pt x="1426" y="0"/>
                                      </a:moveTo>
                                      <a:lnTo>
                                        <a:pt x="0" y="774"/>
                                      </a:lnTo>
                                      <a:lnTo>
                                        <a:pt x="1426" y="1226"/>
                                      </a:lnTo>
                                      <a:lnTo>
                                        <a:pt x="14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41" y="4019"/>
                                  <a:ext cx="524" cy="454"/>
                                </a:xfrm>
                                <a:custGeom>
                                  <a:avLst/>
                                  <a:gdLst>
                                    <a:gd name="T0" fmla="*/ 0 w 2099"/>
                                    <a:gd name="T1" fmla="*/ 0 h 1817"/>
                                    <a:gd name="T2" fmla="*/ 2008 w 2099"/>
                                    <a:gd name="T3" fmla="*/ 341 h 1817"/>
                                    <a:gd name="T4" fmla="*/ 2099 w 2099"/>
                                    <a:gd name="T5" fmla="*/ 1817 h 1817"/>
                                    <a:gd name="T6" fmla="*/ 211 w 2099"/>
                                    <a:gd name="T7" fmla="*/ 1546 h 1817"/>
                                    <a:gd name="T8" fmla="*/ 0 w 2099"/>
                                    <a:gd name="T9" fmla="*/ 0 h 18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99" h="1817">
                                      <a:moveTo>
                                        <a:pt x="0" y="0"/>
                                      </a:moveTo>
                                      <a:lnTo>
                                        <a:pt x="2008" y="341"/>
                                      </a:lnTo>
                                      <a:lnTo>
                                        <a:pt x="2099" y="1817"/>
                                      </a:lnTo>
                                      <a:lnTo>
                                        <a:pt x="211" y="15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63" y="4050"/>
                                  <a:ext cx="408" cy="834"/>
                                </a:xfrm>
                                <a:custGeom>
                                  <a:avLst/>
                                  <a:gdLst>
                                    <a:gd name="T0" fmla="*/ 0 w 1633"/>
                                    <a:gd name="T1" fmla="*/ 0 h 3334"/>
                                    <a:gd name="T2" fmla="*/ 1590 w 1633"/>
                                    <a:gd name="T3" fmla="*/ 457 h 3334"/>
                                    <a:gd name="T4" fmla="*/ 1633 w 1633"/>
                                    <a:gd name="T5" fmla="*/ 2375 h 3334"/>
                                    <a:gd name="T6" fmla="*/ 348 w 1633"/>
                                    <a:gd name="T7" fmla="*/ 3334 h 3334"/>
                                    <a:gd name="T8" fmla="*/ 0 w 1633"/>
                                    <a:gd name="T9" fmla="*/ 0 h 3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33" h="3334">
                                      <a:moveTo>
                                        <a:pt x="0" y="0"/>
                                      </a:moveTo>
                                      <a:lnTo>
                                        <a:pt x="1590" y="457"/>
                                      </a:lnTo>
                                      <a:lnTo>
                                        <a:pt x="1633" y="2375"/>
                                      </a:lnTo>
                                      <a:lnTo>
                                        <a:pt x="348" y="33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80" y="4187"/>
                                  <a:ext cx="125" cy="408"/>
                                </a:xfrm>
                                <a:custGeom>
                                  <a:avLst/>
                                  <a:gdLst>
                                    <a:gd name="T0" fmla="*/ 283 w 500"/>
                                    <a:gd name="T1" fmla="*/ 0 h 1635"/>
                                    <a:gd name="T2" fmla="*/ 43 w 500"/>
                                    <a:gd name="T3" fmla="*/ 283 h 1635"/>
                                    <a:gd name="T4" fmla="*/ 0 w 500"/>
                                    <a:gd name="T5" fmla="*/ 1635 h 1635"/>
                                    <a:gd name="T6" fmla="*/ 500 w 500"/>
                                    <a:gd name="T7" fmla="*/ 1352 h 1635"/>
                                    <a:gd name="T8" fmla="*/ 283 w 500"/>
                                    <a:gd name="T9" fmla="*/ 0 h 16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00" h="1635">
                                      <a:moveTo>
                                        <a:pt x="283" y="0"/>
                                      </a:moveTo>
                                      <a:lnTo>
                                        <a:pt x="43" y="283"/>
                                      </a:lnTo>
                                      <a:lnTo>
                                        <a:pt x="0" y="1635"/>
                                      </a:lnTo>
                                      <a:lnTo>
                                        <a:pt x="500" y="1352"/>
                                      </a:lnTo>
                                      <a:lnTo>
                                        <a:pt x="2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5" y="4639"/>
                                  <a:ext cx="190" cy="757"/>
                                </a:xfrm>
                                <a:custGeom>
                                  <a:avLst/>
                                  <a:gdLst>
                                    <a:gd name="T0" fmla="*/ 0 w 762"/>
                                    <a:gd name="T1" fmla="*/ 0 h 3031"/>
                                    <a:gd name="T2" fmla="*/ 719 w 762"/>
                                    <a:gd name="T3" fmla="*/ 88 h 3031"/>
                                    <a:gd name="T4" fmla="*/ 762 w 762"/>
                                    <a:gd name="T5" fmla="*/ 2986 h 3031"/>
                                    <a:gd name="T6" fmla="*/ 545 w 762"/>
                                    <a:gd name="T7" fmla="*/ 3031 h 3031"/>
                                    <a:gd name="T8" fmla="*/ 305 w 762"/>
                                    <a:gd name="T9" fmla="*/ 1679 h 3031"/>
                                    <a:gd name="T10" fmla="*/ 0 w 762"/>
                                    <a:gd name="T11" fmla="*/ 0 h 30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62" h="3031">
                                      <a:moveTo>
                                        <a:pt x="0" y="0"/>
                                      </a:moveTo>
                                      <a:lnTo>
                                        <a:pt x="719" y="88"/>
                                      </a:lnTo>
                                      <a:lnTo>
                                        <a:pt x="762" y="2986"/>
                                      </a:lnTo>
                                      <a:lnTo>
                                        <a:pt x="545" y="3031"/>
                                      </a:lnTo>
                                      <a:lnTo>
                                        <a:pt x="305" y="16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8" y="4056"/>
                                  <a:ext cx="319" cy="1896"/>
                                </a:xfrm>
                                <a:custGeom>
                                  <a:avLst/>
                                  <a:gdLst>
                                    <a:gd name="T0" fmla="*/ 986 w 1277"/>
                                    <a:gd name="T1" fmla="*/ 0 h 7582"/>
                                    <a:gd name="T2" fmla="*/ 774 w 1277"/>
                                    <a:gd name="T3" fmla="*/ 3366 h 7582"/>
                                    <a:gd name="T4" fmla="*/ 117 w 1277"/>
                                    <a:gd name="T5" fmla="*/ 3850 h 7582"/>
                                    <a:gd name="T6" fmla="*/ 0 w 1277"/>
                                    <a:gd name="T7" fmla="*/ 5396 h 7582"/>
                                    <a:gd name="T8" fmla="*/ 638 w 1277"/>
                                    <a:gd name="T9" fmla="*/ 5978 h 7582"/>
                                    <a:gd name="T10" fmla="*/ 1083 w 1277"/>
                                    <a:gd name="T11" fmla="*/ 7582 h 7582"/>
                                    <a:gd name="T12" fmla="*/ 1277 w 1277"/>
                                    <a:gd name="T13" fmla="*/ 7487 h 7582"/>
                                    <a:gd name="T14" fmla="*/ 1180 w 1277"/>
                                    <a:gd name="T15" fmla="*/ 5590 h 7582"/>
                                    <a:gd name="T16" fmla="*/ 986 w 1277"/>
                                    <a:gd name="T17" fmla="*/ 5416 h 7582"/>
                                    <a:gd name="T18" fmla="*/ 986 w 1277"/>
                                    <a:gd name="T19" fmla="*/ 0 h 75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77" h="7582">
                                      <a:moveTo>
                                        <a:pt x="986" y="0"/>
                                      </a:moveTo>
                                      <a:lnTo>
                                        <a:pt x="774" y="3366"/>
                                      </a:lnTo>
                                      <a:lnTo>
                                        <a:pt x="117" y="3850"/>
                                      </a:lnTo>
                                      <a:lnTo>
                                        <a:pt x="0" y="5396"/>
                                      </a:lnTo>
                                      <a:lnTo>
                                        <a:pt x="638" y="5978"/>
                                      </a:lnTo>
                                      <a:lnTo>
                                        <a:pt x="1083" y="7582"/>
                                      </a:lnTo>
                                      <a:lnTo>
                                        <a:pt x="1277" y="7487"/>
                                      </a:lnTo>
                                      <a:lnTo>
                                        <a:pt x="1180" y="5590"/>
                                      </a:lnTo>
                                      <a:lnTo>
                                        <a:pt x="986" y="5416"/>
                                      </a:lnTo>
                                      <a:lnTo>
                                        <a:pt x="9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0" y="5171"/>
                                  <a:ext cx="253" cy="291"/>
                                </a:xfrm>
                                <a:custGeom>
                                  <a:avLst/>
                                  <a:gdLst>
                                    <a:gd name="T0" fmla="*/ 0 w 1012"/>
                                    <a:gd name="T1" fmla="*/ 0 h 1163"/>
                                    <a:gd name="T2" fmla="*/ 952 w 1012"/>
                                    <a:gd name="T3" fmla="*/ 179 h 1163"/>
                                    <a:gd name="T4" fmla="*/ 1012 w 1012"/>
                                    <a:gd name="T5" fmla="*/ 1163 h 1163"/>
                                    <a:gd name="T6" fmla="*/ 32 w 1012"/>
                                    <a:gd name="T7" fmla="*/ 1109 h 1163"/>
                                    <a:gd name="T8" fmla="*/ 0 w 1012"/>
                                    <a:gd name="T9" fmla="*/ 0 h 1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12" h="1163">
                                      <a:moveTo>
                                        <a:pt x="0" y="0"/>
                                      </a:moveTo>
                                      <a:lnTo>
                                        <a:pt x="952" y="179"/>
                                      </a:lnTo>
                                      <a:lnTo>
                                        <a:pt x="1012" y="1163"/>
                                      </a:lnTo>
                                      <a:lnTo>
                                        <a:pt x="32" y="11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1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61" y="5050"/>
                                  <a:ext cx="524" cy="1033"/>
                                </a:xfrm>
                                <a:custGeom>
                                  <a:avLst/>
                                  <a:gdLst>
                                    <a:gd name="T0" fmla="*/ 1258 w 2096"/>
                                    <a:gd name="T1" fmla="*/ 41 h 4132"/>
                                    <a:gd name="T2" fmla="*/ 1502 w 2096"/>
                                    <a:gd name="T3" fmla="*/ 204 h 4132"/>
                                    <a:gd name="T4" fmla="*/ 1714 w 2096"/>
                                    <a:gd name="T5" fmla="*/ 471 h 4132"/>
                                    <a:gd name="T6" fmla="*/ 1887 w 2096"/>
                                    <a:gd name="T7" fmla="*/ 830 h 4132"/>
                                    <a:gd name="T8" fmla="*/ 2014 w 2096"/>
                                    <a:gd name="T9" fmla="*/ 1262 h 4132"/>
                                    <a:gd name="T10" fmla="*/ 2083 w 2096"/>
                                    <a:gd name="T11" fmla="*/ 1752 h 4132"/>
                                    <a:gd name="T12" fmla="*/ 2090 w 2096"/>
                                    <a:gd name="T13" fmla="*/ 2277 h 4132"/>
                                    <a:gd name="T14" fmla="*/ 2032 w 2096"/>
                                    <a:gd name="T15" fmla="*/ 2776 h 4132"/>
                                    <a:gd name="T16" fmla="*/ 1917 w 2096"/>
                                    <a:gd name="T17" fmla="*/ 3222 h 4132"/>
                                    <a:gd name="T18" fmla="*/ 1752 w 2096"/>
                                    <a:gd name="T19" fmla="*/ 3596 h 4132"/>
                                    <a:gd name="T20" fmla="*/ 1548 w 2096"/>
                                    <a:gd name="T21" fmla="*/ 3883 h 4132"/>
                                    <a:gd name="T22" fmla="*/ 1309 w 2096"/>
                                    <a:gd name="T23" fmla="*/ 4068 h 4132"/>
                                    <a:gd name="T24" fmla="*/ 1048 w 2096"/>
                                    <a:gd name="T25" fmla="*/ 4132 h 4132"/>
                                    <a:gd name="T26" fmla="*/ 786 w 2096"/>
                                    <a:gd name="T27" fmla="*/ 4068 h 4132"/>
                                    <a:gd name="T28" fmla="*/ 549 w 2096"/>
                                    <a:gd name="T29" fmla="*/ 3883 h 4132"/>
                                    <a:gd name="T30" fmla="*/ 343 w 2096"/>
                                    <a:gd name="T31" fmla="*/ 3596 h 4132"/>
                                    <a:gd name="T32" fmla="*/ 178 w 2096"/>
                                    <a:gd name="T33" fmla="*/ 3222 h 4132"/>
                                    <a:gd name="T34" fmla="*/ 63 w 2096"/>
                                    <a:gd name="T35" fmla="*/ 2776 h 4132"/>
                                    <a:gd name="T36" fmla="*/ 6 w 2096"/>
                                    <a:gd name="T37" fmla="*/ 2277 h 4132"/>
                                    <a:gd name="T38" fmla="*/ 12 w 2096"/>
                                    <a:gd name="T39" fmla="*/ 1752 h 4132"/>
                                    <a:gd name="T40" fmla="*/ 83 w 2096"/>
                                    <a:gd name="T41" fmla="*/ 1262 h 4132"/>
                                    <a:gd name="T42" fmla="*/ 209 w 2096"/>
                                    <a:gd name="T43" fmla="*/ 830 h 4132"/>
                                    <a:gd name="T44" fmla="*/ 381 w 2096"/>
                                    <a:gd name="T45" fmla="*/ 471 h 4132"/>
                                    <a:gd name="T46" fmla="*/ 593 w 2096"/>
                                    <a:gd name="T47" fmla="*/ 204 h 4132"/>
                                    <a:gd name="T48" fmla="*/ 837 w 2096"/>
                                    <a:gd name="T49" fmla="*/ 41 h 4132"/>
                                    <a:gd name="T50" fmla="*/ 936 w 2096"/>
                                    <a:gd name="T51" fmla="*/ 895 h 4132"/>
                                    <a:gd name="T52" fmla="*/ 1078 w 2096"/>
                                    <a:gd name="T53" fmla="*/ 931 h 4132"/>
                                    <a:gd name="T54" fmla="*/ 1207 w 2096"/>
                                    <a:gd name="T55" fmla="*/ 1030 h 4132"/>
                                    <a:gd name="T56" fmla="*/ 1319 w 2096"/>
                                    <a:gd name="T57" fmla="*/ 1186 h 4132"/>
                                    <a:gd name="T58" fmla="*/ 1408 w 2096"/>
                                    <a:gd name="T59" fmla="*/ 1389 h 4132"/>
                                    <a:gd name="T60" fmla="*/ 1470 w 2096"/>
                                    <a:gd name="T61" fmla="*/ 1630 h 4132"/>
                                    <a:gd name="T62" fmla="*/ 1503 w 2096"/>
                                    <a:gd name="T63" fmla="*/ 1901 h 4132"/>
                                    <a:gd name="T64" fmla="*/ 1499 w 2096"/>
                                    <a:gd name="T65" fmla="*/ 2186 h 4132"/>
                                    <a:gd name="T66" fmla="*/ 1461 w 2096"/>
                                    <a:gd name="T67" fmla="*/ 2451 h 4132"/>
                                    <a:gd name="T68" fmla="*/ 1392 w 2096"/>
                                    <a:gd name="T69" fmla="*/ 2685 h 4132"/>
                                    <a:gd name="T70" fmla="*/ 1298 w 2096"/>
                                    <a:gd name="T71" fmla="*/ 2880 h 4132"/>
                                    <a:gd name="T72" fmla="*/ 1182 w 2096"/>
                                    <a:gd name="T73" fmla="*/ 3024 h 4132"/>
                                    <a:gd name="T74" fmla="*/ 1050 w 2096"/>
                                    <a:gd name="T75" fmla="*/ 3112 h 4132"/>
                                    <a:gd name="T76" fmla="*/ 906 w 2096"/>
                                    <a:gd name="T77" fmla="*/ 3134 h 4132"/>
                                    <a:gd name="T78" fmla="*/ 766 w 2096"/>
                                    <a:gd name="T79" fmla="*/ 3084 h 4132"/>
                                    <a:gd name="T80" fmla="*/ 641 w 2096"/>
                                    <a:gd name="T81" fmla="*/ 2973 h 4132"/>
                                    <a:gd name="T82" fmla="*/ 533 w 2096"/>
                                    <a:gd name="T83" fmla="*/ 2806 h 4132"/>
                                    <a:gd name="T84" fmla="*/ 449 w 2096"/>
                                    <a:gd name="T85" fmla="*/ 2595 h 4132"/>
                                    <a:gd name="T86" fmla="*/ 392 w 2096"/>
                                    <a:gd name="T87" fmla="*/ 2348 h 4132"/>
                                    <a:gd name="T88" fmla="*/ 367 w 2096"/>
                                    <a:gd name="T89" fmla="*/ 2073 h 4132"/>
                                    <a:gd name="T90" fmla="*/ 377 w 2096"/>
                                    <a:gd name="T91" fmla="*/ 1790 h 4132"/>
                                    <a:gd name="T92" fmla="*/ 422 w 2096"/>
                                    <a:gd name="T93" fmla="*/ 1529 h 4132"/>
                                    <a:gd name="T94" fmla="*/ 497 w 2096"/>
                                    <a:gd name="T95" fmla="*/ 1303 h 4132"/>
                                    <a:gd name="T96" fmla="*/ 595 w 2096"/>
                                    <a:gd name="T97" fmla="*/ 1118 h 4132"/>
                                    <a:gd name="T98" fmla="*/ 714 w 2096"/>
                                    <a:gd name="T99" fmla="*/ 983 h 4132"/>
                                    <a:gd name="T100" fmla="*/ 849 w 2096"/>
                                    <a:gd name="T101" fmla="*/ 909 h 4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096" h="4132">
                                      <a:moveTo>
                                        <a:pt x="1048" y="0"/>
                                      </a:moveTo>
                                      <a:lnTo>
                                        <a:pt x="1101" y="2"/>
                                      </a:lnTo>
                                      <a:lnTo>
                                        <a:pt x="1155" y="10"/>
                                      </a:lnTo>
                                      <a:lnTo>
                                        <a:pt x="1207" y="23"/>
                                      </a:lnTo>
                                      <a:lnTo>
                                        <a:pt x="1258" y="41"/>
                                      </a:lnTo>
                                      <a:lnTo>
                                        <a:pt x="1309" y="65"/>
                                      </a:lnTo>
                                      <a:lnTo>
                                        <a:pt x="1359" y="93"/>
                                      </a:lnTo>
                                      <a:lnTo>
                                        <a:pt x="1408" y="125"/>
                                      </a:lnTo>
                                      <a:lnTo>
                                        <a:pt x="1456" y="162"/>
                                      </a:lnTo>
                                      <a:lnTo>
                                        <a:pt x="1502" y="204"/>
                                      </a:lnTo>
                                      <a:lnTo>
                                        <a:pt x="1548" y="250"/>
                                      </a:lnTo>
                                      <a:lnTo>
                                        <a:pt x="1591" y="300"/>
                                      </a:lnTo>
                                      <a:lnTo>
                                        <a:pt x="1634" y="353"/>
                                      </a:lnTo>
                                      <a:lnTo>
                                        <a:pt x="1675" y="411"/>
                                      </a:lnTo>
                                      <a:lnTo>
                                        <a:pt x="1714" y="471"/>
                                      </a:lnTo>
                                      <a:lnTo>
                                        <a:pt x="1752" y="537"/>
                                      </a:lnTo>
                                      <a:lnTo>
                                        <a:pt x="1789" y="605"/>
                                      </a:lnTo>
                                      <a:lnTo>
                                        <a:pt x="1824" y="677"/>
                                      </a:lnTo>
                                      <a:lnTo>
                                        <a:pt x="1857" y="751"/>
                                      </a:lnTo>
                                      <a:lnTo>
                                        <a:pt x="1887" y="830"/>
                                      </a:lnTo>
                                      <a:lnTo>
                                        <a:pt x="1917" y="911"/>
                                      </a:lnTo>
                                      <a:lnTo>
                                        <a:pt x="1944" y="995"/>
                                      </a:lnTo>
                                      <a:lnTo>
                                        <a:pt x="1969" y="1081"/>
                                      </a:lnTo>
                                      <a:lnTo>
                                        <a:pt x="1993" y="1170"/>
                                      </a:lnTo>
                                      <a:lnTo>
                                        <a:pt x="2014" y="1262"/>
                                      </a:lnTo>
                                      <a:lnTo>
                                        <a:pt x="2032" y="1355"/>
                                      </a:lnTo>
                                      <a:lnTo>
                                        <a:pt x="2049" y="1452"/>
                                      </a:lnTo>
                                      <a:lnTo>
                                        <a:pt x="2062" y="1550"/>
                                      </a:lnTo>
                                      <a:lnTo>
                                        <a:pt x="2074" y="1650"/>
                                      </a:lnTo>
                                      <a:lnTo>
                                        <a:pt x="2083" y="1752"/>
                                      </a:lnTo>
                                      <a:lnTo>
                                        <a:pt x="2090" y="1855"/>
                                      </a:lnTo>
                                      <a:lnTo>
                                        <a:pt x="2095" y="1960"/>
                                      </a:lnTo>
                                      <a:lnTo>
                                        <a:pt x="2096" y="2066"/>
                                      </a:lnTo>
                                      <a:lnTo>
                                        <a:pt x="2095" y="2172"/>
                                      </a:lnTo>
                                      <a:lnTo>
                                        <a:pt x="2090" y="2277"/>
                                      </a:lnTo>
                                      <a:lnTo>
                                        <a:pt x="2083" y="2381"/>
                                      </a:lnTo>
                                      <a:lnTo>
                                        <a:pt x="2074" y="2483"/>
                                      </a:lnTo>
                                      <a:lnTo>
                                        <a:pt x="2062" y="2582"/>
                                      </a:lnTo>
                                      <a:lnTo>
                                        <a:pt x="2049" y="2681"/>
                                      </a:lnTo>
                                      <a:lnTo>
                                        <a:pt x="2032" y="2776"/>
                                      </a:lnTo>
                                      <a:lnTo>
                                        <a:pt x="2014" y="2871"/>
                                      </a:lnTo>
                                      <a:lnTo>
                                        <a:pt x="1993" y="2962"/>
                                      </a:lnTo>
                                      <a:lnTo>
                                        <a:pt x="1969" y="3051"/>
                                      </a:lnTo>
                                      <a:lnTo>
                                        <a:pt x="1944" y="3138"/>
                                      </a:lnTo>
                                      <a:lnTo>
                                        <a:pt x="1917" y="3222"/>
                                      </a:lnTo>
                                      <a:lnTo>
                                        <a:pt x="1887" y="3303"/>
                                      </a:lnTo>
                                      <a:lnTo>
                                        <a:pt x="1857" y="3380"/>
                                      </a:lnTo>
                                      <a:lnTo>
                                        <a:pt x="1824" y="3455"/>
                                      </a:lnTo>
                                      <a:lnTo>
                                        <a:pt x="1789" y="3527"/>
                                      </a:lnTo>
                                      <a:lnTo>
                                        <a:pt x="1752" y="3596"/>
                                      </a:lnTo>
                                      <a:lnTo>
                                        <a:pt x="1714" y="3660"/>
                                      </a:lnTo>
                                      <a:lnTo>
                                        <a:pt x="1675" y="3722"/>
                                      </a:lnTo>
                                      <a:lnTo>
                                        <a:pt x="1634" y="3780"/>
                                      </a:lnTo>
                                      <a:lnTo>
                                        <a:pt x="1591" y="3833"/>
                                      </a:lnTo>
                                      <a:lnTo>
                                        <a:pt x="1548" y="3883"/>
                                      </a:lnTo>
                                      <a:lnTo>
                                        <a:pt x="1502" y="3929"/>
                                      </a:lnTo>
                                      <a:lnTo>
                                        <a:pt x="1456" y="3969"/>
                                      </a:lnTo>
                                      <a:lnTo>
                                        <a:pt x="1408" y="4007"/>
                                      </a:lnTo>
                                      <a:lnTo>
                                        <a:pt x="1359" y="4039"/>
                                      </a:lnTo>
                                      <a:lnTo>
                                        <a:pt x="1309" y="4068"/>
                                      </a:lnTo>
                                      <a:lnTo>
                                        <a:pt x="1258" y="4090"/>
                                      </a:lnTo>
                                      <a:lnTo>
                                        <a:pt x="1207" y="4108"/>
                                      </a:lnTo>
                                      <a:lnTo>
                                        <a:pt x="1155" y="4121"/>
                                      </a:lnTo>
                                      <a:lnTo>
                                        <a:pt x="1101" y="4129"/>
                                      </a:lnTo>
                                      <a:lnTo>
                                        <a:pt x="1048" y="4132"/>
                                      </a:lnTo>
                                      <a:lnTo>
                                        <a:pt x="994" y="4129"/>
                                      </a:lnTo>
                                      <a:lnTo>
                                        <a:pt x="940" y="4121"/>
                                      </a:lnTo>
                                      <a:lnTo>
                                        <a:pt x="888" y="4108"/>
                                      </a:lnTo>
                                      <a:lnTo>
                                        <a:pt x="837" y="4090"/>
                                      </a:lnTo>
                                      <a:lnTo>
                                        <a:pt x="786" y="4068"/>
                                      </a:lnTo>
                                      <a:lnTo>
                                        <a:pt x="736" y="4039"/>
                                      </a:lnTo>
                                      <a:lnTo>
                                        <a:pt x="688" y="4007"/>
                                      </a:lnTo>
                                      <a:lnTo>
                                        <a:pt x="641" y="3969"/>
                                      </a:lnTo>
                                      <a:lnTo>
                                        <a:pt x="593" y="3929"/>
                                      </a:lnTo>
                                      <a:lnTo>
                                        <a:pt x="549" y="3883"/>
                                      </a:lnTo>
                                      <a:lnTo>
                                        <a:pt x="504" y="3833"/>
                                      </a:lnTo>
                                      <a:lnTo>
                                        <a:pt x="462" y="3780"/>
                                      </a:lnTo>
                                      <a:lnTo>
                                        <a:pt x="421" y="3722"/>
                                      </a:lnTo>
                                      <a:lnTo>
                                        <a:pt x="381" y="3660"/>
                                      </a:lnTo>
                                      <a:lnTo>
                                        <a:pt x="343" y="3596"/>
                                      </a:lnTo>
                                      <a:lnTo>
                                        <a:pt x="307" y="3527"/>
                                      </a:lnTo>
                                      <a:lnTo>
                                        <a:pt x="273" y="3455"/>
                                      </a:lnTo>
                                      <a:lnTo>
                                        <a:pt x="239" y="3380"/>
                                      </a:lnTo>
                                      <a:lnTo>
                                        <a:pt x="209" y="3303"/>
                                      </a:lnTo>
                                      <a:lnTo>
                                        <a:pt x="178" y="3222"/>
                                      </a:lnTo>
                                      <a:lnTo>
                                        <a:pt x="152" y="3138"/>
                                      </a:lnTo>
                                      <a:lnTo>
                                        <a:pt x="126" y="3051"/>
                                      </a:lnTo>
                                      <a:lnTo>
                                        <a:pt x="104" y="2962"/>
                                      </a:lnTo>
                                      <a:lnTo>
                                        <a:pt x="83" y="2871"/>
                                      </a:lnTo>
                                      <a:lnTo>
                                        <a:pt x="63" y="2776"/>
                                      </a:lnTo>
                                      <a:lnTo>
                                        <a:pt x="48" y="2681"/>
                                      </a:lnTo>
                                      <a:lnTo>
                                        <a:pt x="33" y="2582"/>
                                      </a:lnTo>
                                      <a:lnTo>
                                        <a:pt x="21" y="2483"/>
                                      </a:lnTo>
                                      <a:lnTo>
                                        <a:pt x="12" y="2381"/>
                                      </a:lnTo>
                                      <a:lnTo>
                                        <a:pt x="6" y="2277"/>
                                      </a:lnTo>
                                      <a:lnTo>
                                        <a:pt x="2" y="2172"/>
                                      </a:lnTo>
                                      <a:lnTo>
                                        <a:pt x="0" y="2066"/>
                                      </a:lnTo>
                                      <a:lnTo>
                                        <a:pt x="2" y="1960"/>
                                      </a:lnTo>
                                      <a:lnTo>
                                        <a:pt x="6" y="1855"/>
                                      </a:lnTo>
                                      <a:lnTo>
                                        <a:pt x="12" y="1752"/>
                                      </a:lnTo>
                                      <a:lnTo>
                                        <a:pt x="21" y="1650"/>
                                      </a:lnTo>
                                      <a:lnTo>
                                        <a:pt x="33" y="1550"/>
                                      </a:lnTo>
                                      <a:lnTo>
                                        <a:pt x="48" y="1452"/>
                                      </a:lnTo>
                                      <a:lnTo>
                                        <a:pt x="63" y="1355"/>
                                      </a:lnTo>
                                      <a:lnTo>
                                        <a:pt x="83" y="1262"/>
                                      </a:lnTo>
                                      <a:lnTo>
                                        <a:pt x="104" y="1170"/>
                                      </a:lnTo>
                                      <a:lnTo>
                                        <a:pt x="126" y="1081"/>
                                      </a:lnTo>
                                      <a:lnTo>
                                        <a:pt x="152" y="995"/>
                                      </a:lnTo>
                                      <a:lnTo>
                                        <a:pt x="178" y="911"/>
                                      </a:lnTo>
                                      <a:lnTo>
                                        <a:pt x="209" y="830"/>
                                      </a:lnTo>
                                      <a:lnTo>
                                        <a:pt x="239" y="751"/>
                                      </a:lnTo>
                                      <a:lnTo>
                                        <a:pt x="273" y="677"/>
                                      </a:lnTo>
                                      <a:lnTo>
                                        <a:pt x="307" y="605"/>
                                      </a:lnTo>
                                      <a:lnTo>
                                        <a:pt x="343" y="537"/>
                                      </a:lnTo>
                                      <a:lnTo>
                                        <a:pt x="381" y="471"/>
                                      </a:lnTo>
                                      <a:lnTo>
                                        <a:pt x="421" y="411"/>
                                      </a:lnTo>
                                      <a:lnTo>
                                        <a:pt x="462" y="353"/>
                                      </a:lnTo>
                                      <a:lnTo>
                                        <a:pt x="504" y="300"/>
                                      </a:lnTo>
                                      <a:lnTo>
                                        <a:pt x="549" y="250"/>
                                      </a:lnTo>
                                      <a:lnTo>
                                        <a:pt x="593" y="204"/>
                                      </a:lnTo>
                                      <a:lnTo>
                                        <a:pt x="641" y="162"/>
                                      </a:lnTo>
                                      <a:lnTo>
                                        <a:pt x="688" y="125"/>
                                      </a:lnTo>
                                      <a:lnTo>
                                        <a:pt x="736" y="93"/>
                                      </a:lnTo>
                                      <a:lnTo>
                                        <a:pt x="786" y="65"/>
                                      </a:lnTo>
                                      <a:lnTo>
                                        <a:pt x="837" y="41"/>
                                      </a:lnTo>
                                      <a:lnTo>
                                        <a:pt x="888" y="23"/>
                                      </a:lnTo>
                                      <a:lnTo>
                                        <a:pt x="940" y="10"/>
                                      </a:lnTo>
                                      <a:lnTo>
                                        <a:pt x="994" y="2"/>
                                      </a:lnTo>
                                      <a:lnTo>
                                        <a:pt x="1048" y="0"/>
                                      </a:lnTo>
                                      <a:close/>
                                      <a:moveTo>
                                        <a:pt x="936" y="895"/>
                                      </a:moveTo>
                                      <a:lnTo>
                                        <a:pt x="965" y="897"/>
                                      </a:lnTo>
                                      <a:lnTo>
                                        <a:pt x="994" y="901"/>
                                      </a:lnTo>
                                      <a:lnTo>
                                        <a:pt x="1023" y="909"/>
                                      </a:lnTo>
                                      <a:lnTo>
                                        <a:pt x="1050" y="918"/>
                                      </a:lnTo>
                                      <a:lnTo>
                                        <a:pt x="1078" y="931"/>
                                      </a:lnTo>
                                      <a:lnTo>
                                        <a:pt x="1105" y="947"/>
                                      </a:lnTo>
                                      <a:lnTo>
                                        <a:pt x="1131" y="964"/>
                                      </a:lnTo>
                                      <a:lnTo>
                                        <a:pt x="1158" y="983"/>
                                      </a:lnTo>
                                      <a:lnTo>
                                        <a:pt x="1182" y="1005"/>
                                      </a:lnTo>
                                      <a:lnTo>
                                        <a:pt x="1207" y="1030"/>
                                      </a:lnTo>
                                      <a:lnTo>
                                        <a:pt x="1231" y="1058"/>
                                      </a:lnTo>
                                      <a:lnTo>
                                        <a:pt x="1254" y="1087"/>
                                      </a:lnTo>
                                      <a:lnTo>
                                        <a:pt x="1277" y="1118"/>
                                      </a:lnTo>
                                      <a:lnTo>
                                        <a:pt x="1298" y="1151"/>
                                      </a:lnTo>
                                      <a:lnTo>
                                        <a:pt x="1319" y="1186"/>
                                      </a:lnTo>
                                      <a:lnTo>
                                        <a:pt x="1338" y="1223"/>
                                      </a:lnTo>
                                      <a:lnTo>
                                        <a:pt x="1358" y="1262"/>
                                      </a:lnTo>
                                      <a:lnTo>
                                        <a:pt x="1375" y="1303"/>
                                      </a:lnTo>
                                      <a:lnTo>
                                        <a:pt x="1392" y="1346"/>
                                      </a:lnTo>
                                      <a:lnTo>
                                        <a:pt x="1408" y="1389"/>
                                      </a:lnTo>
                                      <a:lnTo>
                                        <a:pt x="1423" y="1435"/>
                                      </a:lnTo>
                                      <a:lnTo>
                                        <a:pt x="1436" y="1481"/>
                                      </a:lnTo>
                                      <a:lnTo>
                                        <a:pt x="1449" y="1529"/>
                                      </a:lnTo>
                                      <a:lnTo>
                                        <a:pt x="1461" y="1579"/>
                                      </a:lnTo>
                                      <a:lnTo>
                                        <a:pt x="1470" y="1630"/>
                                      </a:lnTo>
                                      <a:lnTo>
                                        <a:pt x="1480" y="1683"/>
                                      </a:lnTo>
                                      <a:lnTo>
                                        <a:pt x="1487" y="1735"/>
                                      </a:lnTo>
                                      <a:lnTo>
                                        <a:pt x="1494" y="1790"/>
                                      </a:lnTo>
                                      <a:lnTo>
                                        <a:pt x="1499" y="1845"/>
                                      </a:lnTo>
                                      <a:lnTo>
                                        <a:pt x="1503" y="1901"/>
                                      </a:lnTo>
                                      <a:lnTo>
                                        <a:pt x="1504" y="1958"/>
                                      </a:lnTo>
                                      <a:lnTo>
                                        <a:pt x="1506" y="2015"/>
                                      </a:lnTo>
                                      <a:lnTo>
                                        <a:pt x="1504" y="2073"/>
                                      </a:lnTo>
                                      <a:lnTo>
                                        <a:pt x="1503" y="2129"/>
                                      </a:lnTo>
                                      <a:lnTo>
                                        <a:pt x="1499" y="2186"/>
                                      </a:lnTo>
                                      <a:lnTo>
                                        <a:pt x="1494" y="2241"/>
                                      </a:lnTo>
                                      <a:lnTo>
                                        <a:pt x="1487" y="2296"/>
                                      </a:lnTo>
                                      <a:lnTo>
                                        <a:pt x="1480" y="2348"/>
                                      </a:lnTo>
                                      <a:lnTo>
                                        <a:pt x="1470" y="2400"/>
                                      </a:lnTo>
                                      <a:lnTo>
                                        <a:pt x="1461" y="2451"/>
                                      </a:lnTo>
                                      <a:lnTo>
                                        <a:pt x="1449" y="2501"/>
                                      </a:lnTo>
                                      <a:lnTo>
                                        <a:pt x="1436" y="2548"/>
                                      </a:lnTo>
                                      <a:lnTo>
                                        <a:pt x="1423" y="2595"/>
                                      </a:lnTo>
                                      <a:lnTo>
                                        <a:pt x="1408" y="2641"/>
                                      </a:lnTo>
                                      <a:lnTo>
                                        <a:pt x="1392" y="2685"/>
                                      </a:lnTo>
                                      <a:lnTo>
                                        <a:pt x="1375" y="2728"/>
                                      </a:lnTo>
                                      <a:lnTo>
                                        <a:pt x="1358" y="2768"/>
                                      </a:lnTo>
                                      <a:lnTo>
                                        <a:pt x="1338" y="2806"/>
                                      </a:lnTo>
                                      <a:lnTo>
                                        <a:pt x="1319" y="2844"/>
                                      </a:lnTo>
                                      <a:lnTo>
                                        <a:pt x="1298" y="2880"/>
                                      </a:lnTo>
                                      <a:lnTo>
                                        <a:pt x="1277" y="2912"/>
                                      </a:lnTo>
                                      <a:lnTo>
                                        <a:pt x="1254" y="2944"/>
                                      </a:lnTo>
                                      <a:lnTo>
                                        <a:pt x="1231" y="2973"/>
                                      </a:lnTo>
                                      <a:lnTo>
                                        <a:pt x="1207" y="3000"/>
                                      </a:lnTo>
                                      <a:lnTo>
                                        <a:pt x="1182" y="3024"/>
                                      </a:lnTo>
                                      <a:lnTo>
                                        <a:pt x="1158" y="3047"/>
                                      </a:lnTo>
                                      <a:lnTo>
                                        <a:pt x="1131" y="3067"/>
                                      </a:lnTo>
                                      <a:lnTo>
                                        <a:pt x="1105" y="3084"/>
                                      </a:lnTo>
                                      <a:lnTo>
                                        <a:pt x="1078" y="3100"/>
                                      </a:lnTo>
                                      <a:lnTo>
                                        <a:pt x="1050" y="3112"/>
                                      </a:lnTo>
                                      <a:lnTo>
                                        <a:pt x="1023" y="3122"/>
                                      </a:lnTo>
                                      <a:lnTo>
                                        <a:pt x="994" y="3129"/>
                                      </a:lnTo>
                                      <a:lnTo>
                                        <a:pt x="965" y="3134"/>
                                      </a:lnTo>
                                      <a:lnTo>
                                        <a:pt x="936" y="3135"/>
                                      </a:lnTo>
                                      <a:lnTo>
                                        <a:pt x="906" y="3134"/>
                                      </a:lnTo>
                                      <a:lnTo>
                                        <a:pt x="877" y="3129"/>
                                      </a:lnTo>
                                      <a:lnTo>
                                        <a:pt x="849" y="3122"/>
                                      </a:lnTo>
                                      <a:lnTo>
                                        <a:pt x="821" y="3112"/>
                                      </a:lnTo>
                                      <a:lnTo>
                                        <a:pt x="794" y="3100"/>
                                      </a:lnTo>
                                      <a:lnTo>
                                        <a:pt x="766" y="3084"/>
                                      </a:lnTo>
                                      <a:lnTo>
                                        <a:pt x="740" y="3067"/>
                                      </a:lnTo>
                                      <a:lnTo>
                                        <a:pt x="714" y="3047"/>
                                      </a:lnTo>
                                      <a:lnTo>
                                        <a:pt x="689" y="3024"/>
                                      </a:lnTo>
                                      <a:lnTo>
                                        <a:pt x="664" y="3000"/>
                                      </a:lnTo>
                                      <a:lnTo>
                                        <a:pt x="641" y="2973"/>
                                      </a:lnTo>
                                      <a:lnTo>
                                        <a:pt x="617" y="2944"/>
                                      </a:lnTo>
                                      <a:lnTo>
                                        <a:pt x="595" y="2912"/>
                                      </a:lnTo>
                                      <a:lnTo>
                                        <a:pt x="574" y="2880"/>
                                      </a:lnTo>
                                      <a:lnTo>
                                        <a:pt x="553" y="2844"/>
                                      </a:lnTo>
                                      <a:lnTo>
                                        <a:pt x="533" y="2806"/>
                                      </a:lnTo>
                                      <a:lnTo>
                                        <a:pt x="515" y="2768"/>
                                      </a:lnTo>
                                      <a:lnTo>
                                        <a:pt x="497" y="2728"/>
                                      </a:lnTo>
                                      <a:lnTo>
                                        <a:pt x="479" y="2685"/>
                                      </a:lnTo>
                                      <a:lnTo>
                                        <a:pt x="464" y="2641"/>
                                      </a:lnTo>
                                      <a:lnTo>
                                        <a:pt x="449" y="2595"/>
                                      </a:lnTo>
                                      <a:lnTo>
                                        <a:pt x="435" y="2548"/>
                                      </a:lnTo>
                                      <a:lnTo>
                                        <a:pt x="422" y="2501"/>
                                      </a:lnTo>
                                      <a:lnTo>
                                        <a:pt x="411" y="2451"/>
                                      </a:lnTo>
                                      <a:lnTo>
                                        <a:pt x="401" y="2400"/>
                                      </a:lnTo>
                                      <a:lnTo>
                                        <a:pt x="392" y="2348"/>
                                      </a:lnTo>
                                      <a:lnTo>
                                        <a:pt x="384" y="2296"/>
                                      </a:lnTo>
                                      <a:lnTo>
                                        <a:pt x="377" y="2241"/>
                                      </a:lnTo>
                                      <a:lnTo>
                                        <a:pt x="373" y="2186"/>
                                      </a:lnTo>
                                      <a:lnTo>
                                        <a:pt x="370" y="2129"/>
                                      </a:lnTo>
                                      <a:lnTo>
                                        <a:pt x="367" y="2073"/>
                                      </a:lnTo>
                                      <a:lnTo>
                                        <a:pt x="367" y="2015"/>
                                      </a:lnTo>
                                      <a:lnTo>
                                        <a:pt x="367" y="1958"/>
                                      </a:lnTo>
                                      <a:lnTo>
                                        <a:pt x="370" y="1901"/>
                                      </a:lnTo>
                                      <a:lnTo>
                                        <a:pt x="373" y="1845"/>
                                      </a:lnTo>
                                      <a:lnTo>
                                        <a:pt x="377" y="1790"/>
                                      </a:lnTo>
                                      <a:lnTo>
                                        <a:pt x="384" y="1735"/>
                                      </a:lnTo>
                                      <a:lnTo>
                                        <a:pt x="392" y="1683"/>
                                      </a:lnTo>
                                      <a:lnTo>
                                        <a:pt x="401" y="1630"/>
                                      </a:lnTo>
                                      <a:lnTo>
                                        <a:pt x="411" y="1579"/>
                                      </a:lnTo>
                                      <a:lnTo>
                                        <a:pt x="422" y="1529"/>
                                      </a:lnTo>
                                      <a:lnTo>
                                        <a:pt x="435" y="1481"/>
                                      </a:lnTo>
                                      <a:lnTo>
                                        <a:pt x="449" y="1435"/>
                                      </a:lnTo>
                                      <a:lnTo>
                                        <a:pt x="464" y="1389"/>
                                      </a:lnTo>
                                      <a:lnTo>
                                        <a:pt x="479" y="1346"/>
                                      </a:lnTo>
                                      <a:lnTo>
                                        <a:pt x="497" y="1303"/>
                                      </a:lnTo>
                                      <a:lnTo>
                                        <a:pt x="515" y="1262"/>
                                      </a:lnTo>
                                      <a:lnTo>
                                        <a:pt x="533" y="1223"/>
                                      </a:lnTo>
                                      <a:lnTo>
                                        <a:pt x="553" y="1186"/>
                                      </a:lnTo>
                                      <a:lnTo>
                                        <a:pt x="574" y="1151"/>
                                      </a:lnTo>
                                      <a:lnTo>
                                        <a:pt x="595" y="1118"/>
                                      </a:lnTo>
                                      <a:lnTo>
                                        <a:pt x="617" y="1087"/>
                                      </a:lnTo>
                                      <a:lnTo>
                                        <a:pt x="641" y="1058"/>
                                      </a:lnTo>
                                      <a:lnTo>
                                        <a:pt x="664" y="1030"/>
                                      </a:lnTo>
                                      <a:lnTo>
                                        <a:pt x="689" y="1005"/>
                                      </a:lnTo>
                                      <a:lnTo>
                                        <a:pt x="714" y="983"/>
                                      </a:lnTo>
                                      <a:lnTo>
                                        <a:pt x="740" y="964"/>
                                      </a:lnTo>
                                      <a:lnTo>
                                        <a:pt x="766" y="947"/>
                                      </a:lnTo>
                                      <a:lnTo>
                                        <a:pt x="794" y="931"/>
                                      </a:lnTo>
                                      <a:lnTo>
                                        <a:pt x="821" y="918"/>
                                      </a:lnTo>
                                      <a:lnTo>
                                        <a:pt x="849" y="909"/>
                                      </a:lnTo>
                                      <a:lnTo>
                                        <a:pt x="877" y="901"/>
                                      </a:lnTo>
                                      <a:lnTo>
                                        <a:pt x="906" y="897"/>
                                      </a:lnTo>
                                      <a:lnTo>
                                        <a:pt x="936" y="8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48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94" y="4938"/>
                                  <a:ext cx="695" cy="1059"/>
                                </a:xfrm>
                                <a:custGeom>
                                  <a:avLst/>
                                  <a:gdLst>
                                    <a:gd name="T0" fmla="*/ 171 w 2781"/>
                                    <a:gd name="T1" fmla="*/ 191 h 4234"/>
                                    <a:gd name="T2" fmla="*/ 384 w 2781"/>
                                    <a:gd name="T3" fmla="*/ 492 h 4234"/>
                                    <a:gd name="T4" fmla="*/ 551 w 2781"/>
                                    <a:gd name="T5" fmla="*/ 809 h 4234"/>
                                    <a:gd name="T6" fmla="*/ 674 w 2781"/>
                                    <a:gd name="T7" fmla="*/ 1140 h 4234"/>
                                    <a:gd name="T8" fmla="*/ 758 w 2781"/>
                                    <a:gd name="T9" fmla="*/ 1484 h 4234"/>
                                    <a:gd name="T10" fmla="*/ 809 w 2781"/>
                                    <a:gd name="T11" fmla="*/ 1839 h 4234"/>
                                    <a:gd name="T12" fmla="*/ 832 w 2781"/>
                                    <a:gd name="T13" fmla="*/ 2204 h 4234"/>
                                    <a:gd name="T14" fmla="*/ 831 w 2781"/>
                                    <a:gd name="T15" fmla="*/ 2576 h 4234"/>
                                    <a:gd name="T16" fmla="*/ 810 w 2781"/>
                                    <a:gd name="T17" fmla="*/ 2954 h 4234"/>
                                    <a:gd name="T18" fmla="*/ 776 w 2781"/>
                                    <a:gd name="T19" fmla="*/ 3338 h 4234"/>
                                    <a:gd name="T20" fmla="*/ 731 w 2781"/>
                                    <a:gd name="T21" fmla="*/ 3726 h 4234"/>
                                    <a:gd name="T22" fmla="*/ 877 w 2781"/>
                                    <a:gd name="T23" fmla="*/ 3710 h 4234"/>
                                    <a:gd name="T24" fmla="*/ 1022 w 2781"/>
                                    <a:gd name="T25" fmla="*/ 3694 h 4234"/>
                                    <a:gd name="T26" fmla="*/ 1140 w 2781"/>
                                    <a:gd name="T27" fmla="*/ 3696 h 4234"/>
                                    <a:gd name="T28" fmla="*/ 1192 w 2781"/>
                                    <a:gd name="T29" fmla="*/ 3732 h 4234"/>
                                    <a:gd name="T30" fmla="*/ 1231 w 2781"/>
                                    <a:gd name="T31" fmla="*/ 3773 h 4234"/>
                                    <a:gd name="T32" fmla="*/ 1259 w 2781"/>
                                    <a:gd name="T33" fmla="*/ 3818 h 4234"/>
                                    <a:gd name="T34" fmla="*/ 1275 w 2781"/>
                                    <a:gd name="T35" fmla="*/ 3866 h 4234"/>
                                    <a:gd name="T36" fmla="*/ 1281 w 2781"/>
                                    <a:gd name="T37" fmla="*/ 3918 h 4234"/>
                                    <a:gd name="T38" fmla="*/ 1280 w 2781"/>
                                    <a:gd name="T39" fmla="*/ 3973 h 4234"/>
                                    <a:gd name="T40" fmla="*/ 1260 w 2781"/>
                                    <a:gd name="T41" fmla="*/ 4070 h 4234"/>
                                    <a:gd name="T42" fmla="*/ 1217 w 2781"/>
                                    <a:gd name="T43" fmla="*/ 4192 h 4234"/>
                                    <a:gd name="T44" fmla="*/ 1269 w 2781"/>
                                    <a:gd name="T45" fmla="*/ 4234 h 4234"/>
                                    <a:gd name="T46" fmla="*/ 1374 w 2781"/>
                                    <a:gd name="T47" fmla="*/ 4226 h 4234"/>
                                    <a:gd name="T48" fmla="*/ 1480 w 2781"/>
                                    <a:gd name="T49" fmla="*/ 4210 h 4234"/>
                                    <a:gd name="T50" fmla="*/ 1587 w 2781"/>
                                    <a:gd name="T51" fmla="*/ 4187 h 4234"/>
                                    <a:gd name="T52" fmla="*/ 1696 w 2781"/>
                                    <a:gd name="T53" fmla="*/ 4157 h 4234"/>
                                    <a:gd name="T54" fmla="*/ 1844 w 2781"/>
                                    <a:gd name="T55" fmla="*/ 4104 h 4234"/>
                                    <a:gd name="T56" fmla="*/ 2078 w 2781"/>
                                    <a:gd name="T57" fmla="*/ 4004 h 4234"/>
                                    <a:gd name="T58" fmla="*/ 2331 w 2781"/>
                                    <a:gd name="T59" fmla="*/ 3875 h 4234"/>
                                    <a:gd name="T60" fmla="*/ 2551 w 2781"/>
                                    <a:gd name="T61" fmla="*/ 3595 h 4234"/>
                                    <a:gd name="T62" fmla="*/ 2691 w 2781"/>
                                    <a:gd name="T63" fmla="*/ 3198 h 4234"/>
                                    <a:gd name="T64" fmla="*/ 2766 w 2781"/>
                                    <a:gd name="T65" fmla="*/ 2758 h 4234"/>
                                    <a:gd name="T66" fmla="*/ 2779 w 2781"/>
                                    <a:gd name="T67" fmla="*/ 2294 h 4234"/>
                                    <a:gd name="T68" fmla="*/ 2730 w 2781"/>
                                    <a:gd name="T69" fmla="*/ 1828 h 4234"/>
                                    <a:gd name="T70" fmla="*/ 2623 w 2781"/>
                                    <a:gd name="T71" fmla="*/ 1380 h 4234"/>
                                    <a:gd name="T72" fmla="*/ 2459 w 2781"/>
                                    <a:gd name="T73" fmla="*/ 968 h 4234"/>
                                    <a:gd name="T74" fmla="*/ 2238 w 2781"/>
                                    <a:gd name="T75" fmla="*/ 611 h 4234"/>
                                    <a:gd name="T76" fmla="*/ 1964 w 2781"/>
                                    <a:gd name="T77" fmla="*/ 332 h 4234"/>
                                    <a:gd name="T78" fmla="*/ 1637 w 2781"/>
                                    <a:gd name="T79" fmla="*/ 149 h 4234"/>
                                    <a:gd name="T80" fmla="*/ 1260 w 2781"/>
                                    <a:gd name="T81" fmla="*/ 81 h 4234"/>
                                    <a:gd name="T82" fmla="*/ 1146 w 2781"/>
                                    <a:gd name="T83" fmla="*/ 74 h 4234"/>
                                    <a:gd name="T84" fmla="*/ 868 w 2781"/>
                                    <a:gd name="T85" fmla="*/ 56 h 4234"/>
                                    <a:gd name="T86" fmla="*/ 521 w 2781"/>
                                    <a:gd name="T87" fmla="*/ 34 h 4234"/>
                                    <a:gd name="T88" fmla="*/ 205 w 2781"/>
                                    <a:gd name="T89" fmla="*/ 13 h 4234"/>
                                    <a:gd name="T90" fmla="*/ 17 w 2781"/>
                                    <a:gd name="T91" fmla="*/ 1 h 4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781" h="4234">
                                      <a:moveTo>
                                        <a:pt x="0" y="0"/>
                                      </a:moveTo>
                                      <a:lnTo>
                                        <a:pt x="89" y="94"/>
                                      </a:lnTo>
                                      <a:lnTo>
                                        <a:pt x="171" y="191"/>
                                      </a:lnTo>
                                      <a:lnTo>
                                        <a:pt x="247" y="289"/>
                                      </a:lnTo>
                                      <a:lnTo>
                                        <a:pt x="319" y="390"/>
                                      </a:lnTo>
                                      <a:lnTo>
                                        <a:pt x="384" y="492"/>
                                      </a:lnTo>
                                      <a:lnTo>
                                        <a:pt x="445" y="596"/>
                                      </a:lnTo>
                                      <a:lnTo>
                                        <a:pt x="500" y="702"/>
                                      </a:lnTo>
                                      <a:lnTo>
                                        <a:pt x="551" y="809"/>
                                      </a:lnTo>
                                      <a:lnTo>
                                        <a:pt x="595" y="918"/>
                                      </a:lnTo>
                                      <a:lnTo>
                                        <a:pt x="637" y="1028"/>
                                      </a:lnTo>
                                      <a:lnTo>
                                        <a:pt x="674" y="1140"/>
                                      </a:lnTo>
                                      <a:lnTo>
                                        <a:pt x="705" y="1253"/>
                                      </a:lnTo>
                                      <a:lnTo>
                                        <a:pt x="734" y="1368"/>
                                      </a:lnTo>
                                      <a:lnTo>
                                        <a:pt x="758" y="1484"/>
                                      </a:lnTo>
                                      <a:lnTo>
                                        <a:pt x="779" y="1601"/>
                                      </a:lnTo>
                                      <a:lnTo>
                                        <a:pt x="796" y="1719"/>
                                      </a:lnTo>
                                      <a:lnTo>
                                        <a:pt x="809" y="1839"/>
                                      </a:lnTo>
                                      <a:lnTo>
                                        <a:pt x="819" y="1959"/>
                                      </a:lnTo>
                                      <a:lnTo>
                                        <a:pt x="827" y="2081"/>
                                      </a:lnTo>
                                      <a:lnTo>
                                        <a:pt x="832" y="2204"/>
                                      </a:lnTo>
                                      <a:lnTo>
                                        <a:pt x="833" y="2327"/>
                                      </a:lnTo>
                                      <a:lnTo>
                                        <a:pt x="833" y="2451"/>
                                      </a:lnTo>
                                      <a:lnTo>
                                        <a:pt x="831" y="2576"/>
                                      </a:lnTo>
                                      <a:lnTo>
                                        <a:pt x="826" y="2702"/>
                                      </a:lnTo>
                                      <a:lnTo>
                                        <a:pt x="819" y="2827"/>
                                      </a:lnTo>
                                      <a:lnTo>
                                        <a:pt x="810" y="2954"/>
                                      </a:lnTo>
                                      <a:lnTo>
                                        <a:pt x="801" y="3083"/>
                                      </a:lnTo>
                                      <a:lnTo>
                                        <a:pt x="789" y="3210"/>
                                      </a:lnTo>
                                      <a:lnTo>
                                        <a:pt x="776" y="3338"/>
                                      </a:lnTo>
                                      <a:lnTo>
                                        <a:pt x="761" y="3467"/>
                                      </a:lnTo>
                                      <a:lnTo>
                                        <a:pt x="747" y="3596"/>
                                      </a:lnTo>
                                      <a:lnTo>
                                        <a:pt x="731" y="3726"/>
                                      </a:lnTo>
                                      <a:lnTo>
                                        <a:pt x="780" y="3721"/>
                                      </a:lnTo>
                                      <a:lnTo>
                                        <a:pt x="828" y="3715"/>
                                      </a:lnTo>
                                      <a:lnTo>
                                        <a:pt x="877" y="3710"/>
                                      </a:lnTo>
                                      <a:lnTo>
                                        <a:pt x="925" y="3705"/>
                                      </a:lnTo>
                                      <a:lnTo>
                                        <a:pt x="974" y="3700"/>
                                      </a:lnTo>
                                      <a:lnTo>
                                        <a:pt x="1022" y="3694"/>
                                      </a:lnTo>
                                      <a:lnTo>
                                        <a:pt x="1070" y="3689"/>
                                      </a:lnTo>
                                      <a:lnTo>
                                        <a:pt x="1119" y="3684"/>
                                      </a:lnTo>
                                      <a:lnTo>
                                        <a:pt x="1140" y="3696"/>
                                      </a:lnTo>
                                      <a:lnTo>
                                        <a:pt x="1158" y="3708"/>
                                      </a:lnTo>
                                      <a:lnTo>
                                        <a:pt x="1176" y="3719"/>
                                      </a:lnTo>
                                      <a:lnTo>
                                        <a:pt x="1192" y="3732"/>
                                      </a:lnTo>
                                      <a:lnTo>
                                        <a:pt x="1207" y="3746"/>
                                      </a:lnTo>
                                      <a:lnTo>
                                        <a:pt x="1220" y="3759"/>
                                      </a:lnTo>
                                      <a:lnTo>
                                        <a:pt x="1231" y="3773"/>
                                      </a:lnTo>
                                      <a:lnTo>
                                        <a:pt x="1242" y="3787"/>
                                      </a:lnTo>
                                      <a:lnTo>
                                        <a:pt x="1251" y="3802"/>
                                      </a:lnTo>
                                      <a:lnTo>
                                        <a:pt x="1259" y="3818"/>
                                      </a:lnTo>
                                      <a:lnTo>
                                        <a:pt x="1265" y="3833"/>
                                      </a:lnTo>
                                      <a:lnTo>
                                        <a:pt x="1271" y="3850"/>
                                      </a:lnTo>
                                      <a:lnTo>
                                        <a:pt x="1275" y="3866"/>
                                      </a:lnTo>
                                      <a:lnTo>
                                        <a:pt x="1279" y="3883"/>
                                      </a:lnTo>
                                      <a:lnTo>
                                        <a:pt x="1280" y="3901"/>
                                      </a:lnTo>
                                      <a:lnTo>
                                        <a:pt x="1281" y="3918"/>
                                      </a:lnTo>
                                      <a:lnTo>
                                        <a:pt x="1281" y="3937"/>
                                      </a:lnTo>
                                      <a:lnTo>
                                        <a:pt x="1281" y="3955"/>
                                      </a:lnTo>
                                      <a:lnTo>
                                        <a:pt x="1280" y="3973"/>
                                      </a:lnTo>
                                      <a:lnTo>
                                        <a:pt x="1277" y="3992"/>
                                      </a:lnTo>
                                      <a:lnTo>
                                        <a:pt x="1269" y="4031"/>
                                      </a:lnTo>
                                      <a:lnTo>
                                        <a:pt x="1260" y="4070"/>
                                      </a:lnTo>
                                      <a:lnTo>
                                        <a:pt x="1247" y="4110"/>
                                      </a:lnTo>
                                      <a:lnTo>
                                        <a:pt x="1233" y="4152"/>
                                      </a:lnTo>
                                      <a:lnTo>
                                        <a:pt x="1217" y="4192"/>
                                      </a:lnTo>
                                      <a:lnTo>
                                        <a:pt x="1200" y="4234"/>
                                      </a:lnTo>
                                      <a:lnTo>
                                        <a:pt x="1235" y="4234"/>
                                      </a:lnTo>
                                      <a:lnTo>
                                        <a:pt x="1269" y="4234"/>
                                      </a:lnTo>
                                      <a:lnTo>
                                        <a:pt x="1305" y="4231"/>
                                      </a:lnTo>
                                      <a:lnTo>
                                        <a:pt x="1340" y="4230"/>
                                      </a:lnTo>
                                      <a:lnTo>
                                        <a:pt x="1374" y="4226"/>
                                      </a:lnTo>
                                      <a:lnTo>
                                        <a:pt x="1409" y="4222"/>
                                      </a:lnTo>
                                      <a:lnTo>
                                        <a:pt x="1445" y="4217"/>
                                      </a:lnTo>
                                      <a:lnTo>
                                        <a:pt x="1480" y="4210"/>
                                      </a:lnTo>
                                      <a:lnTo>
                                        <a:pt x="1515" y="4204"/>
                                      </a:lnTo>
                                      <a:lnTo>
                                        <a:pt x="1551" y="4196"/>
                                      </a:lnTo>
                                      <a:lnTo>
                                        <a:pt x="1587" y="4187"/>
                                      </a:lnTo>
                                      <a:lnTo>
                                        <a:pt x="1623" y="4178"/>
                                      </a:lnTo>
                                      <a:lnTo>
                                        <a:pt x="1659" y="4169"/>
                                      </a:lnTo>
                                      <a:lnTo>
                                        <a:pt x="1696" y="4157"/>
                                      </a:lnTo>
                                      <a:lnTo>
                                        <a:pt x="1733" y="4145"/>
                                      </a:lnTo>
                                      <a:lnTo>
                                        <a:pt x="1769" y="4132"/>
                                      </a:lnTo>
                                      <a:lnTo>
                                        <a:pt x="1844" y="4104"/>
                                      </a:lnTo>
                                      <a:lnTo>
                                        <a:pt x="1921" y="4074"/>
                                      </a:lnTo>
                                      <a:lnTo>
                                        <a:pt x="1999" y="4040"/>
                                      </a:lnTo>
                                      <a:lnTo>
                                        <a:pt x="2078" y="4004"/>
                                      </a:lnTo>
                                      <a:lnTo>
                                        <a:pt x="2161" y="3963"/>
                                      </a:lnTo>
                                      <a:lnTo>
                                        <a:pt x="2245" y="3921"/>
                                      </a:lnTo>
                                      <a:lnTo>
                                        <a:pt x="2331" y="3875"/>
                                      </a:lnTo>
                                      <a:lnTo>
                                        <a:pt x="2420" y="3827"/>
                                      </a:lnTo>
                                      <a:lnTo>
                                        <a:pt x="2489" y="3715"/>
                                      </a:lnTo>
                                      <a:lnTo>
                                        <a:pt x="2551" y="3595"/>
                                      </a:lnTo>
                                      <a:lnTo>
                                        <a:pt x="2605" y="3469"/>
                                      </a:lnTo>
                                      <a:lnTo>
                                        <a:pt x="2650" y="3336"/>
                                      </a:lnTo>
                                      <a:lnTo>
                                        <a:pt x="2691" y="3198"/>
                                      </a:lnTo>
                                      <a:lnTo>
                                        <a:pt x="2722" y="3055"/>
                                      </a:lnTo>
                                      <a:lnTo>
                                        <a:pt x="2747" y="2909"/>
                                      </a:lnTo>
                                      <a:lnTo>
                                        <a:pt x="2766" y="2758"/>
                                      </a:lnTo>
                                      <a:lnTo>
                                        <a:pt x="2777" y="2605"/>
                                      </a:lnTo>
                                      <a:lnTo>
                                        <a:pt x="2781" y="2450"/>
                                      </a:lnTo>
                                      <a:lnTo>
                                        <a:pt x="2779" y="2294"/>
                                      </a:lnTo>
                                      <a:lnTo>
                                        <a:pt x="2770" y="2138"/>
                                      </a:lnTo>
                                      <a:lnTo>
                                        <a:pt x="2754" y="1983"/>
                                      </a:lnTo>
                                      <a:lnTo>
                                        <a:pt x="2730" y="1828"/>
                                      </a:lnTo>
                                      <a:lnTo>
                                        <a:pt x="2701" y="1676"/>
                                      </a:lnTo>
                                      <a:lnTo>
                                        <a:pt x="2666" y="1525"/>
                                      </a:lnTo>
                                      <a:lnTo>
                                        <a:pt x="2623" y="1380"/>
                                      </a:lnTo>
                                      <a:lnTo>
                                        <a:pt x="2575" y="1237"/>
                                      </a:lnTo>
                                      <a:lnTo>
                                        <a:pt x="2520" y="1100"/>
                                      </a:lnTo>
                                      <a:lnTo>
                                        <a:pt x="2459" y="968"/>
                                      </a:lnTo>
                                      <a:lnTo>
                                        <a:pt x="2391" y="842"/>
                                      </a:lnTo>
                                      <a:lnTo>
                                        <a:pt x="2318" y="723"/>
                                      </a:lnTo>
                                      <a:lnTo>
                                        <a:pt x="2238" y="611"/>
                                      </a:lnTo>
                                      <a:lnTo>
                                        <a:pt x="2153" y="509"/>
                                      </a:lnTo>
                                      <a:lnTo>
                                        <a:pt x="2061" y="415"/>
                                      </a:lnTo>
                                      <a:lnTo>
                                        <a:pt x="1964" y="332"/>
                                      </a:lnTo>
                                      <a:lnTo>
                                        <a:pt x="1861" y="259"/>
                                      </a:lnTo>
                                      <a:lnTo>
                                        <a:pt x="1752" y="197"/>
                                      </a:lnTo>
                                      <a:lnTo>
                                        <a:pt x="1637" y="149"/>
                                      </a:lnTo>
                                      <a:lnTo>
                                        <a:pt x="1518" y="112"/>
                                      </a:lnTo>
                                      <a:lnTo>
                                        <a:pt x="1392" y="90"/>
                                      </a:lnTo>
                                      <a:lnTo>
                                        <a:pt x="1260" y="81"/>
                                      </a:lnTo>
                                      <a:lnTo>
                                        <a:pt x="1247" y="81"/>
                                      </a:lnTo>
                                      <a:lnTo>
                                        <a:pt x="1208" y="78"/>
                                      </a:lnTo>
                                      <a:lnTo>
                                        <a:pt x="1146" y="74"/>
                                      </a:lnTo>
                                      <a:lnTo>
                                        <a:pt x="1066" y="69"/>
                                      </a:lnTo>
                                      <a:lnTo>
                                        <a:pt x="972" y="63"/>
                                      </a:lnTo>
                                      <a:lnTo>
                                        <a:pt x="868" y="56"/>
                                      </a:lnTo>
                                      <a:lnTo>
                                        <a:pt x="754" y="48"/>
                                      </a:lnTo>
                                      <a:lnTo>
                                        <a:pt x="637" y="40"/>
                                      </a:lnTo>
                                      <a:lnTo>
                                        <a:pt x="521" y="34"/>
                                      </a:lnTo>
                                      <a:lnTo>
                                        <a:pt x="407" y="26"/>
                                      </a:lnTo>
                                      <a:lnTo>
                                        <a:pt x="301" y="19"/>
                                      </a:lnTo>
                                      <a:lnTo>
                                        <a:pt x="205" y="13"/>
                                      </a:lnTo>
                                      <a:lnTo>
                                        <a:pt x="123" y="7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B3AA92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100000">
                                      <a:srgbClr val="B3AA92"/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53" y="5018"/>
                                  <a:ext cx="248" cy="516"/>
                                </a:xfrm>
                                <a:custGeom>
                                  <a:avLst/>
                                  <a:gdLst>
                                    <a:gd name="T0" fmla="*/ 717 w 992"/>
                                    <a:gd name="T1" fmla="*/ 9 h 2063"/>
                                    <a:gd name="T2" fmla="*/ 733 w 992"/>
                                    <a:gd name="T3" fmla="*/ 0 h 2063"/>
                                    <a:gd name="T4" fmla="*/ 749 w 992"/>
                                    <a:gd name="T5" fmla="*/ 0 h 2063"/>
                                    <a:gd name="T6" fmla="*/ 765 w 992"/>
                                    <a:gd name="T7" fmla="*/ 11 h 2063"/>
                                    <a:gd name="T8" fmla="*/ 779 w 992"/>
                                    <a:gd name="T9" fmla="*/ 28 h 2063"/>
                                    <a:gd name="T10" fmla="*/ 793 w 992"/>
                                    <a:gd name="T11" fmla="*/ 54 h 2063"/>
                                    <a:gd name="T12" fmla="*/ 806 w 992"/>
                                    <a:gd name="T13" fmla="*/ 87 h 2063"/>
                                    <a:gd name="T14" fmla="*/ 821 w 992"/>
                                    <a:gd name="T15" fmla="*/ 126 h 2063"/>
                                    <a:gd name="T16" fmla="*/ 833 w 992"/>
                                    <a:gd name="T17" fmla="*/ 172 h 2063"/>
                                    <a:gd name="T18" fmla="*/ 846 w 992"/>
                                    <a:gd name="T19" fmla="*/ 223 h 2063"/>
                                    <a:gd name="T20" fmla="*/ 857 w 992"/>
                                    <a:gd name="T21" fmla="*/ 278 h 2063"/>
                                    <a:gd name="T22" fmla="*/ 869 w 992"/>
                                    <a:gd name="T23" fmla="*/ 337 h 2063"/>
                                    <a:gd name="T24" fmla="*/ 880 w 992"/>
                                    <a:gd name="T25" fmla="*/ 400 h 2063"/>
                                    <a:gd name="T26" fmla="*/ 892 w 992"/>
                                    <a:gd name="T27" fmla="*/ 466 h 2063"/>
                                    <a:gd name="T28" fmla="*/ 901 w 992"/>
                                    <a:gd name="T29" fmla="*/ 535 h 2063"/>
                                    <a:gd name="T30" fmla="*/ 911 w 992"/>
                                    <a:gd name="T31" fmla="*/ 604 h 2063"/>
                                    <a:gd name="T32" fmla="*/ 920 w 992"/>
                                    <a:gd name="T33" fmla="*/ 675 h 2063"/>
                                    <a:gd name="T34" fmla="*/ 936 w 992"/>
                                    <a:gd name="T35" fmla="*/ 817 h 2063"/>
                                    <a:gd name="T36" fmla="*/ 950 w 992"/>
                                    <a:gd name="T37" fmla="*/ 956 h 2063"/>
                                    <a:gd name="T38" fmla="*/ 964 w 992"/>
                                    <a:gd name="T39" fmla="*/ 1087 h 2063"/>
                                    <a:gd name="T40" fmla="*/ 974 w 992"/>
                                    <a:gd name="T41" fmla="*/ 1205 h 2063"/>
                                    <a:gd name="T42" fmla="*/ 982 w 992"/>
                                    <a:gd name="T43" fmla="*/ 1306 h 2063"/>
                                    <a:gd name="T44" fmla="*/ 987 w 992"/>
                                    <a:gd name="T45" fmla="*/ 1385 h 2063"/>
                                    <a:gd name="T46" fmla="*/ 991 w 992"/>
                                    <a:gd name="T47" fmla="*/ 1434 h 2063"/>
                                    <a:gd name="T48" fmla="*/ 992 w 992"/>
                                    <a:gd name="T49" fmla="*/ 1451 h 2063"/>
                                    <a:gd name="T50" fmla="*/ 585 w 992"/>
                                    <a:gd name="T51" fmla="*/ 2063 h 2063"/>
                                    <a:gd name="T52" fmla="*/ 178 w 992"/>
                                    <a:gd name="T53" fmla="*/ 2002 h 2063"/>
                                    <a:gd name="T54" fmla="*/ 97 w 992"/>
                                    <a:gd name="T55" fmla="*/ 1859 h 2063"/>
                                    <a:gd name="T56" fmla="*/ 0 w 992"/>
                                    <a:gd name="T57" fmla="*/ 626 h 2063"/>
                                    <a:gd name="T58" fmla="*/ 717 w 992"/>
                                    <a:gd name="T59" fmla="*/ 9 h 20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992" h="2063">
                                      <a:moveTo>
                                        <a:pt x="717" y="9"/>
                                      </a:moveTo>
                                      <a:lnTo>
                                        <a:pt x="733" y="0"/>
                                      </a:lnTo>
                                      <a:lnTo>
                                        <a:pt x="749" y="0"/>
                                      </a:lnTo>
                                      <a:lnTo>
                                        <a:pt x="765" y="11"/>
                                      </a:lnTo>
                                      <a:lnTo>
                                        <a:pt x="779" y="28"/>
                                      </a:lnTo>
                                      <a:lnTo>
                                        <a:pt x="793" y="54"/>
                                      </a:lnTo>
                                      <a:lnTo>
                                        <a:pt x="806" y="87"/>
                                      </a:lnTo>
                                      <a:lnTo>
                                        <a:pt x="821" y="126"/>
                                      </a:lnTo>
                                      <a:lnTo>
                                        <a:pt x="833" y="172"/>
                                      </a:lnTo>
                                      <a:lnTo>
                                        <a:pt x="846" y="223"/>
                                      </a:lnTo>
                                      <a:lnTo>
                                        <a:pt x="857" y="278"/>
                                      </a:lnTo>
                                      <a:lnTo>
                                        <a:pt x="869" y="337"/>
                                      </a:lnTo>
                                      <a:lnTo>
                                        <a:pt x="880" y="400"/>
                                      </a:lnTo>
                                      <a:lnTo>
                                        <a:pt x="892" y="466"/>
                                      </a:lnTo>
                                      <a:lnTo>
                                        <a:pt x="901" y="535"/>
                                      </a:lnTo>
                                      <a:lnTo>
                                        <a:pt x="911" y="604"/>
                                      </a:lnTo>
                                      <a:lnTo>
                                        <a:pt x="920" y="675"/>
                                      </a:lnTo>
                                      <a:lnTo>
                                        <a:pt x="936" y="817"/>
                                      </a:lnTo>
                                      <a:lnTo>
                                        <a:pt x="950" y="956"/>
                                      </a:lnTo>
                                      <a:lnTo>
                                        <a:pt x="964" y="1087"/>
                                      </a:lnTo>
                                      <a:lnTo>
                                        <a:pt x="974" y="1205"/>
                                      </a:lnTo>
                                      <a:lnTo>
                                        <a:pt x="982" y="1306"/>
                                      </a:lnTo>
                                      <a:lnTo>
                                        <a:pt x="987" y="1385"/>
                                      </a:lnTo>
                                      <a:lnTo>
                                        <a:pt x="991" y="1434"/>
                                      </a:lnTo>
                                      <a:lnTo>
                                        <a:pt x="992" y="1451"/>
                                      </a:lnTo>
                                      <a:lnTo>
                                        <a:pt x="585" y="2063"/>
                                      </a:lnTo>
                                      <a:lnTo>
                                        <a:pt x="178" y="2002"/>
                                      </a:lnTo>
                                      <a:lnTo>
                                        <a:pt x="97" y="1859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717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Freeform 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65" y="5048"/>
                                  <a:ext cx="185" cy="535"/>
                                </a:xfrm>
                                <a:custGeom>
                                  <a:avLst/>
                                  <a:gdLst>
                                    <a:gd name="T0" fmla="*/ 0 w 741"/>
                                    <a:gd name="T1" fmla="*/ 0 h 2137"/>
                                    <a:gd name="T2" fmla="*/ 126 w 741"/>
                                    <a:gd name="T3" fmla="*/ 1392 h 2137"/>
                                    <a:gd name="T4" fmla="*/ 148 w 741"/>
                                    <a:gd name="T5" fmla="*/ 1443 h 2137"/>
                                    <a:gd name="T6" fmla="*/ 170 w 741"/>
                                    <a:gd name="T7" fmla="*/ 1499 h 2137"/>
                                    <a:gd name="T8" fmla="*/ 195 w 741"/>
                                    <a:gd name="T9" fmla="*/ 1562 h 2137"/>
                                    <a:gd name="T10" fmla="*/ 220 w 741"/>
                                    <a:gd name="T11" fmla="*/ 1626 h 2137"/>
                                    <a:gd name="T12" fmla="*/ 246 w 741"/>
                                    <a:gd name="T13" fmla="*/ 1695 h 2137"/>
                                    <a:gd name="T14" fmla="*/ 275 w 741"/>
                                    <a:gd name="T15" fmla="*/ 1761 h 2137"/>
                                    <a:gd name="T16" fmla="*/ 289 w 741"/>
                                    <a:gd name="T17" fmla="*/ 1795 h 2137"/>
                                    <a:gd name="T18" fmla="*/ 306 w 741"/>
                                    <a:gd name="T19" fmla="*/ 1828 h 2137"/>
                                    <a:gd name="T20" fmla="*/ 322 w 741"/>
                                    <a:gd name="T21" fmla="*/ 1861 h 2137"/>
                                    <a:gd name="T22" fmla="*/ 339 w 741"/>
                                    <a:gd name="T23" fmla="*/ 1892 h 2137"/>
                                    <a:gd name="T24" fmla="*/ 357 w 741"/>
                                    <a:gd name="T25" fmla="*/ 1922 h 2137"/>
                                    <a:gd name="T26" fmla="*/ 376 w 741"/>
                                    <a:gd name="T27" fmla="*/ 1951 h 2137"/>
                                    <a:gd name="T28" fmla="*/ 395 w 741"/>
                                    <a:gd name="T29" fmla="*/ 1979 h 2137"/>
                                    <a:gd name="T30" fmla="*/ 415 w 741"/>
                                    <a:gd name="T31" fmla="*/ 2005 h 2137"/>
                                    <a:gd name="T32" fmla="*/ 436 w 741"/>
                                    <a:gd name="T33" fmla="*/ 2030 h 2137"/>
                                    <a:gd name="T34" fmla="*/ 458 w 741"/>
                                    <a:gd name="T35" fmla="*/ 2052 h 2137"/>
                                    <a:gd name="T36" fmla="*/ 482 w 741"/>
                                    <a:gd name="T37" fmla="*/ 2072 h 2137"/>
                                    <a:gd name="T38" fmla="*/ 505 w 741"/>
                                    <a:gd name="T39" fmla="*/ 2090 h 2137"/>
                                    <a:gd name="T40" fmla="*/ 530 w 741"/>
                                    <a:gd name="T41" fmla="*/ 2106 h 2137"/>
                                    <a:gd name="T42" fmla="*/ 558 w 741"/>
                                    <a:gd name="T43" fmla="*/ 2118 h 2137"/>
                                    <a:gd name="T44" fmla="*/ 585 w 741"/>
                                    <a:gd name="T45" fmla="*/ 2127 h 2137"/>
                                    <a:gd name="T46" fmla="*/ 613 w 741"/>
                                    <a:gd name="T47" fmla="*/ 2133 h 2137"/>
                                    <a:gd name="T48" fmla="*/ 643 w 741"/>
                                    <a:gd name="T49" fmla="*/ 2137 h 2137"/>
                                    <a:gd name="T50" fmla="*/ 674 w 741"/>
                                    <a:gd name="T51" fmla="*/ 2137 h 2137"/>
                                    <a:gd name="T52" fmla="*/ 707 w 741"/>
                                    <a:gd name="T53" fmla="*/ 2133 h 2137"/>
                                    <a:gd name="T54" fmla="*/ 741 w 741"/>
                                    <a:gd name="T55" fmla="*/ 2125 h 2137"/>
                                    <a:gd name="T56" fmla="*/ 556 w 741"/>
                                    <a:gd name="T57" fmla="*/ 156 h 2137"/>
                                    <a:gd name="T58" fmla="*/ 0 w 741"/>
                                    <a:gd name="T59" fmla="*/ 0 h 2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41" h="2137">
                                      <a:moveTo>
                                        <a:pt x="0" y="0"/>
                                      </a:moveTo>
                                      <a:lnTo>
                                        <a:pt x="126" y="1392"/>
                                      </a:lnTo>
                                      <a:lnTo>
                                        <a:pt x="148" y="1443"/>
                                      </a:lnTo>
                                      <a:lnTo>
                                        <a:pt x="170" y="1499"/>
                                      </a:lnTo>
                                      <a:lnTo>
                                        <a:pt x="195" y="1562"/>
                                      </a:lnTo>
                                      <a:lnTo>
                                        <a:pt x="220" y="1626"/>
                                      </a:lnTo>
                                      <a:lnTo>
                                        <a:pt x="246" y="1695"/>
                                      </a:lnTo>
                                      <a:lnTo>
                                        <a:pt x="275" y="1761"/>
                                      </a:lnTo>
                                      <a:lnTo>
                                        <a:pt x="289" y="1795"/>
                                      </a:lnTo>
                                      <a:lnTo>
                                        <a:pt x="306" y="1828"/>
                                      </a:lnTo>
                                      <a:lnTo>
                                        <a:pt x="322" y="1861"/>
                                      </a:lnTo>
                                      <a:lnTo>
                                        <a:pt x="339" y="1892"/>
                                      </a:lnTo>
                                      <a:lnTo>
                                        <a:pt x="357" y="1922"/>
                                      </a:lnTo>
                                      <a:lnTo>
                                        <a:pt x="376" y="1951"/>
                                      </a:lnTo>
                                      <a:lnTo>
                                        <a:pt x="395" y="1979"/>
                                      </a:lnTo>
                                      <a:lnTo>
                                        <a:pt x="415" y="2005"/>
                                      </a:lnTo>
                                      <a:lnTo>
                                        <a:pt x="436" y="2030"/>
                                      </a:lnTo>
                                      <a:lnTo>
                                        <a:pt x="458" y="2052"/>
                                      </a:lnTo>
                                      <a:lnTo>
                                        <a:pt x="482" y="2072"/>
                                      </a:lnTo>
                                      <a:lnTo>
                                        <a:pt x="505" y="2090"/>
                                      </a:lnTo>
                                      <a:lnTo>
                                        <a:pt x="530" y="2106"/>
                                      </a:lnTo>
                                      <a:lnTo>
                                        <a:pt x="558" y="2118"/>
                                      </a:lnTo>
                                      <a:lnTo>
                                        <a:pt x="585" y="2127"/>
                                      </a:lnTo>
                                      <a:lnTo>
                                        <a:pt x="613" y="2133"/>
                                      </a:lnTo>
                                      <a:lnTo>
                                        <a:pt x="643" y="2137"/>
                                      </a:lnTo>
                                      <a:lnTo>
                                        <a:pt x="674" y="2137"/>
                                      </a:lnTo>
                                      <a:lnTo>
                                        <a:pt x="707" y="2133"/>
                                      </a:lnTo>
                                      <a:lnTo>
                                        <a:pt x="741" y="2125"/>
                                      </a:lnTo>
                                      <a:lnTo>
                                        <a:pt x="556" y="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1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477" y="5633"/>
                                  <a:ext cx="213" cy="521"/>
                                </a:xfrm>
                                <a:custGeom>
                                  <a:avLst/>
                                  <a:gdLst>
                                    <a:gd name="T0" fmla="*/ 490 w 852"/>
                                    <a:gd name="T1" fmla="*/ 11 h 2082"/>
                                    <a:gd name="T2" fmla="*/ 572 w 852"/>
                                    <a:gd name="T3" fmla="*/ 62 h 2082"/>
                                    <a:gd name="T4" fmla="*/ 646 w 852"/>
                                    <a:gd name="T5" fmla="*/ 150 h 2082"/>
                                    <a:gd name="T6" fmla="*/ 712 w 852"/>
                                    <a:gd name="T7" fmla="*/ 269 h 2082"/>
                                    <a:gd name="T8" fmla="*/ 767 w 852"/>
                                    <a:gd name="T9" fmla="*/ 417 h 2082"/>
                                    <a:gd name="T10" fmla="*/ 810 w 852"/>
                                    <a:gd name="T11" fmla="*/ 589 h 2082"/>
                                    <a:gd name="T12" fmla="*/ 839 w 852"/>
                                    <a:gd name="T13" fmla="*/ 780 h 2082"/>
                                    <a:gd name="T14" fmla="*/ 850 w 852"/>
                                    <a:gd name="T15" fmla="*/ 987 h 2082"/>
                                    <a:gd name="T16" fmla="*/ 847 w 852"/>
                                    <a:gd name="T17" fmla="*/ 1199 h 2082"/>
                                    <a:gd name="T18" fmla="*/ 826 w 852"/>
                                    <a:gd name="T19" fmla="*/ 1398 h 2082"/>
                                    <a:gd name="T20" fmla="*/ 790 w 852"/>
                                    <a:gd name="T21" fmla="*/ 1580 h 2082"/>
                                    <a:gd name="T22" fmla="*/ 740 w 852"/>
                                    <a:gd name="T23" fmla="*/ 1742 h 2082"/>
                                    <a:gd name="T24" fmla="*/ 680 w 852"/>
                                    <a:gd name="T25" fmla="*/ 1875 h 2082"/>
                                    <a:gd name="T26" fmla="*/ 611 w 852"/>
                                    <a:gd name="T27" fmla="*/ 1980 h 2082"/>
                                    <a:gd name="T28" fmla="*/ 532 w 852"/>
                                    <a:gd name="T29" fmla="*/ 2049 h 2082"/>
                                    <a:gd name="T30" fmla="*/ 447 w 852"/>
                                    <a:gd name="T31" fmla="*/ 2081 h 2082"/>
                                    <a:gd name="T32" fmla="*/ 361 w 852"/>
                                    <a:gd name="T33" fmla="*/ 2070 h 2082"/>
                                    <a:gd name="T34" fmla="*/ 280 w 852"/>
                                    <a:gd name="T35" fmla="*/ 2019 h 2082"/>
                                    <a:gd name="T36" fmla="*/ 205 w 852"/>
                                    <a:gd name="T37" fmla="*/ 1931 h 2082"/>
                                    <a:gd name="T38" fmla="*/ 140 w 852"/>
                                    <a:gd name="T39" fmla="*/ 1812 h 2082"/>
                                    <a:gd name="T40" fmla="*/ 85 w 852"/>
                                    <a:gd name="T41" fmla="*/ 1664 h 2082"/>
                                    <a:gd name="T42" fmla="*/ 41 w 852"/>
                                    <a:gd name="T43" fmla="*/ 1493 h 2082"/>
                                    <a:gd name="T44" fmla="*/ 13 w 852"/>
                                    <a:gd name="T45" fmla="*/ 1302 h 2082"/>
                                    <a:gd name="T46" fmla="*/ 1 w 852"/>
                                    <a:gd name="T47" fmla="*/ 1095 h 2082"/>
                                    <a:gd name="T48" fmla="*/ 5 w 852"/>
                                    <a:gd name="T49" fmla="*/ 882 h 2082"/>
                                    <a:gd name="T50" fmla="*/ 26 w 852"/>
                                    <a:gd name="T51" fmla="*/ 682 h 2082"/>
                                    <a:gd name="T52" fmla="*/ 61 w 852"/>
                                    <a:gd name="T53" fmla="*/ 501 h 2082"/>
                                    <a:gd name="T54" fmla="*/ 111 w 852"/>
                                    <a:gd name="T55" fmla="*/ 340 h 2082"/>
                                    <a:gd name="T56" fmla="*/ 171 w 852"/>
                                    <a:gd name="T57" fmla="*/ 207 h 2082"/>
                                    <a:gd name="T58" fmla="*/ 240 w 852"/>
                                    <a:gd name="T59" fmla="*/ 102 h 2082"/>
                                    <a:gd name="T60" fmla="*/ 319 w 852"/>
                                    <a:gd name="T61" fmla="*/ 32 h 2082"/>
                                    <a:gd name="T62" fmla="*/ 404 w 852"/>
                                    <a:gd name="T63" fmla="*/ 1 h 2082"/>
                                    <a:gd name="T64" fmla="*/ 386 w 852"/>
                                    <a:gd name="T65" fmla="*/ 530 h 2082"/>
                                    <a:gd name="T66" fmla="*/ 428 w 852"/>
                                    <a:gd name="T67" fmla="*/ 548 h 2082"/>
                                    <a:gd name="T68" fmla="*/ 468 w 852"/>
                                    <a:gd name="T69" fmla="*/ 582 h 2082"/>
                                    <a:gd name="T70" fmla="*/ 504 w 852"/>
                                    <a:gd name="T71" fmla="*/ 631 h 2082"/>
                                    <a:gd name="T72" fmla="*/ 545 w 852"/>
                                    <a:gd name="T73" fmla="*/ 727 h 2082"/>
                                    <a:gd name="T74" fmla="*/ 579 w 852"/>
                                    <a:gd name="T75" fmla="*/ 886 h 2082"/>
                                    <a:gd name="T76" fmla="*/ 579 w 852"/>
                                    <a:gd name="T77" fmla="*/ 1068 h 2082"/>
                                    <a:gd name="T78" fmla="*/ 545 w 852"/>
                                    <a:gd name="T79" fmla="*/ 1228 h 2082"/>
                                    <a:gd name="T80" fmla="*/ 504 w 852"/>
                                    <a:gd name="T81" fmla="*/ 1324 h 2082"/>
                                    <a:gd name="T82" fmla="*/ 468 w 852"/>
                                    <a:gd name="T83" fmla="*/ 1372 h 2082"/>
                                    <a:gd name="T84" fmla="*/ 428 w 852"/>
                                    <a:gd name="T85" fmla="*/ 1406 h 2082"/>
                                    <a:gd name="T86" fmla="*/ 386 w 852"/>
                                    <a:gd name="T87" fmla="*/ 1425 h 2082"/>
                                    <a:gd name="T88" fmla="*/ 340 w 852"/>
                                    <a:gd name="T89" fmla="*/ 1425 h 2082"/>
                                    <a:gd name="T90" fmla="*/ 297 w 852"/>
                                    <a:gd name="T91" fmla="*/ 1406 h 2082"/>
                                    <a:gd name="T92" fmla="*/ 257 w 852"/>
                                    <a:gd name="T93" fmla="*/ 1372 h 2082"/>
                                    <a:gd name="T94" fmla="*/ 222 w 852"/>
                                    <a:gd name="T95" fmla="*/ 1324 h 2082"/>
                                    <a:gd name="T96" fmla="*/ 179 w 852"/>
                                    <a:gd name="T97" fmla="*/ 1228 h 2082"/>
                                    <a:gd name="T98" fmla="*/ 146 w 852"/>
                                    <a:gd name="T99" fmla="*/ 1068 h 2082"/>
                                    <a:gd name="T100" fmla="*/ 146 w 852"/>
                                    <a:gd name="T101" fmla="*/ 886 h 2082"/>
                                    <a:gd name="T102" fmla="*/ 179 w 852"/>
                                    <a:gd name="T103" fmla="*/ 727 h 2082"/>
                                    <a:gd name="T104" fmla="*/ 222 w 852"/>
                                    <a:gd name="T105" fmla="*/ 631 h 2082"/>
                                    <a:gd name="T106" fmla="*/ 257 w 852"/>
                                    <a:gd name="T107" fmla="*/ 582 h 2082"/>
                                    <a:gd name="T108" fmla="*/ 297 w 852"/>
                                    <a:gd name="T109" fmla="*/ 548 h 2082"/>
                                    <a:gd name="T110" fmla="*/ 340 w 852"/>
                                    <a:gd name="T111" fmla="*/ 530 h 20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852" h="2082">
                                      <a:moveTo>
                                        <a:pt x="426" y="0"/>
                                      </a:moveTo>
                                      <a:lnTo>
                                        <a:pt x="447" y="1"/>
                                      </a:lnTo>
                                      <a:lnTo>
                                        <a:pt x="470" y="5"/>
                                      </a:lnTo>
                                      <a:lnTo>
                                        <a:pt x="490" y="11"/>
                                      </a:lnTo>
                                      <a:lnTo>
                                        <a:pt x="511" y="21"/>
                                      </a:lnTo>
                                      <a:lnTo>
                                        <a:pt x="532" y="32"/>
                                      </a:lnTo>
                                      <a:lnTo>
                                        <a:pt x="552" y="45"/>
                                      </a:lnTo>
                                      <a:lnTo>
                                        <a:pt x="572" y="62"/>
                                      </a:lnTo>
                                      <a:lnTo>
                                        <a:pt x="591" y="81"/>
                                      </a:lnTo>
                                      <a:lnTo>
                                        <a:pt x="611" y="102"/>
                                      </a:lnTo>
                                      <a:lnTo>
                                        <a:pt x="629" y="125"/>
                                      </a:lnTo>
                                      <a:lnTo>
                                        <a:pt x="646" y="150"/>
                                      </a:lnTo>
                                      <a:lnTo>
                                        <a:pt x="663" y="176"/>
                                      </a:lnTo>
                                      <a:lnTo>
                                        <a:pt x="680" y="207"/>
                                      </a:lnTo>
                                      <a:lnTo>
                                        <a:pt x="696" y="237"/>
                                      </a:lnTo>
                                      <a:lnTo>
                                        <a:pt x="712" y="269"/>
                                      </a:lnTo>
                                      <a:lnTo>
                                        <a:pt x="727" y="305"/>
                                      </a:lnTo>
                                      <a:lnTo>
                                        <a:pt x="740" y="340"/>
                                      </a:lnTo>
                                      <a:lnTo>
                                        <a:pt x="755" y="378"/>
                                      </a:lnTo>
                                      <a:lnTo>
                                        <a:pt x="767" y="417"/>
                                      </a:lnTo>
                                      <a:lnTo>
                                        <a:pt x="778" y="458"/>
                                      </a:lnTo>
                                      <a:lnTo>
                                        <a:pt x="790" y="501"/>
                                      </a:lnTo>
                                      <a:lnTo>
                                        <a:pt x="801" y="544"/>
                                      </a:lnTo>
                                      <a:lnTo>
                                        <a:pt x="810" y="589"/>
                                      </a:lnTo>
                                      <a:lnTo>
                                        <a:pt x="818" y="635"/>
                                      </a:lnTo>
                                      <a:lnTo>
                                        <a:pt x="826" y="682"/>
                                      </a:lnTo>
                                      <a:lnTo>
                                        <a:pt x="832" y="730"/>
                                      </a:lnTo>
                                      <a:lnTo>
                                        <a:pt x="839" y="780"/>
                                      </a:lnTo>
                                      <a:lnTo>
                                        <a:pt x="843" y="831"/>
                                      </a:lnTo>
                                      <a:lnTo>
                                        <a:pt x="847" y="882"/>
                                      </a:lnTo>
                                      <a:lnTo>
                                        <a:pt x="849" y="935"/>
                                      </a:lnTo>
                                      <a:lnTo>
                                        <a:pt x="850" y="987"/>
                                      </a:lnTo>
                                      <a:lnTo>
                                        <a:pt x="852" y="1041"/>
                                      </a:lnTo>
                                      <a:lnTo>
                                        <a:pt x="850" y="1095"/>
                                      </a:lnTo>
                                      <a:lnTo>
                                        <a:pt x="849" y="1147"/>
                                      </a:lnTo>
                                      <a:lnTo>
                                        <a:pt x="847" y="1199"/>
                                      </a:lnTo>
                                      <a:lnTo>
                                        <a:pt x="843" y="1250"/>
                                      </a:lnTo>
                                      <a:lnTo>
                                        <a:pt x="839" y="1302"/>
                                      </a:lnTo>
                                      <a:lnTo>
                                        <a:pt x="832" y="1350"/>
                                      </a:lnTo>
                                      <a:lnTo>
                                        <a:pt x="826" y="1398"/>
                                      </a:lnTo>
                                      <a:lnTo>
                                        <a:pt x="818" y="1446"/>
                                      </a:lnTo>
                                      <a:lnTo>
                                        <a:pt x="810" y="1493"/>
                                      </a:lnTo>
                                      <a:lnTo>
                                        <a:pt x="801" y="1537"/>
                                      </a:lnTo>
                                      <a:lnTo>
                                        <a:pt x="790" y="1580"/>
                                      </a:lnTo>
                                      <a:lnTo>
                                        <a:pt x="778" y="1624"/>
                                      </a:lnTo>
                                      <a:lnTo>
                                        <a:pt x="767" y="1664"/>
                                      </a:lnTo>
                                      <a:lnTo>
                                        <a:pt x="755" y="1704"/>
                                      </a:lnTo>
                                      <a:lnTo>
                                        <a:pt x="740" y="1742"/>
                                      </a:lnTo>
                                      <a:lnTo>
                                        <a:pt x="727" y="1777"/>
                                      </a:lnTo>
                                      <a:lnTo>
                                        <a:pt x="712" y="1812"/>
                                      </a:lnTo>
                                      <a:lnTo>
                                        <a:pt x="696" y="1845"/>
                                      </a:lnTo>
                                      <a:lnTo>
                                        <a:pt x="680" y="1875"/>
                                      </a:lnTo>
                                      <a:lnTo>
                                        <a:pt x="663" y="1904"/>
                                      </a:lnTo>
                                      <a:lnTo>
                                        <a:pt x="646" y="1931"/>
                                      </a:lnTo>
                                      <a:lnTo>
                                        <a:pt x="629" y="1956"/>
                                      </a:lnTo>
                                      <a:lnTo>
                                        <a:pt x="611" y="1980"/>
                                      </a:lnTo>
                                      <a:lnTo>
                                        <a:pt x="591" y="2001"/>
                                      </a:lnTo>
                                      <a:lnTo>
                                        <a:pt x="572" y="2019"/>
                                      </a:lnTo>
                                      <a:lnTo>
                                        <a:pt x="552" y="2036"/>
                                      </a:lnTo>
                                      <a:lnTo>
                                        <a:pt x="532" y="2049"/>
                                      </a:lnTo>
                                      <a:lnTo>
                                        <a:pt x="511" y="2061"/>
                                      </a:lnTo>
                                      <a:lnTo>
                                        <a:pt x="490" y="2070"/>
                                      </a:lnTo>
                                      <a:lnTo>
                                        <a:pt x="470" y="2077"/>
                                      </a:lnTo>
                                      <a:lnTo>
                                        <a:pt x="447" y="2081"/>
                                      </a:lnTo>
                                      <a:lnTo>
                                        <a:pt x="426" y="2082"/>
                                      </a:lnTo>
                                      <a:lnTo>
                                        <a:pt x="404" y="2081"/>
                                      </a:lnTo>
                                      <a:lnTo>
                                        <a:pt x="382" y="2077"/>
                                      </a:lnTo>
                                      <a:lnTo>
                                        <a:pt x="361" y="2070"/>
                                      </a:lnTo>
                                      <a:lnTo>
                                        <a:pt x="340" y="2061"/>
                                      </a:lnTo>
                                      <a:lnTo>
                                        <a:pt x="319" y="2049"/>
                                      </a:lnTo>
                                      <a:lnTo>
                                        <a:pt x="299" y="2036"/>
                                      </a:lnTo>
                                      <a:lnTo>
                                        <a:pt x="280" y="2019"/>
                                      </a:lnTo>
                                      <a:lnTo>
                                        <a:pt x="260" y="2001"/>
                                      </a:lnTo>
                                      <a:lnTo>
                                        <a:pt x="240" y="1980"/>
                                      </a:lnTo>
                                      <a:lnTo>
                                        <a:pt x="222" y="1956"/>
                                      </a:lnTo>
                                      <a:lnTo>
                                        <a:pt x="205" y="1931"/>
                                      </a:lnTo>
                                      <a:lnTo>
                                        <a:pt x="188" y="1904"/>
                                      </a:lnTo>
                                      <a:lnTo>
                                        <a:pt x="171" y="1875"/>
                                      </a:lnTo>
                                      <a:lnTo>
                                        <a:pt x="155" y="1845"/>
                                      </a:lnTo>
                                      <a:lnTo>
                                        <a:pt x="140" y="1812"/>
                                      </a:lnTo>
                                      <a:lnTo>
                                        <a:pt x="124" y="1777"/>
                                      </a:lnTo>
                                      <a:lnTo>
                                        <a:pt x="111" y="1742"/>
                                      </a:lnTo>
                                      <a:lnTo>
                                        <a:pt x="96" y="1704"/>
                                      </a:lnTo>
                                      <a:lnTo>
                                        <a:pt x="85" y="1664"/>
                                      </a:lnTo>
                                      <a:lnTo>
                                        <a:pt x="73" y="1624"/>
                                      </a:lnTo>
                                      <a:lnTo>
                                        <a:pt x="61" y="1580"/>
                                      </a:lnTo>
                                      <a:lnTo>
                                        <a:pt x="51" y="1537"/>
                                      </a:lnTo>
                                      <a:lnTo>
                                        <a:pt x="41" y="1493"/>
                                      </a:lnTo>
                                      <a:lnTo>
                                        <a:pt x="34" y="1446"/>
                                      </a:lnTo>
                                      <a:lnTo>
                                        <a:pt x="26" y="1398"/>
                                      </a:lnTo>
                                      <a:lnTo>
                                        <a:pt x="19" y="1350"/>
                                      </a:lnTo>
                                      <a:lnTo>
                                        <a:pt x="13" y="1302"/>
                                      </a:lnTo>
                                      <a:lnTo>
                                        <a:pt x="9" y="1250"/>
                                      </a:lnTo>
                                      <a:lnTo>
                                        <a:pt x="5" y="1199"/>
                                      </a:lnTo>
                                      <a:lnTo>
                                        <a:pt x="2" y="1147"/>
                                      </a:lnTo>
                                      <a:lnTo>
                                        <a:pt x="1" y="1095"/>
                                      </a:lnTo>
                                      <a:lnTo>
                                        <a:pt x="0" y="1041"/>
                                      </a:lnTo>
                                      <a:lnTo>
                                        <a:pt x="1" y="987"/>
                                      </a:lnTo>
                                      <a:lnTo>
                                        <a:pt x="2" y="935"/>
                                      </a:lnTo>
                                      <a:lnTo>
                                        <a:pt x="5" y="882"/>
                                      </a:lnTo>
                                      <a:lnTo>
                                        <a:pt x="9" y="831"/>
                                      </a:lnTo>
                                      <a:lnTo>
                                        <a:pt x="13" y="780"/>
                                      </a:lnTo>
                                      <a:lnTo>
                                        <a:pt x="19" y="730"/>
                                      </a:lnTo>
                                      <a:lnTo>
                                        <a:pt x="26" y="682"/>
                                      </a:lnTo>
                                      <a:lnTo>
                                        <a:pt x="34" y="635"/>
                                      </a:lnTo>
                                      <a:lnTo>
                                        <a:pt x="41" y="589"/>
                                      </a:lnTo>
                                      <a:lnTo>
                                        <a:pt x="51" y="544"/>
                                      </a:lnTo>
                                      <a:lnTo>
                                        <a:pt x="61" y="501"/>
                                      </a:lnTo>
                                      <a:lnTo>
                                        <a:pt x="73" y="458"/>
                                      </a:lnTo>
                                      <a:lnTo>
                                        <a:pt x="85" y="417"/>
                                      </a:lnTo>
                                      <a:lnTo>
                                        <a:pt x="96" y="378"/>
                                      </a:lnTo>
                                      <a:lnTo>
                                        <a:pt x="111" y="340"/>
                                      </a:lnTo>
                                      <a:lnTo>
                                        <a:pt x="124" y="305"/>
                                      </a:lnTo>
                                      <a:lnTo>
                                        <a:pt x="140" y="269"/>
                                      </a:lnTo>
                                      <a:lnTo>
                                        <a:pt x="155" y="237"/>
                                      </a:lnTo>
                                      <a:lnTo>
                                        <a:pt x="171" y="207"/>
                                      </a:lnTo>
                                      <a:lnTo>
                                        <a:pt x="188" y="176"/>
                                      </a:lnTo>
                                      <a:lnTo>
                                        <a:pt x="205" y="150"/>
                                      </a:lnTo>
                                      <a:lnTo>
                                        <a:pt x="222" y="125"/>
                                      </a:lnTo>
                                      <a:lnTo>
                                        <a:pt x="240" y="102"/>
                                      </a:lnTo>
                                      <a:lnTo>
                                        <a:pt x="260" y="81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99" y="45"/>
                                      </a:lnTo>
                                      <a:lnTo>
                                        <a:pt x="319" y="32"/>
                                      </a:lnTo>
                                      <a:lnTo>
                                        <a:pt x="340" y="21"/>
                                      </a:lnTo>
                                      <a:lnTo>
                                        <a:pt x="361" y="11"/>
                                      </a:lnTo>
                                      <a:lnTo>
                                        <a:pt x="382" y="5"/>
                                      </a:lnTo>
                                      <a:lnTo>
                                        <a:pt x="404" y="1"/>
                                      </a:lnTo>
                                      <a:lnTo>
                                        <a:pt x="426" y="0"/>
                                      </a:lnTo>
                                      <a:close/>
                                      <a:moveTo>
                                        <a:pt x="362" y="527"/>
                                      </a:moveTo>
                                      <a:lnTo>
                                        <a:pt x="374" y="529"/>
                                      </a:lnTo>
                                      <a:lnTo>
                                        <a:pt x="386" y="530"/>
                                      </a:lnTo>
                                      <a:lnTo>
                                        <a:pt x="396" y="533"/>
                                      </a:lnTo>
                                      <a:lnTo>
                                        <a:pt x="407" y="537"/>
                                      </a:lnTo>
                                      <a:lnTo>
                                        <a:pt x="417" y="542"/>
                                      </a:lnTo>
                                      <a:lnTo>
                                        <a:pt x="428" y="548"/>
                                      </a:lnTo>
                                      <a:lnTo>
                                        <a:pt x="438" y="555"/>
                                      </a:lnTo>
                                      <a:lnTo>
                                        <a:pt x="449" y="563"/>
                                      </a:lnTo>
                                      <a:lnTo>
                                        <a:pt x="458" y="572"/>
                                      </a:lnTo>
                                      <a:lnTo>
                                        <a:pt x="468" y="582"/>
                                      </a:lnTo>
                                      <a:lnTo>
                                        <a:pt x="477" y="593"/>
                                      </a:lnTo>
                                      <a:lnTo>
                                        <a:pt x="487" y="605"/>
                                      </a:lnTo>
                                      <a:lnTo>
                                        <a:pt x="494" y="617"/>
                                      </a:lnTo>
                                      <a:lnTo>
                                        <a:pt x="504" y="631"/>
                                      </a:lnTo>
                                      <a:lnTo>
                                        <a:pt x="511" y="644"/>
                                      </a:lnTo>
                                      <a:lnTo>
                                        <a:pt x="519" y="660"/>
                                      </a:lnTo>
                                      <a:lnTo>
                                        <a:pt x="532" y="691"/>
                                      </a:lnTo>
                                      <a:lnTo>
                                        <a:pt x="545" y="727"/>
                                      </a:lnTo>
                                      <a:lnTo>
                                        <a:pt x="557" y="763"/>
                                      </a:lnTo>
                                      <a:lnTo>
                                        <a:pt x="566" y="802"/>
                                      </a:lnTo>
                                      <a:lnTo>
                                        <a:pt x="573" y="843"/>
                                      </a:lnTo>
                                      <a:lnTo>
                                        <a:pt x="579" y="886"/>
                                      </a:lnTo>
                                      <a:lnTo>
                                        <a:pt x="582" y="931"/>
                                      </a:lnTo>
                                      <a:lnTo>
                                        <a:pt x="583" y="977"/>
                                      </a:lnTo>
                                      <a:lnTo>
                                        <a:pt x="582" y="1023"/>
                                      </a:lnTo>
                                      <a:lnTo>
                                        <a:pt x="579" y="1068"/>
                                      </a:lnTo>
                                      <a:lnTo>
                                        <a:pt x="573" y="1110"/>
                                      </a:lnTo>
                                      <a:lnTo>
                                        <a:pt x="566" y="1152"/>
                                      </a:lnTo>
                                      <a:lnTo>
                                        <a:pt x="557" y="1191"/>
                                      </a:lnTo>
                                      <a:lnTo>
                                        <a:pt x="545" y="1228"/>
                                      </a:lnTo>
                                      <a:lnTo>
                                        <a:pt x="532" y="1264"/>
                                      </a:lnTo>
                                      <a:lnTo>
                                        <a:pt x="519" y="1295"/>
                                      </a:lnTo>
                                      <a:lnTo>
                                        <a:pt x="511" y="1309"/>
                                      </a:lnTo>
                                      <a:lnTo>
                                        <a:pt x="504" y="1324"/>
                                      </a:lnTo>
                                      <a:lnTo>
                                        <a:pt x="494" y="1337"/>
                                      </a:lnTo>
                                      <a:lnTo>
                                        <a:pt x="487" y="1350"/>
                                      </a:lnTo>
                                      <a:lnTo>
                                        <a:pt x="477" y="1362"/>
                                      </a:lnTo>
                                      <a:lnTo>
                                        <a:pt x="468" y="1372"/>
                                      </a:lnTo>
                                      <a:lnTo>
                                        <a:pt x="458" y="1383"/>
                                      </a:lnTo>
                                      <a:lnTo>
                                        <a:pt x="449" y="1392"/>
                                      </a:lnTo>
                                      <a:lnTo>
                                        <a:pt x="438" y="1400"/>
                                      </a:lnTo>
                                      <a:lnTo>
                                        <a:pt x="428" y="1406"/>
                                      </a:lnTo>
                                      <a:lnTo>
                                        <a:pt x="417" y="1413"/>
                                      </a:lnTo>
                                      <a:lnTo>
                                        <a:pt x="407" y="1417"/>
                                      </a:lnTo>
                                      <a:lnTo>
                                        <a:pt x="396" y="1422"/>
                                      </a:lnTo>
                                      <a:lnTo>
                                        <a:pt x="386" y="1425"/>
                                      </a:lnTo>
                                      <a:lnTo>
                                        <a:pt x="374" y="1426"/>
                                      </a:lnTo>
                                      <a:lnTo>
                                        <a:pt x="362" y="1426"/>
                                      </a:lnTo>
                                      <a:lnTo>
                                        <a:pt x="352" y="1426"/>
                                      </a:lnTo>
                                      <a:lnTo>
                                        <a:pt x="340" y="1425"/>
                                      </a:lnTo>
                                      <a:lnTo>
                                        <a:pt x="329" y="1422"/>
                                      </a:lnTo>
                                      <a:lnTo>
                                        <a:pt x="318" y="1417"/>
                                      </a:lnTo>
                                      <a:lnTo>
                                        <a:pt x="307" y="1413"/>
                                      </a:lnTo>
                                      <a:lnTo>
                                        <a:pt x="297" y="1406"/>
                                      </a:lnTo>
                                      <a:lnTo>
                                        <a:pt x="286" y="1400"/>
                                      </a:lnTo>
                                      <a:lnTo>
                                        <a:pt x="277" y="1392"/>
                                      </a:lnTo>
                                      <a:lnTo>
                                        <a:pt x="267" y="1383"/>
                                      </a:lnTo>
                                      <a:lnTo>
                                        <a:pt x="257" y="1372"/>
                                      </a:lnTo>
                                      <a:lnTo>
                                        <a:pt x="248" y="1362"/>
                                      </a:lnTo>
                                      <a:lnTo>
                                        <a:pt x="239" y="1350"/>
                                      </a:lnTo>
                                      <a:lnTo>
                                        <a:pt x="230" y="1337"/>
                                      </a:lnTo>
                                      <a:lnTo>
                                        <a:pt x="222" y="1324"/>
                                      </a:lnTo>
                                      <a:lnTo>
                                        <a:pt x="214" y="1309"/>
                                      </a:lnTo>
                                      <a:lnTo>
                                        <a:pt x="206" y="1295"/>
                                      </a:lnTo>
                                      <a:lnTo>
                                        <a:pt x="192" y="1264"/>
                                      </a:lnTo>
                                      <a:lnTo>
                                        <a:pt x="179" y="1228"/>
                                      </a:lnTo>
                                      <a:lnTo>
                                        <a:pt x="168" y="1191"/>
                                      </a:lnTo>
                                      <a:lnTo>
                                        <a:pt x="159" y="1152"/>
                                      </a:lnTo>
                                      <a:lnTo>
                                        <a:pt x="151" y="1110"/>
                                      </a:lnTo>
                                      <a:lnTo>
                                        <a:pt x="146" y="1068"/>
                                      </a:lnTo>
                                      <a:lnTo>
                                        <a:pt x="142" y="1023"/>
                                      </a:lnTo>
                                      <a:lnTo>
                                        <a:pt x="142" y="977"/>
                                      </a:lnTo>
                                      <a:lnTo>
                                        <a:pt x="142" y="931"/>
                                      </a:lnTo>
                                      <a:lnTo>
                                        <a:pt x="146" y="886"/>
                                      </a:lnTo>
                                      <a:lnTo>
                                        <a:pt x="151" y="843"/>
                                      </a:lnTo>
                                      <a:lnTo>
                                        <a:pt x="159" y="802"/>
                                      </a:lnTo>
                                      <a:lnTo>
                                        <a:pt x="168" y="763"/>
                                      </a:lnTo>
                                      <a:lnTo>
                                        <a:pt x="179" y="727"/>
                                      </a:lnTo>
                                      <a:lnTo>
                                        <a:pt x="192" y="691"/>
                                      </a:lnTo>
                                      <a:lnTo>
                                        <a:pt x="206" y="660"/>
                                      </a:lnTo>
                                      <a:lnTo>
                                        <a:pt x="214" y="644"/>
                                      </a:lnTo>
                                      <a:lnTo>
                                        <a:pt x="222" y="631"/>
                                      </a:lnTo>
                                      <a:lnTo>
                                        <a:pt x="230" y="617"/>
                                      </a:lnTo>
                                      <a:lnTo>
                                        <a:pt x="239" y="605"/>
                                      </a:lnTo>
                                      <a:lnTo>
                                        <a:pt x="248" y="593"/>
                                      </a:lnTo>
                                      <a:lnTo>
                                        <a:pt x="257" y="582"/>
                                      </a:lnTo>
                                      <a:lnTo>
                                        <a:pt x="267" y="572"/>
                                      </a:lnTo>
                                      <a:lnTo>
                                        <a:pt x="277" y="563"/>
                                      </a:lnTo>
                                      <a:lnTo>
                                        <a:pt x="286" y="555"/>
                                      </a:lnTo>
                                      <a:lnTo>
                                        <a:pt x="297" y="548"/>
                                      </a:lnTo>
                                      <a:lnTo>
                                        <a:pt x="307" y="542"/>
                                      </a:lnTo>
                                      <a:lnTo>
                                        <a:pt x="318" y="537"/>
                                      </a:lnTo>
                                      <a:lnTo>
                                        <a:pt x="329" y="533"/>
                                      </a:lnTo>
                                      <a:lnTo>
                                        <a:pt x="340" y="530"/>
                                      </a:lnTo>
                                      <a:lnTo>
                                        <a:pt x="352" y="529"/>
                                      </a:lnTo>
                                      <a:lnTo>
                                        <a:pt x="362" y="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48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08" y="3399"/>
                                  <a:ext cx="479" cy="511"/>
                                </a:xfrm>
                                <a:custGeom>
                                  <a:avLst/>
                                  <a:gdLst>
                                    <a:gd name="T0" fmla="*/ 1874 w 1915"/>
                                    <a:gd name="T1" fmla="*/ 0 h 2043"/>
                                    <a:gd name="T2" fmla="*/ 0 w 1915"/>
                                    <a:gd name="T3" fmla="*/ 1916 h 2043"/>
                                    <a:gd name="T4" fmla="*/ 105 w 1915"/>
                                    <a:gd name="T5" fmla="*/ 2043 h 2043"/>
                                    <a:gd name="T6" fmla="*/ 1915 w 1915"/>
                                    <a:gd name="T7" fmla="*/ 190 h 2043"/>
                                    <a:gd name="T8" fmla="*/ 1874 w 1915"/>
                                    <a:gd name="T9" fmla="*/ 0 h 20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15" h="2043">
                                      <a:moveTo>
                                        <a:pt x="1874" y="0"/>
                                      </a:moveTo>
                                      <a:lnTo>
                                        <a:pt x="0" y="1916"/>
                                      </a:lnTo>
                                      <a:lnTo>
                                        <a:pt x="105" y="2043"/>
                                      </a:lnTo>
                                      <a:lnTo>
                                        <a:pt x="1915" y="190"/>
                                      </a:lnTo>
                                      <a:lnTo>
                                        <a:pt x="1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0" y="3325"/>
                                  <a:ext cx="737" cy="558"/>
                                </a:xfrm>
                                <a:custGeom>
                                  <a:avLst/>
                                  <a:gdLst>
                                    <a:gd name="T0" fmla="*/ 316 w 2948"/>
                                    <a:gd name="T1" fmla="*/ 2234 h 2234"/>
                                    <a:gd name="T2" fmla="*/ 85 w 2948"/>
                                    <a:gd name="T3" fmla="*/ 2023 h 2234"/>
                                    <a:gd name="T4" fmla="*/ 0 w 2948"/>
                                    <a:gd name="T5" fmla="*/ 231 h 2234"/>
                                    <a:gd name="T6" fmla="*/ 232 w 2948"/>
                                    <a:gd name="T7" fmla="*/ 0 h 2234"/>
                                    <a:gd name="T8" fmla="*/ 443 w 2948"/>
                                    <a:gd name="T9" fmla="*/ 21 h 2234"/>
                                    <a:gd name="T10" fmla="*/ 2948 w 2948"/>
                                    <a:gd name="T11" fmla="*/ 759 h 2234"/>
                                    <a:gd name="T12" fmla="*/ 359 w 2948"/>
                                    <a:gd name="T13" fmla="*/ 274 h 2234"/>
                                    <a:gd name="T14" fmla="*/ 274 w 2948"/>
                                    <a:gd name="T15" fmla="*/ 400 h 2234"/>
                                    <a:gd name="T16" fmla="*/ 316 w 2948"/>
                                    <a:gd name="T17" fmla="*/ 2234 h 2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948" h="2234">
                                      <a:moveTo>
                                        <a:pt x="316" y="2234"/>
                                      </a:moveTo>
                                      <a:lnTo>
                                        <a:pt x="85" y="2023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232" y="0"/>
                                      </a:lnTo>
                                      <a:lnTo>
                                        <a:pt x="443" y="21"/>
                                      </a:lnTo>
                                      <a:lnTo>
                                        <a:pt x="2948" y="759"/>
                                      </a:lnTo>
                                      <a:lnTo>
                                        <a:pt x="359" y="274"/>
                                      </a:lnTo>
                                      <a:lnTo>
                                        <a:pt x="274" y="400"/>
                                      </a:lnTo>
                                      <a:lnTo>
                                        <a:pt x="316" y="22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53" y="5262"/>
                                  <a:ext cx="190" cy="774"/>
                                </a:xfrm>
                                <a:custGeom>
                                  <a:avLst/>
                                  <a:gdLst>
                                    <a:gd name="T0" fmla="*/ 0 w 760"/>
                                    <a:gd name="T1" fmla="*/ 0 h 3094"/>
                                    <a:gd name="T2" fmla="*/ 108 w 760"/>
                                    <a:gd name="T3" fmla="*/ 1784 h 3094"/>
                                    <a:gd name="T4" fmla="*/ 276 w 760"/>
                                    <a:gd name="T5" fmla="*/ 1954 h 3094"/>
                                    <a:gd name="T6" fmla="*/ 434 w 760"/>
                                    <a:gd name="T7" fmla="*/ 3090 h 3094"/>
                                    <a:gd name="T8" fmla="*/ 438 w 760"/>
                                    <a:gd name="T9" fmla="*/ 3094 h 3094"/>
                                    <a:gd name="T10" fmla="*/ 448 w 760"/>
                                    <a:gd name="T11" fmla="*/ 3083 h 3094"/>
                                    <a:gd name="T12" fmla="*/ 461 w 760"/>
                                    <a:gd name="T13" fmla="*/ 3060 h 3094"/>
                                    <a:gd name="T14" fmla="*/ 478 w 760"/>
                                    <a:gd name="T15" fmla="*/ 3024 h 3094"/>
                                    <a:gd name="T16" fmla="*/ 497 w 760"/>
                                    <a:gd name="T17" fmla="*/ 2976 h 3094"/>
                                    <a:gd name="T18" fmla="*/ 519 w 760"/>
                                    <a:gd name="T19" fmla="*/ 2918 h 3094"/>
                                    <a:gd name="T20" fmla="*/ 544 w 760"/>
                                    <a:gd name="T21" fmla="*/ 2849 h 3094"/>
                                    <a:gd name="T22" fmla="*/ 569 w 760"/>
                                    <a:gd name="T23" fmla="*/ 2770 h 3094"/>
                                    <a:gd name="T24" fmla="*/ 595 w 760"/>
                                    <a:gd name="T25" fmla="*/ 2682 h 3094"/>
                                    <a:gd name="T26" fmla="*/ 622 w 760"/>
                                    <a:gd name="T27" fmla="*/ 2588 h 3094"/>
                                    <a:gd name="T28" fmla="*/ 646 w 760"/>
                                    <a:gd name="T29" fmla="*/ 2486 h 3094"/>
                                    <a:gd name="T30" fmla="*/ 671 w 760"/>
                                    <a:gd name="T31" fmla="*/ 2376 h 3094"/>
                                    <a:gd name="T32" fmla="*/ 694 w 760"/>
                                    <a:gd name="T33" fmla="*/ 2262 h 3094"/>
                                    <a:gd name="T34" fmla="*/ 715 w 760"/>
                                    <a:gd name="T35" fmla="*/ 2143 h 3094"/>
                                    <a:gd name="T36" fmla="*/ 732 w 760"/>
                                    <a:gd name="T37" fmla="*/ 2018 h 3094"/>
                                    <a:gd name="T38" fmla="*/ 745 w 760"/>
                                    <a:gd name="T39" fmla="*/ 1891 h 3094"/>
                                    <a:gd name="T40" fmla="*/ 755 w 760"/>
                                    <a:gd name="T41" fmla="*/ 1762 h 3094"/>
                                    <a:gd name="T42" fmla="*/ 760 w 760"/>
                                    <a:gd name="T43" fmla="*/ 1629 h 3094"/>
                                    <a:gd name="T44" fmla="*/ 759 w 760"/>
                                    <a:gd name="T45" fmla="*/ 1496 h 3094"/>
                                    <a:gd name="T46" fmla="*/ 754 w 760"/>
                                    <a:gd name="T47" fmla="*/ 1362 h 3094"/>
                                    <a:gd name="T48" fmla="*/ 741 w 760"/>
                                    <a:gd name="T49" fmla="*/ 1230 h 3094"/>
                                    <a:gd name="T50" fmla="*/ 721 w 760"/>
                                    <a:gd name="T51" fmla="*/ 1098 h 3094"/>
                                    <a:gd name="T52" fmla="*/ 692 w 760"/>
                                    <a:gd name="T53" fmla="*/ 967 h 3094"/>
                                    <a:gd name="T54" fmla="*/ 657 w 760"/>
                                    <a:gd name="T55" fmla="*/ 840 h 3094"/>
                                    <a:gd name="T56" fmla="*/ 612 w 760"/>
                                    <a:gd name="T57" fmla="*/ 715 h 3094"/>
                                    <a:gd name="T58" fmla="*/ 557 w 760"/>
                                    <a:gd name="T59" fmla="*/ 595 h 3094"/>
                                    <a:gd name="T60" fmla="*/ 493 w 760"/>
                                    <a:gd name="T61" fmla="*/ 478 h 3094"/>
                                    <a:gd name="T62" fmla="*/ 419 w 760"/>
                                    <a:gd name="T63" fmla="*/ 368 h 3094"/>
                                    <a:gd name="T64" fmla="*/ 332 w 760"/>
                                    <a:gd name="T65" fmla="*/ 265 h 3094"/>
                                    <a:gd name="T66" fmla="*/ 234 w 760"/>
                                    <a:gd name="T67" fmla="*/ 169 h 3094"/>
                                    <a:gd name="T68" fmla="*/ 123 w 760"/>
                                    <a:gd name="T69" fmla="*/ 80 h 3094"/>
                                    <a:gd name="T70" fmla="*/ 0 w 760"/>
                                    <a:gd name="T71" fmla="*/ 0 h 30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760" h="3094">
                                      <a:moveTo>
                                        <a:pt x="0" y="0"/>
                                      </a:moveTo>
                                      <a:lnTo>
                                        <a:pt x="108" y="1784"/>
                                      </a:lnTo>
                                      <a:lnTo>
                                        <a:pt x="276" y="1954"/>
                                      </a:lnTo>
                                      <a:lnTo>
                                        <a:pt x="434" y="3090"/>
                                      </a:lnTo>
                                      <a:lnTo>
                                        <a:pt x="438" y="3094"/>
                                      </a:lnTo>
                                      <a:lnTo>
                                        <a:pt x="448" y="3083"/>
                                      </a:lnTo>
                                      <a:lnTo>
                                        <a:pt x="461" y="3060"/>
                                      </a:lnTo>
                                      <a:lnTo>
                                        <a:pt x="478" y="3024"/>
                                      </a:lnTo>
                                      <a:lnTo>
                                        <a:pt x="497" y="2976"/>
                                      </a:lnTo>
                                      <a:lnTo>
                                        <a:pt x="519" y="2918"/>
                                      </a:lnTo>
                                      <a:lnTo>
                                        <a:pt x="544" y="2849"/>
                                      </a:lnTo>
                                      <a:lnTo>
                                        <a:pt x="569" y="2770"/>
                                      </a:lnTo>
                                      <a:lnTo>
                                        <a:pt x="595" y="2682"/>
                                      </a:lnTo>
                                      <a:lnTo>
                                        <a:pt x="622" y="2588"/>
                                      </a:lnTo>
                                      <a:lnTo>
                                        <a:pt x="646" y="2486"/>
                                      </a:lnTo>
                                      <a:lnTo>
                                        <a:pt x="671" y="2376"/>
                                      </a:lnTo>
                                      <a:lnTo>
                                        <a:pt x="694" y="2262"/>
                                      </a:lnTo>
                                      <a:lnTo>
                                        <a:pt x="715" y="2143"/>
                                      </a:lnTo>
                                      <a:lnTo>
                                        <a:pt x="732" y="2018"/>
                                      </a:lnTo>
                                      <a:lnTo>
                                        <a:pt x="745" y="1891"/>
                                      </a:lnTo>
                                      <a:lnTo>
                                        <a:pt x="755" y="1762"/>
                                      </a:lnTo>
                                      <a:lnTo>
                                        <a:pt x="760" y="1629"/>
                                      </a:lnTo>
                                      <a:lnTo>
                                        <a:pt x="759" y="1496"/>
                                      </a:lnTo>
                                      <a:lnTo>
                                        <a:pt x="754" y="1362"/>
                                      </a:lnTo>
                                      <a:lnTo>
                                        <a:pt x="741" y="1230"/>
                                      </a:lnTo>
                                      <a:lnTo>
                                        <a:pt x="721" y="1098"/>
                                      </a:lnTo>
                                      <a:lnTo>
                                        <a:pt x="692" y="967"/>
                                      </a:lnTo>
                                      <a:lnTo>
                                        <a:pt x="657" y="840"/>
                                      </a:lnTo>
                                      <a:lnTo>
                                        <a:pt x="612" y="715"/>
                                      </a:lnTo>
                                      <a:lnTo>
                                        <a:pt x="557" y="595"/>
                                      </a:lnTo>
                                      <a:lnTo>
                                        <a:pt x="493" y="478"/>
                                      </a:lnTo>
                                      <a:lnTo>
                                        <a:pt x="419" y="368"/>
                                      </a:lnTo>
                                      <a:lnTo>
                                        <a:pt x="332" y="265"/>
                                      </a:lnTo>
                                      <a:lnTo>
                                        <a:pt x="234" y="169"/>
                                      </a:lnTo>
                                      <a:lnTo>
                                        <a:pt x="123" y="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DEDEDD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100000">
                                      <a:srgbClr val="DEDEDD"/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8" y="4170"/>
                                  <a:ext cx="115" cy="714"/>
                                </a:xfrm>
                                <a:custGeom>
                                  <a:avLst/>
                                  <a:gdLst>
                                    <a:gd name="T0" fmla="*/ 436 w 459"/>
                                    <a:gd name="T1" fmla="*/ 0 h 2855"/>
                                    <a:gd name="T2" fmla="*/ 131 w 459"/>
                                    <a:gd name="T3" fmla="*/ 1329 h 2855"/>
                                    <a:gd name="T4" fmla="*/ 0 w 459"/>
                                    <a:gd name="T5" fmla="*/ 2855 h 2855"/>
                                    <a:gd name="T6" fmla="*/ 328 w 459"/>
                                    <a:gd name="T7" fmla="*/ 2746 h 2855"/>
                                    <a:gd name="T8" fmla="*/ 459 w 459"/>
                                    <a:gd name="T9" fmla="*/ 2485 h 2855"/>
                                    <a:gd name="T10" fmla="*/ 436 w 459"/>
                                    <a:gd name="T11" fmla="*/ 0 h 28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459" h="2855">
                                      <a:moveTo>
                                        <a:pt x="436" y="0"/>
                                      </a:moveTo>
                                      <a:lnTo>
                                        <a:pt x="131" y="1329"/>
                                      </a:lnTo>
                                      <a:lnTo>
                                        <a:pt x="0" y="2855"/>
                                      </a:lnTo>
                                      <a:lnTo>
                                        <a:pt x="328" y="2746"/>
                                      </a:lnTo>
                                      <a:lnTo>
                                        <a:pt x="459" y="2485"/>
                                      </a:lnTo>
                                      <a:lnTo>
                                        <a:pt x="4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3" y="5410"/>
                                  <a:ext cx="273" cy="223"/>
                                </a:xfrm>
                                <a:custGeom>
                                  <a:avLst/>
                                  <a:gdLst>
                                    <a:gd name="T0" fmla="*/ 0 w 1091"/>
                                    <a:gd name="T1" fmla="*/ 0 h 892"/>
                                    <a:gd name="T2" fmla="*/ 975 w 1091"/>
                                    <a:gd name="T3" fmla="*/ 232 h 892"/>
                                    <a:gd name="T4" fmla="*/ 1091 w 1091"/>
                                    <a:gd name="T5" fmla="*/ 892 h 892"/>
                                    <a:gd name="T6" fmla="*/ 219 w 1091"/>
                                    <a:gd name="T7" fmla="*/ 782 h 892"/>
                                    <a:gd name="T8" fmla="*/ 0 w 1091"/>
                                    <a:gd name="T9" fmla="*/ 0 h 8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91" h="892">
                                      <a:moveTo>
                                        <a:pt x="0" y="0"/>
                                      </a:moveTo>
                                      <a:lnTo>
                                        <a:pt x="975" y="232"/>
                                      </a:lnTo>
                                      <a:lnTo>
                                        <a:pt x="1091" y="892"/>
                                      </a:lnTo>
                                      <a:lnTo>
                                        <a:pt x="219" y="7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100000"/>
                                    <a:lumOff val="0"/>
                                    <a:alpha val="4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0" name="Freeform 207"/>
                          <wps:cNvSpPr>
                            <a:spLocks/>
                          </wps:cNvSpPr>
                          <wps:spPr bwMode="auto">
                            <a:xfrm>
                              <a:off x="9696" y="2597"/>
                              <a:ext cx="389" cy="1867"/>
                            </a:xfrm>
                            <a:custGeom>
                              <a:avLst/>
                              <a:gdLst>
                                <a:gd name="T0" fmla="*/ 1554 w 1554"/>
                                <a:gd name="T1" fmla="*/ 796 h 7467"/>
                                <a:gd name="T2" fmla="*/ 595 w 1554"/>
                                <a:gd name="T3" fmla="*/ 7467 h 7467"/>
                                <a:gd name="T4" fmla="*/ 0 w 1554"/>
                                <a:gd name="T5" fmla="*/ 7328 h 7467"/>
                                <a:gd name="T6" fmla="*/ 940 w 1554"/>
                                <a:gd name="T7" fmla="*/ 0 h 7467"/>
                                <a:gd name="T8" fmla="*/ 1554 w 1554"/>
                                <a:gd name="T9" fmla="*/ 796 h 7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54" h="7467">
                                  <a:moveTo>
                                    <a:pt x="1554" y="796"/>
                                  </a:moveTo>
                                  <a:lnTo>
                                    <a:pt x="595" y="7467"/>
                                  </a:lnTo>
                                  <a:lnTo>
                                    <a:pt x="0" y="7328"/>
                                  </a:lnTo>
                                  <a:lnTo>
                                    <a:pt x="940" y="0"/>
                                  </a:lnTo>
                                  <a:lnTo>
                                    <a:pt x="1554" y="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21"/>
                        <wpg:cNvGrpSpPr>
                          <a:grpSpLocks/>
                        </wpg:cNvGrpSpPr>
                        <wpg:grpSpPr bwMode="auto">
                          <a:xfrm>
                            <a:off x="4708" y="4691"/>
                            <a:ext cx="1494" cy="574"/>
                            <a:chOff x="8191" y="5575"/>
                            <a:chExt cx="1494" cy="574"/>
                          </a:xfrm>
                        </wpg:grpSpPr>
                        <wps:wsp>
                          <wps:cNvPr id="82" name="Freeform 176"/>
                          <wps:cNvSpPr>
                            <a:spLocks/>
                          </wps:cNvSpPr>
                          <wps:spPr bwMode="auto">
                            <a:xfrm>
                              <a:off x="9420" y="5751"/>
                              <a:ext cx="265" cy="397"/>
                            </a:xfrm>
                            <a:custGeom>
                              <a:avLst/>
                              <a:gdLst>
                                <a:gd name="T0" fmla="*/ 0 w 1059"/>
                                <a:gd name="T1" fmla="*/ 0 h 1590"/>
                                <a:gd name="T2" fmla="*/ 914 w 1059"/>
                                <a:gd name="T3" fmla="*/ 134 h 1590"/>
                                <a:gd name="T4" fmla="*/ 1059 w 1059"/>
                                <a:gd name="T5" fmla="*/ 1586 h 1590"/>
                                <a:gd name="T6" fmla="*/ 1035 w 1059"/>
                                <a:gd name="T7" fmla="*/ 1588 h 1590"/>
                                <a:gd name="T8" fmla="*/ 1008 w 1059"/>
                                <a:gd name="T9" fmla="*/ 1588 h 1590"/>
                                <a:gd name="T10" fmla="*/ 984 w 1059"/>
                                <a:gd name="T11" fmla="*/ 1588 h 1590"/>
                                <a:gd name="T12" fmla="*/ 957 w 1059"/>
                                <a:gd name="T13" fmla="*/ 1589 h 1590"/>
                                <a:gd name="T14" fmla="*/ 932 w 1059"/>
                                <a:gd name="T15" fmla="*/ 1589 h 1590"/>
                                <a:gd name="T16" fmla="*/ 906 w 1059"/>
                                <a:gd name="T17" fmla="*/ 1589 h 1590"/>
                                <a:gd name="T18" fmla="*/ 881 w 1059"/>
                                <a:gd name="T19" fmla="*/ 1589 h 1590"/>
                                <a:gd name="T20" fmla="*/ 855 w 1059"/>
                                <a:gd name="T21" fmla="*/ 1590 h 1590"/>
                                <a:gd name="T22" fmla="*/ 0 w 1059"/>
                                <a:gd name="T23" fmla="*/ 0 h 1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59" h="1590">
                                  <a:moveTo>
                                    <a:pt x="0" y="0"/>
                                  </a:moveTo>
                                  <a:lnTo>
                                    <a:pt x="914" y="134"/>
                                  </a:lnTo>
                                  <a:lnTo>
                                    <a:pt x="1059" y="1586"/>
                                  </a:lnTo>
                                  <a:lnTo>
                                    <a:pt x="1035" y="1588"/>
                                  </a:lnTo>
                                  <a:lnTo>
                                    <a:pt x="1008" y="1588"/>
                                  </a:lnTo>
                                  <a:lnTo>
                                    <a:pt x="984" y="1588"/>
                                  </a:lnTo>
                                  <a:lnTo>
                                    <a:pt x="957" y="1589"/>
                                  </a:lnTo>
                                  <a:lnTo>
                                    <a:pt x="932" y="1589"/>
                                  </a:lnTo>
                                  <a:lnTo>
                                    <a:pt x="906" y="1589"/>
                                  </a:lnTo>
                                  <a:lnTo>
                                    <a:pt x="881" y="1589"/>
                                  </a:lnTo>
                                  <a:lnTo>
                                    <a:pt x="855" y="15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77"/>
                          <wps:cNvSpPr>
                            <a:spLocks/>
                          </wps:cNvSpPr>
                          <wps:spPr bwMode="auto">
                            <a:xfrm>
                              <a:off x="9146" y="5711"/>
                              <a:ext cx="416" cy="438"/>
                            </a:xfrm>
                            <a:custGeom>
                              <a:avLst/>
                              <a:gdLst>
                                <a:gd name="T0" fmla="*/ 0 w 1664"/>
                                <a:gd name="T1" fmla="*/ 0 h 1751"/>
                                <a:gd name="T2" fmla="*/ 841 w 1664"/>
                                <a:gd name="T3" fmla="*/ 123 h 1751"/>
                                <a:gd name="T4" fmla="*/ 1664 w 1664"/>
                                <a:gd name="T5" fmla="*/ 1751 h 1751"/>
                                <a:gd name="T6" fmla="*/ 1585 w 1664"/>
                                <a:gd name="T7" fmla="*/ 1751 h 1751"/>
                                <a:gd name="T8" fmla="*/ 1508 w 1664"/>
                                <a:gd name="T9" fmla="*/ 1751 h 1751"/>
                                <a:gd name="T10" fmla="*/ 1430 w 1664"/>
                                <a:gd name="T11" fmla="*/ 1751 h 1751"/>
                                <a:gd name="T12" fmla="*/ 1352 w 1664"/>
                                <a:gd name="T13" fmla="*/ 1751 h 1751"/>
                                <a:gd name="T14" fmla="*/ 1274 w 1664"/>
                                <a:gd name="T15" fmla="*/ 1750 h 1751"/>
                                <a:gd name="T16" fmla="*/ 1197 w 1664"/>
                                <a:gd name="T17" fmla="*/ 1750 h 1751"/>
                                <a:gd name="T18" fmla="*/ 1118 w 1664"/>
                                <a:gd name="T19" fmla="*/ 1749 h 1751"/>
                                <a:gd name="T20" fmla="*/ 1039 w 1664"/>
                                <a:gd name="T21" fmla="*/ 1748 h 1751"/>
                                <a:gd name="T22" fmla="*/ 0 w 1664"/>
                                <a:gd name="T23" fmla="*/ 0 h 17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64" h="1751">
                                  <a:moveTo>
                                    <a:pt x="0" y="0"/>
                                  </a:moveTo>
                                  <a:lnTo>
                                    <a:pt x="841" y="123"/>
                                  </a:lnTo>
                                  <a:lnTo>
                                    <a:pt x="1664" y="1751"/>
                                  </a:lnTo>
                                  <a:lnTo>
                                    <a:pt x="1585" y="1751"/>
                                  </a:lnTo>
                                  <a:lnTo>
                                    <a:pt x="1508" y="1751"/>
                                  </a:lnTo>
                                  <a:lnTo>
                                    <a:pt x="1430" y="1751"/>
                                  </a:lnTo>
                                  <a:lnTo>
                                    <a:pt x="1352" y="1751"/>
                                  </a:lnTo>
                                  <a:lnTo>
                                    <a:pt x="1274" y="1750"/>
                                  </a:lnTo>
                                  <a:lnTo>
                                    <a:pt x="1197" y="1750"/>
                                  </a:lnTo>
                                  <a:lnTo>
                                    <a:pt x="1118" y="1749"/>
                                  </a:lnTo>
                                  <a:lnTo>
                                    <a:pt x="1039" y="17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78"/>
                          <wps:cNvSpPr>
                            <a:spLocks/>
                          </wps:cNvSpPr>
                          <wps:spPr bwMode="auto">
                            <a:xfrm>
                              <a:off x="8858" y="5669"/>
                              <a:ext cx="486" cy="478"/>
                            </a:xfrm>
                            <a:custGeom>
                              <a:avLst/>
                              <a:gdLst>
                                <a:gd name="T0" fmla="*/ 0 w 1943"/>
                                <a:gd name="T1" fmla="*/ 0 h 1913"/>
                                <a:gd name="T2" fmla="*/ 978 w 1943"/>
                                <a:gd name="T3" fmla="*/ 143 h 1913"/>
                                <a:gd name="T4" fmla="*/ 1943 w 1943"/>
                                <a:gd name="T5" fmla="*/ 1913 h 1913"/>
                                <a:gd name="T6" fmla="*/ 1841 w 1943"/>
                                <a:gd name="T7" fmla="*/ 1910 h 1913"/>
                                <a:gd name="T8" fmla="*/ 1739 w 1943"/>
                                <a:gd name="T9" fmla="*/ 1907 h 1913"/>
                                <a:gd name="T10" fmla="*/ 1636 w 1943"/>
                                <a:gd name="T11" fmla="*/ 1905 h 1913"/>
                                <a:gd name="T12" fmla="*/ 1534 w 1943"/>
                                <a:gd name="T13" fmla="*/ 1902 h 1913"/>
                                <a:gd name="T14" fmla="*/ 1432 w 1943"/>
                                <a:gd name="T15" fmla="*/ 1898 h 1913"/>
                                <a:gd name="T16" fmla="*/ 1331 w 1943"/>
                                <a:gd name="T17" fmla="*/ 1894 h 1913"/>
                                <a:gd name="T18" fmla="*/ 1229 w 1943"/>
                                <a:gd name="T19" fmla="*/ 1890 h 1913"/>
                                <a:gd name="T20" fmla="*/ 1127 w 1943"/>
                                <a:gd name="T21" fmla="*/ 1886 h 1913"/>
                                <a:gd name="T22" fmla="*/ 0 w 1943"/>
                                <a:gd name="T23" fmla="*/ 0 h 1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43" h="1913">
                                  <a:moveTo>
                                    <a:pt x="0" y="0"/>
                                  </a:moveTo>
                                  <a:lnTo>
                                    <a:pt x="978" y="143"/>
                                  </a:lnTo>
                                  <a:lnTo>
                                    <a:pt x="1943" y="1913"/>
                                  </a:lnTo>
                                  <a:lnTo>
                                    <a:pt x="1841" y="1910"/>
                                  </a:lnTo>
                                  <a:lnTo>
                                    <a:pt x="1739" y="1907"/>
                                  </a:lnTo>
                                  <a:lnTo>
                                    <a:pt x="1636" y="1905"/>
                                  </a:lnTo>
                                  <a:lnTo>
                                    <a:pt x="1534" y="1902"/>
                                  </a:lnTo>
                                  <a:lnTo>
                                    <a:pt x="1432" y="1898"/>
                                  </a:lnTo>
                                  <a:lnTo>
                                    <a:pt x="1331" y="1894"/>
                                  </a:lnTo>
                                  <a:lnTo>
                                    <a:pt x="1229" y="1890"/>
                                  </a:lnTo>
                                  <a:lnTo>
                                    <a:pt x="1127" y="18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79"/>
                          <wps:cNvSpPr>
                            <a:spLocks/>
                          </wps:cNvSpPr>
                          <wps:spPr bwMode="auto">
                            <a:xfrm>
                              <a:off x="8586" y="5629"/>
                              <a:ext cx="485" cy="508"/>
                            </a:xfrm>
                            <a:custGeom>
                              <a:avLst/>
                              <a:gdLst>
                                <a:gd name="T0" fmla="*/ 0 w 1939"/>
                                <a:gd name="T1" fmla="*/ 0 h 2033"/>
                                <a:gd name="T2" fmla="*/ 886 w 1939"/>
                                <a:gd name="T3" fmla="*/ 130 h 2033"/>
                                <a:gd name="T4" fmla="*/ 1939 w 1939"/>
                                <a:gd name="T5" fmla="*/ 2033 h 2033"/>
                                <a:gd name="T6" fmla="*/ 1842 w 1939"/>
                                <a:gd name="T7" fmla="*/ 2027 h 2033"/>
                                <a:gd name="T8" fmla="*/ 1744 w 1939"/>
                                <a:gd name="T9" fmla="*/ 2022 h 2033"/>
                                <a:gd name="T10" fmla="*/ 1647 w 1939"/>
                                <a:gd name="T11" fmla="*/ 2017 h 2033"/>
                                <a:gd name="T12" fmla="*/ 1549 w 1939"/>
                                <a:gd name="T13" fmla="*/ 2010 h 2033"/>
                                <a:gd name="T14" fmla="*/ 1452 w 1939"/>
                                <a:gd name="T15" fmla="*/ 2005 h 2033"/>
                                <a:gd name="T16" fmla="*/ 1355 w 1939"/>
                                <a:gd name="T17" fmla="*/ 1999 h 2033"/>
                                <a:gd name="T18" fmla="*/ 1257 w 1939"/>
                                <a:gd name="T19" fmla="*/ 1992 h 2033"/>
                                <a:gd name="T20" fmla="*/ 1160 w 1939"/>
                                <a:gd name="T21" fmla="*/ 1985 h 2033"/>
                                <a:gd name="T22" fmla="*/ 0 w 1939"/>
                                <a:gd name="T23" fmla="*/ 0 h 20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39" h="2033">
                                  <a:moveTo>
                                    <a:pt x="0" y="0"/>
                                  </a:moveTo>
                                  <a:lnTo>
                                    <a:pt x="886" y="130"/>
                                  </a:lnTo>
                                  <a:lnTo>
                                    <a:pt x="1939" y="2033"/>
                                  </a:lnTo>
                                  <a:lnTo>
                                    <a:pt x="1842" y="2027"/>
                                  </a:lnTo>
                                  <a:lnTo>
                                    <a:pt x="1744" y="2022"/>
                                  </a:lnTo>
                                  <a:lnTo>
                                    <a:pt x="1647" y="2017"/>
                                  </a:lnTo>
                                  <a:lnTo>
                                    <a:pt x="1549" y="2010"/>
                                  </a:lnTo>
                                  <a:lnTo>
                                    <a:pt x="1452" y="2005"/>
                                  </a:lnTo>
                                  <a:lnTo>
                                    <a:pt x="1355" y="1999"/>
                                  </a:lnTo>
                                  <a:lnTo>
                                    <a:pt x="1257" y="1992"/>
                                  </a:lnTo>
                                  <a:lnTo>
                                    <a:pt x="1160" y="1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80"/>
                          <wps:cNvSpPr>
                            <a:spLocks/>
                          </wps:cNvSpPr>
                          <wps:spPr bwMode="auto">
                            <a:xfrm>
                              <a:off x="8312" y="5589"/>
                              <a:ext cx="483" cy="530"/>
                            </a:xfrm>
                            <a:custGeom>
                              <a:avLst/>
                              <a:gdLst>
                                <a:gd name="T0" fmla="*/ 0 w 1934"/>
                                <a:gd name="T1" fmla="*/ 0 h 2122"/>
                                <a:gd name="T2" fmla="*/ 885 w 1934"/>
                                <a:gd name="T3" fmla="*/ 128 h 2122"/>
                                <a:gd name="T4" fmla="*/ 1934 w 1934"/>
                                <a:gd name="T5" fmla="*/ 2122 h 2122"/>
                                <a:gd name="T6" fmla="*/ 1868 w 1934"/>
                                <a:gd name="T7" fmla="*/ 2118 h 2122"/>
                                <a:gd name="T8" fmla="*/ 1804 w 1934"/>
                                <a:gd name="T9" fmla="*/ 2113 h 2122"/>
                                <a:gd name="T10" fmla="*/ 1739 w 1934"/>
                                <a:gd name="T11" fmla="*/ 2107 h 2122"/>
                                <a:gd name="T12" fmla="*/ 1673 w 1934"/>
                                <a:gd name="T13" fmla="*/ 2102 h 2122"/>
                                <a:gd name="T14" fmla="*/ 1609 w 1934"/>
                                <a:gd name="T15" fmla="*/ 2097 h 2122"/>
                                <a:gd name="T16" fmla="*/ 1544 w 1934"/>
                                <a:gd name="T17" fmla="*/ 2090 h 2122"/>
                                <a:gd name="T18" fmla="*/ 1478 w 1934"/>
                                <a:gd name="T19" fmla="*/ 2085 h 2122"/>
                                <a:gd name="T20" fmla="*/ 1414 w 1934"/>
                                <a:gd name="T21" fmla="*/ 2080 h 2122"/>
                                <a:gd name="T22" fmla="*/ 1349 w 1934"/>
                                <a:gd name="T23" fmla="*/ 2073 h 2122"/>
                                <a:gd name="T24" fmla="*/ 1285 w 1934"/>
                                <a:gd name="T25" fmla="*/ 2068 h 2122"/>
                                <a:gd name="T26" fmla="*/ 1219 w 1934"/>
                                <a:gd name="T27" fmla="*/ 2062 h 2122"/>
                                <a:gd name="T28" fmla="*/ 1154 w 1934"/>
                                <a:gd name="T29" fmla="*/ 2055 h 2122"/>
                                <a:gd name="T30" fmla="*/ 1089 w 1934"/>
                                <a:gd name="T31" fmla="*/ 2050 h 2122"/>
                                <a:gd name="T32" fmla="*/ 1024 w 1934"/>
                                <a:gd name="T33" fmla="*/ 2043 h 2122"/>
                                <a:gd name="T34" fmla="*/ 960 w 1934"/>
                                <a:gd name="T35" fmla="*/ 2037 h 2122"/>
                                <a:gd name="T36" fmla="*/ 894 w 1934"/>
                                <a:gd name="T37" fmla="*/ 2030 h 2122"/>
                                <a:gd name="T38" fmla="*/ 0 w 1934"/>
                                <a:gd name="T39" fmla="*/ 0 h 2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34" h="2122">
                                  <a:moveTo>
                                    <a:pt x="0" y="0"/>
                                  </a:moveTo>
                                  <a:lnTo>
                                    <a:pt x="885" y="128"/>
                                  </a:lnTo>
                                  <a:lnTo>
                                    <a:pt x="1934" y="2122"/>
                                  </a:lnTo>
                                  <a:lnTo>
                                    <a:pt x="1868" y="2118"/>
                                  </a:lnTo>
                                  <a:lnTo>
                                    <a:pt x="1804" y="2113"/>
                                  </a:lnTo>
                                  <a:lnTo>
                                    <a:pt x="1739" y="2107"/>
                                  </a:lnTo>
                                  <a:lnTo>
                                    <a:pt x="1673" y="2102"/>
                                  </a:lnTo>
                                  <a:lnTo>
                                    <a:pt x="1609" y="2097"/>
                                  </a:lnTo>
                                  <a:lnTo>
                                    <a:pt x="1544" y="2090"/>
                                  </a:lnTo>
                                  <a:lnTo>
                                    <a:pt x="1478" y="2085"/>
                                  </a:lnTo>
                                  <a:lnTo>
                                    <a:pt x="1414" y="2080"/>
                                  </a:lnTo>
                                  <a:lnTo>
                                    <a:pt x="1349" y="2073"/>
                                  </a:lnTo>
                                  <a:lnTo>
                                    <a:pt x="1285" y="2068"/>
                                  </a:lnTo>
                                  <a:lnTo>
                                    <a:pt x="1219" y="2062"/>
                                  </a:lnTo>
                                  <a:lnTo>
                                    <a:pt x="1154" y="2055"/>
                                  </a:lnTo>
                                  <a:lnTo>
                                    <a:pt x="1089" y="2050"/>
                                  </a:lnTo>
                                  <a:lnTo>
                                    <a:pt x="1024" y="2043"/>
                                  </a:lnTo>
                                  <a:lnTo>
                                    <a:pt x="960" y="2037"/>
                                  </a:lnTo>
                                  <a:lnTo>
                                    <a:pt x="894" y="20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81"/>
                          <wps:cNvSpPr>
                            <a:spLocks/>
                          </wps:cNvSpPr>
                          <wps:spPr bwMode="auto">
                            <a:xfrm>
                              <a:off x="8191" y="5575"/>
                              <a:ext cx="271" cy="514"/>
                            </a:xfrm>
                            <a:custGeom>
                              <a:avLst/>
                              <a:gdLst>
                                <a:gd name="T0" fmla="*/ 109 w 1082"/>
                                <a:gd name="T1" fmla="*/ 0 h 2054"/>
                                <a:gd name="T2" fmla="*/ 198 w 1082"/>
                                <a:gd name="T3" fmla="*/ 13 h 2054"/>
                                <a:gd name="T4" fmla="*/ 1082 w 1082"/>
                                <a:gd name="T5" fmla="*/ 2054 h 2054"/>
                                <a:gd name="T6" fmla="*/ 1014 w 1082"/>
                                <a:gd name="T7" fmla="*/ 2047 h 2054"/>
                                <a:gd name="T8" fmla="*/ 945 w 1082"/>
                                <a:gd name="T9" fmla="*/ 2039 h 2054"/>
                                <a:gd name="T10" fmla="*/ 879 w 1082"/>
                                <a:gd name="T11" fmla="*/ 2032 h 2054"/>
                                <a:gd name="T12" fmla="*/ 811 w 1082"/>
                                <a:gd name="T13" fmla="*/ 2025 h 2054"/>
                                <a:gd name="T14" fmla="*/ 743 w 1082"/>
                                <a:gd name="T15" fmla="*/ 2017 h 2054"/>
                                <a:gd name="T16" fmla="*/ 676 w 1082"/>
                                <a:gd name="T17" fmla="*/ 2009 h 2054"/>
                                <a:gd name="T18" fmla="*/ 608 w 1082"/>
                                <a:gd name="T19" fmla="*/ 2001 h 2054"/>
                                <a:gd name="T20" fmla="*/ 541 w 1082"/>
                                <a:gd name="T21" fmla="*/ 1994 h 2054"/>
                                <a:gd name="T22" fmla="*/ 473 w 1082"/>
                                <a:gd name="T23" fmla="*/ 1984 h 2054"/>
                                <a:gd name="T24" fmla="*/ 405 w 1082"/>
                                <a:gd name="T25" fmla="*/ 1977 h 2054"/>
                                <a:gd name="T26" fmla="*/ 338 w 1082"/>
                                <a:gd name="T27" fmla="*/ 1969 h 2054"/>
                                <a:gd name="T28" fmla="*/ 270 w 1082"/>
                                <a:gd name="T29" fmla="*/ 1959 h 2054"/>
                                <a:gd name="T30" fmla="*/ 203 w 1082"/>
                                <a:gd name="T31" fmla="*/ 1952 h 2054"/>
                                <a:gd name="T32" fmla="*/ 135 w 1082"/>
                                <a:gd name="T33" fmla="*/ 1942 h 2054"/>
                                <a:gd name="T34" fmla="*/ 68 w 1082"/>
                                <a:gd name="T35" fmla="*/ 1935 h 2054"/>
                                <a:gd name="T36" fmla="*/ 0 w 1082"/>
                                <a:gd name="T37" fmla="*/ 1925 h 2054"/>
                                <a:gd name="T38" fmla="*/ 109 w 1082"/>
                                <a:gd name="T39" fmla="*/ 0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82" h="2054">
                                  <a:moveTo>
                                    <a:pt x="109" y="0"/>
                                  </a:moveTo>
                                  <a:lnTo>
                                    <a:pt x="198" y="13"/>
                                  </a:lnTo>
                                  <a:lnTo>
                                    <a:pt x="1082" y="2054"/>
                                  </a:lnTo>
                                  <a:lnTo>
                                    <a:pt x="1014" y="2047"/>
                                  </a:lnTo>
                                  <a:lnTo>
                                    <a:pt x="945" y="2039"/>
                                  </a:lnTo>
                                  <a:lnTo>
                                    <a:pt x="879" y="2032"/>
                                  </a:lnTo>
                                  <a:lnTo>
                                    <a:pt x="811" y="2025"/>
                                  </a:lnTo>
                                  <a:lnTo>
                                    <a:pt x="743" y="2017"/>
                                  </a:lnTo>
                                  <a:lnTo>
                                    <a:pt x="676" y="2009"/>
                                  </a:lnTo>
                                  <a:lnTo>
                                    <a:pt x="608" y="2001"/>
                                  </a:lnTo>
                                  <a:lnTo>
                                    <a:pt x="541" y="1994"/>
                                  </a:lnTo>
                                  <a:lnTo>
                                    <a:pt x="473" y="1984"/>
                                  </a:lnTo>
                                  <a:lnTo>
                                    <a:pt x="405" y="1977"/>
                                  </a:lnTo>
                                  <a:lnTo>
                                    <a:pt x="338" y="1969"/>
                                  </a:lnTo>
                                  <a:lnTo>
                                    <a:pt x="270" y="1959"/>
                                  </a:lnTo>
                                  <a:lnTo>
                                    <a:pt x="203" y="1952"/>
                                  </a:lnTo>
                                  <a:lnTo>
                                    <a:pt x="135" y="1942"/>
                                  </a:lnTo>
                                  <a:lnTo>
                                    <a:pt x="68" y="1935"/>
                                  </a:lnTo>
                                  <a:lnTo>
                                    <a:pt x="0" y="1925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" name="Freeform 175"/>
                        <wps:cNvSpPr>
                          <a:spLocks/>
                        </wps:cNvSpPr>
                        <wps:spPr bwMode="auto">
                          <a:xfrm>
                            <a:off x="3596" y="3807"/>
                            <a:ext cx="750" cy="278"/>
                          </a:xfrm>
                          <a:custGeom>
                            <a:avLst/>
                            <a:gdLst>
                              <a:gd name="T0" fmla="*/ 39 w 3002"/>
                              <a:gd name="T1" fmla="*/ 1028 h 1111"/>
                              <a:gd name="T2" fmla="*/ 221 w 3002"/>
                              <a:gd name="T3" fmla="*/ 853 h 1111"/>
                              <a:gd name="T4" fmla="*/ 412 w 3002"/>
                              <a:gd name="T5" fmla="*/ 688 h 1111"/>
                              <a:gd name="T6" fmla="*/ 582 w 3002"/>
                              <a:gd name="T7" fmla="*/ 551 h 1111"/>
                              <a:gd name="T8" fmla="*/ 772 w 3002"/>
                              <a:gd name="T9" fmla="*/ 414 h 1111"/>
                              <a:gd name="T10" fmla="*/ 976 w 3002"/>
                              <a:gd name="T11" fmla="*/ 284 h 1111"/>
                              <a:gd name="T12" fmla="*/ 1190 w 3002"/>
                              <a:gd name="T13" fmla="*/ 172 h 1111"/>
                              <a:gd name="T14" fmla="*/ 1408 w 3002"/>
                              <a:gd name="T15" fmla="*/ 83 h 1111"/>
                              <a:gd name="T16" fmla="*/ 1628 w 3002"/>
                              <a:gd name="T17" fmla="*/ 26 h 1111"/>
                              <a:gd name="T18" fmla="*/ 1843 w 3002"/>
                              <a:gd name="T19" fmla="*/ 3 h 1111"/>
                              <a:gd name="T20" fmla="*/ 2049 w 3002"/>
                              <a:gd name="T21" fmla="*/ 1 h 1111"/>
                              <a:gd name="T22" fmla="*/ 2241 w 3002"/>
                              <a:gd name="T23" fmla="*/ 21 h 1111"/>
                              <a:gd name="T24" fmla="*/ 2418 w 3002"/>
                              <a:gd name="T25" fmla="*/ 54 h 1111"/>
                              <a:gd name="T26" fmla="*/ 2577 w 3002"/>
                              <a:gd name="T27" fmla="*/ 97 h 1111"/>
                              <a:gd name="T28" fmla="*/ 2714 w 3002"/>
                              <a:gd name="T29" fmla="*/ 147 h 1111"/>
                              <a:gd name="T30" fmla="*/ 2827 w 3002"/>
                              <a:gd name="T31" fmla="*/ 198 h 1111"/>
                              <a:gd name="T32" fmla="*/ 2913 w 3002"/>
                              <a:gd name="T33" fmla="*/ 245 h 1111"/>
                              <a:gd name="T34" fmla="*/ 2967 w 3002"/>
                              <a:gd name="T35" fmla="*/ 286 h 1111"/>
                              <a:gd name="T36" fmla="*/ 2988 w 3002"/>
                              <a:gd name="T37" fmla="*/ 314 h 1111"/>
                              <a:gd name="T38" fmla="*/ 2990 w 3002"/>
                              <a:gd name="T39" fmla="*/ 361 h 1111"/>
                              <a:gd name="T40" fmla="*/ 3002 w 3002"/>
                              <a:gd name="T41" fmla="*/ 475 h 1111"/>
                              <a:gd name="T42" fmla="*/ 2999 w 3002"/>
                              <a:gd name="T43" fmla="*/ 529 h 1111"/>
                              <a:gd name="T44" fmla="*/ 2988 w 3002"/>
                              <a:gd name="T45" fmla="*/ 582 h 1111"/>
                              <a:gd name="T46" fmla="*/ 2947 w 3002"/>
                              <a:gd name="T47" fmla="*/ 617 h 1111"/>
                              <a:gd name="T48" fmla="*/ 2846 w 3002"/>
                              <a:gd name="T49" fmla="*/ 616 h 1111"/>
                              <a:gd name="T50" fmla="*/ 2727 w 3002"/>
                              <a:gd name="T51" fmla="*/ 604 h 1111"/>
                              <a:gd name="T52" fmla="*/ 2504 w 3002"/>
                              <a:gd name="T53" fmla="*/ 566 h 1111"/>
                              <a:gd name="T54" fmla="*/ 2224 w 3002"/>
                              <a:gd name="T55" fmla="*/ 507 h 1111"/>
                              <a:gd name="T56" fmla="*/ 1977 w 3002"/>
                              <a:gd name="T57" fmla="*/ 456 h 1111"/>
                              <a:gd name="T58" fmla="*/ 1877 w 3002"/>
                              <a:gd name="T59" fmla="*/ 440 h 1111"/>
                              <a:gd name="T60" fmla="*/ 1802 w 3002"/>
                              <a:gd name="T61" fmla="*/ 435 h 1111"/>
                              <a:gd name="T62" fmla="*/ 1764 w 3002"/>
                              <a:gd name="T63" fmla="*/ 435 h 1111"/>
                              <a:gd name="T64" fmla="*/ 1721 w 3002"/>
                              <a:gd name="T65" fmla="*/ 427 h 1111"/>
                              <a:gd name="T66" fmla="*/ 1634 w 3002"/>
                              <a:gd name="T67" fmla="*/ 431 h 1111"/>
                              <a:gd name="T68" fmla="*/ 1511 w 3002"/>
                              <a:gd name="T69" fmla="*/ 448 h 1111"/>
                              <a:gd name="T70" fmla="*/ 1359 w 3002"/>
                              <a:gd name="T71" fmla="*/ 478 h 1111"/>
                              <a:gd name="T72" fmla="*/ 1185 w 3002"/>
                              <a:gd name="T73" fmla="*/ 523 h 1111"/>
                              <a:gd name="T74" fmla="*/ 996 w 3002"/>
                              <a:gd name="T75" fmla="*/ 583 h 1111"/>
                              <a:gd name="T76" fmla="*/ 800 w 3002"/>
                              <a:gd name="T77" fmla="*/ 660 h 1111"/>
                              <a:gd name="T78" fmla="*/ 605 w 3002"/>
                              <a:gd name="T79" fmla="*/ 754 h 1111"/>
                              <a:gd name="T80" fmla="*/ 417 w 3002"/>
                              <a:gd name="T81" fmla="*/ 868 h 1111"/>
                              <a:gd name="T82" fmla="*/ 243 w 3002"/>
                              <a:gd name="T83" fmla="*/ 1002 h 1111"/>
                              <a:gd name="T84" fmla="*/ 137 w 3002"/>
                              <a:gd name="T85" fmla="*/ 1088 h 1111"/>
                              <a:gd name="T86" fmla="*/ 77 w 3002"/>
                              <a:gd name="T87" fmla="*/ 1111 h 1111"/>
                              <a:gd name="T88" fmla="*/ 37 w 3002"/>
                              <a:gd name="T89" fmla="*/ 1107 h 1111"/>
                              <a:gd name="T90" fmla="*/ 13 w 3002"/>
                              <a:gd name="T91" fmla="*/ 1090 h 1111"/>
                              <a:gd name="T92" fmla="*/ 0 w 3002"/>
                              <a:gd name="T93" fmla="*/ 1067 h 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002" h="1111">
                                <a:moveTo>
                                  <a:pt x="0" y="1067"/>
                                </a:moveTo>
                                <a:lnTo>
                                  <a:pt x="10" y="1058"/>
                                </a:lnTo>
                                <a:lnTo>
                                  <a:pt x="39" y="1028"/>
                                </a:lnTo>
                                <a:lnTo>
                                  <a:pt x="84" y="984"/>
                                </a:lnTo>
                                <a:lnTo>
                                  <a:pt x="145" y="923"/>
                                </a:lnTo>
                                <a:lnTo>
                                  <a:pt x="221" y="853"/>
                                </a:lnTo>
                                <a:lnTo>
                                  <a:pt x="310" y="773"/>
                                </a:lnTo>
                                <a:lnTo>
                                  <a:pt x="360" y="731"/>
                                </a:lnTo>
                                <a:lnTo>
                                  <a:pt x="412" y="688"/>
                                </a:lnTo>
                                <a:lnTo>
                                  <a:pt x="466" y="642"/>
                                </a:lnTo>
                                <a:lnTo>
                                  <a:pt x="524" y="597"/>
                                </a:lnTo>
                                <a:lnTo>
                                  <a:pt x="582" y="551"/>
                                </a:lnTo>
                                <a:lnTo>
                                  <a:pt x="644" y="506"/>
                                </a:lnTo>
                                <a:lnTo>
                                  <a:pt x="707" y="460"/>
                                </a:lnTo>
                                <a:lnTo>
                                  <a:pt x="772" y="414"/>
                                </a:lnTo>
                                <a:lnTo>
                                  <a:pt x="839" y="369"/>
                                </a:lnTo>
                                <a:lnTo>
                                  <a:pt x="907" y="326"/>
                                </a:lnTo>
                                <a:lnTo>
                                  <a:pt x="976" y="284"/>
                                </a:lnTo>
                                <a:lnTo>
                                  <a:pt x="1046" y="245"/>
                                </a:lnTo>
                                <a:lnTo>
                                  <a:pt x="1118" y="207"/>
                                </a:lnTo>
                                <a:lnTo>
                                  <a:pt x="1190" y="172"/>
                                </a:lnTo>
                                <a:lnTo>
                                  <a:pt x="1262" y="139"/>
                                </a:lnTo>
                                <a:lnTo>
                                  <a:pt x="1335" y="109"/>
                                </a:lnTo>
                                <a:lnTo>
                                  <a:pt x="1408" y="83"/>
                                </a:lnTo>
                                <a:lnTo>
                                  <a:pt x="1482" y="60"/>
                                </a:lnTo>
                                <a:lnTo>
                                  <a:pt x="1555" y="41"/>
                                </a:lnTo>
                                <a:lnTo>
                                  <a:pt x="1628" y="26"/>
                                </a:lnTo>
                                <a:lnTo>
                                  <a:pt x="1700" y="16"/>
                                </a:lnTo>
                                <a:lnTo>
                                  <a:pt x="1772" y="8"/>
                                </a:lnTo>
                                <a:lnTo>
                                  <a:pt x="1843" y="3"/>
                                </a:lnTo>
                                <a:lnTo>
                                  <a:pt x="1912" y="0"/>
                                </a:lnTo>
                                <a:lnTo>
                                  <a:pt x="1980" y="0"/>
                                </a:lnTo>
                                <a:lnTo>
                                  <a:pt x="2049" y="1"/>
                                </a:lnTo>
                                <a:lnTo>
                                  <a:pt x="2114" y="7"/>
                                </a:lnTo>
                                <a:lnTo>
                                  <a:pt x="2178" y="12"/>
                                </a:lnTo>
                                <a:lnTo>
                                  <a:pt x="2241" y="21"/>
                                </a:lnTo>
                                <a:lnTo>
                                  <a:pt x="2301" y="30"/>
                                </a:lnTo>
                                <a:lnTo>
                                  <a:pt x="2361" y="41"/>
                                </a:lnTo>
                                <a:lnTo>
                                  <a:pt x="2418" y="54"/>
                                </a:lnTo>
                                <a:lnTo>
                                  <a:pt x="2473" y="67"/>
                                </a:lnTo>
                                <a:lnTo>
                                  <a:pt x="2526" y="81"/>
                                </a:lnTo>
                                <a:lnTo>
                                  <a:pt x="2577" y="97"/>
                                </a:lnTo>
                                <a:lnTo>
                                  <a:pt x="2625" y="113"/>
                                </a:lnTo>
                                <a:lnTo>
                                  <a:pt x="2670" y="130"/>
                                </a:lnTo>
                                <a:lnTo>
                                  <a:pt x="2714" y="147"/>
                                </a:lnTo>
                                <a:lnTo>
                                  <a:pt x="2754" y="164"/>
                                </a:lnTo>
                                <a:lnTo>
                                  <a:pt x="2792" y="181"/>
                                </a:lnTo>
                                <a:lnTo>
                                  <a:pt x="2827" y="198"/>
                                </a:lnTo>
                                <a:lnTo>
                                  <a:pt x="2859" y="213"/>
                                </a:lnTo>
                                <a:lnTo>
                                  <a:pt x="2888" y="229"/>
                                </a:lnTo>
                                <a:lnTo>
                                  <a:pt x="2913" y="245"/>
                                </a:lnTo>
                                <a:lnTo>
                                  <a:pt x="2935" y="259"/>
                                </a:lnTo>
                                <a:lnTo>
                                  <a:pt x="2953" y="272"/>
                                </a:lnTo>
                                <a:lnTo>
                                  <a:pt x="2967" y="286"/>
                                </a:lnTo>
                                <a:lnTo>
                                  <a:pt x="2978" y="296"/>
                                </a:lnTo>
                                <a:lnTo>
                                  <a:pt x="2986" y="305"/>
                                </a:lnTo>
                                <a:lnTo>
                                  <a:pt x="2988" y="314"/>
                                </a:lnTo>
                                <a:lnTo>
                                  <a:pt x="2988" y="320"/>
                                </a:lnTo>
                                <a:lnTo>
                                  <a:pt x="2983" y="324"/>
                                </a:lnTo>
                                <a:lnTo>
                                  <a:pt x="2990" y="361"/>
                                </a:lnTo>
                                <a:lnTo>
                                  <a:pt x="2995" y="399"/>
                                </a:lnTo>
                                <a:lnTo>
                                  <a:pt x="2999" y="437"/>
                                </a:lnTo>
                                <a:lnTo>
                                  <a:pt x="3002" y="475"/>
                                </a:lnTo>
                                <a:lnTo>
                                  <a:pt x="3002" y="494"/>
                                </a:lnTo>
                                <a:lnTo>
                                  <a:pt x="3000" y="512"/>
                                </a:lnTo>
                                <a:lnTo>
                                  <a:pt x="2999" y="529"/>
                                </a:lnTo>
                                <a:lnTo>
                                  <a:pt x="2996" y="547"/>
                                </a:lnTo>
                                <a:lnTo>
                                  <a:pt x="2992" y="564"/>
                                </a:lnTo>
                                <a:lnTo>
                                  <a:pt x="2988" y="582"/>
                                </a:lnTo>
                                <a:lnTo>
                                  <a:pt x="2982" y="597"/>
                                </a:lnTo>
                                <a:lnTo>
                                  <a:pt x="2975" y="613"/>
                                </a:lnTo>
                                <a:lnTo>
                                  <a:pt x="2947" y="617"/>
                                </a:lnTo>
                                <a:lnTo>
                                  <a:pt x="2915" y="618"/>
                                </a:lnTo>
                                <a:lnTo>
                                  <a:pt x="2882" y="618"/>
                                </a:lnTo>
                                <a:lnTo>
                                  <a:pt x="2846" y="616"/>
                                </a:lnTo>
                                <a:lnTo>
                                  <a:pt x="2808" y="613"/>
                                </a:lnTo>
                                <a:lnTo>
                                  <a:pt x="2769" y="609"/>
                                </a:lnTo>
                                <a:lnTo>
                                  <a:pt x="2727" y="604"/>
                                </a:lnTo>
                                <a:lnTo>
                                  <a:pt x="2685" y="597"/>
                                </a:lnTo>
                                <a:lnTo>
                                  <a:pt x="2596" y="583"/>
                                </a:lnTo>
                                <a:lnTo>
                                  <a:pt x="2504" y="566"/>
                                </a:lnTo>
                                <a:lnTo>
                                  <a:pt x="2410" y="546"/>
                                </a:lnTo>
                                <a:lnTo>
                                  <a:pt x="2317" y="527"/>
                                </a:lnTo>
                                <a:lnTo>
                                  <a:pt x="2224" y="507"/>
                                </a:lnTo>
                                <a:lnTo>
                                  <a:pt x="2136" y="487"/>
                                </a:lnTo>
                                <a:lnTo>
                                  <a:pt x="2052" y="470"/>
                                </a:lnTo>
                                <a:lnTo>
                                  <a:pt x="1977" y="456"/>
                                </a:lnTo>
                                <a:lnTo>
                                  <a:pt x="1941" y="449"/>
                                </a:lnTo>
                                <a:lnTo>
                                  <a:pt x="1907" y="444"/>
                                </a:lnTo>
                                <a:lnTo>
                                  <a:pt x="1877" y="440"/>
                                </a:lnTo>
                                <a:lnTo>
                                  <a:pt x="1850" y="437"/>
                                </a:lnTo>
                                <a:lnTo>
                                  <a:pt x="1825" y="435"/>
                                </a:lnTo>
                                <a:lnTo>
                                  <a:pt x="1802" y="435"/>
                                </a:lnTo>
                                <a:lnTo>
                                  <a:pt x="1784" y="436"/>
                                </a:lnTo>
                                <a:lnTo>
                                  <a:pt x="1768" y="440"/>
                                </a:lnTo>
                                <a:lnTo>
                                  <a:pt x="1764" y="435"/>
                                </a:lnTo>
                                <a:lnTo>
                                  <a:pt x="1755" y="431"/>
                                </a:lnTo>
                                <a:lnTo>
                                  <a:pt x="1741" y="428"/>
                                </a:lnTo>
                                <a:lnTo>
                                  <a:pt x="1721" y="427"/>
                                </a:lnTo>
                                <a:lnTo>
                                  <a:pt x="1696" y="427"/>
                                </a:lnTo>
                                <a:lnTo>
                                  <a:pt x="1668" y="428"/>
                                </a:lnTo>
                                <a:lnTo>
                                  <a:pt x="1634" y="431"/>
                                </a:lnTo>
                                <a:lnTo>
                                  <a:pt x="1597" y="435"/>
                                </a:lnTo>
                                <a:lnTo>
                                  <a:pt x="1555" y="441"/>
                                </a:lnTo>
                                <a:lnTo>
                                  <a:pt x="1511" y="448"/>
                                </a:lnTo>
                                <a:lnTo>
                                  <a:pt x="1462" y="456"/>
                                </a:lnTo>
                                <a:lnTo>
                                  <a:pt x="1412" y="466"/>
                                </a:lnTo>
                                <a:lnTo>
                                  <a:pt x="1359" y="478"/>
                                </a:lnTo>
                                <a:lnTo>
                                  <a:pt x="1302" y="491"/>
                                </a:lnTo>
                                <a:lnTo>
                                  <a:pt x="1245" y="506"/>
                                </a:lnTo>
                                <a:lnTo>
                                  <a:pt x="1185" y="523"/>
                                </a:lnTo>
                                <a:lnTo>
                                  <a:pt x="1123" y="541"/>
                                </a:lnTo>
                                <a:lnTo>
                                  <a:pt x="1060" y="561"/>
                                </a:lnTo>
                                <a:lnTo>
                                  <a:pt x="996" y="583"/>
                                </a:lnTo>
                                <a:lnTo>
                                  <a:pt x="931" y="606"/>
                                </a:lnTo>
                                <a:lnTo>
                                  <a:pt x="865" y="633"/>
                                </a:lnTo>
                                <a:lnTo>
                                  <a:pt x="800" y="660"/>
                                </a:lnTo>
                                <a:lnTo>
                                  <a:pt x="734" y="689"/>
                                </a:lnTo>
                                <a:lnTo>
                                  <a:pt x="670" y="722"/>
                                </a:lnTo>
                                <a:lnTo>
                                  <a:pt x="605" y="754"/>
                                </a:lnTo>
                                <a:lnTo>
                                  <a:pt x="541" y="791"/>
                                </a:lnTo>
                                <a:lnTo>
                                  <a:pt x="478" y="829"/>
                                </a:lnTo>
                                <a:lnTo>
                                  <a:pt x="417" y="868"/>
                                </a:lnTo>
                                <a:lnTo>
                                  <a:pt x="357" y="910"/>
                                </a:lnTo>
                                <a:lnTo>
                                  <a:pt x="300" y="955"/>
                                </a:lnTo>
                                <a:lnTo>
                                  <a:pt x="243" y="1002"/>
                                </a:lnTo>
                                <a:lnTo>
                                  <a:pt x="191" y="1052"/>
                                </a:lnTo>
                                <a:lnTo>
                                  <a:pt x="162" y="1073"/>
                                </a:lnTo>
                                <a:lnTo>
                                  <a:pt x="137" y="1088"/>
                                </a:lnTo>
                                <a:lnTo>
                                  <a:pt x="115" y="1099"/>
                                </a:lnTo>
                                <a:lnTo>
                                  <a:pt x="94" y="1107"/>
                                </a:lnTo>
                                <a:lnTo>
                                  <a:pt x="77" y="1111"/>
                                </a:lnTo>
                                <a:lnTo>
                                  <a:pt x="61" y="1111"/>
                                </a:lnTo>
                                <a:lnTo>
                                  <a:pt x="48" y="1109"/>
                                </a:lnTo>
                                <a:lnTo>
                                  <a:pt x="37" y="1107"/>
                                </a:lnTo>
                                <a:lnTo>
                                  <a:pt x="27" y="1101"/>
                                </a:lnTo>
                                <a:lnTo>
                                  <a:pt x="20" y="1095"/>
                                </a:lnTo>
                                <a:lnTo>
                                  <a:pt x="13" y="1090"/>
                                </a:lnTo>
                                <a:lnTo>
                                  <a:pt x="8" y="1083"/>
                                </a:lnTo>
                                <a:lnTo>
                                  <a:pt x="3" y="1073"/>
                                </a:lnTo>
                                <a:lnTo>
                                  <a:pt x="0" y="1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100000"/>
                              <a:lumOff val="0"/>
                              <a:alpha val="4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80A3C" id="Group 228" o:spid="_x0000_s1026" style="position:absolute;margin-left:61.6pt;margin-top:87.05pt;width:107.45pt;height:133.1pt;z-index:251878400" coordorigin="2945,-189" coordsize="4682,5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">
                <v:group id="Group 226" o:spid="_x0000_s1027" style="position:absolute;left:2945;top:-189;width:4682;height:5556" coordorigin="6396,700" coordsize="4682,5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49" o:spid="_x0000_s1028" style="position:absolute;left:6396;top:1316;width:3660;height:4940;visibility:visible;mso-wrap-style:square;v-text-anchor:top" coordsize="14639,19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OcL4A&#10;AADbAAAADwAAAGRycy9kb3ducmV2LnhtbERPTYvCMBC9C/6HMII3TRWUpRpFBEFY96ArgrehGZti&#10;MynNrNZ/bw4LHh/ve7nufK0e1MYqsIHJOANFXARbcWng/LsbfYGKgmyxDkwGXhRhver3lpjb8OQj&#10;PU5SqhTCMUcDTqTJtY6FI49xHBrixN1C61ESbEttW3ymcF/raZbNtceKU4PDhraOivvpzxuwfP0p&#10;azrIPlB2eU3kOGu+nTHDQbdZgBLq5CP+d++tgWkam76kH6B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aajnC+AAAA2wAAAA8AAAAAAAAAAAAAAAAAmAIAAGRycy9kb3ducmV2&#10;LnhtbFBLBQYAAAAABAAEAPUAAACDAwAAAAA=&#10;" path="m6865,8645l4087,7819r-353,-1l1838,9747,638,11210r-169,337l227,14397r-47,2342l271,16984r-31,65l211,17119r-29,70l156,17263r-24,76l109,17416r-21,79l70,17574r-17,83l38,17739r-12,84l16,17908r-8,86l3,18080r-3,86l,18253r3,86l8,18424r9,87l28,18596r14,85l59,18765r21,82l104,18929r27,81l163,19088r34,76l235,19240r41,74l321,19384r50,69l423,19519r17,16l466,19551r33,13l540,19577r47,12l640,19599r61,9l765,19615r69,7l907,19628r78,4l1064,19635r83,1l1232,19636r86,l1405,19633r88,-4l1580,19625r87,-6l1752,19612r84,-9l1917,19594r78,-10l2070,19570r72,-13l2209,19543r61,-16l2326,19509r51,-18l2421,19471r36,-21l2486,19428r20,40l2540,19506r50,36l2652,19574r75,32l2815,19633r98,25l3020,19680r117,20l3261,19717r131,13l3528,19742r141,8l3815,19755r146,3l4111,19758r149,-4l4409,19747r148,-9l4702,19725r143,-16l4982,19691r133,-22l5240,19644r118,-29l5468,19584r100,-36l5658,19510r78,-42l5802,19424r51,-49l5891,19323r60,-8l6009,19307r56,-5l6119,19298r53,-3l6225,19294r49,l6324,19295r49,3l6420,19302r46,5l6511,19314r45,6l6599,19329r43,10l6684,19350r42,12l6768,19375r41,13l6849,19404r41,16l6930,19437r41,18l7011,19475r41,20l7093,19515r40,23l7174,19560r84,48l7343,19660r6024,41l13377,19703r9,-2l13396,19698r8,-7l13411,19683r8,-10l13426,19661r5,-13l13438,19632r5,-16l13447,19599r5,-19l13460,19539r6,-43l13479,19403r11,-93l13496,19265r7,-42l13511,19185r9,-32l13568,19083r48,-74l13661,18929r46,-85l13752,18752r42,-96l13834,18557r38,-105l13906,18345r33,-112l13966,18118r25,-118l14012,17881r17,-122l14041,17635r7,-125l14050,17383r-4,-127l14036,17128r-16,-129l13998,16872r-30,-128l13931,16618r-44,-125l13835,16368r-60,-122l13706,16126r-77,-118l13542,15893r-95,-112l13341,15673r-116,-105l13252,15534r32,-43l13321,15440r41,-58l13453,15250r105,-155l13671,14926r119,-181l13911,14558r122,-187l14152,14186r113,-177l14368,13846r91,-147l14535,13576r57,-97l14613,13443r14,-28l14637,13396r2,-9l13686,13147r-1385,1666l9966,1780,9192,1167r191,2267l8234,3095,8036,582,6989,,6865,8645xe" fillcolor="black [3213]" stroked="f">
                    <v:path arrowok="t" o:connecttype="custom" o:connectlocs="460,2437;45,4185;46,4298;22,4374;7,4456;0,4542;4,4628;20,4712;49,4791;93,4864;125,4891;175,4902;246,4908;330,4909;417,4905;499,4896;568,4882;614,4863;648,4886;728,4915;848,4933;990,4940;1139,4935;1279,4918;1392,4887;1463,4844;1516,4826;1569,4824;1617,4827;1661,4835;1702,4847;1743,4864;1783,4885;3342,4926;3351,4923;3358,4912;3363,4895;3373,4828;3380,4789;3427,4711;3468,4613;3498,4500;3512,4378;3505,4250;3472,4124;3407,4002;3306,3892;3341,3846;3448,3687;3566,3503;3648,3370;3660,3347;2298,292;1747,0" o:connectangles="0,0,0,0,0,0,0,0,0,0,0,0,0,0,0,0,0,0,0,0,0,0,0,0,0,0,0,0,0,0,0,0,0,0,0,0,0,0,0,0,0,0,0,0,0,0,0,0,0,0,0,0,0,0"/>
                  </v:shape>
                  <v:group id="Group 225" o:spid="_x0000_s1029" style="position:absolute;left:6477;top:700;width:4601;height:5454" coordorigin="6477,700" coordsize="4601,5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Freeform 152" o:spid="_x0000_s1030" style="position:absolute;left:8465;top:2225;width:583;height:2460;visibility:visible;mso-wrap-style:square;v-text-anchor:top" coordsize="2333,9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GK7oA&#10;AADbAAAADwAAAGRycy9kb3ducmV2LnhtbERPvQrCMBDeBd8hnOCmqQoi1SgqFHSzKrgezdkUm0tp&#10;ota3N4Pg+PH9rzadrcWLWl85VjAZJyCIC6crLhVcL9loAcIHZI21Y1LwIQ+bdb+3wlS7N+f0OodS&#10;xBD2KSowITSplL4wZNGPXUMcubtrLYYI21LqFt8x3NZymiRzabHi2GCwob2h4nF+WgWZq5pc5902&#10;O540Hk3udzcslBoOuu0SRKAu/MU/90ErmMX18Uv8AXL9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XdGGK7oAAADbAAAADwAAAAAAAAAAAAAAAACYAgAAZHJzL2Rvd25yZXYueG1s&#10;UEsFBgAAAAAEAAQA9QAAAH8DAAAAAA==&#10;" path="m,l1181,354,2333,8720,1512,8511,478,9840,,xe" fillcolor="#616f85" stroked="f">
                      <v:path arrowok="t" o:connecttype="custom" o:connectlocs="0,0;295,89;583,2180;378,2128;119,2460;0,0" o:connectangles="0,0,0,0,0,0"/>
                    </v:shape>
                    <v:shape id="Freeform 165" o:spid="_x0000_s1031" style="position:absolute;left:8203;top:1434;width:332;height:3615;visibility:visible;mso-wrap-style:square;v-text-anchor:top" coordsize="1327,14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JBcQA&#10;AADbAAAADwAAAGRycy9kb3ducmV2LnhtbESPQWvCQBSE7wX/w/IEb3WjaYpEV4ktQi89NPXg8ZF9&#10;JsHs27C7xuiv7xYKPQ4z8w2z2Y2mEwM531pWsJgnIIgrq1uuFRy/D88rED4ga+wsk4I7edhtJ08b&#10;zLW98RcNZahFhLDPUUETQp9L6auGDPq57Ymjd7bOYIjS1VI7vEW46eQySV6lwZbjQoM9vTVUXcqr&#10;UfD+SLO6SC0PbvlSJoXNPk/7TKnZdCzWIAKN4T/81/7QCtIF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TiQXEAAAA2wAAAA8AAAAAAAAAAAAAAAAAmAIAAGRycy9k&#10;b3ducmV2LnhtbFBLBQYAAAAABAAEAPUAAACJAwAAAAA=&#10;" path="m1327,13253l449,14461,,,605,373r722,12880xe" fillcolor="#798992" stroked="f">
                      <v:path arrowok="t" o:connecttype="custom" o:connectlocs="332,3313;112,3615;0,0;151,93;332,3313" o:connectangles="0,0,0,0,0"/>
                    </v:shape>
                    <v:shape id="Freeform 167" o:spid="_x0000_s1032" style="position:absolute;left:8761;top:1728;width:672;height:3568;visibility:visible;mso-wrap-style:square;v-text-anchor:top" coordsize="2685,1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+mOMQA&#10;AADbAAAADwAAAGRycy9kb3ducmV2LnhtbESPzWrDMBCE74G+g9hCb4lcF0xwo4TSHzc9BBM3D7BY&#10;G9vEWhlL/unbR4VAjsPMfMNsdrNpxUi9aywreF5FIIhLqxuuFJx+v5ZrEM4ja2wtk4I/crDbPiw2&#10;mGo78ZHGwlciQNilqKD2vkuldGVNBt3KdsTBO9veoA+yr6TucQpw08o4ihJpsOGwUGNH7zWVl2Iw&#10;CpJT9T0c8o92yrPP/CezeCxMotTT4/z2CsLT7O/hW3uvFbzE8P8l/AC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fpjjEAAAA2wAAAA8AAAAAAAAAAAAAAAAAmAIAAGRycy9k&#10;b3ducmV2LnhtbFBLBQYAAAAABAAEAPUAAACJAwAAAAA=&#10;" path="m2685,13395r-807,879l,,362,370,2685,13395xe" fillcolor="#616f85" stroked="f">
                      <v:path arrowok="t" o:connecttype="custom" o:connectlocs="672,3348;470,3568;0,0;91,92;672,3348" o:connectangles="0,0,0,0,0"/>
                    </v:shape>
                    <v:shape id="Freeform 185" o:spid="_x0000_s1033" style="position:absolute;left:9258;top:1728;width:1820;height:822;visibility:visible;mso-wrap-style:square;v-text-anchor:top" coordsize="7278,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kFMIA&#10;AADbAAAADwAAAGRycy9kb3ducmV2LnhtbESPQWvCQBSE7wX/w/IKvdVNK0SJriJCQcgpUe/P7HMT&#10;zL6N2TVJ/323UOhxmJlvmM1usq0YqPeNYwUf8wQEceV0w0bB+fT1vgLhA7LG1jEp+CYPu+3sZYOZ&#10;diMXNJTBiAhhn6GCOoQuk9JXNVn0c9cRR+/meoshyt5I3eMY4baVn0mSSosNx4UaOzrUVN3Lp1WQ&#10;lqvH+XFZXq5s7sUQcpPTtFfq7XXar0EEmsJ/+K991AoWC/j9En+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uQUwgAAANsAAAAPAAAAAAAAAAAAAAAAAJgCAABkcnMvZG93&#10;bnJldi54bWxQSwUGAAAAAAQABAD1AAAAhwMAAAAA&#10;" path="m,2300l46,1814r66,-419l199,1040,303,744,425,504,564,317,717,176,883,79,1064,22,1255,r203,11l1669,49r220,60l2116,190r233,97l2586,394r243,116l3073,629r245,119l3566,862r244,106l4054,1061r241,77l4532,1195r231,31l4988,1229r218,-29l5414,1134r200,-107l5801,876,5978,677,6142,424r-16,82l6112,584r-16,78l6080,737r-14,76l6050,888r-16,75l6020,1037r-16,74l5990,1185r-16,75l5958,1336r-14,76l5928,1489r-15,80l5898,1649r87,12l6071,1675r85,16l6243,1707r86,17l6415,1742r87,18l6588,1780r87,18l6761,1817r86,18l6932,1852r87,16l7105,1884r87,14l7278,1910r-475,205l6354,2261r-423,89l5533,2389r-373,-6l4810,2334r-328,-82l4176,2139,3889,2000,3622,1840,3374,1665,3144,1480,2929,1289,2732,1098,2547,910,2378,734,2221,571,2077,427,1942,309,1819,220,1704,166,1598,152r-98,30l1407,262r-86,134l1238,591r-80,258l1082,1178r-74,403l933,2064r-73,569l784,3290r-49,-61l686,3167r-49,-61l587,3043r-48,-62l489,2920r-48,-62l392,2795r-49,-61l294,2672r-49,-62l196,2548r-50,-62l98,2424,48,2363,,2300xe" fillcolor="#8fb08c [3208]" stroked="f">
                      <v:path arrowok="t" o:connecttype="custom" o:connectlocs="12,453;50,260;106,126;179,44;266,5;365,3;472,27;587,72;707,127;830,187;953,242;1074,284;1191,306;1302,300;1404,257;1495,169;1532,126;1524,165;1517,203;1509,241;1501,278;1494,315;1486,353;1479,392;1497,415;1539,422;1583,431;1626,440;1669,449;1712,458;1755,467;1798,474;1701,528;1483,587;1290,595;1121,563;973,500;844,416;732,322;637,227;555,143;486,77;426,41;375,45;330,99;290,212;252,395;215,658;184,807;159,776;135,745;110,714;86,683;61,652;37,621;12,590" o:connectangles="0,0,0,0,0,0,0,0,0,0,0,0,0,0,0,0,0,0,0,0,0,0,0,0,0,0,0,0,0,0,0,0,0,0,0,0,0,0,0,0,0,0,0,0,0,0,0,0,0,0,0,0,0,0,0,0"/>
                    </v:shape>
                    <v:shape id="Freeform 186" o:spid="_x0000_s1034" style="position:absolute;left:7047;top:2477;width:2001;height:672;rotation:1286436fd;visibility:visible;mso-wrap-style:square;v-text-anchor:top" coordsize="8004,2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WYYsIA&#10;AADbAAAADwAAAGRycy9kb3ducmV2LnhtbESPQWvCQBSE70L/w/IKvemmtUiJbiQIBa9qhB6fu6/Z&#10;kOzbmF019te7hUKPw8x8w6zWo+vElYbQeFbwOstAEGtvGq4VVIfP6QeIEJENdp5JwZ0CrIunyQpz&#10;42+8o+s+1iJBOOSowMbY51IGbclhmPmeOHnffnAYkxxqaQa8Jbjr5FuWLaTDhtOCxZ42lnS7vzgF&#10;nf6668r9nM5t2VR48bY87qxSL89juQQRaYz/4b/21iiYv8Pvl/QD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xZhiwgAAANsAAAAPAAAAAAAAAAAAAAAAAJgCAABkcnMvZG93&#10;bnJldi54bWxQSwUGAAAAAAQABAD1AAAAhwMAAAAA&#10;" path="m8004,236r-52,-8l7808,203,7704,188,7582,169,7445,150,7292,130,7126,109,6947,88,6760,68,6565,50,6364,34,6157,21,5949,11,5738,3,5527,,5319,3r-203,8l4917,24,4726,45,4544,72r-171,36l4213,151r-145,51l3939,264r-112,72l3734,418r-71,93l3613,616r-25,116l3590,863r-59,76l3461,1010r-78,64l3295,1132r-94,52l3099,1231r-110,42l2875,1309r-120,31l2630,1366r-128,21l2370,1404r-135,13l2099,1425r-138,4l1823,1430r-139,-3l1545,1420r-136,-10l1274,1396r-132,-17l1012,1360,888,1339,767,1314,652,1286,542,1258,439,1227r-96,-32l256,1161r-80,-37l105,1087,45,1049r9,50l67,1146r17,47l102,1239r23,45l148,1326r26,42l203,1408r30,40l265,1486r33,36l330,1556r34,34l400,1622r34,31l469,1682r35,27l538,1734r33,25l604,1782r61,40l719,1855r81,46l830,1915r-22,35l786,1983r-21,32l743,2045r-23,29l697,2101r-22,28l652,2153r-23,25l605,2202r-23,24l558,2248r-48,43l460,2332r-51,40l356,2411r-53,41l246,2494r-58,45l127,2584r-62,49l,2687r40,l152,2684r177,-4l558,2672r131,-5l829,2659r149,-8l1134,2641r161,-13l1461,2615r169,-18l1802,2579r171,-21l2145,2535r168,-27l2480,2480r162,-32l2798,2413r149,-39l3088,2332r133,-46l3342,2237r109,-53l3548,2127r81,-61l3696,1999r50,-69l3776,1855r-7,-119l3772,1624r13,-106l3807,1419r34,-93l3883,1238r52,-81l3997,1079r71,-72l4147,941r89,-62l4336,821r106,-53l4558,718r125,-47l4816,629r142,-39l5107,553r158,-33l5430,489r174,-29l5786,434r189,-25l6173,387r204,-21l6587,345r219,-19l7033,307r471,-36l8004,236xe" fillcolor="#8fb08c [3208]" stroked="f">
                      <v:path arrowok="t" o:connecttype="custom" o:connectlocs="1952,51;1861,38;1737,22;1591,9;1435,1;1279,3;1136,18;1017,51;934,105;897,183;865,253;800,296;719,327;626,347;525,356;421,357;319,349;222,335;136,315;64,290;11,262;21,298;37,332;58,362;83,389;109,413;135,434;166,456;208,479;191,504;174,525;157,545;140,562;102,593;62,624;16,658;38,671;172,667;284,660;408,649;536,634;661,612;772,583;863,546;924,500;942,434;952,355;984,289;1037,235;1111,192;1204,157;1316,130;1447,109;1594,92;1758,77" o:connectangles="0,0,0,0,0,0,0,0,0,0,0,0,0,0,0,0,0,0,0,0,0,0,0,0,0,0,0,0,0,0,0,0,0,0,0,0,0,0,0,0,0,0,0,0,0,0,0,0,0,0,0,0,0,0,0"/>
                    </v:shape>
                    <v:shape id="Freeform 187" o:spid="_x0000_s1035" style="position:absolute;left:8074;top:1377;width:1443;height:1772;rotation:-1945123fd;visibility:visible;mso-wrap-style:square;v-text-anchor:top" coordsize="7053,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6+BsMA&#10;AADbAAAADwAAAGRycy9kb3ducmV2LnhtbESPwWrDMBBE74X8g9hAbrXshAbjRgklppDQU50cclys&#10;re3UWglLtd2/rwqFHoeZecPsDrPpxUiD7ywryJIUBHFtdceNguvl9TEH4QOyxt4yKfgmD4f94mGH&#10;hbYTv9NYhUZECPsCFbQhuEJKX7dk0CfWEUfvww4GQ5RDI/WAU4SbXq7TdCsNdhwXWnR0bKn+rL6M&#10;grPLzhuWFeb3+7itwlt5c2Wp1Go5vzyDCDSH//Bf+6QVbJ7g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6+BsMAAADbAAAADwAAAAAAAAAAAAAAAACYAgAAZHJzL2Rv&#10;d25yZXYueG1sUEsFBgAAAAAEAAQA9QAAAIgDAAAAAA==&#10;" path="m5435,6971r-138,34l5158,7032r-137,23l4883,7072r-137,10l4611,7089r-136,l4341,7085r-133,-10l4075,7061r-132,-18l3814,7019r-130,-29l3556,6958r-127,-37l3303,6880r-124,-46l3056,6785r-122,-53l2813,6675r-117,-61l2578,6550r-115,-68l2349,6411r-113,-74l2125,6260r-109,-80l1909,6096r-105,-85l1701,5922r-101,-92l1501,5736r-82,-80l1338,5575r-78,-83l1181,5408r-76,-85l1031,5237r-72,-88l888,5061r-69,-90l752,4880r-66,-93l625,4694r-60,-94l507,4504r-55,-96l400,4311,350,4211r-47,-99l258,4009,218,3907,180,3804,146,3699,114,3594,87,3487,63,3379,44,3269,27,3159,13,3048,6,2937,,2823,,2709,4,2592,36,2300,96,2024r86,-261l295,1521,431,1294,589,1086,769,895,965,722,1180,566,1409,429,1652,311,1906,210r265,-80l2443,67,2723,25,3007,3,3294,r288,17l3870,55r287,59l4438,194r278,101l4985,417r261,144l5496,726r237,187l5956,1124r207,233l6353,1613r172,277l6674,2193r127,325l6866,2660r55,146l6966,2954r35,149l7027,3255r17,153l7053,3563r,156l7046,3876r-16,157l7006,4190r-30,156l6941,4503r-43,155l6849,4812r-55,153l6734,5116r-64,149l6601,5413r-74,144l6450,5699r-81,137l6285,5971r-88,130l6108,6228r-93,122l5922,6468r-95,111l5730,6686r-98,101l5534,6882r-99,89xm4560,6122r209,-170l4962,5774r174,-186l5293,5398r141,-197l5560,5001r110,-204l5765,4588r83,-208l5917,4169r58,-211l6019,3747r34,-209l6077,3330r14,-206l6095,2922r-4,-197l6078,2532r-19,-187l6032,2164r-31,-173l5963,1826r-43,-157l5873,1522r-50,-136l5769,1262r-55,-114l5657,1048r-58,-86l5540,888r-59,-56l5425,790,5268,709,5104,643,4937,594,4763,558,4586,539r-181,-7l4222,540r-185,19l3852,592r-188,43l3478,692r-185,65l3109,833r-182,85l2749,1013r-174,102l2405,1225r-165,118l2082,1467r-152,130l1786,1733r-138,140l1521,2019r-117,148l1295,2318r-97,155l1113,2630r-73,159l981,2948r-47,160l902,3268r-15,159l847,3616r-26,188l804,3984r-5,177l804,4334r16,167l847,4662r37,155l931,4967r58,143l1057,5246r77,129l1220,5499r97,115l1423,5721r117,100l1664,5912r135,83l1942,6070r152,65l2255,6191r168,46l2601,6275r186,26l2981,6318r203,6l3395,6318r217,-15l3838,6275r233,-39l4312,6185r248,-63xe" fillcolor="#8fb08c [3208]" stroked="f">
                      <v:path arrowok="t" o:connecttype="custom" o:connectlocs="1027,1764;916,1772;807,1761;702,1730;600,1683;504,1620;412,1545;327,1457;258,1373;196,1287;140,1197;92,1102;53,1002;23,898;6,790;0,677;37,441;157,224;338,78;557,6;792,14;1020,104;1219,281;1365,548;1425,738;1443,891;1433,1047;1401,1203;1351,1353;1286,1493;1212,1617;1132,1720;1015,1443;1138,1250;1211,1042;1243,832;1244,633;1220,456;1180,315;1133,222;1044,161;901,133;750,159;599,229;458,336;337,468;245,618;191,777;168,951;168,1125;202,1277;269,1403;368,1499;496,1559;651,1581;833,1559" o:connectangles="0,0,0,0,0,0,0,0,0,0,0,0,0,0,0,0,0,0,0,0,0,0,0,0,0,0,0,0,0,0,0,0,0,0,0,0,0,0,0,0,0,0,0,0,0,0,0,0,0,0,0,0,0,0,0,0"/>
                      <o:lock v:ext="edit" verticies="t"/>
                    </v:shape>
                    <v:shape id="Freeform 188" o:spid="_x0000_s1036" style="position:absolute;left:8858;top:700;width:1665;height:1777;visibility:visible;mso-wrap-style:square;v-text-anchor:top" coordsize="6662,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rbcIA&#10;AADbAAAADwAAAGRycy9kb3ducmV2LnhtbESPQWsCMRSE7wX/Q3iCt5pVqcjWKCLIevDSrQePj+R1&#10;s+3mZUmirv/eFAo9DjPzDbPeDq4TNwqx9axgNi1AEGtvWm4UnD8PrysQMSEb7DyTggdF2G5GL2ss&#10;jb/zB93q1IgM4ViiAptSX0oZtSWHcep74ux9+eAwZRkaaQLeM9x1cl4US+mw5bxgsae9Jf1TX52C&#10;2Oi2skcd+u+3w/zibF2dqodSk/GweweRaEj/4b/20ShYLOH3S/4B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26ttwgAAANsAAAAPAAAAAAAAAAAAAAAAAJgCAABkcnMvZG93&#10;bnJldi54bWxQSwUGAAAAAAQABAD1AAAAhwMAAAAA&#10;" path="m1360,6453r141,20l1641,6489r139,10l1918,6507r134,2l2186,6508r132,-4l2448,6495r128,-12l2702,6466r125,-18l2949,6424r121,-26l3189,6369r116,-32l3420,6300r113,-38l3643,6220r109,-45l3858,6128r104,-51l4064,6025r100,-56l4261,5911r95,-60l4449,5788r91,-64l4629,5657r85,-70l4797,5517r82,-74l4957,5369r71,-72l5097,5225r66,-75l5227,5075r63,-77l5349,4919r57,-78l5461,4761r52,-81l5565,4597r47,-82l5657,4431r44,-85l5741,4261r38,-87l5816,4088r33,-87l5879,3914r27,-87l5932,3739r23,-89l5974,3563r9,-45l5991,3473r8,-43l6007,3386r5,-45l6019,3297r4,-44l6028,3209r3,-45l6034,3121r2,-44l6037,3032r1,-43l6038,2944r-1,-43l6036,2858r-2,-45l6032,2770r-4,-43l6024,2684r-8,-59l6008,2567r-10,-59l5987,2452r-13,-56l5960,2339r-17,-55l5926,2229r-20,-54l5887,2123r-23,-52l5841,2020r-26,-50l5788,1921r-28,-48l5729,1826r-32,-46l5664,1735r-35,-43l5592,1650r-38,-42l5513,1569r-41,-38l5428,1493r-44,-35l5337,1424r-49,-33l5239,1360r-53,-29l5133,1302r-57,-26l5020,1251r-73,-46l4917,1183r-34,-23l4846,1137r-39,-22l4765,1090r-45,-24l4673,1043r-50,-25l4571,994r-55,-25l4458,946r-59,-24l4339,898r-64,-23l4211,853r-67,-23l4076,808r-71,-21l3933,766r-72,-19l3787,728r-75,-17l3635,694r-77,-16l3479,664r-80,-13l3320,639r-82,-10l3157,620r-81,-8l2994,606r-83,-4l2821,600r-91,l2641,602r-90,4l2507,610r-44,4l2419,620r-45,5l2331,630r-44,8l2244,646r-44,8l2157,663r-42,9l2072,684r-42,10l1988,707r-42,13l1906,733r-41,16l1825,765r-41,16l1745,799r-40,18l1668,836r-40,21l1590,878r-36,22l1517,922r-37,24l1445,972r-35,25l1374,1024r-34,28l1306,1082r-32,30l1241,1142r-32,33l1178,1208r-30,35l1118,1278r-29,37l1061,1353r-27,39l1006,1432r-26,41l955,1515r-24,45l907,1604r-22,46l862,1699r-20,48l821,1797r-20,51l783,1900r-17,54l749,2009r-16,58l718,2124r-14,59l687,2268r-16,90l657,2448r-11,94l637,2638r-8,99l624,2841r-2,105l622,3054r2,112l628,3281r8,116l645,3518r12,124l671,3769r19,131l709,4034r23,136l758,4310r27,144l817,4601r34,151l887,4906r41,157l970,5225r46,163l1065,5557r53,172l1173,5904r59,180l1294,6267r66,186xm5575,5963r-86,83l5400,6126r-92,77l5214,6278r-98,72l5015,6420r-104,67l4805,6551r-108,62l4585,6671r-114,55l4355,6778r-119,48l4114,6871r-124,42l3863,6951r-128,34l3602,7015r-133,26l3333,7062r-139,19l3054,7094r-143,9l2767,7108r-148,l2471,7103r-152,-9l2166,7079r-154,-19l1855,7035r-159,-30l1535,6969r-425,-99l925,6385,845,6172,768,5962,696,5758,628,5559,563,5362,502,5171,446,4985,393,4802,343,4623,297,4449,254,4280,216,4114,179,3953,148,3794,119,3641,93,3490,70,3345,51,3202,35,3065,22,2930,12,2799,5,2672,1,2549,,2428,,2312,5,2199r7,-110l21,1983,33,1881,47,1781r16,-97l82,1591r13,-59l111,1475r16,-57l144,1362r17,-54l179,1256r20,-51l220,1154r21,-49l263,1058r22,-47l310,967r24,-45l360,880r26,-42l413,798r28,-40l470,720r29,-36l529,648r30,-35l590,580r32,-33l654,516r34,-30l721,457r35,-29l790,401r37,-26l862,350r37,-24l937,303r37,-23l1012,259r39,-21l1090,220r40,-18l1169,183r40,-17l1250,151r42,-15l1332,122r42,-13l1416,97r43,-12l1501,75r43,-11l1588,55r43,-9l1675,39r44,-8l1763,25r45,-5l1852,16r45,-6l1941,8r89,-5l2120,r91,l2301,3r81,4l2463,13r82,8l2626,30r81,11l2787,54r80,14l2946,83r79,17l3104,118r77,18l3257,157r76,21l3407,199r74,24l3551,246r71,24l3691,295r68,26l3825,347r64,26l3950,399r61,27l4070,453r56,28l4180,507r51,27l4280,562r46,26l4371,614r42,26l4451,665r129,55l4705,778r120,60l4941,900r113,64l5163,1031r104,68l5368,1168r97,72l5557,1314r89,76l5731,1467r81,79l5889,1625r73,83l6032,1790r65,86l6159,1961r59,87l6271,2136r51,91l6370,2317r44,92l6453,2502r37,93l6523,2689r29,96l6578,2880r22,97l6620,3074r15,97l6647,3269r4,43l6655,3357r3,43l6660,3443r2,45l6662,3531r,45l6660,3619r-1,44l6658,3708r-4,43l6651,3796r-5,44l6641,3885r-6,44l6629,3974r-7,44l6614,4063r-7,44l6597,4152r-21,88l6554,4329r-26,89l6501,4506r-32,87l6436,4681r-35,86l6363,4853r-42,86l6278,5023r-45,84l6185,5191r-51,82l6082,5354r-55,80l5969,5514r-60,77l5847,5669r-65,76l5715,5819r-68,74l5575,5963xe" fillcolor="#8fb08c [3208]" stroked="f">
                      <v:path arrowok="t" o:connecttype="custom" o:connectlocs="579,1626;826,1584;1041,1492;1219,1361;1351,1210;1444,1044;1495,880;1507,791;1508,703;1493,599;1453,493;1388,402;1296,333;1201,279;1099,231;965,187;809,157;638,152;550,164;466,187;388,225;318,278;258,348;210,437;176,546;155,737;172,975;232,1266;340,1613;1227,1622;997,1728;728,1776;424,1751;141,1341;45,988;3,700;8,470;40,327;83,231;140,153;207,94;282,51;365,21;452,5;595,2;756,25;905,68;1031,120;1145,180;1366,310;1524,469;1622,649;1662,828;1664,916;1655,1005;1617,1148;1533,1318;1411,1473" o:connectangles="0,0,0,0,0,0,0,0,0,0,0,0,0,0,0,0,0,0,0,0,0,0,0,0,0,0,0,0,0,0,0,0,0,0,0,0,0,0,0,0,0,0,0,0,0,0,0,0,0,0,0,0,0,0,0,0,0,0"/>
                      <o:lock v:ext="edit" verticies="t"/>
                    </v:shape>
                    <v:shape id="Freeform 189" o:spid="_x0000_s1037" style="position:absolute;left:9274;top:1732;width:1215;height:2808;visibility:visible;mso-wrap-style:square;v-text-anchor:top" coordsize="4859,1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Sj8IA&#10;AADbAAAADwAAAGRycy9kb3ducmV2LnhtbESPQYvCMBSE74L/ITzBm6ZWXKVrFBEEEQ/druD1bfO2&#10;Ldu81CZq/fdGEPY4zHwzzHLdmVrcqHWVZQWTcQSCOLe64kLB6Xs3WoBwHlljbZkUPMjBetXvLTHR&#10;9s5fdMt8IUIJuwQVlN43iZQuL8mgG9uGOHi/tjXog2wLqVu8h3JTyziKPqTBisNCiQ1tS8r/sqtR&#10;MKU0ncd8adLYzU7H/SE7xz9bpYaDbvMJwlPn/8Nveq8DN4fX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5KPwgAAANsAAAAPAAAAAAAAAAAAAAAAAJgCAABkcnMvZG93&#10;bnJldi54bWxQSwUGAAAAAAQABAD1AAAAhwMAAAAA&#10;" path="m4859,6418l,,95,10423r3455,808l4859,6418xe" fillcolor="#d2dfd0 [1304]" stroked="f">
                      <v:path arrowok="t" o:connecttype="custom" o:connectlocs="1215,1605;0,0;24,2606;888,2808;1215,1605" o:connectangles="0,0,0,0,0"/>
                    </v:shape>
                    <v:shape id="Freeform 190" o:spid="_x0000_s1038" style="position:absolute;left:7854;top:1732;width:1445;height:3183;visibility:visible;mso-wrap-style:square;v-text-anchor:top" coordsize="5779,1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EtcEA&#10;AADbAAAADwAAAGRycy9kb3ducmV2LnhtbERPy2oCMRTdC/5DuII7zYzSKqNRRCyULlocXbi8TO48&#10;dHIzJKkz/ftmUejycN7b/WBa8STnG8sK0nkCgriwuuFKwfXyNluD8AFZY2uZFPyQh/1uPNpipm3P&#10;Z3rmoRIxhH2GCuoQukxKX9Rk0M9tRxy50jqDIUJXSe2wj+GmlYskeZUGG44NNXZ0rKl45N9GQVmm&#10;t9NXWOW9S1/y+wlv+uPTKjWdDIcNiEBD+Bf/ud+1gmUcG7/E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7hLXBAAAA2wAAAA8AAAAAAAAAAAAAAAAAmAIAAGRycy9kb3du&#10;cmV2LnhtbFBLBQYAAAAABAAEAPUAAACGAwAAAAA=&#10;" path="m,5604l5681,r98,10396l2333,12732,,5604xe" fillcolor="#e8efe7 [664]" stroked="f">
                      <v:path arrowok="t" o:connecttype="custom" o:connectlocs="0,1401;1420,0;1445,2599;583,3183;0,1401" o:connectangles="0,0,0,0,0"/>
                    </v:shape>
                    <v:shape id="Freeform 191" o:spid="_x0000_s1039" style="position:absolute;left:8435;top:4328;width:1731;height:836;visibility:visible;mso-wrap-style:square;v-text-anchor:top" coordsize="6925,3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XHMQA&#10;AADbAAAADwAAAGRycy9kb3ducmV2LnhtbESPzWrDMBCE74W8g9hAb42cmIbWjWxCSqEtziFOHmCx&#10;traJtTKW4p+3rwqFHIeZ+YbZZZNpxUC9aywrWK8iEMSl1Q1XCi7nj6cXEM4ja2wtk4KZHGTp4mGH&#10;ibYjn2gofCUChF2CCmrvu0RKV9Zk0K1sRxy8H9sb9EH2ldQ9jgFuWrmJoq002HBYqLGjQ03ltbgZ&#10;BUWcN9337fx8ab/yao4O+fEdnVKPy2n/BsLT5O/h//anVhC/wt+X8A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lVxzEAAAA2wAAAA8AAAAAAAAAAAAAAAAAmAIAAGRycy9k&#10;b3ducmV2LnhtbFBLBQYAAAAABAAEAPUAAACJAwAAAAA=&#10;" path="m,2365r5016,981l6925,805,3453,,,2365xe" fillcolor="#bbcfb9 [1944]" stroked="f">
                      <v:path arrowok="t" o:connecttype="custom" o:connectlocs="0,591;1254,836;1731,201;863,0;0,591" o:connectangles="0,0,0,0,0"/>
                    </v:shape>
                    <v:shape id="Freeform 192" o:spid="_x0000_s1040" style="position:absolute;left:9943;top:3162;width:326;height:410;visibility:visible;mso-wrap-style:square;v-text-anchor:top" coordsize="1301,1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3Eir0A&#10;AADbAAAADwAAAGRycy9kb3ducmV2LnhtbERPTwsBQRS/K99hesqNWUJahiTioLS4uL12nt3Nzptt&#10;Z7B8enNQjr9+/+fLxpTiSbUrLCsY9CMQxKnVBWcKLudtbwrCeWSNpWVS8CYHy0W7NcdY2xcn9Dz5&#10;TIQQdjEqyL2vYildmpNB17cVceButjboA6wzqWt8hXBTymEUTaTBgkNDjhWtc0rvp4dRMNGbbNwc&#10;b6OPO+yu0t0Tf94nSnU7zWoGwlPj/+Kfe68VjML6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u3Eir0AAADbAAAADwAAAAAAAAAAAAAAAACYAgAAZHJzL2Rvd25yZXYu&#10;eG1sUEsFBgAAAAAEAAQA9QAAAIIDAAAAAA==&#10;" path="m,515r428,71l311,,690,628r427,68l923,1014r378,627l804,1209,613,1530,499,945,,515xe" fillcolor="#4a4f64 [2415]" stroked="f">
                      <v:path arrowok="t" o:connecttype="custom" o:connectlocs="0,129;107,146;78,0;173,157;280,174;231,253;326,410;201,302;154,382;125,236;0,129" o:connectangles="0,0,0,0,0,0,0,0,0,0,0"/>
                    </v:shape>
                    <v:shape id="Freeform 193" o:spid="_x0000_s1041" style="position:absolute;left:8176;top:4041;width:359;height:522;visibility:visible;mso-wrap-style:square;v-text-anchor:top" coordsize="1435,2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7kMQA&#10;AADbAAAADwAAAGRycy9kb3ducmV2LnhtbESP3WrCQBSE7wt9h+UUvCm6UaRIdA2hJWCQQv15gEP2&#10;mKTJng3ZrYlv7xYEL4eZ+YbZJKNpxZV6V1tWMJ9FIIgLq2suFZxP2XQFwnlkja1lUnAjB8n29WWD&#10;sbYDH+h69KUIEHYxKqi872IpXVGRQTezHXHwLrY36IPsS6l7HALctHIRRR/SYM1hocKOPisqmuOf&#10;UZBF6f69SX/Ntz90WX7Jf9zXslRq8jamaxCeRv8MP9o7rWA5h/8v4Q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8e5DEAAAA2wAAAA8AAAAAAAAAAAAAAAAAmAIAAGRycy9k&#10;b3ducmV2LnhtbFBLBQYAAAAABAAEAPUAAACJAwAAAAA=&#10;" path="m594,2091l,294,39,265,79,237r40,-26l160,186r42,-23l244,140r43,-21l329,100,386,76,443,55,498,38,553,25,605,13,657,7,710,2,759,r49,2l856,6r46,6l947,21r44,12l1032,47r40,17l1110,84r37,22l1182,130r33,26l1245,185r29,31l1301,249r24,34l1347,320r20,38l1385,398r14,42l1413,485r9,44l1428,577r6,48l1435,675r-1,50l1430,776r-6,49l1418,875r-11,51l1397,976r-13,50l1368,1076r-17,49l1333,1174r-20,48l1291,1271r-24,48l1242,1366r-26,48l1189,1459r-30,46l1129,1551r-32,43l1064,1639r-35,43l995,1724r-37,41l920,1805r-38,39l844,1882r-40,38l763,1957r-42,35l680,2026r-42,33l594,2091xe" fillcolor="#988600 [2405]" stroked="f">
                      <v:fill opacity="24158f"/>
                      <v:path arrowok="t" o:connecttype="custom" o:connectlocs="0,73;20,59;40,46;61,35;82,25;111,14;138,6;164,2;190,0;214,1;237,5;258,12;278,21;296,32;311,46;325,62;337,80;346,99;353,121;357,144;359,169;358,194;355,218;349,244;342,269;333,293;323,317;311,341;297,364;282,387;266,409;249,430;230,451;211,470;191,489;170,506;149,522" o:connectangles="0,0,0,0,0,0,0,0,0,0,0,0,0,0,0,0,0,0,0,0,0,0,0,0,0,0,0,0,0,0,0,0,0,0,0,0,0"/>
                    </v:shape>
                    <v:shape id="Freeform 194" o:spid="_x0000_s1042" style="position:absolute;left:7914;top:2953;width:346;height:469;visibility:visible;mso-wrap-style:square;v-text-anchor:top" coordsize="1382,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kFMUA&#10;AADbAAAADwAAAGRycy9kb3ducmV2LnhtbESPW2vCQBSE34X+h+UUfKsbL0hIXaVYC+LlQS2lj4fs&#10;MQndPRuyq4n/3hUKPg4z8w0zW3TWiCs1vnKsYDhIQBDnTldcKPg+fb2lIHxA1mgck4IbeVjMX3oz&#10;zLRr+UDXYyhEhLDPUEEZQp1J6fOSLPqBq4mjd3aNxRBlU0jdYBvh1shRkkylxYrjQok1LUvK/44X&#10;q+BnMzzfuLqkv9vdcmyMXu0/25VS/dfu4x1EoC48w//ttVYwGcHjS/w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WQUxQAAANsAAAAPAAAAAAAAAAAAAAAAAJgCAABkcnMv&#10;ZG93bnJldi54bWxQSwUGAAAAAAQABAD1AAAAigMAAAAA&#10;" path="m312,174l488,1,506,r18,l574,1r49,4l671,10r47,10l764,30r45,12l852,58r42,15l934,93r39,21l1011,136r37,24l1082,186r33,29l1146,244r30,31l1204,308r26,34l1255,377r22,37l1298,452r18,39l1332,532r15,40l1358,616r10,43l1374,703r5,46l1382,795r,47l1379,889r-5,49l1366,986r-9,47l1344,1080r-14,48l1313,1172r-19,45l1273,1260r-23,43l1225,1345r-28,41l1170,1425r-32,38l1107,1500r-34,35l1038,1569r-36,33l964,1632r-39,30l884,1690r-41,26l799,1741r-43,22l712,1784r-46,18l619,1819r-47,15l524,1847r-48,10l426,1865r-49,7l327,1875r-50,l251,1875r-26,-1l199,1873r-27,-3l,1388r24,8l48,1403r26,6l99,1413r26,4l153,1420r26,2l206,1422r34,-1l273,1418r34,-4l339,1409r32,-6l404,1394r31,-10l466,1373r30,-12l526,1346r30,-14l583,1315r29,-17l638,1280r27,-20l689,1239r25,-22l738,1194r22,-23l781,1146r21,-25l820,1095r19,-28l856,1040r15,-28l884,982r14,-29l909,923r10,-31l926,860r7,-31l938,796r4,-31l943,733r,-31l942,671r-4,-31l934,610r-6,-29l920,554r-9,-29l899,499,887,473,874,448,858,423,843,399,826,376,807,355,786,334,765,314,743,296,721,279,696,262,671,247,645,233,617,221,590,209,561,199r-30,-8l501,185r-31,-7l438,174r-33,-1l371,172r-14,l341,173r-14,l312,174xe" fillcolor="white [1948]" stroked="f">
                      <v:path arrowok="t" o:connecttype="custom" o:connectlocs="127,0;156,1;191,8;224,18;253,34;279,54;301,77;320,104;333,133;342,165;346,199;344,235;336,270;324,304;307,336;285,366;260,392;232,416;200,435;167,451;131,462;94,468;63,469;43,468;12,351;31,354;52,356;77,354;101,349;124,340;146,329;166,315;185,299;201,280;214,260;225,238;232,215;236,191;236,168;232,145;225,125;215,106;202,89;186,74;168,62;148,52;125,46;101,43;85,43" o:connectangles="0,0,0,0,0,0,0,0,0,0,0,0,0,0,0,0,0,0,0,0,0,0,0,0,0,0,0,0,0,0,0,0,0,0,0,0,0,0,0,0,0,0,0,0,0,0,0,0,0"/>
                    </v:shape>
                    <v:shape id="Freeform 195" o:spid="_x0000_s1043" style="position:absolute;left:10004;top:4042;width:285;height:393;visibility:visible;mso-wrap-style:square;v-text-anchor:top" coordsize="1141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FVcQA&#10;AADbAAAADwAAAGRycy9kb3ducmV2LnhtbESPT4vCMBTE74LfITzBm6b+WZGuUURYEE9qRfb4aN62&#10;ZZuX0GTb6qc3Cwt7HGbmN8xm15tatNT4yrKC2TQBQZxbXXGh4JZ9TNYgfEDWWFsmBQ/ysNsOBxtM&#10;te34Qu01FCJC2KeooAzBpVL6vCSDfmodcfS+bGMwRNkUUjfYRbip5TxJVtJgxXGhREeHkvLv649R&#10;cD5l7dv84jJ/+nTPtgt5vb+vlRqP+v07iEB9+A//tY9awXIBv1/iD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hVXEAAAA2wAAAA8AAAAAAAAAAAAAAAAAmAIAAGRycy9k&#10;b3ducmV2LnhtbFBLBQYAAAAABAAEAPUAAACJAwAAAAA=&#10;" path="m733,1573l1141,133r-10,-4l1127,125r-2,-4l1124,117r,-4l1124,110r-2,-4l1118,100r-5,-5l1104,89r-13,-8l1071,73,1046,62,1014,51,974,36,926,20,898,13,868,7,837,3,804,1,770,,735,,698,2,661,6r-37,5l586,18r-40,8l508,36,469,48,431,60,393,74,356,90r-36,17l284,127r-34,19l218,168r-32,23l157,216r-27,25l105,268,82,296,61,326,44,357,28,390,16,423,7,458,2,495,,531r2,38l4,607r6,38l16,683r8,38l34,759r12,38l59,835r16,37l92,910r17,36l129,982r21,37l172,1054r23,35l220,1123r27,34l273,1190r27,33l329,1256r30,31l391,1317r31,30l453,1376r34,28l520,1431r35,26l589,1482r36,25l660,1531r37,21l733,1573xe" fillcolor="#ccb400 [3205]" stroked="f">
                      <v:path arrowok="t" o:connecttype="custom" o:connectlocs="285,33;282,31;281,29;281,27;279,25;276,22;268,18;253,13;231,5;217,2;201,0;184,0;165,1;146,4;127,9;108,15;89,22;71,32;54,42;39,54;26,67;15,81;7,97;2,114;0,133;1,152;4,171;8,190;15,209;23,227;32,245;43,263;55,281;68,297;82,314;98,329;113,344;130,358;147,370;165,383;183,393" o:connectangles="0,0,0,0,0,0,0,0,0,0,0,0,0,0,0,0,0,0,0,0,0,0,0,0,0,0,0,0,0,0,0,0,0,0,0,0,0,0,0,0,0"/>
                    </v:shape>
                    <v:shape id="Freeform 196" o:spid="_x0000_s1044" style="position:absolute;left:9432;top:2223;width:611;height:642;visibility:visible;mso-wrap-style:square;v-text-anchor:top" coordsize="2443,2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++sYA&#10;AADbAAAADwAAAGRycy9kb3ducmV2LnhtbESPT2vCQBTE74LfYXmCN90o6R9SVxGptpcWtErb2yP7&#10;zAazb9PsRuO37wqFHoeZ+Q0zW3S2EmdqfOlYwWScgCDOnS65ULD/WI8eQfiArLFyTAqu5GEx7/dm&#10;mGl34S2dd6EQEcI+QwUmhDqT0ueGLPqxq4mjd3SNxRBlU0jd4CXCbSWnSXIvLZYcFwzWtDKUn3at&#10;VbB9eJkcntPWfL//yK/Pt3Yj79ZTpYaDbvkEIlAX/sN/7VetIE3h9iX+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F++sYAAADbAAAADwAAAAAAAAAAAAAAAACYAgAAZHJz&#10;L2Rvd25yZXYueG1sUEsFBgAAAAAEAAQA9QAAAIsDAAAAAA==&#10;" path="m2443,2101l2101,1649r-10,35l2079,1721r-13,34l2051,1789r-15,34l2017,1854r-18,33l1979,1917r-20,30l1935,1978r-24,27l1887,2033r-25,26l1834,2085r-27,24l1777,2132r-31,22l1716,2174r-32,20l1651,2213r-33,17l1583,2246r-36,15l1512,2274r-37,11l1439,2295r-38,9l1362,2312r-40,5l1283,2321r-39,2l1203,2325r-48,-2l1109,2319r-47,-5l1016,2306r-44,-10l928,2284r-43,-14l843,2254r-42,-17l762,2216r-39,-21l686,2171r-37,-24l614,2120r-33,-27l549,2063r-30,-30l490,2000r-28,-34l436,1932r-23,-37l390,1858r-21,-39l351,1780r-17,-41l320,1699r-13,-42l297,1613r-9,-44l283,1524r-4,-44l278,1434r1,-46l283,1342r5,-44l297,1255r10,-44l320,1168r14,-40l351,1087r18,-39l390,1010r23,-38l436,935r26,-34l490,867r29,-33l549,804r32,-30l614,746r35,-26l686,695r37,-23l762,651r39,-20l843,613r42,-16l928,583r44,-12l1016,560r46,-7l1109,547r46,-2l1203,543r16,l1235,543r15,2l1265,545,852,,807,20,761,40,716,64,672,88r-42,26l588,141r-41,29l508,199r-38,31l433,263r-36,34l363,333r-33,35l299,406r-32,38l238,483r-27,41l185,566r-24,43l138,652r-21,45l97,741,79,787,63,834,49,881,36,930,25,978r-9,50l9,1079r-5,50l2,1181,,1232r3,70l8,1369r8,66l29,1502r16,64l63,1629r21,63l109,1752r29,59l168,1869r34,56l237,1979r39,52l317,2082r45,49l407,2177r47,44l505,2263r53,41l613,2340r56,36l727,2407r60,30l848,2464r63,23l975,2508r66,18l1109,2541r68,12l1246,2562r71,5l1388,2568r39,l1466,2567r40,-3l1544,2560r39,-5l1621,2550r36,-7l1695,2536r37,-8l1769,2517r35,-10l1841,2496r34,-13l1910,2470r34,-13l1978,2443r33,-16l2045,2410r31,-17l2109,2374r30,-18l2171,2336r30,-20l2230,2295r28,-23l2287,2250r28,-24l2342,2203r26,-25l2393,2153r25,-26l2443,2101xe" fillcolor="#ccb400 [3205]" stroked="f">
                      <v:path arrowok="t" o:connecttype="custom" o:connectlocs="520,430;504,464;484,495;459,521;429,544;396,562;360,574;321,580;277,580;232,571;191,554;154,530;123,500;98,465;80,425;71,381;71,336;80,292;98,253;123,217;154,187;191,163;232,146;277,137;309,136;202,5;158,29;118,58;83,92;53,131;29,174;12,220;2,270;1,326;11,392;35,453;69,508;114,555;167,594;228,622;294,638;357,642;396,639;433,632;469,621;503,607;535,589;565,568;592,545" o:connectangles="0,0,0,0,0,0,0,0,0,0,0,0,0,0,0,0,0,0,0,0,0,0,0,0,0,0,0,0,0,0,0,0,0,0,0,0,0,0,0,0,0,0,0,0,0,0,0,0,0"/>
                    </v:shape>
                    <v:shape id="Freeform 197" o:spid="_x0000_s1045" style="position:absolute;left:8609;top:3045;width:687;height:1097;visibility:visible;mso-wrap-style:square;v-text-anchor:top" coordsize="2750,4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PKcUA&#10;AADbAAAADwAAAGRycy9kb3ducmV2LnhtbESPT2vCQBTE74V+h+UVvNWNfyqaukoRBclBbFS8PrKv&#10;SWj2bcyuJn57Vyj0OMzMb5j5sjOVuFHjSssKBv0IBHFmdcm5guNh8z4F4TyyxsoyKbiTg+Xi9WWO&#10;sbYtf9Mt9bkIEHYxKii8r2MpXVaQQde3NXHwfmxj0AfZ5FI32Aa4qeQwiibSYMlhocCaVgVlv+nV&#10;KJhNonN+2rc7mZwGbm1GF31OEqV6b93XJwhPnf8P/7W3WsH4A55fw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A8pxQAAANsAAAAPAAAAAAAAAAAAAAAAAJgCAABkcnMv&#10;ZG93bnJldi54bWxQSwUGAAAAAAQABAD1AAAAigMAAAAA&#10;" path="m2152,4308r119,-48l2372,4218r86,-38l2530,4147r58,-27l2635,4096r36,-20l2699,4059r18,-14l2732,4034r7,-9l2743,4017r3,-10l2750,3998r-8,-562l2658,3529r-76,82l2546,3649r-40,38l2466,3723r-43,34l2400,3774r-23,17l2351,3808r-26,17l2297,3841r-29,17l2237,3875r-33,17l2170,3909r-37,17l2094,3944r-40,17l1965,3998r-100,38l1813,4054r-55,16l1701,4082r-57,9l1585,4097r-59,3l1466,4101r-60,-2l1345,4093r-60,-8l1225,4074r-59,-13l1107,4044r-57,-20l993,4002r-55,-27l885,3948r-51,-31l784,3882r-47,-36l692,3806r-42,-41l611,3719r-35,-47l543,3621r-29,-54l489,3510r-21,-58l451,3390r-12,-64l433,3258r-3,-71l432,3116r5,-72l446,2971r13,-72l475,2825r19,-73l517,2680r26,-72l572,2536r31,-72l637,2393r38,-69l714,2254r44,-68l802,2120r49,-66l900,1990r53,-63l1006,1865r57,-59l1122,1749r60,-56l1243,1640r63,-52l1372,1539r66,-47l1506,1449r70,-42l1646,1369r72,-35l1792,1301r73,-29l1917,1254r53,-16l2026,1224r56,-13l2139,1200r57,-9l2254,1184r57,-5l2368,1175r56,-2l2478,1173r53,1l2581,1177r49,3l2675,1187r42,7l2713,r-53,12l2592,29r-76,20l2436,72r-81,24l2277,120r-68,22l2152,163r-110,43l1932,254r-108,54l1718,366r-104,61l1512,493r-100,71l1314,637r-96,77l1125,794r-89,84l949,964r-85,89l782,1145r-77,94l629,1335r-70,100l491,1534r-65,102l368,1740r-57,104l259,1951r-47,107l169,2165r-40,109l97,2383,66,2493,43,2602,25,2712,10,2820,2,2928,,3036r4,105l15,3242r21,97l64,3431r34,87l140,3602r47,79l241,3757r57,70l362,3894r67,62l501,4015r76,53l655,4118r82,45l820,4205r87,36l995,4275r89,29l1173,4329r89,20l1352,4366r89,13l1529,4387r87,4l1701,4391r83,-3l1865,4380r77,-12l2016,4353r70,-21l2152,4308xe" fillcolor="#dce3e7 [1950]" stroked="f">
                      <v:path arrowok="t" o:connecttype="custom" o:connectlocs="593,1054;647,1029;674,1014;684,1006;687,999;645,902;616,930;594,947;574,960;551,972;523,985;466,1008;425,1020;381,1024;336,1023;291,1015;248,1000;208,979;173,951;144,917;122,877;110,831;108,778;115,724;129,670;151,616;178,563;213,513;251,466;295,423;343,384;394,352;448,325;492,309;534,300;577,295;619,293;657,295;678,0;629,12;569,30;510,51;429,91;353,141;281,198;216,263;157,334;106,409;65,487;32,568;11,650;0,731;4,810;24,879;60,939;107,988;164,1029;227,1060;293,1082;360,1094;425,1097;485,1091;538,1076" o:connectangles="0,0,0,0,0,0,0,0,0,0,0,0,0,0,0,0,0,0,0,0,0,0,0,0,0,0,0,0,0,0,0,0,0,0,0,0,0,0,0,0,0,0,0,0,0,0,0,0,0,0,0,0,0,0,0,0,0,0,0,0,0,0,0"/>
                    </v:shape>
                    <v:shape id="Freeform 198" o:spid="_x0000_s1046" style="position:absolute;left:9288;top:3043;width:416;height:1021;visibility:visible;mso-wrap-style:square;v-text-anchor:top" coordsize="1663,4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JxsMA&#10;AADbAAAADwAAAGRycy9kb3ducmV2LnhtbESP0WrCQBRE3wX/YblC38ympYaSukqxFErwpbEfcLt7&#10;TaLZu2l2qzFf7xYEH4eZM8Ms14NtxYl63zhW8JikIIi1Mw1XCr53H/MXED4gG2wdk4ILeVivppMl&#10;5sad+YtOZahELGGfo4I6hC6X0uuaLPrEdcTR27veYoiyr6Tp8RzLbSuf0jSTFhuOCzV2tKlJH8s/&#10;q8D8pL7YFHobwV//vgjj/qBHpR5mw9sriEBDuIdv9KdR8JzB/5f4A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BJxsMAAADbAAAADwAAAAAAAAAAAAAAAACYAgAAZHJzL2Rv&#10;d25yZXYueG1sUEsFBgAAAAAEAAQA9QAAAIgDAAAAAA==&#10;" path="m,l,1201r38,42l75,1286r35,42l146,1372r34,44l214,1460r32,45l278,1549r30,45l338,1638r29,46l394,1730r26,46l447,1822r23,46l494,1913r21,46l536,2005r18,46l572,2097r16,46l604,2188r13,46l629,2280r10,45l648,2370r7,45l661,2460r4,43l667,2547r1,43l667,2634r-4,42l659,2718r-7,40l646,2796r-10,38l627,2872r-10,35l604,2942r-13,34l576,3008r-16,32l543,3070r-18,29l507,3127r-21,27l465,3180r-21,25l420,3228r-23,23l373,3273r-26,20l321,3312r-26,18l267,3346r-29,17l210,3378r-30,13l149,3404r-30,10l88,3425r-31,9l24,3442r10,589l115,4050r82,14l275,4073r79,7l431,4082r75,-1l579,4076r72,-8l722,4055r68,-16l856,4021r66,-24l983,3971r61,-30l1102,3908r55,-37l1211,3831r51,-43l1309,3742r46,-51l1398,3638r40,-56l1474,3522r34,-62l1540,3393r27,-68l1591,3253r21,-74l1630,3100r13,-80l1654,2936r6,-86l1663,2761r-2,-91l1655,2579r-11,-93l1629,2391r-19,-94l1587,2201r-26,-96l1529,2008r-34,-97l1457,1812r-42,-96l1371,1617r-49,-97l1271,1424r-53,-96l1160,1232r-61,-94l1036,1045,970,952,901,862,830,773,757,685,681,600,602,516,523,435,440,356,355,279,269,204,181,133,92,65,,xe" fillcolor="#87a0ac [2414]" stroked="f">
                      <v:fill opacity="28784f"/>
                      <v:path arrowok="t" o:connecttype="custom" o:connectlocs="10,311;37,343;62,376;85,410;105,444;124,478;139,513;151,547;160,582;165,615;167,648;165,680;159,709;151,736;140,760;127,782;111,802;93,819;74,833;53,845;30,854;6,861;49,1016;108,1021;163,1017;214,1006;261,986;303,958;339,923;369,881;392,832;408,775;415,713;414,645;403,575;382,502;354,429;318,356;275,285;225,216;170,150;110,89;45,33" o:connectangles="0,0,0,0,0,0,0,0,0,0,0,0,0,0,0,0,0,0,0,0,0,0,0,0,0,0,0,0,0,0,0,0,0,0,0,0,0,0,0,0,0,0,0"/>
                    </v:shape>
                    <v:shape id="Freeform 199" o:spid="_x0000_s1047" style="position:absolute;left:8517;top:2172;width:474;height:454;visibility:visible;mso-wrap-style:square;v-text-anchor:top" coordsize="1895,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cJsQA&#10;AADbAAAADwAAAGRycy9kb3ducmV2LnhtbESPQYvCMBSE74L/IbyFvciauojWahSRVTyIsip4fTRv&#10;22LzUpus1n9vBMHjMDPfMJNZY0pxpdoVlhX0uhEI4tTqgjMFx8PyKwbhPLLG0jIpuJOD2bTdmmCi&#10;7Y1/6br3mQgQdgkqyL2vEildmpNB17UVcfD+bG3QB1lnUtd4C3BTyu8oGkiDBYeFHCta5JSe9/9G&#10;gaTztvOTLuxqvRodT/El3nU2sVKfH818DMJT49/hV3utFfSH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X3CbEAAAA2wAAAA8AAAAAAAAAAAAAAAAAmAIAAGRycy9k&#10;b3ducmV2LnhtbFBLBQYAAAAABAAEAPUAAACJAwAAAAA=&#10;" path="m,1230l1246,r43,5l1329,13r41,9l1408,34r38,13l1483,61r35,16l1552,95r33,20l1615,137r30,23l1674,183r26,26l1725,237r23,27l1771,295r21,31l1810,357r17,34l1841,426r15,35l1866,498r11,36l1885,572r5,40l1894,652r1,41l1895,735r-3,42l1888,818r-6,45l1873,906r-12,47l1847,999r-16,46l1813,1090r-21,44l1769,1177r-25,42l1720,1261r-29,39l1662,1340r-31,39l1598,1416r-34,35l1528,1485r-36,34l1454,1551r-39,30l1374,1610r-41,26l1292,1662r-44,24l1204,1706r-45,21l1114,1746r-46,15l1022,1776r-47,13l928,1798r-49,8l832,1813r-48,2l735,1816r-36,l662,1814r-35,-3l593,1806r-35,-7l524,1793r-31,-9l460,1773r-30,-10l400,1750r-29,-13l342,1722r-27,-16l289,1689r-25,-18l239,1653r-23,-21l193,1611r-21,-21l151,1566r-18,-23l115,1518,98,1493,82,1467,68,1439,53,1412,41,1383,31,1354,20,1324r-7,-30l5,1262,,1230xe" fillcolor="#fff7c1 [661]" stroked="f">
                      <v:path arrowok="t" o:connecttype="custom" o:connectlocs="312,0;332,3;352,9;371,15;388,24;404,34;419,46;431,59;443,74;453,89;460,107;467,125;471,143;474,163;474,184;472,205;468,227;462,250;453,273;442,294;430,315;416,335;400,354;382,371;364,388;344,403;323,416;301,427;279,437;256,444;232,450;208,453;184,454;166,454;148,452;131,448;115,443;100,438;86,431;72,422;60,413;48,403;38,392;29,380;21,367;13,353;8,339;3,324;0,308" o:connectangles="0,0,0,0,0,0,0,0,0,0,0,0,0,0,0,0,0,0,0,0,0,0,0,0,0,0,0,0,0,0,0,0,0,0,0,0,0,0,0,0,0,0,0,0,0,0,0,0,0"/>
                    </v:shape>
                    <v:shape id="Freeform 200" o:spid="_x0000_s1048" style="position:absolute;left:8270;top:3021;width:386;height:721;visibility:visible;mso-wrap-style:square;v-text-anchor:top" coordsize="1543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VWcQA&#10;AADbAAAADwAAAGRycy9kb3ducmV2LnhtbERPTWvCQBC9F/wPywi91Y0iRaKrFNE2pVXQtOJxyE6T&#10;YHY2ZrdJ+u+7B8Hj430vVr2pREuNKy0rGI8iEMSZ1SXnCr7S7dMMhPPIGivLpOCPHKyWg4cFxtp2&#10;fKD26HMRQtjFqKDwvo6ldFlBBt3I1sSB+7GNQR9gk0vdYBfCTSUnUfQsDZYcGgqsaV1Qdjn+GgXp&#10;2zn5vl6S94/N5/Sw215P6T56Vepx2L/MQXjq/V18cydawTSMDV/C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5FVnEAAAA2wAAAA8AAAAAAAAAAAAAAAAAmAIAAGRycy9k&#10;b3ducmV2LnhtbFBLBQYAAAAABAAEAPUAAACJAwAAAAA=&#10;" path="m364,571l814,901,1317,,1092,1103r451,326l953,1780,730,2883,590,1997,,2352,504,1454,364,571xe" fillcolor="#dce3e7 [1950]" stroked="f">
                      <v:path arrowok="t" o:connecttype="custom" o:connectlocs="91,143;204,225;329,0;273,276;386,357;238,445;183,721;148,499;0,588;126,364;91,143" o:connectangles="0,0,0,0,0,0,0,0,0,0,0"/>
                    </v:shape>
                    <v:shape id="Freeform 203" o:spid="_x0000_s1049" style="position:absolute;left:9517;top:3965;width:317;height:399;visibility:visible;mso-wrap-style:square;v-text-anchor:top" coordsize="1265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cGMMA&#10;AADbAAAADwAAAGRycy9kb3ducmV2LnhtbESPQWvCQBSE74L/YXlCL6Ibq4iN2YiUBrwVtb2/Zp9J&#10;2uzbsLs1aX99tyB4HGbmGybbDaYVV3K+saxgMU9AEJdWN1wpeDsXsw0IH5A1tpZJwQ952OXjUYap&#10;tj0f6XoKlYgQ9ikqqEPoUil9WZNBP7cdcfQu1hkMUbpKaod9hJtWPibJWhpsOC7U2NFzTeXX6dso&#10;+Ci1nZqVPn8u3ctvGF7f+6JolXqYDPstiEBDuIdv7YNWsHqC/y/x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FcGMMAAADbAAAADwAAAAAAAAAAAAAAAACYAgAAZHJzL2Rv&#10;d25yZXYueG1sUEsFBgAAAAAEAAQA9QAAAIgDAAAAAA==&#10;" path="m1265,501l850,569,963,,595,610,180,677,369,986,,1596,484,1176r187,312l781,919,1265,501xe" fillcolor="#bbcfb9 [1944]" stroked="f">
                      <v:path arrowok="t" o:connecttype="custom" o:connectlocs="317,125;213,142;241,0;149,153;45,169;92,247;0,399;121,294;168,372;196,230;317,125" o:connectangles="0,0,0,0,0,0,0,0,0,0,0"/>
                    </v:shape>
                    <v:shape id="Freeform 204" o:spid="_x0000_s1050" style="position:absolute;left:8954;top:4622;width:481;height:242;visibility:visible;mso-wrap-style:square;v-text-anchor:top" coordsize="1924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H4a8EA&#10;AADbAAAADwAAAGRycy9kb3ducmV2LnhtbERPTWsCMRC9F/wPYQq91aRCbVmNUhShqBe1pR6HzbhZ&#10;u5msSarrvzeHgsfH+x5PO9eIM4VYe9bw0lcgiEtvaq40fO0Wz+8gYkI22HgmDVeKMJ30HsZYGH/h&#10;DZ23qRI5hGOBGmxKbSFlLC05jH3fEmfu4IPDlGGopAl4yeGukQOlhtJhzbnBYkszS+Xv9s9pOA32&#10;1TLYt+/Ver+U8+NRtfMfpfXTY/cxApGoS3fxv/vTaHjN6/OX/APk5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x+GvBAAAA2wAAAA8AAAAAAAAAAAAAAAAAmAIAAGRycy9kb3du&#10;cmV2LnhtbFBLBQYAAAAABAAEAPUAAACGAwAAAAA=&#10;" path="m415,970l614,599,,527,736,371,933,r256,275l1924,118,1346,443r259,274l991,644,415,970xe" fillcolor="#a8422a [2404]" stroked="f">
                      <v:path arrowok="t" o:connecttype="custom" o:connectlocs="104,242;154,149;0,131;184,93;233,0;297,69;481,29;337,111;401,179;248,161;104,242" o:connectangles="0,0,0,0,0,0,0,0,0,0,0"/>
                    </v:shape>
                    <v:shape id="Freeform 206" o:spid="_x0000_s1051" style="position:absolute;left:8388;top:2395;width:557;height:2301;visibility:visible;mso-wrap-style:square;v-text-anchor:top" coordsize="557,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jKMQA&#10;AADbAAAADwAAAGRycy9kb3ducmV2LnhtbESP0WrCQBRE3wv+w3KFvtWNglaiq6ikpSUvGv2Aa/aa&#10;DWbvhuxWU7++Wyj0cZiZM8xy3dtG3KjztWMF41ECgrh0uuZKwen49jIH4QOyxsYxKfgmD+vV4GmJ&#10;qXZ3PtCtCJWIEPYpKjAhtKmUvjRk0Y9cSxy9i+sshii7SuoO7xFuGzlJkpm0WHNcMNjSzlB5Lb6s&#10;grC/TG32eD2bZrttP4ssf8/yXKnnYb9ZgAjUh//wX/tDK5iO4fdL/A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X4yjEAAAA2wAAAA8AAAAAAAAAAAAAAAAAmAIAAGRycy9k&#10;b3ducmV2LnhtbFBLBQYAAAAABAAEAPUAAACJAwAAAAA=&#10;" path="m,205l389,2301,557,2173,196,,,205xe" fillcolor="#8fb08c [3208]" stroked="f">
                      <v:path arrowok="t" o:connecttype="custom" o:connectlocs="0,205;389,2301;557,2173;196,0;0,205" o:connectangles="0,0,0,0,0"/>
                    </v:shape>
                    <v:shape id="Freeform 208" o:spid="_x0000_s1052" style="position:absolute;left:9020;top:4165;width:238;height:246;visibility:visible;mso-wrap-style:square;v-text-anchor:top" coordsize="95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SlsYA&#10;AADbAAAADwAAAGRycy9kb3ducmV2LnhtbESPQWvCQBSE74X+h+UJvenGUKumrlIKVaFYMHrx9si+&#10;JsHs23R3q9Ff7xaEHoeZ+YaZLTrTiBM5X1tWMBwkIIgLq2suFex3H/0JCB+QNTaWScGFPCzmjw8z&#10;zLQ985ZOeShFhLDPUEEVQptJ6YuKDPqBbYmj922dwRClK6V2eI5w08g0SV6kwZrjQoUtvVdUHPNf&#10;o+C4/Zwenjeb1XU5Hl1T95Nr+XVR6qnXvb2CCNSF//C9vdYKRin8fY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USlsYAAADbAAAADwAAAAAAAAAAAAAAAACYAgAAZHJz&#10;L2Rvd25yZXYueG1sUEsFBgAAAAAEAAQA9QAAAIsDAAAAAA==&#10;" path="m,676l312,634,227,986,505,609,818,567,676,377,954,,589,259,449,66,365,418,,676xe" fillcolor="#dce3e7 [1950]" stroked="f">
                      <v:path arrowok="t" o:connecttype="custom" o:connectlocs="0,169;78,158;57,246;126,152;204,141;169,94;238,0;147,65;112,16;91,104;0,169" o:connectangles="0,0,0,0,0,0,0,0,0,0,0"/>
                    </v:shape>
                    <v:shape id="Freeform 209" o:spid="_x0000_s1053" style="position:absolute;left:9408;top:2765;width:254;height:321;visibility:visible;mso-wrap-style:square;v-text-anchor:top" coordsize="1018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oKsUA&#10;AADbAAAADwAAAGRycy9kb3ducmV2LnhtbESPzWrDMBCE74W8g9hCboncn5TiRgmhJaGQQ37aB1is&#10;tWVqrVxJtZ08fRQI9DjMzDfMfDnYRnTkQ+1YwcM0A0FcOF1zpeD7az15BREissbGMSk4UYDlYnQ3&#10;x1y7ng/UHWMlEoRDjgpMjG0uZSgMWQxT1xInr3TeYkzSV1J77BPcNvIxy16kxZrTgsGW3g0VP8c/&#10;q8A/7+N52K5npS4/+tNW7343plNqfD+s3kBEGuJ/+Nb+1ApmT3D9kn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ugqxQAAANsAAAAPAAAAAAAAAAAAAAAAAJgCAABkcnMv&#10;ZG93bnJldi54bWxQSwUGAAAAAAQABAD1AAAAigMAAAAA&#10;" path="m,402r335,56l244,,539,491r334,52l723,792r295,491l630,945,479,1197,390,739,,402xe" fillcolor="#e3bc91 [1945]" stroked="f">
                      <v:path arrowok="t" o:connecttype="custom" o:connectlocs="0,101;84,115;61,0;134,123;218,136;180,198;254,321;157,236;120,299;97,185;0,101" o:connectangles="0,0,0,0,0,0,0,0,0,0,0"/>
                    </v:shape>
                    <v:shape id="Freeform 210" o:spid="_x0000_s1054" style="position:absolute;left:8769;top:4576;width:1158;height:384;visibility:visible;mso-wrap-style:square;v-text-anchor:top" coordsize="4632,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vecQA&#10;AADbAAAADwAAAGRycy9kb3ducmV2LnhtbESPQWvCQBSE70L/w/IK3nRTqyIxq6hQ7UEoteL5mX1m&#10;g9m3aXaN6b/vFoQeh5n5hsmWna1ES40vHSt4GSYgiHOnSy4UHL/eBjMQPiBrrByTgh/ysFw89TJM&#10;tbvzJ7WHUIgIYZ+iAhNCnUrpc0MW/dDVxNG7uMZiiLIppG7wHuG2kqMkmUqLJccFgzVtDOXXw80q&#10;+J6u1yty+4/dZLQr+Lw5mdfjVqn+c7eagwjUhf/wo/2uFUzG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B73nEAAAA2wAAAA8AAAAAAAAAAAAAAAAAmAIAAGRycy9k&#10;b3ducmV2LnhtbFBLBQYAAAAABAAEAPUAAACJAwAAAAA=&#10;" path="m650,l4632,1062r-346,473l,476,650,xe" fillcolor="#648c60 [2408]" stroked="f">
                      <v:path arrowok="t" o:connecttype="custom" o:connectlocs="163,0;1158,266;1072,384;0,119;163,0" o:connectangles="0,0,0,0,0"/>
                    </v:shape>
                    <v:shape id="Freeform 211" o:spid="_x0000_s1055" style="position:absolute;left:9048;top:4423;width:804;height:649;visibility:visible;mso-wrap-style:square;v-text-anchor:top" coordsize="3216,2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HbasQA&#10;AADbAAAADwAAAGRycy9kb3ducmV2LnhtbESP0WrCQBRE3wv9h+UKvtWNoqWN2UgVLD4YsNYPuMne&#10;JqHZu2F31dSvdwuFPg4zc4bJVoPpxIWcby0rmE4SEMSV1S3XCk6f26cXED4ga+wsk4If8rDKHx8y&#10;TLW98gddjqEWEcI+RQVNCH0qpa8aMugntieO3pd1BkOUrpba4TXCTSdnSfIsDbYcFxrsadNQ9X08&#10;GwVcuMOt1P07V115Xs9dUe6LV6XGo+FtCSLQEP7Df+2dVrBYwO+X+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22rEAAAA2wAAAA8AAAAAAAAAAAAAAAAAmAIAAGRycy9k&#10;b3ducmV2LnhtbFBLBQYAAAAABAAEAPUAAACJAwAAAAA=&#10;" path="m2646,l,2452r655,144l3216,161,2646,xe" fillcolor="#648c60 [2408]" stroked="f">
                      <v:path arrowok="t" o:connecttype="custom" o:connectlocs="662,0;0,613;164,649;804,40;662,0" o:connectangles="0,0,0,0,0"/>
                    </v:shape>
                    <v:shape id="Freeform 212" o:spid="_x0000_s1056" style="position:absolute;left:8309;top:4516;width:1045;height:665;visibility:visible;mso-wrap-style:square;v-text-anchor:top" coordsize="4178,2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a5MUA&#10;AADbAAAADwAAAGRycy9kb3ducmV2LnhtbESPQWvCQBSE7wX/w/KE3uqmlopEVynaYqGHYtSDt2f2&#10;mQSzb+PumqT/vlsoeBxm5htmvuxNLVpyvrKs4HmUgCDOra64ULDffTxNQfiArLG2TAp+yMNyMXiY&#10;Y6ptx1tqs1CICGGfooIyhCaV0uclGfQj2xBH72ydwRClK6R22EW4qeU4SSbSYMVxocSGViXll+xm&#10;FJwyPH7TevNybVfOHvz7aa27L6Ueh/3bDESgPtzD/+1PreB1A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1rkxQAAANsAAAAPAAAAAAAAAAAAAAAAAJgCAABkcnMv&#10;ZG93bnJldi54bWxQSwUGAAAAAAQABAD1AAAAigMAAAAA&#10;" path="m3636,r542,106l1007,2660,,2454,3636,xe" fillcolor="#616f85" strokecolor="black [3213]" strokeweight="2pt">
                      <v:path arrowok="t" o:connecttype="custom" o:connectlocs="909,0;1045,27;252,665;0,614;909,0" o:connectangles="0,0,0,0,0"/>
                    </v:shape>
                    <v:shape id="Freeform 214" o:spid="_x0000_s1057" style="position:absolute;left:9247;top:4660;width:731;height:745;visibility:visible;mso-wrap-style:square;v-text-anchor:top" coordsize="2923,2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j4lcIA&#10;AADbAAAADwAAAGRycy9kb3ducmV2LnhtbESPwWrDMBBE74H+g9hALyGRU0hbnCjBGEpDbk0KvS7W&#10;RjKxVkZSbefvq0Khx2Fm3jC7w+Q6MVCIrWcF61UBgrjxumWj4PPytnwFEROyxs4zKbhThMP+YbbD&#10;UvuRP2g4JyMyhGOJCmxKfSllbCw5jCvfE2fv6oPDlGUwUgccM9x18qkonqXDlvOCxZ5qS83t/O0U&#10;1Glxi700+PV+DFV38vW6MnelHudTtQWRaEr/4b/2USvYvMDvl/w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PiVwgAAANsAAAAPAAAAAAAAAAAAAAAAAJgCAABkcnMvZG93&#10;bnJldi54bWxQSwUGAAAAAAQABAD1AAAAhwMAAAAA&#10;" path="m2421,r502,120l1000,2981,,2731,2421,xe" fillcolor="#616f85" strokecolor="black [3213]" strokeweight="2pt">
                      <v:path arrowok="t" o:connecttype="custom" o:connectlocs="605,0;731,30;250,745;0,683;605,0" o:connectangles="0,0,0,0,0"/>
                    </v:shape>
                    <v:shape id="Freeform 202" o:spid="_x0000_s1058" style="position:absolute;left:8858;top:2575;width:354;height:446;visibility:visible;mso-wrap-style:square;v-text-anchor:top" coordsize="1415,1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ATb8A&#10;AADbAAAADwAAAGRycy9kb3ducmV2LnhtbERPTYvCMBC9L/gfwgh7W1NlV6U2FRFkXT1pBa9DM7bF&#10;ZlKSrNZ/bw6Cx8f7zpa9acWNnG8sKxiPEhDEpdUNVwpOxeZrDsIHZI2tZVLwIA/LfPCRYartnQ90&#10;O4ZKxBD2KSqoQ+hSKX1Zk0E/sh1x5C7WGQwRukpqh/cYblo5SZKpNNhwbKixo3VN5fX4bxScT5vf&#10;afGXEM34ezsrdm5Vhr1Sn8N+tQARqA9v8cu91Qp+4tj4Jf4AmT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4IBNvwAAANsAAAAPAAAAAAAAAAAAAAAAAJgCAABkcnMvZG93bnJl&#10;di54bWxQSwUGAAAAAAQABAD1AAAAhAMAAAAA&#10;" path="m1415,560l951,636,1076,,665,684,202,757r211,346l,1784,542,1315r208,348l874,1028,1415,560xe" fillcolor="#dce3e7 [1950]" stroked="f">
                      <v:path arrowok="t" o:connecttype="custom" o:connectlocs="354,140;238,159;269,0;166,171;51,189;103,276;0,446;136,329;188,416;219,257;354,140" o:connectangles="0,0,0,0,0,0,0,0,0,0,0"/>
                    </v:shape>
                    <v:shape id="Freeform 201" o:spid="_x0000_s1059" style="position:absolute;left:8309;top:4130;width:325;height:410;visibility:visible;mso-wrap-style:square;v-text-anchor:top" coordsize="1301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rxcEA&#10;AADbAAAADwAAAGRycy9kb3ducmV2LnhtbESPUYvCMBCE3w/8D2EF385UQdFqFJETfJHjqj9gada0&#10;2GxKkmvrvzfCwT0Os/PNznY/2EZ05EPtWMFsmoEgLp2u2Si4XU+fKxAhImtsHJOCJwXY70YfW8y1&#10;6/mHuiIakSAcclRQxdjmUoayIoth6lri5N2dtxiT9EZqj32C20bOs2wpLdacGips6VhR+Sh+bXrD&#10;Urf8/rr5eWPoslitDRanXqnJeDhsQEQa4v/xX/qsFSzW8N6SAC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s68XBAAAA2wAAAA8AAAAAAAAAAAAAAAAAmAIAAGRycy9kb3du&#10;cmV2LnhtbFBLBQYAAAAABAAEAPUAAACGAwAAAAA=&#10;" path="m,516r427,70l312,,690,629r427,67l923,1014r378,628l804,1211,612,1530,498,946,,516xe" fillcolor="#87a0ac [2414]" stroked="f">
                      <v:path arrowok="t" o:connecttype="custom" o:connectlocs="0,129;107,146;78,0;172,157;279,174;231,253;325,410;201,302;153,382;124,236;0,129" o:connectangles="0,0,0,0,0,0,0,0,0,0,0"/>
                    </v:shape>
                    <v:shape id="Freeform 205" o:spid="_x0000_s1060" style="position:absolute;left:9927;top:4520;width:114;height:102;visibility:visible;mso-wrap-style:square;v-text-anchor:top" coordsize="453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yI74A&#10;AADbAAAADwAAAGRycy9kb3ducmV2LnhtbERPTYvCMBC9L/gfwix4W9P1IG41igiieLN68DhtZpuy&#10;zaQksa3/3hwWPD7e93o72lb05EPjWMH3LANBXDndcK3gdj18LUGEiKyxdUwKnhRgu5l8rDHXbuAL&#10;9UWsRQrhkKMCE2OXSxkqQxbDzHXEift13mJM0NdSexxSuG3lPMsW0mLDqcFgR3tD1V/xsAoOZbnX&#10;nZdtMZwfO9Offu7yqJWafo67FYhIY3yL/90nrWCR1qcv6Q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GsiO+AAAA2wAAAA8AAAAAAAAAAAAAAAAAmAIAAGRycy9kb3ducmV2&#10;LnhtbFBLBQYAAAAABAAEAPUAAACDAwAAAAA=&#10;" path="m,168l125,155,46,,202,148,326,135,297,238,453,385,280,301,253,406,173,250,,168xe" fillcolor="#ccb400 [3205]" stroked="f">
                      <v:path arrowok="t" o:connecttype="custom" o:connectlocs="0,42;31,39;12,0;51,37;82,34;75,60;114,97;70,76;64,102;44,63;0,42" o:connectangles="0,0,0,0,0,0,0,0,0,0,0"/>
                    </v:shape>
                    <v:group id="Group 222" o:spid="_x0000_s1061" style="position:absolute;left:6477;top:3325;width:3366;height:2829" coordorigin="6477,3325" coordsize="3366,2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<v:shape id="Freeform 153" o:spid="_x0000_s1062" style="position:absolute;left:7535;top:3680;width:329;height:246;visibility:visible;mso-wrap-style:square;v-text-anchor:top" coordsize="1315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nySsIA&#10;AADbAAAADwAAAGRycy9kb3ducmV2LnhtbESPQWsCMRSE7wX/Q3iCt5rVw1ZXo6igeCvaitfH5rkb&#10;dvOyJFHXf98UCj0OM98Ms1z3thUP8sE4VjAZZyCIS6cNVwq+v/bvMxAhImtsHZOCFwVYrwZvSyy0&#10;e/KJHudYiVTCoUAFdYxdIWUoa7IYxq4jTt7NeYsxSV9J7fGZym0rp1mWS4uG00KNHe1qKpvz3SrI&#10;m9nVb+f63pw+Pk1nzGWTH/ZKjYb9ZgEiUh//w3/0USduCr9f0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ifJKwgAAANsAAAAPAAAAAAAAAAAAAAAAAJgCAABkcnMvZG93&#10;bnJldi54bWxQSwUGAAAAAAQABAD1AAAAhwMAAAAA&#10;" path="m1315,l301,,,151,,984r382,l1315,xe" fillcolor="#b9cdce [1942]" stroked="f">
                        <v:path arrowok="t" o:connecttype="custom" o:connectlocs="329,0;75,0;0,38;0,246;96,246;329,0" o:connectangles="0,0,0,0,0,0"/>
                      </v:shape>
                      <v:shape id="Freeform 155" o:spid="_x0000_s1063" style="position:absolute;left:6923;top:3772;width:356;height:307;visibility:visible;mso-wrap-style:square;v-text-anchor:top" coordsize="1426,1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zCMQA&#10;AADbAAAADwAAAGRycy9kb3ducmV2LnhtbESPT2vCQBTE70K/w/IKvYhu2oJIzEaK/YMnIbHQ6yP7&#10;zMZm34bdVdNv7xYEj8PM/IYp1qPtxZl86BwreJ5nIIgbpztuFXzvP2dLECEia+wdk4I/CrAuHyYF&#10;5tpduKJzHVuRIBxyVGBiHHIpQ2PIYpi7gTh5B+ctxiR9K7XHS4LbXr5k2UJa7DgtGBxoY6j5rU9W&#10;wfI0NdXuY2feTfDdho82q36+lHp6HN9WICKN8R6+tbdaweIV/r+kHy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lMwjEAAAA2wAAAA8AAAAAAAAAAAAAAAAAmAIAAGRycy9k&#10;b3ducmV2LnhtbFBLBQYAAAAABAAEAPUAAACJAwAAAAA=&#10;" path="m1426,l,774r1426,452l1426,xe" fillcolor="#b9cdce [1942]" stroked="f">
                        <v:path arrowok="t" o:connecttype="custom" o:connectlocs="356,0;0,194;356,307;356,0" o:connectangles="0,0,0,0"/>
                      </v:shape>
                      <v:shape id="Freeform 157" o:spid="_x0000_s1064" style="position:absolute;left:7641;top:4019;width:524;height:454;visibility:visible;mso-wrap-style:square;v-text-anchor:top" coordsize="2099,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EosYA&#10;AADbAAAADwAAAGRycy9kb3ducmV2LnhtbESP3WrCQBSE7wu+w3KE3tVNpYjErGIVixWUNgp6ecie&#10;/Gj2bJrdanz7bqHQy2FmvmGSWWdqcaXWVZYVPA8iEMSZ1RUXCg771dMYhPPIGmvLpOBODmbT3kOC&#10;sbY3/qRr6gsRIOxiVFB638RSuqwkg25gG+Lg5bY16INsC6lbvAW4qeUwikbSYMVhocSGFiVll/Tb&#10;KDifjunb+P24fs2XG/7Kt3bzsTsp9djv5hMQnjr/H/5rr7WC0Qv8fgk/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KEosYAAADbAAAADwAAAAAAAAAAAAAAAACYAgAAZHJz&#10;L2Rvd25yZXYueG1sUEsFBgAAAAAEAAQA9QAAAIsDAAAAAA==&#10;" path="m,l2008,341r91,1476l211,1546,,xe" fillcolor="#646b86 [3215]" stroked="f">
                        <v:fill opacity="29555f"/>
                        <v:path arrowok="t" o:connecttype="custom" o:connectlocs="0,0;501,85;524,454;53,386;0,0" o:connectangles="0,0,0,0,0"/>
                      </v:shape>
                      <v:shape id="Freeform 158" o:spid="_x0000_s1065" style="position:absolute;left:6863;top:4050;width:408;height:834;visibility:visible;mso-wrap-style:square;v-text-anchor:top" coordsize="1633,3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2L58QA&#10;AADbAAAADwAAAGRycy9kb3ducmV2LnhtbESPQWvCQBSE74L/YXmCN91Y0Ep0FVEU20OlKvb6yL5k&#10;Q7Nv0+xq0n/fLRR6HGbmG2a57mwlHtT40rGCyTgBQZw5XXKh4HrZj+YgfEDWWDkmBd/kYb3q95aY&#10;atfyOz3OoRARwj5FBSaEOpXSZ4Ys+rGriaOXu8ZiiLIppG6wjXBbyackmUmLJccFgzVtDWWf57tV&#10;8Jp/fbwVN3fIk/akX3a1mT+bTqnhoNssQATqwn/4r33UCmZT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9i+fEAAAA2wAAAA8AAAAAAAAAAAAAAAAAmAIAAGRycy9k&#10;b3ducmV2LnhtbFBLBQYAAAAABAAEAPUAAACJAwAAAAA=&#10;" path="m,l1590,457r43,1918l348,3334,,xe" fillcolor="#b9cdce [1942]" stroked="f">
                        <v:path arrowok="t" o:connecttype="custom" o:connectlocs="0,0;397,114;408,594;87,834;0,0" o:connectangles="0,0,0,0,0"/>
                      </v:shape>
                      <v:shape id="Freeform 162" o:spid="_x0000_s1066" style="position:absolute;left:7380;top:4187;width:125;height:408;visibility:visible;mso-wrap-style:square;v-text-anchor:top" coordsize="500,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kd8EA&#10;AADbAAAADwAAAGRycy9kb3ducmV2LnhtbESPzarCMBSE94LvEI7gzqaKFKlGuVwQRHDhD7o9NMe2&#10;9zYntYm1vr0RBJfDzDfDLFadqURLjSstKxhHMQjizOqScwWn43o0A+E8ssbKMil4koPVst9bYKrt&#10;g/fUHnwuQgm7FBUU3teplC4ryKCLbE0cvKttDPogm1zqBh+h3FRyEseJNFhyWCiwpt+Csv/D3ShI&#10;zs5uKp5cpfyb+vZyupXtbqvUcND9zEF46vw3/KE3OnAJvL+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mJHfBAAAA2wAAAA8AAAAAAAAAAAAAAAAAmAIAAGRycy9kb3du&#10;cmV2LnhtbFBLBQYAAAAABAAEAPUAAACGAwAAAAA=&#10;" path="m283,l43,283,,1635,500,1352,283,xe" fillcolor="#646b86 [3215]" stroked="f">
                        <v:fill opacity="29555f"/>
                        <v:path arrowok="t" o:connecttype="custom" o:connectlocs="71,0;11,71;0,408;125,337;71,0" o:connectangles="0,0,0,0,0"/>
                      </v:shape>
                      <v:shape id="Freeform 163" o:spid="_x0000_s1067" style="position:absolute;left:7985;top:4639;width:190;height:757;visibility:visible;mso-wrap-style:square;v-text-anchor:top" coordsize="762,3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DOcMA&#10;AADbAAAADwAAAGRycy9kb3ducmV2LnhtbESPQWvCQBSE70L/w/IK3sxGaW1JXcUKhfRUjIFeH9ln&#10;Nph9m2bXJP77bqHgcZiZb5jNbrKtGKj3jWMFyyQFQVw53XCtoDx9LF5B+ICssXVMCm7kYbd9mG0w&#10;027kIw1FqEWEsM9QgQmhy6T0lSGLPnEdcfTOrrcYouxrqXscI9y2cpWma2mx4bhgsKODoepSXK2C&#10;1vjlId3zV/n+/fwzmqemyz8LpeaP0/4NRKAp3MP/7VwrWL/A3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zDOcMAAADbAAAADwAAAAAAAAAAAAAAAACYAgAAZHJzL2Rv&#10;d25yZXYueG1sUEsFBgAAAAAEAAQA9QAAAIgDAAAAAA==&#10;" path="m,l719,88r43,2898l545,3031,305,1679,,xe" fillcolor="#646b86 [3215]" stroked="f">
                        <v:fill opacity="29555f"/>
                        <v:path arrowok="t" o:connecttype="custom" o:connectlocs="0,0;179,22;190,746;136,757;76,419;0,0" o:connectangles="0,0,0,0,0,0"/>
                      </v:shape>
                      <v:shape id="Freeform 164" o:spid="_x0000_s1068" style="position:absolute;left:6518;top:4056;width:319;height:1896;visibility:visible;mso-wrap-style:square;v-text-anchor:top" coordsize="1277,7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pbsEA&#10;AADbAAAADwAAAGRycy9kb3ducmV2LnhtbERPO2/CMBDeK/EfrENiKw4MtAoYBEigjkAfUrdTfMSB&#10;+Bxil6T99b2hUsdP33ux6n2t7tTGKrCByTgDRVwEW3Fp4O119/gMKiZki3VgMvBNEVbLwcMCcxs6&#10;PtL9lEolIRxzNOBSanKtY+HIYxyHhli4c2g9JoFtqW2LnYT7Wk+zbKY9ViwNDhvaOiqupy8vJZ/1&#10;5Tzp328Xt8efjy4ct4enjTGjYb+eg0rUp3/xn/vFGpjJWPkiP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qqW7BAAAA2wAAAA8AAAAAAAAAAAAAAAAAmAIAAGRycy9kb3du&#10;cmV2LnhtbFBLBQYAAAAABAAEAPUAAACGAwAAAAA=&#10;" path="m986,l774,3366,117,3850,,5396r638,582l1083,7582r194,-95l1180,5590,986,5416,986,xe" fillcolor="#a8422a [2404]" stroked="f">
                        <v:path arrowok="t" o:connecttype="custom" o:connectlocs="246,0;193,842;29,963;0,1349;159,1495;271,1896;319,1872;295,1398;246,1354;246,0" o:connectangles="0,0,0,0,0,0,0,0,0,0"/>
                      </v:shape>
                      <v:shape id="Freeform 166" o:spid="_x0000_s1069" style="position:absolute;left:8320;top:5171;width:253;height:291;visibility:visible;mso-wrap-style:square;v-text-anchor:top" coordsize="1012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LtsMA&#10;AADbAAAADwAAAGRycy9kb3ducmV2LnhtbESPQWvCQBSE7wX/w/IEb3Wjh9BGVxFFEA+WpiH1+Mg+&#10;k2D2bciuMfn33UKhx2FmvmHW28E0oqfO1ZYVLOYRCOLC6ppLBdnX8fUNhPPIGhvLpGAkB9vN5GWN&#10;ibZP/qQ+9aUIEHYJKqi8bxMpXVGRQTe3LXHwbrYz6IPsSqk7fAa4aeQyimJpsOawUGFL+4qKe/ow&#10;CvprFlu6RKb5HrA494d8/zHmSs2mw24FwtPg/8N/7ZNWEL/D75fw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1LtsMAAADbAAAADwAAAAAAAAAAAAAAAACYAgAAZHJzL2Rv&#10;d25yZXYueG1sUEsFBgAAAAAEAAQA9QAAAIgDAAAAAA==&#10;" path="m,l952,179r60,984l32,1109,,xe" fillcolor="#646b86 [3215]" stroked="f">
                        <v:fill opacity="29555f"/>
                        <v:path arrowok="t" o:connecttype="custom" o:connectlocs="0,0;238,45;253,291;8,277;0,0" o:connectangles="0,0,0,0,0"/>
                      </v:shape>
                      <v:shape id="Freeform 170" o:spid="_x0000_s1070" style="position:absolute;left:6861;top:5050;width:524;height:1033;visibility:visible;mso-wrap-style:square;v-text-anchor:top" coordsize="2096,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MkcEA&#10;AADbAAAADwAAAGRycy9kb3ducmV2LnhtbERPTUvDQBC9C/6HZQRvdqOHKGm3QVMEj2kqirchO82m&#10;zc6G7NrG/nrnIHh8vO9VOftBnWiKfWAD94sMFHEbbM+dgffd690TqJiQLQ6BycAPRSjX11crLGw4&#10;85ZOTeqUhHAs0IBLaSy0jq0jj3ERRmLh9mHymAROnbYTniXcD/ohy3LtsWdpcDhS5ag9Nt9eSurP&#10;8WNXNZs839ate/m6HOrNxZjbm/l5CSrRnP7Ff+43a+BR1ssX+QF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MjJHBAAAA2wAAAA8AAAAAAAAAAAAAAAAAmAIAAGRycy9kb3du&#10;cmV2LnhtbFBLBQYAAAAABAAEAPUAAACGAwAAAAA=&#10;" path="m1048,r53,2l1155,10r52,13l1258,41r51,24l1359,93r49,32l1456,162r46,42l1548,250r43,50l1634,353r41,58l1714,471r38,66l1789,605r35,72l1857,751r30,79l1917,911r27,84l1969,1081r24,89l2014,1262r18,93l2049,1452r13,98l2074,1650r9,102l2090,1855r5,105l2096,2066r-1,106l2090,2277r-7,104l2074,2483r-12,99l2049,2681r-17,95l2014,2871r-21,91l1969,3051r-25,87l1917,3222r-30,81l1857,3380r-33,75l1789,3527r-37,69l1714,3660r-39,62l1634,3780r-43,53l1548,3883r-46,46l1456,3969r-48,38l1359,4039r-50,29l1258,4090r-51,18l1155,4121r-54,8l1048,4132r-54,-3l940,4121r-52,-13l837,4090r-51,-22l736,4039r-48,-32l641,3969r-48,-40l549,3883r-45,-50l462,3780r-41,-58l381,3660r-38,-64l307,3527r-34,-72l239,3380r-30,-77l178,3222r-26,-84l126,3051r-22,-89l83,2871,63,2776,48,2681,33,2582,21,2483,12,2381,6,2277,2,2172,,2066,2,1960,6,1855r6,-103l21,1650,33,1550r15,-98l63,1355r20,-93l104,1170r22,-89l152,995r26,-84l209,830r30,-79l273,677r34,-72l343,537r38,-66l421,411r41,-58l504,300r45,-50l593,204r48,-42l688,125,736,93,786,65,837,41,888,23,940,10,994,2,1048,xm936,895r29,2l994,901r29,8l1050,918r28,13l1105,947r26,17l1158,983r24,22l1207,1030r24,28l1254,1087r23,31l1298,1151r21,35l1338,1223r20,39l1375,1303r17,43l1408,1389r15,46l1436,1481r13,48l1461,1579r9,51l1480,1683r7,52l1494,1790r5,55l1503,1901r1,57l1506,2015r-2,58l1503,2129r-4,57l1494,2241r-7,55l1480,2348r-10,52l1461,2451r-12,50l1436,2548r-13,47l1408,2641r-16,44l1375,2728r-17,40l1338,2806r-19,38l1298,2880r-21,32l1254,2944r-23,29l1207,3000r-25,24l1158,3047r-27,20l1105,3084r-27,16l1050,3112r-27,10l994,3129r-29,5l936,3135r-30,-1l877,3129r-28,-7l821,3112r-27,-12l766,3084r-26,-17l714,3047r-25,-23l664,3000r-23,-27l617,2944r-22,-32l574,2880r-21,-36l533,2806r-18,-38l497,2728r-18,-43l464,2641r-15,-46l435,2548r-13,-47l411,2451r-10,-51l392,2348r-8,-52l377,2241r-4,-55l370,2129r-3,-56l367,2015r,-57l370,1901r3,-56l377,1790r7,-55l392,1683r9,-53l411,1579r11,-50l435,1481r14,-46l464,1389r15,-43l497,1303r18,-41l533,1223r20,-37l574,1151r21,-33l617,1087r24,-29l664,1030r25,-25l714,983r26,-19l766,947r28,-16l821,918r28,-9l877,901r29,-4l936,895xe" fillcolor="#4c4840" stroked="f">
                        <v:path arrowok="t" o:connecttype="custom" o:connectlocs="315,10;376,51;429,118;472,208;504,316;521,438;523,569;508,694;479,806;438,899;387,971;327,1017;262,1033;197,1017;137,971;86,899;45,806;16,694;2,569;3,438;21,316;52,208;95,118;148,51;209,10;234,224;270,233;302,258;330,297;352,347;368,408;376,475;375,547;365,613;348,671;325,720;296,756;263,778;227,784;192,771;160,743;133,702;112,649;98,587;92,518;94,448;106,382;124,326;149,280;179,246;212,227" o:connectangles="0,0,0,0,0,0,0,0,0,0,0,0,0,0,0,0,0,0,0,0,0,0,0,0,0,0,0,0,0,0,0,0,0,0,0,0,0,0,0,0,0,0,0,0,0,0,0,0,0,0,0"/>
                        <o:lock v:ext="edit" verticies="t"/>
                      </v:shape>
                      <v:shape id="Freeform 171" o:spid="_x0000_s1071" style="position:absolute;left:7294;top:4938;width:695;height:1059;visibility:visible;mso-wrap-style:square;v-text-anchor:top" coordsize="2781,4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a0cQA&#10;AADbAAAADwAAAGRycy9kb3ducmV2LnhtbESPzWrCQBSF9wXfYbhCN0UnBlolOoqUCl3UhTbuL5lr&#10;Es3cCTNjEvv0HaHQ5eH8fJzVZjCN6Mj52rKC2TQBQVxYXXOpIP/eTRYgfEDW2FgmBXfysFmPnlaY&#10;advzgbpjKEUcYZ+hgiqENpPSFxUZ9FPbEkfvbJ3BEKUrpXbYx3HTyDRJ3qTBmiOhwpbeKyqux5uJ&#10;3NfD1+mluNz7/U/6UaYurxddrtTzeNguQQQawn/4r/2pFcxn8Pg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GtHEAAAA2wAAAA8AAAAAAAAAAAAAAAAAmAIAAGRycy9k&#10;b3ducmV2LnhtbFBLBQYAAAAABAAEAPUAAACJAwAAAAA=&#10;" path="m,l89,94r82,97l247,289r72,101l384,492r61,104l500,702r51,107l595,918r42,110l674,1140r31,113l734,1368r24,116l779,1601r17,118l809,1839r10,120l827,2081r5,123l833,2327r,124l831,2576r-5,126l819,2827r-9,127l801,3083r-12,127l776,3338r-15,129l747,3596r-16,130l780,3721r48,-6l877,3710r48,-5l974,3700r48,-6l1070,3689r49,-5l1140,3696r18,12l1176,3719r16,13l1207,3746r13,13l1231,3773r11,14l1251,3802r8,16l1265,3833r6,17l1275,3866r4,17l1280,3901r1,17l1281,3937r,18l1280,3973r-3,19l1269,4031r-9,39l1247,4110r-14,42l1217,4192r-17,42l1235,4234r34,l1305,4231r35,-1l1374,4226r35,-4l1445,4217r35,-7l1515,4204r36,-8l1587,4187r36,-9l1659,4169r37,-12l1733,4145r36,-13l1844,4104r77,-30l1999,4040r79,-36l2161,3963r84,-42l2331,3875r89,-48l2489,3715r62,-120l2605,3469r45,-133l2691,3198r31,-143l2747,2909r19,-151l2777,2605r4,-155l2779,2294r-9,-156l2754,1983r-24,-155l2701,1676r-35,-151l2623,1380r-48,-143l2520,1100,2459,968,2391,842,2318,723,2238,611,2153,509r-92,-94l1964,332,1861,259,1752,197,1637,149,1518,112,1392,90,1260,81r-13,l1208,78r-62,-4l1066,69,972,63,868,56,754,48,637,40,521,34,407,26,301,19,205,13,123,7,60,4,17,1,,xe" fillcolor="#534f44" stroked="f">
                        <v:fill color2="#b3aa92" rotate="t" angle="45" focus="100%" type="gradient"/>
                        <v:path arrowok="t" o:connecttype="custom" o:connectlocs="43,48;96,123;138,202;168,285;189,371;202,460;208,551;208,644;202,739;194,835;183,932;219,928;255,924;285,924;298,933;308,944;315,955;319,967;320,980;320,994;315,1018;304,1048;317,1059;343,1057;370,1053;397,1047;424,1040;461,1026;519,1001;583,969;638,899;673,800;691,690;695,574;682,457;656,345;615,242;559,153;491,83;409,37;315,20;286,19;217,14;130,9;51,3;4,0" o:connectangles="0,0,0,0,0,0,0,0,0,0,0,0,0,0,0,0,0,0,0,0,0,0,0,0,0,0,0,0,0,0,0,0,0,0,0,0,0,0,0,0,0,0,0,0,0,0"/>
                      </v:shape>
                      <v:shape id="Freeform 172" o:spid="_x0000_s1072" style="position:absolute;left:8653;top:5018;width:248;height:516;visibility:visible;mso-wrap-style:square;v-text-anchor:top" coordsize="992,2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u/MQA&#10;AADbAAAADwAAAGRycy9kb3ducmV2LnhtbESPQWvCQBSE74X+h+UVepG6aRBtUzciQsGTaBS8PrKv&#10;SUj2bciuJubXu4LQ4zAz3zDL1WAacaXOVZYVfE4jEMS51RUXCk7H348vEM4ja2wsk4IbOVilry9L&#10;TLTt+UDXzBciQNglqKD0vk2kdHlJBt3UtsTB+7OdQR9kV0jdYR/gppFxFM2lwYrDQoktbUrK6+xi&#10;FNB5V4/z9Wyky+R74uLj/iA3hVLvb8P6B4Snwf+Hn+2tVrCI4fEl/AC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rvzEAAAA2wAAAA8AAAAAAAAAAAAAAAAAmAIAAGRycy9k&#10;b3ducmV2LnhtbFBLBQYAAAAABAAEAPUAAACJAwAAAAA=&#10;" path="m717,9l733,r16,l765,11r14,17l793,54r13,33l821,126r12,46l846,223r11,55l869,337r11,63l892,466r9,69l911,604r9,71l936,817r14,139l964,1087r10,118l982,1306r5,79l991,1434r1,17l585,2063,178,2002,97,1859,,626,717,9xe" fillcolor="#646b86 [3215]" stroked="f">
                        <v:fill opacity="29555f"/>
                        <v:path arrowok="t" o:connecttype="custom" o:connectlocs="179,2;183,0;187,0;191,3;195,7;198,14;202,22;205,32;208,43;212,56;214,70;217,84;220,100;223,117;225,134;228,151;230,169;234,204;238,239;241,272;244,301;246,327;247,346;248,359;248,363;146,516;45,501;24,465;0,157;179,2" o:connectangles="0,0,0,0,0,0,0,0,0,0,0,0,0,0,0,0,0,0,0,0,0,0,0,0,0,0,0,0,0,0"/>
                      </v:shape>
                      <v:shape id="Freeform 174" o:spid="_x0000_s1073" style="position:absolute;left:8965;top:5048;width:185;height:535;visibility:visible;mso-wrap-style:square;v-text-anchor:top" coordsize="741,2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EV8QA&#10;AADbAAAADwAAAGRycy9kb3ducmV2LnhtbESPzWrDMBCE74G8g9hAboncBFrXjRKMoZBDKCRt7ou1&#10;tU2slSOp/unTV4VCj8PMfMPsDqNpRU/ON5YVPKwTEMSl1Q1XCj7eX1cpCB+QNbaWScFEHg77+WyH&#10;mbYDn6m/hEpECPsMFdQhdJmUvqzJoF/bjjh6n9YZDFG6SmqHQ4SbVm6S5FEabDgu1NhRUVN5u3wZ&#10;Be47vV/PrsoneXpLXfdc3K6mUGq5GPMXEIHG8B/+ax+1gqct/H6JP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RFfEAAAA2wAAAA8AAAAAAAAAAAAAAAAAmAIAAGRycy9k&#10;b3ducmV2LnhtbFBLBQYAAAAABAAEAPUAAACJAwAAAAA=&#10;" path="m,l126,1392r22,51l170,1499r25,63l220,1626r26,69l275,1761r14,34l306,1828r16,33l339,1892r18,30l376,1951r19,28l415,2005r21,25l458,2052r24,20l505,2090r25,16l558,2118r27,9l613,2133r30,4l674,2137r33,-4l741,2125,556,156,,xe" fillcolor="#646b86 [3215]" stroked="f">
                        <v:fill opacity="29555f"/>
                        <v:path arrowok="t" o:connecttype="custom" o:connectlocs="0,0;31,348;37,361;42,375;49,391;55,407;61,424;69,441;72,449;76,458;80,466;85,474;89,481;94,488;99,495;104,502;109,508;114,514;120,519;126,523;132,527;139,530;146,532;153,534;161,535;168,535;177,534;185,532;139,39;0,0" o:connectangles="0,0,0,0,0,0,0,0,0,0,0,0,0,0,0,0,0,0,0,0,0,0,0,0,0,0,0,0,0,0"/>
                      </v:shape>
                      <v:shape id="Freeform 182" o:spid="_x0000_s1074" style="position:absolute;left:6477;top:5633;width:213;height:521;visibility:visible;mso-wrap-style:square;v-text-anchor:top" coordsize="852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XTcQA&#10;AADbAAAADwAAAGRycy9kb3ducmV2LnhtbESPQWvCQBSE7wX/w/IEb3Wjliipq4glIcdWW+jxkX0m&#10;0ezbkN0maX99t1DwOMzMN8x2P5pG9NS52rKCxTwCQVxYXXOp4P2cPm5AOI+ssbFMCr7JwX43edhi&#10;ou3Ab9SffCkChF2CCirv20RKV1Rk0M1tSxy8i+0M+iC7UuoOhwA3jVxGUSwN1hwWKmzpWFFxO30Z&#10;BZe8jFc5xSm+mOzDf27M6881U2o2HQ/PIDyN/h7+b+dawfoJ/r6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hF03EAAAA2wAAAA8AAAAAAAAAAAAAAAAAmAIAAGRycy9k&#10;b3ducmV2LnhtbFBLBQYAAAAABAAEAPUAAACJAwAAAAA=&#10;" path="m426,r21,1l470,5r20,6l511,21r21,11l552,45r20,17l591,81r20,21l629,125r17,25l663,176r17,31l696,237r16,32l727,305r13,35l755,378r12,39l778,458r12,43l801,544r9,45l818,635r8,47l832,730r7,50l843,831r4,51l849,935r1,52l852,1041r-2,54l849,1147r-2,52l843,1250r-4,52l832,1350r-6,48l818,1446r-8,47l801,1537r-11,43l778,1624r-11,40l755,1704r-15,38l727,1777r-15,35l696,1845r-16,30l663,1904r-17,27l629,1956r-18,24l591,2001r-19,18l552,2036r-20,13l511,2061r-21,9l470,2077r-23,4l426,2082r-22,-1l382,2077r-21,-7l340,2061r-21,-12l299,2036r-19,-17l260,2001r-20,-21l222,1956r-17,-25l188,1904r-17,-29l155,1845r-15,-33l124,1777r-13,-35l96,1704,85,1664,73,1624,61,1580,51,1537,41,1493r-7,-47l26,1398r-7,-48l13,1302,9,1250,5,1199,2,1147,1,1095,,1041,1,987,2,935,5,882,9,831r4,-51l19,730r7,-48l34,635r7,-46l51,544,61,501,73,458,85,417,96,378r15,-38l124,305r16,-36l155,237r16,-30l188,176r17,-26l222,125r18,-23l260,81,280,62,299,45,319,32,340,21,361,11,382,5,404,1,426,xm362,527r12,2l386,530r10,3l407,537r10,5l428,548r10,7l449,563r9,9l468,582r9,11l487,605r7,12l504,631r7,13l519,660r13,31l545,727r12,36l566,802r7,41l579,886r3,45l583,977r-1,46l579,1068r-6,42l566,1152r-9,39l545,1228r-13,36l519,1295r-8,14l504,1324r-10,13l487,1350r-10,12l468,1372r-10,11l449,1392r-11,8l428,1406r-11,7l407,1417r-11,5l386,1425r-12,1l362,1426r-10,l340,1425r-11,-3l318,1417r-11,-4l297,1406r-11,-6l277,1392r-10,-9l257,1372r-9,-10l239,1350r-9,-13l222,1324r-8,-15l206,1295r-14,-31l179,1228r-11,-37l159,1152r-8,-42l146,1068r-4,-45l142,977r,-46l146,886r5,-43l159,802r9,-39l179,727r13,-36l206,660r8,-16l222,631r8,-14l239,605r9,-12l257,582r10,-10l277,563r9,-8l297,548r10,-6l318,537r11,-4l340,530r12,-1l362,527xe" fillcolor="#4c4840" stroked="f">
                        <v:path arrowok="t" o:connecttype="custom" o:connectlocs="123,3;143,16;162,38;178,67;192,104;203,147;210,195;213,247;212,300;207,350;198,395;185,436;170,469;153,495;133,513;112,521;90,518;70,505;51,483;35,453;21,416;10,374;3,326;0,274;1,221;7,171;15,125;28,85;43,52;60,26;80,8;101,0;97,133;107,137;117,146;126,158;136,182;145,222;145,267;136,307;126,331;117,343;107,352;97,357;85,357;74,352;64,343;56,331;45,307;37,267;37,222;45,182;56,158;64,146;74,137;85,133" o:connectangles="0,0,0,0,0,0,0,0,0,0,0,0,0,0,0,0,0,0,0,0,0,0,0,0,0,0,0,0,0,0,0,0,0,0,0,0,0,0,0,0,0,0,0,0,0,0,0,0,0,0,0,0,0,0,0,0"/>
                        <o:lock v:ext="edit" verticies="t"/>
                      </v:shape>
                      <v:shape id="Freeform 183" o:spid="_x0000_s1075" style="position:absolute;left:6808;top:3399;width:479;height:511;visibility:visible;mso-wrap-style:square;v-text-anchor:top" coordsize="1915,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VqcAA&#10;AADbAAAADwAAAGRycy9kb3ducmV2LnhtbESPUWsCMRCE3wv9D2ELfauJBbWcRpGCpa89/QHrZXs5&#10;vGzOZKvnv28KBR+HmfmGWW3G0KsLpdxFtjCdGFDETXQdtxYO+93LG6gsyA77yGThRhk268eHFVYu&#10;XvmLLrW0qkA4V2jBiwyV1rnxFDBP4kBcvO+YAkqRqdUu4bXAQ69fjZnrgB2XBY8DvXtqTvVPsNDl&#10;FOWjxt3Nnwc5bI9m5npj7fPTuF2CEhrlHv5vfzoLixn8fSk/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iVqcAAAADbAAAADwAAAAAAAAAAAAAAAACYAgAAZHJzL2Rvd25y&#10;ZXYueG1sUEsFBgAAAAAEAAQA9QAAAIUDAAAAAA==&#10;" path="m1874,l,1916r105,127l1915,190,1874,xe" fillcolor="#a8422a [2404]" stroked="f">
                        <v:path arrowok="t" o:connecttype="custom" o:connectlocs="469,0;0,479;26,511;479,48;469,0" o:connectangles="0,0,0,0,0"/>
                      </v:shape>
                      <v:shape id="Freeform 184" o:spid="_x0000_s1076" style="position:absolute;left:7340;top:3325;width:737;height:558;visibility:visible;mso-wrap-style:square;v-text-anchor:top" coordsize="2948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ZL8QA&#10;AADbAAAADwAAAGRycy9kb3ducmV2LnhtbESP0WoCMRRE3wv+Q7iCbzWryFZWo4goStsXrR9w3Vyz&#10;i5ubJYm69uubQqGPw8ycYebLzjbiTj7UjhWMhhkI4tLpmo2C09f2dQoiRGSNjWNS8KQAy0XvZY6F&#10;dg8+0P0YjUgQDgUqqGJsCylDWZHFMHQtcfIuzluMSXojtcdHgttGjrMslxZrTgsVtrSuqLweb1bB&#10;ZOo352/jPpvdJN/dDt2H2b6flRr0u9UMRKQu/of/2nut4C2H3y/p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72S/EAAAA2wAAAA8AAAAAAAAAAAAAAAAAmAIAAGRycy9k&#10;b3ducmV2LnhtbFBLBQYAAAAABAAEAPUAAACJAwAAAAA=&#10;" path="m316,2234l85,2023,,231,232,,443,21,2948,759,359,274,274,400r42,1834xe" fillcolor="#a8422a [2404]" stroked="f">
                        <v:path arrowok="t" o:connecttype="custom" o:connectlocs="79,558;21,505;0,58;58,0;111,5;737,190;90,68;69,100;79,558" o:connectangles="0,0,0,0,0,0,0,0,0"/>
                      </v:shape>
                      <v:shape id="Freeform 216" o:spid="_x0000_s1077" style="position:absolute;left:9653;top:5262;width:190;height:774;visibility:visible;mso-wrap-style:square;v-text-anchor:top" coordsize="760,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VEMQA&#10;AADbAAAADwAAAGRycy9kb3ducmV2LnhtbESPQWsCMRSE70L/Q3hCb5q1SrVbo4ggLd5qW2xvj83b&#10;zWLysmxSXf31RhB6HGbmG2a+7JwVR2pD7VnBaJiBIC68rrlS8PW5GcxAhIis0XomBWcKsFw89OaY&#10;a3/iDzruYiUShEOOCkyMTS5lKAw5DEPfECev9K3DmGRbSd3iKcGdlU9Z9iwd1pwWDDa0NlQcdn9O&#10;wfb3bW9eLtl3tWFry3L8szp0E6Ue+93qFUSkLv6H7+13rWA6hduX9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VVRDEAAAA2wAAAA8AAAAAAAAAAAAAAAAAmAIAAGRycy9k&#10;b3ducmV2LnhtbFBLBQYAAAAABAAEAPUAAACJAwAAAAA=&#10;" path="m,l108,1784r168,170l434,3090r4,4l448,3083r13,-23l478,3024r19,-48l519,2918r25,-69l569,2770r26,-88l622,2588r24,-102l671,2376r23,-114l715,2143r17,-125l745,1891r10,-129l760,1629r-1,-133l754,1362,741,1230,721,1098,692,967,657,840,612,715,557,595,493,478,419,368,332,265,234,169,123,80,,xe" fillcolor="#676766" stroked="f">
                        <v:fill color2="#dededd" rotate="t" angle="45" focus="100%" type="gradient"/>
                        <v:path arrowok="t" o:connecttype="custom" o:connectlocs="0,0;27,446;69,489;109,773;110,774;112,771;115,765;120,756;124,744;130,730;136,713;142,693;149,671;156,647;162,622;168,594;174,566;179,536;183,505;186,473;189,441;190,408;190,374;189,341;185,308;180,275;173,242;164,210;153,179;139,149;123,120;105,92;83,66;59,42;31,20;0,0" o:connectangles="0,0,0,0,0,0,0,0,0,0,0,0,0,0,0,0,0,0,0,0,0,0,0,0,0,0,0,0,0,0,0,0,0,0,0,0"/>
                      </v:shape>
                      <v:shape id="Freeform 160" o:spid="_x0000_s1078" style="position:absolute;left:6518;top:4170;width:115;height:714;visibility:visible;mso-wrap-style:square;v-text-anchor:top" coordsize="459,2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i+58AA&#10;AADbAAAADwAAAGRycy9kb3ducmV2LnhtbERPzUrDQBC+C77DMoI3uzERbWO3xRQEQSmY9gGG7DQJ&#10;ZmfD7rRJ3949CB4/vv/1dnaDulCIvWcDj4sMFHHjbc+tgePh/WEJKgqyxcEzGbhShO3m9maNpfUT&#10;f9OlllalEI4lGuhExlLr2HTkMC78SJy4kw8OJcHQahtwSuFu0HmWPWuHPaeGDkfaddT81Gdn4Ovp&#10;s5hodSDJ8uK6l6oKeVEZc383v72CEprlX/zn/rAGXtLY9CX9AL3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8i+58AAAADbAAAADwAAAAAAAAAAAAAAAACYAgAAZHJzL2Rvd25y&#10;ZXYueG1sUEsFBgAAAAAEAAQA9QAAAIUDAAAAAA==&#10;" path="m436,l131,1329,,2855,328,2746,459,2485,436,xe" fillcolor="#b9cdce [1942]" stroked="f">
                        <v:path arrowok="t" o:connecttype="custom" o:connectlocs="109,0;33,332;0,714;82,687;115,621;109,0" o:connectangles="0,0,0,0,0,0"/>
                      </v:shape>
                      <v:shape id="Freeform 168" o:spid="_x0000_s1079" style="position:absolute;left:9253;top:5410;width:273;height:223;visibility:visible;mso-wrap-style:square;v-text-anchor:top" coordsize="1091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ZOcUA&#10;AADbAAAADwAAAGRycy9kb3ducmV2LnhtbESPQWsCMRSE7wX/Q3hCL6LZCq3tahSprQpeqhbx+Ng8&#10;N4ubl2WTrqu/vhEKPQ4z8w0zmbW2FA3VvnCs4GmQgCDOnC44V/C9/+y/gvABWWPpmBRcycNs2nmY&#10;YKrdhbfU7EIuIoR9igpMCFUqpc8MWfQDVxFH7+RqiyHKOpe6xkuE21IOk+RFWiw4Lhis6N1Qdt79&#10;WAWr5yb/aMzx2vObr+WWDgttezelHrvtfAwiUBv+w3/ttVYweoP7l/g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0Nk5xQAAANsAAAAPAAAAAAAAAAAAAAAAAJgCAABkcnMv&#10;ZG93bnJldi54bWxQSwUGAAAAAAQABAD1AAAAigMAAAAA&#10;" path="m,l975,232r116,660l219,782,,xe" fillcolor="#646b86 [3215]" stroked="f">
                        <v:fill opacity="29555f"/>
                        <v:path arrowok="t" o:connecttype="custom" o:connectlocs="0,0;244,58;273,223;55,196;0,0" o:connectangles="0,0,0,0,0"/>
                      </v:shape>
                    </v:group>
                  </v:group>
                  <v:shape id="Freeform 207" o:spid="_x0000_s1080" style="position:absolute;left:9696;top:2597;width:389;height:1867;visibility:visible;mso-wrap-style:square;v-text-anchor:top" coordsize="1554,7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Ef8EA&#10;AADbAAAADwAAAGRycy9kb3ducmV2LnhtbERPu2rDMBTdC/0HcQvZGjkPinGjmLQQCM0Q7HbpdrFu&#10;bBPrSliK7fTroyHQ8XDem3wynRio961lBYt5AoK4srrlWsHP9/41BeEDssbOMim4kYd8+/y0wUzb&#10;kQsaylCLGMI+QwVNCC6T0lcNGfRz64gjd7a9wRBhX0vd4xjDTSeXSfImDbYcGxp09NlQdSmvRsH6&#10;Y0yTtSu+uNAlnY5/ztxWv0rNXqbdO4hAU/gXP9wHrSCN6+OX+AP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GxH/BAAAA2wAAAA8AAAAAAAAAAAAAAAAAmAIAAGRycy9kb3du&#10;cmV2LnhtbFBLBQYAAAAABAAEAPUAAACGAwAAAAA=&#10;" path="m1554,796l595,7467,,7328,940,r614,796xe" fillcolor="#8fb08c [3208]" stroked="f">
                    <v:path arrowok="t" o:connecttype="custom" o:connectlocs="389,199;149,1867;0,1832;235,0;389,199" o:connectangles="0,0,0,0,0"/>
                  </v:shape>
                </v:group>
                <v:group id="Group 221" o:spid="_x0000_s1081" style="position:absolute;left:4708;top:4691;width:1494;height:574" coordorigin="8191,5575" coordsize="1494,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76" o:spid="_x0000_s1082" style="position:absolute;left:9420;top:5751;width:265;height:397;visibility:visible;mso-wrap-style:square;v-text-anchor:top" coordsize="1059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Yu8EA&#10;AADbAAAADwAAAGRycy9kb3ducmV2LnhtbESP0YrCMBRE3wX/IVzBN031QaQaRcRlZUHcrX7Apbmm&#10;xeamNlmNf2+EhX0cZuYMs1xH24g7db52rGAyzkAQl07XbBScTx+jOQgfkDU2jknBkzysV/3eEnPt&#10;HvxD9yIYkSDsc1RQhdDmUvqyIot+7Fri5F1cZzEk2RmpO3wkuG3kNMtm0mLNaaHClrYVldfi1yo4&#10;lUEe9ffeRBM/i9nO3LLi8KXUcBA3CxCBYvgP/7X3WsF8Cu8v6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8GLvBAAAA2wAAAA8AAAAAAAAAAAAAAAAAmAIAAGRycy9kb3du&#10;cmV2LnhtbFBLBQYAAAAABAAEAPUAAACGAwAAAAA=&#10;" path="m,l914,134r145,1452l1035,1588r-27,l984,1588r-27,1l932,1589r-26,l881,1589r-26,1l,xe" fillcolor="#ffe947 [1941]" stroked="f">
                    <v:path arrowok="t" o:connecttype="custom" o:connectlocs="0,0;229,33;265,396;259,397;252,397;246,397;239,397;233,397;227,397;220,397;214,397;0,0" o:connectangles="0,0,0,0,0,0,0,0,0,0,0,0"/>
                  </v:shape>
                  <v:shape id="Freeform 177" o:spid="_x0000_s1083" style="position:absolute;left:9146;top:5711;width:416;height:438;visibility:visible;mso-wrap-style:square;v-text-anchor:top" coordsize="1664,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0m2cEA&#10;AADbAAAADwAAAGRycy9kb3ducmV2LnhtbESP0YrCMBRE3wX/IVxh3zTdCiJdo7iC0EetfsDd5m5b&#10;trkpSWzq35uFhX0cZuYMsztMphcjOd9ZVvC+ykAQ11Z33Ci4387LLQgfkDX2lknBkzwc9vPZDgtt&#10;I19prEIjEoR9gQraEIZCSl+3ZNCv7ECcvG/rDIYkXSO1w5jgppd5lm2kwY7TQosDnVqqf6qHUXD7&#10;jJc8O36ZsqxovDodp/wUlXpbTMcPEIGm8B/+a5dawXYNv1/SD5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dJtnBAAAA2wAAAA8AAAAAAAAAAAAAAAAAmAIAAGRycy9kb3du&#10;cmV2LnhtbFBLBQYAAAAABAAEAPUAAACGAwAAAAA=&#10;" path="m,l841,123r823,1628l1585,1751r-77,l1430,1751r-78,l1274,1750r-77,l1118,1749r-79,-1l,xe" fillcolor="#4a4f64 [2415]" stroked="f">
                    <v:path arrowok="t" o:connecttype="custom" o:connectlocs="0,0;210,31;416,438;396,438;377,438;358,438;338,438;319,438;299,438;280,437;260,437;0,0" o:connectangles="0,0,0,0,0,0,0,0,0,0,0,0"/>
                  </v:shape>
                  <v:shape id="Freeform 178" o:spid="_x0000_s1084" style="position:absolute;left:8858;top:5669;width:486;height:478;visibility:visible;mso-wrap-style:square;v-text-anchor:top" coordsize="1943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JF8QA&#10;AADbAAAADwAAAGRycy9kb3ducmV2LnhtbESPQWvCQBSE70L/w/IKvemmVoPEbKQUBKkUNPbQ42P3&#10;mYRm34bs1iT/3i0Uehxm5hsm3422FTfqfeNYwfMiAUGsnWm4UvB52c83IHxANtg6JgUTedgVD7Mc&#10;M+MGPtOtDJWIEPYZKqhD6DIpva7Jol+4jjh6V9dbDFH2lTQ9DhFuW7lMklRabDgu1NjRW036u/yx&#10;Cl7KdfU+TKQ1rczpyPZrSj8OSj09jq9bEIHG8B/+ax+Mgs0Kfr/EH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qyRfEAAAA2wAAAA8AAAAAAAAAAAAAAAAAmAIAAGRycy9k&#10;b3ducmV2LnhtbFBLBQYAAAAABAAEAPUAAACJAwAAAAA=&#10;" path="m,l978,143r965,1770l1841,1910r-102,-3l1636,1905r-102,-3l1432,1898r-101,-4l1229,1890r-102,-4l,xe" fillcolor="#ffe947 [1941]" stroked="f">
                    <v:path arrowok="t" o:connecttype="custom" o:connectlocs="0,0;245,36;486,478;460,477;435,477;409,476;384,475;358,474;333,473;307,472;282,471;0,0" o:connectangles="0,0,0,0,0,0,0,0,0,0,0,0"/>
                  </v:shape>
                  <v:shape id="Freeform 179" o:spid="_x0000_s1085" style="position:absolute;left:8586;top:5629;width:485;height:508;visibility:visible;mso-wrap-style:square;v-text-anchor:top" coordsize="1939,2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ML8YA&#10;AADbAAAADwAAAGRycy9kb3ducmV2LnhtbESPQWvCQBSE74X+h+UVvEjdVKlIdBWRSgse1FQ8P7LP&#10;JJp9G7Orif56Vyj0OMzMN8xk1ppSXKl2hWUFH70IBHFqdcGZgt3v8n0EwnlkjaVlUnAjB7Pp68sE&#10;Y20b3tI18ZkIEHYxKsi9r2IpXZqTQdezFXHwDrY26IOsM6lrbALclLIfRUNpsOCwkGNFi5zSU3Ix&#10;Ck7H/XlQfmXddtMcdvvu9329Ot+V6ry18zEIT63/D/+1f7SC0Sc8v4Qf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YML8YAAADbAAAADwAAAAAAAAAAAAAAAACYAgAAZHJz&#10;L2Rvd25yZXYueG1sUEsFBgAAAAAEAAQA9QAAAIsDAAAAAA==&#10;" path="m,l886,130,1939,2033r-97,-6l1744,2022r-97,-5l1549,2010r-97,-5l1355,1999r-98,-7l1160,1985,,xe" fillcolor="#4a4f64 [2415]" stroked="f">
                    <v:path arrowok="t" o:connecttype="custom" o:connectlocs="0,0;222,32;485,508;461,507;436,505;412,504;387,502;363,501;339,500;314,498;290,496;0,0" o:connectangles="0,0,0,0,0,0,0,0,0,0,0,0"/>
                  </v:shape>
                  <v:shape id="Freeform 180" o:spid="_x0000_s1086" style="position:absolute;left:8312;top:5589;width:483;height:530;visibility:visible;mso-wrap-style:square;v-text-anchor:top" coordsize="1934,2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YRcIA&#10;AADbAAAADwAAAGRycy9kb3ducmV2LnhtbESPUWsCMRCE3wv9D2ELfas5C5XjahRRCkV8aG1/wHJZ&#10;70KTzZmsev77Rij0cZiZb5j5cgxenSllF9nAdFKBIm6jddwZ+P56e6pBZUG26COTgStlWC7u7+bY&#10;2HjhTzrvpVMFwrlBA73I0Gid254C5kkciIt3iCmgFJk6bRNeCjx4/VxVMx3QcVnocaB1T+3P/hQM&#10;+Ot046Q+nNqXj51zPm6PkrbGPD6Mq1dQQqP8h//a79ZAPYPbl/ID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1hFwgAAANsAAAAPAAAAAAAAAAAAAAAAAJgCAABkcnMvZG93&#10;bnJldi54bWxQSwUGAAAAAAQABAD1AAAAhwMAAAAA&#10;" path="m,l885,128,1934,2122r-66,-4l1804,2113r-65,-6l1673,2102r-64,-5l1544,2090r-66,-5l1414,2080r-65,-7l1285,2068r-66,-6l1154,2055r-65,-5l1024,2043r-64,-6l894,2030,,xe" fillcolor="#ffe947 [1941]" stroked="f">
                    <v:path arrowok="t" o:connecttype="custom" o:connectlocs="0,0;221,32;483,530;467,529;451,528;434,526;418,525;402,524;386,522;369,521;353,520;337,518;321,517;304,515;288,513;272,512;256,510;240,509;223,507;0,0" o:connectangles="0,0,0,0,0,0,0,0,0,0,0,0,0,0,0,0,0,0,0,0"/>
                  </v:shape>
                  <v:shape id="Freeform 181" o:spid="_x0000_s1087" style="position:absolute;left:8191;top:5575;width:271;height:514;visibility:visible;mso-wrap-style:square;v-text-anchor:top" coordsize="1082,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C4sUA&#10;AADbAAAADwAAAGRycy9kb3ducmV2LnhtbESPQWvCQBSE70L/w/IKvYjutsVWomsoLUIuImoDOT6y&#10;r0lo9m3IbjT9964g9DjMzDfMOh1tK87U+8axhue5AkFcOtNwpeH7tJ0tQfiAbLB1TBr+yEO6eZis&#10;MTHuwgc6H0MlIoR9ghrqELpESl/WZNHPXUccvR/XWwxR9pU0PV4i3LbyRak3abHhuFBjR581lb/H&#10;wWrIt2p6OhR79br7WmRjw1mXD4XWT4/jxwpEoDH8h+/tzGhYvsPtS/wB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4LixQAAANsAAAAPAAAAAAAAAAAAAAAAAJgCAABkcnMv&#10;ZG93bnJldi54bWxQSwUGAAAAAAQABAD1AAAAigMAAAAA&#10;" path="m109,r89,13l1082,2054r-68,-7l945,2039r-66,-7l811,2025r-68,-8l676,2009r-68,-8l541,1994r-68,-10l405,1977r-67,-8l270,1959r-67,-7l135,1942r-67,-7l,1925,109,xe" fillcolor="#4a4f64 [2415]" stroked="f">
                    <v:path arrowok="t" o:connecttype="custom" o:connectlocs="27,0;50,3;271,514;254,512;237,510;220,508;203,507;186,505;169,503;152,501;136,499;118,496;101,495;85,493;68,490;51,488;34,486;17,484;0,482;27,0" o:connectangles="0,0,0,0,0,0,0,0,0,0,0,0,0,0,0,0,0,0,0,0"/>
                  </v:shape>
                </v:group>
                <v:shape id="Freeform 175" o:spid="_x0000_s1088" style="position:absolute;left:3596;top:3807;width:750;height:278;visibility:visible;mso-wrap-style:square;v-text-anchor:top" coordsize="3002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zH7wA&#10;AADbAAAADwAAAGRycy9kb3ducmV2LnhtbERPSwrCMBDdC94hjOBO07qQUo0igiAuRKsHGJqxLTaT&#10;kkStnt4sBJeP91+ue9OKJznfWFaQThMQxKXVDVcKrpfdJAPhA7LG1jIpeJOH9Wo4WGKu7YvP9CxC&#10;JWII+xwV1CF0uZS+rMmgn9qOOHI36wyGCF0ltcNXDDetnCXJXBpsODbU2NG2pvJePIyCR/pJT9r1&#10;96vtitPlncnj/HBTajzqNwsQgfrwF//ce60gi2Pjl/g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gfMfvAAAANsAAAAPAAAAAAAAAAAAAAAAAJgCAABkcnMvZG93bnJldi54&#10;bWxQSwUGAAAAAAQABAD1AAAAgQMAAAAA&#10;" path="m,1067r10,-9l39,1028,84,984r61,-61l221,853r89,-80l360,731r52,-43l466,642r58,-45l582,551r62,-45l707,460r65,-46l839,369r68,-43l976,284r70,-39l1118,207r72,-35l1262,139r73,-30l1408,83r74,-23l1555,41r73,-15l1700,16r72,-8l1843,3,1912,r68,l2049,1r65,6l2178,12r63,9l2301,30r60,11l2418,54r55,13l2526,81r51,16l2625,113r45,17l2714,147r40,17l2792,181r35,17l2859,213r29,16l2913,245r22,14l2953,272r14,14l2978,296r8,9l2988,314r,6l2983,324r7,37l2995,399r4,38l3002,475r,19l3000,512r-1,17l2996,547r-4,17l2988,582r-6,15l2975,613r-28,4l2915,618r-33,l2846,616r-38,-3l2769,609r-42,-5l2685,597r-89,-14l2504,566r-94,-20l2317,527r-93,-20l2136,487r-84,-17l1977,456r-36,-7l1907,444r-30,-4l1850,437r-25,-2l1802,435r-18,1l1768,440r-4,-5l1755,431r-14,-3l1721,427r-25,l1668,428r-34,3l1597,435r-42,6l1511,448r-49,8l1412,466r-53,12l1302,491r-57,15l1185,523r-62,18l1060,561r-64,22l931,606r-66,27l800,660r-66,29l670,722r-65,32l541,791r-63,38l417,868r-60,42l300,955r-57,47l191,1052r-29,21l137,1088r-22,11l94,1107r-17,4l61,1111r-13,-2l37,1107r-10,-6l20,1095r-7,-5l8,1083,3,1073,,1067xe" fillcolor="#646b86 [3215]" stroked="f">
                  <v:fill opacity="29555f"/>
                  <v:path arrowok="t" o:connecttype="custom" o:connectlocs="10,257;55,213;103,172;145,138;193,104;244,71;297,43;352,21;407,7;460,1;512,0;560,5;604,14;644,24;678,37;706,50;728,61;741,72;747,79;747,90;750,119;749,132;747,146;736,154;711,154;681,151;626,142;556,127;494,114;469,110;450,109;441,109;430,107;408,108;377,112;340,120;296,131;249,146;200,165;151,189;104,217;61,251;34,272;19,278;9,277;3,273;0,267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1614805</wp:posOffset>
                </wp:positionV>
                <wp:extent cx="3914140" cy="948055"/>
                <wp:effectExtent l="0" t="165100" r="12700" b="58420"/>
                <wp:wrapNone/>
                <wp:docPr id="3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305203">
                          <a:off x="0" y="0"/>
                          <a:ext cx="3914140" cy="948055"/>
                          <a:chOff x="1989" y="122"/>
                          <a:chExt cx="2995" cy="473"/>
                        </a:xfrm>
                      </wpg:grpSpPr>
                      <wpg:grpSp>
                        <wpg:cNvPr id="4" name="Group 1007"/>
                        <wpg:cNvGrpSpPr>
                          <a:grpSpLocks/>
                        </wpg:cNvGrpSpPr>
                        <wpg:grpSpPr bwMode="auto">
                          <a:xfrm>
                            <a:off x="2008" y="122"/>
                            <a:ext cx="2976" cy="473"/>
                            <a:chOff x="2008" y="122"/>
                            <a:chExt cx="2976" cy="473"/>
                          </a:xfrm>
                        </wpg:grpSpPr>
                        <wps:wsp>
                          <wps:cNvPr id="5" name="Freeform 987"/>
                          <wps:cNvSpPr>
                            <a:spLocks noEditPoints="1"/>
                          </wps:cNvSpPr>
                          <wps:spPr bwMode="auto">
                            <a:xfrm>
                              <a:off x="2008" y="182"/>
                              <a:ext cx="241" cy="301"/>
                            </a:xfrm>
                            <a:custGeom>
                              <a:avLst/>
                              <a:gdLst>
                                <a:gd name="T0" fmla="*/ 1253 w 1443"/>
                                <a:gd name="T1" fmla="*/ 1525 h 1810"/>
                                <a:gd name="T2" fmla="*/ 1120 w 1443"/>
                                <a:gd name="T3" fmla="*/ 1639 h 1810"/>
                                <a:gd name="T4" fmla="*/ 959 w 1443"/>
                                <a:gd name="T5" fmla="*/ 1757 h 1810"/>
                                <a:gd name="T6" fmla="*/ 830 w 1443"/>
                                <a:gd name="T7" fmla="*/ 1802 h 1810"/>
                                <a:gd name="T8" fmla="*/ 693 w 1443"/>
                                <a:gd name="T9" fmla="*/ 1807 h 1810"/>
                                <a:gd name="T10" fmla="*/ 549 w 1443"/>
                                <a:gd name="T11" fmla="*/ 1765 h 1810"/>
                                <a:gd name="T12" fmla="*/ 395 w 1443"/>
                                <a:gd name="T13" fmla="*/ 1676 h 1810"/>
                                <a:gd name="T14" fmla="*/ 139 w 1443"/>
                                <a:gd name="T15" fmla="*/ 1465 h 1810"/>
                                <a:gd name="T16" fmla="*/ 82 w 1443"/>
                                <a:gd name="T17" fmla="*/ 1396 h 1810"/>
                                <a:gd name="T18" fmla="*/ 4 w 1443"/>
                                <a:gd name="T19" fmla="*/ 1114 h 1810"/>
                                <a:gd name="T20" fmla="*/ 4 w 1443"/>
                                <a:gd name="T21" fmla="*/ 966 h 1810"/>
                                <a:gd name="T22" fmla="*/ 55 w 1443"/>
                                <a:gd name="T23" fmla="*/ 814 h 1810"/>
                                <a:gd name="T24" fmla="*/ 166 w 1443"/>
                                <a:gd name="T25" fmla="*/ 670 h 1810"/>
                                <a:gd name="T26" fmla="*/ 528 w 1443"/>
                                <a:gd name="T27" fmla="*/ 399 h 1810"/>
                                <a:gd name="T28" fmla="*/ 743 w 1443"/>
                                <a:gd name="T29" fmla="*/ 288 h 1810"/>
                                <a:gd name="T30" fmla="*/ 878 w 1443"/>
                                <a:gd name="T31" fmla="*/ 201 h 1810"/>
                                <a:gd name="T32" fmla="*/ 945 w 1443"/>
                                <a:gd name="T33" fmla="*/ 173 h 1810"/>
                                <a:gd name="T34" fmla="*/ 934 w 1443"/>
                                <a:gd name="T35" fmla="*/ 191 h 1810"/>
                                <a:gd name="T36" fmla="*/ 1032 w 1443"/>
                                <a:gd name="T37" fmla="*/ 160 h 1810"/>
                                <a:gd name="T38" fmla="*/ 1271 w 1443"/>
                                <a:gd name="T39" fmla="*/ 2 h 1810"/>
                                <a:gd name="T40" fmla="*/ 1310 w 1443"/>
                                <a:gd name="T41" fmla="*/ 17 h 1810"/>
                                <a:gd name="T42" fmla="*/ 1251 w 1443"/>
                                <a:gd name="T43" fmla="*/ 62 h 1810"/>
                                <a:gd name="T44" fmla="*/ 1157 w 1443"/>
                                <a:gd name="T45" fmla="*/ 141 h 1810"/>
                                <a:gd name="T46" fmla="*/ 1063 w 1443"/>
                                <a:gd name="T47" fmla="*/ 280 h 1810"/>
                                <a:gd name="T48" fmla="*/ 1105 w 1443"/>
                                <a:gd name="T49" fmla="*/ 349 h 1810"/>
                                <a:gd name="T50" fmla="*/ 972 w 1443"/>
                                <a:gd name="T51" fmla="*/ 565 h 1810"/>
                                <a:gd name="T52" fmla="*/ 892 w 1443"/>
                                <a:gd name="T53" fmla="*/ 781 h 1810"/>
                                <a:gd name="T54" fmla="*/ 895 w 1443"/>
                                <a:gd name="T55" fmla="*/ 971 h 1810"/>
                                <a:gd name="T56" fmla="*/ 897 w 1443"/>
                                <a:gd name="T57" fmla="*/ 1021 h 1810"/>
                                <a:gd name="T58" fmla="*/ 855 w 1443"/>
                                <a:gd name="T59" fmla="*/ 916 h 1810"/>
                                <a:gd name="T60" fmla="*/ 844 w 1443"/>
                                <a:gd name="T61" fmla="*/ 809 h 1810"/>
                                <a:gd name="T62" fmla="*/ 871 w 1443"/>
                                <a:gd name="T63" fmla="*/ 635 h 1810"/>
                                <a:gd name="T64" fmla="*/ 782 w 1443"/>
                                <a:gd name="T65" fmla="*/ 548 h 1810"/>
                                <a:gd name="T66" fmla="*/ 526 w 1443"/>
                                <a:gd name="T67" fmla="*/ 466 h 1810"/>
                                <a:gd name="T68" fmla="*/ 467 w 1443"/>
                                <a:gd name="T69" fmla="*/ 534 h 1810"/>
                                <a:gd name="T70" fmla="*/ 413 w 1443"/>
                                <a:gd name="T71" fmla="*/ 709 h 1810"/>
                                <a:gd name="T72" fmla="*/ 416 w 1443"/>
                                <a:gd name="T73" fmla="*/ 871 h 1810"/>
                                <a:gd name="T74" fmla="*/ 512 w 1443"/>
                                <a:gd name="T75" fmla="*/ 1087 h 1810"/>
                                <a:gd name="T76" fmla="*/ 707 w 1443"/>
                                <a:gd name="T77" fmla="*/ 1282 h 1810"/>
                                <a:gd name="T78" fmla="*/ 915 w 1443"/>
                                <a:gd name="T79" fmla="*/ 1410 h 1810"/>
                                <a:gd name="T80" fmla="*/ 1113 w 1443"/>
                                <a:gd name="T81" fmla="*/ 1459 h 1810"/>
                                <a:gd name="T82" fmla="*/ 1230 w 1443"/>
                                <a:gd name="T83" fmla="*/ 1444 h 1810"/>
                                <a:gd name="T84" fmla="*/ 1278 w 1443"/>
                                <a:gd name="T85" fmla="*/ 1403 h 1810"/>
                                <a:gd name="T86" fmla="*/ 1331 w 1443"/>
                                <a:gd name="T87" fmla="*/ 1282 h 1810"/>
                                <a:gd name="T88" fmla="*/ 1366 w 1443"/>
                                <a:gd name="T89" fmla="*/ 1111 h 1810"/>
                                <a:gd name="T90" fmla="*/ 1376 w 1443"/>
                                <a:gd name="T91" fmla="*/ 1190 h 1810"/>
                                <a:gd name="T92" fmla="*/ 1313 w 1443"/>
                                <a:gd name="T93" fmla="*/ 1419 h 1810"/>
                                <a:gd name="T94" fmla="*/ 991 w 1443"/>
                                <a:gd name="T95" fmla="*/ 274 h 1810"/>
                                <a:gd name="T96" fmla="*/ 952 w 1443"/>
                                <a:gd name="T97" fmla="*/ 304 h 1810"/>
                                <a:gd name="T98" fmla="*/ 947 w 1443"/>
                                <a:gd name="T99" fmla="*/ 336 h 1810"/>
                                <a:gd name="T100" fmla="*/ 972 w 1443"/>
                                <a:gd name="T101" fmla="*/ 333 h 1810"/>
                                <a:gd name="T102" fmla="*/ 871 w 1443"/>
                                <a:gd name="T103" fmla="*/ 271 h 1810"/>
                                <a:gd name="T104" fmla="*/ 839 w 1443"/>
                                <a:gd name="T105" fmla="*/ 316 h 1810"/>
                                <a:gd name="T106" fmla="*/ 860 w 1443"/>
                                <a:gd name="T107" fmla="*/ 285 h 1810"/>
                                <a:gd name="T108" fmla="*/ 655 w 1443"/>
                                <a:gd name="T109" fmla="*/ 1691 h 1810"/>
                                <a:gd name="T110" fmla="*/ 746 w 1443"/>
                                <a:gd name="T111" fmla="*/ 1718 h 1810"/>
                                <a:gd name="T112" fmla="*/ 555 w 1443"/>
                                <a:gd name="T113" fmla="*/ 1640 h 1810"/>
                                <a:gd name="T114" fmla="*/ 571 w 1443"/>
                                <a:gd name="T115" fmla="*/ 1650 h 1810"/>
                                <a:gd name="T116" fmla="*/ 383 w 1443"/>
                                <a:gd name="T117" fmla="*/ 1533 h 18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443" h="1810">
                                  <a:moveTo>
                                    <a:pt x="1443" y="1337"/>
                                  </a:moveTo>
                                  <a:lnTo>
                                    <a:pt x="1418" y="1362"/>
                                  </a:lnTo>
                                  <a:lnTo>
                                    <a:pt x="1391" y="1389"/>
                                  </a:lnTo>
                                  <a:lnTo>
                                    <a:pt x="1361" y="1419"/>
                                  </a:lnTo>
                                  <a:lnTo>
                                    <a:pt x="1327" y="1452"/>
                                  </a:lnTo>
                                  <a:lnTo>
                                    <a:pt x="1291" y="1487"/>
                                  </a:lnTo>
                                  <a:lnTo>
                                    <a:pt x="1253" y="1525"/>
                                  </a:lnTo>
                                  <a:lnTo>
                                    <a:pt x="1210" y="1566"/>
                                  </a:lnTo>
                                  <a:lnTo>
                                    <a:pt x="1165" y="1609"/>
                                  </a:lnTo>
                                  <a:lnTo>
                                    <a:pt x="1170" y="1609"/>
                                  </a:lnTo>
                                  <a:lnTo>
                                    <a:pt x="1159" y="1614"/>
                                  </a:lnTo>
                                  <a:lnTo>
                                    <a:pt x="1148" y="1621"/>
                                  </a:lnTo>
                                  <a:lnTo>
                                    <a:pt x="1134" y="1629"/>
                                  </a:lnTo>
                                  <a:lnTo>
                                    <a:pt x="1120" y="1639"/>
                                  </a:lnTo>
                                  <a:lnTo>
                                    <a:pt x="1087" y="1663"/>
                                  </a:lnTo>
                                  <a:lnTo>
                                    <a:pt x="1049" y="1692"/>
                                  </a:lnTo>
                                  <a:lnTo>
                                    <a:pt x="1029" y="1708"/>
                                  </a:lnTo>
                                  <a:lnTo>
                                    <a:pt x="1011" y="1723"/>
                                  </a:lnTo>
                                  <a:lnTo>
                                    <a:pt x="993" y="1735"/>
                                  </a:lnTo>
                                  <a:lnTo>
                                    <a:pt x="976" y="1747"/>
                                  </a:lnTo>
                                  <a:lnTo>
                                    <a:pt x="959" y="1757"/>
                                  </a:lnTo>
                                  <a:lnTo>
                                    <a:pt x="944" y="1766"/>
                                  </a:lnTo>
                                  <a:lnTo>
                                    <a:pt x="929" y="1773"/>
                                  </a:lnTo>
                                  <a:lnTo>
                                    <a:pt x="917" y="1778"/>
                                  </a:lnTo>
                                  <a:lnTo>
                                    <a:pt x="895" y="1785"/>
                                  </a:lnTo>
                                  <a:lnTo>
                                    <a:pt x="873" y="1792"/>
                                  </a:lnTo>
                                  <a:lnTo>
                                    <a:pt x="852" y="1798"/>
                                  </a:lnTo>
                                  <a:lnTo>
                                    <a:pt x="830" y="1802"/>
                                  </a:lnTo>
                                  <a:lnTo>
                                    <a:pt x="810" y="1806"/>
                                  </a:lnTo>
                                  <a:lnTo>
                                    <a:pt x="791" y="1809"/>
                                  </a:lnTo>
                                  <a:lnTo>
                                    <a:pt x="771" y="1810"/>
                                  </a:lnTo>
                                  <a:lnTo>
                                    <a:pt x="752" y="1810"/>
                                  </a:lnTo>
                                  <a:lnTo>
                                    <a:pt x="732" y="1810"/>
                                  </a:lnTo>
                                  <a:lnTo>
                                    <a:pt x="712" y="1809"/>
                                  </a:lnTo>
                                  <a:lnTo>
                                    <a:pt x="693" y="1807"/>
                                  </a:lnTo>
                                  <a:lnTo>
                                    <a:pt x="673" y="1803"/>
                                  </a:lnTo>
                                  <a:lnTo>
                                    <a:pt x="653" y="1799"/>
                                  </a:lnTo>
                                  <a:lnTo>
                                    <a:pt x="632" y="1794"/>
                                  </a:lnTo>
                                  <a:lnTo>
                                    <a:pt x="612" y="1789"/>
                                  </a:lnTo>
                                  <a:lnTo>
                                    <a:pt x="591" y="1782"/>
                                  </a:lnTo>
                                  <a:lnTo>
                                    <a:pt x="570" y="1774"/>
                                  </a:lnTo>
                                  <a:lnTo>
                                    <a:pt x="549" y="1765"/>
                                  </a:lnTo>
                                  <a:lnTo>
                                    <a:pt x="528" y="1756"/>
                                  </a:lnTo>
                                  <a:lnTo>
                                    <a:pt x="506" y="1744"/>
                                  </a:lnTo>
                                  <a:lnTo>
                                    <a:pt x="485" y="1733"/>
                                  </a:lnTo>
                                  <a:lnTo>
                                    <a:pt x="463" y="1722"/>
                                  </a:lnTo>
                                  <a:lnTo>
                                    <a:pt x="442" y="1708"/>
                                  </a:lnTo>
                                  <a:lnTo>
                                    <a:pt x="421" y="1693"/>
                                  </a:lnTo>
                                  <a:lnTo>
                                    <a:pt x="395" y="1676"/>
                                  </a:lnTo>
                                  <a:lnTo>
                                    <a:pt x="368" y="1656"/>
                                  </a:lnTo>
                                  <a:lnTo>
                                    <a:pt x="336" y="1632"/>
                                  </a:lnTo>
                                  <a:lnTo>
                                    <a:pt x="302" y="1605"/>
                                  </a:lnTo>
                                  <a:lnTo>
                                    <a:pt x="266" y="1575"/>
                                  </a:lnTo>
                                  <a:lnTo>
                                    <a:pt x="227" y="1541"/>
                                  </a:lnTo>
                                  <a:lnTo>
                                    <a:pt x="184" y="1505"/>
                                  </a:lnTo>
                                  <a:lnTo>
                                    <a:pt x="139" y="1465"/>
                                  </a:lnTo>
                                  <a:lnTo>
                                    <a:pt x="137" y="1465"/>
                                  </a:lnTo>
                                  <a:lnTo>
                                    <a:pt x="94" y="1414"/>
                                  </a:lnTo>
                                  <a:lnTo>
                                    <a:pt x="90" y="1404"/>
                                  </a:lnTo>
                                  <a:lnTo>
                                    <a:pt x="86" y="1398"/>
                                  </a:lnTo>
                                  <a:lnTo>
                                    <a:pt x="85" y="1397"/>
                                  </a:lnTo>
                                  <a:lnTo>
                                    <a:pt x="83" y="1396"/>
                                  </a:lnTo>
                                  <a:lnTo>
                                    <a:pt x="82" y="1396"/>
                                  </a:lnTo>
                                  <a:lnTo>
                                    <a:pt x="81" y="1397"/>
                                  </a:lnTo>
                                  <a:lnTo>
                                    <a:pt x="62" y="1345"/>
                                  </a:lnTo>
                                  <a:lnTo>
                                    <a:pt x="45" y="1295"/>
                                  </a:lnTo>
                                  <a:lnTo>
                                    <a:pt x="31" y="1247"/>
                                  </a:lnTo>
                                  <a:lnTo>
                                    <a:pt x="20" y="1201"/>
                                  </a:lnTo>
                                  <a:lnTo>
                                    <a:pt x="11" y="1156"/>
                                  </a:lnTo>
                                  <a:lnTo>
                                    <a:pt x="4" y="1114"/>
                                  </a:lnTo>
                                  <a:lnTo>
                                    <a:pt x="2" y="1094"/>
                                  </a:lnTo>
                                  <a:lnTo>
                                    <a:pt x="1" y="1073"/>
                                  </a:lnTo>
                                  <a:lnTo>
                                    <a:pt x="0" y="1054"/>
                                  </a:lnTo>
                                  <a:lnTo>
                                    <a:pt x="0" y="1035"/>
                                  </a:lnTo>
                                  <a:lnTo>
                                    <a:pt x="0" y="1012"/>
                                  </a:lnTo>
                                  <a:lnTo>
                                    <a:pt x="2" y="988"/>
                                  </a:lnTo>
                                  <a:lnTo>
                                    <a:pt x="4" y="966"/>
                                  </a:lnTo>
                                  <a:lnTo>
                                    <a:pt x="9" y="943"/>
                                  </a:lnTo>
                                  <a:lnTo>
                                    <a:pt x="13" y="920"/>
                                  </a:lnTo>
                                  <a:lnTo>
                                    <a:pt x="20" y="899"/>
                                  </a:lnTo>
                                  <a:lnTo>
                                    <a:pt x="27" y="876"/>
                                  </a:lnTo>
                                  <a:lnTo>
                                    <a:pt x="35" y="856"/>
                                  </a:lnTo>
                                  <a:lnTo>
                                    <a:pt x="45" y="834"/>
                                  </a:lnTo>
                                  <a:lnTo>
                                    <a:pt x="55" y="814"/>
                                  </a:lnTo>
                                  <a:lnTo>
                                    <a:pt x="67" y="793"/>
                                  </a:lnTo>
                                  <a:lnTo>
                                    <a:pt x="80" y="773"/>
                                  </a:lnTo>
                                  <a:lnTo>
                                    <a:pt x="94" y="753"/>
                                  </a:lnTo>
                                  <a:lnTo>
                                    <a:pt x="109" y="733"/>
                                  </a:lnTo>
                                  <a:lnTo>
                                    <a:pt x="125" y="714"/>
                                  </a:lnTo>
                                  <a:lnTo>
                                    <a:pt x="143" y="695"/>
                                  </a:lnTo>
                                  <a:lnTo>
                                    <a:pt x="166" y="670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236" y="611"/>
                                  </a:lnTo>
                                  <a:lnTo>
                                    <a:pt x="281" y="576"/>
                                  </a:lnTo>
                                  <a:lnTo>
                                    <a:pt x="332" y="538"/>
                                  </a:lnTo>
                                  <a:lnTo>
                                    <a:pt x="390" y="495"/>
                                  </a:lnTo>
                                  <a:lnTo>
                                    <a:pt x="456" y="448"/>
                                  </a:lnTo>
                                  <a:lnTo>
                                    <a:pt x="528" y="399"/>
                                  </a:lnTo>
                                  <a:lnTo>
                                    <a:pt x="541" y="390"/>
                                  </a:lnTo>
                                  <a:lnTo>
                                    <a:pt x="556" y="381"/>
                                  </a:lnTo>
                                  <a:lnTo>
                                    <a:pt x="573" y="371"/>
                                  </a:lnTo>
                                  <a:lnTo>
                                    <a:pt x="592" y="361"/>
                                  </a:lnTo>
                                  <a:lnTo>
                                    <a:pt x="638" y="338"/>
                                  </a:lnTo>
                                  <a:lnTo>
                                    <a:pt x="693" y="312"/>
                                  </a:lnTo>
                                  <a:lnTo>
                                    <a:pt x="743" y="288"/>
                                  </a:lnTo>
                                  <a:lnTo>
                                    <a:pt x="787" y="265"/>
                                  </a:lnTo>
                                  <a:lnTo>
                                    <a:pt x="806" y="254"/>
                                  </a:lnTo>
                                  <a:lnTo>
                                    <a:pt x="823" y="243"/>
                                  </a:lnTo>
                                  <a:lnTo>
                                    <a:pt x="838" y="232"/>
                                  </a:lnTo>
                                  <a:lnTo>
                                    <a:pt x="852" y="222"/>
                                  </a:lnTo>
                                  <a:lnTo>
                                    <a:pt x="863" y="212"/>
                                  </a:lnTo>
                                  <a:lnTo>
                                    <a:pt x="878" y="201"/>
                                  </a:lnTo>
                                  <a:lnTo>
                                    <a:pt x="897" y="187"/>
                                  </a:lnTo>
                                  <a:lnTo>
                                    <a:pt x="919" y="173"/>
                                  </a:lnTo>
                                  <a:lnTo>
                                    <a:pt x="929" y="171"/>
                                  </a:lnTo>
                                  <a:lnTo>
                                    <a:pt x="938" y="170"/>
                                  </a:lnTo>
                                  <a:lnTo>
                                    <a:pt x="942" y="171"/>
                                  </a:lnTo>
                                  <a:lnTo>
                                    <a:pt x="944" y="171"/>
                                  </a:lnTo>
                                  <a:lnTo>
                                    <a:pt x="945" y="173"/>
                                  </a:lnTo>
                                  <a:lnTo>
                                    <a:pt x="946" y="176"/>
                                  </a:lnTo>
                                  <a:lnTo>
                                    <a:pt x="946" y="180"/>
                                  </a:lnTo>
                                  <a:lnTo>
                                    <a:pt x="945" y="185"/>
                                  </a:lnTo>
                                  <a:lnTo>
                                    <a:pt x="943" y="188"/>
                                  </a:lnTo>
                                  <a:lnTo>
                                    <a:pt x="941" y="190"/>
                                  </a:lnTo>
                                  <a:lnTo>
                                    <a:pt x="937" y="191"/>
                                  </a:lnTo>
                                  <a:lnTo>
                                    <a:pt x="934" y="191"/>
                                  </a:lnTo>
                                  <a:lnTo>
                                    <a:pt x="929" y="190"/>
                                  </a:lnTo>
                                  <a:lnTo>
                                    <a:pt x="925" y="189"/>
                                  </a:lnTo>
                                  <a:lnTo>
                                    <a:pt x="942" y="197"/>
                                  </a:lnTo>
                                  <a:lnTo>
                                    <a:pt x="954" y="203"/>
                                  </a:lnTo>
                                  <a:lnTo>
                                    <a:pt x="963" y="205"/>
                                  </a:lnTo>
                                  <a:lnTo>
                                    <a:pt x="968" y="205"/>
                                  </a:lnTo>
                                  <a:lnTo>
                                    <a:pt x="1032" y="160"/>
                                  </a:lnTo>
                                  <a:lnTo>
                                    <a:pt x="1089" y="119"/>
                                  </a:lnTo>
                                  <a:lnTo>
                                    <a:pt x="1138" y="85"/>
                                  </a:lnTo>
                                  <a:lnTo>
                                    <a:pt x="1179" y="56"/>
                                  </a:lnTo>
                                  <a:lnTo>
                                    <a:pt x="1213" y="34"/>
                                  </a:lnTo>
                                  <a:lnTo>
                                    <a:pt x="1240" y="18"/>
                                  </a:lnTo>
                                  <a:lnTo>
                                    <a:pt x="1259" y="6"/>
                                  </a:lnTo>
                                  <a:lnTo>
                                    <a:pt x="1271" y="2"/>
                                  </a:lnTo>
                                  <a:lnTo>
                                    <a:pt x="1280" y="0"/>
                                  </a:lnTo>
                                  <a:lnTo>
                                    <a:pt x="1287" y="0"/>
                                  </a:lnTo>
                                  <a:lnTo>
                                    <a:pt x="1294" y="1"/>
                                  </a:lnTo>
                                  <a:lnTo>
                                    <a:pt x="1301" y="3"/>
                                  </a:lnTo>
                                  <a:lnTo>
                                    <a:pt x="1304" y="6"/>
                                  </a:lnTo>
                                  <a:lnTo>
                                    <a:pt x="1308" y="11"/>
                                  </a:lnTo>
                                  <a:lnTo>
                                    <a:pt x="1310" y="17"/>
                                  </a:lnTo>
                                  <a:lnTo>
                                    <a:pt x="1311" y="23"/>
                                  </a:lnTo>
                                  <a:lnTo>
                                    <a:pt x="1310" y="29"/>
                                  </a:lnTo>
                                  <a:lnTo>
                                    <a:pt x="1308" y="34"/>
                                  </a:lnTo>
                                  <a:lnTo>
                                    <a:pt x="1271" y="43"/>
                                  </a:lnTo>
                                  <a:lnTo>
                                    <a:pt x="1265" y="59"/>
                                  </a:lnTo>
                                  <a:lnTo>
                                    <a:pt x="1258" y="60"/>
                                  </a:lnTo>
                                  <a:lnTo>
                                    <a:pt x="1251" y="62"/>
                                  </a:lnTo>
                                  <a:lnTo>
                                    <a:pt x="1245" y="64"/>
                                  </a:lnTo>
                                  <a:lnTo>
                                    <a:pt x="1238" y="69"/>
                                  </a:lnTo>
                                  <a:lnTo>
                                    <a:pt x="1223" y="78"/>
                                  </a:lnTo>
                                  <a:lnTo>
                                    <a:pt x="1208" y="89"/>
                                  </a:lnTo>
                                  <a:lnTo>
                                    <a:pt x="1191" y="104"/>
                                  </a:lnTo>
                                  <a:lnTo>
                                    <a:pt x="1174" y="121"/>
                                  </a:lnTo>
                                  <a:lnTo>
                                    <a:pt x="1157" y="141"/>
                                  </a:lnTo>
                                  <a:lnTo>
                                    <a:pt x="1138" y="164"/>
                                  </a:lnTo>
                                  <a:lnTo>
                                    <a:pt x="1121" y="186"/>
                                  </a:lnTo>
                                  <a:lnTo>
                                    <a:pt x="1106" y="206"/>
                                  </a:lnTo>
                                  <a:lnTo>
                                    <a:pt x="1093" y="227"/>
                                  </a:lnTo>
                                  <a:lnTo>
                                    <a:pt x="1081" y="245"/>
                                  </a:lnTo>
                                  <a:lnTo>
                                    <a:pt x="1071" y="263"/>
                                  </a:lnTo>
                                  <a:lnTo>
                                    <a:pt x="1063" y="280"/>
                                  </a:lnTo>
                                  <a:lnTo>
                                    <a:pt x="1057" y="296"/>
                                  </a:lnTo>
                                  <a:lnTo>
                                    <a:pt x="1051" y="312"/>
                                  </a:lnTo>
                                  <a:lnTo>
                                    <a:pt x="1038" y="322"/>
                                  </a:lnTo>
                                  <a:lnTo>
                                    <a:pt x="1065" y="333"/>
                                  </a:lnTo>
                                  <a:lnTo>
                                    <a:pt x="1060" y="320"/>
                                  </a:lnTo>
                                  <a:lnTo>
                                    <a:pt x="1097" y="349"/>
                                  </a:lnTo>
                                  <a:lnTo>
                                    <a:pt x="1105" y="349"/>
                                  </a:lnTo>
                                  <a:lnTo>
                                    <a:pt x="1111" y="386"/>
                                  </a:lnTo>
                                  <a:lnTo>
                                    <a:pt x="1084" y="415"/>
                                  </a:lnTo>
                                  <a:lnTo>
                                    <a:pt x="1058" y="445"/>
                                  </a:lnTo>
                                  <a:lnTo>
                                    <a:pt x="1034" y="474"/>
                                  </a:lnTo>
                                  <a:lnTo>
                                    <a:pt x="1012" y="505"/>
                                  </a:lnTo>
                                  <a:lnTo>
                                    <a:pt x="991" y="534"/>
                                  </a:lnTo>
                                  <a:lnTo>
                                    <a:pt x="972" y="565"/>
                                  </a:lnTo>
                                  <a:lnTo>
                                    <a:pt x="956" y="596"/>
                                  </a:lnTo>
                                  <a:lnTo>
                                    <a:pt x="941" y="626"/>
                                  </a:lnTo>
                                  <a:lnTo>
                                    <a:pt x="927" y="657"/>
                                  </a:lnTo>
                                  <a:lnTo>
                                    <a:pt x="916" y="688"/>
                                  </a:lnTo>
                                  <a:lnTo>
                                    <a:pt x="906" y="718"/>
                                  </a:lnTo>
                                  <a:lnTo>
                                    <a:pt x="898" y="749"/>
                                  </a:lnTo>
                                  <a:lnTo>
                                    <a:pt x="892" y="781"/>
                                  </a:lnTo>
                                  <a:lnTo>
                                    <a:pt x="888" y="811"/>
                                  </a:lnTo>
                                  <a:lnTo>
                                    <a:pt x="886" y="843"/>
                                  </a:lnTo>
                                  <a:lnTo>
                                    <a:pt x="884" y="875"/>
                                  </a:lnTo>
                                  <a:lnTo>
                                    <a:pt x="884" y="899"/>
                                  </a:lnTo>
                                  <a:lnTo>
                                    <a:pt x="887" y="924"/>
                                  </a:lnTo>
                                  <a:lnTo>
                                    <a:pt x="890" y="947"/>
                                  </a:lnTo>
                                  <a:lnTo>
                                    <a:pt x="895" y="971"/>
                                  </a:lnTo>
                                  <a:lnTo>
                                    <a:pt x="900" y="995"/>
                                  </a:lnTo>
                                  <a:lnTo>
                                    <a:pt x="907" y="1019"/>
                                  </a:lnTo>
                                  <a:lnTo>
                                    <a:pt x="915" y="1042"/>
                                  </a:lnTo>
                                  <a:lnTo>
                                    <a:pt x="925" y="1066"/>
                                  </a:lnTo>
                                  <a:lnTo>
                                    <a:pt x="915" y="1051"/>
                                  </a:lnTo>
                                  <a:lnTo>
                                    <a:pt x="906" y="1036"/>
                                  </a:lnTo>
                                  <a:lnTo>
                                    <a:pt x="897" y="1021"/>
                                  </a:lnTo>
                                  <a:lnTo>
                                    <a:pt x="889" y="1007"/>
                                  </a:lnTo>
                                  <a:lnTo>
                                    <a:pt x="882" y="992"/>
                                  </a:lnTo>
                                  <a:lnTo>
                                    <a:pt x="875" y="976"/>
                                  </a:lnTo>
                                  <a:lnTo>
                                    <a:pt x="870" y="961"/>
                                  </a:lnTo>
                                  <a:lnTo>
                                    <a:pt x="864" y="946"/>
                                  </a:lnTo>
                                  <a:lnTo>
                                    <a:pt x="860" y="932"/>
                                  </a:lnTo>
                                  <a:lnTo>
                                    <a:pt x="855" y="916"/>
                                  </a:lnTo>
                                  <a:lnTo>
                                    <a:pt x="852" y="901"/>
                                  </a:lnTo>
                                  <a:lnTo>
                                    <a:pt x="848" y="885"/>
                                  </a:lnTo>
                                  <a:lnTo>
                                    <a:pt x="846" y="870"/>
                                  </a:lnTo>
                                  <a:lnTo>
                                    <a:pt x="845" y="854"/>
                                  </a:lnTo>
                                  <a:lnTo>
                                    <a:pt x="844" y="839"/>
                                  </a:lnTo>
                                  <a:lnTo>
                                    <a:pt x="844" y="823"/>
                                  </a:lnTo>
                                  <a:lnTo>
                                    <a:pt x="844" y="809"/>
                                  </a:lnTo>
                                  <a:lnTo>
                                    <a:pt x="845" y="793"/>
                                  </a:lnTo>
                                  <a:lnTo>
                                    <a:pt x="847" y="774"/>
                                  </a:lnTo>
                                  <a:lnTo>
                                    <a:pt x="851" y="752"/>
                                  </a:lnTo>
                                  <a:lnTo>
                                    <a:pt x="854" y="727"/>
                                  </a:lnTo>
                                  <a:lnTo>
                                    <a:pt x="859" y="699"/>
                                  </a:lnTo>
                                  <a:lnTo>
                                    <a:pt x="864" y="668"/>
                                  </a:lnTo>
                                  <a:lnTo>
                                    <a:pt x="871" y="635"/>
                                  </a:lnTo>
                                  <a:lnTo>
                                    <a:pt x="862" y="623"/>
                                  </a:lnTo>
                                  <a:lnTo>
                                    <a:pt x="851" y="610"/>
                                  </a:lnTo>
                                  <a:lnTo>
                                    <a:pt x="839" y="598"/>
                                  </a:lnTo>
                                  <a:lnTo>
                                    <a:pt x="827" y="585"/>
                                  </a:lnTo>
                                  <a:lnTo>
                                    <a:pt x="814" y="573"/>
                                  </a:lnTo>
                                  <a:lnTo>
                                    <a:pt x="799" y="560"/>
                                  </a:lnTo>
                                  <a:lnTo>
                                    <a:pt x="782" y="548"/>
                                  </a:lnTo>
                                  <a:lnTo>
                                    <a:pt x="765" y="535"/>
                                  </a:lnTo>
                                  <a:lnTo>
                                    <a:pt x="728" y="509"/>
                                  </a:lnTo>
                                  <a:lnTo>
                                    <a:pt x="686" y="484"/>
                                  </a:lnTo>
                                  <a:lnTo>
                                    <a:pt x="640" y="458"/>
                                  </a:lnTo>
                                  <a:lnTo>
                                    <a:pt x="591" y="431"/>
                                  </a:lnTo>
                                  <a:lnTo>
                                    <a:pt x="555" y="450"/>
                                  </a:lnTo>
                                  <a:lnTo>
                                    <a:pt x="526" y="466"/>
                                  </a:lnTo>
                                  <a:lnTo>
                                    <a:pt x="514" y="475"/>
                                  </a:lnTo>
                                  <a:lnTo>
                                    <a:pt x="505" y="482"/>
                                  </a:lnTo>
                                  <a:lnTo>
                                    <a:pt x="496" y="490"/>
                                  </a:lnTo>
                                  <a:lnTo>
                                    <a:pt x="490" y="497"/>
                                  </a:lnTo>
                                  <a:lnTo>
                                    <a:pt x="483" y="508"/>
                                  </a:lnTo>
                                  <a:lnTo>
                                    <a:pt x="475" y="521"/>
                                  </a:lnTo>
                                  <a:lnTo>
                                    <a:pt x="467" y="534"/>
                                  </a:lnTo>
                                  <a:lnTo>
                                    <a:pt x="460" y="550"/>
                                  </a:lnTo>
                                  <a:lnTo>
                                    <a:pt x="452" y="567"/>
                                  </a:lnTo>
                                  <a:lnTo>
                                    <a:pt x="445" y="585"/>
                                  </a:lnTo>
                                  <a:lnTo>
                                    <a:pt x="439" y="606"/>
                                  </a:lnTo>
                                  <a:lnTo>
                                    <a:pt x="432" y="627"/>
                                  </a:lnTo>
                                  <a:lnTo>
                                    <a:pt x="421" y="670"/>
                                  </a:lnTo>
                                  <a:lnTo>
                                    <a:pt x="413" y="709"/>
                                  </a:lnTo>
                                  <a:lnTo>
                                    <a:pt x="411" y="727"/>
                                  </a:lnTo>
                                  <a:lnTo>
                                    <a:pt x="408" y="743"/>
                                  </a:lnTo>
                                  <a:lnTo>
                                    <a:pt x="407" y="759"/>
                                  </a:lnTo>
                                  <a:lnTo>
                                    <a:pt x="407" y="774"/>
                                  </a:lnTo>
                                  <a:lnTo>
                                    <a:pt x="408" y="807"/>
                                  </a:lnTo>
                                  <a:lnTo>
                                    <a:pt x="411" y="840"/>
                                  </a:lnTo>
                                  <a:lnTo>
                                    <a:pt x="416" y="871"/>
                                  </a:lnTo>
                                  <a:lnTo>
                                    <a:pt x="424" y="903"/>
                                  </a:lnTo>
                                  <a:lnTo>
                                    <a:pt x="433" y="935"/>
                                  </a:lnTo>
                                  <a:lnTo>
                                    <a:pt x="444" y="966"/>
                                  </a:lnTo>
                                  <a:lnTo>
                                    <a:pt x="458" y="996"/>
                                  </a:lnTo>
                                  <a:lnTo>
                                    <a:pt x="475" y="1027"/>
                                  </a:lnTo>
                                  <a:lnTo>
                                    <a:pt x="492" y="1058"/>
                                  </a:lnTo>
                                  <a:lnTo>
                                    <a:pt x="512" y="1087"/>
                                  </a:lnTo>
                                  <a:lnTo>
                                    <a:pt x="534" y="1117"/>
                                  </a:lnTo>
                                  <a:lnTo>
                                    <a:pt x="558" y="1145"/>
                                  </a:lnTo>
                                  <a:lnTo>
                                    <a:pt x="585" y="1175"/>
                                  </a:lnTo>
                                  <a:lnTo>
                                    <a:pt x="613" y="1203"/>
                                  </a:lnTo>
                                  <a:lnTo>
                                    <a:pt x="644" y="1230"/>
                                  </a:lnTo>
                                  <a:lnTo>
                                    <a:pt x="676" y="1259"/>
                                  </a:lnTo>
                                  <a:lnTo>
                                    <a:pt x="707" y="1282"/>
                                  </a:lnTo>
                                  <a:lnTo>
                                    <a:pt x="737" y="1305"/>
                                  </a:lnTo>
                                  <a:lnTo>
                                    <a:pt x="767" y="1327"/>
                                  </a:lnTo>
                                  <a:lnTo>
                                    <a:pt x="798" y="1347"/>
                                  </a:lnTo>
                                  <a:lnTo>
                                    <a:pt x="827" y="1364"/>
                                  </a:lnTo>
                                  <a:lnTo>
                                    <a:pt x="856" y="1381"/>
                                  </a:lnTo>
                                  <a:lnTo>
                                    <a:pt x="887" y="1396"/>
                                  </a:lnTo>
                                  <a:lnTo>
                                    <a:pt x="915" y="1410"/>
                                  </a:lnTo>
                                  <a:lnTo>
                                    <a:pt x="944" y="1421"/>
                                  </a:lnTo>
                                  <a:lnTo>
                                    <a:pt x="973" y="1431"/>
                                  </a:lnTo>
                                  <a:lnTo>
                                    <a:pt x="1002" y="1440"/>
                                  </a:lnTo>
                                  <a:lnTo>
                                    <a:pt x="1030" y="1447"/>
                                  </a:lnTo>
                                  <a:lnTo>
                                    <a:pt x="1058" y="1453"/>
                                  </a:lnTo>
                                  <a:lnTo>
                                    <a:pt x="1086" y="1456"/>
                                  </a:lnTo>
                                  <a:lnTo>
                                    <a:pt x="1113" y="1459"/>
                                  </a:lnTo>
                                  <a:lnTo>
                                    <a:pt x="1141" y="1459"/>
                                  </a:lnTo>
                                  <a:lnTo>
                                    <a:pt x="1166" y="1458"/>
                                  </a:lnTo>
                                  <a:lnTo>
                                    <a:pt x="1190" y="1456"/>
                                  </a:lnTo>
                                  <a:lnTo>
                                    <a:pt x="1201" y="1454"/>
                                  </a:lnTo>
                                  <a:lnTo>
                                    <a:pt x="1211" y="1450"/>
                                  </a:lnTo>
                                  <a:lnTo>
                                    <a:pt x="1221" y="1447"/>
                                  </a:lnTo>
                                  <a:lnTo>
                                    <a:pt x="1230" y="1444"/>
                                  </a:lnTo>
                                  <a:lnTo>
                                    <a:pt x="1239" y="1439"/>
                                  </a:lnTo>
                                  <a:lnTo>
                                    <a:pt x="1247" y="1434"/>
                                  </a:lnTo>
                                  <a:lnTo>
                                    <a:pt x="1255" y="1429"/>
                                  </a:lnTo>
                                  <a:lnTo>
                                    <a:pt x="1262" y="1423"/>
                                  </a:lnTo>
                                  <a:lnTo>
                                    <a:pt x="1268" y="1416"/>
                                  </a:lnTo>
                                  <a:lnTo>
                                    <a:pt x="1274" y="1410"/>
                                  </a:lnTo>
                                  <a:lnTo>
                                    <a:pt x="1278" y="1403"/>
                                  </a:lnTo>
                                  <a:lnTo>
                                    <a:pt x="1284" y="1395"/>
                                  </a:lnTo>
                                  <a:lnTo>
                                    <a:pt x="1293" y="1377"/>
                                  </a:lnTo>
                                  <a:lnTo>
                                    <a:pt x="1301" y="1358"/>
                                  </a:lnTo>
                                  <a:lnTo>
                                    <a:pt x="1310" y="1340"/>
                                  </a:lnTo>
                                  <a:lnTo>
                                    <a:pt x="1317" y="1321"/>
                                  </a:lnTo>
                                  <a:lnTo>
                                    <a:pt x="1325" y="1302"/>
                                  </a:lnTo>
                                  <a:lnTo>
                                    <a:pt x="1331" y="1282"/>
                                  </a:lnTo>
                                  <a:lnTo>
                                    <a:pt x="1337" y="1262"/>
                                  </a:lnTo>
                                  <a:lnTo>
                                    <a:pt x="1343" y="1241"/>
                                  </a:lnTo>
                                  <a:lnTo>
                                    <a:pt x="1348" y="1221"/>
                                  </a:lnTo>
                                  <a:lnTo>
                                    <a:pt x="1353" y="1199"/>
                                  </a:lnTo>
                                  <a:lnTo>
                                    <a:pt x="1357" y="1178"/>
                                  </a:lnTo>
                                  <a:lnTo>
                                    <a:pt x="1361" y="1156"/>
                                  </a:lnTo>
                                  <a:lnTo>
                                    <a:pt x="1366" y="1111"/>
                                  </a:lnTo>
                                  <a:lnTo>
                                    <a:pt x="1370" y="1066"/>
                                  </a:lnTo>
                                  <a:lnTo>
                                    <a:pt x="1381" y="1073"/>
                                  </a:lnTo>
                                  <a:lnTo>
                                    <a:pt x="1382" y="1098"/>
                                  </a:lnTo>
                                  <a:lnTo>
                                    <a:pt x="1382" y="1123"/>
                                  </a:lnTo>
                                  <a:lnTo>
                                    <a:pt x="1381" y="1147"/>
                                  </a:lnTo>
                                  <a:lnTo>
                                    <a:pt x="1380" y="1169"/>
                                  </a:lnTo>
                                  <a:lnTo>
                                    <a:pt x="1376" y="1190"/>
                                  </a:lnTo>
                                  <a:lnTo>
                                    <a:pt x="1374" y="1212"/>
                                  </a:lnTo>
                                  <a:lnTo>
                                    <a:pt x="1370" y="1231"/>
                                  </a:lnTo>
                                  <a:lnTo>
                                    <a:pt x="1364" y="1251"/>
                                  </a:lnTo>
                                  <a:lnTo>
                                    <a:pt x="1361" y="1266"/>
                                  </a:lnTo>
                                  <a:lnTo>
                                    <a:pt x="1351" y="1299"/>
                                  </a:lnTo>
                                  <a:lnTo>
                                    <a:pt x="1335" y="1350"/>
                                  </a:lnTo>
                                  <a:lnTo>
                                    <a:pt x="1313" y="1419"/>
                                  </a:lnTo>
                                  <a:lnTo>
                                    <a:pt x="1337" y="1404"/>
                                  </a:lnTo>
                                  <a:lnTo>
                                    <a:pt x="1366" y="1385"/>
                                  </a:lnTo>
                                  <a:lnTo>
                                    <a:pt x="1401" y="1362"/>
                                  </a:lnTo>
                                  <a:lnTo>
                                    <a:pt x="1443" y="1335"/>
                                  </a:lnTo>
                                  <a:lnTo>
                                    <a:pt x="1443" y="1337"/>
                                  </a:lnTo>
                                  <a:close/>
                                  <a:moveTo>
                                    <a:pt x="995" y="273"/>
                                  </a:moveTo>
                                  <a:lnTo>
                                    <a:pt x="991" y="274"/>
                                  </a:lnTo>
                                  <a:lnTo>
                                    <a:pt x="987" y="275"/>
                                  </a:lnTo>
                                  <a:lnTo>
                                    <a:pt x="982" y="274"/>
                                  </a:lnTo>
                                  <a:lnTo>
                                    <a:pt x="976" y="273"/>
                                  </a:lnTo>
                                  <a:lnTo>
                                    <a:pt x="964" y="286"/>
                                  </a:lnTo>
                                  <a:lnTo>
                                    <a:pt x="956" y="295"/>
                                  </a:lnTo>
                                  <a:lnTo>
                                    <a:pt x="952" y="300"/>
                                  </a:lnTo>
                                  <a:lnTo>
                                    <a:pt x="952" y="304"/>
                                  </a:lnTo>
                                  <a:lnTo>
                                    <a:pt x="946" y="308"/>
                                  </a:lnTo>
                                  <a:lnTo>
                                    <a:pt x="949" y="311"/>
                                  </a:lnTo>
                                  <a:lnTo>
                                    <a:pt x="952" y="317"/>
                                  </a:lnTo>
                                  <a:lnTo>
                                    <a:pt x="947" y="320"/>
                                  </a:lnTo>
                                  <a:lnTo>
                                    <a:pt x="941" y="322"/>
                                  </a:lnTo>
                                  <a:lnTo>
                                    <a:pt x="941" y="331"/>
                                  </a:lnTo>
                                  <a:lnTo>
                                    <a:pt x="947" y="336"/>
                                  </a:lnTo>
                                  <a:lnTo>
                                    <a:pt x="953" y="339"/>
                                  </a:lnTo>
                                  <a:lnTo>
                                    <a:pt x="958" y="341"/>
                                  </a:lnTo>
                                  <a:lnTo>
                                    <a:pt x="962" y="341"/>
                                  </a:lnTo>
                                  <a:lnTo>
                                    <a:pt x="965" y="341"/>
                                  </a:lnTo>
                                  <a:lnTo>
                                    <a:pt x="968" y="340"/>
                                  </a:lnTo>
                                  <a:lnTo>
                                    <a:pt x="970" y="337"/>
                                  </a:lnTo>
                                  <a:lnTo>
                                    <a:pt x="972" y="333"/>
                                  </a:lnTo>
                                  <a:lnTo>
                                    <a:pt x="977" y="324"/>
                                  </a:lnTo>
                                  <a:lnTo>
                                    <a:pt x="981" y="311"/>
                                  </a:lnTo>
                                  <a:lnTo>
                                    <a:pt x="986" y="296"/>
                                  </a:lnTo>
                                  <a:lnTo>
                                    <a:pt x="989" y="286"/>
                                  </a:lnTo>
                                  <a:lnTo>
                                    <a:pt x="993" y="278"/>
                                  </a:lnTo>
                                  <a:lnTo>
                                    <a:pt x="995" y="273"/>
                                  </a:lnTo>
                                  <a:close/>
                                  <a:moveTo>
                                    <a:pt x="871" y="271"/>
                                  </a:moveTo>
                                  <a:lnTo>
                                    <a:pt x="862" y="272"/>
                                  </a:lnTo>
                                  <a:lnTo>
                                    <a:pt x="850" y="278"/>
                                  </a:lnTo>
                                  <a:lnTo>
                                    <a:pt x="833" y="286"/>
                                  </a:lnTo>
                                  <a:lnTo>
                                    <a:pt x="811" y="298"/>
                                  </a:lnTo>
                                  <a:lnTo>
                                    <a:pt x="820" y="305"/>
                                  </a:lnTo>
                                  <a:lnTo>
                                    <a:pt x="830" y="312"/>
                                  </a:lnTo>
                                  <a:lnTo>
                                    <a:pt x="839" y="316"/>
                                  </a:lnTo>
                                  <a:lnTo>
                                    <a:pt x="850" y="320"/>
                                  </a:lnTo>
                                  <a:lnTo>
                                    <a:pt x="853" y="315"/>
                                  </a:lnTo>
                                  <a:lnTo>
                                    <a:pt x="854" y="311"/>
                                  </a:lnTo>
                                  <a:lnTo>
                                    <a:pt x="854" y="306"/>
                                  </a:lnTo>
                                  <a:lnTo>
                                    <a:pt x="852" y="300"/>
                                  </a:lnTo>
                                  <a:lnTo>
                                    <a:pt x="855" y="292"/>
                                  </a:lnTo>
                                  <a:lnTo>
                                    <a:pt x="860" y="285"/>
                                  </a:lnTo>
                                  <a:lnTo>
                                    <a:pt x="864" y="278"/>
                                  </a:lnTo>
                                  <a:lnTo>
                                    <a:pt x="871" y="271"/>
                                  </a:lnTo>
                                  <a:close/>
                                  <a:moveTo>
                                    <a:pt x="755" y="1718"/>
                                  </a:moveTo>
                                  <a:lnTo>
                                    <a:pt x="736" y="1714"/>
                                  </a:lnTo>
                                  <a:lnTo>
                                    <a:pt x="712" y="1707"/>
                                  </a:lnTo>
                                  <a:lnTo>
                                    <a:pt x="685" y="1700"/>
                                  </a:lnTo>
                                  <a:lnTo>
                                    <a:pt x="655" y="1691"/>
                                  </a:lnTo>
                                  <a:lnTo>
                                    <a:pt x="671" y="1698"/>
                                  </a:lnTo>
                                  <a:lnTo>
                                    <a:pt x="685" y="1704"/>
                                  </a:lnTo>
                                  <a:lnTo>
                                    <a:pt x="700" y="1709"/>
                                  </a:lnTo>
                                  <a:lnTo>
                                    <a:pt x="712" y="1713"/>
                                  </a:lnTo>
                                  <a:lnTo>
                                    <a:pt x="725" y="1716"/>
                                  </a:lnTo>
                                  <a:lnTo>
                                    <a:pt x="736" y="1717"/>
                                  </a:lnTo>
                                  <a:lnTo>
                                    <a:pt x="746" y="1718"/>
                                  </a:lnTo>
                                  <a:lnTo>
                                    <a:pt x="755" y="1718"/>
                                  </a:lnTo>
                                  <a:close/>
                                  <a:moveTo>
                                    <a:pt x="609" y="1672"/>
                                  </a:moveTo>
                                  <a:lnTo>
                                    <a:pt x="609" y="1669"/>
                                  </a:lnTo>
                                  <a:lnTo>
                                    <a:pt x="585" y="1662"/>
                                  </a:lnTo>
                                  <a:lnTo>
                                    <a:pt x="609" y="1672"/>
                                  </a:lnTo>
                                  <a:close/>
                                  <a:moveTo>
                                    <a:pt x="571" y="1650"/>
                                  </a:moveTo>
                                  <a:lnTo>
                                    <a:pt x="555" y="1640"/>
                                  </a:lnTo>
                                  <a:lnTo>
                                    <a:pt x="533" y="1627"/>
                                  </a:lnTo>
                                  <a:lnTo>
                                    <a:pt x="507" y="1613"/>
                                  </a:lnTo>
                                  <a:lnTo>
                                    <a:pt x="477" y="1596"/>
                                  </a:lnTo>
                                  <a:lnTo>
                                    <a:pt x="495" y="1608"/>
                                  </a:lnTo>
                                  <a:lnTo>
                                    <a:pt x="516" y="1622"/>
                                  </a:lnTo>
                                  <a:lnTo>
                                    <a:pt x="542" y="1635"/>
                                  </a:lnTo>
                                  <a:lnTo>
                                    <a:pt x="571" y="1650"/>
                                  </a:lnTo>
                                  <a:close/>
                                  <a:moveTo>
                                    <a:pt x="429" y="1563"/>
                                  </a:moveTo>
                                  <a:lnTo>
                                    <a:pt x="417" y="1556"/>
                                  </a:lnTo>
                                  <a:lnTo>
                                    <a:pt x="405" y="1547"/>
                                  </a:lnTo>
                                  <a:lnTo>
                                    <a:pt x="391" y="1534"/>
                                  </a:lnTo>
                                  <a:lnTo>
                                    <a:pt x="374" y="1520"/>
                                  </a:lnTo>
                                  <a:lnTo>
                                    <a:pt x="378" y="1526"/>
                                  </a:lnTo>
                                  <a:lnTo>
                                    <a:pt x="383" y="1533"/>
                                  </a:lnTo>
                                  <a:lnTo>
                                    <a:pt x="391" y="1539"/>
                                  </a:lnTo>
                                  <a:lnTo>
                                    <a:pt x="401" y="1546"/>
                                  </a:lnTo>
                                  <a:lnTo>
                                    <a:pt x="418" y="1556"/>
                                  </a:lnTo>
                                  <a:lnTo>
                                    <a:pt x="429" y="1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988"/>
                          <wps:cNvSpPr>
                            <a:spLocks noEditPoints="1"/>
                          </wps:cNvSpPr>
                          <wps:spPr bwMode="auto">
                            <a:xfrm>
                              <a:off x="2270" y="208"/>
                              <a:ext cx="284" cy="270"/>
                            </a:xfrm>
                            <a:custGeom>
                              <a:avLst/>
                              <a:gdLst>
                                <a:gd name="T0" fmla="*/ 1416 w 1702"/>
                                <a:gd name="T1" fmla="*/ 264 h 1618"/>
                                <a:gd name="T2" fmla="*/ 720 w 1702"/>
                                <a:gd name="T3" fmla="*/ 1615 h 1618"/>
                                <a:gd name="T4" fmla="*/ 586 w 1702"/>
                                <a:gd name="T5" fmla="*/ 1605 h 1618"/>
                                <a:gd name="T6" fmla="*/ 815 w 1702"/>
                                <a:gd name="T7" fmla="*/ 1592 h 1618"/>
                                <a:gd name="T8" fmla="*/ 480 w 1702"/>
                                <a:gd name="T9" fmla="*/ 1512 h 1618"/>
                                <a:gd name="T10" fmla="*/ 875 w 1702"/>
                                <a:gd name="T11" fmla="*/ 1556 h 1618"/>
                                <a:gd name="T12" fmla="*/ 529 w 1702"/>
                                <a:gd name="T13" fmla="*/ 1503 h 1618"/>
                                <a:gd name="T14" fmla="*/ 321 w 1702"/>
                                <a:gd name="T15" fmla="*/ 1362 h 1618"/>
                                <a:gd name="T16" fmla="*/ 153 w 1702"/>
                                <a:gd name="T17" fmla="*/ 1126 h 1618"/>
                                <a:gd name="T18" fmla="*/ 214 w 1702"/>
                                <a:gd name="T19" fmla="*/ 1274 h 1618"/>
                                <a:gd name="T20" fmla="*/ 212 w 1702"/>
                                <a:gd name="T21" fmla="*/ 1313 h 1618"/>
                                <a:gd name="T22" fmla="*/ 219 w 1702"/>
                                <a:gd name="T23" fmla="*/ 1404 h 1618"/>
                                <a:gd name="T24" fmla="*/ 67 w 1702"/>
                                <a:gd name="T25" fmla="*/ 1215 h 1618"/>
                                <a:gd name="T26" fmla="*/ 9 w 1702"/>
                                <a:gd name="T27" fmla="*/ 954 h 1618"/>
                                <a:gd name="T28" fmla="*/ 58 w 1702"/>
                                <a:gd name="T29" fmla="*/ 542 h 1618"/>
                                <a:gd name="T30" fmla="*/ 349 w 1702"/>
                                <a:gd name="T31" fmla="*/ 320 h 1618"/>
                                <a:gd name="T32" fmla="*/ 866 w 1702"/>
                                <a:gd name="T33" fmla="*/ 70 h 1618"/>
                                <a:gd name="T34" fmla="*/ 1287 w 1702"/>
                                <a:gd name="T35" fmla="*/ 46 h 1618"/>
                                <a:gd name="T36" fmla="*/ 1209 w 1702"/>
                                <a:gd name="T37" fmla="*/ 201 h 1618"/>
                                <a:gd name="T38" fmla="*/ 1478 w 1702"/>
                                <a:gd name="T39" fmla="*/ 313 h 1618"/>
                                <a:gd name="T40" fmla="*/ 1538 w 1702"/>
                                <a:gd name="T41" fmla="*/ 361 h 1618"/>
                                <a:gd name="T42" fmla="*/ 1622 w 1702"/>
                                <a:gd name="T43" fmla="*/ 439 h 1618"/>
                                <a:gd name="T44" fmla="*/ 1701 w 1702"/>
                                <a:gd name="T45" fmla="*/ 741 h 1618"/>
                                <a:gd name="T46" fmla="*/ 1431 w 1702"/>
                                <a:gd name="T47" fmla="*/ 1302 h 1618"/>
                                <a:gd name="T48" fmla="*/ 365 w 1702"/>
                                <a:gd name="T49" fmla="*/ 1393 h 1618"/>
                                <a:gd name="T50" fmla="*/ 511 w 1702"/>
                                <a:gd name="T51" fmla="*/ 1573 h 1618"/>
                                <a:gd name="T52" fmla="*/ 453 w 1702"/>
                                <a:gd name="T53" fmla="*/ 1549 h 1618"/>
                                <a:gd name="T54" fmla="*/ 302 w 1702"/>
                                <a:gd name="T55" fmla="*/ 1428 h 1618"/>
                                <a:gd name="T56" fmla="*/ 100 w 1702"/>
                                <a:gd name="T57" fmla="*/ 1273 h 1618"/>
                                <a:gd name="T58" fmla="*/ 195 w 1702"/>
                                <a:gd name="T59" fmla="*/ 1425 h 1618"/>
                                <a:gd name="T60" fmla="*/ 937 w 1702"/>
                                <a:gd name="T61" fmla="*/ 269 h 1618"/>
                                <a:gd name="T62" fmla="*/ 542 w 1702"/>
                                <a:gd name="T63" fmla="*/ 357 h 1618"/>
                                <a:gd name="T64" fmla="*/ 744 w 1702"/>
                                <a:gd name="T65" fmla="*/ 329 h 1618"/>
                                <a:gd name="T66" fmla="*/ 573 w 1702"/>
                                <a:gd name="T67" fmla="*/ 377 h 1618"/>
                                <a:gd name="T68" fmla="*/ 413 w 1702"/>
                                <a:gd name="T69" fmla="*/ 481 h 1618"/>
                                <a:gd name="T70" fmla="*/ 393 w 1702"/>
                                <a:gd name="T71" fmla="*/ 531 h 1618"/>
                                <a:gd name="T72" fmla="*/ 431 w 1702"/>
                                <a:gd name="T73" fmla="*/ 790 h 1618"/>
                                <a:gd name="T74" fmla="*/ 645 w 1702"/>
                                <a:gd name="T75" fmla="*/ 1074 h 1618"/>
                                <a:gd name="T76" fmla="*/ 1049 w 1702"/>
                                <a:gd name="T77" fmla="*/ 904 h 1618"/>
                                <a:gd name="T78" fmla="*/ 1212 w 1702"/>
                                <a:gd name="T79" fmla="*/ 767 h 1618"/>
                                <a:gd name="T80" fmla="*/ 1341 w 1702"/>
                                <a:gd name="T81" fmla="*/ 682 h 1618"/>
                                <a:gd name="T82" fmla="*/ 1262 w 1702"/>
                                <a:gd name="T83" fmla="*/ 794 h 1618"/>
                                <a:gd name="T84" fmla="*/ 1007 w 1702"/>
                                <a:gd name="T85" fmla="*/ 992 h 1618"/>
                                <a:gd name="T86" fmla="*/ 729 w 1702"/>
                                <a:gd name="T87" fmla="*/ 1142 h 1618"/>
                                <a:gd name="T88" fmla="*/ 1124 w 1702"/>
                                <a:gd name="T89" fmla="*/ 1237 h 1618"/>
                                <a:gd name="T90" fmla="*/ 1529 w 1702"/>
                                <a:gd name="T91" fmla="*/ 1067 h 1618"/>
                                <a:gd name="T92" fmla="*/ 1612 w 1702"/>
                                <a:gd name="T93" fmla="*/ 688 h 1618"/>
                                <a:gd name="T94" fmla="*/ 1373 w 1702"/>
                                <a:gd name="T95" fmla="*/ 325 h 1618"/>
                                <a:gd name="T96" fmla="*/ 572 w 1702"/>
                                <a:gd name="T97" fmla="*/ 364 h 1618"/>
                                <a:gd name="T98" fmla="*/ 248 w 1702"/>
                                <a:gd name="T99" fmla="*/ 434 h 1618"/>
                                <a:gd name="T100" fmla="*/ 140 w 1702"/>
                                <a:gd name="T101" fmla="*/ 537 h 1618"/>
                                <a:gd name="T102" fmla="*/ 45 w 1702"/>
                                <a:gd name="T103" fmla="*/ 689 h 1618"/>
                                <a:gd name="T104" fmla="*/ 77 w 1702"/>
                                <a:gd name="T105" fmla="*/ 721 h 1618"/>
                                <a:gd name="T106" fmla="*/ 321 w 1702"/>
                                <a:gd name="T107" fmla="*/ 1357 h 1618"/>
                                <a:gd name="T108" fmla="*/ 39 w 1702"/>
                                <a:gd name="T109" fmla="*/ 1047 h 1618"/>
                                <a:gd name="T110" fmla="*/ 33 w 1702"/>
                                <a:gd name="T111" fmla="*/ 1104 h 1618"/>
                                <a:gd name="T112" fmla="*/ 143 w 1702"/>
                                <a:gd name="T113" fmla="*/ 1294 h 1618"/>
                                <a:gd name="T114" fmla="*/ 230 w 1702"/>
                                <a:gd name="T115" fmla="*/ 1403 h 1618"/>
                                <a:gd name="T116" fmla="*/ 1355 w 1702"/>
                                <a:gd name="T117" fmla="*/ 661 h 1618"/>
                                <a:gd name="T118" fmla="*/ 785 w 1702"/>
                                <a:gd name="T119" fmla="*/ 299 h 1618"/>
                                <a:gd name="T120" fmla="*/ 793 w 1702"/>
                                <a:gd name="T121" fmla="*/ 287 h 1618"/>
                                <a:gd name="T122" fmla="*/ 379 w 1702"/>
                                <a:gd name="T123" fmla="*/ 596 h 16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02" h="1618">
                                  <a:moveTo>
                                    <a:pt x="1573" y="383"/>
                                  </a:moveTo>
                                  <a:lnTo>
                                    <a:pt x="1571" y="370"/>
                                  </a:lnTo>
                                  <a:lnTo>
                                    <a:pt x="1574" y="371"/>
                                  </a:lnTo>
                                  <a:lnTo>
                                    <a:pt x="1577" y="373"/>
                                  </a:lnTo>
                                  <a:lnTo>
                                    <a:pt x="1581" y="377"/>
                                  </a:lnTo>
                                  <a:lnTo>
                                    <a:pt x="1584" y="380"/>
                                  </a:lnTo>
                                  <a:lnTo>
                                    <a:pt x="1581" y="384"/>
                                  </a:lnTo>
                                  <a:lnTo>
                                    <a:pt x="1579" y="386"/>
                                  </a:lnTo>
                                  <a:lnTo>
                                    <a:pt x="1576" y="384"/>
                                  </a:lnTo>
                                  <a:lnTo>
                                    <a:pt x="1573" y="383"/>
                                  </a:lnTo>
                                  <a:close/>
                                  <a:moveTo>
                                    <a:pt x="1428" y="274"/>
                                  </a:moveTo>
                                  <a:lnTo>
                                    <a:pt x="1422" y="272"/>
                                  </a:lnTo>
                                  <a:lnTo>
                                    <a:pt x="1418" y="270"/>
                                  </a:lnTo>
                                  <a:lnTo>
                                    <a:pt x="1415" y="266"/>
                                  </a:lnTo>
                                  <a:lnTo>
                                    <a:pt x="1414" y="263"/>
                                  </a:lnTo>
                                  <a:lnTo>
                                    <a:pt x="1416" y="264"/>
                                  </a:lnTo>
                                  <a:lnTo>
                                    <a:pt x="1420" y="265"/>
                                  </a:lnTo>
                                  <a:lnTo>
                                    <a:pt x="1423" y="268"/>
                                  </a:lnTo>
                                  <a:lnTo>
                                    <a:pt x="1428" y="271"/>
                                  </a:lnTo>
                                  <a:lnTo>
                                    <a:pt x="1428" y="274"/>
                                  </a:lnTo>
                                  <a:close/>
                                  <a:moveTo>
                                    <a:pt x="950" y="1613"/>
                                  </a:moveTo>
                                  <a:lnTo>
                                    <a:pt x="941" y="1605"/>
                                  </a:lnTo>
                                  <a:lnTo>
                                    <a:pt x="980" y="1588"/>
                                  </a:lnTo>
                                  <a:lnTo>
                                    <a:pt x="923" y="1599"/>
                                  </a:lnTo>
                                  <a:lnTo>
                                    <a:pt x="923" y="1605"/>
                                  </a:lnTo>
                                  <a:lnTo>
                                    <a:pt x="911" y="1605"/>
                                  </a:lnTo>
                                  <a:lnTo>
                                    <a:pt x="887" y="1606"/>
                                  </a:lnTo>
                                  <a:lnTo>
                                    <a:pt x="855" y="1609"/>
                                  </a:lnTo>
                                  <a:lnTo>
                                    <a:pt x="810" y="1613"/>
                                  </a:lnTo>
                                  <a:lnTo>
                                    <a:pt x="777" y="1615"/>
                                  </a:lnTo>
                                  <a:lnTo>
                                    <a:pt x="747" y="1615"/>
                                  </a:lnTo>
                                  <a:lnTo>
                                    <a:pt x="720" y="1615"/>
                                  </a:lnTo>
                                  <a:lnTo>
                                    <a:pt x="694" y="1613"/>
                                  </a:lnTo>
                                  <a:lnTo>
                                    <a:pt x="653" y="1608"/>
                                  </a:lnTo>
                                  <a:lnTo>
                                    <a:pt x="624" y="1606"/>
                                  </a:lnTo>
                                  <a:lnTo>
                                    <a:pt x="613" y="1606"/>
                                  </a:lnTo>
                                  <a:lnTo>
                                    <a:pt x="605" y="1606"/>
                                  </a:lnTo>
                                  <a:lnTo>
                                    <a:pt x="599" y="1606"/>
                                  </a:lnTo>
                                  <a:lnTo>
                                    <a:pt x="597" y="1607"/>
                                  </a:lnTo>
                                  <a:lnTo>
                                    <a:pt x="597" y="1609"/>
                                  </a:lnTo>
                                  <a:lnTo>
                                    <a:pt x="598" y="1613"/>
                                  </a:lnTo>
                                  <a:lnTo>
                                    <a:pt x="601" y="1615"/>
                                  </a:lnTo>
                                  <a:lnTo>
                                    <a:pt x="605" y="1618"/>
                                  </a:lnTo>
                                  <a:lnTo>
                                    <a:pt x="574" y="1613"/>
                                  </a:lnTo>
                                  <a:lnTo>
                                    <a:pt x="577" y="1611"/>
                                  </a:lnTo>
                                  <a:lnTo>
                                    <a:pt x="579" y="1608"/>
                                  </a:lnTo>
                                  <a:lnTo>
                                    <a:pt x="582" y="1606"/>
                                  </a:lnTo>
                                  <a:lnTo>
                                    <a:pt x="586" y="1605"/>
                                  </a:lnTo>
                                  <a:lnTo>
                                    <a:pt x="532" y="1580"/>
                                  </a:lnTo>
                                  <a:lnTo>
                                    <a:pt x="532" y="1574"/>
                                  </a:lnTo>
                                  <a:lnTo>
                                    <a:pt x="561" y="1582"/>
                                  </a:lnTo>
                                  <a:lnTo>
                                    <a:pt x="590" y="1589"/>
                                  </a:lnTo>
                                  <a:lnTo>
                                    <a:pt x="617" y="1595"/>
                                  </a:lnTo>
                                  <a:lnTo>
                                    <a:pt x="644" y="1599"/>
                                  </a:lnTo>
                                  <a:lnTo>
                                    <a:pt x="671" y="1603"/>
                                  </a:lnTo>
                                  <a:lnTo>
                                    <a:pt x="696" y="1605"/>
                                  </a:lnTo>
                                  <a:lnTo>
                                    <a:pt x="721" y="1607"/>
                                  </a:lnTo>
                                  <a:lnTo>
                                    <a:pt x="744" y="1607"/>
                                  </a:lnTo>
                                  <a:lnTo>
                                    <a:pt x="774" y="1606"/>
                                  </a:lnTo>
                                  <a:lnTo>
                                    <a:pt x="802" y="1604"/>
                                  </a:lnTo>
                                  <a:lnTo>
                                    <a:pt x="830" y="1599"/>
                                  </a:lnTo>
                                  <a:lnTo>
                                    <a:pt x="856" y="1593"/>
                                  </a:lnTo>
                                  <a:lnTo>
                                    <a:pt x="837" y="1592"/>
                                  </a:lnTo>
                                  <a:lnTo>
                                    <a:pt x="815" y="1592"/>
                                  </a:lnTo>
                                  <a:lnTo>
                                    <a:pt x="794" y="1591"/>
                                  </a:lnTo>
                                  <a:lnTo>
                                    <a:pt x="771" y="1590"/>
                                  </a:lnTo>
                                  <a:lnTo>
                                    <a:pt x="749" y="1589"/>
                                  </a:lnTo>
                                  <a:lnTo>
                                    <a:pt x="724" y="1588"/>
                                  </a:lnTo>
                                  <a:lnTo>
                                    <a:pt x="698" y="1587"/>
                                  </a:lnTo>
                                  <a:lnTo>
                                    <a:pt x="672" y="1586"/>
                                  </a:lnTo>
                                  <a:lnTo>
                                    <a:pt x="635" y="1580"/>
                                  </a:lnTo>
                                  <a:lnTo>
                                    <a:pt x="599" y="1573"/>
                                  </a:lnTo>
                                  <a:lnTo>
                                    <a:pt x="564" y="1565"/>
                                  </a:lnTo>
                                  <a:lnTo>
                                    <a:pt x="532" y="1554"/>
                                  </a:lnTo>
                                  <a:lnTo>
                                    <a:pt x="499" y="1541"/>
                                  </a:lnTo>
                                  <a:lnTo>
                                    <a:pt x="469" y="1528"/>
                                  </a:lnTo>
                                  <a:lnTo>
                                    <a:pt x="438" y="1511"/>
                                  </a:lnTo>
                                  <a:lnTo>
                                    <a:pt x="410" y="1492"/>
                                  </a:lnTo>
                                  <a:lnTo>
                                    <a:pt x="418" y="1490"/>
                                  </a:lnTo>
                                  <a:lnTo>
                                    <a:pt x="480" y="1512"/>
                                  </a:lnTo>
                                  <a:lnTo>
                                    <a:pt x="536" y="1530"/>
                                  </a:lnTo>
                                  <a:lnTo>
                                    <a:pt x="587" y="1545"/>
                                  </a:lnTo>
                                  <a:lnTo>
                                    <a:pt x="632" y="1557"/>
                                  </a:lnTo>
                                  <a:lnTo>
                                    <a:pt x="671" y="1567"/>
                                  </a:lnTo>
                                  <a:lnTo>
                                    <a:pt x="705" y="1574"/>
                                  </a:lnTo>
                                  <a:lnTo>
                                    <a:pt x="733" y="1579"/>
                                  </a:lnTo>
                                  <a:lnTo>
                                    <a:pt x="756" y="1580"/>
                                  </a:lnTo>
                                  <a:lnTo>
                                    <a:pt x="771" y="1580"/>
                                  </a:lnTo>
                                  <a:lnTo>
                                    <a:pt x="787" y="1579"/>
                                  </a:lnTo>
                                  <a:lnTo>
                                    <a:pt x="802" y="1578"/>
                                  </a:lnTo>
                                  <a:lnTo>
                                    <a:pt x="818" y="1575"/>
                                  </a:lnTo>
                                  <a:lnTo>
                                    <a:pt x="833" y="1573"/>
                                  </a:lnTo>
                                  <a:lnTo>
                                    <a:pt x="849" y="1570"/>
                                  </a:lnTo>
                                  <a:lnTo>
                                    <a:pt x="865" y="1565"/>
                                  </a:lnTo>
                                  <a:lnTo>
                                    <a:pt x="879" y="1561"/>
                                  </a:lnTo>
                                  <a:lnTo>
                                    <a:pt x="875" y="1556"/>
                                  </a:lnTo>
                                  <a:lnTo>
                                    <a:pt x="858" y="1557"/>
                                  </a:lnTo>
                                  <a:lnTo>
                                    <a:pt x="842" y="1557"/>
                                  </a:lnTo>
                                  <a:lnTo>
                                    <a:pt x="825" y="1558"/>
                                  </a:lnTo>
                                  <a:lnTo>
                                    <a:pt x="810" y="1558"/>
                                  </a:lnTo>
                                  <a:lnTo>
                                    <a:pt x="785" y="1558"/>
                                  </a:lnTo>
                                  <a:lnTo>
                                    <a:pt x="761" y="1557"/>
                                  </a:lnTo>
                                  <a:lnTo>
                                    <a:pt x="738" y="1555"/>
                                  </a:lnTo>
                                  <a:lnTo>
                                    <a:pt x="714" y="1553"/>
                                  </a:lnTo>
                                  <a:lnTo>
                                    <a:pt x="690" y="1549"/>
                                  </a:lnTo>
                                  <a:lnTo>
                                    <a:pt x="667" y="1545"/>
                                  </a:lnTo>
                                  <a:lnTo>
                                    <a:pt x="643" y="1539"/>
                                  </a:lnTo>
                                  <a:lnTo>
                                    <a:pt x="621" y="1533"/>
                                  </a:lnTo>
                                  <a:lnTo>
                                    <a:pt x="597" y="1528"/>
                                  </a:lnTo>
                                  <a:lnTo>
                                    <a:pt x="574" y="1520"/>
                                  </a:lnTo>
                                  <a:lnTo>
                                    <a:pt x="552" y="1512"/>
                                  </a:lnTo>
                                  <a:lnTo>
                                    <a:pt x="529" y="1503"/>
                                  </a:lnTo>
                                  <a:lnTo>
                                    <a:pt x="507" y="1494"/>
                                  </a:lnTo>
                                  <a:lnTo>
                                    <a:pt x="484" y="1483"/>
                                  </a:lnTo>
                                  <a:lnTo>
                                    <a:pt x="462" y="1472"/>
                                  </a:lnTo>
                                  <a:lnTo>
                                    <a:pt x="440" y="1461"/>
                                  </a:lnTo>
                                  <a:lnTo>
                                    <a:pt x="451" y="1449"/>
                                  </a:lnTo>
                                  <a:lnTo>
                                    <a:pt x="475" y="1452"/>
                                  </a:lnTo>
                                  <a:lnTo>
                                    <a:pt x="465" y="1442"/>
                                  </a:lnTo>
                                  <a:lnTo>
                                    <a:pt x="453" y="1432"/>
                                  </a:lnTo>
                                  <a:lnTo>
                                    <a:pt x="440" y="1422"/>
                                  </a:lnTo>
                                  <a:lnTo>
                                    <a:pt x="426" y="1412"/>
                                  </a:lnTo>
                                  <a:lnTo>
                                    <a:pt x="393" y="1390"/>
                                  </a:lnTo>
                                  <a:lnTo>
                                    <a:pt x="354" y="1368"/>
                                  </a:lnTo>
                                  <a:lnTo>
                                    <a:pt x="348" y="1379"/>
                                  </a:lnTo>
                                  <a:lnTo>
                                    <a:pt x="338" y="1368"/>
                                  </a:lnTo>
                                  <a:lnTo>
                                    <a:pt x="343" y="1368"/>
                                  </a:lnTo>
                                  <a:lnTo>
                                    <a:pt x="321" y="1362"/>
                                  </a:lnTo>
                                  <a:lnTo>
                                    <a:pt x="335" y="1381"/>
                                  </a:lnTo>
                                  <a:lnTo>
                                    <a:pt x="314" y="1364"/>
                                  </a:lnTo>
                                  <a:lnTo>
                                    <a:pt x="295" y="1346"/>
                                  </a:lnTo>
                                  <a:lnTo>
                                    <a:pt x="276" y="1329"/>
                                  </a:lnTo>
                                  <a:lnTo>
                                    <a:pt x="259" y="1311"/>
                                  </a:lnTo>
                                  <a:lnTo>
                                    <a:pt x="243" y="1294"/>
                                  </a:lnTo>
                                  <a:lnTo>
                                    <a:pt x="229" y="1277"/>
                                  </a:lnTo>
                                  <a:lnTo>
                                    <a:pt x="216" y="1260"/>
                                  </a:lnTo>
                                  <a:lnTo>
                                    <a:pt x="204" y="1243"/>
                                  </a:lnTo>
                                  <a:lnTo>
                                    <a:pt x="193" y="1226"/>
                                  </a:lnTo>
                                  <a:lnTo>
                                    <a:pt x="184" y="1209"/>
                                  </a:lnTo>
                                  <a:lnTo>
                                    <a:pt x="175" y="1192"/>
                                  </a:lnTo>
                                  <a:lnTo>
                                    <a:pt x="168" y="1176"/>
                                  </a:lnTo>
                                  <a:lnTo>
                                    <a:pt x="162" y="1159"/>
                                  </a:lnTo>
                                  <a:lnTo>
                                    <a:pt x="157" y="1142"/>
                                  </a:lnTo>
                                  <a:lnTo>
                                    <a:pt x="153" y="1126"/>
                                  </a:lnTo>
                                  <a:lnTo>
                                    <a:pt x="151" y="1109"/>
                                  </a:lnTo>
                                  <a:lnTo>
                                    <a:pt x="145" y="1104"/>
                                  </a:lnTo>
                                  <a:lnTo>
                                    <a:pt x="140" y="1099"/>
                                  </a:lnTo>
                                  <a:lnTo>
                                    <a:pt x="135" y="1092"/>
                                  </a:lnTo>
                                  <a:lnTo>
                                    <a:pt x="132" y="1084"/>
                                  </a:lnTo>
                                  <a:lnTo>
                                    <a:pt x="129" y="1075"/>
                                  </a:lnTo>
                                  <a:lnTo>
                                    <a:pt x="125" y="1064"/>
                                  </a:lnTo>
                                  <a:lnTo>
                                    <a:pt x="123" y="1053"/>
                                  </a:lnTo>
                                  <a:lnTo>
                                    <a:pt x="122" y="1042"/>
                                  </a:lnTo>
                                  <a:lnTo>
                                    <a:pt x="111" y="1033"/>
                                  </a:lnTo>
                                  <a:lnTo>
                                    <a:pt x="122" y="1071"/>
                                  </a:lnTo>
                                  <a:lnTo>
                                    <a:pt x="135" y="1110"/>
                                  </a:lnTo>
                                  <a:lnTo>
                                    <a:pt x="152" y="1150"/>
                                  </a:lnTo>
                                  <a:lnTo>
                                    <a:pt x="170" y="1190"/>
                                  </a:lnTo>
                                  <a:lnTo>
                                    <a:pt x="191" y="1231"/>
                                  </a:lnTo>
                                  <a:lnTo>
                                    <a:pt x="214" y="1274"/>
                                  </a:lnTo>
                                  <a:lnTo>
                                    <a:pt x="240" y="1318"/>
                                  </a:lnTo>
                                  <a:lnTo>
                                    <a:pt x="267" y="1362"/>
                                  </a:lnTo>
                                  <a:lnTo>
                                    <a:pt x="259" y="1362"/>
                                  </a:lnTo>
                                  <a:lnTo>
                                    <a:pt x="278" y="1387"/>
                                  </a:lnTo>
                                  <a:lnTo>
                                    <a:pt x="273" y="1393"/>
                                  </a:lnTo>
                                  <a:lnTo>
                                    <a:pt x="286" y="1408"/>
                                  </a:lnTo>
                                  <a:lnTo>
                                    <a:pt x="261" y="1393"/>
                                  </a:lnTo>
                                  <a:lnTo>
                                    <a:pt x="259" y="1398"/>
                                  </a:lnTo>
                                  <a:lnTo>
                                    <a:pt x="246" y="1389"/>
                                  </a:lnTo>
                                  <a:lnTo>
                                    <a:pt x="240" y="1380"/>
                                  </a:lnTo>
                                  <a:lnTo>
                                    <a:pt x="231" y="1369"/>
                                  </a:lnTo>
                                  <a:lnTo>
                                    <a:pt x="219" y="1356"/>
                                  </a:lnTo>
                                  <a:lnTo>
                                    <a:pt x="203" y="1340"/>
                                  </a:lnTo>
                                  <a:lnTo>
                                    <a:pt x="200" y="1313"/>
                                  </a:lnTo>
                                  <a:lnTo>
                                    <a:pt x="206" y="1312"/>
                                  </a:lnTo>
                                  <a:lnTo>
                                    <a:pt x="212" y="1313"/>
                                  </a:lnTo>
                                  <a:lnTo>
                                    <a:pt x="216" y="1315"/>
                                  </a:lnTo>
                                  <a:lnTo>
                                    <a:pt x="222" y="1319"/>
                                  </a:lnTo>
                                  <a:lnTo>
                                    <a:pt x="227" y="1324"/>
                                  </a:lnTo>
                                  <a:lnTo>
                                    <a:pt x="232" y="1331"/>
                                  </a:lnTo>
                                  <a:lnTo>
                                    <a:pt x="237" y="1340"/>
                                  </a:lnTo>
                                  <a:lnTo>
                                    <a:pt x="240" y="1352"/>
                                  </a:lnTo>
                                  <a:lnTo>
                                    <a:pt x="251" y="1382"/>
                                  </a:lnTo>
                                  <a:lnTo>
                                    <a:pt x="260" y="1405"/>
                                  </a:lnTo>
                                  <a:lnTo>
                                    <a:pt x="268" y="1421"/>
                                  </a:lnTo>
                                  <a:lnTo>
                                    <a:pt x="273" y="1430"/>
                                  </a:lnTo>
                                  <a:lnTo>
                                    <a:pt x="270" y="1435"/>
                                  </a:lnTo>
                                  <a:lnTo>
                                    <a:pt x="269" y="1439"/>
                                  </a:lnTo>
                                  <a:lnTo>
                                    <a:pt x="269" y="1444"/>
                                  </a:lnTo>
                                  <a:lnTo>
                                    <a:pt x="270" y="1449"/>
                                  </a:lnTo>
                                  <a:lnTo>
                                    <a:pt x="238" y="1428"/>
                                  </a:lnTo>
                                  <a:lnTo>
                                    <a:pt x="219" y="1404"/>
                                  </a:lnTo>
                                  <a:lnTo>
                                    <a:pt x="195" y="1376"/>
                                  </a:lnTo>
                                  <a:lnTo>
                                    <a:pt x="168" y="1340"/>
                                  </a:lnTo>
                                  <a:lnTo>
                                    <a:pt x="138" y="1299"/>
                                  </a:lnTo>
                                  <a:lnTo>
                                    <a:pt x="91" y="1221"/>
                                  </a:lnTo>
                                  <a:lnTo>
                                    <a:pt x="87" y="1202"/>
                                  </a:lnTo>
                                  <a:lnTo>
                                    <a:pt x="80" y="1209"/>
                                  </a:lnTo>
                                  <a:lnTo>
                                    <a:pt x="77" y="1214"/>
                                  </a:lnTo>
                                  <a:lnTo>
                                    <a:pt x="73" y="1221"/>
                                  </a:lnTo>
                                  <a:lnTo>
                                    <a:pt x="73" y="1227"/>
                                  </a:lnTo>
                                  <a:lnTo>
                                    <a:pt x="73" y="1231"/>
                                  </a:lnTo>
                                  <a:lnTo>
                                    <a:pt x="77" y="1237"/>
                                  </a:lnTo>
                                  <a:lnTo>
                                    <a:pt x="80" y="1242"/>
                                  </a:lnTo>
                                  <a:lnTo>
                                    <a:pt x="87" y="1245"/>
                                  </a:lnTo>
                                  <a:lnTo>
                                    <a:pt x="80" y="1238"/>
                                  </a:lnTo>
                                  <a:lnTo>
                                    <a:pt x="73" y="1228"/>
                                  </a:lnTo>
                                  <a:lnTo>
                                    <a:pt x="67" y="1215"/>
                                  </a:lnTo>
                                  <a:lnTo>
                                    <a:pt x="60" y="1201"/>
                                  </a:lnTo>
                                  <a:lnTo>
                                    <a:pt x="54" y="1184"/>
                                  </a:lnTo>
                                  <a:lnTo>
                                    <a:pt x="48" y="1164"/>
                                  </a:lnTo>
                                  <a:lnTo>
                                    <a:pt x="42" y="1142"/>
                                  </a:lnTo>
                                  <a:lnTo>
                                    <a:pt x="35" y="1118"/>
                                  </a:lnTo>
                                  <a:lnTo>
                                    <a:pt x="33" y="1134"/>
                                  </a:lnTo>
                                  <a:lnTo>
                                    <a:pt x="22" y="1114"/>
                                  </a:lnTo>
                                  <a:lnTo>
                                    <a:pt x="16" y="1089"/>
                                  </a:lnTo>
                                  <a:lnTo>
                                    <a:pt x="12" y="1059"/>
                                  </a:lnTo>
                                  <a:lnTo>
                                    <a:pt x="6" y="1024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1" y="971"/>
                                  </a:lnTo>
                                  <a:lnTo>
                                    <a:pt x="5" y="961"/>
                                  </a:lnTo>
                                  <a:lnTo>
                                    <a:pt x="6" y="959"/>
                                  </a:lnTo>
                                  <a:lnTo>
                                    <a:pt x="7" y="957"/>
                                  </a:lnTo>
                                  <a:lnTo>
                                    <a:pt x="9" y="954"/>
                                  </a:lnTo>
                                  <a:lnTo>
                                    <a:pt x="12" y="954"/>
                                  </a:lnTo>
                                  <a:lnTo>
                                    <a:pt x="6" y="909"/>
                                  </a:lnTo>
                                  <a:lnTo>
                                    <a:pt x="3" y="867"/>
                                  </a:lnTo>
                                  <a:lnTo>
                                    <a:pt x="1" y="827"/>
                                  </a:lnTo>
                                  <a:lnTo>
                                    <a:pt x="0" y="791"/>
                                  </a:lnTo>
                                  <a:lnTo>
                                    <a:pt x="0" y="765"/>
                                  </a:lnTo>
                                  <a:lnTo>
                                    <a:pt x="3" y="739"/>
                                  </a:lnTo>
                                  <a:lnTo>
                                    <a:pt x="5" y="714"/>
                                  </a:lnTo>
                                  <a:lnTo>
                                    <a:pt x="8" y="690"/>
                                  </a:lnTo>
                                  <a:lnTo>
                                    <a:pt x="13" y="666"/>
                                  </a:lnTo>
                                  <a:lnTo>
                                    <a:pt x="17" y="643"/>
                                  </a:lnTo>
                                  <a:lnTo>
                                    <a:pt x="24" y="622"/>
                                  </a:lnTo>
                                  <a:lnTo>
                                    <a:pt x="31" y="600"/>
                                  </a:lnTo>
                                  <a:lnTo>
                                    <a:pt x="39" y="580"/>
                                  </a:lnTo>
                                  <a:lnTo>
                                    <a:pt x="48" y="560"/>
                                  </a:lnTo>
                                  <a:lnTo>
                                    <a:pt x="58" y="542"/>
                                  </a:lnTo>
                                  <a:lnTo>
                                    <a:pt x="69" y="524"/>
                                  </a:lnTo>
                                  <a:lnTo>
                                    <a:pt x="80" y="506"/>
                                  </a:lnTo>
                                  <a:lnTo>
                                    <a:pt x="94" y="490"/>
                                  </a:lnTo>
                                  <a:lnTo>
                                    <a:pt x="107" y="474"/>
                                  </a:lnTo>
                                  <a:lnTo>
                                    <a:pt x="122" y="459"/>
                                  </a:lnTo>
                                  <a:lnTo>
                                    <a:pt x="135" y="447"/>
                                  </a:lnTo>
                                  <a:lnTo>
                                    <a:pt x="150" y="434"/>
                                  </a:lnTo>
                                  <a:lnTo>
                                    <a:pt x="166" y="422"/>
                                  </a:lnTo>
                                  <a:lnTo>
                                    <a:pt x="184" y="409"/>
                                  </a:lnTo>
                                  <a:lnTo>
                                    <a:pt x="203" y="397"/>
                                  </a:lnTo>
                                  <a:lnTo>
                                    <a:pt x="223" y="384"/>
                                  </a:lnTo>
                                  <a:lnTo>
                                    <a:pt x="246" y="371"/>
                                  </a:lnTo>
                                  <a:lnTo>
                                    <a:pt x="269" y="358"/>
                                  </a:lnTo>
                                  <a:lnTo>
                                    <a:pt x="294" y="346"/>
                                  </a:lnTo>
                                  <a:lnTo>
                                    <a:pt x="321" y="332"/>
                                  </a:lnTo>
                                  <a:lnTo>
                                    <a:pt x="349" y="320"/>
                                  </a:lnTo>
                                  <a:lnTo>
                                    <a:pt x="380" y="306"/>
                                  </a:lnTo>
                                  <a:lnTo>
                                    <a:pt x="443" y="279"/>
                                  </a:lnTo>
                                  <a:lnTo>
                                    <a:pt x="512" y="253"/>
                                  </a:lnTo>
                                  <a:lnTo>
                                    <a:pt x="529" y="246"/>
                                  </a:lnTo>
                                  <a:lnTo>
                                    <a:pt x="549" y="237"/>
                                  </a:lnTo>
                                  <a:lnTo>
                                    <a:pt x="570" y="227"/>
                                  </a:lnTo>
                                  <a:lnTo>
                                    <a:pt x="595" y="214"/>
                                  </a:lnTo>
                                  <a:lnTo>
                                    <a:pt x="622" y="199"/>
                                  </a:lnTo>
                                  <a:lnTo>
                                    <a:pt x="652" y="182"/>
                                  </a:lnTo>
                                  <a:lnTo>
                                    <a:pt x="685" y="164"/>
                                  </a:lnTo>
                                  <a:lnTo>
                                    <a:pt x="721" y="144"/>
                                  </a:lnTo>
                                  <a:lnTo>
                                    <a:pt x="752" y="126"/>
                                  </a:lnTo>
                                  <a:lnTo>
                                    <a:pt x="783" y="109"/>
                                  </a:lnTo>
                                  <a:lnTo>
                                    <a:pt x="812" y="94"/>
                                  </a:lnTo>
                                  <a:lnTo>
                                    <a:pt x="839" y="81"/>
                                  </a:lnTo>
                                  <a:lnTo>
                                    <a:pt x="866" y="70"/>
                                  </a:lnTo>
                                  <a:lnTo>
                                    <a:pt x="891" y="61"/>
                                  </a:lnTo>
                                  <a:lnTo>
                                    <a:pt x="914" y="54"/>
                                  </a:lnTo>
                                  <a:lnTo>
                                    <a:pt x="937" y="48"/>
                                  </a:lnTo>
                                  <a:lnTo>
                                    <a:pt x="945" y="37"/>
                                  </a:lnTo>
                                  <a:lnTo>
                                    <a:pt x="999" y="36"/>
                                  </a:lnTo>
                                  <a:lnTo>
                                    <a:pt x="1049" y="33"/>
                                  </a:lnTo>
                                  <a:lnTo>
                                    <a:pt x="1097" y="29"/>
                                  </a:lnTo>
                                  <a:lnTo>
                                    <a:pt x="1141" y="25"/>
                                  </a:lnTo>
                                  <a:lnTo>
                                    <a:pt x="1180" y="20"/>
                                  </a:lnTo>
                                  <a:lnTo>
                                    <a:pt x="1217" y="14"/>
                                  </a:lnTo>
                                  <a:lnTo>
                                    <a:pt x="1250" y="6"/>
                                  </a:lnTo>
                                  <a:lnTo>
                                    <a:pt x="1279" y="0"/>
                                  </a:lnTo>
                                  <a:lnTo>
                                    <a:pt x="1306" y="10"/>
                                  </a:lnTo>
                                  <a:lnTo>
                                    <a:pt x="1301" y="29"/>
                                  </a:lnTo>
                                  <a:lnTo>
                                    <a:pt x="1294" y="38"/>
                                  </a:lnTo>
                                  <a:lnTo>
                                    <a:pt x="1287" y="46"/>
                                  </a:lnTo>
                                  <a:lnTo>
                                    <a:pt x="1279" y="52"/>
                                  </a:lnTo>
                                  <a:lnTo>
                                    <a:pt x="1271" y="58"/>
                                  </a:lnTo>
                                  <a:lnTo>
                                    <a:pt x="1262" y="62"/>
                                  </a:lnTo>
                                  <a:lnTo>
                                    <a:pt x="1254" y="64"/>
                                  </a:lnTo>
                                  <a:lnTo>
                                    <a:pt x="1245" y="67"/>
                                  </a:lnTo>
                                  <a:lnTo>
                                    <a:pt x="1236" y="68"/>
                                  </a:lnTo>
                                  <a:lnTo>
                                    <a:pt x="1232" y="72"/>
                                  </a:lnTo>
                                  <a:lnTo>
                                    <a:pt x="1225" y="80"/>
                                  </a:lnTo>
                                  <a:lnTo>
                                    <a:pt x="1215" y="90"/>
                                  </a:lnTo>
                                  <a:lnTo>
                                    <a:pt x="1201" y="103"/>
                                  </a:lnTo>
                                  <a:lnTo>
                                    <a:pt x="1164" y="136"/>
                                  </a:lnTo>
                                  <a:lnTo>
                                    <a:pt x="1115" y="179"/>
                                  </a:lnTo>
                                  <a:lnTo>
                                    <a:pt x="1131" y="181"/>
                                  </a:lnTo>
                                  <a:lnTo>
                                    <a:pt x="1152" y="186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209" y="201"/>
                                  </a:lnTo>
                                  <a:lnTo>
                                    <a:pt x="1235" y="207"/>
                                  </a:lnTo>
                                  <a:lnTo>
                                    <a:pt x="1260" y="213"/>
                                  </a:lnTo>
                                  <a:lnTo>
                                    <a:pt x="1283" y="215"/>
                                  </a:lnTo>
                                  <a:lnTo>
                                    <a:pt x="1304" y="216"/>
                                  </a:lnTo>
                                  <a:lnTo>
                                    <a:pt x="1308" y="228"/>
                                  </a:lnTo>
                                  <a:lnTo>
                                    <a:pt x="1322" y="234"/>
                                  </a:lnTo>
                                  <a:lnTo>
                                    <a:pt x="1344" y="244"/>
                                  </a:lnTo>
                                  <a:lnTo>
                                    <a:pt x="1377" y="261"/>
                                  </a:lnTo>
                                  <a:lnTo>
                                    <a:pt x="1420" y="282"/>
                                  </a:lnTo>
                                  <a:lnTo>
                                    <a:pt x="1423" y="283"/>
                                  </a:lnTo>
                                  <a:lnTo>
                                    <a:pt x="1428" y="282"/>
                                  </a:lnTo>
                                  <a:lnTo>
                                    <a:pt x="1431" y="280"/>
                                  </a:lnTo>
                                  <a:lnTo>
                                    <a:pt x="1436" y="277"/>
                                  </a:lnTo>
                                  <a:lnTo>
                                    <a:pt x="1482" y="310"/>
                                  </a:lnTo>
                                  <a:lnTo>
                                    <a:pt x="1487" y="315"/>
                                  </a:lnTo>
                                  <a:lnTo>
                                    <a:pt x="1478" y="313"/>
                                  </a:lnTo>
                                  <a:lnTo>
                                    <a:pt x="1465" y="306"/>
                                  </a:lnTo>
                                  <a:lnTo>
                                    <a:pt x="1463" y="310"/>
                                  </a:lnTo>
                                  <a:lnTo>
                                    <a:pt x="1492" y="339"/>
                                  </a:lnTo>
                                  <a:lnTo>
                                    <a:pt x="1495" y="337"/>
                                  </a:lnTo>
                                  <a:lnTo>
                                    <a:pt x="1499" y="335"/>
                                  </a:lnTo>
                                  <a:lnTo>
                                    <a:pt x="1503" y="332"/>
                                  </a:lnTo>
                                  <a:lnTo>
                                    <a:pt x="1509" y="331"/>
                                  </a:lnTo>
                                  <a:lnTo>
                                    <a:pt x="1514" y="331"/>
                                  </a:lnTo>
                                  <a:lnTo>
                                    <a:pt x="1521" y="332"/>
                                  </a:lnTo>
                                  <a:lnTo>
                                    <a:pt x="1526" y="335"/>
                                  </a:lnTo>
                                  <a:lnTo>
                                    <a:pt x="1531" y="337"/>
                                  </a:lnTo>
                                  <a:lnTo>
                                    <a:pt x="1535" y="340"/>
                                  </a:lnTo>
                                  <a:lnTo>
                                    <a:pt x="1538" y="344"/>
                                  </a:lnTo>
                                  <a:lnTo>
                                    <a:pt x="1541" y="348"/>
                                  </a:lnTo>
                                  <a:lnTo>
                                    <a:pt x="1544" y="353"/>
                                  </a:lnTo>
                                  <a:lnTo>
                                    <a:pt x="1538" y="361"/>
                                  </a:lnTo>
                                  <a:lnTo>
                                    <a:pt x="1552" y="383"/>
                                  </a:lnTo>
                                  <a:lnTo>
                                    <a:pt x="1555" y="381"/>
                                  </a:lnTo>
                                  <a:lnTo>
                                    <a:pt x="1559" y="380"/>
                                  </a:lnTo>
                                  <a:lnTo>
                                    <a:pt x="1566" y="382"/>
                                  </a:lnTo>
                                  <a:lnTo>
                                    <a:pt x="1576" y="387"/>
                                  </a:lnTo>
                                  <a:lnTo>
                                    <a:pt x="1588" y="396"/>
                                  </a:lnTo>
                                  <a:lnTo>
                                    <a:pt x="1603" y="407"/>
                                  </a:lnTo>
                                  <a:lnTo>
                                    <a:pt x="1595" y="404"/>
                                  </a:lnTo>
                                  <a:lnTo>
                                    <a:pt x="1590" y="402"/>
                                  </a:lnTo>
                                  <a:lnTo>
                                    <a:pt x="1590" y="405"/>
                                  </a:lnTo>
                                  <a:lnTo>
                                    <a:pt x="1591" y="409"/>
                                  </a:lnTo>
                                  <a:lnTo>
                                    <a:pt x="1594" y="417"/>
                                  </a:lnTo>
                                  <a:lnTo>
                                    <a:pt x="1600" y="426"/>
                                  </a:lnTo>
                                  <a:lnTo>
                                    <a:pt x="1608" y="438"/>
                                  </a:lnTo>
                                  <a:lnTo>
                                    <a:pt x="1611" y="424"/>
                                  </a:lnTo>
                                  <a:lnTo>
                                    <a:pt x="1622" y="439"/>
                                  </a:lnTo>
                                  <a:lnTo>
                                    <a:pt x="1633" y="455"/>
                                  </a:lnTo>
                                  <a:lnTo>
                                    <a:pt x="1642" y="471"/>
                                  </a:lnTo>
                                  <a:lnTo>
                                    <a:pt x="1651" y="488"/>
                                  </a:lnTo>
                                  <a:lnTo>
                                    <a:pt x="1660" y="504"/>
                                  </a:lnTo>
                                  <a:lnTo>
                                    <a:pt x="1666" y="521"/>
                                  </a:lnTo>
                                  <a:lnTo>
                                    <a:pt x="1674" y="538"/>
                                  </a:lnTo>
                                  <a:lnTo>
                                    <a:pt x="1680" y="556"/>
                                  </a:lnTo>
                                  <a:lnTo>
                                    <a:pt x="1686" y="573"/>
                                  </a:lnTo>
                                  <a:lnTo>
                                    <a:pt x="1690" y="591"/>
                                  </a:lnTo>
                                  <a:lnTo>
                                    <a:pt x="1693" y="610"/>
                                  </a:lnTo>
                                  <a:lnTo>
                                    <a:pt x="1697" y="629"/>
                                  </a:lnTo>
                                  <a:lnTo>
                                    <a:pt x="1699" y="648"/>
                                  </a:lnTo>
                                  <a:lnTo>
                                    <a:pt x="1701" y="667"/>
                                  </a:lnTo>
                                  <a:lnTo>
                                    <a:pt x="1702" y="686"/>
                                  </a:lnTo>
                                  <a:lnTo>
                                    <a:pt x="1702" y="707"/>
                                  </a:lnTo>
                                  <a:lnTo>
                                    <a:pt x="1701" y="741"/>
                                  </a:lnTo>
                                  <a:lnTo>
                                    <a:pt x="1699" y="775"/>
                                  </a:lnTo>
                                  <a:lnTo>
                                    <a:pt x="1695" y="810"/>
                                  </a:lnTo>
                                  <a:lnTo>
                                    <a:pt x="1688" y="844"/>
                                  </a:lnTo>
                                  <a:lnTo>
                                    <a:pt x="1679" y="879"/>
                                  </a:lnTo>
                                  <a:lnTo>
                                    <a:pt x="1669" y="915"/>
                                  </a:lnTo>
                                  <a:lnTo>
                                    <a:pt x="1656" y="949"/>
                                  </a:lnTo>
                                  <a:lnTo>
                                    <a:pt x="1643" y="984"/>
                                  </a:lnTo>
                                  <a:lnTo>
                                    <a:pt x="1626" y="1019"/>
                                  </a:lnTo>
                                  <a:lnTo>
                                    <a:pt x="1608" y="1054"/>
                                  </a:lnTo>
                                  <a:lnTo>
                                    <a:pt x="1589" y="1089"/>
                                  </a:lnTo>
                                  <a:lnTo>
                                    <a:pt x="1567" y="1125"/>
                                  </a:lnTo>
                                  <a:lnTo>
                                    <a:pt x="1544" y="1160"/>
                                  </a:lnTo>
                                  <a:lnTo>
                                    <a:pt x="1518" y="1196"/>
                                  </a:lnTo>
                                  <a:lnTo>
                                    <a:pt x="1491" y="1231"/>
                                  </a:lnTo>
                                  <a:lnTo>
                                    <a:pt x="1462" y="1267"/>
                                  </a:lnTo>
                                  <a:lnTo>
                                    <a:pt x="1431" y="1302"/>
                                  </a:lnTo>
                                  <a:lnTo>
                                    <a:pt x="1401" y="1335"/>
                                  </a:lnTo>
                                  <a:lnTo>
                                    <a:pt x="1369" y="1366"/>
                                  </a:lnTo>
                                  <a:lnTo>
                                    <a:pt x="1339" y="1396"/>
                                  </a:lnTo>
                                  <a:lnTo>
                                    <a:pt x="1307" y="1423"/>
                                  </a:lnTo>
                                  <a:lnTo>
                                    <a:pt x="1276" y="1449"/>
                                  </a:lnTo>
                                  <a:lnTo>
                                    <a:pt x="1244" y="1474"/>
                                  </a:lnTo>
                                  <a:lnTo>
                                    <a:pt x="1213" y="1496"/>
                                  </a:lnTo>
                                  <a:lnTo>
                                    <a:pt x="1181" y="1517"/>
                                  </a:lnTo>
                                  <a:lnTo>
                                    <a:pt x="1149" y="1536"/>
                                  </a:lnTo>
                                  <a:lnTo>
                                    <a:pt x="1116" y="1554"/>
                                  </a:lnTo>
                                  <a:lnTo>
                                    <a:pt x="1083" y="1568"/>
                                  </a:lnTo>
                                  <a:lnTo>
                                    <a:pt x="1051" y="1582"/>
                                  </a:lnTo>
                                  <a:lnTo>
                                    <a:pt x="1017" y="1595"/>
                                  </a:lnTo>
                                  <a:lnTo>
                                    <a:pt x="983" y="1605"/>
                                  </a:lnTo>
                                  <a:lnTo>
                                    <a:pt x="950" y="1613"/>
                                  </a:lnTo>
                                  <a:close/>
                                  <a:moveTo>
                                    <a:pt x="365" y="1393"/>
                                  </a:moveTo>
                                  <a:lnTo>
                                    <a:pt x="362" y="1391"/>
                                  </a:lnTo>
                                  <a:lnTo>
                                    <a:pt x="359" y="1391"/>
                                  </a:lnTo>
                                  <a:lnTo>
                                    <a:pt x="358" y="1389"/>
                                  </a:lnTo>
                                  <a:lnTo>
                                    <a:pt x="356" y="1387"/>
                                  </a:lnTo>
                                  <a:lnTo>
                                    <a:pt x="365" y="1393"/>
                                  </a:lnTo>
                                  <a:close/>
                                  <a:moveTo>
                                    <a:pt x="564" y="1613"/>
                                  </a:moveTo>
                                  <a:lnTo>
                                    <a:pt x="555" y="1612"/>
                                  </a:lnTo>
                                  <a:lnTo>
                                    <a:pt x="549" y="1609"/>
                                  </a:lnTo>
                                  <a:lnTo>
                                    <a:pt x="542" y="1606"/>
                                  </a:lnTo>
                                  <a:lnTo>
                                    <a:pt x="537" y="1601"/>
                                  </a:lnTo>
                                  <a:lnTo>
                                    <a:pt x="543" y="1603"/>
                                  </a:lnTo>
                                  <a:lnTo>
                                    <a:pt x="550" y="1605"/>
                                  </a:lnTo>
                                  <a:lnTo>
                                    <a:pt x="556" y="1608"/>
                                  </a:lnTo>
                                  <a:lnTo>
                                    <a:pt x="564" y="1613"/>
                                  </a:lnTo>
                                  <a:close/>
                                  <a:moveTo>
                                    <a:pt x="512" y="1572"/>
                                  </a:moveTo>
                                  <a:lnTo>
                                    <a:pt x="511" y="1573"/>
                                  </a:lnTo>
                                  <a:lnTo>
                                    <a:pt x="508" y="1573"/>
                                  </a:lnTo>
                                  <a:lnTo>
                                    <a:pt x="502" y="1571"/>
                                  </a:lnTo>
                                  <a:lnTo>
                                    <a:pt x="497" y="1570"/>
                                  </a:lnTo>
                                  <a:lnTo>
                                    <a:pt x="497" y="1566"/>
                                  </a:lnTo>
                                  <a:lnTo>
                                    <a:pt x="501" y="1566"/>
                                  </a:lnTo>
                                  <a:lnTo>
                                    <a:pt x="505" y="1566"/>
                                  </a:lnTo>
                                  <a:lnTo>
                                    <a:pt x="509" y="1568"/>
                                  </a:lnTo>
                                  <a:lnTo>
                                    <a:pt x="512" y="1572"/>
                                  </a:lnTo>
                                  <a:close/>
                                  <a:moveTo>
                                    <a:pt x="491" y="1564"/>
                                  </a:moveTo>
                                  <a:lnTo>
                                    <a:pt x="483" y="1558"/>
                                  </a:lnTo>
                                  <a:lnTo>
                                    <a:pt x="473" y="1554"/>
                                  </a:lnTo>
                                  <a:lnTo>
                                    <a:pt x="461" y="1550"/>
                                  </a:lnTo>
                                  <a:lnTo>
                                    <a:pt x="445" y="1547"/>
                                  </a:lnTo>
                                  <a:lnTo>
                                    <a:pt x="440" y="1542"/>
                                  </a:lnTo>
                                  <a:lnTo>
                                    <a:pt x="445" y="1546"/>
                                  </a:lnTo>
                                  <a:lnTo>
                                    <a:pt x="453" y="1549"/>
                                  </a:lnTo>
                                  <a:lnTo>
                                    <a:pt x="463" y="1551"/>
                                  </a:lnTo>
                                  <a:lnTo>
                                    <a:pt x="475" y="1553"/>
                                  </a:lnTo>
                                  <a:lnTo>
                                    <a:pt x="482" y="1557"/>
                                  </a:lnTo>
                                  <a:lnTo>
                                    <a:pt x="491" y="1564"/>
                                  </a:lnTo>
                                  <a:close/>
                                  <a:moveTo>
                                    <a:pt x="41" y="1159"/>
                                  </a:moveTo>
                                  <a:lnTo>
                                    <a:pt x="39" y="1158"/>
                                  </a:lnTo>
                                  <a:lnTo>
                                    <a:pt x="36" y="1156"/>
                                  </a:lnTo>
                                  <a:lnTo>
                                    <a:pt x="34" y="1155"/>
                                  </a:lnTo>
                                  <a:lnTo>
                                    <a:pt x="33" y="1153"/>
                                  </a:lnTo>
                                  <a:lnTo>
                                    <a:pt x="35" y="1152"/>
                                  </a:lnTo>
                                  <a:lnTo>
                                    <a:pt x="37" y="1152"/>
                                  </a:lnTo>
                                  <a:lnTo>
                                    <a:pt x="40" y="1153"/>
                                  </a:lnTo>
                                  <a:lnTo>
                                    <a:pt x="41" y="1155"/>
                                  </a:lnTo>
                                  <a:lnTo>
                                    <a:pt x="41" y="1159"/>
                                  </a:lnTo>
                                  <a:close/>
                                  <a:moveTo>
                                    <a:pt x="308" y="1430"/>
                                  </a:moveTo>
                                  <a:lnTo>
                                    <a:pt x="302" y="1428"/>
                                  </a:lnTo>
                                  <a:lnTo>
                                    <a:pt x="297" y="1424"/>
                                  </a:lnTo>
                                  <a:lnTo>
                                    <a:pt x="295" y="1421"/>
                                  </a:lnTo>
                                  <a:lnTo>
                                    <a:pt x="294" y="1416"/>
                                  </a:lnTo>
                                  <a:lnTo>
                                    <a:pt x="301" y="1422"/>
                                  </a:lnTo>
                                  <a:lnTo>
                                    <a:pt x="308" y="1430"/>
                                  </a:lnTo>
                                  <a:close/>
                                  <a:moveTo>
                                    <a:pt x="132" y="1332"/>
                                  </a:moveTo>
                                  <a:lnTo>
                                    <a:pt x="131" y="1329"/>
                                  </a:lnTo>
                                  <a:lnTo>
                                    <a:pt x="127" y="1324"/>
                                  </a:lnTo>
                                  <a:lnTo>
                                    <a:pt x="122" y="1322"/>
                                  </a:lnTo>
                                  <a:lnTo>
                                    <a:pt x="116" y="1319"/>
                                  </a:lnTo>
                                  <a:lnTo>
                                    <a:pt x="111" y="1306"/>
                                  </a:lnTo>
                                  <a:lnTo>
                                    <a:pt x="104" y="1292"/>
                                  </a:lnTo>
                                  <a:lnTo>
                                    <a:pt x="96" y="1273"/>
                                  </a:lnTo>
                                  <a:lnTo>
                                    <a:pt x="87" y="1254"/>
                                  </a:lnTo>
                                  <a:lnTo>
                                    <a:pt x="91" y="1259"/>
                                  </a:lnTo>
                                  <a:lnTo>
                                    <a:pt x="100" y="1273"/>
                                  </a:lnTo>
                                  <a:lnTo>
                                    <a:pt x="114" y="1298"/>
                                  </a:lnTo>
                                  <a:lnTo>
                                    <a:pt x="132" y="1332"/>
                                  </a:lnTo>
                                  <a:close/>
                                  <a:moveTo>
                                    <a:pt x="186" y="1408"/>
                                  </a:moveTo>
                                  <a:lnTo>
                                    <a:pt x="183" y="1405"/>
                                  </a:lnTo>
                                  <a:lnTo>
                                    <a:pt x="178" y="1400"/>
                                  </a:lnTo>
                                  <a:lnTo>
                                    <a:pt x="173" y="1395"/>
                                  </a:lnTo>
                                  <a:lnTo>
                                    <a:pt x="168" y="1387"/>
                                  </a:lnTo>
                                  <a:lnTo>
                                    <a:pt x="171" y="1389"/>
                                  </a:lnTo>
                                  <a:lnTo>
                                    <a:pt x="176" y="1394"/>
                                  </a:lnTo>
                                  <a:lnTo>
                                    <a:pt x="182" y="1400"/>
                                  </a:lnTo>
                                  <a:lnTo>
                                    <a:pt x="186" y="1408"/>
                                  </a:lnTo>
                                  <a:close/>
                                  <a:moveTo>
                                    <a:pt x="232" y="1455"/>
                                  </a:moveTo>
                                  <a:lnTo>
                                    <a:pt x="224" y="1449"/>
                                  </a:lnTo>
                                  <a:lnTo>
                                    <a:pt x="216" y="1441"/>
                                  </a:lnTo>
                                  <a:lnTo>
                                    <a:pt x="206" y="1433"/>
                                  </a:lnTo>
                                  <a:lnTo>
                                    <a:pt x="195" y="1425"/>
                                  </a:lnTo>
                                  <a:lnTo>
                                    <a:pt x="192" y="1414"/>
                                  </a:lnTo>
                                  <a:lnTo>
                                    <a:pt x="232" y="1455"/>
                                  </a:lnTo>
                                  <a:close/>
                                  <a:moveTo>
                                    <a:pt x="1034" y="226"/>
                                  </a:moveTo>
                                  <a:lnTo>
                                    <a:pt x="1019" y="236"/>
                                  </a:lnTo>
                                  <a:lnTo>
                                    <a:pt x="1008" y="247"/>
                                  </a:lnTo>
                                  <a:lnTo>
                                    <a:pt x="997" y="260"/>
                                  </a:lnTo>
                                  <a:lnTo>
                                    <a:pt x="988" y="271"/>
                                  </a:lnTo>
                                  <a:lnTo>
                                    <a:pt x="968" y="277"/>
                                  </a:lnTo>
                                  <a:lnTo>
                                    <a:pt x="964" y="290"/>
                                  </a:lnTo>
                                  <a:lnTo>
                                    <a:pt x="961" y="289"/>
                                  </a:lnTo>
                                  <a:lnTo>
                                    <a:pt x="957" y="287"/>
                                  </a:lnTo>
                                  <a:lnTo>
                                    <a:pt x="953" y="282"/>
                                  </a:lnTo>
                                  <a:lnTo>
                                    <a:pt x="948" y="277"/>
                                  </a:lnTo>
                                  <a:lnTo>
                                    <a:pt x="946" y="273"/>
                                  </a:lnTo>
                                  <a:lnTo>
                                    <a:pt x="941" y="271"/>
                                  </a:lnTo>
                                  <a:lnTo>
                                    <a:pt x="937" y="269"/>
                                  </a:lnTo>
                                  <a:lnTo>
                                    <a:pt x="930" y="266"/>
                                  </a:lnTo>
                                  <a:lnTo>
                                    <a:pt x="914" y="264"/>
                                  </a:lnTo>
                                  <a:lnTo>
                                    <a:pt x="893" y="263"/>
                                  </a:lnTo>
                                  <a:lnTo>
                                    <a:pt x="875" y="264"/>
                                  </a:lnTo>
                                  <a:lnTo>
                                    <a:pt x="855" y="265"/>
                                  </a:lnTo>
                                  <a:lnTo>
                                    <a:pt x="833" y="269"/>
                                  </a:lnTo>
                                  <a:lnTo>
                                    <a:pt x="809" y="273"/>
                                  </a:lnTo>
                                  <a:lnTo>
                                    <a:pt x="782" y="279"/>
                                  </a:lnTo>
                                  <a:lnTo>
                                    <a:pt x="752" y="286"/>
                                  </a:lnTo>
                                  <a:lnTo>
                                    <a:pt x="722" y="295"/>
                                  </a:lnTo>
                                  <a:lnTo>
                                    <a:pt x="688" y="304"/>
                                  </a:lnTo>
                                  <a:lnTo>
                                    <a:pt x="635" y="321"/>
                                  </a:lnTo>
                                  <a:lnTo>
                                    <a:pt x="590" y="336"/>
                                  </a:lnTo>
                                  <a:lnTo>
                                    <a:pt x="555" y="349"/>
                                  </a:lnTo>
                                  <a:lnTo>
                                    <a:pt x="529" y="361"/>
                                  </a:lnTo>
                                  <a:lnTo>
                                    <a:pt x="542" y="357"/>
                                  </a:lnTo>
                                  <a:lnTo>
                                    <a:pt x="573" y="347"/>
                                  </a:lnTo>
                                  <a:lnTo>
                                    <a:pt x="623" y="332"/>
                                  </a:lnTo>
                                  <a:lnTo>
                                    <a:pt x="691" y="312"/>
                                  </a:lnTo>
                                  <a:lnTo>
                                    <a:pt x="705" y="315"/>
                                  </a:lnTo>
                                  <a:lnTo>
                                    <a:pt x="726" y="302"/>
                                  </a:lnTo>
                                  <a:lnTo>
                                    <a:pt x="732" y="300"/>
                                  </a:lnTo>
                                  <a:lnTo>
                                    <a:pt x="738" y="302"/>
                                  </a:lnTo>
                                  <a:lnTo>
                                    <a:pt x="743" y="303"/>
                                  </a:lnTo>
                                  <a:lnTo>
                                    <a:pt x="750" y="306"/>
                                  </a:lnTo>
                                  <a:lnTo>
                                    <a:pt x="744" y="310"/>
                                  </a:lnTo>
                                  <a:lnTo>
                                    <a:pt x="743" y="316"/>
                                  </a:lnTo>
                                  <a:lnTo>
                                    <a:pt x="742" y="323"/>
                                  </a:lnTo>
                                  <a:lnTo>
                                    <a:pt x="742" y="325"/>
                                  </a:lnTo>
                                  <a:lnTo>
                                    <a:pt x="743" y="327"/>
                                  </a:lnTo>
                                  <a:lnTo>
                                    <a:pt x="743" y="328"/>
                                  </a:lnTo>
                                  <a:lnTo>
                                    <a:pt x="744" y="329"/>
                                  </a:lnTo>
                                  <a:lnTo>
                                    <a:pt x="705" y="339"/>
                                  </a:lnTo>
                                  <a:lnTo>
                                    <a:pt x="699" y="329"/>
                                  </a:lnTo>
                                  <a:lnTo>
                                    <a:pt x="678" y="333"/>
                                  </a:lnTo>
                                  <a:lnTo>
                                    <a:pt x="657" y="339"/>
                                  </a:lnTo>
                                  <a:lnTo>
                                    <a:pt x="636" y="345"/>
                                  </a:lnTo>
                                  <a:lnTo>
                                    <a:pt x="615" y="353"/>
                                  </a:lnTo>
                                  <a:lnTo>
                                    <a:pt x="624" y="356"/>
                                  </a:lnTo>
                                  <a:lnTo>
                                    <a:pt x="607" y="366"/>
                                  </a:lnTo>
                                  <a:lnTo>
                                    <a:pt x="605" y="364"/>
                                  </a:lnTo>
                                  <a:lnTo>
                                    <a:pt x="601" y="363"/>
                                  </a:lnTo>
                                  <a:lnTo>
                                    <a:pt x="598" y="362"/>
                                  </a:lnTo>
                                  <a:lnTo>
                                    <a:pt x="594" y="361"/>
                                  </a:lnTo>
                                  <a:lnTo>
                                    <a:pt x="599" y="364"/>
                                  </a:lnTo>
                                  <a:lnTo>
                                    <a:pt x="590" y="369"/>
                                  </a:lnTo>
                                  <a:lnTo>
                                    <a:pt x="582" y="373"/>
                                  </a:lnTo>
                                  <a:lnTo>
                                    <a:pt x="573" y="377"/>
                                  </a:lnTo>
                                  <a:lnTo>
                                    <a:pt x="565" y="379"/>
                                  </a:lnTo>
                                  <a:lnTo>
                                    <a:pt x="558" y="380"/>
                                  </a:lnTo>
                                  <a:lnTo>
                                    <a:pt x="550" y="381"/>
                                  </a:lnTo>
                                  <a:lnTo>
                                    <a:pt x="542" y="381"/>
                                  </a:lnTo>
                                  <a:lnTo>
                                    <a:pt x="535" y="380"/>
                                  </a:lnTo>
                                  <a:lnTo>
                                    <a:pt x="532" y="388"/>
                                  </a:lnTo>
                                  <a:lnTo>
                                    <a:pt x="524" y="392"/>
                                  </a:lnTo>
                                  <a:lnTo>
                                    <a:pt x="509" y="398"/>
                                  </a:lnTo>
                                  <a:lnTo>
                                    <a:pt x="490" y="407"/>
                                  </a:lnTo>
                                  <a:lnTo>
                                    <a:pt x="464" y="419"/>
                                  </a:lnTo>
                                  <a:lnTo>
                                    <a:pt x="458" y="422"/>
                                  </a:lnTo>
                                  <a:lnTo>
                                    <a:pt x="453" y="426"/>
                                  </a:lnTo>
                                  <a:lnTo>
                                    <a:pt x="447" y="432"/>
                                  </a:lnTo>
                                  <a:lnTo>
                                    <a:pt x="440" y="439"/>
                                  </a:lnTo>
                                  <a:lnTo>
                                    <a:pt x="427" y="457"/>
                                  </a:lnTo>
                                  <a:lnTo>
                                    <a:pt x="413" y="481"/>
                                  </a:lnTo>
                                  <a:lnTo>
                                    <a:pt x="410" y="459"/>
                                  </a:lnTo>
                                  <a:lnTo>
                                    <a:pt x="403" y="470"/>
                                  </a:lnTo>
                                  <a:lnTo>
                                    <a:pt x="397" y="482"/>
                                  </a:lnTo>
                                  <a:lnTo>
                                    <a:pt x="392" y="498"/>
                                  </a:lnTo>
                                  <a:lnTo>
                                    <a:pt x="386" y="517"/>
                                  </a:lnTo>
                                  <a:lnTo>
                                    <a:pt x="383" y="539"/>
                                  </a:lnTo>
                                  <a:lnTo>
                                    <a:pt x="380" y="563"/>
                                  </a:lnTo>
                                  <a:lnTo>
                                    <a:pt x="377" y="590"/>
                                  </a:lnTo>
                                  <a:lnTo>
                                    <a:pt x="375" y="619"/>
                                  </a:lnTo>
                                  <a:lnTo>
                                    <a:pt x="381" y="619"/>
                                  </a:lnTo>
                                  <a:lnTo>
                                    <a:pt x="381" y="610"/>
                                  </a:lnTo>
                                  <a:lnTo>
                                    <a:pt x="382" y="599"/>
                                  </a:lnTo>
                                  <a:lnTo>
                                    <a:pt x="382" y="585"/>
                                  </a:lnTo>
                                  <a:lnTo>
                                    <a:pt x="383" y="571"/>
                                  </a:lnTo>
                                  <a:lnTo>
                                    <a:pt x="388" y="549"/>
                                  </a:lnTo>
                                  <a:lnTo>
                                    <a:pt x="393" y="531"/>
                                  </a:lnTo>
                                  <a:lnTo>
                                    <a:pt x="399" y="515"/>
                                  </a:lnTo>
                                  <a:lnTo>
                                    <a:pt x="404" y="503"/>
                                  </a:lnTo>
                                  <a:lnTo>
                                    <a:pt x="410" y="508"/>
                                  </a:lnTo>
                                  <a:lnTo>
                                    <a:pt x="409" y="518"/>
                                  </a:lnTo>
                                  <a:lnTo>
                                    <a:pt x="408" y="532"/>
                                  </a:lnTo>
                                  <a:lnTo>
                                    <a:pt x="408" y="549"/>
                                  </a:lnTo>
                                  <a:lnTo>
                                    <a:pt x="408" y="568"/>
                                  </a:lnTo>
                                  <a:lnTo>
                                    <a:pt x="408" y="590"/>
                                  </a:lnTo>
                                  <a:lnTo>
                                    <a:pt x="409" y="613"/>
                                  </a:lnTo>
                                  <a:lnTo>
                                    <a:pt x="410" y="635"/>
                                  </a:lnTo>
                                  <a:lnTo>
                                    <a:pt x="411" y="658"/>
                                  </a:lnTo>
                                  <a:lnTo>
                                    <a:pt x="413" y="682"/>
                                  </a:lnTo>
                                  <a:lnTo>
                                    <a:pt x="417" y="706"/>
                                  </a:lnTo>
                                  <a:lnTo>
                                    <a:pt x="420" y="731"/>
                                  </a:lnTo>
                                  <a:lnTo>
                                    <a:pt x="424" y="756"/>
                                  </a:lnTo>
                                  <a:lnTo>
                                    <a:pt x="431" y="790"/>
                                  </a:lnTo>
                                  <a:lnTo>
                                    <a:pt x="438" y="820"/>
                                  </a:lnTo>
                                  <a:lnTo>
                                    <a:pt x="447" y="845"/>
                                  </a:lnTo>
                                  <a:lnTo>
                                    <a:pt x="455" y="867"/>
                                  </a:lnTo>
                                  <a:lnTo>
                                    <a:pt x="461" y="876"/>
                                  </a:lnTo>
                                  <a:lnTo>
                                    <a:pt x="465" y="884"/>
                                  </a:lnTo>
                                  <a:lnTo>
                                    <a:pt x="470" y="891"/>
                                  </a:lnTo>
                                  <a:lnTo>
                                    <a:pt x="475" y="896"/>
                                  </a:lnTo>
                                  <a:lnTo>
                                    <a:pt x="480" y="901"/>
                                  </a:lnTo>
                                  <a:lnTo>
                                    <a:pt x="485" y="904"/>
                                  </a:lnTo>
                                  <a:lnTo>
                                    <a:pt x="491" y="907"/>
                                  </a:lnTo>
                                  <a:lnTo>
                                    <a:pt x="497" y="908"/>
                                  </a:lnTo>
                                  <a:lnTo>
                                    <a:pt x="508" y="951"/>
                                  </a:lnTo>
                                  <a:lnTo>
                                    <a:pt x="569" y="1009"/>
                                  </a:lnTo>
                                  <a:lnTo>
                                    <a:pt x="615" y="1050"/>
                                  </a:lnTo>
                                  <a:lnTo>
                                    <a:pt x="632" y="1063"/>
                                  </a:lnTo>
                                  <a:lnTo>
                                    <a:pt x="645" y="1074"/>
                                  </a:lnTo>
                                  <a:lnTo>
                                    <a:pt x="655" y="1080"/>
                                  </a:lnTo>
                                  <a:lnTo>
                                    <a:pt x="661" y="1083"/>
                                  </a:lnTo>
                                  <a:lnTo>
                                    <a:pt x="686" y="1078"/>
                                  </a:lnTo>
                                  <a:lnTo>
                                    <a:pt x="711" y="1072"/>
                                  </a:lnTo>
                                  <a:lnTo>
                                    <a:pt x="738" y="1066"/>
                                  </a:lnTo>
                                  <a:lnTo>
                                    <a:pt x="765" y="1055"/>
                                  </a:lnTo>
                                  <a:lnTo>
                                    <a:pt x="794" y="1044"/>
                                  </a:lnTo>
                                  <a:lnTo>
                                    <a:pt x="824" y="1030"/>
                                  </a:lnTo>
                                  <a:lnTo>
                                    <a:pt x="856" y="1016"/>
                                  </a:lnTo>
                                  <a:lnTo>
                                    <a:pt x="887" y="997"/>
                                  </a:lnTo>
                                  <a:lnTo>
                                    <a:pt x="914" y="982"/>
                                  </a:lnTo>
                                  <a:lnTo>
                                    <a:pt x="941" y="967"/>
                                  </a:lnTo>
                                  <a:lnTo>
                                    <a:pt x="968" y="951"/>
                                  </a:lnTo>
                                  <a:lnTo>
                                    <a:pt x="995" y="935"/>
                                  </a:lnTo>
                                  <a:lnTo>
                                    <a:pt x="1022" y="919"/>
                                  </a:lnTo>
                                  <a:lnTo>
                                    <a:pt x="1049" y="904"/>
                                  </a:lnTo>
                                  <a:lnTo>
                                    <a:pt x="1076" y="889"/>
                                  </a:lnTo>
                                  <a:lnTo>
                                    <a:pt x="1104" y="873"/>
                                  </a:lnTo>
                                  <a:lnTo>
                                    <a:pt x="1105" y="867"/>
                                  </a:lnTo>
                                  <a:lnTo>
                                    <a:pt x="1107" y="862"/>
                                  </a:lnTo>
                                  <a:lnTo>
                                    <a:pt x="1110" y="858"/>
                                  </a:lnTo>
                                  <a:lnTo>
                                    <a:pt x="1115" y="853"/>
                                  </a:lnTo>
                                  <a:lnTo>
                                    <a:pt x="1120" y="849"/>
                                  </a:lnTo>
                                  <a:lnTo>
                                    <a:pt x="1127" y="844"/>
                                  </a:lnTo>
                                  <a:lnTo>
                                    <a:pt x="1135" y="841"/>
                                  </a:lnTo>
                                  <a:lnTo>
                                    <a:pt x="1144" y="837"/>
                                  </a:lnTo>
                                  <a:lnTo>
                                    <a:pt x="1158" y="826"/>
                                  </a:lnTo>
                                  <a:lnTo>
                                    <a:pt x="1172" y="814"/>
                                  </a:lnTo>
                                  <a:lnTo>
                                    <a:pt x="1186" y="800"/>
                                  </a:lnTo>
                                  <a:lnTo>
                                    <a:pt x="1201" y="785"/>
                                  </a:lnTo>
                                  <a:lnTo>
                                    <a:pt x="1206" y="789"/>
                                  </a:lnTo>
                                  <a:lnTo>
                                    <a:pt x="1212" y="767"/>
                                  </a:lnTo>
                                  <a:lnTo>
                                    <a:pt x="1250" y="744"/>
                                  </a:lnTo>
                                  <a:lnTo>
                                    <a:pt x="1254" y="745"/>
                                  </a:lnTo>
                                  <a:lnTo>
                                    <a:pt x="1259" y="745"/>
                                  </a:lnTo>
                                  <a:lnTo>
                                    <a:pt x="1263" y="743"/>
                                  </a:lnTo>
                                  <a:lnTo>
                                    <a:pt x="1267" y="741"/>
                                  </a:lnTo>
                                  <a:lnTo>
                                    <a:pt x="1270" y="736"/>
                                  </a:lnTo>
                                  <a:lnTo>
                                    <a:pt x="1272" y="732"/>
                                  </a:lnTo>
                                  <a:lnTo>
                                    <a:pt x="1275" y="725"/>
                                  </a:lnTo>
                                  <a:lnTo>
                                    <a:pt x="1277" y="717"/>
                                  </a:lnTo>
                                  <a:lnTo>
                                    <a:pt x="1279" y="717"/>
                                  </a:lnTo>
                                  <a:lnTo>
                                    <a:pt x="1283" y="716"/>
                                  </a:lnTo>
                                  <a:lnTo>
                                    <a:pt x="1287" y="713"/>
                                  </a:lnTo>
                                  <a:lnTo>
                                    <a:pt x="1294" y="709"/>
                                  </a:lnTo>
                                  <a:lnTo>
                                    <a:pt x="1308" y="696"/>
                                  </a:lnTo>
                                  <a:lnTo>
                                    <a:pt x="1328" y="676"/>
                                  </a:lnTo>
                                  <a:lnTo>
                                    <a:pt x="1341" y="682"/>
                                  </a:lnTo>
                                  <a:lnTo>
                                    <a:pt x="1334" y="691"/>
                                  </a:lnTo>
                                  <a:lnTo>
                                    <a:pt x="1320" y="708"/>
                                  </a:lnTo>
                                  <a:lnTo>
                                    <a:pt x="1312" y="718"/>
                                  </a:lnTo>
                                  <a:lnTo>
                                    <a:pt x="1306" y="726"/>
                                  </a:lnTo>
                                  <a:lnTo>
                                    <a:pt x="1304" y="731"/>
                                  </a:lnTo>
                                  <a:lnTo>
                                    <a:pt x="1304" y="735"/>
                                  </a:lnTo>
                                  <a:lnTo>
                                    <a:pt x="1303" y="739"/>
                                  </a:lnTo>
                                  <a:lnTo>
                                    <a:pt x="1304" y="742"/>
                                  </a:lnTo>
                                  <a:lnTo>
                                    <a:pt x="1293" y="744"/>
                                  </a:lnTo>
                                  <a:lnTo>
                                    <a:pt x="1293" y="749"/>
                                  </a:lnTo>
                                  <a:lnTo>
                                    <a:pt x="1292" y="755"/>
                                  </a:lnTo>
                                  <a:lnTo>
                                    <a:pt x="1289" y="761"/>
                                  </a:lnTo>
                                  <a:lnTo>
                                    <a:pt x="1285" y="768"/>
                                  </a:lnTo>
                                  <a:lnTo>
                                    <a:pt x="1278" y="776"/>
                                  </a:lnTo>
                                  <a:lnTo>
                                    <a:pt x="1271" y="784"/>
                                  </a:lnTo>
                                  <a:lnTo>
                                    <a:pt x="1262" y="794"/>
                                  </a:lnTo>
                                  <a:lnTo>
                                    <a:pt x="1251" y="805"/>
                                  </a:lnTo>
                                  <a:lnTo>
                                    <a:pt x="1226" y="828"/>
                                  </a:lnTo>
                                  <a:lnTo>
                                    <a:pt x="1194" y="854"/>
                                  </a:lnTo>
                                  <a:lnTo>
                                    <a:pt x="1156" y="885"/>
                                  </a:lnTo>
                                  <a:lnTo>
                                    <a:pt x="1111" y="919"/>
                                  </a:lnTo>
                                  <a:lnTo>
                                    <a:pt x="1105" y="921"/>
                                  </a:lnTo>
                                  <a:lnTo>
                                    <a:pt x="1097" y="926"/>
                                  </a:lnTo>
                                  <a:lnTo>
                                    <a:pt x="1087" y="933"/>
                                  </a:lnTo>
                                  <a:lnTo>
                                    <a:pt x="1076" y="942"/>
                                  </a:lnTo>
                                  <a:lnTo>
                                    <a:pt x="1066" y="951"/>
                                  </a:lnTo>
                                  <a:lnTo>
                                    <a:pt x="1057" y="958"/>
                                  </a:lnTo>
                                  <a:lnTo>
                                    <a:pt x="1049" y="962"/>
                                  </a:lnTo>
                                  <a:lnTo>
                                    <a:pt x="1042" y="965"/>
                                  </a:lnTo>
                                  <a:lnTo>
                                    <a:pt x="1034" y="973"/>
                                  </a:lnTo>
                                  <a:lnTo>
                                    <a:pt x="1021" y="982"/>
                                  </a:lnTo>
                                  <a:lnTo>
                                    <a:pt x="1007" y="992"/>
                                  </a:lnTo>
                                  <a:lnTo>
                                    <a:pt x="989" y="1002"/>
                                  </a:lnTo>
                                  <a:lnTo>
                                    <a:pt x="968" y="1013"/>
                                  </a:lnTo>
                                  <a:lnTo>
                                    <a:pt x="944" y="1026"/>
                                  </a:lnTo>
                                  <a:lnTo>
                                    <a:pt x="916" y="1038"/>
                                  </a:lnTo>
                                  <a:lnTo>
                                    <a:pt x="885" y="1052"/>
                                  </a:lnTo>
                                  <a:lnTo>
                                    <a:pt x="857" y="1064"/>
                                  </a:lnTo>
                                  <a:lnTo>
                                    <a:pt x="831" y="1076"/>
                                  </a:lnTo>
                                  <a:lnTo>
                                    <a:pt x="806" y="1086"/>
                                  </a:lnTo>
                                  <a:lnTo>
                                    <a:pt x="784" y="1095"/>
                                  </a:lnTo>
                                  <a:lnTo>
                                    <a:pt x="762" y="1103"/>
                                  </a:lnTo>
                                  <a:lnTo>
                                    <a:pt x="743" y="1110"/>
                                  </a:lnTo>
                                  <a:lnTo>
                                    <a:pt x="725" y="1116"/>
                                  </a:lnTo>
                                  <a:lnTo>
                                    <a:pt x="710" y="1120"/>
                                  </a:lnTo>
                                  <a:lnTo>
                                    <a:pt x="715" y="1128"/>
                                  </a:lnTo>
                                  <a:lnTo>
                                    <a:pt x="722" y="1135"/>
                                  </a:lnTo>
                                  <a:lnTo>
                                    <a:pt x="729" y="1142"/>
                                  </a:lnTo>
                                  <a:lnTo>
                                    <a:pt x="737" y="1148"/>
                                  </a:lnTo>
                                  <a:lnTo>
                                    <a:pt x="747" y="1155"/>
                                  </a:lnTo>
                                  <a:lnTo>
                                    <a:pt x="757" y="1161"/>
                                  </a:lnTo>
                                  <a:lnTo>
                                    <a:pt x="768" y="1168"/>
                                  </a:lnTo>
                                  <a:lnTo>
                                    <a:pt x="780" y="1173"/>
                                  </a:lnTo>
                                  <a:lnTo>
                                    <a:pt x="809" y="1185"/>
                                  </a:lnTo>
                                  <a:lnTo>
                                    <a:pt x="841" y="1195"/>
                                  </a:lnTo>
                                  <a:lnTo>
                                    <a:pt x="877" y="1204"/>
                                  </a:lnTo>
                                  <a:lnTo>
                                    <a:pt x="918" y="1213"/>
                                  </a:lnTo>
                                  <a:lnTo>
                                    <a:pt x="948" y="1219"/>
                                  </a:lnTo>
                                  <a:lnTo>
                                    <a:pt x="977" y="1223"/>
                                  </a:lnTo>
                                  <a:lnTo>
                                    <a:pt x="1008" y="1228"/>
                                  </a:lnTo>
                                  <a:lnTo>
                                    <a:pt x="1037" y="1231"/>
                                  </a:lnTo>
                                  <a:lnTo>
                                    <a:pt x="1066" y="1234"/>
                                  </a:lnTo>
                                  <a:lnTo>
                                    <a:pt x="1096" y="1236"/>
                                  </a:lnTo>
                                  <a:lnTo>
                                    <a:pt x="1124" y="1237"/>
                                  </a:lnTo>
                                  <a:lnTo>
                                    <a:pt x="1152" y="1237"/>
                                  </a:lnTo>
                                  <a:lnTo>
                                    <a:pt x="1180" y="1237"/>
                                  </a:lnTo>
                                  <a:lnTo>
                                    <a:pt x="1208" y="1235"/>
                                  </a:lnTo>
                                  <a:lnTo>
                                    <a:pt x="1236" y="1232"/>
                                  </a:lnTo>
                                  <a:lnTo>
                                    <a:pt x="1263" y="1228"/>
                                  </a:lnTo>
                                  <a:lnTo>
                                    <a:pt x="1289" y="1223"/>
                                  </a:lnTo>
                                  <a:lnTo>
                                    <a:pt x="1316" y="1218"/>
                                  </a:lnTo>
                                  <a:lnTo>
                                    <a:pt x="1342" y="1210"/>
                                  </a:lnTo>
                                  <a:lnTo>
                                    <a:pt x="1368" y="1202"/>
                                  </a:lnTo>
                                  <a:lnTo>
                                    <a:pt x="1387" y="1196"/>
                                  </a:lnTo>
                                  <a:lnTo>
                                    <a:pt x="1409" y="1190"/>
                                  </a:lnTo>
                                  <a:lnTo>
                                    <a:pt x="1433" y="1184"/>
                                  </a:lnTo>
                                  <a:lnTo>
                                    <a:pt x="1460" y="1177"/>
                                  </a:lnTo>
                                  <a:lnTo>
                                    <a:pt x="1489" y="1133"/>
                                  </a:lnTo>
                                  <a:lnTo>
                                    <a:pt x="1511" y="1096"/>
                                  </a:lnTo>
                                  <a:lnTo>
                                    <a:pt x="1529" y="1067"/>
                                  </a:lnTo>
                                  <a:lnTo>
                                    <a:pt x="1541" y="1046"/>
                                  </a:lnTo>
                                  <a:lnTo>
                                    <a:pt x="1559" y="1010"/>
                                  </a:lnTo>
                                  <a:lnTo>
                                    <a:pt x="1576" y="975"/>
                                  </a:lnTo>
                                  <a:lnTo>
                                    <a:pt x="1590" y="941"/>
                                  </a:lnTo>
                                  <a:lnTo>
                                    <a:pt x="1600" y="907"/>
                                  </a:lnTo>
                                  <a:lnTo>
                                    <a:pt x="1604" y="890"/>
                                  </a:lnTo>
                                  <a:lnTo>
                                    <a:pt x="1609" y="874"/>
                                  </a:lnTo>
                                  <a:lnTo>
                                    <a:pt x="1611" y="857"/>
                                  </a:lnTo>
                                  <a:lnTo>
                                    <a:pt x="1615" y="840"/>
                                  </a:lnTo>
                                  <a:lnTo>
                                    <a:pt x="1617" y="823"/>
                                  </a:lnTo>
                                  <a:lnTo>
                                    <a:pt x="1618" y="806"/>
                                  </a:lnTo>
                                  <a:lnTo>
                                    <a:pt x="1619" y="789"/>
                                  </a:lnTo>
                                  <a:lnTo>
                                    <a:pt x="1619" y="772"/>
                                  </a:lnTo>
                                  <a:lnTo>
                                    <a:pt x="1618" y="743"/>
                                  </a:lnTo>
                                  <a:lnTo>
                                    <a:pt x="1617" y="715"/>
                                  </a:lnTo>
                                  <a:lnTo>
                                    <a:pt x="1612" y="688"/>
                                  </a:lnTo>
                                  <a:lnTo>
                                    <a:pt x="1608" y="660"/>
                                  </a:lnTo>
                                  <a:lnTo>
                                    <a:pt x="1602" y="634"/>
                                  </a:lnTo>
                                  <a:lnTo>
                                    <a:pt x="1594" y="608"/>
                                  </a:lnTo>
                                  <a:lnTo>
                                    <a:pt x="1585" y="583"/>
                                  </a:lnTo>
                                  <a:lnTo>
                                    <a:pt x="1574" y="558"/>
                                  </a:lnTo>
                                  <a:lnTo>
                                    <a:pt x="1563" y="534"/>
                                  </a:lnTo>
                                  <a:lnTo>
                                    <a:pt x="1549" y="510"/>
                                  </a:lnTo>
                                  <a:lnTo>
                                    <a:pt x="1535" y="488"/>
                                  </a:lnTo>
                                  <a:lnTo>
                                    <a:pt x="1519" y="465"/>
                                  </a:lnTo>
                                  <a:lnTo>
                                    <a:pt x="1502" y="442"/>
                                  </a:lnTo>
                                  <a:lnTo>
                                    <a:pt x="1483" y="422"/>
                                  </a:lnTo>
                                  <a:lnTo>
                                    <a:pt x="1463" y="400"/>
                                  </a:lnTo>
                                  <a:lnTo>
                                    <a:pt x="1441" y="380"/>
                                  </a:lnTo>
                                  <a:lnTo>
                                    <a:pt x="1419" y="361"/>
                                  </a:lnTo>
                                  <a:lnTo>
                                    <a:pt x="1396" y="342"/>
                                  </a:lnTo>
                                  <a:lnTo>
                                    <a:pt x="1373" y="325"/>
                                  </a:lnTo>
                                  <a:lnTo>
                                    <a:pt x="1349" y="311"/>
                                  </a:lnTo>
                                  <a:lnTo>
                                    <a:pt x="1325" y="296"/>
                                  </a:lnTo>
                                  <a:lnTo>
                                    <a:pt x="1301" y="283"/>
                                  </a:lnTo>
                                  <a:lnTo>
                                    <a:pt x="1276" y="271"/>
                                  </a:lnTo>
                                  <a:lnTo>
                                    <a:pt x="1250" y="261"/>
                                  </a:lnTo>
                                  <a:lnTo>
                                    <a:pt x="1224" y="252"/>
                                  </a:lnTo>
                                  <a:lnTo>
                                    <a:pt x="1198" y="245"/>
                                  </a:lnTo>
                                  <a:lnTo>
                                    <a:pt x="1172" y="238"/>
                                  </a:lnTo>
                                  <a:lnTo>
                                    <a:pt x="1145" y="232"/>
                                  </a:lnTo>
                                  <a:lnTo>
                                    <a:pt x="1118" y="229"/>
                                  </a:lnTo>
                                  <a:lnTo>
                                    <a:pt x="1090" y="227"/>
                                  </a:lnTo>
                                  <a:lnTo>
                                    <a:pt x="1062" y="226"/>
                                  </a:lnTo>
                                  <a:lnTo>
                                    <a:pt x="1034" y="226"/>
                                  </a:lnTo>
                                  <a:close/>
                                  <a:moveTo>
                                    <a:pt x="586" y="361"/>
                                  </a:moveTo>
                                  <a:lnTo>
                                    <a:pt x="580" y="362"/>
                                  </a:lnTo>
                                  <a:lnTo>
                                    <a:pt x="572" y="364"/>
                                  </a:lnTo>
                                  <a:lnTo>
                                    <a:pt x="578" y="370"/>
                                  </a:lnTo>
                                  <a:lnTo>
                                    <a:pt x="586" y="361"/>
                                  </a:lnTo>
                                  <a:close/>
                                  <a:moveTo>
                                    <a:pt x="516" y="366"/>
                                  </a:moveTo>
                                  <a:lnTo>
                                    <a:pt x="516" y="364"/>
                                  </a:lnTo>
                                  <a:lnTo>
                                    <a:pt x="510" y="370"/>
                                  </a:lnTo>
                                  <a:lnTo>
                                    <a:pt x="512" y="369"/>
                                  </a:lnTo>
                                  <a:lnTo>
                                    <a:pt x="516" y="366"/>
                                  </a:lnTo>
                                  <a:close/>
                                  <a:moveTo>
                                    <a:pt x="437" y="333"/>
                                  </a:moveTo>
                                  <a:lnTo>
                                    <a:pt x="424" y="333"/>
                                  </a:lnTo>
                                  <a:lnTo>
                                    <a:pt x="403" y="342"/>
                                  </a:lnTo>
                                  <a:lnTo>
                                    <a:pt x="382" y="354"/>
                                  </a:lnTo>
                                  <a:lnTo>
                                    <a:pt x="358" y="366"/>
                                  </a:lnTo>
                                  <a:lnTo>
                                    <a:pt x="332" y="381"/>
                                  </a:lnTo>
                                  <a:lnTo>
                                    <a:pt x="306" y="397"/>
                                  </a:lnTo>
                                  <a:lnTo>
                                    <a:pt x="277" y="415"/>
                                  </a:lnTo>
                                  <a:lnTo>
                                    <a:pt x="248" y="434"/>
                                  </a:lnTo>
                                  <a:lnTo>
                                    <a:pt x="216" y="456"/>
                                  </a:lnTo>
                                  <a:lnTo>
                                    <a:pt x="222" y="462"/>
                                  </a:lnTo>
                                  <a:lnTo>
                                    <a:pt x="216" y="464"/>
                                  </a:lnTo>
                                  <a:lnTo>
                                    <a:pt x="211" y="465"/>
                                  </a:lnTo>
                                  <a:lnTo>
                                    <a:pt x="203" y="467"/>
                                  </a:lnTo>
                                  <a:lnTo>
                                    <a:pt x="193" y="473"/>
                                  </a:lnTo>
                                  <a:lnTo>
                                    <a:pt x="182" y="482"/>
                                  </a:lnTo>
                                  <a:lnTo>
                                    <a:pt x="169" y="491"/>
                                  </a:lnTo>
                                  <a:lnTo>
                                    <a:pt x="159" y="499"/>
                                  </a:lnTo>
                                  <a:lnTo>
                                    <a:pt x="151" y="506"/>
                                  </a:lnTo>
                                  <a:lnTo>
                                    <a:pt x="145" y="510"/>
                                  </a:lnTo>
                                  <a:lnTo>
                                    <a:pt x="147" y="515"/>
                                  </a:lnTo>
                                  <a:lnTo>
                                    <a:pt x="147" y="520"/>
                                  </a:lnTo>
                                  <a:lnTo>
                                    <a:pt x="145" y="523"/>
                                  </a:lnTo>
                                  <a:lnTo>
                                    <a:pt x="144" y="528"/>
                                  </a:lnTo>
                                  <a:lnTo>
                                    <a:pt x="140" y="537"/>
                                  </a:lnTo>
                                  <a:lnTo>
                                    <a:pt x="132" y="546"/>
                                  </a:lnTo>
                                  <a:lnTo>
                                    <a:pt x="126" y="550"/>
                                  </a:lnTo>
                                  <a:lnTo>
                                    <a:pt x="118" y="556"/>
                                  </a:lnTo>
                                  <a:lnTo>
                                    <a:pt x="109" y="565"/>
                                  </a:lnTo>
                                  <a:lnTo>
                                    <a:pt x="98" y="576"/>
                                  </a:lnTo>
                                  <a:lnTo>
                                    <a:pt x="89" y="588"/>
                                  </a:lnTo>
                                  <a:lnTo>
                                    <a:pt x="82" y="597"/>
                                  </a:lnTo>
                                  <a:lnTo>
                                    <a:pt x="80" y="600"/>
                                  </a:lnTo>
                                  <a:lnTo>
                                    <a:pt x="79" y="604"/>
                                  </a:lnTo>
                                  <a:lnTo>
                                    <a:pt x="78" y="606"/>
                                  </a:lnTo>
                                  <a:lnTo>
                                    <a:pt x="78" y="609"/>
                                  </a:lnTo>
                                  <a:lnTo>
                                    <a:pt x="71" y="622"/>
                                  </a:lnTo>
                                  <a:lnTo>
                                    <a:pt x="63" y="639"/>
                                  </a:lnTo>
                                  <a:lnTo>
                                    <a:pt x="55" y="658"/>
                                  </a:lnTo>
                                  <a:lnTo>
                                    <a:pt x="46" y="680"/>
                                  </a:lnTo>
                                  <a:lnTo>
                                    <a:pt x="45" y="689"/>
                                  </a:lnTo>
                                  <a:lnTo>
                                    <a:pt x="41" y="699"/>
                                  </a:lnTo>
                                  <a:lnTo>
                                    <a:pt x="37" y="719"/>
                                  </a:lnTo>
                                  <a:lnTo>
                                    <a:pt x="35" y="738"/>
                                  </a:lnTo>
                                  <a:lnTo>
                                    <a:pt x="33" y="755"/>
                                  </a:lnTo>
                                  <a:lnTo>
                                    <a:pt x="33" y="769"/>
                                  </a:lnTo>
                                  <a:lnTo>
                                    <a:pt x="33" y="783"/>
                                  </a:lnTo>
                                  <a:lnTo>
                                    <a:pt x="35" y="793"/>
                                  </a:lnTo>
                                  <a:lnTo>
                                    <a:pt x="43" y="789"/>
                                  </a:lnTo>
                                  <a:lnTo>
                                    <a:pt x="42" y="782"/>
                                  </a:lnTo>
                                  <a:lnTo>
                                    <a:pt x="41" y="777"/>
                                  </a:lnTo>
                                  <a:lnTo>
                                    <a:pt x="42" y="773"/>
                                  </a:lnTo>
                                  <a:lnTo>
                                    <a:pt x="43" y="769"/>
                                  </a:lnTo>
                                  <a:lnTo>
                                    <a:pt x="46" y="767"/>
                                  </a:lnTo>
                                  <a:lnTo>
                                    <a:pt x="52" y="767"/>
                                  </a:lnTo>
                                  <a:lnTo>
                                    <a:pt x="63" y="744"/>
                                  </a:lnTo>
                                  <a:lnTo>
                                    <a:pt x="77" y="721"/>
                                  </a:lnTo>
                                  <a:lnTo>
                                    <a:pt x="91" y="698"/>
                                  </a:lnTo>
                                  <a:lnTo>
                                    <a:pt x="108" y="673"/>
                                  </a:lnTo>
                                  <a:lnTo>
                                    <a:pt x="126" y="648"/>
                                  </a:lnTo>
                                  <a:lnTo>
                                    <a:pt x="147" y="623"/>
                                  </a:lnTo>
                                  <a:lnTo>
                                    <a:pt x="168" y="597"/>
                                  </a:lnTo>
                                  <a:lnTo>
                                    <a:pt x="192" y="570"/>
                                  </a:lnTo>
                                  <a:lnTo>
                                    <a:pt x="216" y="542"/>
                                  </a:lnTo>
                                  <a:lnTo>
                                    <a:pt x="242" y="515"/>
                                  </a:lnTo>
                                  <a:lnTo>
                                    <a:pt x="270" y="486"/>
                                  </a:lnTo>
                                  <a:lnTo>
                                    <a:pt x="301" y="457"/>
                                  </a:lnTo>
                                  <a:lnTo>
                                    <a:pt x="332" y="426"/>
                                  </a:lnTo>
                                  <a:lnTo>
                                    <a:pt x="366" y="397"/>
                                  </a:lnTo>
                                  <a:lnTo>
                                    <a:pt x="401" y="365"/>
                                  </a:lnTo>
                                  <a:lnTo>
                                    <a:pt x="437" y="333"/>
                                  </a:lnTo>
                                  <a:close/>
                                  <a:moveTo>
                                    <a:pt x="321" y="1360"/>
                                  </a:moveTo>
                                  <a:lnTo>
                                    <a:pt x="321" y="1357"/>
                                  </a:lnTo>
                                  <a:lnTo>
                                    <a:pt x="319" y="1357"/>
                                  </a:lnTo>
                                  <a:lnTo>
                                    <a:pt x="319" y="1360"/>
                                  </a:lnTo>
                                  <a:lnTo>
                                    <a:pt x="321" y="1360"/>
                                  </a:lnTo>
                                  <a:close/>
                                  <a:moveTo>
                                    <a:pt x="73" y="1169"/>
                                  </a:moveTo>
                                  <a:lnTo>
                                    <a:pt x="71" y="1163"/>
                                  </a:lnTo>
                                  <a:lnTo>
                                    <a:pt x="68" y="1155"/>
                                  </a:lnTo>
                                  <a:lnTo>
                                    <a:pt x="63" y="1138"/>
                                  </a:lnTo>
                                  <a:lnTo>
                                    <a:pt x="59" y="1118"/>
                                  </a:lnTo>
                                  <a:lnTo>
                                    <a:pt x="52" y="1093"/>
                                  </a:lnTo>
                                  <a:lnTo>
                                    <a:pt x="46" y="1063"/>
                                  </a:lnTo>
                                  <a:lnTo>
                                    <a:pt x="45" y="1054"/>
                                  </a:lnTo>
                                  <a:lnTo>
                                    <a:pt x="43" y="1043"/>
                                  </a:lnTo>
                                  <a:lnTo>
                                    <a:pt x="40" y="1029"/>
                                  </a:lnTo>
                                  <a:lnTo>
                                    <a:pt x="35" y="1015"/>
                                  </a:lnTo>
                                  <a:lnTo>
                                    <a:pt x="36" y="1030"/>
                                  </a:lnTo>
                                  <a:lnTo>
                                    <a:pt x="39" y="1047"/>
                                  </a:lnTo>
                                  <a:lnTo>
                                    <a:pt x="42" y="1064"/>
                                  </a:lnTo>
                                  <a:lnTo>
                                    <a:pt x="46" y="1083"/>
                                  </a:lnTo>
                                  <a:lnTo>
                                    <a:pt x="45" y="1094"/>
                                  </a:lnTo>
                                  <a:lnTo>
                                    <a:pt x="46" y="1106"/>
                                  </a:lnTo>
                                  <a:lnTo>
                                    <a:pt x="50" y="1121"/>
                                  </a:lnTo>
                                  <a:lnTo>
                                    <a:pt x="54" y="1136"/>
                                  </a:lnTo>
                                  <a:lnTo>
                                    <a:pt x="55" y="1141"/>
                                  </a:lnTo>
                                  <a:lnTo>
                                    <a:pt x="61" y="1146"/>
                                  </a:lnTo>
                                  <a:lnTo>
                                    <a:pt x="63" y="1150"/>
                                  </a:lnTo>
                                  <a:lnTo>
                                    <a:pt x="66" y="1153"/>
                                  </a:lnTo>
                                  <a:lnTo>
                                    <a:pt x="66" y="1158"/>
                                  </a:lnTo>
                                  <a:lnTo>
                                    <a:pt x="66" y="1161"/>
                                  </a:lnTo>
                                  <a:lnTo>
                                    <a:pt x="73" y="1169"/>
                                  </a:lnTo>
                                  <a:close/>
                                  <a:moveTo>
                                    <a:pt x="35" y="1106"/>
                                  </a:moveTo>
                                  <a:lnTo>
                                    <a:pt x="35" y="1104"/>
                                  </a:lnTo>
                                  <a:lnTo>
                                    <a:pt x="33" y="1104"/>
                                  </a:lnTo>
                                  <a:lnTo>
                                    <a:pt x="33" y="1106"/>
                                  </a:lnTo>
                                  <a:lnTo>
                                    <a:pt x="35" y="1106"/>
                                  </a:lnTo>
                                  <a:close/>
                                  <a:moveTo>
                                    <a:pt x="141" y="1237"/>
                                  </a:moveTo>
                                  <a:lnTo>
                                    <a:pt x="135" y="1229"/>
                                  </a:lnTo>
                                  <a:lnTo>
                                    <a:pt x="141" y="1243"/>
                                  </a:lnTo>
                                  <a:lnTo>
                                    <a:pt x="141" y="1237"/>
                                  </a:lnTo>
                                  <a:close/>
                                  <a:moveTo>
                                    <a:pt x="165" y="1280"/>
                                  </a:moveTo>
                                  <a:lnTo>
                                    <a:pt x="162" y="1274"/>
                                  </a:lnTo>
                                  <a:lnTo>
                                    <a:pt x="159" y="1269"/>
                                  </a:lnTo>
                                  <a:lnTo>
                                    <a:pt x="155" y="1261"/>
                                  </a:lnTo>
                                  <a:lnTo>
                                    <a:pt x="149" y="1254"/>
                                  </a:lnTo>
                                  <a:lnTo>
                                    <a:pt x="150" y="1261"/>
                                  </a:lnTo>
                                  <a:lnTo>
                                    <a:pt x="152" y="1268"/>
                                  </a:lnTo>
                                  <a:lnTo>
                                    <a:pt x="158" y="1274"/>
                                  </a:lnTo>
                                  <a:lnTo>
                                    <a:pt x="165" y="1280"/>
                                  </a:lnTo>
                                  <a:close/>
                                  <a:moveTo>
                                    <a:pt x="143" y="1294"/>
                                  </a:moveTo>
                                  <a:lnTo>
                                    <a:pt x="144" y="1293"/>
                                  </a:lnTo>
                                  <a:lnTo>
                                    <a:pt x="144" y="1290"/>
                                  </a:lnTo>
                                  <a:lnTo>
                                    <a:pt x="143" y="1289"/>
                                  </a:lnTo>
                                  <a:lnTo>
                                    <a:pt x="141" y="1286"/>
                                  </a:lnTo>
                                  <a:lnTo>
                                    <a:pt x="141" y="1294"/>
                                  </a:lnTo>
                                  <a:lnTo>
                                    <a:pt x="143" y="1294"/>
                                  </a:lnTo>
                                  <a:close/>
                                  <a:moveTo>
                                    <a:pt x="165" y="1316"/>
                                  </a:moveTo>
                                  <a:lnTo>
                                    <a:pt x="165" y="1313"/>
                                  </a:lnTo>
                                  <a:lnTo>
                                    <a:pt x="162" y="1313"/>
                                  </a:lnTo>
                                  <a:lnTo>
                                    <a:pt x="162" y="1316"/>
                                  </a:lnTo>
                                  <a:lnTo>
                                    <a:pt x="165" y="1316"/>
                                  </a:lnTo>
                                  <a:close/>
                                  <a:moveTo>
                                    <a:pt x="182" y="1346"/>
                                  </a:moveTo>
                                  <a:lnTo>
                                    <a:pt x="170" y="1327"/>
                                  </a:lnTo>
                                  <a:lnTo>
                                    <a:pt x="176" y="1340"/>
                                  </a:lnTo>
                                  <a:lnTo>
                                    <a:pt x="182" y="1346"/>
                                  </a:lnTo>
                                  <a:close/>
                                  <a:moveTo>
                                    <a:pt x="230" y="1403"/>
                                  </a:moveTo>
                                  <a:lnTo>
                                    <a:pt x="211" y="1381"/>
                                  </a:lnTo>
                                  <a:lnTo>
                                    <a:pt x="213" y="1386"/>
                                  </a:lnTo>
                                  <a:lnTo>
                                    <a:pt x="216" y="1391"/>
                                  </a:lnTo>
                                  <a:lnTo>
                                    <a:pt x="222" y="1397"/>
                                  </a:lnTo>
                                  <a:lnTo>
                                    <a:pt x="230" y="1403"/>
                                  </a:lnTo>
                                  <a:close/>
                                  <a:moveTo>
                                    <a:pt x="1368" y="644"/>
                                  </a:moveTo>
                                  <a:lnTo>
                                    <a:pt x="1368" y="646"/>
                                  </a:lnTo>
                                  <a:lnTo>
                                    <a:pt x="1367" y="646"/>
                                  </a:lnTo>
                                  <a:lnTo>
                                    <a:pt x="1365" y="647"/>
                                  </a:lnTo>
                                  <a:lnTo>
                                    <a:pt x="1362" y="647"/>
                                  </a:lnTo>
                                  <a:lnTo>
                                    <a:pt x="1360" y="641"/>
                                  </a:lnTo>
                                  <a:lnTo>
                                    <a:pt x="1365" y="642"/>
                                  </a:lnTo>
                                  <a:lnTo>
                                    <a:pt x="1368" y="644"/>
                                  </a:lnTo>
                                  <a:close/>
                                  <a:moveTo>
                                    <a:pt x="1358" y="652"/>
                                  </a:moveTo>
                                  <a:lnTo>
                                    <a:pt x="1357" y="656"/>
                                  </a:lnTo>
                                  <a:lnTo>
                                    <a:pt x="1355" y="661"/>
                                  </a:lnTo>
                                  <a:lnTo>
                                    <a:pt x="1350" y="668"/>
                                  </a:lnTo>
                                  <a:lnTo>
                                    <a:pt x="1344" y="676"/>
                                  </a:lnTo>
                                  <a:lnTo>
                                    <a:pt x="1341" y="676"/>
                                  </a:lnTo>
                                  <a:lnTo>
                                    <a:pt x="1340" y="676"/>
                                  </a:lnTo>
                                  <a:lnTo>
                                    <a:pt x="1339" y="675"/>
                                  </a:lnTo>
                                  <a:lnTo>
                                    <a:pt x="1339" y="674"/>
                                  </a:lnTo>
                                  <a:lnTo>
                                    <a:pt x="1341" y="667"/>
                                  </a:lnTo>
                                  <a:lnTo>
                                    <a:pt x="1344" y="661"/>
                                  </a:lnTo>
                                  <a:lnTo>
                                    <a:pt x="1350" y="657"/>
                                  </a:lnTo>
                                  <a:lnTo>
                                    <a:pt x="1358" y="652"/>
                                  </a:lnTo>
                                  <a:close/>
                                  <a:moveTo>
                                    <a:pt x="887" y="290"/>
                                  </a:moveTo>
                                  <a:lnTo>
                                    <a:pt x="869" y="294"/>
                                  </a:lnTo>
                                  <a:lnTo>
                                    <a:pt x="848" y="296"/>
                                  </a:lnTo>
                                  <a:lnTo>
                                    <a:pt x="821" y="296"/>
                                  </a:lnTo>
                                  <a:lnTo>
                                    <a:pt x="791" y="296"/>
                                  </a:lnTo>
                                  <a:lnTo>
                                    <a:pt x="785" y="299"/>
                                  </a:lnTo>
                                  <a:lnTo>
                                    <a:pt x="777" y="302"/>
                                  </a:lnTo>
                                  <a:lnTo>
                                    <a:pt x="767" y="304"/>
                                  </a:lnTo>
                                  <a:lnTo>
                                    <a:pt x="756" y="304"/>
                                  </a:lnTo>
                                  <a:lnTo>
                                    <a:pt x="757" y="303"/>
                                  </a:lnTo>
                                  <a:lnTo>
                                    <a:pt x="758" y="302"/>
                                  </a:lnTo>
                                  <a:lnTo>
                                    <a:pt x="761" y="299"/>
                                  </a:lnTo>
                                  <a:lnTo>
                                    <a:pt x="765" y="298"/>
                                  </a:lnTo>
                                  <a:lnTo>
                                    <a:pt x="769" y="297"/>
                                  </a:lnTo>
                                  <a:lnTo>
                                    <a:pt x="771" y="295"/>
                                  </a:lnTo>
                                  <a:lnTo>
                                    <a:pt x="773" y="293"/>
                                  </a:lnTo>
                                  <a:lnTo>
                                    <a:pt x="771" y="290"/>
                                  </a:lnTo>
                                  <a:lnTo>
                                    <a:pt x="783" y="290"/>
                                  </a:lnTo>
                                  <a:lnTo>
                                    <a:pt x="783" y="293"/>
                                  </a:lnTo>
                                  <a:lnTo>
                                    <a:pt x="786" y="293"/>
                                  </a:lnTo>
                                  <a:lnTo>
                                    <a:pt x="791" y="290"/>
                                  </a:lnTo>
                                  <a:lnTo>
                                    <a:pt x="793" y="287"/>
                                  </a:lnTo>
                                  <a:lnTo>
                                    <a:pt x="796" y="282"/>
                                  </a:lnTo>
                                  <a:lnTo>
                                    <a:pt x="813" y="285"/>
                                  </a:lnTo>
                                  <a:lnTo>
                                    <a:pt x="832" y="287"/>
                                  </a:lnTo>
                                  <a:lnTo>
                                    <a:pt x="856" y="287"/>
                                  </a:lnTo>
                                  <a:lnTo>
                                    <a:pt x="883" y="288"/>
                                  </a:lnTo>
                                  <a:lnTo>
                                    <a:pt x="887" y="290"/>
                                  </a:lnTo>
                                  <a:close/>
                                  <a:moveTo>
                                    <a:pt x="640" y="356"/>
                                  </a:moveTo>
                                  <a:lnTo>
                                    <a:pt x="628" y="356"/>
                                  </a:lnTo>
                                  <a:lnTo>
                                    <a:pt x="628" y="353"/>
                                  </a:lnTo>
                                  <a:lnTo>
                                    <a:pt x="631" y="352"/>
                                  </a:lnTo>
                                  <a:lnTo>
                                    <a:pt x="633" y="353"/>
                                  </a:lnTo>
                                  <a:lnTo>
                                    <a:pt x="636" y="354"/>
                                  </a:lnTo>
                                  <a:lnTo>
                                    <a:pt x="640" y="356"/>
                                  </a:lnTo>
                                  <a:close/>
                                  <a:moveTo>
                                    <a:pt x="381" y="600"/>
                                  </a:moveTo>
                                  <a:lnTo>
                                    <a:pt x="379" y="600"/>
                                  </a:lnTo>
                                  <a:lnTo>
                                    <a:pt x="379" y="596"/>
                                  </a:lnTo>
                                  <a:lnTo>
                                    <a:pt x="381" y="596"/>
                                  </a:lnTo>
                                  <a:lnTo>
                                    <a:pt x="381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989"/>
                          <wps:cNvSpPr>
                            <a:spLocks noEditPoints="1"/>
                          </wps:cNvSpPr>
                          <wps:spPr bwMode="auto">
                            <a:xfrm>
                              <a:off x="2573" y="201"/>
                              <a:ext cx="402" cy="279"/>
                            </a:xfrm>
                            <a:custGeom>
                              <a:avLst/>
                              <a:gdLst>
                                <a:gd name="T0" fmla="*/ 2345 w 2411"/>
                                <a:gd name="T1" fmla="*/ 171 h 1677"/>
                                <a:gd name="T2" fmla="*/ 2221 w 2411"/>
                                <a:gd name="T3" fmla="*/ 91 h 1677"/>
                                <a:gd name="T4" fmla="*/ 2062 w 2411"/>
                                <a:gd name="T5" fmla="*/ 160 h 1677"/>
                                <a:gd name="T6" fmla="*/ 1854 w 2411"/>
                                <a:gd name="T7" fmla="*/ 425 h 1677"/>
                                <a:gd name="T8" fmla="*/ 1795 w 2411"/>
                                <a:gd name="T9" fmla="*/ 588 h 1677"/>
                                <a:gd name="T10" fmla="*/ 1812 w 2411"/>
                                <a:gd name="T11" fmla="*/ 660 h 1677"/>
                                <a:gd name="T12" fmla="*/ 1724 w 2411"/>
                                <a:gd name="T13" fmla="*/ 1195 h 1677"/>
                                <a:gd name="T14" fmla="*/ 1684 w 2411"/>
                                <a:gd name="T15" fmla="*/ 1267 h 1677"/>
                                <a:gd name="T16" fmla="*/ 1632 w 2411"/>
                                <a:gd name="T17" fmla="*/ 1359 h 1677"/>
                                <a:gd name="T18" fmla="*/ 1554 w 2411"/>
                                <a:gd name="T19" fmla="*/ 1501 h 1677"/>
                                <a:gd name="T20" fmla="*/ 1474 w 2411"/>
                                <a:gd name="T21" fmla="*/ 1633 h 1677"/>
                                <a:gd name="T22" fmla="*/ 1406 w 2411"/>
                                <a:gd name="T23" fmla="*/ 1661 h 1677"/>
                                <a:gd name="T24" fmla="*/ 1296 w 2411"/>
                                <a:gd name="T25" fmla="*/ 1514 h 1677"/>
                                <a:gd name="T26" fmla="*/ 1045 w 2411"/>
                                <a:gd name="T27" fmla="*/ 1241 h 1677"/>
                                <a:gd name="T28" fmla="*/ 552 w 2411"/>
                                <a:gd name="T29" fmla="*/ 777 h 1677"/>
                                <a:gd name="T30" fmla="*/ 384 w 2411"/>
                                <a:gd name="T31" fmla="*/ 1097 h 1677"/>
                                <a:gd name="T32" fmla="*/ 357 w 2411"/>
                                <a:gd name="T33" fmla="*/ 1070 h 1677"/>
                                <a:gd name="T34" fmla="*/ 330 w 2411"/>
                                <a:gd name="T35" fmla="*/ 1109 h 1677"/>
                                <a:gd name="T36" fmla="*/ 340 w 2411"/>
                                <a:gd name="T37" fmla="*/ 1141 h 1677"/>
                                <a:gd name="T38" fmla="*/ 379 w 2411"/>
                                <a:gd name="T39" fmla="*/ 1136 h 1677"/>
                                <a:gd name="T40" fmla="*/ 341 w 2411"/>
                                <a:gd name="T41" fmla="*/ 1218 h 1677"/>
                                <a:gd name="T42" fmla="*/ 317 w 2411"/>
                                <a:gd name="T43" fmla="*/ 1217 h 1677"/>
                                <a:gd name="T44" fmla="*/ 305 w 2411"/>
                                <a:gd name="T45" fmla="*/ 1146 h 1677"/>
                                <a:gd name="T46" fmla="*/ 255 w 2411"/>
                                <a:gd name="T47" fmla="*/ 1190 h 1677"/>
                                <a:gd name="T48" fmla="*/ 85 w 2411"/>
                                <a:gd name="T49" fmla="*/ 1481 h 1677"/>
                                <a:gd name="T50" fmla="*/ 7 w 2411"/>
                                <a:gd name="T51" fmla="*/ 1599 h 1677"/>
                                <a:gd name="T52" fmla="*/ 33 w 2411"/>
                                <a:gd name="T53" fmla="*/ 1525 h 1677"/>
                                <a:gd name="T54" fmla="*/ 186 w 2411"/>
                                <a:gd name="T55" fmla="*/ 1246 h 1677"/>
                                <a:gd name="T56" fmla="*/ 266 w 2411"/>
                                <a:gd name="T57" fmla="*/ 1099 h 1677"/>
                                <a:gd name="T58" fmla="*/ 464 w 2411"/>
                                <a:gd name="T59" fmla="*/ 792 h 1677"/>
                                <a:gd name="T60" fmla="*/ 394 w 2411"/>
                                <a:gd name="T61" fmla="*/ 596 h 1677"/>
                                <a:gd name="T62" fmla="*/ 474 w 2411"/>
                                <a:gd name="T63" fmla="*/ 466 h 1677"/>
                                <a:gd name="T64" fmla="*/ 326 w 2411"/>
                                <a:gd name="T65" fmla="*/ 350 h 1677"/>
                                <a:gd name="T66" fmla="*/ 141 w 2411"/>
                                <a:gd name="T67" fmla="*/ 383 h 1677"/>
                                <a:gd name="T68" fmla="*/ 139 w 2411"/>
                                <a:gd name="T69" fmla="*/ 436 h 1677"/>
                                <a:gd name="T70" fmla="*/ 98 w 2411"/>
                                <a:gd name="T71" fmla="*/ 347 h 1677"/>
                                <a:gd name="T72" fmla="*/ 265 w 2411"/>
                                <a:gd name="T73" fmla="*/ 302 h 1677"/>
                                <a:gd name="T74" fmla="*/ 407 w 2411"/>
                                <a:gd name="T75" fmla="*/ 317 h 1677"/>
                                <a:gd name="T76" fmla="*/ 504 w 2411"/>
                                <a:gd name="T77" fmla="*/ 342 h 1677"/>
                                <a:gd name="T78" fmla="*/ 598 w 2411"/>
                                <a:gd name="T79" fmla="*/ 302 h 1677"/>
                                <a:gd name="T80" fmla="*/ 802 w 2411"/>
                                <a:gd name="T81" fmla="*/ 193 h 1677"/>
                                <a:gd name="T82" fmla="*/ 898 w 2411"/>
                                <a:gd name="T83" fmla="*/ 221 h 1677"/>
                                <a:gd name="T84" fmla="*/ 1127 w 2411"/>
                                <a:gd name="T85" fmla="*/ 525 h 1677"/>
                                <a:gd name="T86" fmla="*/ 1582 w 2411"/>
                                <a:gd name="T87" fmla="*/ 970 h 1677"/>
                                <a:gd name="T88" fmla="*/ 1815 w 2411"/>
                                <a:gd name="T89" fmla="*/ 407 h 1677"/>
                                <a:gd name="T90" fmla="*/ 2099 w 2411"/>
                                <a:gd name="T91" fmla="*/ 55 h 1677"/>
                                <a:gd name="T92" fmla="*/ 2324 w 2411"/>
                                <a:gd name="T93" fmla="*/ 80 h 1677"/>
                                <a:gd name="T94" fmla="*/ 2407 w 2411"/>
                                <a:gd name="T95" fmla="*/ 246 h 1677"/>
                                <a:gd name="T96" fmla="*/ 193 w 2411"/>
                                <a:gd name="T97" fmla="*/ 499 h 1677"/>
                                <a:gd name="T98" fmla="*/ 245 w 2411"/>
                                <a:gd name="T99" fmla="*/ 568 h 1677"/>
                                <a:gd name="T100" fmla="*/ 271 w 2411"/>
                                <a:gd name="T101" fmla="*/ 596 h 1677"/>
                                <a:gd name="T102" fmla="*/ 217 w 2411"/>
                                <a:gd name="T103" fmla="*/ 538 h 1677"/>
                                <a:gd name="T104" fmla="*/ 211 w 2411"/>
                                <a:gd name="T105" fmla="*/ 577 h 1677"/>
                                <a:gd name="T106" fmla="*/ 479 w 2411"/>
                                <a:gd name="T107" fmla="*/ 327 h 1677"/>
                                <a:gd name="T108" fmla="*/ 1239 w 2411"/>
                                <a:gd name="T109" fmla="*/ 1245 h 1677"/>
                                <a:gd name="T110" fmla="*/ 1109 w 2411"/>
                                <a:gd name="T111" fmla="*/ 1119 h 1677"/>
                                <a:gd name="T112" fmla="*/ 1088 w 2411"/>
                                <a:gd name="T113" fmla="*/ 1097 h 1677"/>
                                <a:gd name="T114" fmla="*/ 848 w 2411"/>
                                <a:gd name="T115" fmla="*/ 857 h 1677"/>
                                <a:gd name="T116" fmla="*/ 910 w 2411"/>
                                <a:gd name="T117" fmla="*/ 926 h 1677"/>
                                <a:gd name="T118" fmla="*/ 877 w 2411"/>
                                <a:gd name="T119" fmla="*/ 890 h 1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411" h="1677">
                                  <a:moveTo>
                                    <a:pt x="2411" y="271"/>
                                  </a:moveTo>
                                  <a:lnTo>
                                    <a:pt x="2399" y="275"/>
                                  </a:lnTo>
                                  <a:lnTo>
                                    <a:pt x="2399" y="254"/>
                                  </a:lnTo>
                                  <a:lnTo>
                                    <a:pt x="2397" y="252"/>
                                  </a:lnTo>
                                  <a:lnTo>
                                    <a:pt x="2395" y="249"/>
                                  </a:lnTo>
                                  <a:lnTo>
                                    <a:pt x="2391" y="244"/>
                                  </a:lnTo>
                                  <a:lnTo>
                                    <a:pt x="2387" y="239"/>
                                  </a:lnTo>
                                  <a:lnTo>
                                    <a:pt x="2378" y="222"/>
                                  </a:lnTo>
                                  <a:lnTo>
                                    <a:pt x="2367" y="199"/>
                                  </a:lnTo>
                                  <a:lnTo>
                                    <a:pt x="2357" y="184"/>
                                  </a:lnTo>
                                  <a:lnTo>
                                    <a:pt x="2345" y="171"/>
                                  </a:lnTo>
                                  <a:lnTo>
                                    <a:pt x="2334" y="157"/>
                                  </a:lnTo>
                                  <a:lnTo>
                                    <a:pt x="2323" y="146"/>
                                  </a:lnTo>
                                  <a:lnTo>
                                    <a:pt x="2313" y="135"/>
                                  </a:lnTo>
                                  <a:lnTo>
                                    <a:pt x="2301" y="125"/>
                                  </a:lnTo>
                                  <a:lnTo>
                                    <a:pt x="2290" y="117"/>
                                  </a:lnTo>
                                  <a:lnTo>
                                    <a:pt x="2279" y="110"/>
                                  </a:lnTo>
                                  <a:lnTo>
                                    <a:pt x="2268" y="104"/>
                                  </a:lnTo>
                                  <a:lnTo>
                                    <a:pt x="2256" y="99"/>
                                  </a:lnTo>
                                  <a:lnTo>
                                    <a:pt x="2244" y="96"/>
                                  </a:lnTo>
                                  <a:lnTo>
                                    <a:pt x="2233" y="92"/>
                                  </a:lnTo>
                                  <a:lnTo>
                                    <a:pt x="2221" y="91"/>
                                  </a:lnTo>
                                  <a:lnTo>
                                    <a:pt x="2210" y="91"/>
                                  </a:lnTo>
                                  <a:lnTo>
                                    <a:pt x="2198" y="91"/>
                                  </a:lnTo>
                                  <a:lnTo>
                                    <a:pt x="2187" y="93"/>
                                  </a:lnTo>
                                  <a:lnTo>
                                    <a:pt x="2153" y="107"/>
                                  </a:lnTo>
                                  <a:lnTo>
                                    <a:pt x="2125" y="121"/>
                                  </a:lnTo>
                                  <a:lnTo>
                                    <a:pt x="2112" y="129"/>
                                  </a:lnTo>
                                  <a:lnTo>
                                    <a:pt x="2101" y="135"/>
                                  </a:lnTo>
                                  <a:lnTo>
                                    <a:pt x="2090" y="143"/>
                                  </a:lnTo>
                                  <a:lnTo>
                                    <a:pt x="2081" y="150"/>
                                  </a:lnTo>
                                  <a:lnTo>
                                    <a:pt x="2072" y="155"/>
                                  </a:lnTo>
                                  <a:lnTo>
                                    <a:pt x="2062" y="160"/>
                                  </a:lnTo>
                                  <a:lnTo>
                                    <a:pt x="2050" y="170"/>
                                  </a:lnTo>
                                  <a:lnTo>
                                    <a:pt x="2038" y="180"/>
                                  </a:lnTo>
                                  <a:lnTo>
                                    <a:pt x="2021" y="201"/>
                                  </a:lnTo>
                                  <a:lnTo>
                                    <a:pt x="2001" y="224"/>
                                  </a:lnTo>
                                  <a:lnTo>
                                    <a:pt x="1976" y="248"/>
                                  </a:lnTo>
                                  <a:lnTo>
                                    <a:pt x="1949" y="273"/>
                                  </a:lnTo>
                                  <a:lnTo>
                                    <a:pt x="1929" y="305"/>
                                  </a:lnTo>
                                  <a:lnTo>
                                    <a:pt x="1907" y="338"/>
                                  </a:lnTo>
                                  <a:lnTo>
                                    <a:pt x="1885" y="375"/>
                                  </a:lnTo>
                                  <a:lnTo>
                                    <a:pt x="1862" y="415"/>
                                  </a:lnTo>
                                  <a:lnTo>
                                    <a:pt x="1854" y="425"/>
                                  </a:lnTo>
                                  <a:lnTo>
                                    <a:pt x="1847" y="439"/>
                                  </a:lnTo>
                                  <a:lnTo>
                                    <a:pt x="1839" y="453"/>
                                  </a:lnTo>
                                  <a:lnTo>
                                    <a:pt x="1830" y="470"/>
                                  </a:lnTo>
                                  <a:lnTo>
                                    <a:pt x="1822" y="490"/>
                                  </a:lnTo>
                                  <a:lnTo>
                                    <a:pt x="1814" y="511"/>
                                  </a:lnTo>
                                  <a:lnTo>
                                    <a:pt x="1806" y="534"/>
                                  </a:lnTo>
                                  <a:lnTo>
                                    <a:pt x="1798" y="559"/>
                                  </a:lnTo>
                                  <a:lnTo>
                                    <a:pt x="1796" y="565"/>
                                  </a:lnTo>
                                  <a:lnTo>
                                    <a:pt x="1795" y="571"/>
                                  </a:lnTo>
                                  <a:lnTo>
                                    <a:pt x="1794" y="579"/>
                                  </a:lnTo>
                                  <a:lnTo>
                                    <a:pt x="1795" y="588"/>
                                  </a:lnTo>
                                  <a:lnTo>
                                    <a:pt x="1808" y="570"/>
                                  </a:lnTo>
                                  <a:lnTo>
                                    <a:pt x="1820" y="550"/>
                                  </a:lnTo>
                                  <a:lnTo>
                                    <a:pt x="1830" y="528"/>
                                  </a:lnTo>
                                  <a:lnTo>
                                    <a:pt x="1839" y="504"/>
                                  </a:lnTo>
                                  <a:lnTo>
                                    <a:pt x="1843" y="509"/>
                                  </a:lnTo>
                                  <a:lnTo>
                                    <a:pt x="1840" y="528"/>
                                  </a:lnTo>
                                  <a:lnTo>
                                    <a:pt x="1835" y="550"/>
                                  </a:lnTo>
                                  <a:lnTo>
                                    <a:pt x="1831" y="574"/>
                                  </a:lnTo>
                                  <a:lnTo>
                                    <a:pt x="1825" y="600"/>
                                  </a:lnTo>
                                  <a:lnTo>
                                    <a:pt x="1818" y="629"/>
                                  </a:lnTo>
                                  <a:lnTo>
                                    <a:pt x="1812" y="660"/>
                                  </a:lnTo>
                                  <a:lnTo>
                                    <a:pt x="1804" y="694"/>
                                  </a:lnTo>
                                  <a:lnTo>
                                    <a:pt x="1795" y="730"/>
                                  </a:lnTo>
                                  <a:lnTo>
                                    <a:pt x="1780" y="795"/>
                                  </a:lnTo>
                                  <a:lnTo>
                                    <a:pt x="1767" y="856"/>
                                  </a:lnTo>
                                  <a:lnTo>
                                    <a:pt x="1755" y="916"/>
                                  </a:lnTo>
                                  <a:lnTo>
                                    <a:pt x="1748" y="973"/>
                                  </a:lnTo>
                                  <a:lnTo>
                                    <a:pt x="1741" y="1028"/>
                                  </a:lnTo>
                                  <a:lnTo>
                                    <a:pt x="1736" y="1080"/>
                                  </a:lnTo>
                                  <a:lnTo>
                                    <a:pt x="1733" y="1129"/>
                                  </a:lnTo>
                                  <a:lnTo>
                                    <a:pt x="1733" y="1176"/>
                                  </a:lnTo>
                                  <a:lnTo>
                                    <a:pt x="1724" y="1195"/>
                                  </a:lnTo>
                                  <a:lnTo>
                                    <a:pt x="1717" y="1208"/>
                                  </a:lnTo>
                                  <a:lnTo>
                                    <a:pt x="1714" y="1217"/>
                                  </a:lnTo>
                                  <a:lnTo>
                                    <a:pt x="1714" y="1222"/>
                                  </a:lnTo>
                                  <a:lnTo>
                                    <a:pt x="1709" y="1225"/>
                                  </a:lnTo>
                                  <a:lnTo>
                                    <a:pt x="1705" y="1229"/>
                                  </a:lnTo>
                                  <a:lnTo>
                                    <a:pt x="1701" y="1232"/>
                                  </a:lnTo>
                                  <a:lnTo>
                                    <a:pt x="1697" y="1238"/>
                                  </a:lnTo>
                                  <a:lnTo>
                                    <a:pt x="1693" y="1243"/>
                                  </a:lnTo>
                                  <a:lnTo>
                                    <a:pt x="1690" y="1250"/>
                                  </a:lnTo>
                                  <a:lnTo>
                                    <a:pt x="1687" y="1258"/>
                                  </a:lnTo>
                                  <a:lnTo>
                                    <a:pt x="1684" y="1267"/>
                                  </a:lnTo>
                                  <a:lnTo>
                                    <a:pt x="1681" y="1276"/>
                                  </a:lnTo>
                                  <a:lnTo>
                                    <a:pt x="1679" y="1284"/>
                                  </a:lnTo>
                                  <a:lnTo>
                                    <a:pt x="1674" y="1291"/>
                                  </a:lnTo>
                                  <a:lnTo>
                                    <a:pt x="1671" y="1298"/>
                                  </a:lnTo>
                                  <a:lnTo>
                                    <a:pt x="1666" y="1304"/>
                                  </a:lnTo>
                                  <a:lnTo>
                                    <a:pt x="1662" y="1308"/>
                                  </a:lnTo>
                                  <a:lnTo>
                                    <a:pt x="1657" y="1312"/>
                                  </a:lnTo>
                                  <a:lnTo>
                                    <a:pt x="1652" y="1315"/>
                                  </a:lnTo>
                                  <a:lnTo>
                                    <a:pt x="1652" y="1321"/>
                                  </a:lnTo>
                                  <a:lnTo>
                                    <a:pt x="1643" y="1338"/>
                                  </a:lnTo>
                                  <a:lnTo>
                                    <a:pt x="1632" y="1359"/>
                                  </a:lnTo>
                                  <a:lnTo>
                                    <a:pt x="1618" y="1385"/>
                                  </a:lnTo>
                                  <a:lnTo>
                                    <a:pt x="1603" y="1416"/>
                                  </a:lnTo>
                                  <a:lnTo>
                                    <a:pt x="1599" y="1423"/>
                                  </a:lnTo>
                                  <a:lnTo>
                                    <a:pt x="1592" y="1432"/>
                                  </a:lnTo>
                                  <a:lnTo>
                                    <a:pt x="1583" y="1442"/>
                                  </a:lnTo>
                                  <a:lnTo>
                                    <a:pt x="1571" y="1453"/>
                                  </a:lnTo>
                                  <a:lnTo>
                                    <a:pt x="1571" y="1461"/>
                                  </a:lnTo>
                                  <a:lnTo>
                                    <a:pt x="1569" y="1470"/>
                                  </a:lnTo>
                                  <a:lnTo>
                                    <a:pt x="1565" y="1480"/>
                                  </a:lnTo>
                                  <a:lnTo>
                                    <a:pt x="1561" y="1490"/>
                                  </a:lnTo>
                                  <a:lnTo>
                                    <a:pt x="1554" y="1501"/>
                                  </a:lnTo>
                                  <a:lnTo>
                                    <a:pt x="1547" y="1512"/>
                                  </a:lnTo>
                                  <a:lnTo>
                                    <a:pt x="1538" y="1525"/>
                                  </a:lnTo>
                                  <a:lnTo>
                                    <a:pt x="1528" y="1537"/>
                                  </a:lnTo>
                                  <a:lnTo>
                                    <a:pt x="1522" y="1547"/>
                                  </a:lnTo>
                                  <a:lnTo>
                                    <a:pt x="1519" y="1553"/>
                                  </a:lnTo>
                                  <a:lnTo>
                                    <a:pt x="1517" y="1558"/>
                                  </a:lnTo>
                                  <a:lnTo>
                                    <a:pt x="1517" y="1560"/>
                                  </a:lnTo>
                                  <a:lnTo>
                                    <a:pt x="1510" y="1574"/>
                                  </a:lnTo>
                                  <a:lnTo>
                                    <a:pt x="1501" y="1591"/>
                                  </a:lnTo>
                                  <a:lnTo>
                                    <a:pt x="1489" y="1610"/>
                                  </a:lnTo>
                                  <a:lnTo>
                                    <a:pt x="1474" y="1633"/>
                                  </a:lnTo>
                                  <a:lnTo>
                                    <a:pt x="1471" y="1642"/>
                                  </a:lnTo>
                                  <a:lnTo>
                                    <a:pt x="1467" y="1650"/>
                                  </a:lnTo>
                                  <a:lnTo>
                                    <a:pt x="1464" y="1657"/>
                                  </a:lnTo>
                                  <a:lnTo>
                                    <a:pt x="1459" y="1663"/>
                                  </a:lnTo>
                                  <a:lnTo>
                                    <a:pt x="1455" y="1668"/>
                                  </a:lnTo>
                                  <a:lnTo>
                                    <a:pt x="1450" y="1671"/>
                                  </a:lnTo>
                                  <a:lnTo>
                                    <a:pt x="1445" y="1675"/>
                                  </a:lnTo>
                                  <a:lnTo>
                                    <a:pt x="1439" y="1677"/>
                                  </a:lnTo>
                                  <a:lnTo>
                                    <a:pt x="1428" y="1674"/>
                                  </a:lnTo>
                                  <a:lnTo>
                                    <a:pt x="1417" y="1668"/>
                                  </a:lnTo>
                                  <a:lnTo>
                                    <a:pt x="1406" y="1661"/>
                                  </a:lnTo>
                                  <a:lnTo>
                                    <a:pt x="1395" y="1653"/>
                                  </a:lnTo>
                                  <a:lnTo>
                                    <a:pt x="1386" y="1644"/>
                                  </a:lnTo>
                                  <a:lnTo>
                                    <a:pt x="1376" y="1633"/>
                                  </a:lnTo>
                                  <a:lnTo>
                                    <a:pt x="1367" y="1620"/>
                                  </a:lnTo>
                                  <a:lnTo>
                                    <a:pt x="1358" y="1606"/>
                                  </a:lnTo>
                                  <a:lnTo>
                                    <a:pt x="1338" y="1571"/>
                                  </a:lnTo>
                                  <a:lnTo>
                                    <a:pt x="1321" y="1544"/>
                                  </a:lnTo>
                                  <a:lnTo>
                                    <a:pt x="1313" y="1534"/>
                                  </a:lnTo>
                                  <a:lnTo>
                                    <a:pt x="1307" y="1525"/>
                                  </a:lnTo>
                                  <a:lnTo>
                                    <a:pt x="1301" y="1518"/>
                                  </a:lnTo>
                                  <a:lnTo>
                                    <a:pt x="1296" y="1514"/>
                                  </a:lnTo>
                                  <a:lnTo>
                                    <a:pt x="1275" y="1489"/>
                                  </a:lnTo>
                                  <a:lnTo>
                                    <a:pt x="1251" y="1460"/>
                                  </a:lnTo>
                                  <a:lnTo>
                                    <a:pt x="1223" y="1425"/>
                                  </a:lnTo>
                                  <a:lnTo>
                                    <a:pt x="1190" y="1385"/>
                                  </a:lnTo>
                                  <a:lnTo>
                                    <a:pt x="1172" y="1369"/>
                                  </a:lnTo>
                                  <a:lnTo>
                                    <a:pt x="1153" y="1351"/>
                                  </a:lnTo>
                                  <a:lnTo>
                                    <a:pt x="1134" y="1332"/>
                                  </a:lnTo>
                                  <a:lnTo>
                                    <a:pt x="1113" y="1312"/>
                                  </a:lnTo>
                                  <a:lnTo>
                                    <a:pt x="1091" y="1289"/>
                                  </a:lnTo>
                                  <a:lnTo>
                                    <a:pt x="1069" y="1266"/>
                                  </a:lnTo>
                                  <a:lnTo>
                                    <a:pt x="1045" y="1241"/>
                                  </a:lnTo>
                                  <a:lnTo>
                                    <a:pt x="1020" y="1214"/>
                                  </a:lnTo>
                                  <a:lnTo>
                                    <a:pt x="987" y="1186"/>
                                  </a:lnTo>
                                  <a:lnTo>
                                    <a:pt x="952" y="1153"/>
                                  </a:lnTo>
                                  <a:lnTo>
                                    <a:pt x="913" y="1115"/>
                                  </a:lnTo>
                                  <a:lnTo>
                                    <a:pt x="872" y="1075"/>
                                  </a:lnTo>
                                  <a:lnTo>
                                    <a:pt x="659" y="861"/>
                                  </a:lnTo>
                                  <a:lnTo>
                                    <a:pt x="648" y="848"/>
                                  </a:lnTo>
                                  <a:lnTo>
                                    <a:pt x="629" y="827"/>
                                  </a:lnTo>
                                  <a:lnTo>
                                    <a:pt x="599" y="796"/>
                                  </a:lnTo>
                                  <a:lnTo>
                                    <a:pt x="562" y="758"/>
                                  </a:lnTo>
                                  <a:lnTo>
                                    <a:pt x="552" y="777"/>
                                  </a:lnTo>
                                  <a:lnTo>
                                    <a:pt x="540" y="801"/>
                                  </a:lnTo>
                                  <a:lnTo>
                                    <a:pt x="525" y="830"/>
                                  </a:lnTo>
                                  <a:lnTo>
                                    <a:pt x="509" y="864"/>
                                  </a:lnTo>
                                  <a:lnTo>
                                    <a:pt x="490" y="904"/>
                                  </a:lnTo>
                                  <a:lnTo>
                                    <a:pt x="471" y="948"/>
                                  </a:lnTo>
                                  <a:lnTo>
                                    <a:pt x="448" y="997"/>
                                  </a:lnTo>
                                  <a:lnTo>
                                    <a:pt x="425" y="1050"/>
                                  </a:lnTo>
                                  <a:lnTo>
                                    <a:pt x="417" y="1061"/>
                                  </a:lnTo>
                                  <a:lnTo>
                                    <a:pt x="408" y="1072"/>
                                  </a:lnTo>
                                  <a:lnTo>
                                    <a:pt x="397" y="1084"/>
                                  </a:lnTo>
                                  <a:lnTo>
                                    <a:pt x="384" y="1097"/>
                                  </a:lnTo>
                                  <a:lnTo>
                                    <a:pt x="383" y="1095"/>
                                  </a:lnTo>
                                  <a:lnTo>
                                    <a:pt x="381" y="1087"/>
                                  </a:lnTo>
                                  <a:lnTo>
                                    <a:pt x="380" y="1082"/>
                                  </a:lnTo>
                                  <a:lnTo>
                                    <a:pt x="377" y="1079"/>
                                  </a:lnTo>
                                  <a:lnTo>
                                    <a:pt x="374" y="1078"/>
                                  </a:lnTo>
                                  <a:lnTo>
                                    <a:pt x="371" y="1078"/>
                                  </a:lnTo>
                                  <a:lnTo>
                                    <a:pt x="364" y="1081"/>
                                  </a:lnTo>
                                  <a:lnTo>
                                    <a:pt x="361" y="1083"/>
                                  </a:lnTo>
                                  <a:lnTo>
                                    <a:pt x="357" y="1084"/>
                                  </a:lnTo>
                                  <a:lnTo>
                                    <a:pt x="357" y="1087"/>
                                  </a:lnTo>
                                  <a:lnTo>
                                    <a:pt x="357" y="1070"/>
                                  </a:lnTo>
                                  <a:lnTo>
                                    <a:pt x="355" y="1069"/>
                                  </a:lnTo>
                                  <a:lnTo>
                                    <a:pt x="353" y="1069"/>
                                  </a:lnTo>
                                  <a:lnTo>
                                    <a:pt x="350" y="1069"/>
                                  </a:lnTo>
                                  <a:lnTo>
                                    <a:pt x="348" y="1070"/>
                                  </a:lnTo>
                                  <a:lnTo>
                                    <a:pt x="343" y="1073"/>
                                  </a:lnTo>
                                  <a:lnTo>
                                    <a:pt x="337" y="1080"/>
                                  </a:lnTo>
                                  <a:lnTo>
                                    <a:pt x="331" y="1087"/>
                                  </a:lnTo>
                                  <a:lnTo>
                                    <a:pt x="328" y="1092"/>
                                  </a:lnTo>
                                  <a:lnTo>
                                    <a:pt x="326" y="1097"/>
                                  </a:lnTo>
                                  <a:lnTo>
                                    <a:pt x="325" y="1100"/>
                                  </a:lnTo>
                                  <a:lnTo>
                                    <a:pt x="330" y="1109"/>
                                  </a:lnTo>
                                  <a:lnTo>
                                    <a:pt x="337" y="1117"/>
                                  </a:lnTo>
                                  <a:lnTo>
                                    <a:pt x="340" y="1120"/>
                                  </a:lnTo>
                                  <a:lnTo>
                                    <a:pt x="344" y="1122"/>
                                  </a:lnTo>
                                  <a:lnTo>
                                    <a:pt x="347" y="1123"/>
                                  </a:lnTo>
                                  <a:lnTo>
                                    <a:pt x="352" y="1124"/>
                                  </a:lnTo>
                                  <a:lnTo>
                                    <a:pt x="350" y="1128"/>
                                  </a:lnTo>
                                  <a:lnTo>
                                    <a:pt x="346" y="1131"/>
                                  </a:lnTo>
                                  <a:lnTo>
                                    <a:pt x="344" y="1133"/>
                                  </a:lnTo>
                                  <a:lnTo>
                                    <a:pt x="343" y="1136"/>
                                  </a:lnTo>
                                  <a:lnTo>
                                    <a:pt x="341" y="1138"/>
                                  </a:lnTo>
                                  <a:lnTo>
                                    <a:pt x="340" y="1141"/>
                                  </a:lnTo>
                                  <a:lnTo>
                                    <a:pt x="352" y="1146"/>
                                  </a:lnTo>
                                  <a:lnTo>
                                    <a:pt x="354" y="1146"/>
                                  </a:lnTo>
                                  <a:lnTo>
                                    <a:pt x="356" y="1144"/>
                                  </a:lnTo>
                                  <a:lnTo>
                                    <a:pt x="358" y="1141"/>
                                  </a:lnTo>
                                  <a:lnTo>
                                    <a:pt x="361" y="1137"/>
                                  </a:lnTo>
                                  <a:lnTo>
                                    <a:pt x="363" y="1132"/>
                                  </a:lnTo>
                                  <a:lnTo>
                                    <a:pt x="366" y="1130"/>
                                  </a:lnTo>
                                  <a:lnTo>
                                    <a:pt x="370" y="1129"/>
                                  </a:lnTo>
                                  <a:lnTo>
                                    <a:pt x="373" y="1130"/>
                                  </a:lnTo>
                                  <a:lnTo>
                                    <a:pt x="376" y="1132"/>
                                  </a:lnTo>
                                  <a:lnTo>
                                    <a:pt x="379" y="1136"/>
                                  </a:lnTo>
                                  <a:lnTo>
                                    <a:pt x="381" y="1139"/>
                                  </a:lnTo>
                                  <a:lnTo>
                                    <a:pt x="381" y="1144"/>
                                  </a:lnTo>
                                  <a:lnTo>
                                    <a:pt x="380" y="1148"/>
                                  </a:lnTo>
                                  <a:lnTo>
                                    <a:pt x="374" y="1157"/>
                                  </a:lnTo>
                                  <a:lnTo>
                                    <a:pt x="372" y="1163"/>
                                  </a:lnTo>
                                  <a:lnTo>
                                    <a:pt x="370" y="1167"/>
                                  </a:lnTo>
                                  <a:lnTo>
                                    <a:pt x="370" y="1172"/>
                                  </a:lnTo>
                                  <a:lnTo>
                                    <a:pt x="371" y="1176"/>
                                  </a:lnTo>
                                  <a:lnTo>
                                    <a:pt x="362" y="1187"/>
                                  </a:lnTo>
                                  <a:lnTo>
                                    <a:pt x="353" y="1201"/>
                                  </a:lnTo>
                                  <a:lnTo>
                                    <a:pt x="341" y="1218"/>
                                  </a:lnTo>
                                  <a:lnTo>
                                    <a:pt x="330" y="1239"/>
                                  </a:lnTo>
                                  <a:lnTo>
                                    <a:pt x="312" y="1257"/>
                                  </a:lnTo>
                                  <a:lnTo>
                                    <a:pt x="305" y="1263"/>
                                  </a:lnTo>
                                  <a:lnTo>
                                    <a:pt x="307" y="1259"/>
                                  </a:lnTo>
                                  <a:lnTo>
                                    <a:pt x="308" y="1254"/>
                                  </a:lnTo>
                                  <a:lnTo>
                                    <a:pt x="310" y="1249"/>
                                  </a:lnTo>
                                  <a:lnTo>
                                    <a:pt x="312" y="1242"/>
                                  </a:lnTo>
                                  <a:lnTo>
                                    <a:pt x="318" y="1232"/>
                                  </a:lnTo>
                                  <a:lnTo>
                                    <a:pt x="319" y="1225"/>
                                  </a:lnTo>
                                  <a:lnTo>
                                    <a:pt x="319" y="1221"/>
                                  </a:lnTo>
                                  <a:lnTo>
                                    <a:pt x="317" y="1217"/>
                                  </a:lnTo>
                                  <a:lnTo>
                                    <a:pt x="313" y="1214"/>
                                  </a:lnTo>
                                  <a:lnTo>
                                    <a:pt x="309" y="1212"/>
                                  </a:lnTo>
                                  <a:lnTo>
                                    <a:pt x="309" y="1206"/>
                                  </a:lnTo>
                                  <a:lnTo>
                                    <a:pt x="308" y="1200"/>
                                  </a:lnTo>
                                  <a:lnTo>
                                    <a:pt x="304" y="1195"/>
                                  </a:lnTo>
                                  <a:lnTo>
                                    <a:pt x="300" y="1190"/>
                                  </a:lnTo>
                                  <a:lnTo>
                                    <a:pt x="304" y="1181"/>
                                  </a:lnTo>
                                  <a:lnTo>
                                    <a:pt x="308" y="1170"/>
                                  </a:lnTo>
                                  <a:lnTo>
                                    <a:pt x="309" y="1157"/>
                                  </a:lnTo>
                                  <a:lnTo>
                                    <a:pt x="309" y="1144"/>
                                  </a:lnTo>
                                  <a:lnTo>
                                    <a:pt x="305" y="1146"/>
                                  </a:lnTo>
                                  <a:lnTo>
                                    <a:pt x="299" y="1149"/>
                                  </a:lnTo>
                                  <a:lnTo>
                                    <a:pt x="287" y="1154"/>
                                  </a:lnTo>
                                  <a:lnTo>
                                    <a:pt x="273" y="1159"/>
                                  </a:lnTo>
                                  <a:lnTo>
                                    <a:pt x="268" y="1163"/>
                                  </a:lnTo>
                                  <a:lnTo>
                                    <a:pt x="265" y="1166"/>
                                  </a:lnTo>
                                  <a:lnTo>
                                    <a:pt x="262" y="1169"/>
                                  </a:lnTo>
                                  <a:lnTo>
                                    <a:pt x="259" y="1173"/>
                                  </a:lnTo>
                                  <a:lnTo>
                                    <a:pt x="257" y="1176"/>
                                  </a:lnTo>
                                  <a:lnTo>
                                    <a:pt x="256" y="1181"/>
                                  </a:lnTo>
                                  <a:lnTo>
                                    <a:pt x="255" y="1186"/>
                                  </a:lnTo>
                                  <a:lnTo>
                                    <a:pt x="255" y="1190"/>
                                  </a:lnTo>
                                  <a:lnTo>
                                    <a:pt x="245" y="1203"/>
                                  </a:lnTo>
                                  <a:lnTo>
                                    <a:pt x="233" y="1216"/>
                                  </a:lnTo>
                                  <a:lnTo>
                                    <a:pt x="223" y="1231"/>
                                  </a:lnTo>
                                  <a:lnTo>
                                    <a:pt x="212" y="1248"/>
                                  </a:lnTo>
                                  <a:lnTo>
                                    <a:pt x="189" y="1287"/>
                                  </a:lnTo>
                                  <a:lnTo>
                                    <a:pt x="166" y="1331"/>
                                  </a:lnTo>
                                  <a:lnTo>
                                    <a:pt x="139" y="1381"/>
                                  </a:lnTo>
                                  <a:lnTo>
                                    <a:pt x="116" y="1423"/>
                                  </a:lnTo>
                                  <a:lnTo>
                                    <a:pt x="97" y="1455"/>
                                  </a:lnTo>
                                  <a:lnTo>
                                    <a:pt x="81" y="1478"/>
                                  </a:lnTo>
                                  <a:lnTo>
                                    <a:pt x="85" y="1481"/>
                                  </a:lnTo>
                                  <a:lnTo>
                                    <a:pt x="76" y="1490"/>
                                  </a:lnTo>
                                  <a:lnTo>
                                    <a:pt x="67" y="1501"/>
                                  </a:lnTo>
                                  <a:lnTo>
                                    <a:pt x="58" y="1514"/>
                                  </a:lnTo>
                                  <a:lnTo>
                                    <a:pt x="50" y="1526"/>
                                  </a:lnTo>
                                  <a:lnTo>
                                    <a:pt x="41" y="1541"/>
                                  </a:lnTo>
                                  <a:lnTo>
                                    <a:pt x="32" y="1557"/>
                                  </a:lnTo>
                                  <a:lnTo>
                                    <a:pt x="23" y="1574"/>
                                  </a:lnTo>
                                  <a:lnTo>
                                    <a:pt x="14" y="1592"/>
                                  </a:lnTo>
                                  <a:lnTo>
                                    <a:pt x="12" y="1593"/>
                                  </a:lnTo>
                                  <a:lnTo>
                                    <a:pt x="9" y="1596"/>
                                  </a:lnTo>
                                  <a:lnTo>
                                    <a:pt x="7" y="1599"/>
                                  </a:lnTo>
                                  <a:lnTo>
                                    <a:pt x="6" y="1600"/>
                                  </a:lnTo>
                                  <a:lnTo>
                                    <a:pt x="4" y="1600"/>
                                  </a:lnTo>
                                  <a:lnTo>
                                    <a:pt x="0" y="1601"/>
                                  </a:lnTo>
                                  <a:lnTo>
                                    <a:pt x="1" y="1593"/>
                                  </a:lnTo>
                                  <a:lnTo>
                                    <a:pt x="3" y="1586"/>
                                  </a:lnTo>
                                  <a:lnTo>
                                    <a:pt x="6" y="1579"/>
                                  </a:lnTo>
                                  <a:lnTo>
                                    <a:pt x="10" y="1571"/>
                                  </a:lnTo>
                                  <a:lnTo>
                                    <a:pt x="17" y="1560"/>
                                  </a:lnTo>
                                  <a:lnTo>
                                    <a:pt x="21" y="1553"/>
                                  </a:lnTo>
                                  <a:lnTo>
                                    <a:pt x="24" y="1545"/>
                                  </a:lnTo>
                                  <a:lnTo>
                                    <a:pt x="33" y="1525"/>
                                  </a:lnTo>
                                  <a:lnTo>
                                    <a:pt x="47" y="1494"/>
                                  </a:lnTo>
                                  <a:lnTo>
                                    <a:pt x="66" y="1451"/>
                                  </a:lnTo>
                                  <a:lnTo>
                                    <a:pt x="75" y="1432"/>
                                  </a:lnTo>
                                  <a:lnTo>
                                    <a:pt x="87" y="1408"/>
                                  </a:lnTo>
                                  <a:lnTo>
                                    <a:pt x="104" y="1381"/>
                                  </a:lnTo>
                                  <a:lnTo>
                                    <a:pt x="125" y="1350"/>
                                  </a:lnTo>
                                  <a:lnTo>
                                    <a:pt x="134" y="1331"/>
                                  </a:lnTo>
                                  <a:lnTo>
                                    <a:pt x="146" y="1308"/>
                                  </a:lnTo>
                                  <a:lnTo>
                                    <a:pt x="160" y="1285"/>
                                  </a:lnTo>
                                  <a:lnTo>
                                    <a:pt x="176" y="1260"/>
                                  </a:lnTo>
                                  <a:lnTo>
                                    <a:pt x="186" y="1246"/>
                                  </a:lnTo>
                                  <a:lnTo>
                                    <a:pt x="195" y="1229"/>
                                  </a:lnTo>
                                  <a:lnTo>
                                    <a:pt x="204" y="1211"/>
                                  </a:lnTo>
                                  <a:lnTo>
                                    <a:pt x="214" y="1190"/>
                                  </a:lnTo>
                                  <a:lnTo>
                                    <a:pt x="218" y="1187"/>
                                  </a:lnTo>
                                  <a:lnTo>
                                    <a:pt x="222" y="1182"/>
                                  </a:lnTo>
                                  <a:lnTo>
                                    <a:pt x="227" y="1176"/>
                                  </a:lnTo>
                                  <a:lnTo>
                                    <a:pt x="230" y="1171"/>
                                  </a:lnTo>
                                  <a:lnTo>
                                    <a:pt x="239" y="1155"/>
                                  </a:lnTo>
                                  <a:lnTo>
                                    <a:pt x="248" y="1136"/>
                                  </a:lnTo>
                                  <a:lnTo>
                                    <a:pt x="257" y="1115"/>
                                  </a:lnTo>
                                  <a:lnTo>
                                    <a:pt x="266" y="1099"/>
                                  </a:lnTo>
                                  <a:lnTo>
                                    <a:pt x="271" y="1092"/>
                                  </a:lnTo>
                                  <a:lnTo>
                                    <a:pt x="275" y="1087"/>
                                  </a:lnTo>
                                  <a:lnTo>
                                    <a:pt x="280" y="1082"/>
                                  </a:lnTo>
                                  <a:lnTo>
                                    <a:pt x="284" y="1078"/>
                                  </a:lnTo>
                                  <a:lnTo>
                                    <a:pt x="304" y="1048"/>
                                  </a:lnTo>
                                  <a:lnTo>
                                    <a:pt x="326" y="1015"/>
                                  </a:lnTo>
                                  <a:lnTo>
                                    <a:pt x="349" y="978"/>
                                  </a:lnTo>
                                  <a:lnTo>
                                    <a:pt x="375" y="937"/>
                                  </a:lnTo>
                                  <a:lnTo>
                                    <a:pt x="402" y="892"/>
                                  </a:lnTo>
                                  <a:lnTo>
                                    <a:pt x="433" y="844"/>
                                  </a:lnTo>
                                  <a:lnTo>
                                    <a:pt x="464" y="792"/>
                                  </a:lnTo>
                                  <a:lnTo>
                                    <a:pt x="497" y="735"/>
                                  </a:lnTo>
                                  <a:lnTo>
                                    <a:pt x="500" y="725"/>
                                  </a:lnTo>
                                  <a:lnTo>
                                    <a:pt x="504" y="714"/>
                                  </a:lnTo>
                                  <a:lnTo>
                                    <a:pt x="505" y="704"/>
                                  </a:lnTo>
                                  <a:lnTo>
                                    <a:pt x="506" y="694"/>
                                  </a:lnTo>
                                  <a:lnTo>
                                    <a:pt x="488" y="679"/>
                                  </a:lnTo>
                                  <a:lnTo>
                                    <a:pt x="464" y="66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00" y="604"/>
                                  </a:lnTo>
                                  <a:lnTo>
                                    <a:pt x="397" y="601"/>
                                  </a:lnTo>
                                  <a:lnTo>
                                    <a:pt x="394" y="596"/>
                                  </a:lnTo>
                                  <a:lnTo>
                                    <a:pt x="392" y="593"/>
                                  </a:lnTo>
                                  <a:lnTo>
                                    <a:pt x="392" y="588"/>
                                  </a:lnTo>
                                  <a:lnTo>
                                    <a:pt x="392" y="585"/>
                                  </a:lnTo>
                                  <a:lnTo>
                                    <a:pt x="394" y="580"/>
                                  </a:lnTo>
                                  <a:lnTo>
                                    <a:pt x="398" y="575"/>
                                  </a:lnTo>
                                  <a:lnTo>
                                    <a:pt x="401" y="568"/>
                                  </a:lnTo>
                                  <a:lnTo>
                                    <a:pt x="409" y="555"/>
                                  </a:lnTo>
                                  <a:lnTo>
                                    <a:pt x="414" y="548"/>
                                  </a:lnTo>
                                  <a:lnTo>
                                    <a:pt x="432" y="526"/>
                                  </a:lnTo>
                                  <a:lnTo>
                                    <a:pt x="452" y="499"/>
                                  </a:lnTo>
                                  <a:lnTo>
                                    <a:pt x="474" y="466"/>
                                  </a:lnTo>
                                  <a:lnTo>
                                    <a:pt x="500" y="428"/>
                                  </a:lnTo>
                                  <a:lnTo>
                                    <a:pt x="488" y="416"/>
                                  </a:lnTo>
                                  <a:lnTo>
                                    <a:pt x="474" y="406"/>
                                  </a:lnTo>
                                  <a:lnTo>
                                    <a:pt x="460" y="395"/>
                                  </a:lnTo>
                                  <a:lnTo>
                                    <a:pt x="444" y="386"/>
                                  </a:lnTo>
                                  <a:lnTo>
                                    <a:pt x="427" y="378"/>
                                  </a:lnTo>
                                  <a:lnTo>
                                    <a:pt x="409" y="372"/>
                                  </a:lnTo>
                                  <a:lnTo>
                                    <a:pt x="390" y="365"/>
                                  </a:lnTo>
                                  <a:lnTo>
                                    <a:pt x="370" y="359"/>
                                  </a:lnTo>
                                  <a:lnTo>
                                    <a:pt x="348" y="355"/>
                                  </a:lnTo>
                                  <a:lnTo>
                                    <a:pt x="326" y="350"/>
                                  </a:lnTo>
                                  <a:lnTo>
                                    <a:pt x="302" y="347"/>
                                  </a:lnTo>
                                  <a:lnTo>
                                    <a:pt x="277" y="344"/>
                                  </a:lnTo>
                                  <a:lnTo>
                                    <a:pt x="253" y="343"/>
                                  </a:lnTo>
                                  <a:lnTo>
                                    <a:pt x="226" y="342"/>
                                  </a:lnTo>
                                  <a:lnTo>
                                    <a:pt x="197" y="342"/>
                                  </a:lnTo>
                                  <a:lnTo>
                                    <a:pt x="168" y="343"/>
                                  </a:lnTo>
                                  <a:lnTo>
                                    <a:pt x="161" y="345"/>
                                  </a:lnTo>
                                  <a:lnTo>
                                    <a:pt x="153" y="350"/>
                                  </a:lnTo>
                                  <a:lnTo>
                                    <a:pt x="144" y="357"/>
                                  </a:lnTo>
                                  <a:lnTo>
                                    <a:pt x="135" y="365"/>
                                  </a:lnTo>
                                  <a:lnTo>
                                    <a:pt x="141" y="383"/>
                                  </a:lnTo>
                                  <a:lnTo>
                                    <a:pt x="149" y="406"/>
                                  </a:lnTo>
                                  <a:lnTo>
                                    <a:pt x="160" y="435"/>
                                  </a:lnTo>
                                  <a:lnTo>
                                    <a:pt x="174" y="469"/>
                                  </a:lnTo>
                                  <a:lnTo>
                                    <a:pt x="171" y="469"/>
                                  </a:lnTo>
                                  <a:lnTo>
                                    <a:pt x="168" y="468"/>
                                  </a:lnTo>
                                  <a:lnTo>
                                    <a:pt x="165" y="467"/>
                                  </a:lnTo>
                                  <a:lnTo>
                                    <a:pt x="161" y="464"/>
                                  </a:lnTo>
                                  <a:lnTo>
                                    <a:pt x="152" y="456"/>
                                  </a:lnTo>
                                  <a:lnTo>
                                    <a:pt x="141" y="444"/>
                                  </a:lnTo>
                                  <a:lnTo>
                                    <a:pt x="141" y="440"/>
                                  </a:lnTo>
                                  <a:lnTo>
                                    <a:pt x="139" y="436"/>
                                  </a:lnTo>
                                  <a:lnTo>
                                    <a:pt x="138" y="432"/>
                                  </a:lnTo>
                                  <a:lnTo>
                                    <a:pt x="134" y="428"/>
                                  </a:lnTo>
                                  <a:lnTo>
                                    <a:pt x="129" y="420"/>
                                  </a:lnTo>
                                  <a:lnTo>
                                    <a:pt x="126" y="412"/>
                                  </a:lnTo>
                                  <a:lnTo>
                                    <a:pt x="122" y="402"/>
                                  </a:lnTo>
                                  <a:lnTo>
                                    <a:pt x="112" y="384"/>
                                  </a:lnTo>
                                  <a:lnTo>
                                    <a:pt x="105" y="374"/>
                                  </a:lnTo>
                                  <a:lnTo>
                                    <a:pt x="102" y="365"/>
                                  </a:lnTo>
                                  <a:lnTo>
                                    <a:pt x="98" y="358"/>
                                  </a:lnTo>
                                  <a:lnTo>
                                    <a:pt x="98" y="351"/>
                                  </a:lnTo>
                                  <a:lnTo>
                                    <a:pt x="98" y="347"/>
                                  </a:lnTo>
                                  <a:lnTo>
                                    <a:pt x="101" y="341"/>
                                  </a:lnTo>
                                  <a:lnTo>
                                    <a:pt x="104" y="335"/>
                                  </a:lnTo>
                                  <a:lnTo>
                                    <a:pt x="108" y="330"/>
                                  </a:lnTo>
                                  <a:lnTo>
                                    <a:pt x="124" y="324"/>
                                  </a:lnTo>
                                  <a:lnTo>
                                    <a:pt x="142" y="318"/>
                                  </a:lnTo>
                                  <a:lnTo>
                                    <a:pt x="160" y="314"/>
                                  </a:lnTo>
                                  <a:lnTo>
                                    <a:pt x="179" y="309"/>
                                  </a:lnTo>
                                  <a:lnTo>
                                    <a:pt x="198" y="307"/>
                                  </a:lnTo>
                                  <a:lnTo>
                                    <a:pt x="220" y="305"/>
                                  </a:lnTo>
                                  <a:lnTo>
                                    <a:pt x="242" y="303"/>
                                  </a:lnTo>
                                  <a:lnTo>
                                    <a:pt x="265" y="302"/>
                                  </a:lnTo>
                                  <a:lnTo>
                                    <a:pt x="289" y="303"/>
                                  </a:lnTo>
                                  <a:lnTo>
                                    <a:pt x="312" y="305"/>
                                  </a:lnTo>
                                  <a:lnTo>
                                    <a:pt x="337" y="306"/>
                                  </a:lnTo>
                                  <a:lnTo>
                                    <a:pt x="363" y="308"/>
                                  </a:lnTo>
                                  <a:lnTo>
                                    <a:pt x="367" y="310"/>
                                  </a:lnTo>
                                  <a:lnTo>
                                    <a:pt x="376" y="311"/>
                                  </a:lnTo>
                                  <a:lnTo>
                                    <a:pt x="377" y="310"/>
                                  </a:lnTo>
                                  <a:lnTo>
                                    <a:pt x="379" y="308"/>
                                  </a:lnTo>
                                  <a:lnTo>
                                    <a:pt x="386" y="309"/>
                                  </a:lnTo>
                                  <a:lnTo>
                                    <a:pt x="396" y="313"/>
                                  </a:lnTo>
                                  <a:lnTo>
                                    <a:pt x="407" y="317"/>
                                  </a:lnTo>
                                  <a:lnTo>
                                    <a:pt x="419" y="325"/>
                                  </a:lnTo>
                                  <a:lnTo>
                                    <a:pt x="423" y="324"/>
                                  </a:lnTo>
                                  <a:lnTo>
                                    <a:pt x="426" y="324"/>
                                  </a:lnTo>
                                  <a:lnTo>
                                    <a:pt x="430" y="325"/>
                                  </a:lnTo>
                                  <a:lnTo>
                                    <a:pt x="435" y="327"/>
                                  </a:lnTo>
                                  <a:lnTo>
                                    <a:pt x="450" y="327"/>
                                  </a:lnTo>
                                  <a:lnTo>
                                    <a:pt x="463" y="328"/>
                                  </a:lnTo>
                                  <a:lnTo>
                                    <a:pt x="475" y="331"/>
                                  </a:lnTo>
                                  <a:lnTo>
                                    <a:pt x="487" y="334"/>
                                  </a:lnTo>
                                  <a:lnTo>
                                    <a:pt x="496" y="338"/>
                                  </a:lnTo>
                                  <a:lnTo>
                                    <a:pt x="504" y="342"/>
                                  </a:lnTo>
                                  <a:lnTo>
                                    <a:pt x="510" y="348"/>
                                  </a:lnTo>
                                  <a:lnTo>
                                    <a:pt x="516" y="355"/>
                                  </a:lnTo>
                                  <a:lnTo>
                                    <a:pt x="519" y="352"/>
                                  </a:lnTo>
                                  <a:lnTo>
                                    <a:pt x="522" y="352"/>
                                  </a:lnTo>
                                  <a:lnTo>
                                    <a:pt x="525" y="352"/>
                                  </a:lnTo>
                                  <a:lnTo>
                                    <a:pt x="529" y="353"/>
                                  </a:lnTo>
                                  <a:lnTo>
                                    <a:pt x="537" y="358"/>
                                  </a:lnTo>
                                  <a:lnTo>
                                    <a:pt x="545" y="365"/>
                                  </a:lnTo>
                                  <a:lnTo>
                                    <a:pt x="561" y="347"/>
                                  </a:lnTo>
                                  <a:lnTo>
                                    <a:pt x="578" y="325"/>
                                  </a:lnTo>
                                  <a:lnTo>
                                    <a:pt x="598" y="302"/>
                                  </a:lnTo>
                                  <a:lnTo>
                                    <a:pt x="620" y="276"/>
                                  </a:lnTo>
                                  <a:lnTo>
                                    <a:pt x="643" y="248"/>
                                  </a:lnTo>
                                  <a:lnTo>
                                    <a:pt x="669" y="218"/>
                                  </a:lnTo>
                                  <a:lnTo>
                                    <a:pt x="696" y="185"/>
                                  </a:lnTo>
                                  <a:lnTo>
                                    <a:pt x="726" y="150"/>
                                  </a:lnTo>
                                  <a:lnTo>
                                    <a:pt x="732" y="150"/>
                                  </a:lnTo>
                                  <a:lnTo>
                                    <a:pt x="739" y="152"/>
                                  </a:lnTo>
                                  <a:lnTo>
                                    <a:pt x="746" y="155"/>
                                  </a:lnTo>
                                  <a:lnTo>
                                    <a:pt x="755" y="160"/>
                                  </a:lnTo>
                                  <a:lnTo>
                                    <a:pt x="776" y="174"/>
                                  </a:lnTo>
                                  <a:lnTo>
                                    <a:pt x="802" y="193"/>
                                  </a:lnTo>
                                  <a:lnTo>
                                    <a:pt x="809" y="191"/>
                                  </a:lnTo>
                                  <a:lnTo>
                                    <a:pt x="826" y="182"/>
                                  </a:lnTo>
                                  <a:lnTo>
                                    <a:pt x="841" y="172"/>
                                  </a:lnTo>
                                  <a:lnTo>
                                    <a:pt x="850" y="167"/>
                                  </a:lnTo>
                                  <a:lnTo>
                                    <a:pt x="859" y="173"/>
                                  </a:lnTo>
                                  <a:lnTo>
                                    <a:pt x="871" y="183"/>
                                  </a:lnTo>
                                  <a:lnTo>
                                    <a:pt x="883" y="196"/>
                                  </a:lnTo>
                                  <a:lnTo>
                                    <a:pt x="896" y="210"/>
                                  </a:lnTo>
                                  <a:lnTo>
                                    <a:pt x="898" y="214"/>
                                  </a:lnTo>
                                  <a:lnTo>
                                    <a:pt x="898" y="217"/>
                                  </a:lnTo>
                                  <a:lnTo>
                                    <a:pt x="898" y="221"/>
                                  </a:lnTo>
                                  <a:lnTo>
                                    <a:pt x="898" y="223"/>
                                  </a:lnTo>
                                  <a:lnTo>
                                    <a:pt x="894" y="229"/>
                                  </a:lnTo>
                                  <a:lnTo>
                                    <a:pt x="889" y="234"/>
                                  </a:lnTo>
                                  <a:lnTo>
                                    <a:pt x="872" y="250"/>
                                  </a:lnTo>
                                  <a:lnTo>
                                    <a:pt x="867" y="257"/>
                                  </a:lnTo>
                                  <a:lnTo>
                                    <a:pt x="896" y="288"/>
                                  </a:lnTo>
                                  <a:lnTo>
                                    <a:pt x="931" y="324"/>
                                  </a:lnTo>
                                  <a:lnTo>
                                    <a:pt x="973" y="366"/>
                                  </a:lnTo>
                                  <a:lnTo>
                                    <a:pt x="1019" y="414"/>
                                  </a:lnTo>
                                  <a:lnTo>
                                    <a:pt x="1070" y="466"/>
                                  </a:lnTo>
                                  <a:lnTo>
                                    <a:pt x="1127" y="525"/>
                                  </a:lnTo>
                                  <a:lnTo>
                                    <a:pt x="1190" y="587"/>
                                  </a:lnTo>
                                  <a:lnTo>
                                    <a:pt x="1258" y="657"/>
                                  </a:lnTo>
                                  <a:lnTo>
                                    <a:pt x="1281" y="679"/>
                                  </a:lnTo>
                                  <a:lnTo>
                                    <a:pt x="1310" y="706"/>
                                  </a:lnTo>
                                  <a:lnTo>
                                    <a:pt x="1342" y="738"/>
                                  </a:lnTo>
                                  <a:lnTo>
                                    <a:pt x="1378" y="775"/>
                                  </a:lnTo>
                                  <a:lnTo>
                                    <a:pt x="1419" y="814"/>
                                  </a:lnTo>
                                  <a:lnTo>
                                    <a:pt x="1464" y="857"/>
                                  </a:lnTo>
                                  <a:lnTo>
                                    <a:pt x="1512" y="906"/>
                                  </a:lnTo>
                                  <a:lnTo>
                                    <a:pt x="1565" y="958"/>
                                  </a:lnTo>
                                  <a:lnTo>
                                    <a:pt x="1582" y="970"/>
                                  </a:lnTo>
                                  <a:lnTo>
                                    <a:pt x="1585" y="961"/>
                                  </a:lnTo>
                                  <a:lnTo>
                                    <a:pt x="1590" y="947"/>
                                  </a:lnTo>
                                  <a:lnTo>
                                    <a:pt x="1612" y="879"/>
                                  </a:lnTo>
                                  <a:lnTo>
                                    <a:pt x="1635" y="812"/>
                                  </a:lnTo>
                                  <a:lnTo>
                                    <a:pt x="1659" y="747"/>
                                  </a:lnTo>
                                  <a:lnTo>
                                    <a:pt x="1683" y="685"/>
                                  </a:lnTo>
                                  <a:lnTo>
                                    <a:pt x="1708" y="625"/>
                                  </a:lnTo>
                                  <a:lnTo>
                                    <a:pt x="1734" y="567"/>
                                  </a:lnTo>
                                  <a:lnTo>
                                    <a:pt x="1760" y="511"/>
                                  </a:lnTo>
                                  <a:lnTo>
                                    <a:pt x="1787" y="458"/>
                                  </a:lnTo>
                                  <a:lnTo>
                                    <a:pt x="1815" y="407"/>
                                  </a:lnTo>
                                  <a:lnTo>
                                    <a:pt x="1843" y="358"/>
                                  </a:lnTo>
                                  <a:lnTo>
                                    <a:pt x="1871" y="310"/>
                                  </a:lnTo>
                                  <a:lnTo>
                                    <a:pt x="1902" y="266"/>
                                  </a:lnTo>
                                  <a:lnTo>
                                    <a:pt x="1932" y="224"/>
                                  </a:lnTo>
                                  <a:lnTo>
                                    <a:pt x="1963" y="183"/>
                                  </a:lnTo>
                                  <a:lnTo>
                                    <a:pt x="1995" y="146"/>
                                  </a:lnTo>
                                  <a:lnTo>
                                    <a:pt x="2027" y="109"/>
                                  </a:lnTo>
                                  <a:lnTo>
                                    <a:pt x="2041" y="96"/>
                                  </a:lnTo>
                                  <a:lnTo>
                                    <a:pt x="2058" y="82"/>
                                  </a:lnTo>
                                  <a:lnTo>
                                    <a:pt x="2077" y="68"/>
                                  </a:lnTo>
                                  <a:lnTo>
                                    <a:pt x="2099" y="55"/>
                                  </a:lnTo>
                                  <a:lnTo>
                                    <a:pt x="2122" y="41"/>
                                  </a:lnTo>
                                  <a:lnTo>
                                    <a:pt x="2149" y="28"/>
                                  </a:lnTo>
                                  <a:lnTo>
                                    <a:pt x="2179" y="14"/>
                                  </a:lnTo>
                                  <a:lnTo>
                                    <a:pt x="2210" y="0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2241" y="11"/>
                                  </a:lnTo>
                                  <a:lnTo>
                                    <a:pt x="2251" y="25"/>
                                  </a:lnTo>
                                  <a:lnTo>
                                    <a:pt x="2271" y="41"/>
                                  </a:lnTo>
                                  <a:lnTo>
                                    <a:pt x="2289" y="55"/>
                                  </a:lnTo>
                                  <a:lnTo>
                                    <a:pt x="2307" y="68"/>
                                  </a:lnTo>
                                  <a:lnTo>
                                    <a:pt x="2324" y="80"/>
                                  </a:lnTo>
                                  <a:lnTo>
                                    <a:pt x="2331" y="91"/>
                                  </a:lnTo>
                                  <a:lnTo>
                                    <a:pt x="2341" y="105"/>
                                  </a:lnTo>
                                  <a:lnTo>
                                    <a:pt x="2353" y="120"/>
                                  </a:lnTo>
                                  <a:lnTo>
                                    <a:pt x="2370" y="137"/>
                                  </a:lnTo>
                                  <a:lnTo>
                                    <a:pt x="2379" y="158"/>
                                  </a:lnTo>
                                  <a:lnTo>
                                    <a:pt x="2387" y="176"/>
                                  </a:lnTo>
                                  <a:lnTo>
                                    <a:pt x="2394" y="194"/>
                                  </a:lnTo>
                                  <a:lnTo>
                                    <a:pt x="2399" y="209"/>
                                  </a:lnTo>
                                  <a:lnTo>
                                    <a:pt x="2404" y="223"/>
                                  </a:lnTo>
                                  <a:lnTo>
                                    <a:pt x="2406" y="235"/>
                                  </a:lnTo>
                                  <a:lnTo>
                                    <a:pt x="2407" y="246"/>
                                  </a:lnTo>
                                  <a:lnTo>
                                    <a:pt x="2407" y="254"/>
                                  </a:lnTo>
                                  <a:lnTo>
                                    <a:pt x="2406" y="258"/>
                                  </a:lnTo>
                                  <a:lnTo>
                                    <a:pt x="2406" y="260"/>
                                  </a:lnTo>
                                  <a:lnTo>
                                    <a:pt x="2406" y="263"/>
                                  </a:lnTo>
                                  <a:lnTo>
                                    <a:pt x="2407" y="265"/>
                                  </a:lnTo>
                                  <a:lnTo>
                                    <a:pt x="2406" y="264"/>
                                  </a:lnTo>
                                  <a:lnTo>
                                    <a:pt x="2405" y="263"/>
                                  </a:lnTo>
                                  <a:lnTo>
                                    <a:pt x="2407" y="263"/>
                                  </a:lnTo>
                                  <a:lnTo>
                                    <a:pt x="2411" y="261"/>
                                  </a:lnTo>
                                  <a:lnTo>
                                    <a:pt x="2411" y="271"/>
                                  </a:lnTo>
                                  <a:close/>
                                  <a:moveTo>
                                    <a:pt x="193" y="499"/>
                                  </a:moveTo>
                                  <a:lnTo>
                                    <a:pt x="188" y="499"/>
                                  </a:lnTo>
                                  <a:lnTo>
                                    <a:pt x="182" y="501"/>
                                  </a:lnTo>
                                  <a:lnTo>
                                    <a:pt x="184" y="485"/>
                                  </a:lnTo>
                                  <a:lnTo>
                                    <a:pt x="188" y="486"/>
                                  </a:lnTo>
                                  <a:lnTo>
                                    <a:pt x="192" y="489"/>
                                  </a:lnTo>
                                  <a:lnTo>
                                    <a:pt x="193" y="493"/>
                                  </a:lnTo>
                                  <a:lnTo>
                                    <a:pt x="193" y="499"/>
                                  </a:lnTo>
                                  <a:close/>
                                  <a:moveTo>
                                    <a:pt x="251" y="569"/>
                                  </a:moveTo>
                                  <a:lnTo>
                                    <a:pt x="249" y="570"/>
                                  </a:lnTo>
                                  <a:lnTo>
                                    <a:pt x="247" y="569"/>
                                  </a:lnTo>
                                  <a:lnTo>
                                    <a:pt x="245" y="568"/>
                                  </a:lnTo>
                                  <a:lnTo>
                                    <a:pt x="242" y="567"/>
                                  </a:lnTo>
                                  <a:lnTo>
                                    <a:pt x="237" y="561"/>
                                  </a:lnTo>
                                  <a:lnTo>
                                    <a:pt x="230" y="553"/>
                                  </a:lnTo>
                                  <a:lnTo>
                                    <a:pt x="232" y="550"/>
                                  </a:lnTo>
                                  <a:lnTo>
                                    <a:pt x="238" y="563"/>
                                  </a:lnTo>
                                  <a:lnTo>
                                    <a:pt x="245" y="562"/>
                                  </a:lnTo>
                                  <a:lnTo>
                                    <a:pt x="249" y="561"/>
                                  </a:lnTo>
                                  <a:lnTo>
                                    <a:pt x="251" y="565"/>
                                  </a:lnTo>
                                  <a:lnTo>
                                    <a:pt x="251" y="569"/>
                                  </a:lnTo>
                                  <a:close/>
                                  <a:moveTo>
                                    <a:pt x="273" y="596"/>
                                  </a:moveTo>
                                  <a:lnTo>
                                    <a:pt x="271" y="596"/>
                                  </a:lnTo>
                                  <a:lnTo>
                                    <a:pt x="271" y="591"/>
                                  </a:lnTo>
                                  <a:lnTo>
                                    <a:pt x="273" y="591"/>
                                  </a:lnTo>
                                  <a:lnTo>
                                    <a:pt x="273" y="596"/>
                                  </a:lnTo>
                                  <a:close/>
                                  <a:moveTo>
                                    <a:pt x="228" y="548"/>
                                  </a:moveTo>
                                  <a:lnTo>
                                    <a:pt x="219" y="559"/>
                                  </a:lnTo>
                                  <a:lnTo>
                                    <a:pt x="220" y="554"/>
                                  </a:lnTo>
                                  <a:lnTo>
                                    <a:pt x="219" y="549"/>
                                  </a:lnTo>
                                  <a:lnTo>
                                    <a:pt x="218" y="543"/>
                                  </a:lnTo>
                                  <a:lnTo>
                                    <a:pt x="214" y="536"/>
                                  </a:lnTo>
                                  <a:lnTo>
                                    <a:pt x="215" y="537"/>
                                  </a:lnTo>
                                  <a:lnTo>
                                    <a:pt x="217" y="538"/>
                                  </a:lnTo>
                                  <a:lnTo>
                                    <a:pt x="218" y="538"/>
                                  </a:lnTo>
                                  <a:lnTo>
                                    <a:pt x="219" y="537"/>
                                  </a:lnTo>
                                  <a:lnTo>
                                    <a:pt x="221" y="534"/>
                                  </a:lnTo>
                                  <a:lnTo>
                                    <a:pt x="222" y="528"/>
                                  </a:lnTo>
                                  <a:lnTo>
                                    <a:pt x="223" y="536"/>
                                  </a:lnTo>
                                  <a:lnTo>
                                    <a:pt x="228" y="548"/>
                                  </a:lnTo>
                                  <a:close/>
                                  <a:moveTo>
                                    <a:pt x="217" y="575"/>
                                  </a:moveTo>
                                  <a:lnTo>
                                    <a:pt x="217" y="576"/>
                                  </a:lnTo>
                                  <a:lnTo>
                                    <a:pt x="215" y="577"/>
                                  </a:lnTo>
                                  <a:lnTo>
                                    <a:pt x="213" y="577"/>
                                  </a:lnTo>
                                  <a:lnTo>
                                    <a:pt x="211" y="577"/>
                                  </a:lnTo>
                                  <a:lnTo>
                                    <a:pt x="211" y="573"/>
                                  </a:lnTo>
                                  <a:lnTo>
                                    <a:pt x="214" y="573"/>
                                  </a:lnTo>
                                  <a:lnTo>
                                    <a:pt x="214" y="574"/>
                                  </a:lnTo>
                                  <a:lnTo>
                                    <a:pt x="217" y="575"/>
                                  </a:lnTo>
                                  <a:close/>
                                  <a:moveTo>
                                    <a:pt x="305" y="1272"/>
                                  </a:moveTo>
                                  <a:lnTo>
                                    <a:pt x="303" y="1272"/>
                                  </a:lnTo>
                                  <a:lnTo>
                                    <a:pt x="303" y="1266"/>
                                  </a:lnTo>
                                  <a:lnTo>
                                    <a:pt x="305" y="1266"/>
                                  </a:lnTo>
                                  <a:lnTo>
                                    <a:pt x="305" y="1272"/>
                                  </a:lnTo>
                                  <a:close/>
                                  <a:moveTo>
                                    <a:pt x="479" y="333"/>
                                  </a:moveTo>
                                  <a:lnTo>
                                    <a:pt x="479" y="327"/>
                                  </a:lnTo>
                                  <a:lnTo>
                                    <a:pt x="475" y="327"/>
                                  </a:lnTo>
                                  <a:lnTo>
                                    <a:pt x="475" y="333"/>
                                  </a:lnTo>
                                  <a:lnTo>
                                    <a:pt x="479" y="333"/>
                                  </a:lnTo>
                                  <a:close/>
                                  <a:moveTo>
                                    <a:pt x="1229" y="1233"/>
                                  </a:moveTo>
                                  <a:lnTo>
                                    <a:pt x="1202" y="1206"/>
                                  </a:lnTo>
                                  <a:lnTo>
                                    <a:pt x="1206" y="1213"/>
                                  </a:lnTo>
                                  <a:lnTo>
                                    <a:pt x="1212" y="1220"/>
                                  </a:lnTo>
                                  <a:lnTo>
                                    <a:pt x="1220" y="1226"/>
                                  </a:lnTo>
                                  <a:lnTo>
                                    <a:pt x="1229" y="1233"/>
                                  </a:lnTo>
                                  <a:close/>
                                  <a:moveTo>
                                    <a:pt x="1256" y="1260"/>
                                  </a:moveTo>
                                  <a:lnTo>
                                    <a:pt x="1239" y="1245"/>
                                  </a:lnTo>
                                  <a:lnTo>
                                    <a:pt x="1239" y="1247"/>
                                  </a:lnTo>
                                  <a:lnTo>
                                    <a:pt x="1239" y="1249"/>
                                  </a:lnTo>
                                  <a:lnTo>
                                    <a:pt x="1241" y="1253"/>
                                  </a:lnTo>
                                  <a:lnTo>
                                    <a:pt x="1244" y="1255"/>
                                  </a:lnTo>
                                  <a:lnTo>
                                    <a:pt x="1251" y="1259"/>
                                  </a:lnTo>
                                  <a:lnTo>
                                    <a:pt x="1256" y="1263"/>
                                  </a:lnTo>
                                  <a:lnTo>
                                    <a:pt x="1256" y="1260"/>
                                  </a:lnTo>
                                  <a:close/>
                                  <a:moveTo>
                                    <a:pt x="1128" y="1138"/>
                                  </a:moveTo>
                                  <a:lnTo>
                                    <a:pt x="1124" y="1132"/>
                                  </a:lnTo>
                                  <a:lnTo>
                                    <a:pt x="1117" y="1125"/>
                                  </a:lnTo>
                                  <a:lnTo>
                                    <a:pt x="1109" y="1119"/>
                                  </a:lnTo>
                                  <a:lnTo>
                                    <a:pt x="1099" y="1111"/>
                                  </a:lnTo>
                                  <a:lnTo>
                                    <a:pt x="1111" y="1123"/>
                                  </a:lnTo>
                                  <a:lnTo>
                                    <a:pt x="1128" y="1138"/>
                                  </a:lnTo>
                                  <a:close/>
                                  <a:moveTo>
                                    <a:pt x="1088" y="1097"/>
                                  </a:moveTo>
                                  <a:lnTo>
                                    <a:pt x="1069" y="1081"/>
                                  </a:lnTo>
                                  <a:lnTo>
                                    <a:pt x="1073" y="1089"/>
                                  </a:lnTo>
                                  <a:lnTo>
                                    <a:pt x="1078" y="1095"/>
                                  </a:lnTo>
                                  <a:lnTo>
                                    <a:pt x="1080" y="1096"/>
                                  </a:lnTo>
                                  <a:lnTo>
                                    <a:pt x="1083" y="1097"/>
                                  </a:lnTo>
                                  <a:lnTo>
                                    <a:pt x="1086" y="1097"/>
                                  </a:lnTo>
                                  <a:lnTo>
                                    <a:pt x="1088" y="1097"/>
                                  </a:lnTo>
                                  <a:close/>
                                  <a:moveTo>
                                    <a:pt x="756" y="766"/>
                                  </a:moveTo>
                                  <a:lnTo>
                                    <a:pt x="755" y="762"/>
                                  </a:lnTo>
                                  <a:lnTo>
                                    <a:pt x="748" y="754"/>
                                  </a:lnTo>
                                  <a:lnTo>
                                    <a:pt x="746" y="758"/>
                                  </a:lnTo>
                                  <a:lnTo>
                                    <a:pt x="756" y="766"/>
                                  </a:lnTo>
                                  <a:close/>
                                  <a:moveTo>
                                    <a:pt x="840" y="852"/>
                                  </a:moveTo>
                                  <a:lnTo>
                                    <a:pt x="835" y="844"/>
                                  </a:lnTo>
                                  <a:lnTo>
                                    <a:pt x="837" y="847"/>
                                  </a:lnTo>
                                  <a:lnTo>
                                    <a:pt x="840" y="852"/>
                                  </a:lnTo>
                                  <a:close/>
                                  <a:moveTo>
                                    <a:pt x="850" y="863"/>
                                  </a:moveTo>
                                  <a:lnTo>
                                    <a:pt x="848" y="857"/>
                                  </a:lnTo>
                                  <a:lnTo>
                                    <a:pt x="848" y="863"/>
                                  </a:lnTo>
                                  <a:lnTo>
                                    <a:pt x="850" y="863"/>
                                  </a:lnTo>
                                  <a:close/>
                                  <a:moveTo>
                                    <a:pt x="802" y="812"/>
                                  </a:moveTo>
                                  <a:lnTo>
                                    <a:pt x="781" y="793"/>
                                  </a:lnTo>
                                  <a:lnTo>
                                    <a:pt x="778" y="793"/>
                                  </a:lnTo>
                                  <a:lnTo>
                                    <a:pt x="802" y="812"/>
                                  </a:lnTo>
                                  <a:close/>
                                  <a:moveTo>
                                    <a:pt x="1064" y="1075"/>
                                  </a:moveTo>
                                  <a:lnTo>
                                    <a:pt x="1018" y="1028"/>
                                  </a:lnTo>
                                  <a:lnTo>
                                    <a:pt x="976" y="987"/>
                                  </a:lnTo>
                                  <a:lnTo>
                                    <a:pt x="940" y="953"/>
                                  </a:lnTo>
                                  <a:lnTo>
                                    <a:pt x="910" y="926"/>
                                  </a:lnTo>
                                  <a:lnTo>
                                    <a:pt x="929" y="944"/>
                                  </a:lnTo>
                                  <a:lnTo>
                                    <a:pt x="950" y="966"/>
                                  </a:lnTo>
                                  <a:lnTo>
                                    <a:pt x="975" y="994"/>
                                  </a:lnTo>
                                  <a:lnTo>
                                    <a:pt x="1002" y="1027"/>
                                  </a:lnTo>
                                  <a:lnTo>
                                    <a:pt x="1012" y="1036"/>
                                  </a:lnTo>
                                  <a:lnTo>
                                    <a:pt x="1027" y="1047"/>
                                  </a:lnTo>
                                  <a:lnTo>
                                    <a:pt x="1044" y="1061"/>
                                  </a:lnTo>
                                  <a:lnTo>
                                    <a:pt x="1064" y="1075"/>
                                  </a:lnTo>
                                  <a:close/>
                                  <a:moveTo>
                                    <a:pt x="881" y="896"/>
                                  </a:moveTo>
                                  <a:lnTo>
                                    <a:pt x="881" y="893"/>
                                  </a:lnTo>
                                  <a:lnTo>
                                    <a:pt x="877" y="890"/>
                                  </a:lnTo>
                                  <a:lnTo>
                                    <a:pt x="881" y="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90"/>
                          <wps:cNvSpPr>
                            <a:spLocks noEditPoints="1"/>
                          </wps:cNvSpPr>
                          <wps:spPr bwMode="auto">
                            <a:xfrm>
                              <a:off x="2944" y="201"/>
                              <a:ext cx="305" cy="394"/>
                            </a:xfrm>
                            <a:custGeom>
                              <a:avLst/>
                              <a:gdLst>
                                <a:gd name="T0" fmla="*/ 1519 w 1829"/>
                                <a:gd name="T1" fmla="*/ 743 h 2367"/>
                                <a:gd name="T2" fmla="*/ 1503 w 1829"/>
                                <a:gd name="T3" fmla="*/ 811 h 2367"/>
                                <a:gd name="T4" fmla="*/ 1128 w 1829"/>
                                <a:gd name="T5" fmla="*/ 867 h 2367"/>
                                <a:gd name="T6" fmla="*/ 704 w 1829"/>
                                <a:gd name="T7" fmla="*/ 571 h 2367"/>
                                <a:gd name="T8" fmla="*/ 1763 w 1829"/>
                                <a:gd name="T9" fmla="*/ 513 h 2367"/>
                                <a:gd name="T10" fmla="*/ 1543 w 1829"/>
                                <a:gd name="T11" fmla="*/ 672 h 2367"/>
                                <a:gd name="T12" fmla="*/ 1487 w 1829"/>
                                <a:gd name="T13" fmla="*/ 827 h 2367"/>
                                <a:gd name="T14" fmla="*/ 1398 w 1829"/>
                                <a:gd name="T15" fmla="*/ 1077 h 2367"/>
                                <a:gd name="T16" fmla="*/ 1379 w 1829"/>
                                <a:gd name="T17" fmla="*/ 1064 h 2367"/>
                                <a:gd name="T18" fmla="*/ 1322 w 1829"/>
                                <a:gd name="T19" fmla="*/ 1256 h 2367"/>
                                <a:gd name="T20" fmla="*/ 1288 w 1829"/>
                                <a:gd name="T21" fmla="*/ 1388 h 2367"/>
                                <a:gd name="T22" fmla="*/ 1149 w 1829"/>
                                <a:gd name="T23" fmla="*/ 1864 h 2367"/>
                                <a:gd name="T24" fmla="*/ 844 w 1829"/>
                                <a:gd name="T25" fmla="*/ 2332 h 2367"/>
                                <a:gd name="T26" fmla="*/ 500 w 1829"/>
                                <a:gd name="T27" fmla="*/ 2289 h 2367"/>
                                <a:gd name="T28" fmla="*/ 846 w 1829"/>
                                <a:gd name="T29" fmla="*/ 2289 h 2367"/>
                                <a:gd name="T30" fmla="*/ 1125 w 1829"/>
                                <a:gd name="T31" fmla="*/ 1853 h 2367"/>
                                <a:gd name="T32" fmla="*/ 1199 w 1829"/>
                                <a:gd name="T33" fmla="*/ 1133 h 2367"/>
                                <a:gd name="T34" fmla="*/ 731 w 1829"/>
                                <a:gd name="T35" fmla="*/ 1508 h 2367"/>
                                <a:gd name="T36" fmla="*/ 448 w 1829"/>
                                <a:gd name="T37" fmla="*/ 1612 h 2367"/>
                                <a:gd name="T38" fmla="*/ 137 w 1829"/>
                                <a:gd name="T39" fmla="*/ 1550 h 2367"/>
                                <a:gd name="T40" fmla="*/ 2 w 1829"/>
                                <a:gd name="T41" fmla="*/ 1266 h 2367"/>
                                <a:gd name="T42" fmla="*/ 161 w 1829"/>
                                <a:gd name="T43" fmla="*/ 947 h 2367"/>
                                <a:gd name="T44" fmla="*/ 567 w 1829"/>
                                <a:gd name="T45" fmla="*/ 599 h 2367"/>
                                <a:gd name="T46" fmla="*/ 1124 w 1829"/>
                                <a:gd name="T47" fmla="*/ 225 h 2367"/>
                                <a:gd name="T48" fmla="*/ 1605 w 1829"/>
                                <a:gd name="T49" fmla="*/ 0 h 2367"/>
                                <a:gd name="T50" fmla="*/ 1310 w 1829"/>
                                <a:gd name="T51" fmla="*/ 366 h 2367"/>
                                <a:gd name="T52" fmla="*/ 1163 w 1829"/>
                                <a:gd name="T53" fmla="*/ 729 h 2367"/>
                                <a:gd name="T54" fmla="*/ 1155 w 1829"/>
                                <a:gd name="T55" fmla="*/ 653 h 2367"/>
                                <a:gd name="T56" fmla="*/ 1015 w 1829"/>
                                <a:gd name="T57" fmla="*/ 511 h 2367"/>
                                <a:gd name="T58" fmla="*/ 785 w 1829"/>
                                <a:gd name="T59" fmla="*/ 528 h 2367"/>
                                <a:gd name="T60" fmla="*/ 558 w 1829"/>
                                <a:gd name="T61" fmla="*/ 653 h 2367"/>
                                <a:gd name="T62" fmla="*/ 377 w 1829"/>
                                <a:gd name="T63" fmla="*/ 953 h 2367"/>
                                <a:gd name="T64" fmla="*/ 455 w 1829"/>
                                <a:gd name="T65" fmla="*/ 1138 h 2367"/>
                                <a:gd name="T66" fmla="*/ 487 w 1829"/>
                                <a:gd name="T67" fmla="*/ 1134 h 2367"/>
                                <a:gd name="T68" fmla="*/ 629 w 1829"/>
                                <a:gd name="T69" fmla="*/ 1203 h 2367"/>
                                <a:gd name="T70" fmla="*/ 650 w 1829"/>
                                <a:gd name="T71" fmla="*/ 1240 h 2367"/>
                                <a:gd name="T72" fmla="*/ 587 w 1829"/>
                                <a:gd name="T73" fmla="*/ 1244 h 2367"/>
                                <a:gd name="T74" fmla="*/ 683 w 1829"/>
                                <a:gd name="T75" fmla="*/ 1299 h 2367"/>
                                <a:gd name="T76" fmla="*/ 729 w 1829"/>
                                <a:gd name="T77" fmla="*/ 1371 h 2367"/>
                                <a:gd name="T78" fmla="*/ 804 w 1829"/>
                                <a:gd name="T79" fmla="*/ 1366 h 2367"/>
                                <a:gd name="T80" fmla="*/ 895 w 1829"/>
                                <a:gd name="T81" fmla="*/ 1348 h 2367"/>
                                <a:gd name="T82" fmla="*/ 1180 w 1829"/>
                                <a:gd name="T83" fmla="*/ 1079 h 2367"/>
                                <a:gd name="T84" fmla="*/ 1284 w 1829"/>
                                <a:gd name="T85" fmla="*/ 821 h 2367"/>
                                <a:gd name="T86" fmla="*/ 1342 w 1829"/>
                                <a:gd name="T87" fmla="*/ 674 h 2367"/>
                                <a:gd name="T88" fmla="*/ 1775 w 1829"/>
                                <a:gd name="T89" fmla="*/ 458 h 2367"/>
                                <a:gd name="T90" fmla="*/ 762 w 1829"/>
                                <a:gd name="T91" fmla="*/ 1272 h 2367"/>
                                <a:gd name="T92" fmla="*/ 707 w 1829"/>
                                <a:gd name="T93" fmla="*/ 1255 h 2367"/>
                                <a:gd name="T94" fmla="*/ 677 w 1829"/>
                                <a:gd name="T95" fmla="*/ 1249 h 2367"/>
                                <a:gd name="T96" fmla="*/ 453 w 1829"/>
                                <a:gd name="T97" fmla="*/ 1080 h 2367"/>
                                <a:gd name="T98" fmla="*/ 400 w 1829"/>
                                <a:gd name="T99" fmla="*/ 2200 h 2367"/>
                                <a:gd name="T100" fmla="*/ 444 w 1829"/>
                                <a:gd name="T101" fmla="*/ 2266 h 2367"/>
                                <a:gd name="T102" fmla="*/ 467 w 1829"/>
                                <a:gd name="T103" fmla="*/ 2264 h 2367"/>
                                <a:gd name="T104" fmla="*/ 1225 w 1829"/>
                                <a:gd name="T105" fmla="*/ 204 h 2367"/>
                                <a:gd name="T106" fmla="*/ 1231 w 1829"/>
                                <a:gd name="T107" fmla="*/ 311 h 2367"/>
                                <a:gd name="T108" fmla="*/ 1226 w 1829"/>
                                <a:gd name="T109" fmla="*/ 384 h 2367"/>
                                <a:gd name="T110" fmla="*/ 1492 w 1829"/>
                                <a:gd name="T111" fmla="*/ 756 h 2367"/>
                                <a:gd name="T112" fmla="*/ 510 w 1829"/>
                                <a:gd name="T113" fmla="*/ 1206 h 2367"/>
                                <a:gd name="T114" fmla="*/ 232 w 1829"/>
                                <a:gd name="T115" fmla="*/ 1453 h 2367"/>
                                <a:gd name="T116" fmla="*/ 184 w 1829"/>
                                <a:gd name="T117" fmla="*/ 1466 h 2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829" h="2367">
                                  <a:moveTo>
                                    <a:pt x="1748" y="544"/>
                                  </a:moveTo>
                                  <a:lnTo>
                                    <a:pt x="1744" y="534"/>
                                  </a:lnTo>
                                  <a:lnTo>
                                    <a:pt x="1748" y="536"/>
                                  </a:lnTo>
                                  <a:lnTo>
                                    <a:pt x="1748" y="544"/>
                                  </a:lnTo>
                                  <a:close/>
                                  <a:moveTo>
                                    <a:pt x="1522" y="732"/>
                                  </a:moveTo>
                                  <a:lnTo>
                                    <a:pt x="1519" y="732"/>
                                  </a:lnTo>
                                  <a:lnTo>
                                    <a:pt x="1519" y="723"/>
                                  </a:lnTo>
                                  <a:lnTo>
                                    <a:pt x="1522" y="723"/>
                                  </a:lnTo>
                                  <a:lnTo>
                                    <a:pt x="1522" y="732"/>
                                  </a:lnTo>
                                  <a:close/>
                                  <a:moveTo>
                                    <a:pt x="1519" y="743"/>
                                  </a:moveTo>
                                  <a:lnTo>
                                    <a:pt x="1516" y="743"/>
                                  </a:lnTo>
                                  <a:lnTo>
                                    <a:pt x="1516" y="737"/>
                                  </a:lnTo>
                                  <a:lnTo>
                                    <a:pt x="1519" y="737"/>
                                  </a:lnTo>
                                  <a:lnTo>
                                    <a:pt x="1519" y="743"/>
                                  </a:lnTo>
                                  <a:close/>
                                  <a:moveTo>
                                    <a:pt x="1508" y="781"/>
                                  </a:moveTo>
                                  <a:lnTo>
                                    <a:pt x="1506" y="781"/>
                                  </a:lnTo>
                                  <a:lnTo>
                                    <a:pt x="1506" y="775"/>
                                  </a:lnTo>
                                  <a:lnTo>
                                    <a:pt x="1508" y="775"/>
                                  </a:lnTo>
                                  <a:lnTo>
                                    <a:pt x="1508" y="781"/>
                                  </a:lnTo>
                                  <a:close/>
                                  <a:moveTo>
                                    <a:pt x="1506" y="795"/>
                                  </a:moveTo>
                                  <a:lnTo>
                                    <a:pt x="1505" y="800"/>
                                  </a:lnTo>
                                  <a:lnTo>
                                    <a:pt x="1503" y="805"/>
                                  </a:lnTo>
                                  <a:lnTo>
                                    <a:pt x="1501" y="804"/>
                                  </a:lnTo>
                                  <a:lnTo>
                                    <a:pt x="1500" y="802"/>
                                  </a:lnTo>
                                  <a:lnTo>
                                    <a:pt x="1503" y="798"/>
                                  </a:lnTo>
                                  <a:lnTo>
                                    <a:pt x="1506" y="795"/>
                                  </a:lnTo>
                                  <a:close/>
                                  <a:moveTo>
                                    <a:pt x="1506" y="811"/>
                                  </a:moveTo>
                                  <a:lnTo>
                                    <a:pt x="1503" y="811"/>
                                  </a:lnTo>
                                  <a:lnTo>
                                    <a:pt x="1503" y="805"/>
                                  </a:lnTo>
                                  <a:lnTo>
                                    <a:pt x="1506" y="805"/>
                                  </a:lnTo>
                                  <a:lnTo>
                                    <a:pt x="1506" y="811"/>
                                  </a:lnTo>
                                  <a:close/>
                                  <a:moveTo>
                                    <a:pt x="1139" y="735"/>
                                  </a:moveTo>
                                  <a:lnTo>
                                    <a:pt x="1136" y="735"/>
                                  </a:lnTo>
                                  <a:lnTo>
                                    <a:pt x="1136" y="732"/>
                                  </a:lnTo>
                                  <a:lnTo>
                                    <a:pt x="1139" y="732"/>
                                  </a:lnTo>
                                  <a:lnTo>
                                    <a:pt x="1139" y="735"/>
                                  </a:lnTo>
                                  <a:close/>
                                  <a:moveTo>
                                    <a:pt x="1133" y="760"/>
                                  </a:moveTo>
                                  <a:lnTo>
                                    <a:pt x="1132" y="762"/>
                                  </a:lnTo>
                                  <a:lnTo>
                                    <a:pt x="1130" y="764"/>
                                  </a:lnTo>
                                  <a:lnTo>
                                    <a:pt x="1130" y="760"/>
                                  </a:lnTo>
                                  <a:lnTo>
                                    <a:pt x="1133" y="760"/>
                                  </a:lnTo>
                                  <a:close/>
                                  <a:moveTo>
                                    <a:pt x="1128" y="867"/>
                                  </a:moveTo>
                                  <a:lnTo>
                                    <a:pt x="1127" y="873"/>
                                  </a:lnTo>
                                  <a:lnTo>
                                    <a:pt x="1125" y="878"/>
                                  </a:lnTo>
                                  <a:lnTo>
                                    <a:pt x="1122" y="881"/>
                                  </a:lnTo>
                                  <a:lnTo>
                                    <a:pt x="1116" y="884"/>
                                  </a:lnTo>
                                  <a:lnTo>
                                    <a:pt x="1128" y="867"/>
                                  </a:lnTo>
                                  <a:close/>
                                  <a:moveTo>
                                    <a:pt x="701" y="569"/>
                                  </a:moveTo>
                                  <a:lnTo>
                                    <a:pt x="699" y="569"/>
                                  </a:lnTo>
                                  <a:lnTo>
                                    <a:pt x="699" y="563"/>
                                  </a:lnTo>
                                  <a:lnTo>
                                    <a:pt x="701" y="563"/>
                                  </a:lnTo>
                                  <a:lnTo>
                                    <a:pt x="701" y="569"/>
                                  </a:lnTo>
                                  <a:close/>
                                  <a:moveTo>
                                    <a:pt x="704" y="577"/>
                                  </a:moveTo>
                                  <a:lnTo>
                                    <a:pt x="701" y="577"/>
                                  </a:lnTo>
                                  <a:lnTo>
                                    <a:pt x="701" y="571"/>
                                  </a:lnTo>
                                  <a:lnTo>
                                    <a:pt x="704" y="571"/>
                                  </a:lnTo>
                                  <a:lnTo>
                                    <a:pt x="704" y="577"/>
                                  </a:lnTo>
                                  <a:close/>
                                  <a:moveTo>
                                    <a:pt x="1077" y="1186"/>
                                  </a:moveTo>
                                  <a:lnTo>
                                    <a:pt x="1050" y="1197"/>
                                  </a:lnTo>
                                  <a:lnTo>
                                    <a:pt x="1074" y="1183"/>
                                  </a:lnTo>
                                  <a:lnTo>
                                    <a:pt x="1077" y="1186"/>
                                  </a:lnTo>
                                  <a:close/>
                                  <a:moveTo>
                                    <a:pt x="1829" y="514"/>
                                  </a:moveTo>
                                  <a:lnTo>
                                    <a:pt x="1822" y="511"/>
                                  </a:lnTo>
                                  <a:lnTo>
                                    <a:pt x="1816" y="509"/>
                                  </a:lnTo>
                                  <a:lnTo>
                                    <a:pt x="1819" y="497"/>
                                  </a:lnTo>
                                  <a:lnTo>
                                    <a:pt x="1796" y="525"/>
                                  </a:lnTo>
                                  <a:lnTo>
                                    <a:pt x="1783" y="497"/>
                                  </a:lnTo>
                                  <a:lnTo>
                                    <a:pt x="1778" y="517"/>
                                  </a:lnTo>
                                  <a:lnTo>
                                    <a:pt x="1775" y="506"/>
                                  </a:lnTo>
                                  <a:lnTo>
                                    <a:pt x="1763" y="513"/>
                                  </a:lnTo>
                                  <a:lnTo>
                                    <a:pt x="1750" y="520"/>
                                  </a:lnTo>
                                  <a:lnTo>
                                    <a:pt x="1736" y="527"/>
                                  </a:lnTo>
                                  <a:lnTo>
                                    <a:pt x="1721" y="533"/>
                                  </a:lnTo>
                                  <a:lnTo>
                                    <a:pt x="1706" y="538"/>
                                  </a:lnTo>
                                  <a:lnTo>
                                    <a:pt x="1691" y="543"/>
                                  </a:lnTo>
                                  <a:lnTo>
                                    <a:pt x="1674" y="548"/>
                                  </a:lnTo>
                                  <a:lnTo>
                                    <a:pt x="1657" y="552"/>
                                  </a:lnTo>
                                  <a:lnTo>
                                    <a:pt x="1646" y="571"/>
                                  </a:lnTo>
                                  <a:lnTo>
                                    <a:pt x="1630" y="593"/>
                                  </a:lnTo>
                                  <a:lnTo>
                                    <a:pt x="1610" y="618"/>
                                  </a:lnTo>
                                  <a:lnTo>
                                    <a:pt x="1587" y="645"/>
                                  </a:lnTo>
                                  <a:lnTo>
                                    <a:pt x="1574" y="631"/>
                                  </a:lnTo>
                                  <a:lnTo>
                                    <a:pt x="1570" y="645"/>
                                  </a:lnTo>
                                  <a:lnTo>
                                    <a:pt x="1543" y="672"/>
                                  </a:lnTo>
                                  <a:lnTo>
                                    <a:pt x="1533" y="710"/>
                                  </a:lnTo>
                                  <a:lnTo>
                                    <a:pt x="1530" y="694"/>
                                  </a:lnTo>
                                  <a:lnTo>
                                    <a:pt x="1508" y="713"/>
                                  </a:lnTo>
                                  <a:lnTo>
                                    <a:pt x="1495" y="783"/>
                                  </a:lnTo>
                                  <a:lnTo>
                                    <a:pt x="1492" y="785"/>
                                  </a:lnTo>
                                  <a:lnTo>
                                    <a:pt x="1489" y="789"/>
                                  </a:lnTo>
                                  <a:lnTo>
                                    <a:pt x="1487" y="796"/>
                                  </a:lnTo>
                                  <a:lnTo>
                                    <a:pt x="1483" y="805"/>
                                  </a:lnTo>
                                  <a:lnTo>
                                    <a:pt x="1483" y="815"/>
                                  </a:lnTo>
                                  <a:lnTo>
                                    <a:pt x="1483" y="822"/>
                                  </a:lnTo>
                                  <a:lnTo>
                                    <a:pt x="1483" y="824"/>
                                  </a:lnTo>
                                  <a:lnTo>
                                    <a:pt x="1485" y="825"/>
                                  </a:lnTo>
                                  <a:lnTo>
                                    <a:pt x="1486" y="827"/>
                                  </a:lnTo>
                                  <a:lnTo>
                                    <a:pt x="1487" y="827"/>
                                  </a:lnTo>
                                  <a:lnTo>
                                    <a:pt x="1456" y="884"/>
                                  </a:lnTo>
                                  <a:lnTo>
                                    <a:pt x="1460" y="887"/>
                                  </a:lnTo>
                                  <a:lnTo>
                                    <a:pt x="1455" y="916"/>
                                  </a:lnTo>
                                  <a:lnTo>
                                    <a:pt x="1449" y="951"/>
                                  </a:lnTo>
                                  <a:lnTo>
                                    <a:pt x="1442" y="993"/>
                                  </a:lnTo>
                                  <a:lnTo>
                                    <a:pt x="1433" y="1042"/>
                                  </a:lnTo>
                                  <a:lnTo>
                                    <a:pt x="1427" y="1064"/>
                                  </a:lnTo>
                                  <a:lnTo>
                                    <a:pt x="1425" y="1042"/>
                                  </a:lnTo>
                                  <a:lnTo>
                                    <a:pt x="1420" y="1049"/>
                                  </a:lnTo>
                                  <a:lnTo>
                                    <a:pt x="1416" y="1058"/>
                                  </a:lnTo>
                                  <a:lnTo>
                                    <a:pt x="1411" y="1067"/>
                                  </a:lnTo>
                                  <a:lnTo>
                                    <a:pt x="1406" y="1077"/>
                                  </a:lnTo>
                                  <a:lnTo>
                                    <a:pt x="1411" y="1085"/>
                                  </a:lnTo>
                                  <a:lnTo>
                                    <a:pt x="1398" y="1077"/>
                                  </a:lnTo>
                                  <a:lnTo>
                                    <a:pt x="1395" y="1066"/>
                                  </a:lnTo>
                                  <a:lnTo>
                                    <a:pt x="1393" y="1067"/>
                                  </a:lnTo>
                                  <a:lnTo>
                                    <a:pt x="1391" y="1068"/>
                                  </a:lnTo>
                                  <a:lnTo>
                                    <a:pt x="1389" y="1071"/>
                                  </a:lnTo>
                                  <a:lnTo>
                                    <a:pt x="1388" y="1073"/>
                                  </a:lnTo>
                                  <a:lnTo>
                                    <a:pt x="1384" y="1082"/>
                                  </a:lnTo>
                                  <a:lnTo>
                                    <a:pt x="1381" y="1093"/>
                                  </a:lnTo>
                                  <a:lnTo>
                                    <a:pt x="1380" y="1102"/>
                                  </a:lnTo>
                                  <a:lnTo>
                                    <a:pt x="1379" y="1105"/>
                                  </a:lnTo>
                                  <a:lnTo>
                                    <a:pt x="1378" y="1102"/>
                                  </a:lnTo>
                                  <a:lnTo>
                                    <a:pt x="1377" y="1093"/>
                                  </a:lnTo>
                                  <a:lnTo>
                                    <a:pt x="1377" y="1083"/>
                                  </a:lnTo>
                                  <a:lnTo>
                                    <a:pt x="1378" y="1073"/>
                                  </a:lnTo>
                                  <a:lnTo>
                                    <a:pt x="1379" y="1064"/>
                                  </a:lnTo>
                                  <a:lnTo>
                                    <a:pt x="1381" y="1056"/>
                                  </a:lnTo>
                                  <a:lnTo>
                                    <a:pt x="1373" y="1023"/>
                                  </a:lnTo>
                                  <a:lnTo>
                                    <a:pt x="1371" y="1041"/>
                                  </a:lnTo>
                                  <a:lnTo>
                                    <a:pt x="1369" y="1060"/>
                                  </a:lnTo>
                                  <a:lnTo>
                                    <a:pt x="1364" y="1083"/>
                                  </a:lnTo>
                                  <a:lnTo>
                                    <a:pt x="1361" y="1107"/>
                                  </a:lnTo>
                                  <a:lnTo>
                                    <a:pt x="1356" y="1132"/>
                                  </a:lnTo>
                                  <a:lnTo>
                                    <a:pt x="1351" y="1160"/>
                                  </a:lnTo>
                                  <a:lnTo>
                                    <a:pt x="1345" y="1190"/>
                                  </a:lnTo>
                                  <a:lnTo>
                                    <a:pt x="1338" y="1222"/>
                                  </a:lnTo>
                                  <a:lnTo>
                                    <a:pt x="1333" y="1219"/>
                                  </a:lnTo>
                                  <a:lnTo>
                                    <a:pt x="1328" y="1232"/>
                                  </a:lnTo>
                                  <a:lnTo>
                                    <a:pt x="1325" y="1243"/>
                                  </a:lnTo>
                                  <a:lnTo>
                                    <a:pt x="1322" y="1256"/>
                                  </a:lnTo>
                                  <a:lnTo>
                                    <a:pt x="1320" y="1267"/>
                                  </a:lnTo>
                                  <a:lnTo>
                                    <a:pt x="1320" y="1277"/>
                                  </a:lnTo>
                                  <a:lnTo>
                                    <a:pt x="1320" y="1287"/>
                                  </a:lnTo>
                                  <a:lnTo>
                                    <a:pt x="1320" y="1297"/>
                                  </a:lnTo>
                                  <a:lnTo>
                                    <a:pt x="1322" y="1306"/>
                                  </a:lnTo>
                                  <a:lnTo>
                                    <a:pt x="1319" y="1298"/>
                                  </a:lnTo>
                                  <a:lnTo>
                                    <a:pt x="1315" y="1302"/>
                                  </a:lnTo>
                                  <a:lnTo>
                                    <a:pt x="1311" y="1307"/>
                                  </a:lnTo>
                                  <a:lnTo>
                                    <a:pt x="1309" y="1311"/>
                                  </a:lnTo>
                                  <a:lnTo>
                                    <a:pt x="1309" y="1317"/>
                                  </a:lnTo>
                                  <a:lnTo>
                                    <a:pt x="1310" y="1326"/>
                                  </a:lnTo>
                                  <a:lnTo>
                                    <a:pt x="1313" y="1336"/>
                                  </a:lnTo>
                                  <a:lnTo>
                                    <a:pt x="1300" y="1361"/>
                                  </a:lnTo>
                                  <a:lnTo>
                                    <a:pt x="1288" y="1388"/>
                                  </a:lnTo>
                                  <a:lnTo>
                                    <a:pt x="1275" y="1417"/>
                                  </a:lnTo>
                                  <a:lnTo>
                                    <a:pt x="1264" y="1446"/>
                                  </a:lnTo>
                                  <a:lnTo>
                                    <a:pt x="1253" y="1478"/>
                                  </a:lnTo>
                                  <a:lnTo>
                                    <a:pt x="1243" y="1512"/>
                                  </a:lnTo>
                                  <a:lnTo>
                                    <a:pt x="1234" y="1547"/>
                                  </a:lnTo>
                                  <a:lnTo>
                                    <a:pt x="1225" y="1584"/>
                                  </a:lnTo>
                                  <a:lnTo>
                                    <a:pt x="1216" y="1628"/>
                                  </a:lnTo>
                                  <a:lnTo>
                                    <a:pt x="1207" y="1669"/>
                                  </a:lnTo>
                                  <a:lnTo>
                                    <a:pt x="1196" y="1709"/>
                                  </a:lnTo>
                                  <a:lnTo>
                                    <a:pt x="1187" y="1745"/>
                                  </a:lnTo>
                                  <a:lnTo>
                                    <a:pt x="1177" y="1778"/>
                                  </a:lnTo>
                                  <a:lnTo>
                                    <a:pt x="1168" y="1810"/>
                                  </a:lnTo>
                                  <a:lnTo>
                                    <a:pt x="1159" y="1838"/>
                                  </a:lnTo>
                                  <a:lnTo>
                                    <a:pt x="1149" y="1864"/>
                                  </a:lnTo>
                                  <a:lnTo>
                                    <a:pt x="1130" y="1914"/>
                                  </a:lnTo>
                                  <a:lnTo>
                                    <a:pt x="1107" y="1964"/>
                                  </a:lnTo>
                                  <a:lnTo>
                                    <a:pt x="1083" y="2016"/>
                                  </a:lnTo>
                                  <a:lnTo>
                                    <a:pt x="1055" y="2068"/>
                                  </a:lnTo>
                                  <a:lnTo>
                                    <a:pt x="1024" y="2122"/>
                                  </a:lnTo>
                                  <a:lnTo>
                                    <a:pt x="992" y="2175"/>
                                  </a:lnTo>
                                  <a:lnTo>
                                    <a:pt x="955" y="2230"/>
                                  </a:lnTo>
                                  <a:lnTo>
                                    <a:pt x="917" y="2285"/>
                                  </a:lnTo>
                                  <a:lnTo>
                                    <a:pt x="914" y="2286"/>
                                  </a:lnTo>
                                  <a:lnTo>
                                    <a:pt x="908" y="2289"/>
                                  </a:lnTo>
                                  <a:lnTo>
                                    <a:pt x="903" y="2292"/>
                                  </a:lnTo>
                                  <a:lnTo>
                                    <a:pt x="894" y="2297"/>
                                  </a:lnTo>
                                  <a:lnTo>
                                    <a:pt x="872" y="2311"/>
                                  </a:lnTo>
                                  <a:lnTo>
                                    <a:pt x="844" y="2332"/>
                                  </a:lnTo>
                                  <a:lnTo>
                                    <a:pt x="850" y="2334"/>
                                  </a:lnTo>
                                  <a:lnTo>
                                    <a:pt x="827" y="2342"/>
                                  </a:lnTo>
                                  <a:lnTo>
                                    <a:pt x="801" y="2348"/>
                                  </a:lnTo>
                                  <a:lnTo>
                                    <a:pt x="773" y="2352"/>
                                  </a:lnTo>
                                  <a:lnTo>
                                    <a:pt x="742" y="2356"/>
                                  </a:lnTo>
                                  <a:lnTo>
                                    <a:pt x="704" y="2359"/>
                                  </a:lnTo>
                                  <a:lnTo>
                                    <a:pt x="674" y="2361"/>
                                  </a:lnTo>
                                  <a:lnTo>
                                    <a:pt x="650" y="2365"/>
                                  </a:lnTo>
                                  <a:lnTo>
                                    <a:pt x="634" y="2367"/>
                                  </a:lnTo>
                                  <a:lnTo>
                                    <a:pt x="486" y="2293"/>
                                  </a:lnTo>
                                  <a:lnTo>
                                    <a:pt x="489" y="2294"/>
                                  </a:lnTo>
                                  <a:lnTo>
                                    <a:pt x="493" y="2293"/>
                                  </a:lnTo>
                                  <a:lnTo>
                                    <a:pt x="496" y="2292"/>
                                  </a:lnTo>
                                  <a:lnTo>
                                    <a:pt x="500" y="2289"/>
                                  </a:lnTo>
                                  <a:lnTo>
                                    <a:pt x="524" y="2298"/>
                                  </a:lnTo>
                                  <a:lnTo>
                                    <a:pt x="548" y="2307"/>
                                  </a:lnTo>
                                  <a:lnTo>
                                    <a:pt x="572" y="2315"/>
                                  </a:lnTo>
                                  <a:lnTo>
                                    <a:pt x="595" y="2320"/>
                                  </a:lnTo>
                                  <a:lnTo>
                                    <a:pt x="619" y="2325"/>
                                  </a:lnTo>
                                  <a:lnTo>
                                    <a:pt x="641" y="2328"/>
                                  </a:lnTo>
                                  <a:lnTo>
                                    <a:pt x="664" y="2331"/>
                                  </a:lnTo>
                                  <a:lnTo>
                                    <a:pt x="685" y="2332"/>
                                  </a:lnTo>
                                  <a:lnTo>
                                    <a:pt x="713" y="2331"/>
                                  </a:lnTo>
                                  <a:lnTo>
                                    <a:pt x="742" y="2327"/>
                                  </a:lnTo>
                                  <a:lnTo>
                                    <a:pt x="769" y="2320"/>
                                  </a:lnTo>
                                  <a:lnTo>
                                    <a:pt x="796" y="2313"/>
                                  </a:lnTo>
                                  <a:lnTo>
                                    <a:pt x="822" y="2301"/>
                                  </a:lnTo>
                                  <a:lnTo>
                                    <a:pt x="846" y="2289"/>
                                  </a:lnTo>
                                  <a:lnTo>
                                    <a:pt x="871" y="2273"/>
                                  </a:lnTo>
                                  <a:lnTo>
                                    <a:pt x="895" y="2255"/>
                                  </a:lnTo>
                                  <a:lnTo>
                                    <a:pt x="918" y="2234"/>
                                  </a:lnTo>
                                  <a:lnTo>
                                    <a:pt x="941" y="2211"/>
                                  </a:lnTo>
                                  <a:lnTo>
                                    <a:pt x="962" y="2187"/>
                                  </a:lnTo>
                                  <a:lnTo>
                                    <a:pt x="983" y="2159"/>
                                  </a:lnTo>
                                  <a:lnTo>
                                    <a:pt x="1003" y="2129"/>
                                  </a:lnTo>
                                  <a:lnTo>
                                    <a:pt x="1023" y="2097"/>
                                  </a:lnTo>
                                  <a:lnTo>
                                    <a:pt x="1041" y="2062"/>
                                  </a:lnTo>
                                  <a:lnTo>
                                    <a:pt x="1060" y="2025"/>
                                  </a:lnTo>
                                  <a:lnTo>
                                    <a:pt x="1077" y="1986"/>
                                  </a:lnTo>
                                  <a:lnTo>
                                    <a:pt x="1094" y="1944"/>
                                  </a:lnTo>
                                  <a:lnTo>
                                    <a:pt x="1110" y="1899"/>
                                  </a:lnTo>
                                  <a:lnTo>
                                    <a:pt x="1125" y="1853"/>
                                  </a:lnTo>
                                  <a:lnTo>
                                    <a:pt x="1140" y="1803"/>
                                  </a:lnTo>
                                  <a:lnTo>
                                    <a:pt x="1154" y="1752"/>
                                  </a:lnTo>
                                  <a:lnTo>
                                    <a:pt x="1167" y="1697"/>
                                  </a:lnTo>
                                  <a:lnTo>
                                    <a:pt x="1180" y="1642"/>
                                  </a:lnTo>
                                  <a:lnTo>
                                    <a:pt x="1192" y="1583"/>
                                  </a:lnTo>
                                  <a:lnTo>
                                    <a:pt x="1202" y="1521"/>
                                  </a:lnTo>
                                  <a:lnTo>
                                    <a:pt x="1213" y="1458"/>
                                  </a:lnTo>
                                  <a:lnTo>
                                    <a:pt x="1222" y="1392"/>
                                  </a:lnTo>
                                  <a:lnTo>
                                    <a:pt x="1231" y="1324"/>
                                  </a:lnTo>
                                  <a:lnTo>
                                    <a:pt x="1240" y="1253"/>
                                  </a:lnTo>
                                  <a:lnTo>
                                    <a:pt x="1248" y="1180"/>
                                  </a:lnTo>
                                  <a:lnTo>
                                    <a:pt x="1255" y="1105"/>
                                  </a:lnTo>
                                  <a:lnTo>
                                    <a:pt x="1228" y="1117"/>
                                  </a:lnTo>
                                  <a:lnTo>
                                    <a:pt x="1199" y="1133"/>
                                  </a:lnTo>
                                  <a:lnTo>
                                    <a:pt x="1168" y="1151"/>
                                  </a:lnTo>
                                  <a:lnTo>
                                    <a:pt x="1137" y="1173"/>
                                  </a:lnTo>
                                  <a:lnTo>
                                    <a:pt x="1103" y="1198"/>
                                  </a:lnTo>
                                  <a:lnTo>
                                    <a:pt x="1068" y="1225"/>
                                  </a:lnTo>
                                  <a:lnTo>
                                    <a:pt x="1031" y="1256"/>
                                  </a:lnTo>
                                  <a:lnTo>
                                    <a:pt x="993" y="1290"/>
                                  </a:lnTo>
                                  <a:lnTo>
                                    <a:pt x="949" y="1329"/>
                                  </a:lnTo>
                                  <a:lnTo>
                                    <a:pt x="908" y="1366"/>
                                  </a:lnTo>
                                  <a:lnTo>
                                    <a:pt x="870" y="1398"/>
                                  </a:lnTo>
                                  <a:lnTo>
                                    <a:pt x="836" y="1427"/>
                                  </a:lnTo>
                                  <a:lnTo>
                                    <a:pt x="805" y="1452"/>
                                  </a:lnTo>
                                  <a:lnTo>
                                    <a:pt x="776" y="1475"/>
                                  </a:lnTo>
                                  <a:lnTo>
                                    <a:pt x="753" y="1493"/>
                                  </a:lnTo>
                                  <a:lnTo>
                                    <a:pt x="731" y="1508"/>
                                  </a:lnTo>
                                  <a:lnTo>
                                    <a:pt x="711" y="1520"/>
                                  </a:lnTo>
                                  <a:lnTo>
                                    <a:pt x="691" y="1533"/>
                                  </a:lnTo>
                                  <a:lnTo>
                                    <a:pt x="671" y="1543"/>
                                  </a:lnTo>
                                  <a:lnTo>
                                    <a:pt x="650" y="1554"/>
                                  </a:lnTo>
                                  <a:lnTo>
                                    <a:pt x="630" y="1563"/>
                                  </a:lnTo>
                                  <a:lnTo>
                                    <a:pt x="610" y="1572"/>
                                  </a:lnTo>
                                  <a:lnTo>
                                    <a:pt x="590" y="1580"/>
                                  </a:lnTo>
                                  <a:lnTo>
                                    <a:pt x="569" y="1587"/>
                                  </a:lnTo>
                                  <a:lnTo>
                                    <a:pt x="549" y="1593"/>
                                  </a:lnTo>
                                  <a:lnTo>
                                    <a:pt x="529" y="1598"/>
                                  </a:lnTo>
                                  <a:lnTo>
                                    <a:pt x="509" y="1603"/>
                                  </a:lnTo>
                                  <a:lnTo>
                                    <a:pt x="488" y="1606"/>
                                  </a:lnTo>
                                  <a:lnTo>
                                    <a:pt x="468" y="1610"/>
                                  </a:lnTo>
                                  <a:lnTo>
                                    <a:pt x="448" y="1612"/>
                                  </a:lnTo>
                                  <a:lnTo>
                                    <a:pt x="428" y="1613"/>
                                  </a:lnTo>
                                  <a:lnTo>
                                    <a:pt x="407" y="1613"/>
                                  </a:lnTo>
                                  <a:lnTo>
                                    <a:pt x="387" y="1613"/>
                                  </a:lnTo>
                                  <a:lnTo>
                                    <a:pt x="367" y="1612"/>
                                  </a:lnTo>
                                  <a:lnTo>
                                    <a:pt x="346" y="1610"/>
                                  </a:lnTo>
                                  <a:lnTo>
                                    <a:pt x="326" y="1608"/>
                                  </a:lnTo>
                                  <a:lnTo>
                                    <a:pt x="305" y="1605"/>
                                  </a:lnTo>
                                  <a:lnTo>
                                    <a:pt x="285" y="1601"/>
                                  </a:lnTo>
                                  <a:lnTo>
                                    <a:pt x="263" y="1596"/>
                                  </a:lnTo>
                                  <a:lnTo>
                                    <a:pt x="243" y="1592"/>
                                  </a:lnTo>
                                  <a:lnTo>
                                    <a:pt x="214" y="1583"/>
                                  </a:lnTo>
                                  <a:lnTo>
                                    <a:pt x="185" y="1572"/>
                                  </a:lnTo>
                                  <a:lnTo>
                                    <a:pt x="161" y="1562"/>
                                  </a:lnTo>
                                  <a:lnTo>
                                    <a:pt x="137" y="1550"/>
                                  </a:lnTo>
                                  <a:lnTo>
                                    <a:pt x="115" y="1536"/>
                                  </a:lnTo>
                                  <a:lnTo>
                                    <a:pt x="94" y="1521"/>
                                  </a:lnTo>
                                  <a:lnTo>
                                    <a:pt x="76" y="1505"/>
                                  </a:lnTo>
                                  <a:lnTo>
                                    <a:pt x="61" y="1488"/>
                                  </a:lnTo>
                                  <a:lnTo>
                                    <a:pt x="47" y="1470"/>
                                  </a:lnTo>
                                  <a:lnTo>
                                    <a:pt x="35" y="1451"/>
                                  </a:lnTo>
                                  <a:lnTo>
                                    <a:pt x="23" y="1429"/>
                                  </a:lnTo>
                                  <a:lnTo>
                                    <a:pt x="15" y="1408"/>
                                  </a:lnTo>
                                  <a:lnTo>
                                    <a:pt x="9" y="1385"/>
                                  </a:lnTo>
                                  <a:lnTo>
                                    <a:pt x="4" y="1361"/>
                                  </a:lnTo>
                                  <a:lnTo>
                                    <a:pt x="1" y="1335"/>
                                  </a:lnTo>
                                  <a:lnTo>
                                    <a:pt x="0" y="1309"/>
                                  </a:lnTo>
                                  <a:lnTo>
                                    <a:pt x="1" y="1287"/>
                                  </a:lnTo>
                                  <a:lnTo>
                                    <a:pt x="2" y="1266"/>
                                  </a:lnTo>
                                  <a:lnTo>
                                    <a:pt x="5" y="1244"/>
                                  </a:lnTo>
                                  <a:lnTo>
                                    <a:pt x="10" y="1222"/>
                                  </a:lnTo>
                                  <a:lnTo>
                                    <a:pt x="15" y="1200"/>
                                  </a:lnTo>
                                  <a:lnTo>
                                    <a:pt x="22" y="1177"/>
                                  </a:lnTo>
                                  <a:lnTo>
                                    <a:pt x="31" y="1155"/>
                                  </a:lnTo>
                                  <a:lnTo>
                                    <a:pt x="40" y="1133"/>
                                  </a:lnTo>
                                  <a:lnTo>
                                    <a:pt x="52" y="1110"/>
                                  </a:lnTo>
                                  <a:lnTo>
                                    <a:pt x="63" y="1086"/>
                                  </a:lnTo>
                                  <a:lnTo>
                                    <a:pt x="76" y="1064"/>
                                  </a:lnTo>
                                  <a:lnTo>
                                    <a:pt x="91" y="1041"/>
                                  </a:lnTo>
                                  <a:lnTo>
                                    <a:pt x="107" y="1017"/>
                                  </a:lnTo>
                                  <a:lnTo>
                                    <a:pt x="124" y="995"/>
                                  </a:lnTo>
                                  <a:lnTo>
                                    <a:pt x="142" y="971"/>
                                  </a:lnTo>
                                  <a:lnTo>
                                    <a:pt x="161" y="947"/>
                                  </a:lnTo>
                                  <a:lnTo>
                                    <a:pt x="182" y="923"/>
                                  </a:lnTo>
                                  <a:lnTo>
                                    <a:pt x="203" y="899"/>
                                  </a:lnTo>
                                  <a:lnTo>
                                    <a:pt x="227" y="874"/>
                                  </a:lnTo>
                                  <a:lnTo>
                                    <a:pt x="252" y="850"/>
                                  </a:lnTo>
                                  <a:lnTo>
                                    <a:pt x="278" y="825"/>
                                  </a:lnTo>
                                  <a:lnTo>
                                    <a:pt x="305" y="802"/>
                                  </a:lnTo>
                                  <a:lnTo>
                                    <a:pt x="333" y="777"/>
                                  </a:lnTo>
                                  <a:lnTo>
                                    <a:pt x="362" y="752"/>
                                  </a:lnTo>
                                  <a:lnTo>
                                    <a:pt x="394" y="727"/>
                                  </a:lnTo>
                                  <a:lnTo>
                                    <a:pt x="425" y="702"/>
                                  </a:lnTo>
                                  <a:lnTo>
                                    <a:pt x="459" y="676"/>
                                  </a:lnTo>
                                  <a:lnTo>
                                    <a:pt x="494" y="651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67" y="599"/>
                                  </a:lnTo>
                                  <a:lnTo>
                                    <a:pt x="605" y="573"/>
                                  </a:lnTo>
                                  <a:lnTo>
                                    <a:pt x="645" y="547"/>
                                  </a:lnTo>
                                  <a:lnTo>
                                    <a:pt x="685" y="521"/>
                                  </a:lnTo>
                                  <a:lnTo>
                                    <a:pt x="729" y="493"/>
                                  </a:lnTo>
                                  <a:lnTo>
                                    <a:pt x="775" y="463"/>
                                  </a:lnTo>
                                  <a:lnTo>
                                    <a:pt x="825" y="431"/>
                                  </a:lnTo>
                                  <a:lnTo>
                                    <a:pt x="878" y="399"/>
                                  </a:lnTo>
                                  <a:lnTo>
                                    <a:pt x="933" y="363"/>
                                  </a:lnTo>
                                  <a:lnTo>
                                    <a:pt x="992" y="327"/>
                                  </a:lnTo>
                                  <a:lnTo>
                                    <a:pt x="1052" y="288"/>
                                  </a:lnTo>
                                  <a:lnTo>
                                    <a:pt x="1067" y="274"/>
                                  </a:lnTo>
                                  <a:lnTo>
                                    <a:pt x="1084" y="259"/>
                                  </a:lnTo>
                                  <a:lnTo>
                                    <a:pt x="1103" y="243"/>
                                  </a:lnTo>
                                  <a:lnTo>
                                    <a:pt x="1124" y="225"/>
                                  </a:lnTo>
                                  <a:lnTo>
                                    <a:pt x="1148" y="207"/>
                                  </a:lnTo>
                                  <a:lnTo>
                                    <a:pt x="1174" y="187"/>
                                  </a:lnTo>
                                  <a:lnTo>
                                    <a:pt x="1202" y="166"/>
                                  </a:lnTo>
                                  <a:lnTo>
                                    <a:pt x="1234" y="144"/>
                                  </a:lnTo>
                                  <a:lnTo>
                                    <a:pt x="1265" y="144"/>
                                  </a:lnTo>
                                  <a:lnTo>
                                    <a:pt x="1234" y="199"/>
                                  </a:lnTo>
                                  <a:lnTo>
                                    <a:pt x="1274" y="175"/>
                                  </a:lnTo>
                                  <a:lnTo>
                                    <a:pt x="1316" y="151"/>
                                  </a:lnTo>
                                  <a:lnTo>
                                    <a:pt x="1360" y="127"/>
                                  </a:lnTo>
                                  <a:lnTo>
                                    <a:pt x="1406" y="102"/>
                                  </a:lnTo>
                                  <a:lnTo>
                                    <a:pt x="1453" y="77"/>
                                  </a:lnTo>
                                  <a:lnTo>
                                    <a:pt x="1503" y="52"/>
                                  </a:lnTo>
                                  <a:lnTo>
                                    <a:pt x="1553" y="26"/>
                                  </a:lnTo>
                                  <a:lnTo>
                                    <a:pt x="1605" y="0"/>
                                  </a:lnTo>
                                  <a:lnTo>
                                    <a:pt x="1616" y="19"/>
                                  </a:lnTo>
                                  <a:lnTo>
                                    <a:pt x="1586" y="43"/>
                                  </a:lnTo>
                                  <a:lnTo>
                                    <a:pt x="1556" y="68"/>
                                  </a:lnTo>
                                  <a:lnTo>
                                    <a:pt x="1527" y="94"/>
                                  </a:lnTo>
                                  <a:lnTo>
                                    <a:pt x="1500" y="119"/>
                                  </a:lnTo>
                                  <a:lnTo>
                                    <a:pt x="1474" y="145"/>
                                  </a:lnTo>
                                  <a:lnTo>
                                    <a:pt x="1450" y="173"/>
                                  </a:lnTo>
                                  <a:lnTo>
                                    <a:pt x="1426" y="199"/>
                                  </a:lnTo>
                                  <a:lnTo>
                                    <a:pt x="1404" y="226"/>
                                  </a:lnTo>
                                  <a:lnTo>
                                    <a:pt x="1382" y="253"/>
                                  </a:lnTo>
                                  <a:lnTo>
                                    <a:pt x="1363" y="281"/>
                                  </a:lnTo>
                                  <a:lnTo>
                                    <a:pt x="1344" y="309"/>
                                  </a:lnTo>
                                  <a:lnTo>
                                    <a:pt x="1326" y="337"/>
                                  </a:lnTo>
                                  <a:lnTo>
                                    <a:pt x="1310" y="366"/>
                                  </a:lnTo>
                                  <a:lnTo>
                                    <a:pt x="1294" y="395"/>
                                  </a:lnTo>
                                  <a:lnTo>
                                    <a:pt x="1281" y="425"/>
                                  </a:lnTo>
                                  <a:lnTo>
                                    <a:pt x="1268" y="454"/>
                                  </a:lnTo>
                                  <a:lnTo>
                                    <a:pt x="1257" y="483"/>
                                  </a:lnTo>
                                  <a:lnTo>
                                    <a:pt x="1245" y="510"/>
                                  </a:lnTo>
                                  <a:lnTo>
                                    <a:pt x="1234" y="538"/>
                                  </a:lnTo>
                                  <a:lnTo>
                                    <a:pt x="1222" y="565"/>
                                  </a:lnTo>
                                  <a:lnTo>
                                    <a:pt x="1211" y="594"/>
                                  </a:lnTo>
                                  <a:lnTo>
                                    <a:pt x="1200" y="622"/>
                                  </a:lnTo>
                                  <a:lnTo>
                                    <a:pt x="1187" y="649"/>
                                  </a:lnTo>
                                  <a:lnTo>
                                    <a:pt x="1176" y="678"/>
                                  </a:lnTo>
                                  <a:lnTo>
                                    <a:pt x="1172" y="693"/>
                                  </a:lnTo>
                                  <a:lnTo>
                                    <a:pt x="1167" y="710"/>
                                  </a:lnTo>
                                  <a:lnTo>
                                    <a:pt x="1163" y="729"/>
                                  </a:lnTo>
                                  <a:lnTo>
                                    <a:pt x="1157" y="749"/>
                                  </a:lnTo>
                                  <a:lnTo>
                                    <a:pt x="1151" y="772"/>
                                  </a:lnTo>
                                  <a:lnTo>
                                    <a:pt x="1146" y="797"/>
                                  </a:lnTo>
                                  <a:lnTo>
                                    <a:pt x="1140" y="823"/>
                                  </a:lnTo>
                                  <a:lnTo>
                                    <a:pt x="1133" y="852"/>
                                  </a:lnTo>
                                  <a:lnTo>
                                    <a:pt x="1125" y="859"/>
                                  </a:lnTo>
                                  <a:lnTo>
                                    <a:pt x="1127" y="853"/>
                                  </a:lnTo>
                                  <a:lnTo>
                                    <a:pt x="1130" y="832"/>
                                  </a:lnTo>
                                  <a:lnTo>
                                    <a:pt x="1136" y="800"/>
                                  </a:lnTo>
                                  <a:lnTo>
                                    <a:pt x="1143" y="756"/>
                                  </a:lnTo>
                                  <a:lnTo>
                                    <a:pt x="1149" y="728"/>
                                  </a:lnTo>
                                  <a:lnTo>
                                    <a:pt x="1152" y="701"/>
                                  </a:lnTo>
                                  <a:lnTo>
                                    <a:pt x="1154" y="676"/>
                                  </a:lnTo>
                                  <a:lnTo>
                                    <a:pt x="1155" y="653"/>
                                  </a:lnTo>
                                  <a:lnTo>
                                    <a:pt x="1155" y="637"/>
                                  </a:lnTo>
                                  <a:lnTo>
                                    <a:pt x="1154" y="621"/>
                                  </a:lnTo>
                                  <a:lnTo>
                                    <a:pt x="1151" y="605"/>
                                  </a:lnTo>
                                  <a:lnTo>
                                    <a:pt x="1149" y="590"/>
                                  </a:lnTo>
                                  <a:lnTo>
                                    <a:pt x="1139" y="579"/>
                                  </a:lnTo>
                                  <a:lnTo>
                                    <a:pt x="1129" y="569"/>
                                  </a:lnTo>
                                  <a:lnTo>
                                    <a:pt x="1118" y="559"/>
                                  </a:lnTo>
                                  <a:lnTo>
                                    <a:pt x="1105" y="550"/>
                                  </a:lnTo>
                                  <a:lnTo>
                                    <a:pt x="1092" y="542"/>
                                  </a:lnTo>
                                  <a:lnTo>
                                    <a:pt x="1078" y="534"/>
                                  </a:lnTo>
                                  <a:lnTo>
                                    <a:pt x="1064" y="527"/>
                                  </a:lnTo>
                                  <a:lnTo>
                                    <a:pt x="1048" y="521"/>
                                  </a:lnTo>
                                  <a:lnTo>
                                    <a:pt x="1032" y="515"/>
                                  </a:lnTo>
                                  <a:lnTo>
                                    <a:pt x="1015" y="511"/>
                                  </a:lnTo>
                                  <a:lnTo>
                                    <a:pt x="997" y="506"/>
                                  </a:lnTo>
                                  <a:lnTo>
                                    <a:pt x="978" y="504"/>
                                  </a:lnTo>
                                  <a:lnTo>
                                    <a:pt x="959" y="501"/>
                                  </a:lnTo>
                                  <a:lnTo>
                                    <a:pt x="939" y="500"/>
                                  </a:lnTo>
                                  <a:lnTo>
                                    <a:pt x="917" y="498"/>
                                  </a:lnTo>
                                  <a:lnTo>
                                    <a:pt x="896" y="497"/>
                                  </a:lnTo>
                                  <a:lnTo>
                                    <a:pt x="878" y="498"/>
                                  </a:lnTo>
                                  <a:lnTo>
                                    <a:pt x="861" y="500"/>
                                  </a:lnTo>
                                  <a:lnTo>
                                    <a:pt x="845" y="502"/>
                                  </a:lnTo>
                                  <a:lnTo>
                                    <a:pt x="831" y="505"/>
                                  </a:lnTo>
                                  <a:lnTo>
                                    <a:pt x="817" y="510"/>
                                  </a:lnTo>
                                  <a:lnTo>
                                    <a:pt x="806" y="514"/>
                                  </a:lnTo>
                                  <a:lnTo>
                                    <a:pt x="794" y="521"/>
                                  </a:lnTo>
                                  <a:lnTo>
                                    <a:pt x="785" y="528"/>
                                  </a:lnTo>
                                  <a:lnTo>
                                    <a:pt x="782" y="522"/>
                                  </a:lnTo>
                                  <a:lnTo>
                                    <a:pt x="753" y="547"/>
                                  </a:lnTo>
                                  <a:lnTo>
                                    <a:pt x="751" y="530"/>
                                  </a:lnTo>
                                  <a:lnTo>
                                    <a:pt x="745" y="535"/>
                                  </a:lnTo>
                                  <a:lnTo>
                                    <a:pt x="731" y="550"/>
                                  </a:lnTo>
                                  <a:lnTo>
                                    <a:pt x="701" y="550"/>
                                  </a:lnTo>
                                  <a:lnTo>
                                    <a:pt x="689" y="553"/>
                                  </a:lnTo>
                                  <a:lnTo>
                                    <a:pt x="674" y="559"/>
                                  </a:lnTo>
                                  <a:lnTo>
                                    <a:pt x="658" y="568"/>
                                  </a:lnTo>
                                  <a:lnTo>
                                    <a:pt x="641" y="579"/>
                                  </a:lnTo>
                                  <a:lnTo>
                                    <a:pt x="623" y="594"/>
                                  </a:lnTo>
                                  <a:lnTo>
                                    <a:pt x="603" y="611"/>
                                  </a:lnTo>
                                  <a:lnTo>
                                    <a:pt x="582" y="630"/>
                                  </a:lnTo>
                                  <a:lnTo>
                                    <a:pt x="558" y="653"/>
                                  </a:lnTo>
                                  <a:lnTo>
                                    <a:pt x="550" y="653"/>
                                  </a:lnTo>
                                  <a:lnTo>
                                    <a:pt x="538" y="664"/>
                                  </a:lnTo>
                                  <a:lnTo>
                                    <a:pt x="527" y="676"/>
                                  </a:lnTo>
                                  <a:lnTo>
                                    <a:pt x="515" y="687"/>
                                  </a:lnTo>
                                  <a:lnTo>
                                    <a:pt x="503" y="701"/>
                                  </a:lnTo>
                                  <a:lnTo>
                                    <a:pt x="480" y="728"/>
                                  </a:lnTo>
                                  <a:lnTo>
                                    <a:pt x="459" y="757"/>
                                  </a:lnTo>
                                  <a:lnTo>
                                    <a:pt x="439" y="789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399" y="861"/>
                                  </a:lnTo>
                                  <a:lnTo>
                                    <a:pt x="380" y="900"/>
                                  </a:lnTo>
                                  <a:lnTo>
                                    <a:pt x="388" y="912"/>
                                  </a:lnTo>
                                  <a:lnTo>
                                    <a:pt x="381" y="932"/>
                                  </a:lnTo>
                                  <a:lnTo>
                                    <a:pt x="377" y="953"/>
                                  </a:lnTo>
                                  <a:lnTo>
                                    <a:pt x="373" y="971"/>
                                  </a:lnTo>
                                  <a:lnTo>
                                    <a:pt x="372" y="988"/>
                                  </a:lnTo>
                                  <a:lnTo>
                                    <a:pt x="373" y="999"/>
                                  </a:lnTo>
                                  <a:lnTo>
                                    <a:pt x="375" y="1010"/>
                                  </a:lnTo>
                                  <a:lnTo>
                                    <a:pt x="378" y="1022"/>
                                  </a:lnTo>
                                  <a:lnTo>
                                    <a:pt x="384" y="1031"/>
                                  </a:lnTo>
                                  <a:lnTo>
                                    <a:pt x="375" y="1034"/>
                                  </a:lnTo>
                                  <a:lnTo>
                                    <a:pt x="388" y="1056"/>
                                  </a:lnTo>
                                  <a:lnTo>
                                    <a:pt x="402" y="1113"/>
                                  </a:lnTo>
                                  <a:lnTo>
                                    <a:pt x="405" y="1113"/>
                                  </a:lnTo>
                                  <a:lnTo>
                                    <a:pt x="399" y="1091"/>
                                  </a:lnTo>
                                  <a:lnTo>
                                    <a:pt x="413" y="1105"/>
                                  </a:lnTo>
                                  <a:lnTo>
                                    <a:pt x="461" y="1146"/>
                                  </a:lnTo>
                                  <a:lnTo>
                                    <a:pt x="455" y="1138"/>
                                  </a:lnTo>
                                  <a:lnTo>
                                    <a:pt x="447" y="1128"/>
                                  </a:lnTo>
                                  <a:lnTo>
                                    <a:pt x="440" y="1118"/>
                                  </a:lnTo>
                                  <a:lnTo>
                                    <a:pt x="433" y="1108"/>
                                  </a:lnTo>
                                  <a:lnTo>
                                    <a:pt x="426" y="1097"/>
                                  </a:lnTo>
                                  <a:lnTo>
                                    <a:pt x="420" y="1084"/>
                                  </a:lnTo>
                                  <a:lnTo>
                                    <a:pt x="414" y="1071"/>
                                  </a:lnTo>
                                  <a:lnTo>
                                    <a:pt x="407" y="1056"/>
                                  </a:lnTo>
                                  <a:lnTo>
                                    <a:pt x="415" y="1039"/>
                                  </a:lnTo>
                                  <a:lnTo>
                                    <a:pt x="450" y="1097"/>
                                  </a:lnTo>
                                  <a:lnTo>
                                    <a:pt x="459" y="1085"/>
                                  </a:lnTo>
                                  <a:lnTo>
                                    <a:pt x="488" y="1126"/>
                                  </a:lnTo>
                                  <a:lnTo>
                                    <a:pt x="483" y="1126"/>
                                  </a:lnTo>
                                  <a:lnTo>
                                    <a:pt x="485" y="1131"/>
                                  </a:lnTo>
                                  <a:lnTo>
                                    <a:pt x="487" y="1134"/>
                                  </a:lnTo>
                                  <a:lnTo>
                                    <a:pt x="491" y="1138"/>
                                  </a:lnTo>
                                  <a:lnTo>
                                    <a:pt x="494" y="1141"/>
                                  </a:lnTo>
                                  <a:lnTo>
                                    <a:pt x="497" y="1143"/>
                                  </a:lnTo>
                                  <a:lnTo>
                                    <a:pt x="501" y="1144"/>
                                  </a:lnTo>
                                  <a:lnTo>
                                    <a:pt x="505" y="1146"/>
                                  </a:lnTo>
                                  <a:lnTo>
                                    <a:pt x="510" y="1146"/>
                                  </a:lnTo>
                                  <a:lnTo>
                                    <a:pt x="502" y="1146"/>
                                  </a:lnTo>
                                  <a:lnTo>
                                    <a:pt x="536" y="1160"/>
                                  </a:lnTo>
                                  <a:lnTo>
                                    <a:pt x="561" y="1172"/>
                                  </a:lnTo>
                                  <a:lnTo>
                                    <a:pt x="581" y="1180"/>
                                  </a:lnTo>
                                  <a:lnTo>
                                    <a:pt x="591" y="1183"/>
                                  </a:lnTo>
                                  <a:lnTo>
                                    <a:pt x="605" y="1190"/>
                                  </a:lnTo>
                                  <a:lnTo>
                                    <a:pt x="618" y="1197"/>
                                  </a:lnTo>
                                  <a:lnTo>
                                    <a:pt x="629" y="1203"/>
                                  </a:lnTo>
                                  <a:lnTo>
                                    <a:pt x="639" y="1210"/>
                                  </a:lnTo>
                                  <a:lnTo>
                                    <a:pt x="648" y="1216"/>
                                  </a:lnTo>
                                  <a:lnTo>
                                    <a:pt x="656" y="1223"/>
                                  </a:lnTo>
                                  <a:lnTo>
                                    <a:pt x="662" y="1230"/>
                                  </a:lnTo>
                                  <a:lnTo>
                                    <a:pt x="666" y="1235"/>
                                  </a:lnTo>
                                  <a:lnTo>
                                    <a:pt x="674" y="1236"/>
                                  </a:lnTo>
                                  <a:lnTo>
                                    <a:pt x="681" y="1237"/>
                                  </a:lnTo>
                                  <a:lnTo>
                                    <a:pt x="685" y="1241"/>
                                  </a:lnTo>
                                  <a:lnTo>
                                    <a:pt x="690" y="1244"/>
                                  </a:lnTo>
                                  <a:lnTo>
                                    <a:pt x="695" y="1252"/>
                                  </a:lnTo>
                                  <a:lnTo>
                                    <a:pt x="699" y="1255"/>
                                  </a:lnTo>
                                  <a:lnTo>
                                    <a:pt x="672" y="1237"/>
                                  </a:lnTo>
                                  <a:lnTo>
                                    <a:pt x="662" y="1239"/>
                                  </a:lnTo>
                                  <a:lnTo>
                                    <a:pt x="650" y="1240"/>
                                  </a:lnTo>
                                  <a:lnTo>
                                    <a:pt x="641" y="1241"/>
                                  </a:lnTo>
                                  <a:lnTo>
                                    <a:pt x="631" y="1241"/>
                                  </a:lnTo>
                                  <a:lnTo>
                                    <a:pt x="620" y="1241"/>
                                  </a:lnTo>
                                  <a:lnTo>
                                    <a:pt x="608" y="1240"/>
                                  </a:lnTo>
                                  <a:lnTo>
                                    <a:pt x="597" y="1237"/>
                                  </a:lnTo>
                                  <a:lnTo>
                                    <a:pt x="587" y="1236"/>
                                  </a:lnTo>
                                  <a:lnTo>
                                    <a:pt x="577" y="1233"/>
                                  </a:lnTo>
                                  <a:lnTo>
                                    <a:pt x="567" y="1230"/>
                                  </a:lnTo>
                                  <a:lnTo>
                                    <a:pt x="559" y="1226"/>
                                  </a:lnTo>
                                  <a:lnTo>
                                    <a:pt x="550" y="1222"/>
                                  </a:lnTo>
                                  <a:lnTo>
                                    <a:pt x="545" y="1227"/>
                                  </a:lnTo>
                                  <a:lnTo>
                                    <a:pt x="555" y="1233"/>
                                  </a:lnTo>
                                  <a:lnTo>
                                    <a:pt x="569" y="1239"/>
                                  </a:lnTo>
                                  <a:lnTo>
                                    <a:pt x="587" y="1244"/>
                                  </a:lnTo>
                                  <a:lnTo>
                                    <a:pt x="610" y="1250"/>
                                  </a:lnTo>
                                  <a:lnTo>
                                    <a:pt x="636" y="1256"/>
                                  </a:lnTo>
                                  <a:lnTo>
                                    <a:pt x="666" y="1261"/>
                                  </a:lnTo>
                                  <a:lnTo>
                                    <a:pt x="701" y="1267"/>
                                  </a:lnTo>
                                  <a:lnTo>
                                    <a:pt x="739" y="1274"/>
                                  </a:lnTo>
                                  <a:lnTo>
                                    <a:pt x="647" y="1274"/>
                                  </a:lnTo>
                                  <a:lnTo>
                                    <a:pt x="697" y="1287"/>
                                  </a:lnTo>
                                  <a:lnTo>
                                    <a:pt x="691" y="1285"/>
                                  </a:lnTo>
                                  <a:lnTo>
                                    <a:pt x="688" y="1284"/>
                                  </a:lnTo>
                                  <a:lnTo>
                                    <a:pt x="685" y="1285"/>
                                  </a:lnTo>
                                  <a:lnTo>
                                    <a:pt x="684" y="1287"/>
                                  </a:lnTo>
                                  <a:lnTo>
                                    <a:pt x="683" y="1291"/>
                                  </a:lnTo>
                                  <a:lnTo>
                                    <a:pt x="683" y="1295"/>
                                  </a:lnTo>
                                  <a:lnTo>
                                    <a:pt x="683" y="1299"/>
                                  </a:lnTo>
                                  <a:lnTo>
                                    <a:pt x="684" y="1301"/>
                                  </a:lnTo>
                                  <a:lnTo>
                                    <a:pt x="685" y="1302"/>
                                  </a:lnTo>
                                  <a:lnTo>
                                    <a:pt x="688" y="1303"/>
                                  </a:lnTo>
                                  <a:lnTo>
                                    <a:pt x="691" y="1302"/>
                                  </a:lnTo>
                                  <a:lnTo>
                                    <a:pt x="693" y="1301"/>
                                  </a:lnTo>
                                  <a:lnTo>
                                    <a:pt x="664" y="1309"/>
                                  </a:lnTo>
                                  <a:lnTo>
                                    <a:pt x="672" y="1317"/>
                                  </a:lnTo>
                                  <a:lnTo>
                                    <a:pt x="656" y="1327"/>
                                  </a:lnTo>
                                  <a:lnTo>
                                    <a:pt x="657" y="1333"/>
                                  </a:lnTo>
                                  <a:lnTo>
                                    <a:pt x="661" y="1337"/>
                                  </a:lnTo>
                                  <a:lnTo>
                                    <a:pt x="664" y="1341"/>
                                  </a:lnTo>
                                  <a:lnTo>
                                    <a:pt x="670" y="1344"/>
                                  </a:lnTo>
                                  <a:lnTo>
                                    <a:pt x="731" y="1366"/>
                                  </a:lnTo>
                                  <a:lnTo>
                                    <a:pt x="729" y="1371"/>
                                  </a:lnTo>
                                  <a:lnTo>
                                    <a:pt x="726" y="1376"/>
                                  </a:lnTo>
                                  <a:lnTo>
                                    <a:pt x="722" y="1379"/>
                                  </a:lnTo>
                                  <a:lnTo>
                                    <a:pt x="719" y="1383"/>
                                  </a:lnTo>
                                  <a:lnTo>
                                    <a:pt x="715" y="1385"/>
                                  </a:lnTo>
                                  <a:lnTo>
                                    <a:pt x="710" y="1387"/>
                                  </a:lnTo>
                                  <a:lnTo>
                                    <a:pt x="704" y="1390"/>
                                  </a:lnTo>
                                  <a:lnTo>
                                    <a:pt x="699" y="1391"/>
                                  </a:lnTo>
                                  <a:lnTo>
                                    <a:pt x="776" y="1377"/>
                                  </a:lnTo>
                                  <a:lnTo>
                                    <a:pt x="769" y="1368"/>
                                  </a:lnTo>
                                  <a:lnTo>
                                    <a:pt x="785" y="1360"/>
                                  </a:lnTo>
                                  <a:lnTo>
                                    <a:pt x="785" y="1377"/>
                                  </a:lnTo>
                                  <a:lnTo>
                                    <a:pt x="831" y="1358"/>
                                  </a:lnTo>
                                  <a:lnTo>
                                    <a:pt x="804" y="1366"/>
                                  </a:lnTo>
                                  <a:lnTo>
                                    <a:pt x="802" y="1363"/>
                                  </a:lnTo>
                                  <a:lnTo>
                                    <a:pt x="804" y="1361"/>
                                  </a:lnTo>
                                  <a:lnTo>
                                    <a:pt x="804" y="1358"/>
                                  </a:lnTo>
                                  <a:lnTo>
                                    <a:pt x="807" y="1351"/>
                                  </a:lnTo>
                                  <a:lnTo>
                                    <a:pt x="809" y="1350"/>
                                  </a:lnTo>
                                  <a:lnTo>
                                    <a:pt x="817" y="1352"/>
                                  </a:lnTo>
                                  <a:lnTo>
                                    <a:pt x="826" y="1354"/>
                                  </a:lnTo>
                                  <a:lnTo>
                                    <a:pt x="837" y="1358"/>
                                  </a:lnTo>
                                  <a:lnTo>
                                    <a:pt x="850" y="1360"/>
                                  </a:lnTo>
                                  <a:lnTo>
                                    <a:pt x="858" y="1360"/>
                                  </a:lnTo>
                                  <a:lnTo>
                                    <a:pt x="867" y="1358"/>
                                  </a:lnTo>
                                  <a:lnTo>
                                    <a:pt x="876" y="1356"/>
                                  </a:lnTo>
                                  <a:lnTo>
                                    <a:pt x="885" y="1352"/>
                                  </a:lnTo>
                                  <a:lnTo>
                                    <a:pt x="895" y="1348"/>
                                  </a:lnTo>
                                  <a:lnTo>
                                    <a:pt x="905" y="1342"/>
                                  </a:lnTo>
                                  <a:lnTo>
                                    <a:pt x="916" y="1335"/>
                                  </a:lnTo>
                                  <a:lnTo>
                                    <a:pt x="927" y="1328"/>
                                  </a:lnTo>
                                  <a:lnTo>
                                    <a:pt x="952" y="1311"/>
                                  </a:lnTo>
                                  <a:lnTo>
                                    <a:pt x="978" y="1291"/>
                                  </a:lnTo>
                                  <a:lnTo>
                                    <a:pt x="1006" y="1266"/>
                                  </a:lnTo>
                                  <a:lnTo>
                                    <a:pt x="1037" y="1237"/>
                                  </a:lnTo>
                                  <a:lnTo>
                                    <a:pt x="1060" y="1214"/>
                                  </a:lnTo>
                                  <a:lnTo>
                                    <a:pt x="1084" y="1190"/>
                                  </a:lnTo>
                                  <a:lnTo>
                                    <a:pt x="1105" y="1167"/>
                                  </a:lnTo>
                                  <a:lnTo>
                                    <a:pt x="1125" y="1144"/>
                                  </a:lnTo>
                                  <a:lnTo>
                                    <a:pt x="1145" y="1122"/>
                                  </a:lnTo>
                                  <a:lnTo>
                                    <a:pt x="1163" y="1100"/>
                                  </a:lnTo>
                                  <a:lnTo>
                                    <a:pt x="1180" y="1079"/>
                                  </a:lnTo>
                                  <a:lnTo>
                                    <a:pt x="1195" y="1058"/>
                                  </a:lnTo>
                                  <a:lnTo>
                                    <a:pt x="1198" y="1064"/>
                                  </a:lnTo>
                                  <a:lnTo>
                                    <a:pt x="1212" y="1042"/>
                                  </a:lnTo>
                                  <a:lnTo>
                                    <a:pt x="1226" y="1022"/>
                                  </a:lnTo>
                                  <a:lnTo>
                                    <a:pt x="1238" y="1002"/>
                                  </a:lnTo>
                                  <a:lnTo>
                                    <a:pt x="1248" y="984"/>
                                  </a:lnTo>
                                  <a:lnTo>
                                    <a:pt x="1256" y="967"/>
                                  </a:lnTo>
                                  <a:lnTo>
                                    <a:pt x="1264" y="953"/>
                                  </a:lnTo>
                                  <a:lnTo>
                                    <a:pt x="1270" y="938"/>
                                  </a:lnTo>
                                  <a:lnTo>
                                    <a:pt x="1273" y="925"/>
                                  </a:lnTo>
                                  <a:lnTo>
                                    <a:pt x="1274" y="905"/>
                                  </a:lnTo>
                                  <a:lnTo>
                                    <a:pt x="1276" y="881"/>
                                  </a:lnTo>
                                  <a:lnTo>
                                    <a:pt x="1280" y="853"/>
                                  </a:lnTo>
                                  <a:lnTo>
                                    <a:pt x="1284" y="821"/>
                                  </a:lnTo>
                                  <a:lnTo>
                                    <a:pt x="1289" y="788"/>
                                  </a:lnTo>
                                  <a:lnTo>
                                    <a:pt x="1293" y="761"/>
                                  </a:lnTo>
                                  <a:lnTo>
                                    <a:pt x="1295" y="739"/>
                                  </a:lnTo>
                                  <a:lnTo>
                                    <a:pt x="1297" y="722"/>
                                  </a:lnTo>
                                  <a:lnTo>
                                    <a:pt x="1297" y="715"/>
                                  </a:lnTo>
                                  <a:lnTo>
                                    <a:pt x="1299" y="710"/>
                                  </a:lnTo>
                                  <a:lnTo>
                                    <a:pt x="1301" y="705"/>
                                  </a:lnTo>
                                  <a:lnTo>
                                    <a:pt x="1303" y="701"/>
                                  </a:lnTo>
                                  <a:lnTo>
                                    <a:pt x="1307" y="697"/>
                                  </a:lnTo>
                                  <a:lnTo>
                                    <a:pt x="1311" y="694"/>
                                  </a:lnTo>
                                  <a:lnTo>
                                    <a:pt x="1317" y="693"/>
                                  </a:lnTo>
                                  <a:lnTo>
                                    <a:pt x="1322" y="691"/>
                                  </a:lnTo>
                                  <a:lnTo>
                                    <a:pt x="1329" y="683"/>
                                  </a:lnTo>
                                  <a:lnTo>
                                    <a:pt x="1342" y="674"/>
                                  </a:lnTo>
                                  <a:lnTo>
                                    <a:pt x="1360" y="663"/>
                                  </a:lnTo>
                                  <a:lnTo>
                                    <a:pt x="1383" y="649"/>
                                  </a:lnTo>
                                  <a:lnTo>
                                    <a:pt x="1413" y="634"/>
                                  </a:lnTo>
                                  <a:lnTo>
                                    <a:pt x="1449" y="617"/>
                                  </a:lnTo>
                                  <a:lnTo>
                                    <a:pt x="1489" y="596"/>
                                  </a:lnTo>
                                  <a:lnTo>
                                    <a:pt x="1535" y="575"/>
                                  </a:lnTo>
                                  <a:lnTo>
                                    <a:pt x="1588" y="548"/>
                                  </a:lnTo>
                                  <a:lnTo>
                                    <a:pt x="1635" y="526"/>
                                  </a:lnTo>
                                  <a:lnTo>
                                    <a:pt x="1675" y="506"/>
                                  </a:lnTo>
                                  <a:lnTo>
                                    <a:pt x="1709" y="491"/>
                                  </a:lnTo>
                                  <a:lnTo>
                                    <a:pt x="1736" y="477"/>
                                  </a:lnTo>
                                  <a:lnTo>
                                    <a:pt x="1755" y="468"/>
                                  </a:lnTo>
                                  <a:lnTo>
                                    <a:pt x="1768" y="461"/>
                                  </a:lnTo>
                                  <a:lnTo>
                                    <a:pt x="1775" y="458"/>
                                  </a:lnTo>
                                  <a:lnTo>
                                    <a:pt x="1829" y="468"/>
                                  </a:lnTo>
                                  <a:lnTo>
                                    <a:pt x="1829" y="514"/>
                                  </a:lnTo>
                                  <a:close/>
                                  <a:moveTo>
                                    <a:pt x="813" y="1243"/>
                                  </a:moveTo>
                                  <a:lnTo>
                                    <a:pt x="806" y="1245"/>
                                  </a:lnTo>
                                  <a:lnTo>
                                    <a:pt x="799" y="1247"/>
                                  </a:lnTo>
                                  <a:lnTo>
                                    <a:pt x="807" y="1244"/>
                                  </a:lnTo>
                                  <a:lnTo>
                                    <a:pt x="813" y="1243"/>
                                  </a:lnTo>
                                  <a:close/>
                                  <a:moveTo>
                                    <a:pt x="776" y="1247"/>
                                  </a:moveTo>
                                  <a:lnTo>
                                    <a:pt x="758" y="1247"/>
                                  </a:lnTo>
                                  <a:lnTo>
                                    <a:pt x="758" y="1243"/>
                                  </a:lnTo>
                                  <a:lnTo>
                                    <a:pt x="776" y="1247"/>
                                  </a:lnTo>
                                  <a:close/>
                                  <a:moveTo>
                                    <a:pt x="809" y="1270"/>
                                  </a:moveTo>
                                  <a:lnTo>
                                    <a:pt x="781" y="1270"/>
                                  </a:lnTo>
                                  <a:lnTo>
                                    <a:pt x="762" y="1272"/>
                                  </a:lnTo>
                                  <a:lnTo>
                                    <a:pt x="752" y="1273"/>
                                  </a:lnTo>
                                  <a:lnTo>
                                    <a:pt x="751" y="1274"/>
                                  </a:lnTo>
                                  <a:lnTo>
                                    <a:pt x="761" y="1270"/>
                                  </a:lnTo>
                                  <a:lnTo>
                                    <a:pt x="774" y="1268"/>
                                  </a:lnTo>
                                  <a:lnTo>
                                    <a:pt x="790" y="1269"/>
                                  </a:lnTo>
                                  <a:lnTo>
                                    <a:pt x="809" y="1270"/>
                                  </a:lnTo>
                                  <a:close/>
                                  <a:moveTo>
                                    <a:pt x="799" y="1298"/>
                                  </a:moveTo>
                                  <a:lnTo>
                                    <a:pt x="788" y="1300"/>
                                  </a:lnTo>
                                  <a:lnTo>
                                    <a:pt x="772" y="1301"/>
                                  </a:lnTo>
                                  <a:lnTo>
                                    <a:pt x="789" y="1297"/>
                                  </a:lnTo>
                                  <a:lnTo>
                                    <a:pt x="799" y="1295"/>
                                  </a:lnTo>
                                  <a:lnTo>
                                    <a:pt x="799" y="1298"/>
                                  </a:lnTo>
                                  <a:close/>
                                  <a:moveTo>
                                    <a:pt x="704" y="1255"/>
                                  </a:moveTo>
                                  <a:lnTo>
                                    <a:pt x="707" y="1255"/>
                                  </a:lnTo>
                                  <a:lnTo>
                                    <a:pt x="716" y="1255"/>
                                  </a:lnTo>
                                  <a:lnTo>
                                    <a:pt x="730" y="1255"/>
                                  </a:lnTo>
                                  <a:lnTo>
                                    <a:pt x="751" y="1255"/>
                                  </a:lnTo>
                                  <a:lnTo>
                                    <a:pt x="704" y="1255"/>
                                  </a:lnTo>
                                  <a:close/>
                                  <a:moveTo>
                                    <a:pt x="728" y="1243"/>
                                  </a:moveTo>
                                  <a:lnTo>
                                    <a:pt x="712" y="1243"/>
                                  </a:lnTo>
                                  <a:lnTo>
                                    <a:pt x="715" y="1241"/>
                                  </a:lnTo>
                                  <a:lnTo>
                                    <a:pt x="728" y="1243"/>
                                  </a:lnTo>
                                  <a:close/>
                                  <a:moveTo>
                                    <a:pt x="707" y="1241"/>
                                  </a:moveTo>
                                  <a:lnTo>
                                    <a:pt x="704" y="1241"/>
                                  </a:lnTo>
                                  <a:lnTo>
                                    <a:pt x="704" y="1235"/>
                                  </a:lnTo>
                                  <a:lnTo>
                                    <a:pt x="707" y="1235"/>
                                  </a:lnTo>
                                  <a:lnTo>
                                    <a:pt x="707" y="1241"/>
                                  </a:lnTo>
                                  <a:close/>
                                  <a:moveTo>
                                    <a:pt x="677" y="1249"/>
                                  </a:moveTo>
                                  <a:lnTo>
                                    <a:pt x="666" y="1249"/>
                                  </a:lnTo>
                                  <a:lnTo>
                                    <a:pt x="666" y="1247"/>
                                  </a:lnTo>
                                  <a:lnTo>
                                    <a:pt x="677" y="1249"/>
                                  </a:lnTo>
                                  <a:close/>
                                  <a:moveTo>
                                    <a:pt x="650" y="1247"/>
                                  </a:moveTo>
                                  <a:lnTo>
                                    <a:pt x="640" y="1247"/>
                                  </a:lnTo>
                                  <a:lnTo>
                                    <a:pt x="630" y="1244"/>
                                  </a:lnTo>
                                  <a:lnTo>
                                    <a:pt x="620" y="1241"/>
                                  </a:lnTo>
                                  <a:lnTo>
                                    <a:pt x="610" y="1235"/>
                                  </a:lnTo>
                                  <a:lnTo>
                                    <a:pt x="618" y="1237"/>
                                  </a:lnTo>
                                  <a:lnTo>
                                    <a:pt x="627" y="1240"/>
                                  </a:lnTo>
                                  <a:lnTo>
                                    <a:pt x="638" y="1242"/>
                                  </a:lnTo>
                                  <a:lnTo>
                                    <a:pt x="650" y="1243"/>
                                  </a:lnTo>
                                  <a:lnTo>
                                    <a:pt x="650" y="1247"/>
                                  </a:lnTo>
                                  <a:close/>
                                  <a:moveTo>
                                    <a:pt x="453" y="1080"/>
                                  </a:moveTo>
                                  <a:lnTo>
                                    <a:pt x="450" y="1083"/>
                                  </a:lnTo>
                                  <a:lnTo>
                                    <a:pt x="446" y="1069"/>
                                  </a:lnTo>
                                  <a:lnTo>
                                    <a:pt x="453" y="1080"/>
                                  </a:lnTo>
                                  <a:close/>
                                  <a:moveTo>
                                    <a:pt x="424" y="2217"/>
                                  </a:moveTo>
                                  <a:lnTo>
                                    <a:pt x="421" y="2217"/>
                                  </a:lnTo>
                                  <a:lnTo>
                                    <a:pt x="421" y="2211"/>
                                  </a:lnTo>
                                  <a:lnTo>
                                    <a:pt x="424" y="2211"/>
                                  </a:lnTo>
                                  <a:lnTo>
                                    <a:pt x="424" y="2217"/>
                                  </a:lnTo>
                                  <a:close/>
                                  <a:moveTo>
                                    <a:pt x="424" y="2209"/>
                                  </a:moveTo>
                                  <a:lnTo>
                                    <a:pt x="421" y="2211"/>
                                  </a:lnTo>
                                  <a:lnTo>
                                    <a:pt x="421" y="2209"/>
                                  </a:lnTo>
                                  <a:lnTo>
                                    <a:pt x="414" y="2208"/>
                                  </a:lnTo>
                                  <a:lnTo>
                                    <a:pt x="407" y="2205"/>
                                  </a:lnTo>
                                  <a:lnTo>
                                    <a:pt x="400" y="2200"/>
                                  </a:lnTo>
                                  <a:lnTo>
                                    <a:pt x="394" y="2193"/>
                                  </a:lnTo>
                                  <a:lnTo>
                                    <a:pt x="396" y="2191"/>
                                  </a:lnTo>
                                  <a:lnTo>
                                    <a:pt x="398" y="2191"/>
                                  </a:lnTo>
                                  <a:lnTo>
                                    <a:pt x="400" y="2191"/>
                                  </a:lnTo>
                                  <a:lnTo>
                                    <a:pt x="404" y="2193"/>
                                  </a:lnTo>
                                  <a:lnTo>
                                    <a:pt x="413" y="2199"/>
                                  </a:lnTo>
                                  <a:lnTo>
                                    <a:pt x="424" y="2209"/>
                                  </a:lnTo>
                                  <a:close/>
                                  <a:moveTo>
                                    <a:pt x="467" y="2264"/>
                                  </a:moveTo>
                                  <a:lnTo>
                                    <a:pt x="464" y="2265"/>
                                  </a:lnTo>
                                  <a:lnTo>
                                    <a:pt x="461" y="2266"/>
                                  </a:lnTo>
                                  <a:lnTo>
                                    <a:pt x="461" y="2272"/>
                                  </a:lnTo>
                                  <a:lnTo>
                                    <a:pt x="457" y="2272"/>
                                  </a:lnTo>
                                  <a:lnTo>
                                    <a:pt x="451" y="2269"/>
                                  </a:lnTo>
                                  <a:lnTo>
                                    <a:pt x="444" y="2266"/>
                                  </a:lnTo>
                                  <a:lnTo>
                                    <a:pt x="438" y="2261"/>
                                  </a:lnTo>
                                  <a:lnTo>
                                    <a:pt x="442" y="2256"/>
                                  </a:lnTo>
                                  <a:lnTo>
                                    <a:pt x="435" y="2251"/>
                                  </a:lnTo>
                                  <a:lnTo>
                                    <a:pt x="429" y="2244"/>
                                  </a:lnTo>
                                  <a:lnTo>
                                    <a:pt x="424" y="2238"/>
                                  </a:lnTo>
                                  <a:lnTo>
                                    <a:pt x="421" y="2229"/>
                                  </a:lnTo>
                                  <a:lnTo>
                                    <a:pt x="426" y="2226"/>
                                  </a:lnTo>
                                  <a:lnTo>
                                    <a:pt x="432" y="2225"/>
                                  </a:lnTo>
                                  <a:lnTo>
                                    <a:pt x="435" y="2226"/>
                                  </a:lnTo>
                                  <a:lnTo>
                                    <a:pt x="439" y="2227"/>
                                  </a:lnTo>
                                  <a:lnTo>
                                    <a:pt x="443" y="2231"/>
                                  </a:lnTo>
                                  <a:lnTo>
                                    <a:pt x="447" y="2235"/>
                                  </a:lnTo>
                                  <a:lnTo>
                                    <a:pt x="457" y="2247"/>
                                  </a:lnTo>
                                  <a:lnTo>
                                    <a:pt x="467" y="2264"/>
                                  </a:lnTo>
                                  <a:close/>
                                  <a:moveTo>
                                    <a:pt x="473" y="2280"/>
                                  </a:moveTo>
                                  <a:lnTo>
                                    <a:pt x="469" y="2280"/>
                                  </a:lnTo>
                                  <a:lnTo>
                                    <a:pt x="469" y="2275"/>
                                  </a:lnTo>
                                  <a:lnTo>
                                    <a:pt x="473" y="2275"/>
                                  </a:lnTo>
                                  <a:lnTo>
                                    <a:pt x="473" y="2280"/>
                                  </a:lnTo>
                                  <a:close/>
                                  <a:moveTo>
                                    <a:pt x="464" y="2277"/>
                                  </a:moveTo>
                                  <a:lnTo>
                                    <a:pt x="461" y="2277"/>
                                  </a:lnTo>
                                  <a:lnTo>
                                    <a:pt x="461" y="2272"/>
                                  </a:lnTo>
                                  <a:lnTo>
                                    <a:pt x="464" y="2272"/>
                                  </a:lnTo>
                                  <a:lnTo>
                                    <a:pt x="464" y="2277"/>
                                  </a:lnTo>
                                  <a:close/>
                                  <a:moveTo>
                                    <a:pt x="1228" y="204"/>
                                  </a:moveTo>
                                  <a:lnTo>
                                    <a:pt x="1228" y="199"/>
                                  </a:lnTo>
                                  <a:lnTo>
                                    <a:pt x="1225" y="199"/>
                                  </a:lnTo>
                                  <a:lnTo>
                                    <a:pt x="1225" y="204"/>
                                  </a:lnTo>
                                  <a:lnTo>
                                    <a:pt x="1228" y="204"/>
                                  </a:lnTo>
                                  <a:close/>
                                  <a:moveTo>
                                    <a:pt x="1295" y="263"/>
                                  </a:moveTo>
                                  <a:lnTo>
                                    <a:pt x="1294" y="268"/>
                                  </a:lnTo>
                                  <a:lnTo>
                                    <a:pt x="1293" y="270"/>
                                  </a:lnTo>
                                  <a:lnTo>
                                    <a:pt x="1291" y="271"/>
                                  </a:lnTo>
                                  <a:lnTo>
                                    <a:pt x="1286" y="273"/>
                                  </a:lnTo>
                                  <a:lnTo>
                                    <a:pt x="1281" y="271"/>
                                  </a:lnTo>
                                  <a:lnTo>
                                    <a:pt x="1273" y="269"/>
                                  </a:lnTo>
                                  <a:lnTo>
                                    <a:pt x="1273" y="275"/>
                                  </a:lnTo>
                                  <a:lnTo>
                                    <a:pt x="1272" y="278"/>
                                  </a:lnTo>
                                  <a:lnTo>
                                    <a:pt x="1268" y="282"/>
                                  </a:lnTo>
                                  <a:lnTo>
                                    <a:pt x="1265" y="283"/>
                                  </a:lnTo>
                                  <a:lnTo>
                                    <a:pt x="1238" y="310"/>
                                  </a:lnTo>
                                  <a:lnTo>
                                    <a:pt x="1231" y="311"/>
                                  </a:lnTo>
                                  <a:lnTo>
                                    <a:pt x="1227" y="310"/>
                                  </a:lnTo>
                                  <a:lnTo>
                                    <a:pt x="1225" y="308"/>
                                  </a:lnTo>
                                  <a:lnTo>
                                    <a:pt x="1223" y="307"/>
                                  </a:lnTo>
                                  <a:lnTo>
                                    <a:pt x="1222" y="304"/>
                                  </a:lnTo>
                                  <a:lnTo>
                                    <a:pt x="1222" y="302"/>
                                  </a:lnTo>
                                  <a:lnTo>
                                    <a:pt x="1220" y="304"/>
                                  </a:lnTo>
                                  <a:lnTo>
                                    <a:pt x="1223" y="310"/>
                                  </a:lnTo>
                                  <a:lnTo>
                                    <a:pt x="1226" y="316"/>
                                  </a:lnTo>
                                  <a:lnTo>
                                    <a:pt x="1227" y="324"/>
                                  </a:lnTo>
                                  <a:lnTo>
                                    <a:pt x="1228" y="332"/>
                                  </a:lnTo>
                                  <a:lnTo>
                                    <a:pt x="1228" y="359"/>
                                  </a:lnTo>
                                  <a:lnTo>
                                    <a:pt x="1228" y="367"/>
                                  </a:lnTo>
                                  <a:lnTo>
                                    <a:pt x="1228" y="375"/>
                                  </a:lnTo>
                                  <a:lnTo>
                                    <a:pt x="1226" y="384"/>
                                  </a:lnTo>
                                  <a:lnTo>
                                    <a:pt x="1222" y="394"/>
                                  </a:lnTo>
                                  <a:lnTo>
                                    <a:pt x="1219" y="411"/>
                                  </a:lnTo>
                                  <a:lnTo>
                                    <a:pt x="1216" y="433"/>
                                  </a:lnTo>
                                  <a:lnTo>
                                    <a:pt x="1211" y="458"/>
                                  </a:lnTo>
                                  <a:lnTo>
                                    <a:pt x="1207" y="487"/>
                                  </a:lnTo>
                                  <a:lnTo>
                                    <a:pt x="1214" y="468"/>
                                  </a:lnTo>
                                  <a:lnTo>
                                    <a:pt x="1222" y="445"/>
                                  </a:lnTo>
                                  <a:lnTo>
                                    <a:pt x="1232" y="421"/>
                                  </a:lnTo>
                                  <a:lnTo>
                                    <a:pt x="1244" y="394"/>
                                  </a:lnTo>
                                  <a:lnTo>
                                    <a:pt x="1255" y="366"/>
                                  </a:lnTo>
                                  <a:lnTo>
                                    <a:pt x="1267" y="334"/>
                                  </a:lnTo>
                                  <a:lnTo>
                                    <a:pt x="1281" y="300"/>
                                  </a:lnTo>
                                  <a:lnTo>
                                    <a:pt x="1295" y="263"/>
                                  </a:lnTo>
                                  <a:close/>
                                  <a:moveTo>
                                    <a:pt x="1492" y="756"/>
                                  </a:moveTo>
                                  <a:lnTo>
                                    <a:pt x="1492" y="750"/>
                                  </a:lnTo>
                                  <a:lnTo>
                                    <a:pt x="1489" y="750"/>
                                  </a:lnTo>
                                  <a:lnTo>
                                    <a:pt x="1489" y="756"/>
                                  </a:lnTo>
                                  <a:lnTo>
                                    <a:pt x="1492" y="756"/>
                                  </a:lnTo>
                                  <a:close/>
                                  <a:moveTo>
                                    <a:pt x="674" y="1292"/>
                                  </a:moveTo>
                                  <a:lnTo>
                                    <a:pt x="674" y="1287"/>
                                  </a:lnTo>
                                  <a:lnTo>
                                    <a:pt x="672" y="1287"/>
                                  </a:lnTo>
                                  <a:lnTo>
                                    <a:pt x="672" y="1292"/>
                                  </a:lnTo>
                                  <a:lnTo>
                                    <a:pt x="674" y="1292"/>
                                  </a:lnTo>
                                  <a:close/>
                                  <a:moveTo>
                                    <a:pt x="540" y="1224"/>
                                  </a:moveTo>
                                  <a:lnTo>
                                    <a:pt x="540" y="1222"/>
                                  </a:lnTo>
                                  <a:lnTo>
                                    <a:pt x="531" y="1216"/>
                                  </a:lnTo>
                                  <a:lnTo>
                                    <a:pt x="540" y="1224"/>
                                  </a:lnTo>
                                  <a:close/>
                                  <a:moveTo>
                                    <a:pt x="510" y="1206"/>
                                  </a:moveTo>
                                  <a:lnTo>
                                    <a:pt x="494" y="1200"/>
                                  </a:lnTo>
                                  <a:lnTo>
                                    <a:pt x="496" y="1203"/>
                                  </a:lnTo>
                                  <a:lnTo>
                                    <a:pt x="500" y="1206"/>
                                  </a:lnTo>
                                  <a:lnTo>
                                    <a:pt x="502" y="1208"/>
                                  </a:lnTo>
                                  <a:lnTo>
                                    <a:pt x="504" y="1208"/>
                                  </a:lnTo>
                                  <a:lnTo>
                                    <a:pt x="507" y="1207"/>
                                  </a:lnTo>
                                  <a:lnTo>
                                    <a:pt x="510" y="1206"/>
                                  </a:lnTo>
                                  <a:close/>
                                  <a:moveTo>
                                    <a:pt x="276" y="1475"/>
                                  </a:moveTo>
                                  <a:lnTo>
                                    <a:pt x="265" y="1468"/>
                                  </a:lnTo>
                                  <a:lnTo>
                                    <a:pt x="255" y="1462"/>
                                  </a:lnTo>
                                  <a:lnTo>
                                    <a:pt x="245" y="1459"/>
                                  </a:lnTo>
                                  <a:lnTo>
                                    <a:pt x="235" y="1459"/>
                                  </a:lnTo>
                                  <a:lnTo>
                                    <a:pt x="276" y="1475"/>
                                  </a:lnTo>
                                  <a:close/>
                                  <a:moveTo>
                                    <a:pt x="232" y="1453"/>
                                  </a:moveTo>
                                  <a:lnTo>
                                    <a:pt x="219" y="1442"/>
                                  </a:lnTo>
                                  <a:lnTo>
                                    <a:pt x="203" y="1429"/>
                                  </a:lnTo>
                                  <a:lnTo>
                                    <a:pt x="185" y="1415"/>
                                  </a:lnTo>
                                  <a:lnTo>
                                    <a:pt x="164" y="1399"/>
                                  </a:lnTo>
                                  <a:lnTo>
                                    <a:pt x="166" y="1403"/>
                                  </a:lnTo>
                                  <a:lnTo>
                                    <a:pt x="169" y="1408"/>
                                  </a:lnTo>
                                  <a:lnTo>
                                    <a:pt x="171" y="1411"/>
                                  </a:lnTo>
                                  <a:lnTo>
                                    <a:pt x="174" y="1416"/>
                                  </a:lnTo>
                                  <a:lnTo>
                                    <a:pt x="182" y="1423"/>
                                  </a:lnTo>
                                  <a:lnTo>
                                    <a:pt x="191" y="1428"/>
                                  </a:lnTo>
                                  <a:lnTo>
                                    <a:pt x="232" y="1453"/>
                                  </a:lnTo>
                                  <a:close/>
                                  <a:moveTo>
                                    <a:pt x="191" y="1475"/>
                                  </a:moveTo>
                                  <a:lnTo>
                                    <a:pt x="189" y="1469"/>
                                  </a:lnTo>
                                  <a:lnTo>
                                    <a:pt x="184" y="1466"/>
                                  </a:lnTo>
                                  <a:lnTo>
                                    <a:pt x="179" y="1461"/>
                                  </a:lnTo>
                                  <a:lnTo>
                                    <a:pt x="170" y="1459"/>
                                  </a:lnTo>
                                  <a:lnTo>
                                    <a:pt x="191" y="1475"/>
                                  </a:lnTo>
                                  <a:close/>
                                  <a:moveTo>
                                    <a:pt x="148" y="1445"/>
                                  </a:moveTo>
                                  <a:lnTo>
                                    <a:pt x="144" y="1441"/>
                                  </a:lnTo>
                                  <a:lnTo>
                                    <a:pt x="140" y="1440"/>
                                  </a:lnTo>
                                  <a:lnTo>
                                    <a:pt x="144" y="1442"/>
                                  </a:lnTo>
                                  <a:lnTo>
                                    <a:pt x="148" y="1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91"/>
                          <wps:cNvSpPr>
                            <a:spLocks noEditPoints="1"/>
                          </wps:cNvSpPr>
                          <wps:spPr bwMode="auto">
                            <a:xfrm>
                              <a:off x="3230" y="199"/>
                              <a:ext cx="344" cy="308"/>
                            </a:xfrm>
                            <a:custGeom>
                              <a:avLst/>
                              <a:gdLst>
                                <a:gd name="T0" fmla="*/ 1890 w 2065"/>
                                <a:gd name="T1" fmla="*/ 1558 h 1850"/>
                                <a:gd name="T2" fmla="*/ 1546 w 2065"/>
                                <a:gd name="T3" fmla="*/ 1682 h 1850"/>
                                <a:gd name="T4" fmla="*/ 1243 w 2065"/>
                                <a:gd name="T5" fmla="*/ 1680 h 1850"/>
                                <a:gd name="T6" fmla="*/ 964 w 2065"/>
                                <a:gd name="T7" fmla="*/ 1571 h 1850"/>
                                <a:gd name="T8" fmla="*/ 856 w 2065"/>
                                <a:gd name="T9" fmla="*/ 1530 h 1850"/>
                                <a:gd name="T10" fmla="*/ 799 w 2065"/>
                                <a:gd name="T11" fmla="*/ 1521 h 1850"/>
                                <a:gd name="T12" fmla="*/ 723 w 2065"/>
                                <a:gd name="T13" fmla="*/ 1456 h 1850"/>
                                <a:gd name="T14" fmla="*/ 575 w 2065"/>
                                <a:gd name="T15" fmla="*/ 1380 h 1850"/>
                                <a:gd name="T16" fmla="*/ 273 w 2065"/>
                                <a:gd name="T17" fmla="*/ 1581 h 1850"/>
                                <a:gd name="T18" fmla="*/ 2 w 2065"/>
                                <a:gd name="T19" fmla="*/ 1791 h 1850"/>
                                <a:gd name="T20" fmla="*/ 437 w 2065"/>
                                <a:gd name="T21" fmla="*/ 1250 h 1850"/>
                                <a:gd name="T22" fmla="*/ 591 w 2065"/>
                                <a:gd name="T23" fmla="*/ 1057 h 1850"/>
                                <a:gd name="T24" fmla="*/ 681 w 2065"/>
                                <a:gd name="T25" fmla="*/ 531 h 1850"/>
                                <a:gd name="T26" fmla="*/ 673 w 2065"/>
                                <a:gd name="T27" fmla="*/ 353 h 1850"/>
                                <a:gd name="T28" fmla="*/ 396 w 2065"/>
                                <a:gd name="T29" fmla="*/ 270 h 1850"/>
                                <a:gd name="T30" fmla="*/ 195 w 2065"/>
                                <a:gd name="T31" fmla="*/ 303 h 1850"/>
                                <a:gd name="T32" fmla="*/ 90 w 2065"/>
                                <a:gd name="T33" fmla="*/ 448 h 1850"/>
                                <a:gd name="T34" fmla="*/ 130 w 2065"/>
                                <a:gd name="T35" fmla="*/ 691 h 1850"/>
                                <a:gd name="T36" fmla="*/ 191 w 2065"/>
                                <a:gd name="T37" fmla="*/ 862 h 1850"/>
                                <a:gd name="T38" fmla="*/ 82 w 2065"/>
                                <a:gd name="T39" fmla="*/ 677 h 1850"/>
                                <a:gd name="T40" fmla="*/ 33 w 2065"/>
                                <a:gd name="T41" fmla="*/ 480 h 1850"/>
                                <a:gd name="T42" fmla="*/ 118 w 2065"/>
                                <a:gd name="T43" fmla="*/ 299 h 1850"/>
                                <a:gd name="T44" fmla="*/ 388 w 2065"/>
                                <a:gd name="T45" fmla="*/ 210 h 1850"/>
                                <a:gd name="T46" fmla="*/ 730 w 2065"/>
                                <a:gd name="T47" fmla="*/ 215 h 1850"/>
                                <a:gd name="T48" fmla="*/ 891 w 2065"/>
                                <a:gd name="T49" fmla="*/ 117 h 1850"/>
                                <a:gd name="T50" fmla="*/ 1029 w 2065"/>
                                <a:gd name="T51" fmla="*/ 7 h 1850"/>
                                <a:gd name="T52" fmla="*/ 1207 w 2065"/>
                                <a:gd name="T53" fmla="*/ 91 h 1850"/>
                                <a:gd name="T54" fmla="*/ 1410 w 2065"/>
                                <a:gd name="T55" fmla="*/ 215 h 1850"/>
                                <a:gd name="T56" fmla="*/ 1493 w 2065"/>
                                <a:gd name="T57" fmla="*/ 403 h 1850"/>
                                <a:gd name="T58" fmla="*/ 1389 w 2065"/>
                                <a:gd name="T59" fmla="*/ 612 h 1850"/>
                                <a:gd name="T60" fmla="*/ 1079 w 2065"/>
                                <a:gd name="T61" fmla="*/ 864 h 1850"/>
                                <a:gd name="T62" fmla="*/ 978 w 2065"/>
                                <a:gd name="T63" fmla="*/ 1073 h 1850"/>
                                <a:gd name="T64" fmla="*/ 1422 w 2065"/>
                                <a:gd name="T65" fmla="*/ 1342 h 1850"/>
                                <a:gd name="T66" fmla="*/ 1690 w 2065"/>
                                <a:gd name="T67" fmla="*/ 1444 h 1850"/>
                                <a:gd name="T68" fmla="*/ 1824 w 2065"/>
                                <a:gd name="T69" fmla="*/ 1459 h 1850"/>
                                <a:gd name="T70" fmla="*/ 1674 w 2065"/>
                                <a:gd name="T71" fmla="*/ 1468 h 1850"/>
                                <a:gd name="T72" fmla="*/ 1628 w 2065"/>
                                <a:gd name="T73" fmla="*/ 1461 h 1850"/>
                                <a:gd name="T74" fmla="*/ 1535 w 2065"/>
                                <a:gd name="T75" fmla="*/ 1478 h 1850"/>
                                <a:gd name="T76" fmla="*/ 1550 w 2065"/>
                                <a:gd name="T77" fmla="*/ 1554 h 1850"/>
                                <a:gd name="T78" fmla="*/ 1704 w 2065"/>
                                <a:gd name="T79" fmla="*/ 1589 h 1850"/>
                                <a:gd name="T80" fmla="*/ 1915 w 2065"/>
                                <a:gd name="T81" fmla="*/ 1485 h 1850"/>
                                <a:gd name="T82" fmla="*/ 2051 w 2065"/>
                                <a:gd name="T83" fmla="*/ 1352 h 1850"/>
                                <a:gd name="T84" fmla="*/ 668 w 2065"/>
                                <a:gd name="T85" fmla="*/ 1451 h 1850"/>
                                <a:gd name="T86" fmla="*/ 1290 w 2065"/>
                                <a:gd name="T87" fmla="*/ 543 h 1850"/>
                                <a:gd name="T88" fmla="*/ 1244 w 2065"/>
                                <a:gd name="T89" fmla="*/ 534 h 1850"/>
                                <a:gd name="T90" fmla="*/ 1144 w 2065"/>
                                <a:gd name="T91" fmla="*/ 496 h 1850"/>
                                <a:gd name="T92" fmla="*/ 1110 w 2065"/>
                                <a:gd name="T93" fmla="*/ 521 h 1850"/>
                                <a:gd name="T94" fmla="*/ 1065 w 2065"/>
                                <a:gd name="T95" fmla="*/ 506 h 1850"/>
                                <a:gd name="T96" fmla="*/ 1061 w 2065"/>
                                <a:gd name="T97" fmla="*/ 545 h 1850"/>
                                <a:gd name="T98" fmla="*/ 974 w 2065"/>
                                <a:gd name="T99" fmla="*/ 489 h 1850"/>
                                <a:gd name="T100" fmla="*/ 885 w 2065"/>
                                <a:gd name="T101" fmla="*/ 545 h 1850"/>
                                <a:gd name="T102" fmla="*/ 751 w 2065"/>
                                <a:gd name="T103" fmla="*/ 831 h 1850"/>
                                <a:gd name="T104" fmla="*/ 725 w 2065"/>
                                <a:gd name="T105" fmla="*/ 1035 h 1850"/>
                                <a:gd name="T106" fmla="*/ 1008 w 2065"/>
                                <a:gd name="T107" fmla="*/ 863 h 1850"/>
                                <a:gd name="T108" fmla="*/ 1161 w 2065"/>
                                <a:gd name="T109" fmla="*/ 708 h 1850"/>
                                <a:gd name="T110" fmla="*/ 1206 w 2065"/>
                                <a:gd name="T111" fmla="*/ 719 h 1850"/>
                                <a:gd name="T112" fmla="*/ 1324 w 2065"/>
                                <a:gd name="T113" fmla="*/ 606 h 1850"/>
                                <a:gd name="T114" fmla="*/ 1012 w 2065"/>
                                <a:gd name="T115" fmla="*/ 1538 h 1850"/>
                                <a:gd name="T116" fmla="*/ 902 w 2065"/>
                                <a:gd name="T117" fmla="*/ 1478 h 1850"/>
                                <a:gd name="T118" fmla="*/ 820 w 2065"/>
                                <a:gd name="T119" fmla="*/ 1435 h 1850"/>
                                <a:gd name="T120" fmla="*/ 100 w 2065"/>
                                <a:gd name="T121" fmla="*/ 722 h 1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65" h="1850">
                                  <a:moveTo>
                                    <a:pt x="2065" y="1353"/>
                                  </a:moveTo>
                                  <a:lnTo>
                                    <a:pt x="2058" y="1372"/>
                                  </a:lnTo>
                                  <a:lnTo>
                                    <a:pt x="2051" y="1392"/>
                                  </a:lnTo>
                                  <a:lnTo>
                                    <a:pt x="2042" y="1410"/>
                                  </a:lnTo>
                                  <a:lnTo>
                                    <a:pt x="2031" y="1428"/>
                                  </a:lnTo>
                                  <a:lnTo>
                                    <a:pt x="2020" y="1446"/>
                                  </a:lnTo>
                                  <a:lnTo>
                                    <a:pt x="2005" y="1463"/>
                                  </a:lnTo>
                                  <a:lnTo>
                                    <a:pt x="1990" y="1480"/>
                                  </a:lnTo>
                                  <a:lnTo>
                                    <a:pt x="1974" y="1496"/>
                                  </a:lnTo>
                                  <a:lnTo>
                                    <a:pt x="1954" y="1512"/>
                                  </a:lnTo>
                                  <a:lnTo>
                                    <a:pt x="1934" y="1528"/>
                                  </a:lnTo>
                                  <a:lnTo>
                                    <a:pt x="1913" y="1543"/>
                                  </a:lnTo>
                                  <a:lnTo>
                                    <a:pt x="1890" y="1558"/>
                                  </a:lnTo>
                                  <a:lnTo>
                                    <a:pt x="1865" y="1572"/>
                                  </a:lnTo>
                                  <a:lnTo>
                                    <a:pt x="1838" y="1586"/>
                                  </a:lnTo>
                                  <a:lnTo>
                                    <a:pt x="1810" y="1598"/>
                                  </a:lnTo>
                                  <a:lnTo>
                                    <a:pt x="1781" y="1612"/>
                                  </a:lnTo>
                                  <a:lnTo>
                                    <a:pt x="1755" y="1622"/>
                                  </a:lnTo>
                                  <a:lnTo>
                                    <a:pt x="1729" y="1632"/>
                                  </a:lnTo>
                                  <a:lnTo>
                                    <a:pt x="1703" y="1642"/>
                                  </a:lnTo>
                                  <a:lnTo>
                                    <a:pt x="1676" y="1649"/>
                                  </a:lnTo>
                                  <a:lnTo>
                                    <a:pt x="1650" y="1657"/>
                                  </a:lnTo>
                                  <a:lnTo>
                                    <a:pt x="1625" y="1664"/>
                                  </a:lnTo>
                                  <a:lnTo>
                                    <a:pt x="1599" y="1671"/>
                                  </a:lnTo>
                                  <a:lnTo>
                                    <a:pt x="1572" y="1677"/>
                                  </a:lnTo>
                                  <a:lnTo>
                                    <a:pt x="1546" y="1682"/>
                                  </a:lnTo>
                                  <a:lnTo>
                                    <a:pt x="1519" y="1686"/>
                                  </a:lnTo>
                                  <a:lnTo>
                                    <a:pt x="1493" y="1690"/>
                                  </a:lnTo>
                                  <a:lnTo>
                                    <a:pt x="1466" y="1693"/>
                                  </a:lnTo>
                                  <a:lnTo>
                                    <a:pt x="1440" y="1696"/>
                                  </a:lnTo>
                                  <a:lnTo>
                                    <a:pt x="1413" y="1697"/>
                                  </a:lnTo>
                                  <a:lnTo>
                                    <a:pt x="1387" y="1698"/>
                                  </a:lnTo>
                                  <a:lnTo>
                                    <a:pt x="1360" y="1698"/>
                                  </a:lnTo>
                                  <a:lnTo>
                                    <a:pt x="1343" y="1698"/>
                                  </a:lnTo>
                                  <a:lnTo>
                                    <a:pt x="1325" y="1696"/>
                                  </a:lnTo>
                                  <a:lnTo>
                                    <a:pt x="1307" y="1694"/>
                                  </a:lnTo>
                                  <a:lnTo>
                                    <a:pt x="1287" y="1690"/>
                                  </a:lnTo>
                                  <a:lnTo>
                                    <a:pt x="1265" y="1686"/>
                                  </a:lnTo>
                                  <a:lnTo>
                                    <a:pt x="1243" y="1680"/>
                                  </a:lnTo>
                                  <a:lnTo>
                                    <a:pt x="1220" y="1673"/>
                                  </a:lnTo>
                                  <a:lnTo>
                                    <a:pt x="1196" y="1665"/>
                                  </a:lnTo>
                                  <a:lnTo>
                                    <a:pt x="1142" y="1649"/>
                                  </a:lnTo>
                                  <a:lnTo>
                                    <a:pt x="1097" y="1636"/>
                                  </a:lnTo>
                                  <a:lnTo>
                                    <a:pt x="1061" y="1627"/>
                                  </a:lnTo>
                                  <a:lnTo>
                                    <a:pt x="1034" y="1622"/>
                                  </a:lnTo>
                                  <a:lnTo>
                                    <a:pt x="1031" y="1614"/>
                                  </a:lnTo>
                                  <a:lnTo>
                                    <a:pt x="1045" y="1614"/>
                                  </a:lnTo>
                                  <a:lnTo>
                                    <a:pt x="1031" y="1605"/>
                                  </a:lnTo>
                                  <a:lnTo>
                                    <a:pt x="1017" y="1596"/>
                                  </a:lnTo>
                                  <a:lnTo>
                                    <a:pt x="1001" y="1587"/>
                                  </a:lnTo>
                                  <a:lnTo>
                                    <a:pt x="983" y="1579"/>
                                  </a:lnTo>
                                  <a:lnTo>
                                    <a:pt x="964" y="1571"/>
                                  </a:lnTo>
                                  <a:lnTo>
                                    <a:pt x="942" y="1563"/>
                                  </a:lnTo>
                                  <a:lnTo>
                                    <a:pt x="920" y="1556"/>
                                  </a:lnTo>
                                  <a:lnTo>
                                    <a:pt x="896" y="1548"/>
                                  </a:lnTo>
                                  <a:lnTo>
                                    <a:pt x="902" y="1554"/>
                                  </a:lnTo>
                                  <a:lnTo>
                                    <a:pt x="894" y="1551"/>
                                  </a:lnTo>
                                  <a:lnTo>
                                    <a:pt x="889" y="1547"/>
                                  </a:lnTo>
                                  <a:lnTo>
                                    <a:pt x="889" y="1546"/>
                                  </a:lnTo>
                                  <a:lnTo>
                                    <a:pt x="889" y="1545"/>
                                  </a:lnTo>
                                  <a:lnTo>
                                    <a:pt x="891" y="1544"/>
                                  </a:lnTo>
                                  <a:lnTo>
                                    <a:pt x="893" y="1544"/>
                                  </a:lnTo>
                                  <a:lnTo>
                                    <a:pt x="880" y="1539"/>
                                  </a:lnTo>
                                  <a:lnTo>
                                    <a:pt x="868" y="1535"/>
                                  </a:lnTo>
                                  <a:lnTo>
                                    <a:pt x="856" y="1530"/>
                                  </a:lnTo>
                                  <a:lnTo>
                                    <a:pt x="843" y="1525"/>
                                  </a:lnTo>
                                  <a:lnTo>
                                    <a:pt x="830" y="1518"/>
                                  </a:lnTo>
                                  <a:lnTo>
                                    <a:pt x="819" y="1511"/>
                                  </a:lnTo>
                                  <a:lnTo>
                                    <a:pt x="806" y="1503"/>
                                  </a:lnTo>
                                  <a:lnTo>
                                    <a:pt x="794" y="1494"/>
                                  </a:lnTo>
                                  <a:lnTo>
                                    <a:pt x="780" y="1503"/>
                                  </a:lnTo>
                                  <a:lnTo>
                                    <a:pt x="810" y="1521"/>
                                  </a:lnTo>
                                  <a:lnTo>
                                    <a:pt x="810" y="1518"/>
                                  </a:lnTo>
                                  <a:lnTo>
                                    <a:pt x="808" y="1516"/>
                                  </a:lnTo>
                                  <a:lnTo>
                                    <a:pt x="806" y="1514"/>
                                  </a:lnTo>
                                  <a:lnTo>
                                    <a:pt x="804" y="1513"/>
                                  </a:lnTo>
                                  <a:lnTo>
                                    <a:pt x="802" y="1516"/>
                                  </a:lnTo>
                                  <a:lnTo>
                                    <a:pt x="799" y="1521"/>
                                  </a:lnTo>
                                  <a:lnTo>
                                    <a:pt x="803" y="1527"/>
                                  </a:lnTo>
                                  <a:lnTo>
                                    <a:pt x="807" y="1533"/>
                                  </a:lnTo>
                                  <a:lnTo>
                                    <a:pt x="777" y="1521"/>
                                  </a:lnTo>
                                  <a:lnTo>
                                    <a:pt x="771" y="1519"/>
                                  </a:lnTo>
                                  <a:lnTo>
                                    <a:pt x="767" y="1516"/>
                                  </a:lnTo>
                                  <a:lnTo>
                                    <a:pt x="764" y="1512"/>
                                  </a:lnTo>
                                  <a:lnTo>
                                    <a:pt x="763" y="1508"/>
                                  </a:lnTo>
                                  <a:lnTo>
                                    <a:pt x="766" y="1505"/>
                                  </a:lnTo>
                                  <a:lnTo>
                                    <a:pt x="769" y="1503"/>
                                  </a:lnTo>
                                  <a:lnTo>
                                    <a:pt x="715" y="1470"/>
                                  </a:lnTo>
                                  <a:lnTo>
                                    <a:pt x="775" y="1494"/>
                                  </a:lnTo>
                                  <a:lnTo>
                                    <a:pt x="749" y="1475"/>
                                  </a:lnTo>
                                  <a:lnTo>
                                    <a:pt x="723" y="1456"/>
                                  </a:lnTo>
                                  <a:lnTo>
                                    <a:pt x="699" y="1441"/>
                                  </a:lnTo>
                                  <a:lnTo>
                                    <a:pt x="678" y="1425"/>
                                  </a:lnTo>
                                  <a:lnTo>
                                    <a:pt x="656" y="1411"/>
                                  </a:lnTo>
                                  <a:lnTo>
                                    <a:pt x="635" y="1399"/>
                                  </a:lnTo>
                                  <a:lnTo>
                                    <a:pt x="615" y="1386"/>
                                  </a:lnTo>
                                  <a:lnTo>
                                    <a:pt x="593" y="1375"/>
                                  </a:lnTo>
                                  <a:lnTo>
                                    <a:pt x="599" y="1382"/>
                                  </a:lnTo>
                                  <a:lnTo>
                                    <a:pt x="607" y="1390"/>
                                  </a:lnTo>
                                  <a:lnTo>
                                    <a:pt x="617" y="1399"/>
                                  </a:lnTo>
                                  <a:lnTo>
                                    <a:pt x="629" y="1409"/>
                                  </a:lnTo>
                                  <a:lnTo>
                                    <a:pt x="662" y="1433"/>
                                  </a:lnTo>
                                  <a:lnTo>
                                    <a:pt x="705" y="1462"/>
                                  </a:lnTo>
                                  <a:lnTo>
                                    <a:pt x="575" y="1380"/>
                                  </a:lnTo>
                                  <a:lnTo>
                                    <a:pt x="647" y="1441"/>
                                  </a:lnTo>
                                  <a:lnTo>
                                    <a:pt x="611" y="1418"/>
                                  </a:lnTo>
                                  <a:lnTo>
                                    <a:pt x="576" y="1393"/>
                                  </a:lnTo>
                                  <a:lnTo>
                                    <a:pt x="542" y="1367"/>
                                  </a:lnTo>
                                  <a:lnTo>
                                    <a:pt x="508" y="1340"/>
                                  </a:lnTo>
                                  <a:lnTo>
                                    <a:pt x="484" y="1358"/>
                                  </a:lnTo>
                                  <a:lnTo>
                                    <a:pt x="458" y="1380"/>
                                  </a:lnTo>
                                  <a:lnTo>
                                    <a:pt x="431" y="1405"/>
                                  </a:lnTo>
                                  <a:lnTo>
                                    <a:pt x="403" y="1434"/>
                                  </a:lnTo>
                                  <a:lnTo>
                                    <a:pt x="373" y="1466"/>
                                  </a:lnTo>
                                  <a:lnTo>
                                    <a:pt x="341" y="1501"/>
                                  </a:lnTo>
                                  <a:lnTo>
                                    <a:pt x="307" y="1539"/>
                                  </a:lnTo>
                                  <a:lnTo>
                                    <a:pt x="273" y="1581"/>
                                  </a:lnTo>
                                  <a:lnTo>
                                    <a:pt x="253" y="1605"/>
                                  </a:lnTo>
                                  <a:lnTo>
                                    <a:pt x="232" y="1632"/>
                                  </a:lnTo>
                                  <a:lnTo>
                                    <a:pt x="207" y="1662"/>
                                  </a:lnTo>
                                  <a:lnTo>
                                    <a:pt x="181" y="1694"/>
                                  </a:lnTo>
                                  <a:lnTo>
                                    <a:pt x="152" y="1729"/>
                                  </a:lnTo>
                                  <a:lnTo>
                                    <a:pt x="121" y="1766"/>
                                  </a:lnTo>
                                  <a:lnTo>
                                    <a:pt x="88" y="1807"/>
                                  </a:lnTo>
                                  <a:lnTo>
                                    <a:pt x="52" y="1850"/>
                                  </a:lnTo>
                                  <a:lnTo>
                                    <a:pt x="3" y="1848"/>
                                  </a:lnTo>
                                  <a:lnTo>
                                    <a:pt x="1" y="1830"/>
                                  </a:lnTo>
                                  <a:lnTo>
                                    <a:pt x="0" y="1815"/>
                                  </a:lnTo>
                                  <a:lnTo>
                                    <a:pt x="1" y="1803"/>
                                  </a:lnTo>
                                  <a:lnTo>
                                    <a:pt x="2" y="1791"/>
                                  </a:lnTo>
                                  <a:lnTo>
                                    <a:pt x="5" y="1781"/>
                                  </a:lnTo>
                                  <a:lnTo>
                                    <a:pt x="8" y="1772"/>
                                  </a:lnTo>
                                  <a:lnTo>
                                    <a:pt x="35" y="1786"/>
                                  </a:lnTo>
                                  <a:lnTo>
                                    <a:pt x="72" y="1743"/>
                                  </a:lnTo>
                                  <a:lnTo>
                                    <a:pt x="112" y="1694"/>
                                  </a:lnTo>
                                  <a:lnTo>
                                    <a:pt x="157" y="1639"/>
                                  </a:lnTo>
                                  <a:lnTo>
                                    <a:pt x="205" y="1579"/>
                                  </a:lnTo>
                                  <a:lnTo>
                                    <a:pt x="257" y="1514"/>
                                  </a:lnTo>
                                  <a:lnTo>
                                    <a:pt x="313" y="1444"/>
                                  </a:lnTo>
                                  <a:lnTo>
                                    <a:pt x="373" y="1369"/>
                                  </a:lnTo>
                                  <a:lnTo>
                                    <a:pt x="437" y="1287"/>
                                  </a:lnTo>
                                  <a:lnTo>
                                    <a:pt x="423" y="1252"/>
                                  </a:lnTo>
                                  <a:lnTo>
                                    <a:pt x="437" y="1250"/>
                                  </a:lnTo>
                                  <a:lnTo>
                                    <a:pt x="449" y="1246"/>
                                  </a:lnTo>
                                  <a:lnTo>
                                    <a:pt x="463" y="1241"/>
                                  </a:lnTo>
                                  <a:lnTo>
                                    <a:pt x="475" y="1234"/>
                                  </a:lnTo>
                                  <a:lnTo>
                                    <a:pt x="488" y="1224"/>
                                  </a:lnTo>
                                  <a:lnTo>
                                    <a:pt x="500" y="1212"/>
                                  </a:lnTo>
                                  <a:lnTo>
                                    <a:pt x="512" y="1200"/>
                                  </a:lnTo>
                                  <a:lnTo>
                                    <a:pt x="524" y="1185"/>
                                  </a:lnTo>
                                  <a:lnTo>
                                    <a:pt x="536" y="1168"/>
                                  </a:lnTo>
                                  <a:lnTo>
                                    <a:pt x="547" y="1150"/>
                                  </a:lnTo>
                                  <a:lnTo>
                                    <a:pt x="558" y="1130"/>
                                  </a:lnTo>
                                  <a:lnTo>
                                    <a:pt x="570" y="1107"/>
                                  </a:lnTo>
                                  <a:lnTo>
                                    <a:pt x="581" y="1083"/>
                                  </a:lnTo>
                                  <a:lnTo>
                                    <a:pt x="591" y="1057"/>
                                  </a:lnTo>
                                  <a:lnTo>
                                    <a:pt x="602" y="1029"/>
                                  </a:lnTo>
                                  <a:lnTo>
                                    <a:pt x="613" y="999"/>
                                  </a:lnTo>
                                  <a:lnTo>
                                    <a:pt x="629" y="946"/>
                                  </a:lnTo>
                                  <a:lnTo>
                                    <a:pt x="645" y="892"/>
                                  </a:lnTo>
                                  <a:lnTo>
                                    <a:pt x="658" y="841"/>
                                  </a:lnTo>
                                  <a:lnTo>
                                    <a:pt x="668" y="790"/>
                                  </a:lnTo>
                                  <a:lnTo>
                                    <a:pt x="676" y="740"/>
                                  </a:lnTo>
                                  <a:lnTo>
                                    <a:pt x="681" y="691"/>
                                  </a:lnTo>
                                  <a:lnTo>
                                    <a:pt x="685" y="644"/>
                                  </a:lnTo>
                                  <a:lnTo>
                                    <a:pt x="686" y="597"/>
                                  </a:lnTo>
                                  <a:lnTo>
                                    <a:pt x="685" y="572"/>
                                  </a:lnTo>
                                  <a:lnTo>
                                    <a:pt x="683" y="551"/>
                                  </a:lnTo>
                                  <a:lnTo>
                                    <a:pt x="681" y="531"/>
                                  </a:lnTo>
                                  <a:lnTo>
                                    <a:pt x="678" y="515"/>
                                  </a:lnTo>
                                  <a:lnTo>
                                    <a:pt x="736" y="430"/>
                                  </a:lnTo>
                                  <a:lnTo>
                                    <a:pt x="725" y="423"/>
                                  </a:lnTo>
                                  <a:lnTo>
                                    <a:pt x="715" y="418"/>
                                  </a:lnTo>
                                  <a:lnTo>
                                    <a:pt x="705" y="413"/>
                                  </a:lnTo>
                                  <a:lnTo>
                                    <a:pt x="695" y="410"/>
                                  </a:lnTo>
                                  <a:lnTo>
                                    <a:pt x="685" y="408"/>
                                  </a:lnTo>
                                  <a:lnTo>
                                    <a:pt x="676" y="405"/>
                                  </a:lnTo>
                                  <a:lnTo>
                                    <a:pt x="667" y="405"/>
                                  </a:lnTo>
                                  <a:lnTo>
                                    <a:pt x="659" y="406"/>
                                  </a:lnTo>
                                  <a:lnTo>
                                    <a:pt x="651" y="381"/>
                                  </a:lnTo>
                                  <a:lnTo>
                                    <a:pt x="661" y="369"/>
                                  </a:lnTo>
                                  <a:lnTo>
                                    <a:pt x="673" y="353"/>
                                  </a:lnTo>
                                  <a:lnTo>
                                    <a:pt x="687" y="334"/>
                                  </a:lnTo>
                                  <a:lnTo>
                                    <a:pt x="701" y="311"/>
                                  </a:lnTo>
                                  <a:lnTo>
                                    <a:pt x="678" y="303"/>
                                  </a:lnTo>
                                  <a:lnTo>
                                    <a:pt x="637" y="292"/>
                                  </a:lnTo>
                                  <a:lnTo>
                                    <a:pt x="643" y="300"/>
                                  </a:lnTo>
                                  <a:lnTo>
                                    <a:pt x="607" y="293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40" y="282"/>
                                  </a:lnTo>
                                  <a:lnTo>
                                    <a:pt x="510" y="278"/>
                                  </a:lnTo>
                                  <a:lnTo>
                                    <a:pt x="480" y="275"/>
                                  </a:lnTo>
                                  <a:lnTo>
                                    <a:pt x="450" y="272"/>
                                  </a:lnTo>
                                  <a:lnTo>
                                    <a:pt x="423" y="270"/>
                                  </a:lnTo>
                                  <a:lnTo>
                                    <a:pt x="396" y="270"/>
                                  </a:lnTo>
                                  <a:lnTo>
                                    <a:pt x="372" y="270"/>
                                  </a:lnTo>
                                  <a:lnTo>
                                    <a:pt x="348" y="271"/>
                                  </a:lnTo>
                                  <a:lnTo>
                                    <a:pt x="325" y="274"/>
                                  </a:lnTo>
                                  <a:lnTo>
                                    <a:pt x="304" y="276"/>
                                  </a:lnTo>
                                  <a:lnTo>
                                    <a:pt x="284" y="278"/>
                                  </a:lnTo>
                                  <a:lnTo>
                                    <a:pt x="265" y="283"/>
                                  </a:lnTo>
                                  <a:lnTo>
                                    <a:pt x="247" y="287"/>
                                  </a:lnTo>
                                  <a:lnTo>
                                    <a:pt x="230" y="292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207" y="302"/>
                                  </a:lnTo>
                                  <a:lnTo>
                                    <a:pt x="202" y="304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181" y="311"/>
                                  </a:lnTo>
                                  <a:lnTo>
                                    <a:pt x="169" y="319"/>
                                  </a:lnTo>
                                  <a:lnTo>
                                    <a:pt x="158" y="328"/>
                                  </a:lnTo>
                                  <a:lnTo>
                                    <a:pt x="148" y="337"/>
                                  </a:lnTo>
                                  <a:lnTo>
                                    <a:pt x="137" y="347"/>
                                  </a:lnTo>
                                  <a:lnTo>
                                    <a:pt x="128" y="358"/>
                                  </a:lnTo>
                                  <a:lnTo>
                                    <a:pt x="121" y="369"/>
                                  </a:lnTo>
                                  <a:lnTo>
                                    <a:pt x="114" y="381"/>
                                  </a:lnTo>
                                  <a:lnTo>
                                    <a:pt x="107" y="394"/>
                                  </a:lnTo>
                                  <a:lnTo>
                                    <a:pt x="101" y="406"/>
                                  </a:lnTo>
                                  <a:lnTo>
                                    <a:pt x="97" y="420"/>
                                  </a:lnTo>
                                  <a:lnTo>
                                    <a:pt x="94" y="434"/>
                                  </a:lnTo>
                                  <a:lnTo>
                                    <a:pt x="90" y="448"/>
                                  </a:lnTo>
                                  <a:lnTo>
                                    <a:pt x="88" y="464"/>
                                  </a:lnTo>
                                  <a:lnTo>
                                    <a:pt x="87" y="479"/>
                                  </a:lnTo>
                                  <a:lnTo>
                                    <a:pt x="87" y="496"/>
                                  </a:lnTo>
                                  <a:lnTo>
                                    <a:pt x="87" y="513"/>
                                  </a:lnTo>
                                  <a:lnTo>
                                    <a:pt x="88" y="530"/>
                                  </a:lnTo>
                                  <a:lnTo>
                                    <a:pt x="90" y="548"/>
                                  </a:lnTo>
                                  <a:lnTo>
                                    <a:pt x="94" y="566"/>
                                  </a:lnTo>
                                  <a:lnTo>
                                    <a:pt x="97" y="586"/>
                                  </a:lnTo>
                                  <a:lnTo>
                                    <a:pt x="103" y="605"/>
                                  </a:lnTo>
                                  <a:lnTo>
                                    <a:pt x="108" y="626"/>
                                  </a:lnTo>
                                  <a:lnTo>
                                    <a:pt x="114" y="647"/>
                                  </a:lnTo>
                                  <a:lnTo>
                                    <a:pt x="122" y="669"/>
                                  </a:lnTo>
                                  <a:lnTo>
                                    <a:pt x="130" y="691"/>
                                  </a:lnTo>
                                  <a:lnTo>
                                    <a:pt x="139" y="714"/>
                                  </a:lnTo>
                                  <a:lnTo>
                                    <a:pt x="149" y="738"/>
                                  </a:lnTo>
                                  <a:lnTo>
                                    <a:pt x="171" y="787"/>
                                  </a:lnTo>
                                  <a:lnTo>
                                    <a:pt x="197" y="839"/>
                                  </a:lnTo>
                                  <a:lnTo>
                                    <a:pt x="200" y="839"/>
                                  </a:lnTo>
                                  <a:lnTo>
                                    <a:pt x="230" y="899"/>
                                  </a:lnTo>
                                  <a:lnTo>
                                    <a:pt x="228" y="899"/>
                                  </a:lnTo>
                                  <a:lnTo>
                                    <a:pt x="224" y="898"/>
                                  </a:lnTo>
                                  <a:lnTo>
                                    <a:pt x="221" y="897"/>
                                  </a:lnTo>
                                  <a:lnTo>
                                    <a:pt x="217" y="895"/>
                                  </a:lnTo>
                                  <a:lnTo>
                                    <a:pt x="211" y="887"/>
                                  </a:lnTo>
                                  <a:lnTo>
                                    <a:pt x="202" y="876"/>
                                  </a:lnTo>
                                  <a:lnTo>
                                    <a:pt x="191" y="862"/>
                                  </a:lnTo>
                                  <a:lnTo>
                                    <a:pt x="180" y="845"/>
                                  </a:lnTo>
                                  <a:lnTo>
                                    <a:pt x="168" y="823"/>
                                  </a:lnTo>
                                  <a:lnTo>
                                    <a:pt x="154" y="798"/>
                                  </a:lnTo>
                                  <a:lnTo>
                                    <a:pt x="135" y="775"/>
                                  </a:lnTo>
                                  <a:lnTo>
                                    <a:pt x="119" y="759"/>
                                  </a:lnTo>
                                  <a:lnTo>
                                    <a:pt x="114" y="755"/>
                                  </a:lnTo>
                                  <a:lnTo>
                                    <a:pt x="109" y="752"/>
                                  </a:lnTo>
                                  <a:lnTo>
                                    <a:pt x="106" y="749"/>
                                  </a:lnTo>
                                  <a:lnTo>
                                    <a:pt x="103" y="749"/>
                                  </a:lnTo>
                                  <a:lnTo>
                                    <a:pt x="99" y="731"/>
                                  </a:lnTo>
                                  <a:lnTo>
                                    <a:pt x="95" y="713"/>
                                  </a:lnTo>
                                  <a:lnTo>
                                    <a:pt x="89" y="695"/>
                                  </a:lnTo>
                                  <a:lnTo>
                                    <a:pt x="82" y="677"/>
                                  </a:lnTo>
                                  <a:lnTo>
                                    <a:pt x="76" y="658"/>
                                  </a:lnTo>
                                  <a:lnTo>
                                    <a:pt x="68" y="640"/>
                                  </a:lnTo>
                                  <a:lnTo>
                                    <a:pt x="59" y="622"/>
                                  </a:lnTo>
                                  <a:lnTo>
                                    <a:pt x="49" y="605"/>
                                  </a:lnTo>
                                  <a:lnTo>
                                    <a:pt x="60" y="578"/>
                                  </a:lnTo>
                                  <a:lnTo>
                                    <a:pt x="53" y="566"/>
                                  </a:lnTo>
                                  <a:lnTo>
                                    <a:pt x="47" y="555"/>
                                  </a:lnTo>
                                  <a:lnTo>
                                    <a:pt x="43" y="544"/>
                                  </a:lnTo>
                                  <a:lnTo>
                                    <a:pt x="40" y="531"/>
                                  </a:lnTo>
                                  <a:lnTo>
                                    <a:pt x="36" y="519"/>
                                  </a:lnTo>
                                  <a:lnTo>
                                    <a:pt x="34" y="506"/>
                                  </a:lnTo>
                                  <a:lnTo>
                                    <a:pt x="33" y="493"/>
                                  </a:lnTo>
                                  <a:lnTo>
                                    <a:pt x="33" y="480"/>
                                  </a:lnTo>
                                  <a:lnTo>
                                    <a:pt x="33" y="463"/>
                                  </a:lnTo>
                                  <a:lnTo>
                                    <a:pt x="35" y="447"/>
                                  </a:lnTo>
                                  <a:lnTo>
                                    <a:pt x="37" y="431"/>
                                  </a:lnTo>
                                  <a:lnTo>
                                    <a:pt x="41" y="417"/>
                                  </a:lnTo>
                                  <a:lnTo>
                                    <a:pt x="45" y="402"/>
                                  </a:lnTo>
                                  <a:lnTo>
                                    <a:pt x="51" y="387"/>
                                  </a:lnTo>
                                  <a:lnTo>
                                    <a:pt x="58" y="374"/>
                                  </a:lnTo>
                                  <a:lnTo>
                                    <a:pt x="65" y="360"/>
                                  </a:lnTo>
                                  <a:lnTo>
                                    <a:pt x="73" y="347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94" y="322"/>
                                  </a:lnTo>
                                  <a:lnTo>
                                    <a:pt x="106" y="310"/>
                                  </a:lnTo>
                                  <a:lnTo>
                                    <a:pt x="118" y="299"/>
                                  </a:lnTo>
                                  <a:lnTo>
                                    <a:pt x="132" y="288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162" y="268"/>
                                  </a:lnTo>
                                  <a:lnTo>
                                    <a:pt x="157" y="262"/>
                                  </a:lnTo>
                                  <a:lnTo>
                                    <a:pt x="178" y="259"/>
                                  </a:lnTo>
                                  <a:lnTo>
                                    <a:pt x="202" y="254"/>
                                  </a:lnTo>
                                  <a:lnTo>
                                    <a:pt x="228" y="249"/>
                                  </a:lnTo>
                                  <a:lnTo>
                                    <a:pt x="256" y="243"/>
                                  </a:lnTo>
                                  <a:lnTo>
                                    <a:pt x="286" y="236"/>
                                  </a:lnTo>
                                  <a:lnTo>
                                    <a:pt x="319" y="229"/>
                                  </a:lnTo>
                                  <a:lnTo>
                                    <a:pt x="355" y="221"/>
                                  </a:lnTo>
                                  <a:lnTo>
                                    <a:pt x="392" y="213"/>
                                  </a:lnTo>
                                  <a:lnTo>
                                    <a:pt x="388" y="210"/>
                                  </a:lnTo>
                                  <a:lnTo>
                                    <a:pt x="413" y="207"/>
                                  </a:lnTo>
                                  <a:lnTo>
                                    <a:pt x="439" y="205"/>
                                  </a:lnTo>
                                  <a:lnTo>
                                    <a:pt x="468" y="205"/>
                                  </a:lnTo>
                                  <a:lnTo>
                                    <a:pt x="500" y="208"/>
                                  </a:lnTo>
                                  <a:lnTo>
                                    <a:pt x="538" y="211"/>
                                  </a:lnTo>
                                  <a:lnTo>
                                    <a:pt x="570" y="213"/>
                                  </a:lnTo>
                                  <a:lnTo>
                                    <a:pt x="592" y="213"/>
                                  </a:lnTo>
                                  <a:lnTo>
                                    <a:pt x="607" y="213"/>
                                  </a:lnTo>
                                  <a:lnTo>
                                    <a:pt x="605" y="210"/>
                                  </a:lnTo>
                                  <a:lnTo>
                                    <a:pt x="763" y="237"/>
                                  </a:lnTo>
                                  <a:lnTo>
                                    <a:pt x="763" y="235"/>
                                  </a:lnTo>
                                  <a:lnTo>
                                    <a:pt x="721" y="210"/>
                                  </a:lnTo>
                                  <a:lnTo>
                                    <a:pt x="730" y="215"/>
                                  </a:lnTo>
                                  <a:lnTo>
                                    <a:pt x="740" y="218"/>
                                  </a:lnTo>
                                  <a:lnTo>
                                    <a:pt x="749" y="220"/>
                                  </a:lnTo>
                                  <a:lnTo>
                                    <a:pt x="759" y="221"/>
                                  </a:lnTo>
                                  <a:lnTo>
                                    <a:pt x="764" y="220"/>
                                  </a:lnTo>
                                  <a:lnTo>
                                    <a:pt x="771" y="219"/>
                                  </a:lnTo>
                                  <a:lnTo>
                                    <a:pt x="778" y="218"/>
                                  </a:lnTo>
                                  <a:lnTo>
                                    <a:pt x="785" y="215"/>
                                  </a:lnTo>
                                  <a:lnTo>
                                    <a:pt x="799" y="207"/>
                                  </a:lnTo>
                                  <a:lnTo>
                                    <a:pt x="816" y="195"/>
                                  </a:lnTo>
                                  <a:lnTo>
                                    <a:pt x="833" y="181"/>
                                  </a:lnTo>
                                  <a:lnTo>
                                    <a:pt x="851" y="162"/>
                                  </a:lnTo>
                                  <a:lnTo>
                                    <a:pt x="870" y="141"/>
                                  </a:lnTo>
                                  <a:lnTo>
                                    <a:pt x="891" y="117"/>
                                  </a:lnTo>
                                  <a:lnTo>
                                    <a:pt x="911" y="92"/>
                                  </a:lnTo>
                                  <a:lnTo>
                                    <a:pt x="929" y="70"/>
                                  </a:lnTo>
                                  <a:lnTo>
                                    <a:pt x="946" y="51"/>
                                  </a:lnTo>
                                  <a:lnTo>
                                    <a:pt x="960" y="35"/>
                                  </a:lnTo>
                                  <a:lnTo>
                                    <a:pt x="974" y="23"/>
                                  </a:lnTo>
                                  <a:lnTo>
                                    <a:pt x="986" y="13"/>
                                  </a:lnTo>
                                  <a:lnTo>
                                    <a:pt x="995" y="5"/>
                                  </a:lnTo>
                                  <a:lnTo>
                                    <a:pt x="1004" y="1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1011" y="0"/>
                                  </a:lnTo>
                                  <a:lnTo>
                                    <a:pt x="1016" y="0"/>
                                  </a:lnTo>
                                  <a:lnTo>
                                    <a:pt x="1020" y="2"/>
                                  </a:lnTo>
                                  <a:lnTo>
                                    <a:pt x="1029" y="7"/>
                                  </a:lnTo>
                                  <a:lnTo>
                                    <a:pt x="1039" y="16"/>
                                  </a:lnTo>
                                  <a:lnTo>
                                    <a:pt x="1049" y="25"/>
                                  </a:lnTo>
                                  <a:lnTo>
                                    <a:pt x="1058" y="31"/>
                                  </a:lnTo>
                                  <a:lnTo>
                                    <a:pt x="1065" y="35"/>
                                  </a:lnTo>
                                  <a:lnTo>
                                    <a:pt x="1072" y="36"/>
                                  </a:lnTo>
                                  <a:lnTo>
                                    <a:pt x="1077" y="35"/>
                                  </a:lnTo>
                                  <a:lnTo>
                                    <a:pt x="1085" y="33"/>
                                  </a:lnTo>
                                  <a:lnTo>
                                    <a:pt x="1103" y="43"/>
                                  </a:lnTo>
                                  <a:lnTo>
                                    <a:pt x="1127" y="53"/>
                                  </a:lnTo>
                                  <a:lnTo>
                                    <a:pt x="1156" y="65"/>
                                  </a:lnTo>
                                  <a:lnTo>
                                    <a:pt x="1190" y="77"/>
                                  </a:lnTo>
                                  <a:lnTo>
                                    <a:pt x="1198" y="83"/>
                                  </a:lnTo>
                                  <a:lnTo>
                                    <a:pt x="1207" y="91"/>
                                  </a:lnTo>
                                  <a:lnTo>
                                    <a:pt x="1219" y="98"/>
                                  </a:lnTo>
                                  <a:lnTo>
                                    <a:pt x="1235" y="107"/>
                                  </a:lnTo>
                                  <a:lnTo>
                                    <a:pt x="1272" y="125"/>
                                  </a:lnTo>
                                  <a:lnTo>
                                    <a:pt x="1319" y="145"/>
                                  </a:lnTo>
                                  <a:lnTo>
                                    <a:pt x="1331" y="150"/>
                                  </a:lnTo>
                                  <a:lnTo>
                                    <a:pt x="1341" y="156"/>
                                  </a:lnTo>
                                  <a:lnTo>
                                    <a:pt x="1351" y="161"/>
                                  </a:lnTo>
                                  <a:lnTo>
                                    <a:pt x="1361" y="169"/>
                                  </a:lnTo>
                                  <a:lnTo>
                                    <a:pt x="1371" y="176"/>
                                  </a:lnTo>
                                  <a:lnTo>
                                    <a:pt x="1381" y="185"/>
                                  </a:lnTo>
                                  <a:lnTo>
                                    <a:pt x="1392" y="194"/>
                                  </a:lnTo>
                                  <a:lnTo>
                                    <a:pt x="1401" y="204"/>
                                  </a:lnTo>
                                  <a:lnTo>
                                    <a:pt x="1410" y="215"/>
                                  </a:lnTo>
                                  <a:lnTo>
                                    <a:pt x="1420" y="226"/>
                                  </a:lnTo>
                                  <a:lnTo>
                                    <a:pt x="1429" y="238"/>
                                  </a:lnTo>
                                  <a:lnTo>
                                    <a:pt x="1437" y="252"/>
                                  </a:lnTo>
                                  <a:lnTo>
                                    <a:pt x="1455" y="279"/>
                                  </a:lnTo>
                                  <a:lnTo>
                                    <a:pt x="1470" y="311"/>
                                  </a:lnTo>
                                  <a:lnTo>
                                    <a:pt x="1476" y="322"/>
                                  </a:lnTo>
                                  <a:lnTo>
                                    <a:pt x="1480" y="333"/>
                                  </a:lnTo>
                                  <a:lnTo>
                                    <a:pt x="1484" y="344"/>
                                  </a:lnTo>
                                  <a:lnTo>
                                    <a:pt x="1487" y="355"/>
                                  </a:lnTo>
                                  <a:lnTo>
                                    <a:pt x="1489" y="368"/>
                                  </a:lnTo>
                                  <a:lnTo>
                                    <a:pt x="1491" y="379"/>
                                  </a:lnTo>
                                  <a:lnTo>
                                    <a:pt x="1492" y="392"/>
                                  </a:lnTo>
                                  <a:lnTo>
                                    <a:pt x="1493" y="403"/>
                                  </a:lnTo>
                                  <a:lnTo>
                                    <a:pt x="1492" y="419"/>
                                  </a:lnTo>
                                  <a:lnTo>
                                    <a:pt x="1489" y="435"/>
                                  </a:lnTo>
                                  <a:lnTo>
                                    <a:pt x="1487" y="451"/>
                                  </a:lnTo>
                                  <a:lnTo>
                                    <a:pt x="1483" y="467"/>
                                  </a:lnTo>
                                  <a:lnTo>
                                    <a:pt x="1477" y="482"/>
                                  </a:lnTo>
                                  <a:lnTo>
                                    <a:pt x="1470" y="498"/>
                                  </a:lnTo>
                                  <a:lnTo>
                                    <a:pt x="1462" y="514"/>
                                  </a:lnTo>
                                  <a:lnTo>
                                    <a:pt x="1453" y="530"/>
                                  </a:lnTo>
                                  <a:lnTo>
                                    <a:pt x="1443" y="547"/>
                                  </a:lnTo>
                                  <a:lnTo>
                                    <a:pt x="1431" y="563"/>
                                  </a:lnTo>
                                  <a:lnTo>
                                    <a:pt x="1419" y="579"/>
                                  </a:lnTo>
                                  <a:lnTo>
                                    <a:pt x="1404" y="596"/>
                                  </a:lnTo>
                                  <a:lnTo>
                                    <a:pt x="1389" y="612"/>
                                  </a:lnTo>
                                  <a:lnTo>
                                    <a:pt x="1372" y="629"/>
                                  </a:lnTo>
                                  <a:lnTo>
                                    <a:pt x="1354" y="645"/>
                                  </a:lnTo>
                                  <a:lnTo>
                                    <a:pt x="1336" y="662"/>
                                  </a:lnTo>
                                  <a:lnTo>
                                    <a:pt x="1323" y="673"/>
                                  </a:lnTo>
                                  <a:lnTo>
                                    <a:pt x="1306" y="688"/>
                                  </a:lnTo>
                                  <a:lnTo>
                                    <a:pt x="1283" y="706"/>
                                  </a:lnTo>
                                  <a:lnTo>
                                    <a:pt x="1255" y="729"/>
                                  </a:lnTo>
                                  <a:lnTo>
                                    <a:pt x="1223" y="755"/>
                                  </a:lnTo>
                                  <a:lnTo>
                                    <a:pt x="1186" y="786"/>
                                  </a:lnTo>
                                  <a:lnTo>
                                    <a:pt x="1143" y="820"/>
                                  </a:lnTo>
                                  <a:lnTo>
                                    <a:pt x="1095" y="858"/>
                                  </a:lnTo>
                                  <a:lnTo>
                                    <a:pt x="1088" y="861"/>
                                  </a:lnTo>
                                  <a:lnTo>
                                    <a:pt x="1079" y="864"/>
                                  </a:lnTo>
                                  <a:lnTo>
                                    <a:pt x="1067" y="870"/>
                                  </a:lnTo>
                                  <a:lnTo>
                                    <a:pt x="1055" y="878"/>
                                  </a:lnTo>
                                  <a:lnTo>
                                    <a:pt x="1025" y="898"/>
                                  </a:lnTo>
                                  <a:lnTo>
                                    <a:pt x="987" y="924"/>
                                  </a:lnTo>
                                  <a:lnTo>
                                    <a:pt x="952" y="952"/>
                                  </a:lnTo>
                                  <a:lnTo>
                                    <a:pt x="925" y="976"/>
                                  </a:lnTo>
                                  <a:lnTo>
                                    <a:pt x="916" y="985"/>
                                  </a:lnTo>
                                  <a:lnTo>
                                    <a:pt x="909" y="994"/>
                                  </a:lnTo>
                                  <a:lnTo>
                                    <a:pt x="904" y="1001"/>
                                  </a:lnTo>
                                  <a:lnTo>
                                    <a:pt x="902" y="1007"/>
                                  </a:lnTo>
                                  <a:lnTo>
                                    <a:pt x="925" y="1030"/>
                                  </a:lnTo>
                                  <a:lnTo>
                                    <a:pt x="951" y="1051"/>
                                  </a:lnTo>
                                  <a:lnTo>
                                    <a:pt x="978" y="1073"/>
                                  </a:lnTo>
                                  <a:lnTo>
                                    <a:pt x="1005" y="1093"/>
                                  </a:lnTo>
                                  <a:lnTo>
                                    <a:pt x="1035" y="1115"/>
                                  </a:lnTo>
                                  <a:lnTo>
                                    <a:pt x="1064" y="1136"/>
                                  </a:lnTo>
                                  <a:lnTo>
                                    <a:pt x="1095" y="1157"/>
                                  </a:lnTo>
                                  <a:lnTo>
                                    <a:pt x="1127" y="1178"/>
                                  </a:lnTo>
                                  <a:lnTo>
                                    <a:pt x="1161" y="1199"/>
                                  </a:lnTo>
                                  <a:lnTo>
                                    <a:pt x="1195" y="1220"/>
                                  </a:lnTo>
                                  <a:lnTo>
                                    <a:pt x="1229" y="1241"/>
                                  </a:lnTo>
                                  <a:lnTo>
                                    <a:pt x="1267" y="1261"/>
                                  </a:lnTo>
                                  <a:lnTo>
                                    <a:pt x="1304" y="1282"/>
                                  </a:lnTo>
                                  <a:lnTo>
                                    <a:pt x="1342" y="1302"/>
                                  </a:lnTo>
                                  <a:lnTo>
                                    <a:pt x="1381" y="1323"/>
                                  </a:lnTo>
                                  <a:lnTo>
                                    <a:pt x="1422" y="1342"/>
                                  </a:lnTo>
                                  <a:lnTo>
                                    <a:pt x="1433" y="1346"/>
                                  </a:lnTo>
                                  <a:lnTo>
                                    <a:pt x="1460" y="1357"/>
                                  </a:lnTo>
                                  <a:lnTo>
                                    <a:pt x="1503" y="1372"/>
                                  </a:lnTo>
                                  <a:lnTo>
                                    <a:pt x="1563" y="1394"/>
                                  </a:lnTo>
                                  <a:lnTo>
                                    <a:pt x="1581" y="1401"/>
                                  </a:lnTo>
                                  <a:lnTo>
                                    <a:pt x="1605" y="1410"/>
                                  </a:lnTo>
                                  <a:lnTo>
                                    <a:pt x="1636" y="1421"/>
                                  </a:lnTo>
                                  <a:lnTo>
                                    <a:pt x="1673" y="1435"/>
                                  </a:lnTo>
                                  <a:lnTo>
                                    <a:pt x="1676" y="1436"/>
                                  </a:lnTo>
                                  <a:lnTo>
                                    <a:pt x="1683" y="1441"/>
                                  </a:lnTo>
                                  <a:lnTo>
                                    <a:pt x="1685" y="1443"/>
                                  </a:lnTo>
                                  <a:lnTo>
                                    <a:pt x="1689" y="1444"/>
                                  </a:lnTo>
                                  <a:lnTo>
                                    <a:pt x="1690" y="1444"/>
                                  </a:lnTo>
                                  <a:lnTo>
                                    <a:pt x="1692" y="1443"/>
                                  </a:lnTo>
                                  <a:lnTo>
                                    <a:pt x="1695" y="1437"/>
                                  </a:lnTo>
                                  <a:lnTo>
                                    <a:pt x="1700" y="1429"/>
                                  </a:lnTo>
                                  <a:lnTo>
                                    <a:pt x="1708" y="1437"/>
                                  </a:lnTo>
                                  <a:lnTo>
                                    <a:pt x="1719" y="1442"/>
                                  </a:lnTo>
                                  <a:lnTo>
                                    <a:pt x="1732" y="1444"/>
                                  </a:lnTo>
                                  <a:lnTo>
                                    <a:pt x="1745" y="1447"/>
                                  </a:lnTo>
                                  <a:lnTo>
                                    <a:pt x="1760" y="1450"/>
                                  </a:lnTo>
                                  <a:lnTo>
                                    <a:pt x="1775" y="1452"/>
                                  </a:lnTo>
                                  <a:lnTo>
                                    <a:pt x="1792" y="1453"/>
                                  </a:lnTo>
                                  <a:lnTo>
                                    <a:pt x="1810" y="1453"/>
                                  </a:lnTo>
                                  <a:lnTo>
                                    <a:pt x="1829" y="1454"/>
                                  </a:lnTo>
                                  <a:lnTo>
                                    <a:pt x="1824" y="1459"/>
                                  </a:lnTo>
                                  <a:lnTo>
                                    <a:pt x="1826" y="1462"/>
                                  </a:lnTo>
                                  <a:lnTo>
                                    <a:pt x="1827" y="1464"/>
                                  </a:lnTo>
                                  <a:lnTo>
                                    <a:pt x="1829" y="1466"/>
                                  </a:lnTo>
                                  <a:lnTo>
                                    <a:pt x="1833" y="1464"/>
                                  </a:lnTo>
                                  <a:lnTo>
                                    <a:pt x="1775" y="1464"/>
                                  </a:lnTo>
                                  <a:lnTo>
                                    <a:pt x="1728" y="1462"/>
                                  </a:lnTo>
                                  <a:lnTo>
                                    <a:pt x="1709" y="1460"/>
                                  </a:lnTo>
                                  <a:lnTo>
                                    <a:pt x="1692" y="1459"/>
                                  </a:lnTo>
                                  <a:lnTo>
                                    <a:pt x="1677" y="1456"/>
                                  </a:lnTo>
                                  <a:lnTo>
                                    <a:pt x="1665" y="1454"/>
                                  </a:lnTo>
                                  <a:lnTo>
                                    <a:pt x="1654" y="1462"/>
                                  </a:lnTo>
                                  <a:lnTo>
                                    <a:pt x="1665" y="1464"/>
                                  </a:lnTo>
                                  <a:lnTo>
                                    <a:pt x="1674" y="1468"/>
                                  </a:lnTo>
                                  <a:lnTo>
                                    <a:pt x="1683" y="1471"/>
                                  </a:lnTo>
                                  <a:lnTo>
                                    <a:pt x="1690" y="1476"/>
                                  </a:lnTo>
                                  <a:lnTo>
                                    <a:pt x="1695" y="1479"/>
                                  </a:lnTo>
                                  <a:lnTo>
                                    <a:pt x="1700" y="1484"/>
                                  </a:lnTo>
                                  <a:lnTo>
                                    <a:pt x="1703" y="1489"/>
                                  </a:lnTo>
                                  <a:lnTo>
                                    <a:pt x="1706" y="1494"/>
                                  </a:lnTo>
                                  <a:lnTo>
                                    <a:pt x="1692" y="1497"/>
                                  </a:lnTo>
                                  <a:lnTo>
                                    <a:pt x="1683" y="1489"/>
                                  </a:lnTo>
                                  <a:lnTo>
                                    <a:pt x="1674" y="1481"/>
                                  </a:lnTo>
                                  <a:lnTo>
                                    <a:pt x="1664" y="1475"/>
                                  </a:lnTo>
                                  <a:lnTo>
                                    <a:pt x="1653" y="1469"/>
                                  </a:lnTo>
                                  <a:lnTo>
                                    <a:pt x="1641" y="1464"/>
                                  </a:lnTo>
                                  <a:lnTo>
                                    <a:pt x="1628" y="1461"/>
                                  </a:lnTo>
                                  <a:lnTo>
                                    <a:pt x="1614" y="1459"/>
                                  </a:lnTo>
                                  <a:lnTo>
                                    <a:pt x="1600" y="1456"/>
                                  </a:lnTo>
                                  <a:lnTo>
                                    <a:pt x="1581" y="1455"/>
                                  </a:lnTo>
                                  <a:lnTo>
                                    <a:pt x="1557" y="1453"/>
                                  </a:lnTo>
                                  <a:lnTo>
                                    <a:pt x="1529" y="1451"/>
                                  </a:lnTo>
                                  <a:lnTo>
                                    <a:pt x="1497" y="1449"/>
                                  </a:lnTo>
                                  <a:lnTo>
                                    <a:pt x="1522" y="1454"/>
                                  </a:lnTo>
                                  <a:lnTo>
                                    <a:pt x="1548" y="1462"/>
                                  </a:lnTo>
                                  <a:lnTo>
                                    <a:pt x="1576" y="1472"/>
                                  </a:lnTo>
                                  <a:lnTo>
                                    <a:pt x="1605" y="1484"/>
                                  </a:lnTo>
                                  <a:lnTo>
                                    <a:pt x="1532" y="1470"/>
                                  </a:lnTo>
                                  <a:lnTo>
                                    <a:pt x="1533" y="1475"/>
                                  </a:lnTo>
                                  <a:lnTo>
                                    <a:pt x="1535" y="1478"/>
                                  </a:lnTo>
                                  <a:lnTo>
                                    <a:pt x="1538" y="1483"/>
                                  </a:lnTo>
                                  <a:lnTo>
                                    <a:pt x="1541" y="1486"/>
                                  </a:lnTo>
                                  <a:lnTo>
                                    <a:pt x="1511" y="1486"/>
                                  </a:lnTo>
                                  <a:lnTo>
                                    <a:pt x="1532" y="1500"/>
                                  </a:lnTo>
                                  <a:lnTo>
                                    <a:pt x="1516" y="1508"/>
                                  </a:lnTo>
                                  <a:lnTo>
                                    <a:pt x="1541" y="1521"/>
                                  </a:lnTo>
                                  <a:lnTo>
                                    <a:pt x="1524" y="1525"/>
                                  </a:lnTo>
                                  <a:lnTo>
                                    <a:pt x="1535" y="1530"/>
                                  </a:lnTo>
                                  <a:lnTo>
                                    <a:pt x="1546" y="1536"/>
                                  </a:lnTo>
                                  <a:lnTo>
                                    <a:pt x="1559" y="1543"/>
                                  </a:lnTo>
                                  <a:lnTo>
                                    <a:pt x="1576" y="1548"/>
                                  </a:lnTo>
                                  <a:lnTo>
                                    <a:pt x="1546" y="1554"/>
                                  </a:lnTo>
                                  <a:lnTo>
                                    <a:pt x="1550" y="1554"/>
                                  </a:lnTo>
                                  <a:lnTo>
                                    <a:pt x="1553" y="1555"/>
                                  </a:lnTo>
                                  <a:lnTo>
                                    <a:pt x="1556" y="1558"/>
                                  </a:lnTo>
                                  <a:lnTo>
                                    <a:pt x="1557" y="1562"/>
                                  </a:lnTo>
                                  <a:lnTo>
                                    <a:pt x="1558" y="1568"/>
                                  </a:lnTo>
                                  <a:lnTo>
                                    <a:pt x="1557" y="1571"/>
                                  </a:lnTo>
                                  <a:lnTo>
                                    <a:pt x="1555" y="1572"/>
                                  </a:lnTo>
                                  <a:lnTo>
                                    <a:pt x="1551" y="1573"/>
                                  </a:lnTo>
                                  <a:lnTo>
                                    <a:pt x="1592" y="1585"/>
                                  </a:lnTo>
                                  <a:lnTo>
                                    <a:pt x="1578" y="1593"/>
                                  </a:lnTo>
                                  <a:lnTo>
                                    <a:pt x="1646" y="1606"/>
                                  </a:lnTo>
                                  <a:lnTo>
                                    <a:pt x="1667" y="1571"/>
                                  </a:lnTo>
                                  <a:lnTo>
                                    <a:pt x="1671" y="1601"/>
                                  </a:lnTo>
                                  <a:lnTo>
                                    <a:pt x="1704" y="1589"/>
                                  </a:lnTo>
                                  <a:lnTo>
                                    <a:pt x="1732" y="1580"/>
                                  </a:lnTo>
                                  <a:lnTo>
                                    <a:pt x="1754" y="1573"/>
                                  </a:lnTo>
                                  <a:lnTo>
                                    <a:pt x="1770" y="1568"/>
                                  </a:lnTo>
                                  <a:lnTo>
                                    <a:pt x="1797" y="1555"/>
                                  </a:lnTo>
                                  <a:lnTo>
                                    <a:pt x="1820" y="1543"/>
                                  </a:lnTo>
                                  <a:lnTo>
                                    <a:pt x="1842" y="1529"/>
                                  </a:lnTo>
                                  <a:lnTo>
                                    <a:pt x="1859" y="1517"/>
                                  </a:lnTo>
                                  <a:lnTo>
                                    <a:pt x="1864" y="1516"/>
                                  </a:lnTo>
                                  <a:lnTo>
                                    <a:pt x="1871" y="1513"/>
                                  </a:lnTo>
                                  <a:lnTo>
                                    <a:pt x="1877" y="1511"/>
                                  </a:lnTo>
                                  <a:lnTo>
                                    <a:pt x="1883" y="1508"/>
                                  </a:lnTo>
                                  <a:lnTo>
                                    <a:pt x="1898" y="1497"/>
                                  </a:lnTo>
                                  <a:lnTo>
                                    <a:pt x="1915" y="1485"/>
                                  </a:lnTo>
                                  <a:lnTo>
                                    <a:pt x="1931" y="1472"/>
                                  </a:lnTo>
                                  <a:lnTo>
                                    <a:pt x="1944" y="1462"/>
                                  </a:lnTo>
                                  <a:lnTo>
                                    <a:pt x="1957" y="1455"/>
                                  </a:lnTo>
                                  <a:lnTo>
                                    <a:pt x="1967" y="1451"/>
                                  </a:lnTo>
                                  <a:lnTo>
                                    <a:pt x="1985" y="1436"/>
                                  </a:lnTo>
                                  <a:lnTo>
                                    <a:pt x="1999" y="1420"/>
                                  </a:lnTo>
                                  <a:lnTo>
                                    <a:pt x="2013" y="1407"/>
                                  </a:lnTo>
                                  <a:lnTo>
                                    <a:pt x="2025" y="1393"/>
                                  </a:lnTo>
                                  <a:lnTo>
                                    <a:pt x="2035" y="1379"/>
                                  </a:lnTo>
                                  <a:lnTo>
                                    <a:pt x="2043" y="1367"/>
                                  </a:lnTo>
                                  <a:lnTo>
                                    <a:pt x="2049" y="1354"/>
                                  </a:lnTo>
                                  <a:lnTo>
                                    <a:pt x="2053" y="1342"/>
                                  </a:lnTo>
                                  <a:lnTo>
                                    <a:pt x="2051" y="1352"/>
                                  </a:lnTo>
                                  <a:lnTo>
                                    <a:pt x="2048" y="1363"/>
                                  </a:lnTo>
                                  <a:lnTo>
                                    <a:pt x="2052" y="1361"/>
                                  </a:lnTo>
                                  <a:lnTo>
                                    <a:pt x="2065" y="1353"/>
                                  </a:lnTo>
                                  <a:close/>
                                  <a:moveTo>
                                    <a:pt x="686" y="1462"/>
                                  </a:moveTo>
                                  <a:lnTo>
                                    <a:pt x="683" y="1462"/>
                                  </a:lnTo>
                                  <a:lnTo>
                                    <a:pt x="683" y="1456"/>
                                  </a:lnTo>
                                  <a:lnTo>
                                    <a:pt x="686" y="1456"/>
                                  </a:lnTo>
                                  <a:lnTo>
                                    <a:pt x="686" y="1462"/>
                                  </a:lnTo>
                                  <a:close/>
                                  <a:moveTo>
                                    <a:pt x="670" y="1454"/>
                                  </a:moveTo>
                                  <a:lnTo>
                                    <a:pt x="656" y="1445"/>
                                  </a:lnTo>
                                  <a:lnTo>
                                    <a:pt x="661" y="1447"/>
                                  </a:lnTo>
                                  <a:lnTo>
                                    <a:pt x="664" y="1449"/>
                                  </a:lnTo>
                                  <a:lnTo>
                                    <a:pt x="668" y="1451"/>
                                  </a:lnTo>
                                  <a:lnTo>
                                    <a:pt x="670" y="1454"/>
                                  </a:lnTo>
                                  <a:close/>
                                  <a:moveTo>
                                    <a:pt x="1333" y="578"/>
                                  </a:moveTo>
                                  <a:lnTo>
                                    <a:pt x="1323" y="559"/>
                                  </a:lnTo>
                                  <a:lnTo>
                                    <a:pt x="1315" y="544"/>
                                  </a:lnTo>
                                  <a:lnTo>
                                    <a:pt x="1310" y="534"/>
                                  </a:lnTo>
                                  <a:lnTo>
                                    <a:pt x="1309" y="529"/>
                                  </a:lnTo>
                                  <a:lnTo>
                                    <a:pt x="1307" y="530"/>
                                  </a:lnTo>
                                  <a:lnTo>
                                    <a:pt x="1306" y="530"/>
                                  </a:lnTo>
                                  <a:lnTo>
                                    <a:pt x="1305" y="530"/>
                                  </a:lnTo>
                                  <a:lnTo>
                                    <a:pt x="1304" y="529"/>
                                  </a:lnTo>
                                  <a:lnTo>
                                    <a:pt x="1300" y="545"/>
                                  </a:lnTo>
                                  <a:lnTo>
                                    <a:pt x="1287" y="531"/>
                                  </a:lnTo>
                                  <a:lnTo>
                                    <a:pt x="1290" y="543"/>
                                  </a:lnTo>
                                  <a:lnTo>
                                    <a:pt x="1286" y="543"/>
                                  </a:lnTo>
                                  <a:lnTo>
                                    <a:pt x="1282" y="545"/>
                                  </a:lnTo>
                                  <a:lnTo>
                                    <a:pt x="1278" y="544"/>
                                  </a:lnTo>
                                  <a:lnTo>
                                    <a:pt x="1274" y="540"/>
                                  </a:lnTo>
                                  <a:lnTo>
                                    <a:pt x="1271" y="536"/>
                                  </a:lnTo>
                                  <a:lnTo>
                                    <a:pt x="1269" y="529"/>
                                  </a:lnTo>
                                  <a:lnTo>
                                    <a:pt x="1263" y="515"/>
                                  </a:lnTo>
                                  <a:lnTo>
                                    <a:pt x="1260" y="510"/>
                                  </a:lnTo>
                                  <a:lnTo>
                                    <a:pt x="1265" y="547"/>
                                  </a:lnTo>
                                  <a:lnTo>
                                    <a:pt x="1262" y="547"/>
                                  </a:lnTo>
                                  <a:lnTo>
                                    <a:pt x="1258" y="544"/>
                                  </a:lnTo>
                                  <a:lnTo>
                                    <a:pt x="1252" y="540"/>
                                  </a:lnTo>
                                  <a:lnTo>
                                    <a:pt x="1244" y="534"/>
                                  </a:lnTo>
                                  <a:lnTo>
                                    <a:pt x="1236" y="528"/>
                                  </a:lnTo>
                                  <a:lnTo>
                                    <a:pt x="1229" y="523"/>
                                  </a:lnTo>
                                  <a:lnTo>
                                    <a:pt x="1223" y="521"/>
                                  </a:lnTo>
                                  <a:lnTo>
                                    <a:pt x="1217" y="520"/>
                                  </a:lnTo>
                                  <a:lnTo>
                                    <a:pt x="1204" y="520"/>
                                  </a:lnTo>
                                  <a:lnTo>
                                    <a:pt x="1192" y="522"/>
                                  </a:lnTo>
                                  <a:lnTo>
                                    <a:pt x="1189" y="523"/>
                                  </a:lnTo>
                                  <a:lnTo>
                                    <a:pt x="1184" y="526"/>
                                  </a:lnTo>
                                  <a:lnTo>
                                    <a:pt x="1182" y="528"/>
                                  </a:lnTo>
                                  <a:lnTo>
                                    <a:pt x="1180" y="531"/>
                                  </a:lnTo>
                                  <a:lnTo>
                                    <a:pt x="1171" y="520"/>
                                  </a:lnTo>
                                  <a:lnTo>
                                    <a:pt x="1160" y="509"/>
                                  </a:lnTo>
                                  <a:lnTo>
                                    <a:pt x="1144" y="496"/>
                                  </a:lnTo>
                                  <a:lnTo>
                                    <a:pt x="1126" y="482"/>
                                  </a:lnTo>
                                  <a:lnTo>
                                    <a:pt x="1120" y="498"/>
                                  </a:lnTo>
                                  <a:lnTo>
                                    <a:pt x="1098" y="478"/>
                                  </a:lnTo>
                                  <a:lnTo>
                                    <a:pt x="1075" y="460"/>
                                  </a:lnTo>
                                  <a:lnTo>
                                    <a:pt x="1053" y="443"/>
                                  </a:lnTo>
                                  <a:lnTo>
                                    <a:pt x="1028" y="428"/>
                                  </a:lnTo>
                                  <a:lnTo>
                                    <a:pt x="1023" y="442"/>
                                  </a:lnTo>
                                  <a:lnTo>
                                    <a:pt x="1041" y="455"/>
                                  </a:lnTo>
                                  <a:lnTo>
                                    <a:pt x="1058" y="470"/>
                                  </a:lnTo>
                                  <a:lnTo>
                                    <a:pt x="1073" y="482"/>
                                  </a:lnTo>
                                  <a:lnTo>
                                    <a:pt x="1086" y="496"/>
                                  </a:lnTo>
                                  <a:lnTo>
                                    <a:pt x="1099" y="509"/>
                                  </a:lnTo>
                                  <a:lnTo>
                                    <a:pt x="1110" y="521"/>
                                  </a:lnTo>
                                  <a:lnTo>
                                    <a:pt x="1120" y="534"/>
                                  </a:lnTo>
                                  <a:lnTo>
                                    <a:pt x="1128" y="545"/>
                                  </a:lnTo>
                                  <a:lnTo>
                                    <a:pt x="1129" y="547"/>
                                  </a:lnTo>
                                  <a:lnTo>
                                    <a:pt x="1129" y="551"/>
                                  </a:lnTo>
                                  <a:lnTo>
                                    <a:pt x="1129" y="554"/>
                                  </a:lnTo>
                                  <a:lnTo>
                                    <a:pt x="1129" y="556"/>
                                  </a:lnTo>
                                  <a:lnTo>
                                    <a:pt x="1126" y="563"/>
                                  </a:lnTo>
                                  <a:lnTo>
                                    <a:pt x="1120" y="570"/>
                                  </a:lnTo>
                                  <a:lnTo>
                                    <a:pt x="1109" y="554"/>
                                  </a:lnTo>
                                  <a:lnTo>
                                    <a:pt x="1098" y="540"/>
                                  </a:lnTo>
                                  <a:lnTo>
                                    <a:pt x="1086" y="528"/>
                                  </a:lnTo>
                                  <a:lnTo>
                                    <a:pt x="1075" y="517"/>
                                  </a:lnTo>
                                  <a:lnTo>
                                    <a:pt x="1065" y="506"/>
                                  </a:lnTo>
                                  <a:lnTo>
                                    <a:pt x="1054" y="497"/>
                                  </a:lnTo>
                                  <a:lnTo>
                                    <a:pt x="1044" y="489"/>
                                  </a:lnTo>
                                  <a:lnTo>
                                    <a:pt x="1034" y="482"/>
                                  </a:lnTo>
                                  <a:lnTo>
                                    <a:pt x="1080" y="531"/>
                                  </a:lnTo>
                                  <a:lnTo>
                                    <a:pt x="1076" y="545"/>
                                  </a:lnTo>
                                  <a:lnTo>
                                    <a:pt x="1067" y="535"/>
                                  </a:lnTo>
                                  <a:lnTo>
                                    <a:pt x="1055" y="524"/>
                                  </a:lnTo>
                                  <a:lnTo>
                                    <a:pt x="1040" y="513"/>
                                  </a:lnTo>
                                  <a:lnTo>
                                    <a:pt x="1023" y="502"/>
                                  </a:lnTo>
                                  <a:lnTo>
                                    <a:pt x="1032" y="509"/>
                                  </a:lnTo>
                                  <a:lnTo>
                                    <a:pt x="1041" y="518"/>
                                  </a:lnTo>
                                  <a:lnTo>
                                    <a:pt x="1052" y="530"/>
                                  </a:lnTo>
                                  <a:lnTo>
                                    <a:pt x="1061" y="545"/>
                                  </a:lnTo>
                                  <a:lnTo>
                                    <a:pt x="1053" y="543"/>
                                  </a:lnTo>
                                  <a:lnTo>
                                    <a:pt x="1050" y="538"/>
                                  </a:lnTo>
                                  <a:lnTo>
                                    <a:pt x="1048" y="534"/>
                                  </a:lnTo>
                                  <a:lnTo>
                                    <a:pt x="1046" y="529"/>
                                  </a:lnTo>
                                  <a:lnTo>
                                    <a:pt x="1041" y="526"/>
                                  </a:lnTo>
                                  <a:lnTo>
                                    <a:pt x="1032" y="519"/>
                                  </a:lnTo>
                                  <a:lnTo>
                                    <a:pt x="1020" y="512"/>
                                  </a:lnTo>
                                  <a:lnTo>
                                    <a:pt x="1000" y="504"/>
                                  </a:lnTo>
                                  <a:lnTo>
                                    <a:pt x="991" y="498"/>
                                  </a:lnTo>
                                  <a:lnTo>
                                    <a:pt x="987" y="504"/>
                                  </a:lnTo>
                                  <a:lnTo>
                                    <a:pt x="977" y="498"/>
                                  </a:lnTo>
                                  <a:lnTo>
                                    <a:pt x="976" y="494"/>
                                  </a:lnTo>
                                  <a:lnTo>
                                    <a:pt x="974" y="489"/>
                                  </a:lnTo>
                                  <a:lnTo>
                                    <a:pt x="971" y="485"/>
                                  </a:lnTo>
                                  <a:lnTo>
                                    <a:pt x="965" y="480"/>
                                  </a:lnTo>
                                  <a:lnTo>
                                    <a:pt x="958" y="475"/>
                                  </a:lnTo>
                                  <a:lnTo>
                                    <a:pt x="949" y="470"/>
                                  </a:lnTo>
                                  <a:lnTo>
                                    <a:pt x="940" y="465"/>
                                  </a:lnTo>
                                  <a:lnTo>
                                    <a:pt x="929" y="461"/>
                                  </a:lnTo>
                                  <a:lnTo>
                                    <a:pt x="906" y="463"/>
                                  </a:lnTo>
                                  <a:lnTo>
                                    <a:pt x="912" y="482"/>
                                  </a:lnTo>
                                  <a:lnTo>
                                    <a:pt x="902" y="485"/>
                                  </a:lnTo>
                                  <a:lnTo>
                                    <a:pt x="895" y="500"/>
                                  </a:lnTo>
                                  <a:lnTo>
                                    <a:pt x="891" y="513"/>
                                  </a:lnTo>
                                  <a:lnTo>
                                    <a:pt x="887" y="529"/>
                                  </a:lnTo>
                                  <a:lnTo>
                                    <a:pt x="885" y="545"/>
                                  </a:lnTo>
                                  <a:lnTo>
                                    <a:pt x="879" y="553"/>
                                  </a:lnTo>
                                  <a:lnTo>
                                    <a:pt x="876" y="561"/>
                                  </a:lnTo>
                                  <a:lnTo>
                                    <a:pt x="874" y="568"/>
                                  </a:lnTo>
                                  <a:lnTo>
                                    <a:pt x="875" y="574"/>
                                  </a:lnTo>
                                  <a:lnTo>
                                    <a:pt x="859" y="601"/>
                                  </a:lnTo>
                                  <a:lnTo>
                                    <a:pt x="844" y="624"/>
                                  </a:lnTo>
                                  <a:lnTo>
                                    <a:pt x="831" y="649"/>
                                  </a:lnTo>
                                  <a:lnTo>
                                    <a:pt x="819" y="674"/>
                                  </a:lnTo>
                                  <a:lnTo>
                                    <a:pt x="806" y="698"/>
                                  </a:lnTo>
                                  <a:lnTo>
                                    <a:pt x="795" y="723"/>
                                  </a:lnTo>
                                  <a:lnTo>
                                    <a:pt x="785" y="747"/>
                                  </a:lnTo>
                                  <a:lnTo>
                                    <a:pt x="775" y="771"/>
                                  </a:lnTo>
                                  <a:lnTo>
                                    <a:pt x="751" y="831"/>
                                  </a:lnTo>
                                  <a:lnTo>
                                    <a:pt x="733" y="875"/>
                                  </a:lnTo>
                                  <a:lnTo>
                                    <a:pt x="721" y="903"/>
                                  </a:lnTo>
                                  <a:lnTo>
                                    <a:pt x="715" y="915"/>
                                  </a:lnTo>
                                  <a:lnTo>
                                    <a:pt x="706" y="931"/>
                                  </a:lnTo>
                                  <a:lnTo>
                                    <a:pt x="696" y="949"/>
                                  </a:lnTo>
                                  <a:lnTo>
                                    <a:pt x="686" y="968"/>
                                  </a:lnTo>
                                  <a:lnTo>
                                    <a:pt x="674" y="991"/>
                                  </a:lnTo>
                                  <a:lnTo>
                                    <a:pt x="664" y="1014"/>
                                  </a:lnTo>
                                  <a:lnTo>
                                    <a:pt x="653" y="1040"/>
                                  </a:lnTo>
                                  <a:lnTo>
                                    <a:pt x="641" y="1067"/>
                                  </a:lnTo>
                                  <a:lnTo>
                                    <a:pt x="629" y="1098"/>
                                  </a:lnTo>
                                  <a:lnTo>
                                    <a:pt x="680" y="1064"/>
                                  </a:lnTo>
                                  <a:lnTo>
                                    <a:pt x="725" y="1035"/>
                                  </a:lnTo>
                                  <a:lnTo>
                                    <a:pt x="763" y="1011"/>
                                  </a:lnTo>
                                  <a:lnTo>
                                    <a:pt x="796" y="992"/>
                                  </a:lnTo>
                                  <a:lnTo>
                                    <a:pt x="822" y="976"/>
                                  </a:lnTo>
                                  <a:lnTo>
                                    <a:pt x="842" y="966"/>
                                  </a:lnTo>
                                  <a:lnTo>
                                    <a:pt x="856" y="960"/>
                                  </a:lnTo>
                                  <a:lnTo>
                                    <a:pt x="864" y="958"/>
                                  </a:lnTo>
                                  <a:lnTo>
                                    <a:pt x="878" y="948"/>
                                  </a:lnTo>
                                  <a:lnTo>
                                    <a:pt x="895" y="937"/>
                                  </a:lnTo>
                                  <a:lnTo>
                                    <a:pt x="914" y="924"/>
                                  </a:lnTo>
                                  <a:lnTo>
                                    <a:pt x="934" y="910"/>
                                  </a:lnTo>
                                  <a:lnTo>
                                    <a:pt x="957" y="896"/>
                                  </a:lnTo>
                                  <a:lnTo>
                                    <a:pt x="982" y="880"/>
                                  </a:lnTo>
                                  <a:lnTo>
                                    <a:pt x="1008" y="863"/>
                                  </a:lnTo>
                                  <a:lnTo>
                                    <a:pt x="1035" y="845"/>
                                  </a:lnTo>
                                  <a:lnTo>
                                    <a:pt x="1062" y="825"/>
                                  </a:lnTo>
                                  <a:lnTo>
                                    <a:pt x="1085" y="807"/>
                                  </a:lnTo>
                                  <a:lnTo>
                                    <a:pt x="1107" y="789"/>
                                  </a:lnTo>
                                  <a:lnTo>
                                    <a:pt x="1124" y="772"/>
                                  </a:lnTo>
                                  <a:lnTo>
                                    <a:pt x="1131" y="764"/>
                                  </a:lnTo>
                                  <a:lnTo>
                                    <a:pt x="1138" y="755"/>
                                  </a:lnTo>
                                  <a:lnTo>
                                    <a:pt x="1144" y="747"/>
                                  </a:lnTo>
                                  <a:lnTo>
                                    <a:pt x="1148" y="739"/>
                                  </a:lnTo>
                                  <a:lnTo>
                                    <a:pt x="1153" y="731"/>
                                  </a:lnTo>
                                  <a:lnTo>
                                    <a:pt x="1156" y="723"/>
                                  </a:lnTo>
                                  <a:lnTo>
                                    <a:pt x="1159" y="716"/>
                                  </a:lnTo>
                                  <a:lnTo>
                                    <a:pt x="1161" y="708"/>
                                  </a:lnTo>
                                  <a:lnTo>
                                    <a:pt x="1165" y="711"/>
                                  </a:lnTo>
                                  <a:lnTo>
                                    <a:pt x="1169" y="714"/>
                                  </a:lnTo>
                                  <a:lnTo>
                                    <a:pt x="1171" y="719"/>
                                  </a:lnTo>
                                  <a:lnTo>
                                    <a:pt x="1171" y="724"/>
                                  </a:lnTo>
                                  <a:lnTo>
                                    <a:pt x="1171" y="730"/>
                                  </a:lnTo>
                                  <a:lnTo>
                                    <a:pt x="1170" y="736"/>
                                  </a:lnTo>
                                  <a:lnTo>
                                    <a:pt x="1169" y="742"/>
                                  </a:lnTo>
                                  <a:lnTo>
                                    <a:pt x="1166" y="749"/>
                                  </a:lnTo>
                                  <a:lnTo>
                                    <a:pt x="1173" y="744"/>
                                  </a:lnTo>
                                  <a:lnTo>
                                    <a:pt x="1181" y="738"/>
                                  </a:lnTo>
                                  <a:lnTo>
                                    <a:pt x="1189" y="729"/>
                                  </a:lnTo>
                                  <a:lnTo>
                                    <a:pt x="1198" y="719"/>
                                  </a:lnTo>
                                  <a:lnTo>
                                    <a:pt x="1206" y="719"/>
                                  </a:lnTo>
                                  <a:lnTo>
                                    <a:pt x="1215" y="714"/>
                                  </a:lnTo>
                                  <a:lnTo>
                                    <a:pt x="1225" y="706"/>
                                  </a:lnTo>
                                  <a:lnTo>
                                    <a:pt x="1235" y="697"/>
                                  </a:lnTo>
                                  <a:lnTo>
                                    <a:pt x="1247" y="687"/>
                                  </a:lnTo>
                                  <a:lnTo>
                                    <a:pt x="1274" y="662"/>
                                  </a:lnTo>
                                  <a:lnTo>
                                    <a:pt x="1306" y="629"/>
                                  </a:lnTo>
                                  <a:lnTo>
                                    <a:pt x="1308" y="623"/>
                                  </a:lnTo>
                                  <a:lnTo>
                                    <a:pt x="1312" y="619"/>
                                  </a:lnTo>
                                  <a:lnTo>
                                    <a:pt x="1316" y="615"/>
                                  </a:lnTo>
                                  <a:lnTo>
                                    <a:pt x="1323" y="613"/>
                                  </a:lnTo>
                                  <a:lnTo>
                                    <a:pt x="1322" y="611"/>
                                  </a:lnTo>
                                  <a:lnTo>
                                    <a:pt x="1323" y="608"/>
                                  </a:lnTo>
                                  <a:lnTo>
                                    <a:pt x="1324" y="606"/>
                                  </a:lnTo>
                                  <a:lnTo>
                                    <a:pt x="1327" y="602"/>
                                  </a:lnTo>
                                  <a:lnTo>
                                    <a:pt x="1327" y="599"/>
                                  </a:lnTo>
                                  <a:lnTo>
                                    <a:pt x="1333" y="578"/>
                                  </a:lnTo>
                                  <a:close/>
                                  <a:moveTo>
                                    <a:pt x="1049" y="1546"/>
                                  </a:moveTo>
                                  <a:lnTo>
                                    <a:pt x="1049" y="1544"/>
                                  </a:lnTo>
                                  <a:lnTo>
                                    <a:pt x="1048" y="1542"/>
                                  </a:lnTo>
                                  <a:lnTo>
                                    <a:pt x="1047" y="1539"/>
                                  </a:lnTo>
                                  <a:lnTo>
                                    <a:pt x="1045" y="1538"/>
                                  </a:lnTo>
                                  <a:lnTo>
                                    <a:pt x="1032" y="1536"/>
                                  </a:lnTo>
                                  <a:lnTo>
                                    <a:pt x="1022" y="1533"/>
                                  </a:lnTo>
                                  <a:lnTo>
                                    <a:pt x="1012" y="1528"/>
                                  </a:lnTo>
                                  <a:lnTo>
                                    <a:pt x="1004" y="1521"/>
                                  </a:lnTo>
                                  <a:lnTo>
                                    <a:pt x="1012" y="1538"/>
                                  </a:lnTo>
                                  <a:lnTo>
                                    <a:pt x="1014" y="1533"/>
                                  </a:lnTo>
                                  <a:lnTo>
                                    <a:pt x="1019" y="1535"/>
                                  </a:lnTo>
                                  <a:lnTo>
                                    <a:pt x="1026" y="1538"/>
                                  </a:lnTo>
                                  <a:lnTo>
                                    <a:pt x="1023" y="1540"/>
                                  </a:lnTo>
                                  <a:lnTo>
                                    <a:pt x="1030" y="1545"/>
                                  </a:lnTo>
                                  <a:lnTo>
                                    <a:pt x="1038" y="1547"/>
                                  </a:lnTo>
                                  <a:lnTo>
                                    <a:pt x="1044" y="1548"/>
                                  </a:lnTo>
                                  <a:lnTo>
                                    <a:pt x="1049" y="1546"/>
                                  </a:lnTo>
                                  <a:close/>
                                  <a:moveTo>
                                    <a:pt x="906" y="1478"/>
                                  </a:moveTo>
                                  <a:lnTo>
                                    <a:pt x="891" y="1470"/>
                                  </a:lnTo>
                                  <a:lnTo>
                                    <a:pt x="894" y="1474"/>
                                  </a:lnTo>
                                  <a:lnTo>
                                    <a:pt x="897" y="1476"/>
                                  </a:lnTo>
                                  <a:lnTo>
                                    <a:pt x="902" y="1478"/>
                                  </a:lnTo>
                                  <a:lnTo>
                                    <a:pt x="906" y="1478"/>
                                  </a:lnTo>
                                  <a:close/>
                                  <a:moveTo>
                                    <a:pt x="850" y="1449"/>
                                  </a:moveTo>
                                  <a:lnTo>
                                    <a:pt x="835" y="1441"/>
                                  </a:lnTo>
                                  <a:lnTo>
                                    <a:pt x="829" y="1437"/>
                                  </a:lnTo>
                                  <a:lnTo>
                                    <a:pt x="835" y="1443"/>
                                  </a:lnTo>
                                  <a:lnTo>
                                    <a:pt x="841" y="1447"/>
                                  </a:lnTo>
                                  <a:lnTo>
                                    <a:pt x="846" y="1449"/>
                                  </a:lnTo>
                                  <a:lnTo>
                                    <a:pt x="850" y="1449"/>
                                  </a:lnTo>
                                  <a:close/>
                                  <a:moveTo>
                                    <a:pt x="823" y="1435"/>
                                  </a:moveTo>
                                  <a:lnTo>
                                    <a:pt x="822" y="1432"/>
                                  </a:lnTo>
                                  <a:lnTo>
                                    <a:pt x="817" y="1429"/>
                                  </a:lnTo>
                                  <a:lnTo>
                                    <a:pt x="819" y="1433"/>
                                  </a:lnTo>
                                  <a:lnTo>
                                    <a:pt x="820" y="1435"/>
                                  </a:lnTo>
                                  <a:lnTo>
                                    <a:pt x="821" y="1435"/>
                                  </a:lnTo>
                                  <a:lnTo>
                                    <a:pt x="823" y="1435"/>
                                  </a:lnTo>
                                  <a:close/>
                                  <a:moveTo>
                                    <a:pt x="100" y="722"/>
                                  </a:moveTo>
                                  <a:lnTo>
                                    <a:pt x="103" y="731"/>
                                  </a:lnTo>
                                  <a:lnTo>
                                    <a:pt x="104" y="736"/>
                                  </a:lnTo>
                                  <a:lnTo>
                                    <a:pt x="105" y="738"/>
                                  </a:lnTo>
                                  <a:lnTo>
                                    <a:pt x="106" y="737"/>
                                  </a:lnTo>
                                  <a:lnTo>
                                    <a:pt x="106" y="736"/>
                                  </a:lnTo>
                                  <a:lnTo>
                                    <a:pt x="106" y="730"/>
                                  </a:lnTo>
                                  <a:lnTo>
                                    <a:pt x="106" y="727"/>
                                  </a:lnTo>
                                  <a:lnTo>
                                    <a:pt x="104" y="723"/>
                                  </a:lnTo>
                                  <a:lnTo>
                                    <a:pt x="100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92"/>
                          <wps:cNvSpPr>
                            <a:spLocks noEditPoints="1"/>
                          </wps:cNvSpPr>
                          <wps:spPr bwMode="auto">
                            <a:xfrm>
                              <a:off x="3586" y="162"/>
                              <a:ext cx="482" cy="335"/>
                            </a:xfrm>
                            <a:custGeom>
                              <a:avLst/>
                              <a:gdLst>
                                <a:gd name="T0" fmla="*/ 2881 w 2893"/>
                                <a:gd name="T1" fmla="*/ 1388 h 2005"/>
                                <a:gd name="T2" fmla="*/ 2743 w 2893"/>
                                <a:gd name="T3" fmla="*/ 1612 h 2005"/>
                                <a:gd name="T4" fmla="*/ 2490 w 2893"/>
                                <a:gd name="T5" fmla="*/ 1819 h 2005"/>
                                <a:gd name="T6" fmla="*/ 2260 w 2893"/>
                                <a:gd name="T7" fmla="*/ 1900 h 2005"/>
                                <a:gd name="T8" fmla="*/ 2085 w 2893"/>
                                <a:gd name="T9" fmla="*/ 1851 h 2005"/>
                                <a:gd name="T10" fmla="*/ 1944 w 2893"/>
                                <a:gd name="T11" fmla="*/ 1671 h 2005"/>
                                <a:gd name="T12" fmla="*/ 1659 w 2893"/>
                                <a:gd name="T13" fmla="*/ 1378 h 2005"/>
                                <a:gd name="T14" fmla="*/ 948 w 2893"/>
                                <a:gd name="T15" fmla="*/ 1553 h 2005"/>
                                <a:gd name="T16" fmla="*/ 701 w 2893"/>
                                <a:gd name="T17" fmla="*/ 1790 h 2005"/>
                                <a:gd name="T18" fmla="*/ 469 w 2893"/>
                                <a:gd name="T19" fmla="*/ 1949 h 2005"/>
                                <a:gd name="T20" fmla="*/ 304 w 2893"/>
                                <a:gd name="T21" fmla="*/ 2002 h 2005"/>
                                <a:gd name="T22" fmla="*/ 160 w 2893"/>
                                <a:gd name="T23" fmla="*/ 1980 h 2005"/>
                                <a:gd name="T24" fmla="*/ 37 w 2893"/>
                                <a:gd name="T25" fmla="*/ 1841 h 2005"/>
                                <a:gd name="T26" fmla="*/ 1 w 2893"/>
                                <a:gd name="T27" fmla="*/ 1590 h 2005"/>
                                <a:gd name="T28" fmla="*/ 72 w 2893"/>
                                <a:gd name="T29" fmla="*/ 1284 h 2005"/>
                                <a:gd name="T30" fmla="*/ 152 w 2893"/>
                                <a:gd name="T31" fmla="*/ 1161 h 2005"/>
                                <a:gd name="T32" fmla="*/ 144 w 2893"/>
                                <a:gd name="T33" fmla="*/ 1210 h 2005"/>
                                <a:gd name="T34" fmla="*/ 50 w 2893"/>
                                <a:gd name="T35" fmla="*/ 1458 h 2005"/>
                                <a:gd name="T36" fmla="*/ 57 w 2893"/>
                                <a:gd name="T37" fmla="*/ 1742 h 2005"/>
                                <a:gd name="T38" fmla="*/ 163 w 2893"/>
                                <a:gd name="T39" fmla="*/ 1893 h 2005"/>
                                <a:gd name="T40" fmla="*/ 281 w 2893"/>
                                <a:gd name="T41" fmla="*/ 1937 h 2005"/>
                                <a:gd name="T42" fmla="*/ 500 w 2893"/>
                                <a:gd name="T43" fmla="*/ 1871 h 2005"/>
                                <a:gd name="T44" fmla="*/ 804 w 2893"/>
                                <a:gd name="T45" fmla="*/ 1652 h 2005"/>
                                <a:gd name="T46" fmla="*/ 938 w 2893"/>
                                <a:gd name="T47" fmla="*/ 1423 h 2005"/>
                                <a:gd name="T48" fmla="*/ 900 w 2893"/>
                                <a:gd name="T49" fmla="*/ 1358 h 2005"/>
                                <a:gd name="T50" fmla="*/ 1184 w 2893"/>
                                <a:gd name="T51" fmla="*/ 1200 h 2005"/>
                                <a:gd name="T52" fmla="*/ 1416 w 2893"/>
                                <a:gd name="T53" fmla="*/ 982 h 2005"/>
                                <a:gd name="T54" fmla="*/ 1500 w 2893"/>
                                <a:gd name="T55" fmla="*/ 590 h 2005"/>
                                <a:gd name="T56" fmla="*/ 1648 w 2893"/>
                                <a:gd name="T57" fmla="*/ 359 h 2005"/>
                                <a:gd name="T58" fmla="*/ 2272 w 2893"/>
                                <a:gd name="T59" fmla="*/ 108 h 2005"/>
                                <a:gd name="T60" fmla="*/ 2517 w 2893"/>
                                <a:gd name="T61" fmla="*/ 8 h 2005"/>
                                <a:gd name="T62" fmla="*/ 2645 w 2893"/>
                                <a:gd name="T63" fmla="*/ 12 h 2005"/>
                                <a:gd name="T64" fmla="*/ 2685 w 2893"/>
                                <a:gd name="T65" fmla="*/ 81 h 2005"/>
                                <a:gd name="T66" fmla="*/ 2632 w 2893"/>
                                <a:gd name="T67" fmla="*/ 91 h 2005"/>
                                <a:gd name="T68" fmla="*/ 2534 w 2893"/>
                                <a:gd name="T69" fmla="*/ 24 h 2005"/>
                                <a:gd name="T70" fmla="*/ 2312 w 2893"/>
                                <a:gd name="T71" fmla="*/ 124 h 2005"/>
                                <a:gd name="T72" fmla="*/ 2042 w 2893"/>
                                <a:gd name="T73" fmla="*/ 519 h 2005"/>
                                <a:gd name="T74" fmla="*/ 2302 w 2893"/>
                                <a:gd name="T75" fmla="*/ 1168 h 2005"/>
                                <a:gd name="T76" fmla="*/ 2491 w 2893"/>
                                <a:gd name="T77" fmla="*/ 1469 h 2005"/>
                                <a:gd name="T78" fmla="*/ 2509 w 2893"/>
                                <a:gd name="T79" fmla="*/ 1545 h 2005"/>
                                <a:gd name="T80" fmla="*/ 2514 w 2893"/>
                                <a:gd name="T81" fmla="*/ 1619 h 2005"/>
                                <a:gd name="T82" fmla="*/ 2492 w 2893"/>
                                <a:gd name="T83" fmla="*/ 1658 h 2005"/>
                                <a:gd name="T84" fmla="*/ 2471 w 2893"/>
                                <a:gd name="T85" fmla="*/ 1728 h 2005"/>
                                <a:gd name="T86" fmla="*/ 2597 w 2893"/>
                                <a:gd name="T87" fmla="*/ 1686 h 2005"/>
                                <a:gd name="T88" fmla="*/ 2824 w 2893"/>
                                <a:gd name="T89" fmla="*/ 1411 h 2005"/>
                                <a:gd name="T90" fmla="*/ 2472 w 2893"/>
                                <a:gd name="T91" fmla="*/ 1502 h 2005"/>
                                <a:gd name="T92" fmla="*/ 1584 w 2893"/>
                                <a:gd name="T93" fmla="*/ 834 h 2005"/>
                                <a:gd name="T94" fmla="*/ 1370 w 2893"/>
                                <a:gd name="T95" fmla="*/ 1125 h 2005"/>
                                <a:gd name="T96" fmla="*/ 1570 w 2893"/>
                                <a:gd name="T97" fmla="*/ 1161 h 2005"/>
                                <a:gd name="T98" fmla="*/ 1485 w 2893"/>
                                <a:gd name="T99" fmla="*/ 1169 h 2005"/>
                                <a:gd name="T100" fmla="*/ 1446 w 2893"/>
                                <a:gd name="T101" fmla="*/ 1188 h 2005"/>
                                <a:gd name="T102" fmla="*/ 1422 w 2893"/>
                                <a:gd name="T103" fmla="*/ 1210 h 2005"/>
                                <a:gd name="T104" fmla="*/ 1392 w 2893"/>
                                <a:gd name="T105" fmla="*/ 1226 h 2005"/>
                                <a:gd name="T106" fmla="*/ 1578 w 2893"/>
                                <a:gd name="T107" fmla="*/ 1278 h 2005"/>
                                <a:gd name="T108" fmla="*/ 1670 w 2893"/>
                                <a:gd name="T109" fmla="*/ 1297 h 2005"/>
                                <a:gd name="T110" fmla="*/ 1503 w 2893"/>
                                <a:gd name="T111" fmla="*/ 1191 h 2005"/>
                                <a:gd name="T112" fmla="*/ 1517 w 2893"/>
                                <a:gd name="T113" fmla="*/ 1187 h 20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93" h="2005">
                                  <a:moveTo>
                                    <a:pt x="2673" y="182"/>
                                  </a:moveTo>
                                  <a:lnTo>
                                    <a:pt x="2671" y="201"/>
                                  </a:lnTo>
                                  <a:lnTo>
                                    <a:pt x="2671" y="182"/>
                                  </a:lnTo>
                                  <a:lnTo>
                                    <a:pt x="2673" y="182"/>
                                  </a:lnTo>
                                  <a:close/>
                                  <a:moveTo>
                                    <a:pt x="2893" y="1294"/>
                                  </a:moveTo>
                                  <a:lnTo>
                                    <a:pt x="2893" y="1318"/>
                                  </a:lnTo>
                                  <a:lnTo>
                                    <a:pt x="2891" y="1342"/>
                                  </a:lnTo>
                                  <a:lnTo>
                                    <a:pt x="2887" y="1364"/>
                                  </a:lnTo>
                                  <a:lnTo>
                                    <a:pt x="2881" y="1388"/>
                                  </a:lnTo>
                                  <a:lnTo>
                                    <a:pt x="2874" y="1412"/>
                                  </a:lnTo>
                                  <a:lnTo>
                                    <a:pt x="2864" y="1437"/>
                                  </a:lnTo>
                                  <a:lnTo>
                                    <a:pt x="2852" y="1461"/>
                                  </a:lnTo>
                                  <a:lnTo>
                                    <a:pt x="2839" y="1486"/>
                                  </a:lnTo>
                                  <a:lnTo>
                                    <a:pt x="2823" y="1511"/>
                                  </a:lnTo>
                                  <a:lnTo>
                                    <a:pt x="2806" y="1536"/>
                                  </a:lnTo>
                                  <a:lnTo>
                                    <a:pt x="2787" y="1561"/>
                                  </a:lnTo>
                                  <a:lnTo>
                                    <a:pt x="2766" y="1587"/>
                                  </a:lnTo>
                                  <a:lnTo>
                                    <a:pt x="2743" y="1612"/>
                                  </a:lnTo>
                                  <a:lnTo>
                                    <a:pt x="2717" y="1638"/>
                                  </a:lnTo>
                                  <a:lnTo>
                                    <a:pt x="2690" y="1664"/>
                                  </a:lnTo>
                                  <a:lnTo>
                                    <a:pt x="2662" y="1690"/>
                                  </a:lnTo>
                                  <a:lnTo>
                                    <a:pt x="2632" y="1716"/>
                                  </a:lnTo>
                                  <a:lnTo>
                                    <a:pt x="2603" y="1740"/>
                                  </a:lnTo>
                                  <a:lnTo>
                                    <a:pt x="2574" y="1762"/>
                                  </a:lnTo>
                                  <a:lnTo>
                                    <a:pt x="2546" y="1782"/>
                                  </a:lnTo>
                                  <a:lnTo>
                                    <a:pt x="2518" y="1801"/>
                                  </a:lnTo>
                                  <a:lnTo>
                                    <a:pt x="2490" y="1819"/>
                                  </a:lnTo>
                                  <a:lnTo>
                                    <a:pt x="2463" y="1834"/>
                                  </a:lnTo>
                                  <a:lnTo>
                                    <a:pt x="2436" y="1848"/>
                                  </a:lnTo>
                                  <a:lnTo>
                                    <a:pt x="2410" y="1861"/>
                                  </a:lnTo>
                                  <a:lnTo>
                                    <a:pt x="2384" y="1872"/>
                                  </a:lnTo>
                                  <a:lnTo>
                                    <a:pt x="2358" y="1881"/>
                                  </a:lnTo>
                                  <a:lnTo>
                                    <a:pt x="2333" y="1888"/>
                                  </a:lnTo>
                                  <a:lnTo>
                                    <a:pt x="2309" y="1893"/>
                                  </a:lnTo>
                                  <a:lnTo>
                                    <a:pt x="2284" y="1898"/>
                                  </a:lnTo>
                                  <a:lnTo>
                                    <a:pt x="2260" y="1900"/>
                                  </a:lnTo>
                                  <a:lnTo>
                                    <a:pt x="2237" y="1901"/>
                                  </a:lnTo>
                                  <a:lnTo>
                                    <a:pt x="2216" y="1900"/>
                                  </a:lnTo>
                                  <a:lnTo>
                                    <a:pt x="2196" y="1898"/>
                                  </a:lnTo>
                                  <a:lnTo>
                                    <a:pt x="2177" y="1895"/>
                                  </a:lnTo>
                                  <a:lnTo>
                                    <a:pt x="2158" y="1889"/>
                                  </a:lnTo>
                                  <a:lnTo>
                                    <a:pt x="2139" y="1882"/>
                                  </a:lnTo>
                                  <a:lnTo>
                                    <a:pt x="2121" y="1873"/>
                                  </a:lnTo>
                                  <a:lnTo>
                                    <a:pt x="2103" y="1863"/>
                                  </a:lnTo>
                                  <a:lnTo>
                                    <a:pt x="2085" y="1851"/>
                                  </a:lnTo>
                                  <a:lnTo>
                                    <a:pt x="2068" y="1838"/>
                                  </a:lnTo>
                                  <a:lnTo>
                                    <a:pt x="2051" y="1823"/>
                                  </a:lnTo>
                                  <a:lnTo>
                                    <a:pt x="2035" y="1806"/>
                                  </a:lnTo>
                                  <a:lnTo>
                                    <a:pt x="2019" y="1788"/>
                                  </a:lnTo>
                                  <a:lnTo>
                                    <a:pt x="2004" y="1769"/>
                                  </a:lnTo>
                                  <a:lnTo>
                                    <a:pt x="1988" y="1747"/>
                                  </a:lnTo>
                                  <a:lnTo>
                                    <a:pt x="1973" y="1724"/>
                                  </a:lnTo>
                                  <a:lnTo>
                                    <a:pt x="1959" y="1700"/>
                                  </a:lnTo>
                                  <a:lnTo>
                                    <a:pt x="1944" y="1671"/>
                                  </a:lnTo>
                                  <a:lnTo>
                                    <a:pt x="1927" y="1638"/>
                                  </a:lnTo>
                                  <a:lnTo>
                                    <a:pt x="1909" y="1603"/>
                                  </a:lnTo>
                                  <a:lnTo>
                                    <a:pt x="1889" y="1563"/>
                                  </a:lnTo>
                                  <a:lnTo>
                                    <a:pt x="1867" y="1520"/>
                                  </a:lnTo>
                                  <a:lnTo>
                                    <a:pt x="1844" y="1473"/>
                                  </a:lnTo>
                                  <a:lnTo>
                                    <a:pt x="1819" y="1425"/>
                                  </a:lnTo>
                                  <a:lnTo>
                                    <a:pt x="1792" y="1371"/>
                                  </a:lnTo>
                                  <a:lnTo>
                                    <a:pt x="1729" y="1375"/>
                                  </a:lnTo>
                                  <a:lnTo>
                                    <a:pt x="1659" y="1378"/>
                                  </a:lnTo>
                                  <a:lnTo>
                                    <a:pt x="1581" y="1384"/>
                                  </a:lnTo>
                                  <a:lnTo>
                                    <a:pt x="1497" y="1388"/>
                                  </a:lnTo>
                                  <a:lnTo>
                                    <a:pt x="1405" y="1394"/>
                                  </a:lnTo>
                                  <a:lnTo>
                                    <a:pt x="1305" y="1401"/>
                                  </a:lnTo>
                                  <a:lnTo>
                                    <a:pt x="1198" y="1406"/>
                                  </a:lnTo>
                                  <a:lnTo>
                                    <a:pt x="1082" y="1414"/>
                                  </a:lnTo>
                                  <a:lnTo>
                                    <a:pt x="1032" y="1467"/>
                                  </a:lnTo>
                                  <a:lnTo>
                                    <a:pt x="987" y="1512"/>
                                  </a:lnTo>
                                  <a:lnTo>
                                    <a:pt x="948" y="1553"/>
                                  </a:lnTo>
                                  <a:lnTo>
                                    <a:pt x="915" y="1587"/>
                                  </a:lnTo>
                                  <a:lnTo>
                                    <a:pt x="887" y="1615"/>
                                  </a:lnTo>
                                  <a:lnTo>
                                    <a:pt x="865" y="1638"/>
                                  </a:lnTo>
                                  <a:lnTo>
                                    <a:pt x="850" y="1654"/>
                                  </a:lnTo>
                                  <a:lnTo>
                                    <a:pt x="840" y="1664"/>
                                  </a:lnTo>
                                  <a:lnTo>
                                    <a:pt x="804" y="1698"/>
                                  </a:lnTo>
                                  <a:lnTo>
                                    <a:pt x="769" y="1730"/>
                                  </a:lnTo>
                                  <a:lnTo>
                                    <a:pt x="735" y="1761"/>
                                  </a:lnTo>
                                  <a:lnTo>
                                    <a:pt x="701" y="1790"/>
                                  </a:lnTo>
                                  <a:lnTo>
                                    <a:pt x="667" y="1816"/>
                                  </a:lnTo>
                                  <a:lnTo>
                                    <a:pt x="636" y="1842"/>
                                  </a:lnTo>
                                  <a:lnTo>
                                    <a:pt x="603" y="1866"/>
                                  </a:lnTo>
                                  <a:lnTo>
                                    <a:pt x="572" y="1888"/>
                                  </a:lnTo>
                                  <a:lnTo>
                                    <a:pt x="551" y="1901"/>
                                  </a:lnTo>
                                  <a:lnTo>
                                    <a:pt x="530" y="1915"/>
                                  </a:lnTo>
                                  <a:lnTo>
                                    <a:pt x="510" y="1928"/>
                                  </a:lnTo>
                                  <a:lnTo>
                                    <a:pt x="489" y="1939"/>
                                  </a:lnTo>
                                  <a:lnTo>
                                    <a:pt x="469" y="1949"/>
                                  </a:lnTo>
                                  <a:lnTo>
                                    <a:pt x="450" y="1959"/>
                                  </a:lnTo>
                                  <a:lnTo>
                                    <a:pt x="431" y="1967"/>
                                  </a:lnTo>
                                  <a:lnTo>
                                    <a:pt x="412" y="1975"/>
                                  </a:lnTo>
                                  <a:lnTo>
                                    <a:pt x="393" y="1982"/>
                                  </a:lnTo>
                                  <a:lnTo>
                                    <a:pt x="375" y="1988"/>
                                  </a:lnTo>
                                  <a:lnTo>
                                    <a:pt x="357" y="1993"/>
                                  </a:lnTo>
                                  <a:lnTo>
                                    <a:pt x="339" y="1997"/>
                                  </a:lnTo>
                                  <a:lnTo>
                                    <a:pt x="321" y="2000"/>
                                  </a:lnTo>
                                  <a:lnTo>
                                    <a:pt x="304" y="2002"/>
                                  </a:lnTo>
                                  <a:lnTo>
                                    <a:pt x="287" y="2005"/>
                                  </a:lnTo>
                                  <a:lnTo>
                                    <a:pt x="270" y="2005"/>
                                  </a:lnTo>
                                  <a:lnTo>
                                    <a:pt x="253" y="2004"/>
                                  </a:lnTo>
                                  <a:lnTo>
                                    <a:pt x="236" y="2002"/>
                                  </a:lnTo>
                                  <a:lnTo>
                                    <a:pt x="219" y="2000"/>
                                  </a:lnTo>
                                  <a:lnTo>
                                    <a:pt x="204" y="1997"/>
                                  </a:lnTo>
                                  <a:lnTo>
                                    <a:pt x="189" y="1992"/>
                                  </a:lnTo>
                                  <a:lnTo>
                                    <a:pt x="174" y="1987"/>
                                  </a:lnTo>
                                  <a:lnTo>
                                    <a:pt x="160" y="1980"/>
                                  </a:lnTo>
                                  <a:lnTo>
                                    <a:pt x="146" y="1972"/>
                                  </a:lnTo>
                                  <a:lnTo>
                                    <a:pt x="128" y="1960"/>
                                  </a:lnTo>
                                  <a:lnTo>
                                    <a:pt x="111" y="1948"/>
                                  </a:lnTo>
                                  <a:lnTo>
                                    <a:pt x="97" y="1933"/>
                                  </a:lnTo>
                                  <a:lnTo>
                                    <a:pt x="82" y="1917"/>
                                  </a:lnTo>
                                  <a:lnTo>
                                    <a:pt x="70" y="1900"/>
                                  </a:lnTo>
                                  <a:lnTo>
                                    <a:pt x="57" y="1882"/>
                                  </a:lnTo>
                                  <a:lnTo>
                                    <a:pt x="46" y="1863"/>
                                  </a:lnTo>
                                  <a:lnTo>
                                    <a:pt x="37" y="1841"/>
                                  </a:lnTo>
                                  <a:lnTo>
                                    <a:pt x="28" y="1819"/>
                                  </a:lnTo>
                                  <a:lnTo>
                                    <a:pt x="21" y="1795"/>
                                  </a:lnTo>
                                  <a:lnTo>
                                    <a:pt x="14" y="1770"/>
                                  </a:lnTo>
                                  <a:lnTo>
                                    <a:pt x="9" y="1744"/>
                                  </a:lnTo>
                                  <a:lnTo>
                                    <a:pt x="5" y="1715"/>
                                  </a:lnTo>
                                  <a:lnTo>
                                    <a:pt x="2" y="1687"/>
                                  </a:lnTo>
                                  <a:lnTo>
                                    <a:pt x="1" y="1656"/>
                                  </a:lnTo>
                                  <a:lnTo>
                                    <a:pt x="0" y="1623"/>
                                  </a:lnTo>
                                  <a:lnTo>
                                    <a:pt x="1" y="1590"/>
                                  </a:lnTo>
                                  <a:lnTo>
                                    <a:pt x="3" y="1557"/>
                                  </a:lnTo>
                                  <a:lnTo>
                                    <a:pt x="7" y="1523"/>
                                  </a:lnTo>
                                  <a:lnTo>
                                    <a:pt x="11" y="1490"/>
                                  </a:lnTo>
                                  <a:lnTo>
                                    <a:pt x="17" y="1458"/>
                                  </a:lnTo>
                                  <a:lnTo>
                                    <a:pt x="25" y="1423"/>
                                  </a:lnTo>
                                  <a:lnTo>
                                    <a:pt x="34" y="1391"/>
                                  </a:lnTo>
                                  <a:lnTo>
                                    <a:pt x="44" y="1358"/>
                                  </a:lnTo>
                                  <a:lnTo>
                                    <a:pt x="57" y="1319"/>
                                  </a:lnTo>
                                  <a:lnTo>
                                    <a:pt x="72" y="1284"/>
                                  </a:lnTo>
                                  <a:lnTo>
                                    <a:pt x="79" y="1268"/>
                                  </a:lnTo>
                                  <a:lnTo>
                                    <a:pt x="88" y="1252"/>
                                  </a:lnTo>
                                  <a:lnTo>
                                    <a:pt x="95" y="1236"/>
                                  </a:lnTo>
                                  <a:lnTo>
                                    <a:pt x="104" y="1223"/>
                                  </a:lnTo>
                                  <a:lnTo>
                                    <a:pt x="113" y="1209"/>
                                  </a:lnTo>
                                  <a:lnTo>
                                    <a:pt x="122" y="1196"/>
                                  </a:lnTo>
                                  <a:lnTo>
                                    <a:pt x="131" y="1184"/>
                                  </a:lnTo>
                                  <a:lnTo>
                                    <a:pt x="142" y="1173"/>
                                  </a:lnTo>
                                  <a:lnTo>
                                    <a:pt x="152" y="1161"/>
                                  </a:lnTo>
                                  <a:lnTo>
                                    <a:pt x="162" y="1152"/>
                                  </a:lnTo>
                                  <a:lnTo>
                                    <a:pt x="173" y="1143"/>
                                  </a:lnTo>
                                  <a:lnTo>
                                    <a:pt x="183" y="1134"/>
                                  </a:lnTo>
                                  <a:lnTo>
                                    <a:pt x="187" y="1134"/>
                                  </a:lnTo>
                                  <a:lnTo>
                                    <a:pt x="183" y="1148"/>
                                  </a:lnTo>
                                  <a:lnTo>
                                    <a:pt x="197" y="1140"/>
                                  </a:lnTo>
                                  <a:lnTo>
                                    <a:pt x="178" y="1162"/>
                                  </a:lnTo>
                                  <a:lnTo>
                                    <a:pt x="161" y="1186"/>
                                  </a:lnTo>
                                  <a:lnTo>
                                    <a:pt x="144" y="1210"/>
                                  </a:lnTo>
                                  <a:lnTo>
                                    <a:pt x="128" y="1235"/>
                                  </a:lnTo>
                                  <a:lnTo>
                                    <a:pt x="115" y="1261"/>
                                  </a:lnTo>
                                  <a:lnTo>
                                    <a:pt x="102" y="1287"/>
                                  </a:lnTo>
                                  <a:lnTo>
                                    <a:pt x="90" y="1314"/>
                                  </a:lnTo>
                                  <a:lnTo>
                                    <a:pt x="80" y="1342"/>
                                  </a:lnTo>
                                  <a:lnTo>
                                    <a:pt x="71" y="1369"/>
                                  </a:lnTo>
                                  <a:lnTo>
                                    <a:pt x="63" y="1399"/>
                                  </a:lnTo>
                                  <a:lnTo>
                                    <a:pt x="56" y="1427"/>
                                  </a:lnTo>
                                  <a:lnTo>
                                    <a:pt x="50" y="1458"/>
                                  </a:lnTo>
                                  <a:lnTo>
                                    <a:pt x="46" y="1488"/>
                                  </a:lnTo>
                                  <a:lnTo>
                                    <a:pt x="43" y="1519"/>
                                  </a:lnTo>
                                  <a:lnTo>
                                    <a:pt x="41" y="1551"/>
                                  </a:lnTo>
                                  <a:lnTo>
                                    <a:pt x="40" y="1582"/>
                                  </a:lnTo>
                                  <a:lnTo>
                                    <a:pt x="41" y="1612"/>
                                  </a:lnTo>
                                  <a:lnTo>
                                    <a:pt x="41" y="1646"/>
                                  </a:lnTo>
                                  <a:lnTo>
                                    <a:pt x="44" y="1685"/>
                                  </a:lnTo>
                                  <a:lnTo>
                                    <a:pt x="46" y="1727"/>
                                  </a:lnTo>
                                  <a:lnTo>
                                    <a:pt x="57" y="1742"/>
                                  </a:lnTo>
                                  <a:lnTo>
                                    <a:pt x="70" y="1763"/>
                                  </a:lnTo>
                                  <a:lnTo>
                                    <a:pt x="85" y="1790"/>
                                  </a:lnTo>
                                  <a:lnTo>
                                    <a:pt x="102" y="1822"/>
                                  </a:lnTo>
                                  <a:lnTo>
                                    <a:pt x="109" y="1834"/>
                                  </a:lnTo>
                                  <a:lnTo>
                                    <a:pt x="118" y="1846"/>
                                  </a:lnTo>
                                  <a:lnTo>
                                    <a:pt x="127" y="1857"/>
                                  </a:lnTo>
                                  <a:lnTo>
                                    <a:pt x="138" y="1870"/>
                                  </a:lnTo>
                                  <a:lnTo>
                                    <a:pt x="150" y="1881"/>
                                  </a:lnTo>
                                  <a:lnTo>
                                    <a:pt x="163" y="1893"/>
                                  </a:lnTo>
                                  <a:lnTo>
                                    <a:pt x="179" y="1905"/>
                                  </a:lnTo>
                                  <a:lnTo>
                                    <a:pt x="195" y="1917"/>
                                  </a:lnTo>
                                  <a:lnTo>
                                    <a:pt x="189" y="1921"/>
                                  </a:lnTo>
                                  <a:lnTo>
                                    <a:pt x="199" y="1924"/>
                                  </a:lnTo>
                                  <a:lnTo>
                                    <a:pt x="210" y="1928"/>
                                  </a:lnTo>
                                  <a:lnTo>
                                    <a:pt x="220" y="1930"/>
                                  </a:lnTo>
                                  <a:lnTo>
                                    <a:pt x="232" y="1932"/>
                                  </a:lnTo>
                                  <a:lnTo>
                                    <a:pt x="255" y="1935"/>
                                  </a:lnTo>
                                  <a:lnTo>
                                    <a:pt x="281" y="1937"/>
                                  </a:lnTo>
                                  <a:lnTo>
                                    <a:pt x="303" y="1935"/>
                                  </a:lnTo>
                                  <a:lnTo>
                                    <a:pt x="325" y="1933"/>
                                  </a:lnTo>
                                  <a:lnTo>
                                    <a:pt x="348" y="1930"/>
                                  </a:lnTo>
                                  <a:lnTo>
                                    <a:pt x="371" y="1924"/>
                                  </a:lnTo>
                                  <a:lnTo>
                                    <a:pt x="396" y="1916"/>
                                  </a:lnTo>
                                  <a:lnTo>
                                    <a:pt x="421" y="1907"/>
                                  </a:lnTo>
                                  <a:lnTo>
                                    <a:pt x="447" y="1897"/>
                                  </a:lnTo>
                                  <a:lnTo>
                                    <a:pt x="473" y="1884"/>
                                  </a:lnTo>
                                  <a:lnTo>
                                    <a:pt x="500" y="1871"/>
                                  </a:lnTo>
                                  <a:lnTo>
                                    <a:pt x="528" y="1856"/>
                                  </a:lnTo>
                                  <a:lnTo>
                                    <a:pt x="557" y="1839"/>
                                  </a:lnTo>
                                  <a:lnTo>
                                    <a:pt x="586" y="1821"/>
                                  </a:lnTo>
                                  <a:lnTo>
                                    <a:pt x="616" y="1800"/>
                                  </a:lnTo>
                                  <a:lnTo>
                                    <a:pt x="646" y="1779"/>
                                  </a:lnTo>
                                  <a:lnTo>
                                    <a:pt x="677" y="1755"/>
                                  </a:lnTo>
                                  <a:lnTo>
                                    <a:pt x="710" y="1730"/>
                                  </a:lnTo>
                                  <a:lnTo>
                                    <a:pt x="759" y="1690"/>
                                  </a:lnTo>
                                  <a:lnTo>
                                    <a:pt x="804" y="1652"/>
                                  </a:lnTo>
                                  <a:lnTo>
                                    <a:pt x="847" y="1613"/>
                                  </a:lnTo>
                                  <a:lnTo>
                                    <a:pt x="887" y="1574"/>
                                  </a:lnTo>
                                  <a:lnTo>
                                    <a:pt x="924" y="1537"/>
                                  </a:lnTo>
                                  <a:lnTo>
                                    <a:pt x="959" y="1500"/>
                                  </a:lnTo>
                                  <a:lnTo>
                                    <a:pt x="990" y="1462"/>
                                  </a:lnTo>
                                  <a:lnTo>
                                    <a:pt x="1020" y="1425"/>
                                  </a:lnTo>
                                  <a:lnTo>
                                    <a:pt x="990" y="1425"/>
                                  </a:lnTo>
                                  <a:lnTo>
                                    <a:pt x="962" y="1423"/>
                                  </a:lnTo>
                                  <a:lnTo>
                                    <a:pt x="938" y="1423"/>
                                  </a:lnTo>
                                  <a:lnTo>
                                    <a:pt x="915" y="1425"/>
                                  </a:lnTo>
                                  <a:lnTo>
                                    <a:pt x="895" y="1426"/>
                                  </a:lnTo>
                                  <a:lnTo>
                                    <a:pt x="877" y="1428"/>
                                  </a:lnTo>
                                  <a:lnTo>
                                    <a:pt x="861" y="1430"/>
                                  </a:lnTo>
                                  <a:lnTo>
                                    <a:pt x="847" y="1434"/>
                                  </a:lnTo>
                                  <a:lnTo>
                                    <a:pt x="842" y="1406"/>
                                  </a:lnTo>
                                  <a:lnTo>
                                    <a:pt x="859" y="1391"/>
                                  </a:lnTo>
                                  <a:lnTo>
                                    <a:pt x="878" y="1375"/>
                                  </a:lnTo>
                                  <a:lnTo>
                                    <a:pt x="900" y="1358"/>
                                  </a:lnTo>
                                  <a:lnTo>
                                    <a:pt x="925" y="1341"/>
                                  </a:lnTo>
                                  <a:lnTo>
                                    <a:pt x="952" y="1324"/>
                                  </a:lnTo>
                                  <a:lnTo>
                                    <a:pt x="983" y="1307"/>
                                  </a:lnTo>
                                  <a:lnTo>
                                    <a:pt x="1014" y="1288"/>
                                  </a:lnTo>
                                  <a:lnTo>
                                    <a:pt x="1050" y="1270"/>
                                  </a:lnTo>
                                  <a:lnTo>
                                    <a:pt x="1088" y="1251"/>
                                  </a:lnTo>
                                  <a:lnTo>
                                    <a:pt x="1123" y="1234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84" y="1200"/>
                                  </a:lnTo>
                                  <a:lnTo>
                                    <a:pt x="1210" y="1184"/>
                                  </a:lnTo>
                                  <a:lnTo>
                                    <a:pt x="1234" y="1169"/>
                                  </a:lnTo>
                                  <a:lnTo>
                                    <a:pt x="1253" y="1156"/>
                                  </a:lnTo>
                                  <a:lnTo>
                                    <a:pt x="1270" y="1142"/>
                                  </a:lnTo>
                                  <a:lnTo>
                                    <a:pt x="1288" y="1125"/>
                                  </a:lnTo>
                                  <a:lnTo>
                                    <a:pt x="1311" y="1101"/>
                                  </a:lnTo>
                                  <a:lnTo>
                                    <a:pt x="1341" y="1069"/>
                                  </a:lnTo>
                                  <a:lnTo>
                                    <a:pt x="1375" y="1030"/>
                                  </a:lnTo>
                                  <a:lnTo>
                                    <a:pt x="1416" y="982"/>
                                  </a:lnTo>
                                  <a:lnTo>
                                    <a:pt x="1462" y="927"/>
                                  </a:lnTo>
                                  <a:lnTo>
                                    <a:pt x="1513" y="864"/>
                                  </a:lnTo>
                                  <a:lnTo>
                                    <a:pt x="1570" y="793"/>
                                  </a:lnTo>
                                  <a:lnTo>
                                    <a:pt x="1561" y="759"/>
                                  </a:lnTo>
                                  <a:lnTo>
                                    <a:pt x="1550" y="725"/>
                                  </a:lnTo>
                                  <a:lnTo>
                                    <a:pt x="1539" y="691"/>
                                  </a:lnTo>
                                  <a:lnTo>
                                    <a:pt x="1526" y="657"/>
                                  </a:lnTo>
                                  <a:lnTo>
                                    <a:pt x="1514" y="623"/>
                                  </a:lnTo>
                                  <a:lnTo>
                                    <a:pt x="1500" y="590"/>
                                  </a:lnTo>
                                  <a:lnTo>
                                    <a:pt x="1486" y="557"/>
                                  </a:lnTo>
                                  <a:lnTo>
                                    <a:pt x="1471" y="524"/>
                                  </a:lnTo>
                                  <a:lnTo>
                                    <a:pt x="1490" y="502"/>
                                  </a:lnTo>
                                  <a:lnTo>
                                    <a:pt x="1512" y="478"/>
                                  </a:lnTo>
                                  <a:lnTo>
                                    <a:pt x="1534" y="454"/>
                                  </a:lnTo>
                                  <a:lnTo>
                                    <a:pt x="1560" y="430"/>
                                  </a:lnTo>
                                  <a:lnTo>
                                    <a:pt x="1587" y="406"/>
                                  </a:lnTo>
                                  <a:lnTo>
                                    <a:pt x="1616" y="382"/>
                                  </a:lnTo>
                                  <a:lnTo>
                                    <a:pt x="1648" y="359"/>
                                  </a:lnTo>
                                  <a:lnTo>
                                    <a:pt x="1681" y="334"/>
                                  </a:lnTo>
                                  <a:lnTo>
                                    <a:pt x="1914" y="168"/>
                                  </a:lnTo>
                                  <a:lnTo>
                                    <a:pt x="1935" y="179"/>
                                  </a:lnTo>
                                  <a:lnTo>
                                    <a:pt x="1991" y="343"/>
                                  </a:lnTo>
                                  <a:lnTo>
                                    <a:pt x="2210" y="149"/>
                                  </a:lnTo>
                                  <a:lnTo>
                                    <a:pt x="2222" y="140"/>
                                  </a:lnTo>
                                  <a:lnTo>
                                    <a:pt x="2236" y="129"/>
                                  </a:lnTo>
                                  <a:lnTo>
                                    <a:pt x="2252" y="119"/>
                                  </a:lnTo>
                                  <a:lnTo>
                                    <a:pt x="2272" y="108"/>
                                  </a:lnTo>
                                  <a:lnTo>
                                    <a:pt x="2292" y="96"/>
                                  </a:lnTo>
                                  <a:lnTo>
                                    <a:pt x="2315" y="84"/>
                                  </a:lnTo>
                                  <a:lnTo>
                                    <a:pt x="2341" y="73"/>
                                  </a:lnTo>
                                  <a:lnTo>
                                    <a:pt x="2369" y="59"/>
                                  </a:lnTo>
                                  <a:lnTo>
                                    <a:pt x="2402" y="45"/>
                                  </a:lnTo>
                                  <a:lnTo>
                                    <a:pt x="2434" y="33"/>
                                  </a:lnTo>
                                  <a:lnTo>
                                    <a:pt x="2463" y="23"/>
                                  </a:lnTo>
                                  <a:lnTo>
                                    <a:pt x="2490" y="15"/>
                                  </a:lnTo>
                                  <a:lnTo>
                                    <a:pt x="2517" y="8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564" y="0"/>
                                  </a:lnTo>
                                  <a:lnTo>
                                    <a:pt x="2585" y="0"/>
                                  </a:lnTo>
                                  <a:lnTo>
                                    <a:pt x="2597" y="0"/>
                                  </a:lnTo>
                                  <a:lnTo>
                                    <a:pt x="2608" y="1"/>
                                  </a:lnTo>
                                  <a:lnTo>
                                    <a:pt x="2619" y="2"/>
                                  </a:lnTo>
                                  <a:lnTo>
                                    <a:pt x="2628" y="6"/>
                                  </a:lnTo>
                                  <a:lnTo>
                                    <a:pt x="2637" y="9"/>
                                  </a:lnTo>
                                  <a:lnTo>
                                    <a:pt x="2645" y="12"/>
                                  </a:lnTo>
                                  <a:lnTo>
                                    <a:pt x="2653" y="17"/>
                                  </a:lnTo>
                                  <a:lnTo>
                                    <a:pt x="2660" y="23"/>
                                  </a:lnTo>
                                  <a:lnTo>
                                    <a:pt x="2666" y="28"/>
                                  </a:lnTo>
                                  <a:lnTo>
                                    <a:pt x="2671" y="35"/>
                                  </a:lnTo>
                                  <a:lnTo>
                                    <a:pt x="2675" y="43"/>
                                  </a:lnTo>
                                  <a:lnTo>
                                    <a:pt x="2679" y="51"/>
                                  </a:lnTo>
                                  <a:lnTo>
                                    <a:pt x="2681" y="60"/>
                                  </a:lnTo>
                                  <a:lnTo>
                                    <a:pt x="2684" y="70"/>
                                  </a:lnTo>
                                  <a:lnTo>
                                    <a:pt x="2685" y="81"/>
                                  </a:lnTo>
                                  <a:lnTo>
                                    <a:pt x="2685" y="92"/>
                                  </a:lnTo>
                                  <a:lnTo>
                                    <a:pt x="2684" y="109"/>
                                  </a:lnTo>
                                  <a:lnTo>
                                    <a:pt x="2682" y="127"/>
                                  </a:lnTo>
                                  <a:lnTo>
                                    <a:pt x="2679" y="145"/>
                                  </a:lnTo>
                                  <a:lnTo>
                                    <a:pt x="2673" y="166"/>
                                  </a:lnTo>
                                  <a:lnTo>
                                    <a:pt x="2663" y="121"/>
                                  </a:lnTo>
                                  <a:lnTo>
                                    <a:pt x="2653" y="115"/>
                                  </a:lnTo>
                                  <a:lnTo>
                                    <a:pt x="2643" y="104"/>
                                  </a:lnTo>
                                  <a:lnTo>
                                    <a:pt x="2632" y="91"/>
                                  </a:lnTo>
                                  <a:lnTo>
                                    <a:pt x="2621" y="73"/>
                                  </a:lnTo>
                                  <a:lnTo>
                                    <a:pt x="2608" y="56"/>
                                  </a:lnTo>
                                  <a:lnTo>
                                    <a:pt x="2598" y="42"/>
                                  </a:lnTo>
                                  <a:lnTo>
                                    <a:pt x="2590" y="31"/>
                                  </a:lnTo>
                                  <a:lnTo>
                                    <a:pt x="2582" y="24"/>
                                  </a:lnTo>
                                  <a:lnTo>
                                    <a:pt x="2571" y="23"/>
                                  </a:lnTo>
                                  <a:lnTo>
                                    <a:pt x="2559" y="23"/>
                                  </a:lnTo>
                                  <a:lnTo>
                                    <a:pt x="2547" y="23"/>
                                  </a:lnTo>
                                  <a:lnTo>
                                    <a:pt x="2534" y="24"/>
                                  </a:lnTo>
                                  <a:lnTo>
                                    <a:pt x="2521" y="26"/>
                                  </a:lnTo>
                                  <a:lnTo>
                                    <a:pt x="2508" y="29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0" y="37"/>
                                  </a:lnTo>
                                  <a:lnTo>
                                    <a:pt x="2449" y="48"/>
                                  </a:lnTo>
                                  <a:lnTo>
                                    <a:pt x="2418" y="62"/>
                                  </a:lnTo>
                                  <a:lnTo>
                                    <a:pt x="2384" y="79"/>
                                  </a:lnTo>
                                  <a:lnTo>
                                    <a:pt x="2349" y="100"/>
                                  </a:lnTo>
                                  <a:lnTo>
                                    <a:pt x="2312" y="124"/>
                                  </a:lnTo>
                                  <a:lnTo>
                                    <a:pt x="2273" y="151"/>
                                  </a:lnTo>
                                  <a:lnTo>
                                    <a:pt x="2233" y="180"/>
                                  </a:lnTo>
                                  <a:lnTo>
                                    <a:pt x="2190" y="213"/>
                                  </a:lnTo>
                                  <a:lnTo>
                                    <a:pt x="2147" y="250"/>
                                  </a:lnTo>
                                  <a:lnTo>
                                    <a:pt x="2102" y="289"/>
                                  </a:lnTo>
                                  <a:lnTo>
                                    <a:pt x="2054" y="331"/>
                                  </a:lnTo>
                                  <a:lnTo>
                                    <a:pt x="2005" y="378"/>
                                  </a:lnTo>
                                  <a:lnTo>
                                    <a:pt x="2023" y="448"/>
                                  </a:lnTo>
                                  <a:lnTo>
                                    <a:pt x="2042" y="519"/>
                                  </a:lnTo>
                                  <a:lnTo>
                                    <a:pt x="2063" y="589"/>
                                  </a:lnTo>
                                  <a:lnTo>
                                    <a:pt x="2087" y="659"/>
                                  </a:lnTo>
                                  <a:lnTo>
                                    <a:pt x="2112" y="731"/>
                                  </a:lnTo>
                                  <a:lnTo>
                                    <a:pt x="2138" y="803"/>
                                  </a:lnTo>
                                  <a:lnTo>
                                    <a:pt x="2166" y="874"/>
                                  </a:lnTo>
                                  <a:lnTo>
                                    <a:pt x="2196" y="947"/>
                                  </a:lnTo>
                                  <a:lnTo>
                                    <a:pt x="2231" y="1024"/>
                                  </a:lnTo>
                                  <a:lnTo>
                                    <a:pt x="2266" y="1098"/>
                                  </a:lnTo>
                                  <a:lnTo>
                                    <a:pt x="2302" y="1168"/>
                                  </a:lnTo>
                                  <a:lnTo>
                                    <a:pt x="2339" y="1235"/>
                                  </a:lnTo>
                                  <a:lnTo>
                                    <a:pt x="2357" y="1267"/>
                                  </a:lnTo>
                                  <a:lnTo>
                                    <a:pt x="2376" y="1299"/>
                                  </a:lnTo>
                                  <a:lnTo>
                                    <a:pt x="2394" y="1329"/>
                                  </a:lnTo>
                                  <a:lnTo>
                                    <a:pt x="2413" y="1359"/>
                                  </a:lnTo>
                                  <a:lnTo>
                                    <a:pt x="2433" y="1387"/>
                                  </a:lnTo>
                                  <a:lnTo>
                                    <a:pt x="2452" y="1416"/>
                                  </a:lnTo>
                                  <a:lnTo>
                                    <a:pt x="2471" y="1443"/>
                                  </a:lnTo>
                                  <a:lnTo>
                                    <a:pt x="2491" y="1469"/>
                                  </a:lnTo>
                                  <a:lnTo>
                                    <a:pt x="2482" y="1477"/>
                                  </a:lnTo>
                                  <a:lnTo>
                                    <a:pt x="2563" y="1547"/>
                                  </a:lnTo>
                                  <a:lnTo>
                                    <a:pt x="2485" y="1506"/>
                                  </a:lnTo>
                                  <a:lnTo>
                                    <a:pt x="2496" y="1517"/>
                                  </a:lnTo>
                                  <a:lnTo>
                                    <a:pt x="2503" y="1526"/>
                                  </a:lnTo>
                                  <a:lnTo>
                                    <a:pt x="2506" y="1530"/>
                                  </a:lnTo>
                                  <a:lnTo>
                                    <a:pt x="2508" y="1536"/>
                                  </a:lnTo>
                                  <a:lnTo>
                                    <a:pt x="2509" y="1540"/>
                                  </a:lnTo>
                                  <a:lnTo>
                                    <a:pt x="2509" y="1545"/>
                                  </a:lnTo>
                                  <a:lnTo>
                                    <a:pt x="2509" y="1551"/>
                                  </a:lnTo>
                                  <a:lnTo>
                                    <a:pt x="2508" y="1555"/>
                                  </a:lnTo>
                                  <a:lnTo>
                                    <a:pt x="2507" y="1561"/>
                                  </a:lnTo>
                                  <a:lnTo>
                                    <a:pt x="2503" y="1567"/>
                                  </a:lnTo>
                                  <a:lnTo>
                                    <a:pt x="2472" y="1553"/>
                                  </a:lnTo>
                                  <a:lnTo>
                                    <a:pt x="2526" y="1596"/>
                                  </a:lnTo>
                                  <a:lnTo>
                                    <a:pt x="2509" y="1596"/>
                                  </a:lnTo>
                                  <a:lnTo>
                                    <a:pt x="2511" y="1607"/>
                                  </a:lnTo>
                                  <a:lnTo>
                                    <a:pt x="2514" y="1619"/>
                                  </a:lnTo>
                                  <a:lnTo>
                                    <a:pt x="2518" y="1629"/>
                                  </a:lnTo>
                                  <a:lnTo>
                                    <a:pt x="2523" y="1640"/>
                                  </a:lnTo>
                                  <a:lnTo>
                                    <a:pt x="2482" y="1635"/>
                                  </a:lnTo>
                                  <a:lnTo>
                                    <a:pt x="2499" y="1646"/>
                                  </a:lnTo>
                                  <a:lnTo>
                                    <a:pt x="2506" y="1651"/>
                                  </a:lnTo>
                                  <a:lnTo>
                                    <a:pt x="2509" y="1656"/>
                                  </a:lnTo>
                                  <a:lnTo>
                                    <a:pt x="2507" y="1658"/>
                                  </a:lnTo>
                                  <a:lnTo>
                                    <a:pt x="2503" y="1660"/>
                                  </a:lnTo>
                                  <a:lnTo>
                                    <a:pt x="2492" y="1658"/>
                                  </a:lnTo>
                                  <a:lnTo>
                                    <a:pt x="2484" y="1657"/>
                                  </a:lnTo>
                                  <a:lnTo>
                                    <a:pt x="2479" y="1658"/>
                                  </a:lnTo>
                                  <a:lnTo>
                                    <a:pt x="2478" y="1660"/>
                                  </a:lnTo>
                                  <a:lnTo>
                                    <a:pt x="2499" y="1689"/>
                                  </a:lnTo>
                                  <a:lnTo>
                                    <a:pt x="2482" y="1691"/>
                                  </a:lnTo>
                                  <a:lnTo>
                                    <a:pt x="2499" y="1708"/>
                                  </a:lnTo>
                                  <a:lnTo>
                                    <a:pt x="2464" y="1719"/>
                                  </a:lnTo>
                                  <a:lnTo>
                                    <a:pt x="2466" y="1723"/>
                                  </a:lnTo>
                                  <a:lnTo>
                                    <a:pt x="2471" y="1728"/>
                                  </a:lnTo>
                                  <a:lnTo>
                                    <a:pt x="2476" y="1732"/>
                                  </a:lnTo>
                                  <a:lnTo>
                                    <a:pt x="2484" y="1737"/>
                                  </a:lnTo>
                                  <a:lnTo>
                                    <a:pt x="2492" y="1740"/>
                                  </a:lnTo>
                                  <a:lnTo>
                                    <a:pt x="2501" y="1745"/>
                                  </a:lnTo>
                                  <a:lnTo>
                                    <a:pt x="2511" y="1748"/>
                                  </a:lnTo>
                                  <a:lnTo>
                                    <a:pt x="2523" y="1752"/>
                                  </a:lnTo>
                                  <a:lnTo>
                                    <a:pt x="2547" y="1731"/>
                                  </a:lnTo>
                                  <a:lnTo>
                                    <a:pt x="2572" y="1710"/>
                                  </a:lnTo>
                                  <a:lnTo>
                                    <a:pt x="2597" y="1686"/>
                                  </a:lnTo>
                                  <a:lnTo>
                                    <a:pt x="2623" y="1661"/>
                                  </a:lnTo>
                                  <a:lnTo>
                                    <a:pt x="2649" y="1633"/>
                                  </a:lnTo>
                                  <a:lnTo>
                                    <a:pt x="2675" y="1606"/>
                                  </a:lnTo>
                                  <a:lnTo>
                                    <a:pt x="2702" y="1576"/>
                                  </a:lnTo>
                                  <a:lnTo>
                                    <a:pt x="2727" y="1545"/>
                                  </a:lnTo>
                                  <a:lnTo>
                                    <a:pt x="2756" y="1510"/>
                                  </a:lnTo>
                                  <a:lnTo>
                                    <a:pt x="2782" y="1476"/>
                                  </a:lnTo>
                                  <a:lnTo>
                                    <a:pt x="2804" y="1443"/>
                                  </a:lnTo>
                                  <a:lnTo>
                                    <a:pt x="2824" y="1411"/>
                                  </a:lnTo>
                                  <a:lnTo>
                                    <a:pt x="2842" y="1381"/>
                                  </a:lnTo>
                                  <a:lnTo>
                                    <a:pt x="2858" y="1353"/>
                                  </a:lnTo>
                                  <a:lnTo>
                                    <a:pt x="2872" y="1326"/>
                                  </a:lnTo>
                                  <a:lnTo>
                                    <a:pt x="2882" y="1300"/>
                                  </a:lnTo>
                                  <a:lnTo>
                                    <a:pt x="2893" y="1294"/>
                                  </a:lnTo>
                                  <a:close/>
                                  <a:moveTo>
                                    <a:pt x="2472" y="1502"/>
                                  </a:moveTo>
                                  <a:lnTo>
                                    <a:pt x="2464" y="1488"/>
                                  </a:lnTo>
                                  <a:lnTo>
                                    <a:pt x="2455" y="1485"/>
                                  </a:lnTo>
                                  <a:lnTo>
                                    <a:pt x="2472" y="1502"/>
                                  </a:lnTo>
                                  <a:close/>
                                  <a:moveTo>
                                    <a:pt x="1759" y="1294"/>
                                  </a:moveTo>
                                  <a:lnTo>
                                    <a:pt x="1744" y="1254"/>
                                  </a:lnTo>
                                  <a:lnTo>
                                    <a:pt x="1726" y="1209"/>
                                  </a:lnTo>
                                  <a:lnTo>
                                    <a:pt x="1706" y="1159"/>
                                  </a:lnTo>
                                  <a:lnTo>
                                    <a:pt x="1686" y="1103"/>
                                  </a:lnTo>
                                  <a:lnTo>
                                    <a:pt x="1663" y="1043"/>
                                  </a:lnTo>
                                  <a:lnTo>
                                    <a:pt x="1639" y="978"/>
                                  </a:lnTo>
                                  <a:lnTo>
                                    <a:pt x="1612" y="909"/>
                                  </a:lnTo>
                                  <a:lnTo>
                                    <a:pt x="1584" y="834"/>
                                  </a:lnTo>
                                  <a:lnTo>
                                    <a:pt x="1554" y="869"/>
                                  </a:lnTo>
                                  <a:lnTo>
                                    <a:pt x="1524" y="904"/>
                                  </a:lnTo>
                                  <a:lnTo>
                                    <a:pt x="1494" y="939"/>
                                  </a:lnTo>
                                  <a:lnTo>
                                    <a:pt x="1464" y="975"/>
                                  </a:lnTo>
                                  <a:lnTo>
                                    <a:pt x="1434" y="1011"/>
                                  </a:lnTo>
                                  <a:lnTo>
                                    <a:pt x="1402" y="1048"/>
                                  </a:lnTo>
                                  <a:lnTo>
                                    <a:pt x="1372" y="1085"/>
                                  </a:lnTo>
                                  <a:lnTo>
                                    <a:pt x="1342" y="1123"/>
                                  </a:lnTo>
                                  <a:lnTo>
                                    <a:pt x="1370" y="1125"/>
                                  </a:lnTo>
                                  <a:lnTo>
                                    <a:pt x="1400" y="1128"/>
                                  </a:lnTo>
                                  <a:lnTo>
                                    <a:pt x="1429" y="1132"/>
                                  </a:lnTo>
                                  <a:lnTo>
                                    <a:pt x="1461" y="1135"/>
                                  </a:lnTo>
                                  <a:lnTo>
                                    <a:pt x="1491" y="1139"/>
                                  </a:lnTo>
                                  <a:lnTo>
                                    <a:pt x="1523" y="1143"/>
                                  </a:lnTo>
                                  <a:lnTo>
                                    <a:pt x="1554" y="1148"/>
                                  </a:lnTo>
                                  <a:lnTo>
                                    <a:pt x="1587" y="1153"/>
                                  </a:lnTo>
                                  <a:lnTo>
                                    <a:pt x="1579" y="1158"/>
                                  </a:lnTo>
                                  <a:lnTo>
                                    <a:pt x="1570" y="1161"/>
                                  </a:lnTo>
                                  <a:lnTo>
                                    <a:pt x="1560" y="1164"/>
                                  </a:lnTo>
                                  <a:lnTo>
                                    <a:pt x="1548" y="1164"/>
                                  </a:lnTo>
                                  <a:lnTo>
                                    <a:pt x="1535" y="1165"/>
                                  </a:lnTo>
                                  <a:lnTo>
                                    <a:pt x="1525" y="1166"/>
                                  </a:lnTo>
                                  <a:lnTo>
                                    <a:pt x="1517" y="1167"/>
                                  </a:lnTo>
                                  <a:lnTo>
                                    <a:pt x="1512" y="1169"/>
                                  </a:lnTo>
                                  <a:lnTo>
                                    <a:pt x="1516" y="1175"/>
                                  </a:lnTo>
                                  <a:lnTo>
                                    <a:pt x="1495" y="1183"/>
                                  </a:lnTo>
                                  <a:lnTo>
                                    <a:pt x="1485" y="1169"/>
                                  </a:lnTo>
                                  <a:lnTo>
                                    <a:pt x="1458" y="1169"/>
                                  </a:lnTo>
                                  <a:lnTo>
                                    <a:pt x="1449" y="1170"/>
                                  </a:lnTo>
                                  <a:lnTo>
                                    <a:pt x="1442" y="1173"/>
                                  </a:lnTo>
                                  <a:lnTo>
                                    <a:pt x="1440" y="1175"/>
                                  </a:lnTo>
                                  <a:lnTo>
                                    <a:pt x="1437" y="1177"/>
                                  </a:lnTo>
                                  <a:lnTo>
                                    <a:pt x="1436" y="1179"/>
                                  </a:lnTo>
                                  <a:lnTo>
                                    <a:pt x="1435" y="1183"/>
                                  </a:lnTo>
                                  <a:lnTo>
                                    <a:pt x="1442" y="1186"/>
                                  </a:lnTo>
                                  <a:lnTo>
                                    <a:pt x="1446" y="1188"/>
                                  </a:lnTo>
                                  <a:lnTo>
                                    <a:pt x="1450" y="1191"/>
                                  </a:lnTo>
                                  <a:lnTo>
                                    <a:pt x="1452" y="1194"/>
                                  </a:lnTo>
                                  <a:lnTo>
                                    <a:pt x="1451" y="1195"/>
                                  </a:lnTo>
                                  <a:lnTo>
                                    <a:pt x="1450" y="1198"/>
                                  </a:lnTo>
                                  <a:lnTo>
                                    <a:pt x="1447" y="1199"/>
                                  </a:lnTo>
                                  <a:lnTo>
                                    <a:pt x="1444" y="1201"/>
                                  </a:lnTo>
                                  <a:lnTo>
                                    <a:pt x="1434" y="1203"/>
                                  </a:lnTo>
                                  <a:lnTo>
                                    <a:pt x="1419" y="1204"/>
                                  </a:lnTo>
                                  <a:lnTo>
                                    <a:pt x="1422" y="1210"/>
                                  </a:lnTo>
                                  <a:lnTo>
                                    <a:pt x="1422" y="1213"/>
                                  </a:lnTo>
                                  <a:lnTo>
                                    <a:pt x="1422" y="1215"/>
                                  </a:lnTo>
                                  <a:lnTo>
                                    <a:pt x="1418" y="1216"/>
                                  </a:lnTo>
                                  <a:lnTo>
                                    <a:pt x="1415" y="1217"/>
                                  </a:lnTo>
                                  <a:lnTo>
                                    <a:pt x="1408" y="1218"/>
                                  </a:lnTo>
                                  <a:lnTo>
                                    <a:pt x="1402" y="1220"/>
                                  </a:lnTo>
                                  <a:lnTo>
                                    <a:pt x="1398" y="1221"/>
                                  </a:lnTo>
                                  <a:lnTo>
                                    <a:pt x="1395" y="1224"/>
                                  </a:lnTo>
                                  <a:lnTo>
                                    <a:pt x="1392" y="1226"/>
                                  </a:lnTo>
                                  <a:lnTo>
                                    <a:pt x="1405" y="1234"/>
                                  </a:lnTo>
                                  <a:lnTo>
                                    <a:pt x="1423" y="1241"/>
                                  </a:lnTo>
                                  <a:lnTo>
                                    <a:pt x="1446" y="1249"/>
                                  </a:lnTo>
                                  <a:lnTo>
                                    <a:pt x="1476" y="1257"/>
                                  </a:lnTo>
                                  <a:lnTo>
                                    <a:pt x="1506" y="1263"/>
                                  </a:lnTo>
                                  <a:lnTo>
                                    <a:pt x="1531" y="1269"/>
                                  </a:lnTo>
                                  <a:lnTo>
                                    <a:pt x="1550" y="1271"/>
                                  </a:lnTo>
                                  <a:lnTo>
                                    <a:pt x="1565" y="1272"/>
                                  </a:lnTo>
                                  <a:lnTo>
                                    <a:pt x="1578" y="1278"/>
                                  </a:lnTo>
                                  <a:lnTo>
                                    <a:pt x="1611" y="1278"/>
                                  </a:lnTo>
                                  <a:lnTo>
                                    <a:pt x="1616" y="1283"/>
                                  </a:lnTo>
                                  <a:lnTo>
                                    <a:pt x="1622" y="1286"/>
                                  </a:lnTo>
                                  <a:lnTo>
                                    <a:pt x="1628" y="1290"/>
                                  </a:lnTo>
                                  <a:lnTo>
                                    <a:pt x="1636" y="1293"/>
                                  </a:lnTo>
                                  <a:lnTo>
                                    <a:pt x="1643" y="1294"/>
                                  </a:lnTo>
                                  <a:lnTo>
                                    <a:pt x="1651" y="1296"/>
                                  </a:lnTo>
                                  <a:lnTo>
                                    <a:pt x="1660" y="1297"/>
                                  </a:lnTo>
                                  <a:lnTo>
                                    <a:pt x="1670" y="1297"/>
                                  </a:lnTo>
                                  <a:lnTo>
                                    <a:pt x="1702" y="1297"/>
                                  </a:lnTo>
                                  <a:lnTo>
                                    <a:pt x="1723" y="1296"/>
                                  </a:lnTo>
                                  <a:lnTo>
                                    <a:pt x="1736" y="1295"/>
                                  </a:lnTo>
                                  <a:lnTo>
                                    <a:pt x="1738" y="1294"/>
                                  </a:lnTo>
                                  <a:lnTo>
                                    <a:pt x="1744" y="1300"/>
                                  </a:lnTo>
                                  <a:lnTo>
                                    <a:pt x="1759" y="1294"/>
                                  </a:lnTo>
                                  <a:close/>
                                  <a:moveTo>
                                    <a:pt x="1530" y="1188"/>
                                  </a:moveTo>
                                  <a:lnTo>
                                    <a:pt x="1517" y="1190"/>
                                  </a:lnTo>
                                  <a:lnTo>
                                    <a:pt x="1503" y="1191"/>
                                  </a:lnTo>
                                  <a:lnTo>
                                    <a:pt x="1484" y="1193"/>
                                  </a:lnTo>
                                  <a:lnTo>
                                    <a:pt x="1462" y="1194"/>
                                  </a:lnTo>
                                  <a:lnTo>
                                    <a:pt x="1468" y="1193"/>
                                  </a:lnTo>
                                  <a:lnTo>
                                    <a:pt x="1475" y="1192"/>
                                  </a:lnTo>
                                  <a:lnTo>
                                    <a:pt x="1480" y="1190"/>
                                  </a:lnTo>
                                  <a:lnTo>
                                    <a:pt x="1487" y="1186"/>
                                  </a:lnTo>
                                  <a:lnTo>
                                    <a:pt x="1496" y="1186"/>
                                  </a:lnTo>
                                  <a:lnTo>
                                    <a:pt x="1506" y="1186"/>
                                  </a:lnTo>
                                  <a:lnTo>
                                    <a:pt x="1517" y="1187"/>
                                  </a:lnTo>
                                  <a:lnTo>
                                    <a:pt x="1530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993"/>
                          <wps:cNvSpPr>
                            <a:spLocks noEditPoints="1"/>
                          </wps:cNvSpPr>
                          <wps:spPr bwMode="auto">
                            <a:xfrm>
                              <a:off x="4042" y="234"/>
                              <a:ext cx="472" cy="249"/>
                            </a:xfrm>
                            <a:custGeom>
                              <a:avLst/>
                              <a:gdLst>
                                <a:gd name="T0" fmla="*/ 936 w 2830"/>
                                <a:gd name="T1" fmla="*/ 198 h 1494"/>
                                <a:gd name="T2" fmla="*/ 2744 w 2830"/>
                                <a:gd name="T3" fmla="*/ 447 h 1494"/>
                                <a:gd name="T4" fmla="*/ 2400 w 2830"/>
                                <a:gd name="T5" fmla="*/ 883 h 1494"/>
                                <a:gd name="T6" fmla="*/ 1926 w 2830"/>
                                <a:gd name="T7" fmla="*/ 1174 h 1494"/>
                                <a:gd name="T8" fmla="*/ 1510 w 2830"/>
                                <a:gd name="T9" fmla="*/ 1303 h 1494"/>
                                <a:gd name="T10" fmla="*/ 1098 w 2830"/>
                                <a:gd name="T11" fmla="*/ 1443 h 1494"/>
                                <a:gd name="T12" fmla="*/ 731 w 2830"/>
                                <a:gd name="T13" fmla="*/ 1493 h 1494"/>
                                <a:gd name="T14" fmla="*/ 408 w 2830"/>
                                <a:gd name="T15" fmla="*/ 1441 h 1494"/>
                                <a:gd name="T16" fmla="*/ 308 w 2830"/>
                                <a:gd name="T17" fmla="*/ 1327 h 1494"/>
                                <a:gd name="T18" fmla="*/ 316 w 2830"/>
                                <a:gd name="T19" fmla="*/ 1170 h 1494"/>
                                <a:gd name="T20" fmla="*/ 601 w 2830"/>
                                <a:gd name="T21" fmla="*/ 809 h 1494"/>
                                <a:gd name="T22" fmla="*/ 1020 w 2830"/>
                                <a:gd name="T23" fmla="*/ 503 h 1494"/>
                                <a:gd name="T24" fmla="*/ 1436 w 2830"/>
                                <a:gd name="T25" fmla="*/ 377 h 1494"/>
                                <a:gd name="T26" fmla="*/ 1916 w 2830"/>
                                <a:gd name="T27" fmla="*/ 269 h 1494"/>
                                <a:gd name="T28" fmla="*/ 1798 w 2830"/>
                                <a:gd name="T29" fmla="*/ 219 h 1494"/>
                                <a:gd name="T30" fmla="*/ 1121 w 2830"/>
                                <a:gd name="T31" fmla="*/ 170 h 1494"/>
                                <a:gd name="T32" fmla="*/ 402 w 2830"/>
                                <a:gd name="T33" fmla="*/ 197 h 1494"/>
                                <a:gd name="T34" fmla="*/ 97 w 2830"/>
                                <a:gd name="T35" fmla="*/ 362 h 1494"/>
                                <a:gd name="T36" fmla="*/ 172 w 2830"/>
                                <a:gd name="T37" fmla="*/ 670 h 1494"/>
                                <a:gd name="T38" fmla="*/ 126 w 2830"/>
                                <a:gd name="T39" fmla="*/ 665 h 1494"/>
                                <a:gd name="T40" fmla="*/ 1 w 2830"/>
                                <a:gd name="T41" fmla="*/ 393 h 1494"/>
                                <a:gd name="T42" fmla="*/ 66 w 2830"/>
                                <a:gd name="T43" fmla="*/ 212 h 1494"/>
                                <a:gd name="T44" fmla="*/ 291 w 2830"/>
                                <a:gd name="T45" fmla="*/ 88 h 1494"/>
                                <a:gd name="T46" fmla="*/ 851 w 2830"/>
                                <a:gd name="T47" fmla="*/ 4 h 1494"/>
                                <a:gd name="T48" fmla="*/ 1496 w 2830"/>
                                <a:gd name="T49" fmla="*/ 15 h 1494"/>
                                <a:gd name="T50" fmla="*/ 2141 w 2830"/>
                                <a:gd name="T51" fmla="*/ 85 h 1494"/>
                                <a:gd name="T52" fmla="*/ 2600 w 2830"/>
                                <a:gd name="T53" fmla="*/ 217 h 1494"/>
                                <a:gd name="T54" fmla="*/ 2294 w 2830"/>
                                <a:gd name="T55" fmla="*/ 435 h 1494"/>
                                <a:gd name="T56" fmla="*/ 2161 w 2830"/>
                                <a:gd name="T57" fmla="*/ 407 h 1494"/>
                                <a:gd name="T58" fmla="*/ 1820 w 2830"/>
                                <a:gd name="T59" fmla="*/ 472 h 1494"/>
                                <a:gd name="T60" fmla="*/ 1272 w 2830"/>
                                <a:gd name="T61" fmla="*/ 564 h 1494"/>
                                <a:gd name="T62" fmla="*/ 749 w 2830"/>
                                <a:gd name="T63" fmla="*/ 752 h 1494"/>
                                <a:gd name="T64" fmla="*/ 621 w 2830"/>
                                <a:gd name="T65" fmla="*/ 884 h 1494"/>
                                <a:gd name="T66" fmla="*/ 647 w 2830"/>
                                <a:gd name="T67" fmla="*/ 1038 h 1494"/>
                                <a:gd name="T68" fmla="*/ 647 w 2830"/>
                                <a:gd name="T69" fmla="*/ 1096 h 1494"/>
                                <a:gd name="T70" fmla="*/ 677 w 2830"/>
                                <a:gd name="T71" fmla="*/ 1194 h 1494"/>
                                <a:gd name="T72" fmla="*/ 722 w 2830"/>
                                <a:gd name="T73" fmla="*/ 1251 h 1494"/>
                                <a:gd name="T74" fmla="*/ 867 w 2830"/>
                                <a:gd name="T75" fmla="*/ 1293 h 1494"/>
                                <a:gd name="T76" fmla="*/ 990 w 2830"/>
                                <a:gd name="T77" fmla="*/ 1344 h 1494"/>
                                <a:gd name="T78" fmla="*/ 1292 w 2830"/>
                                <a:gd name="T79" fmla="*/ 1336 h 1494"/>
                                <a:gd name="T80" fmla="*/ 1875 w 2830"/>
                                <a:gd name="T81" fmla="*/ 1145 h 1494"/>
                                <a:gd name="T82" fmla="*/ 2404 w 2830"/>
                                <a:gd name="T83" fmla="*/ 821 h 1494"/>
                                <a:gd name="T84" fmla="*/ 2769 w 2830"/>
                                <a:gd name="T85" fmla="*/ 377 h 1494"/>
                                <a:gd name="T86" fmla="*/ 525 w 2830"/>
                                <a:gd name="T87" fmla="*/ 226 h 1494"/>
                                <a:gd name="T88" fmla="*/ 431 w 2830"/>
                                <a:gd name="T89" fmla="*/ 222 h 1494"/>
                                <a:gd name="T90" fmla="*/ 629 w 2830"/>
                                <a:gd name="T91" fmla="*/ 212 h 1494"/>
                                <a:gd name="T92" fmla="*/ 423 w 2830"/>
                                <a:gd name="T93" fmla="*/ 242 h 1494"/>
                                <a:gd name="T94" fmla="*/ 405 w 2830"/>
                                <a:gd name="T95" fmla="*/ 247 h 1494"/>
                                <a:gd name="T96" fmla="*/ 1020 w 2830"/>
                                <a:gd name="T97" fmla="*/ 1352 h 1494"/>
                                <a:gd name="T98" fmla="*/ 666 w 2830"/>
                                <a:gd name="T99" fmla="*/ 1132 h 1494"/>
                                <a:gd name="T100" fmla="*/ 682 w 2830"/>
                                <a:gd name="T101" fmla="*/ 1155 h 1494"/>
                                <a:gd name="T102" fmla="*/ 728 w 2830"/>
                                <a:gd name="T103" fmla="*/ 1221 h 1494"/>
                                <a:gd name="T104" fmla="*/ 127 w 2830"/>
                                <a:gd name="T105" fmla="*/ 274 h 1494"/>
                                <a:gd name="T106" fmla="*/ 955 w 2830"/>
                                <a:gd name="T107" fmla="*/ 1350 h 1494"/>
                                <a:gd name="T108" fmla="*/ 966 w 2830"/>
                                <a:gd name="T109" fmla="*/ 1354 h 1494"/>
                                <a:gd name="T110" fmla="*/ 718 w 2830"/>
                                <a:gd name="T111" fmla="*/ 1264 h 1494"/>
                                <a:gd name="T112" fmla="*/ 749 w 2830"/>
                                <a:gd name="T113" fmla="*/ 1352 h 1494"/>
                                <a:gd name="T114" fmla="*/ 689 w 2830"/>
                                <a:gd name="T115" fmla="*/ 1346 h 1494"/>
                                <a:gd name="T116" fmla="*/ 583 w 2830"/>
                                <a:gd name="T117" fmla="*/ 1327 h 1494"/>
                                <a:gd name="T118" fmla="*/ 452 w 2830"/>
                                <a:gd name="T119" fmla="*/ 1228 h 1494"/>
                                <a:gd name="T120" fmla="*/ 402 w 2830"/>
                                <a:gd name="T121" fmla="*/ 1157 h 1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830" h="1494">
                                  <a:moveTo>
                                    <a:pt x="2196" y="495"/>
                                  </a:moveTo>
                                  <a:lnTo>
                                    <a:pt x="2194" y="494"/>
                                  </a:lnTo>
                                  <a:lnTo>
                                    <a:pt x="2190" y="492"/>
                                  </a:lnTo>
                                  <a:lnTo>
                                    <a:pt x="2194" y="489"/>
                                  </a:lnTo>
                                  <a:lnTo>
                                    <a:pt x="2198" y="487"/>
                                  </a:lnTo>
                                  <a:lnTo>
                                    <a:pt x="2202" y="487"/>
                                  </a:lnTo>
                                  <a:lnTo>
                                    <a:pt x="2201" y="490"/>
                                  </a:lnTo>
                                  <a:lnTo>
                                    <a:pt x="2196" y="495"/>
                                  </a:lnTo>
                                  <a:close/>
                                  <a:moveTo>
                                    <a:pt x="971" y="198"/>
                                  </a:moveTo>
                                  <a:lnTo>
                                    <a:pt x="919" y="198"/>
                                  </a:lnTo>
                                  <a:lnTo>
                                    <a:pt x="927" y="198"/>
                                  </a:lnTo>
                                  <a:lnTo>
                                    <a:pt x="936" y="198"/>
                                  </a:lnTo>
                                  <a:lnTo>
                                    <a:pt x="950" y="198"/>
                                  </a:lnTo>
                                  <a:lnTo>
                                    <a:pt x="958" y="198"/>
                                  </a:lnTo>
                                  <a:lnTo>
                                    <a:pt x="971" y="198"/>
                                  </a:lnTo>
                                  <a:close/>
                                  <a:moveTo>
                                    <a:pt x="2830" y="181"/>
                                  </a:moveTo>
                                  <a:lnTo>
                                    <a:pt x="2816" y="280"/>
                                  </a:lnTo>
                                  <a:lnTo>
                                    <a:pt x="2816" y="267"/>
                                  </a:lnTo>
                                  <a:lnTo>
                                    <a:pt x="2811" y="290"/>
                                  </a:lnTo>
                                  <a:lnTo>
                                    <a:pt x="2816" y="282"/>
                                  </a:lnTo>
                                  <a:lnTo>
                                    <a:pt x="2801" y="324"/>
                                  </a:lnTo>
                                  <a:lnTo>
                                    <a:pt x="2783" y="366"/>
                                  </a:lnTo>
                                  <a:lnTo>
                                    <a:pt x="2765" y="407"/>
                                  </a:lnTo>
                                  <a:lnTo>
                                    <a:pt x="2744" y="447"/>
                                  </a:lnTo>
                                  <a:lnTo>
                                    <a:pt x="2723" y="487"/>
                                  </a:lnTo>
                                  <a:lnTo>
                                    <a:pt x="2699" y="527"/>
                                  </a:lnTo>
                                  <a:lnTo>
                                    <a:pt x="2676" y="565"/>
                                  </a:lnTo>
                                  <a:lnTo>
                                    <a:pt x="2650" y="603"/>
                                  </a:lnTo>
                                  <a:lnTo>
                                    <a:pt x="2624" y="640"/>
                                  </a:lnTo>
                                  <a:lnTo>
                                    <a:pt x="2596" y="676"/>
                                  </a:lnTo>
                                  <a:lnTo>
                                    <a:pt x="2566" y="713"/>
                                  </a:lnTo>
                                  <a:lnTo>
                                    <a:pt x="2536" y="748"/>
                                  </a:lnTo>
                                  <a:lnTo>
                                    <a:pt x="2503" y="782"/>
                                  </a:lnTo>
                                  <a:lnTo>
                                    <a:pt x="2471" y="816"/>
                                  </a:lnTo>
                                  <a:lnTo>
                                    <a:pt x="2436" y="850"/>
                                  </a:lnTo>
                                  <a:lnTo>
                                    <a:pt x="2400" y="883"/>
                                  </a:lnTo>
                                  <a:lnTo>
                                    <a:pt x="2363" y="915"/>
                                  </a:lnTo>
                                  <a:lnTo>
                                    <a:pt x="2326" y="944"/>
                                  </a:lnTo>
                                  <a:lnTo>
                                    <a:pt x="2287" y="974"/>
                                  </a:lnTo>
                                  <a:lnTo>
                                    <a:pt x="2249" y="1001"/>
                                  </a:lnTo>
                                  <a:lnTo>
                                    <a:pt x="2211" y="1028"/>
                                  </a:lnTo>
                                  <a:lnTo>
                                    <a:pt x="2171" y="1053"/>
                                  </a:lnTo>
                                  <a:lnTo>
                                    <a:pt x="2132" y="1076"/>
                                  </a:lnTo>
                                  <a:lnTo>
                                    <a:pt x="2091" y="1099"/>
                                  </a:lnTo>
                                  <a:lnTo>
                                    <a:pt x="2051" y="1119"/>
                                  </a:lnTo>
                                  <a:lnTo>
                                    <a:pt x="2010" y="1138"/>
                                  </a:lnTo>
                                  <a:lnTo>
                                    <a:pt x="1969" y="1157"/>
                                  </a:lnTo>
                                  <a:lnTo>
                                    <a:pt x="1926" y="1174"/>
                                  </a:lnTo>
                                  <a:lnTo>
                                    <a:pt x="1884" y="1188"/>
                                  </a:lnTo>
                                  <a:lnTo>
                                    <a:pt x="1841" y="1203"/>
                                  </a:lnTo>
                                  <a:lnTo>
                                    <a:pt x="1798" y="1216"/>
                                  </a:lnTo>
                                  <a:lnTo>
                                    <a:pt x="1754" y="1227"/>
                                  </a:lnTo>
                                  <a:lnTo>
                                    <a:pt x="1748" y="1237"/>
                                  </a:lnTo>
                                  <a:lnTo>
                                    <a:pt x="1721" y="1242"/>
                                  </a:lnTo>
                                  <a:lnTo>
                                    <a:pt x="1692" y="1247"/>
                                  </a:lnTo>
                                  <a:lnTo>
                                    <a:pt x="1660" y="1255"/>
                                  </a:lnTo>
                                  <a:lnTo>
                                    <a:pt x="1626" y="1264"/>
                                  </a:lnTo>
                                  <a:lnTo>
                                    <a:pt x="1590" y="1276"/>
                                  </a:lnTo>
                                  <a:lnTo>
                                    <a:pt x="1552" y="1288"/>
                                  </a:lnTo>
                                  <a:lnTo>
                                    <a:pt x="1510" y="1303"/>
                                  </a:lnTo>
                                  <a:lnTo>
                                    <a:pt x="1468" y="1319"/>
                                  </a:lnTo>
                                  <a:lnTo>
                                    <a:pt x="1413" y="1339"/>
                                  </a:lnTo>
                                  <a:lnTo>
                                    <a:pt x="1364" y="1356"/>
                                  </a:lnTo>
                                  <a:lnTo>
                                    <a:pt x="1320" y="1372"/>
                                  </a:lnTo>
                                  <a:lnTo>
                                    <a:pt x="1282" y="1386"/>
                                  </a:lnTo>
                                  <a:lnTo>
                                    <a:pt x="1249" y="1397"/>
                                  </a:lnTo>
                                  <a:lnTo>
                                    <a:pt x="1222" y="1406"/>
                                  </a:lnTo>
                                  <a:lnTo>
                                    <a:pt x="1201" y="1413"/>
                                  </a:lnTo>
                                  <a:lnTo>
                                    <a:pt x="1184" y="1418"/>
                                  </a:lnTo>
                                  <a:lnTo>
                                    <a:pt x="1145" y="1429"/>
                                  </a:lnTo>
                                  <a:lnTo>
                                    <a:pt x="1115" y="1438"/>
                                  </a:lnTo>
                                  <a:lnTo>
                                    <a:pt x="1098" y="1443"/>
                                  </a:lnTo>
                                  <a:lnTo>
                                    <a:pt x="1093" y="1444"/>
                                  </a:lnTo>
                                  <a:lnTo>
                                    <a:pt x="1087" y="1444"/>
                                  </a:lnTo>
                                  <a:lnTo>
                                    <a:pt x="1084" y="1443"/>
                                  </a:lnTo>
                                  <a:lnTo>
                                    <a:pt x="1080" y="1441"/>
                                  </a:lnTo>
                                  <a:lnTo>
                                    <a:pt x="1079" y="1439"/>
                                  </a:lnTo>
                                  <a:lnTo>
                                    <a:pt x="1025" y="1452"/>
                                  </a:lnTo>
                                  <a:lnTo>
                                    <a:pt x="972" y="1463"/>
                                  </a:lnTo>
                                  <a:lnTo>
                                    <a:pt x="922" y="1472"/>
                                  </a:lnTo>
                                  <a:lnTo>
                                    <a:pt x="872" y="1480"/>
                                  </a:lnTo>
                                  <a:lnTo>
                                    <a:pt x="824" y="1486"/>
                                  </a:lnTo>
                                  <a:lnTo>
                                    <a:pt x="777" y="1490"/>
                                  </a:lnTo>
                                  <a:lnTo>
                                    <a:pt x="731" y="1493"/>
                                  </a:lnTo>
                                  <a:lnTo>
                                    <a:pt x="688" y="1494"/>
                                  </a:lnTo>
                                  <a:lnTo>
                                    <a:pt x="640" y="1493"/>
                                  </a:lnTo>
                                  <a:lnTo>
                                    <a:pt x="596" y="1489"/>
                                  </a:lnTo>
                                  <a:lnTo>
                                    <a:pt x="556" y="1485"/>
                                  </a:lnTo>
                                  <a:lnTo>
                                    <a:pt x="518" y="1479"/>
                                  </a:lnTo>
                                  <a:lnTo>
                                    <a:pt x="500" y="1474"/>
                                  </a:lnTo>
                                  <a:lnTo>
                                    <a:pt x="483" y="1471"/>
                                  </a:lnTo>
                                  <a:lnTo>
                                    <a:pt x="467" y="1465"/>
                                  </a:lnTo>
                                  <a:lnTo>
                                    <a:pt x="451" y="1461"/>
                                  </a:lnTo>
                                  <a:lnTo>
                                    <a:pt x="437" y="1455"/>
                                  </a:lnTo>
                                  <a:lnTo>
                                    <a:pt x="422" y="1448"/>
                                  </a:lnTo>
                                  <a:lnTo>
                                    <a:pt x="408" y="1441"/>
                                  </a:lnTo>
                                  <a:lnTo>
                                    <a:pt x="396" y="1435"/>
                                  </a:lnTo>
                                  <a:lnTo>
                                    <a:pt x="385" y="1427"/>
                                  </a:lnTo>
                                  <a:lnTo>
                                    <a:pt x="373" y="1419"/>
                                  </a:lnTo>
                                  <a:lnTo>
                                    <a:pt x="363" y="1411"/>
                                  </a:lnTo>
                                  <a:lnTo>
                                    <a:pt x="354" y="1402"/>
                                  </a:lnTo>
                                  <a:lnTo>
                                    <a:pt x="345" y="1393"/>
                                  </a:lnTo>
                                  <a:lnTo>
                                    <a:pt x="337" y="1382"/>
                                  </a:lnTo>
                                  <a:lnTo>
                                    <a:pt x="330" y="1372"/>
                                  </a:lnTo>
                                  <a:lnTo>
                                    <a:pt x="324" y="1362"/>
                                  </a:lnTo>
                                  <a:lnTo>
                                    <a:pt x="318" y="1351"/>
                                  </a:lnTo>
                                  <a:lnTo>
                                    <a:pt x="313" y="1339"/>
                                  </a:lnTo>
                                  <a:lnTo>
                                    <a:pt x="308" y="1327"/>
                                  </a:lnTo>
                                  <a:lnTo>
                                    <a:pt x="305" y="1314"/>
                                  </a:lnTo>
                                  <a:lnTo>
                                    <a:pt x="303" y="1301"/>
                                  </a:lnTo>
                                  <a:lnTo>
                                    <a:pt x="300" y="1287"/>
                                  </a:lnTo>
                                  <a:lnTo>
                                    <a:pt x="299" y="1273"/>
                                  </a:lnTo>
                                  <a:lnTo>
                                    <a:pt x="299" y="1260"/>
                                  </a:lnTo>
                                  <a:lnTo>
                                    <a:pt x="299" y="1247"/>
                                  </a:lnTo>
                                  <a:lnTo>
                                    <a:pt x="300" y="1235"/>
                                  </a:lnTo>
                                  <a:lnTo>
                                    <a:pt x="303" y="1222"/>
                                  </a:lnTo>
                                  <a:lnTo>
                                    <a:pt x="305" y="1210"/>
                                  </a:lnTo>
                                  <a:lnTo>
                                    <a:pt x="307" y="1196"/>
                                  </a:lnTo>
                                  <a:lnTo>
                                    <a:pt x="312" y="1184"/>
                                  </a:lnTo>
                                  <a:lnTo>
                                    <a:pt x="316" y="1170"/>
                                  </a:lnTo>
                                  <a:lnTo>
                                    <a:pt x="321" y="1157"/>
                                  </a:lnTo>
                                  <a:lnTo>
                                    <a:pt x="333" y="1129"/>
                                  </a:lnTo>
                                  <a:lnTo>
                                    <a:pt x="348" y="1100"/>
                                  </a:lnTo>
                                  <a:lnTo>
                                    <a:pt x="364" y="1071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407" y="1010"/>
                                  </a:lnTo>
                                  <a:lnTo>
                                    <a:pt x="433" y="978"/>
                                  </a:lnTo>
                                  <a:lnTo>
                                    <a:pt x="461" y="947"/>
                                  </a:lnTo>
                                  <a:lnTo>
                                    <a:pt x="492" y="912"/>
                                  </a:lnTo>
                                  <a:lnTo>
                                    <a:pt x="525" y="878"/>
                                  </a:lnTo>
                                  <a:lnTo>
                                    <a:pt x="561" y="844"/>
                                  </a:lnTo>
                                  <a:lnTo>
                                    <a:pt x="601" y="809"/>
                                  </a:lnTo>
                                  <a:lnTo>
                                    <a:pt x="641" y="773"/>
                                  </a:lnTo>
                                  <a:lnTo>
                                    <a:pt x="680" y="740"/>
                                  </a:lnTo>
                                  <a:lnTo>
                                    <a:pt x="717" y="709"/>
                                  </a:lnTo>
                                  <a:lnTo>
                                    <a:pt x="754" y="680"/>
                                  </a:lnTo>
                                  <a:lnTo>
                                    <a:pt x="790" y="651"/>
                                  </a:lnTo>
                                  <a:lnTo>
                                    <a:pt x="825" y="625"/>
                                  </a:lnTo>
                                  <a:lnTo>
                                    <a:pt x="860" y="601"/>
                                  </a:lnTo>
                                  <a:lnTo>
                                    <a:pt x="892" y="578"/>
                                  </a:lnTo>
                                  <a:lnTo>
                                    <a:pt x="926" y="557"/>
                                  </a:lnTo>
                                  <a:lnTo>
                                    <a:pt x="958" y="537"/>
                                  </a:lnTo>
                                  <a:lnTo>
                                    <a:pt x="989" y="519"/>
                                  </a:lnTo>
                                  <a:lnTo>
                                    <a:pt x="1020" y="503"/>
                                  </a:lnTo>
                                  <a:lnTo>
                                    <a:pt x="1050" y="487"/>
                                  </a:lnTo>
                                  <a:lnTo>
                                    <a:pt x="1079" y="474"/>
                                  </a:lnTo>
                                  <a:lnTo>
                                    <a:pt x="1107" y="462"/>
                                  </a:lnTo>
                                  <a:lnTo>
                                    <a:pt x="1136" y="452"/>
                                  </a:lnTo>
                                  <a:lnTo>
                                    <a:pt x="1163" y="444"/>
                                  </a:lnTo>
                                  <a:lnTo>
                                    <a:pt x="1168" y="441"/>
                                  </a:lnTo>
                                  <a:lnTo>
                                    <a:pt x="1186" y="438"/>
                                  </a:lnTo>
                                  <a:lnTo>
                                    <a:pt x="1214" y="431"/>
                                  </a:lnTo>
                                  <a:lnTo>
                                    <a:pt x="1253" y="421"/>
                                  </a:lnTo>
                                  <a:lnTo>
                                    <a:pt x="1303" y="410"/>
                                  </a:lnTo>
                                  <a:lnTo>
                                    <a:pt x="1364" y="394"/>
                                  </a:lnTo>
                                  <a:lnTo>
                                    <a:pt x="1436" y="377"/>
                                  </a:lnTo>
                                  <a:lnTo>
                                    <a:pt x="1518" y="356"/>
                                  </a:lnTo>
                                  <a:lnTo>
                                    <a:pt x="1587" y="339"/>
                                  </a:lnTo>
                                  <a:lnTo>
                                    <a:pt x="1648" y="324"/>
                                  </a:lnTo>
                                  <a:lnTo>
                                    <a:pt x="1698" y="311"/>
                                  </a:lnTo>
                                  <a:lnTo>
                                    <a:pt x="1742" y="298"/>
                                  </a:lnTo>
                                  <a:lnTo>
                                    <a:pt x="1776" y="288"/>
                                  </a:lnTo>
                                  <a:lnTo>
                                    <a:pt x="1802" y="279"/>
                                  </a:lnTo>
                                  <a:lnTo>
                                    <a:pt x="1820" y="272"/>
                                  </a:lnTo>
                                  <a:lnTo>
                                    <a:pt x="1829" y="267"/>
                                  </a:lnTo>
                                  <a:lnTo>
                                    <a:pt x="1885" y="267"/>
                                  </a:lnTo>
                                  <a:lnTo>
                                    <a:pt x="1883" y="269"/>
                                  </a:lnTo>
                                  <a:lnTo>
                                    <a:pt x="1916" y="269"/>
                                  </a:lnTo>
                                  <a:lnTo>
                                    <a:pt x="1912" y="259"/>
                                  </a:lnTo>
                                  <a:lnTo>
                                    <a:pt x="1850" y="236"/>
                                  </a:lnTo>
                                  <a:lnTo>
                                    <a:pt x="1885" y="226"/>
                                  </a:lnTo>
                                  <a:lnTo>
                                    <a:pt x="1872" y="214"/>
                                  </a:lnTo>
                                  <a:lnTo>
                                    <a:pt x="1837" y="212"/>
                                  </a:lnTo>
                                  <a:lnTo>
                                    <a:pt x="1834" y="215"/>
                                  </a:lnTo>
                                  <a:lnTo>
                                    <a:pt x="1829" y="220"/>
                                  </a:lnTo>
                                  <a:lnTo>
                                    <a:pt x="1830" y="225"/>
                                  </a:lnTo>
                                  <a:lnTo>
                                    <a:pt x="1834" y="227"/>
                                  </a:lnTo>
                                  <a:lnTo>
                                    <a:pt x="1836" y="227"/>
                                  </a:lnTo>
                                  <a:lnTo>
                                    <a:pt x="1840" y="226"/>
                                  </a:lnTo>
                                  <a:lnTo>
                                    <a:pt x="1798" y="219"/>
                                  </a:lnTo>
                                  <a:lnTo>
                                    <a:pt x="1754" y="212"/>
                                  </a:lnTo>
                                  <a:lnTo>
                                    <a:pt x="1707" y="206"/>
                                  </a:lnTo>
                                  <a:lnTo>
                                    <a:pt x="1659" y="201"/>
                                  </a:lnTo>
                                  <a:lnTo>
                                    <a:pt x="1607" y="195"/>
                                  </a:lnTo>
                                  <a:lnTo>
                                    <a:pt x="1554" y="190"/>
                                  </a:lnTo>
                                  <a:lnTo>
                                    <a:pt x="1499" y="186"/>
                                  </a:lnTo>
                                  <a:lnTo>
                                    <a:pt x="1442" y="183"/>
                                  </a:lnTo>
                                  <a:lnTo>
                                    <a:pt x="1382" y="179"/>
                                  </a:lnTo>
                                  <a:lnTo>
                                    <a:pt x="1320" y="177"/>
                                  </a:lnTo>
                                  <a:lnTo>
                                    <a:pt x="1256" y="173"/>
                                  </a:lnTo>
                                  <a:lnTo>
                                    <a:pt x="1190" y="172"/>
                                  </a:lnTo>
                                  <a:lnTo>
                                    <a:pt x="1121" y="170"/>
                                  </a:lnTo>
                                  <a:lnTo>
                                    <a:pt x="1050" y="169"/>
                                  </a:lnTo>
                                  <a:lnTo>
                                    <a:pt x="977" y="169"/>
                                  </a:lnTo>
                                  <a:lnTo>
                                    <a:pt x="901" y="168"/>
                                  </a:lnTo>
                                  <a:lnTo>
                                    <a:pt x="836" y="169"/>
                                  </a:lnTo>
                                  <a:lnTo>
                                    <a:pt x="774" y="170"/>
                                  </a:lnTo>
                                  <a:lnTo>
                                    <a:pt x="715" y="171"/>
                                  </a:lnTo>
                                  <a:lnTo>
                                    <a:pt x="657" y="175"/>
                                  </a:lnTo>
                                  <a:lnTo>
                                    <a:pt x="601" y="177"/>
                                  </a:lnTo>
                                  <a:lnTo>
                                    <a:pt x="548" y="181"/>
                                  </a:lnTo>
                                  <a:lnTo>
                                    <a:pt x="497" y="186"/>
                                  </a:lnTo>
                                  <a:lnTo>
                                    <a:pt x="448" y="192"/>
                                  </a:lnTo>
                                  <a:lnTo>
                                    <a:pt x="402" y="197"/>
                                  </a:lnTo>
                                  <a:lnTo>
                                    <a:pt x="358" y="204"/>
                                  </a:lnTo>
                                  <a:lnTo>
                                    <a:pt x="315" y="212"/>
                                  </a:lnTo>
                                  <a:lnTo>
                                    <a:pt x="276" y="220"/>
                                  </a:lnTo>
                                  <a:lnTo>
                                    <a:pt x="237" y="229"/>
                                  </a:lnTo>
                                  <a:lnTo>
                                    <a:pt x="201" y="239"/>
                                  </a:lnTo>
                                  <a:lnTo>
                                    <a:pt x="169" y="250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40" y="269"/>
                                  </a:lnTo>
                                  <a:lnTo>
                                    <a:pt x="218" y="259"/>
                                  </a:lnTo>
                                  <a:lnTo>
                                    <a:pt x="110" y="288"/>
                                  </a:lnTo>
                                  <a:lnTo>
                                    <a:pt x="102" y="331"/>
                                  </a:lnTo>
                                  <a:lnTo>
                                    <a:pt x="97" y="362"/>
                                  </a:lnTo>
                                  <a:lnTo>
                                    <a:pt x="93" y="380"/>
                                  </a:lnTo>
                                  <a:lnTo>
                                    <a:pt x="91" y="386"/>
                                  </a:lnTo>
                                  <a:lnTo>
                                    <a:pt x="92" y="413"/>
                                  </a:lnTo>
                                  <a:lnTo>
                                    <a:pt x="94" y="440"/>
                                  </a:lnTo>
                                  <a:lnTo>
                                    <a:pt x="99" y="467"/>
                                  </a:lnTo>
                                  <a:lnTo>
                                    <a:pt x="104" y="496"/>
                                  </a:lnTo>
                                  <a:lnTo>
                                    <a:pt x="112" y="524"/>
                                  </a:lnTo>
                                  <a:lnTo>
                                    <a:pt x="121" y="554"/>
                                  </a:lnTo>
                                  <a:lnTo>
                                    <a:pt x="131" y="583"/>
                                  </a:lnTo>
                                  <a:lnTo>
                                    <a:pt x="144" y="613"/>
                                  </a:lnTo>
                                  <a:lnTo>
                                    <a:pt x="157" y="642"/>
                                  </a:lnTo>
                                  <a:lnTo>
                                    <a:pt x="172" y="670"/>
                                  </a:lnTo>
                                  <a:lnTo>
                                    <a:pt x="187" y="696"/>
                                  </a:lnTo>
                                  <a:lnTo>
                                    <a:pt x="203" y="719"/>
                                  </a:lnTo>
                                  <a:lnTo>
                                    <a:pt x="220" y="742"/>
                                  </a:lnTo>
                                  <a:lnTo>
                                    <a:pt x="237" y="761"/>
                                  </a:lnTo>
                                  <a:lnTo>
                                    <a:pt x="255" y="781"/>
                                  </a:lnTo>
                                  <a:lnTo>
                                    <a:pt x="274" y="797"/>
                                  </a:lnTo>
                                  <a:lnTo>
                                    <a:pt x="274" y="802"/>
                                  </a:lnTo>
                                  <a:lnTo>
                                    <a:pt x="241" y="776"/>
                                  </a:lnTo>
                                  <a:lnTo>
                                    <a:pt x="209" y="750"/>
                                  </a:lnTo>
                                  <a:lnTo>
                                    <a:pt x="179" y="723"/>
                                  </a:lnTo>
                                  <a:lnTo>
                                    <a:pt x="152" y="695"/>
                                  </a:lnTo>
                                  <a:lnTo>
                                    <a:pt x="126" y="665"/>
                                  </a:lnTo>
                                  <a:lnTo>
                                    <a:pt x="102" y="634"/>
                                  </a:lnTo>
                                  <a:lnTo>
                                    <a:pt x="91" y="618"/>
                                  </a:lnTo>
                                  <a:lnTo>
                                    <a:pt x="81" y="604"/>
                                  </a:lnTo>
                                  <a:lnTo>
                                    <a:pt x="71" y="587"/>
                                  </a:lnTo>
                                  <a:lnTo>
                                    <a:pt x="62" y="571"/>
                                  </a:lnTo>
                                  <a:lnTo>
                                    <a:pt x="47" y="544"/>
                                  </a:lnTo>
                                  <a:lnTo>
                                    <a:pt x="35" y="517"/>
                                  </a:lnTo>
                                  <a:lnTo>
                                    <a:pt x="25" y="491"/>
                                  </a:lnTo>
                                  <a:lnTo>
                                    <a:pt x="15" y="466"/>
                                  </a:lnTo>
                                  <a:lnTo>
                                    <a:pt x="9" y="441"/>
                                  </a:lnTo>
                                  <a:lnTo>
                                    <a:pt x="3" y="416"/>
                                  </a:lnTo>
                                  <a:lnTo>
                                    <a:pt x="1" y="393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" y="338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13" y="293"/>
                                  </a:lnTo>
                                  <a:lnTo>
                                    <a:pt x="20" y="278"/>
                                  </a:lnTo>
                                  <a:lnTo>
                                    <a:pt x="27" y="264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45" y="237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66" y="212"/>
                                  </a:lnTo>
                                  <a:lnTo>
                                    <a:pt x="79" y="200"/>
                                  </a:lnTo>
                                  <a:lnTo>
                                    <a:pt x="93" y="187"/>
                                  </a:lnTo>
                                  <a:lnTo>
                                    <a:pt x="108" y="176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140" y="154"/>
                                  </a:lnTo>
                                  <a:lnTo>
                                    <a:pt x="158" y="144"/>
                                  </a:lnTo>
                                  <a:lnTo>
                                    <a:pt x="178" y="134"/>
                                  </a:lnTo>
                                  <a:lnTo>
                                    <a:pt x="199" y="124"/>
                                  </a:lnTo>
                                  <a:lnTo>
                                    <a:pt x="220" y="114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67" y="96"/>
                                  </a:lnTo>
                                  <a:lnTo>
                                    <a:pt x="291" y="88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44" y="72"/>
                                  </a:lnTo>
                                  <a:lnTo>
                                    <a:pt x="372" y="66"/>
                                  </a:lnTo>
                                  <a:lnTo>
                                    <a:pt x="402" y="59"/>
                                  </a:lnTo>
                                  <a:lnTo>
                                    <a:pt x="432" y="52"/>
                                  </a:lnTo>
                                  <a:lnTo>
                                    <a:pt x="495" y="41"/>
                                  </a:lnTo>
                                  <a:lnTo>
                                    <a:pt x="564" y="29"/>
                                  </a:lnTo>
                                  <a:lnTo>
                                    <a:pt x="616" y="22"/>
                                  </a:lnTo>
                                  <a:lnTo>
                                    <a:pt x="670" y="17"/>
                                  </a:lnTo>
                                  <a:lnTo>
                                    <a:pt x="727" y="11"/>
                                  </a:lnTo>
                                  <a:lnTo>
                                    <a:pt x="788" y="7"/>
                                  </a:lnTo>
                                  <a:lnTo>
                                    <a:pt x="851" y="4"/>
                                  </a:lnTo>
                                  <a:lnTo>
                                    <a:pt x="917" y="2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1060" y="0"/>
                                  </a:lnTo>
                                  <a:lnTo>
                                    <a:pt x="1107" y="0"/>
                                  </a:lnTo>
                                  <a:lnTo>
                                    <a:pt x="1155" y="1"/>
                                  </a:lnTo>
                                  <a:lnTo>
                                    <a:pt x="1203" y="1"/>
                                  </a:lnTo>
                                  <a:lnTo>
                                    <a:pt x="1252" y="2"/>
                                  </a:lnTo>
                                  <a:lnTo>
                                    <a:pt x="1300" y="4"/>
                                  </a:lnTo>
                                  <a:lnTo>
                                    <a:pt x="1348" y="7"/>
                                  </a:lnTo>
                                  <a:lnTo>
                                    <a:pt x="1397" y="9"/>
                                  </a:lnTo>
                                  <a:lnTo>
                                    <a:pt x="1446" y="11"/>
                                  </a:lnTo>
                                  <a:lnTo>
                                    <a:pt x="1496" y="15"/>
                                  </a:lnTo>
                                  <a:lnTo>
                                    <a:pt x="1545" y="18"/>
                                  </a:lnTo>
                                  <a:lnTo>
                                    <a:pt x="1596" y="21"/>
                                  </a:lnTo>
                                  <a:lnTo>
                                    <a:pt x="1647" y="26"/>
                                  </a:lnTo>
                                  <a:lnTo>
                                    <a:pt x="1697" y="30"/>
                                  </a:lnTo>
                                  <a:lnTo>
                                    <a:pt x="1748" y="35"/>
                                  </a:lnTo>
                                  <a:lnTo>
                                    <a:pt x="1799" y="41"/>
                                  </a:lnTo>
                                  <a:lnTo>
                                    <a:pt x="1850" y="46"/>
                                  </a:lnTo>
                                  <a:lnTo>
                                    <a:pt x="1912" y="53"/>
                                  </a:lnTo>
                                  <a:lnTo>
                                    <a:pt x="1972" y="60"/>
                                  </a:lnTo>
                                  <a:lnTo>
                                    <a:pt x="2031" y="68"/>
                                  </a:lnTo>
                                  <a:lnTo>
                                    <a:pt x="2087" y="76"/>
                                  </a:lnTo>
                                  <a:lnTo>
                                    <a:pt x="2141" y="85"/>
                                  </a:lnTo>
                                  <a:lnTo>
                                    <a:pt x="2193" y="93"/>
                                  </a:lnTo>
                                  <a:lnTo>
                                    <a:pt x="2243" y="102"/>
                                  </a:lnTo>
                                  <a:lnTo>
                                    <a:pt x="2292" y="112"/>
                                  </a:lnTo>
                                  <a:lnTo>
                                    <a:pt x="2338" y="121"/>
                                  </a:lnTo>
                                  <a:lnTo>
                                    <a:pt x="2383" y="131"/>
                                  </a:lnTo>
                                  <a:lnTo>
                                    <a:pt x="2426" y="143"/>
                                  </a:lnTo>
                                  <a:lnTo>
                                    <a:pt x="2466" y="153"/>
                                  </a:lnTo>
                                  <a:lnTo>
                                    <a:pt x="2506" y="164"/>
                                  </a:lnTo>
                                  <a:lnTo>
                                    <a:pt x="2543" y="177"/>
                                  </a:lnTo>
                                  <a:lnTo>
                                    <a:pt x="2578" y="188"/>
                                  </a:lnTo>
                                  <a:lnTo>
                                    <a:pt x="2611" y="201"/>
                                  </a:lnTo>
                                  <a:lnTo>
                                    <a:pt x="2600" y="217"/>
                                  </a:lnTo>
                                  <a:lnTo>
                                    <a:pt x="2586" y="234"/>
                                  </a:lnTo>
                                  <a:lnTo>
                                    <a:pt x="2569" y="252"/>
                                  </a:lnTo>
                                  <a:lnTo>
                                    <a:pt x="2547" y="271"/>
                                  </a:lnTo>
                                  <a:lnTo>
                                    <a:pt x="2524" y="290"/>
                                  </a:lnTo>
                                  <a:lnTo>
                                    <a:pt x="2496" y="312"/>
                                  </a:lnTo>
                                  <a:lnTo>
                                    <a:pt x="2465" y="334"/>
                                  </a:lnTo>
                                  <a:lnTo>
                                    <a:pt x="2430" y="356"/>
                                  </a:lnTo>
                                  <a:lnTo>
                                    <a:pt x="2403" y="372"/>
                                  </a:lnTo>
                                  <a:lnTo>
                                    <a:pt x="2375" y="387"/>
                                  </a:lnTo>
                                  <a:lnTo>
                                    <a:pt x="2348" y="403"/>
                                  </a:lnTo>
                                  <a:lnTo>
                                    <a:pt x="2321" y="419"/>
                                  </a:lnTo>
                                  <a:lnTo>
                                    <a:pt x="2294" y="435"/>
                                  </a:lnTo>
                                  <a:lnTo>
                                    <a:pt x="2266" y="450"/>
                                  </a:lnTo>
                                  <a:lnTo>
                                    <a:pt x="2239" y="465"/>
                                  </a:lnTo>
                                  <a:lnTo>
                                    <a:pt x="2212" y="481"/>
                                  </a:lnTo>
                                  <a:lnTo>
                                    <a:pt x="2202" y="448"/>
                                  </a:lnTo>
                                  <a:lnTo>
                                    <a:pt x="2217" y="446"/>
                                  </a:lnTo>
                                  <a:lnTo>
                                    <a:pt x="2215" y="407"/>
                                  </a:lnTo>
                                  <a:lnTo>
                                    <a:pt x="2256" y="391"/>
                                  </a:lnTo>
                                  <a:lnTo>
                                    <a:pt x="2220" y="378"/>
                                  </a:lnTo>
                                  <a:lnTo>
                                    <a:pt x="2207" y="386"/>
                                  </a:lnTo>
                                  <a:lnTo>
                                    <a:pt x="2194" y="393"/>
                                  </a:lnTo>
                                  <a:lnTo>
                                    <a:pt x="2178" y="400"/>
                                  </a:lnTo>
                                  <a:lnTo>
                                    <a:pt x="2161" y="407"/>
                                  </a:lnTo>
                                  <a:lnTo>
                                    <a:pt x="2125" y="423"/>
                                  </a:lnTo>
                                  <a:lnTo>
                                    <a:pt x="2082" y="438"/>
                                  </a:lnTo>
                                  <a:lnTo>
                                    <a:pt x="2034" y="453"/>
                                  </a:lnTo>
                                  <a:lnTo>
                                    <a:pt x="1993" y="466"/>
                                  </a:lnTo>
                                  <a:lnTo>
                                    <a:pt x="1963" y="478"/>
                                  </a:lnTo>
                                  <a:lnTo>
                                    <a:pt x="1943" y="487"/>
                                  </a:lnTo>
                                  <a:lnTo>
                                    <a:pt x="1921" y="480"/>
                                  </a:lnTo>
                                  <a:lnTo>
                                    <a:pt x="1906" y="474"/>
                                  </a:lnTo>
                                  <a:lnTo>
                                    <a:pt x="1897" y="471"/>
                                  </a:lnTo>
                                  <a:lnTo>
                                    <a:pt x="1893" y="470"/>
                                  </a:lnTo>
                                  <a:lnTo>
                                    <a:pt x="1857" y="471"/>
                                  </a:lnTo>
                                  <a:lnTo>
                                    <a:pt x="1820" y="472"/>
                                  </a:lnTo>
                                  <a:lnTo>
                                    <a:pt x="1782" y="474"/>
                                  </a:lnTo>
                                  <a:lnTo>
                                    <a:pt x="1742" y="478"/>
                                  </a:lnTo>
                                  <a:lnTo>
                                    <a:pt x="1701" y="482"/>
                                  </a:lnTo>
                                  <a:lnTo>
                                    <a:pt x="1658" y="488"/>
                                  </a:lnTo>
                                  <a:lnTo>
                                    <a:pt x="1614" y="494"/>
                                  </a:lnTo>
                                  <a:lnTo>
                                    <a:pt x="1569" y="500"/>
                                  </a:lnTo>
                                  <a:lnTo>
                                    <a:pt x="1523" y="509"/>
                                  </a:lnTo>
                                  <a:lnTo>
                                    <a:pt x="1476" y="519"/>
                                  </a:lnTo>
                                  <a:lnTo>
                                    <a:pt x="1426" y="528"/>
                                  </a:lnTo>
                                  <a:lnTo>
                                    <a:pt x="1377" y="539"/>
                                  </a:lnTo>
                                  <a:lnTo>
                                    <a:pt x="1325" y="551"/>
                                  </a:lnTo>
                                  <a:lnTo>
                                    <a:pt x="1272" y="564"/>
                                  </a:lnTo>
                                  <a:lnTo>
                                    <a:pt x="1218" y="578"/>
                                  </a:lnTo>
                                  <a:lnTo>
                                    <a:pt x="1163" y="592"/>
                                  </a:lnTo>
                                  <a:lnTo>
                                    <a:pt x="1096" y="612"/>
                                  </a:lnTo>
                                  <a:lnTo>
                                    <a:pt x="1033" y="631"/>
                                  </a:lnTo>
                                  <a:lnTo>
                                    <a:pt x="976" y="650"/>
                                  </a:lnTo>
                                  <a:lnTo>
                                    <a:pt x="922" y="670"/>
                                  </a:lnTo>
                                  <a:lnTo>
                                    <a:pt x="872" y="690"/>
                                  </a:lnTo>
                                  <a:lnTo>
                                    <a:pt x="827" y="710"/>
                                  </a:lnTo>
                                  <a:lnTo>
                                    <a:pt x="806" y="721"/>
                                  </a:lnTo>
                                  <a:lnTo>
                                    <a:pt x="787" y="731"/>
                                  </a:lnTo>
                                  <a:lnTo>
                                    <a:pt x="767" y="741"/>
                                  </a:lnTo>
                                  <a:lnTo>
                                    <a:pt x="749" y="752"/>
                                  </a:lnTo>
                                  <a:lnTo>
                                    <a:pt x="733" y="763"/>
                                  </a:lnTo>
                                  <a:lnTo>
                                    <a:pt x="718" y="773"/>
                                  </a:lnTo>
                                  <a:lnTo>
                                    <a:pt x="703" y="784"/>
                                  </a:lnTo>
                                  <a:lnTo>
                                    <a:pt x="690" y="794"/>
                                  </a:lnTo>
                                  <a:lnTo>
                                    <a:pt x="677" y="806"/>
                                  </a:lnTo>
                                  <a:lnTo>
                                    <a:pt x="666" y="816"/>
                                  </a:lnTo>
                                  <a:lnTo>
                                    <a:pt x="656" y="827"/>
                                  </a:lnTo>
                                  <a:lnTo>
                                    <a:pt x="647" y="839"/>
                                  </a:lnTo>
                                  <a:lnTo>
                                    <a:pt x="638" y="850"/>
                                  </a:lnTo>
                                  <a:lnTo>
                                    <a:pt x="631" y="861"/>
                                  </a:lnTo>
                                  <a:lnTo>
                                    <a:pt x="626" y="873"/>
                                  </a:lnTo>
                                  <a:lnTo>
                                    <a:pt x="621" y="884"/>
                                  </a:lnTo>
                                  <a:lnTo>
                                    <a:pt x="617" y="895"/>
                                  </a:lnTo>
                                  <a:lnTo>
                                    <a:pt x="614" y="907"/>
                                  </a:lnTo>
                                  <a:lnTo>
                                    <a:pt x="613" y="918"/>
                                  </a:lnTo>
                                  <a:lnTo>
                                    <a:pt x="612" y="931"/>
                                  </a:lnTo>
                                  <a:lnTo>
                                    <a:pt x="613" y="942"/>
                                  </a:lnTo>
                                  <a:lnTo>
                                    <a:pt x="614" y="954"/>
                                  </a:lnTo>
                                  <a:lnTo>
                                    <a:pt x="617" y="967"/>
                                  </a:lnTo>
                                  <a:lnTo>
                                    <a:pt x="621" y="981"/>
                                  </a:lnTo>
                                  <a:lnTo>
                                    <a:pt x="626" y="994"/>
                                  </a:lnTo>
                                  <a:lnTo>
                                    <a:pt x="632" y="1009"/>
                                  </a:lnTo>
                                  <a:lnTo>
                                    <a:pt x="639" y="1024"/>
                                  </a:lnTo>
                                  <a:lnTo>
                                    <a:pt x="647" y="1038"/>
                                  </a:lnTo>
                                  <a:lnTo>
                                    <a:pt x="612" y="1017"/>
                                  </a:lnTo>
                                  <a:lnTo>
                                    <a:pt x="620" y="1033"/>
                                  </a:lnTo>
                                  <a:lnTo>
                                    <a:pt x="629" y="1048"/>
                                  </a:lnTo>
                                  <a:lnTo>
                                    <a:pt x="638" y="1061"/>
                                  </a:lnTo>
                                  <a:lnTo>
                                    <a:pt x="648" y="1075"/>
                                  </a:lnTo>
                                  <a:lnTo>
                                    <a:pt x="659" y="1088"/>
                                  </a:lnTo>
                                  <a:lnTo>
                                    <a:pt x="672" y="1100"/>
                                  </a:lnTo>
                                  <a:lnTo>
                                    <a:pt x="685" y="1112"/>
                                  </a:lnTo>
                                  <a:lnTo>
                                    <a:pt x="699" y="1124"/>
                                  </a:lnTo>
                                  <a:lnTo>
                                    <a:pt x="680" y="1124"/>
                                  </a:lnTo>
                                  <a:lnTo>
                                    <a:pt x="645" y="1102"/>
                                  </a:lnTo>
                                  <a:lnTo>
                                    <a:pt x="647" y="1096"/>
                                  </a:lnTo>
                                  <a:lnTo>
                                    <a:pt x="612" y="1058"/>
                                  </a:lnTo>
                                  <a:lnTo>
                                    <a:pt x="601" y="1069"/>
                                  </a:lnTo>
                                  <a:lnTo>
                                    <a:pt x="579" y="1036"/>
                                  </a:lnTo>
                                  <a:lnTo>
                                    <a:pt x="626" y="1115"/>
                                  </a:lnTo>
                                  <a:lnTo>
                                    <a:pt x="626" y="1118"/>
                                  </a:lnTo>
                                  <a:lnTo>
                                    <a:pt x="627" y="1120"/>
                                  </a:lnTo>
                                  <a:lnTo>
                                    <a:pt x="629" y="1121"/>
                                  </a:lnTo>
                                  <a:lnTo>
                                    <a:pt x="631" y="1124"/>
                                  </a:lnTo>
                                  <a:lnTo>
                                    <a:pt x="583" y="1102"/>
                                  </a:lnTo>
                                  <a:lnTo>
                                    <a:pt x="579" y="1110"/>
                                  </a:lnTo>
                                  <a:lnTo>
                                    <a:pt x="682" y="1188"/>
                                  </a:lnTo>
                                  <a:lnTo>
                                    <a:pt x="677" y="1194"/>
                                  </a:lnTo>
                                  <a:lnTo>
                                    <a:pt x="682" y="1200"/>
                                  </a:lnTo>
                                  <a:lnTo>
                                    <a:pt x="666" y="1200"/>
                                  </a:lnTo>
                                  <a:lnTo>
                                    <a:pt x="672" y="1208"/>
                                  </a:lnTo>
                                  <a:lnTo>
                                    <a:pt x="591" y="1164"/>
                                  </a:lnTo>
                                  <a:lnTo>
                                    <a:pt x="610" y="1196"/>
                                  </a:lnTo>
                                  <a:lnTo>
                                    <a:pt x="620" y="1192"/>
                                  </a:lnTo>
                                  <a:lnTo>
                                    <a:pt x="618" y="1200"/>
                                  </a:lnTo>
                                  <a:lnTo>
                                    <a:pt x="674" y="1233"/>
                                  </a:lnTo>
                                  <a:lnTo>
                                    <a:pt x="650" y="1229"/>
                                  </a:lnTo>
                                  <a:lnTo>
                                    <a:pt x="701" y="1248"/>
                                  </a:lnTo>
                                  <a:lnTo>
                                    <a:pt x="677" y="1235"/>
                                  </a:lnTo>
                                  <a:lnTo>
                                    <a:pt x="722" y="1251"/>
                                  </a:lnTo>
                                  <a:lnTo>
                                    <a:pt x="709" y="1254"/>
                                  </a:lnTo>
                                  <a:lnTo>
                                    <a:pt x="790" y="1264"/>
                                  </a:lnTo>
                                  <a:lnTo>
                                    <a:pt x="788" y="1268"/>
                                  </a:lnTo>
                                  <a:lnTo>
                                    <a:pt x="788" y="1270"/>
                                  </a:lnTo>
                                  <a:lnTo>
                                    <a:pt x="789" y="1272"/>
                                  </a:lnTo>
                                  <a:lnTo>
                                    <a:pt x="791" y="1275"/>
                                  </a:lnTo>
                                  <a:lnTo>
                                    <a:pt x="795" y="1277"/>
                                  </a:lnTo>
                                  <a:lnTo>
                                    <a:pt x="802" y="1280"/>
                                  </a:lnTo>
                                  <a:lnTo>
                                    <a:pt x="814" y="1284"/>
                                  </a:lnTo>
                                  <a:lnTo>
                                    <a:pt x="827" y="1287"/>
                                  </a:lnTo>
                                  <a:lnTo>
                                    <a:pt x="845" y="1289"/>
                                  </a:lnTo>
                                  <a:lnTo>
                                    <a:pt x="867" y="1293"/>
                                  </a:lnTo>
                                  <a:lnTo>
                                    <a:pt x="890" y="1295"/>
                                  </a:lnTo>
                                  <a:lnTo>
                                    <a:pt x="879" y="1303"/>
                                  </a:lnTo>
                                  <a:lnTo>
                                    <a:pt x="901" y="1319"/>
                                  </a:lnTo>
                                  <a:lnTo>
                                    <a:pt x="960" y="1317"/>
                                  </a:lnTo>
                                  <a:lnTo>
                                    <a:pt x="1004" y="1325"/>
                                  </a:lnTo>
                                  <a:lnTo>
                                    <a:pt x="1001" y="1323"/>
                                  </a:lnTo>
                                  <a:lnTo>
                                    <a:pt x="998" y="1323"/>
                                  </a:lnTo>
                                  <a:lnTo>
                                    <a:pt x="997" y="1325"/>
                                  </a:lnTo>
                                  <a:lnTo>
                                    <a:pt x="995" y="1326"/>
                                  </a:lnTo>
                                  <a:lnTo>
                                    <a:pt x="994" y="1331"/>
                                  </a:lnTo>
                                  <a:lnTo>
                                    <a:pt x="993" y="1340"/>
                                  </a:lnTo>
                                  <a:lnTo>
                                    <a:pt x="990" y="1344"/>
                                  </a:lnTo>
                                  <a:lnTo>
                                    <a:pt x="985" y="1350"/>
                                  </a:lnTo>
                                  <a:lnTo>
                                    <a:pt x="978" y="1354"/>
                                  </a:lnTo>
                                  <a:lnTo>
                                    <a:pt x="977" y="1357"/>
                                  </a:lnTo>
                                  <a:lnTo>
                                    <a:pt x="985" y="1363"/>
                                  </a:lnTo>
                                  <a:lnTo>
                                    <a:pt x="1001" y="1363"/>
                                  </a:lnTo>
                                  <a:lnTo>
                                    <a:pt x="1040" y="1363"/>
                                  </a:lnTo>
                                  <a:lnTo>
                                    <a:pt x="1080" y="1362"/>
                                  </a:lnTo>
                                  <a:lnTo>
                                    <a:pt x="1121" y="1359"/>
                                  </a:lnTo>
                                  <a:lnTo>
                                    <a:pt x="1163" y="1355"/>
                                  </a:lnTo>
                                  <a:lnTo>
                                    <a:pt x="1205" y="1351"/>
                                  </a:lnTo>
                                  <a:lnTo>
                                    <a:pt x="1248" y="1344"/>
                                  </a:lnTo>
                                  <a:lnTo>
                                    <a:pt x="1292" y="1336"/>
                                  </a:lnTo>
                                  <a:lnTo>
                                    <a:pt x="1337" y="1327"/>
                                  </a:lnTo>
                                  <a:lnTo>
                                    <a:pt x="1382" y="1318"/>
                                  </a:lnTo>
                                  <a:lnTo>
                                    <a:pt x="1428" y="1305"/>
                                  </a:lnTo>
                                  <a:lnTo>
                                    <a:pt x="1476" y="1293"/>
                                  </a:lnTo>
                                  <a:lnTo>
                                    <a:pt x="1523" y="1279"/>
                                  </a:lnTo>
                                  <a:lnTo>
                                    <a:pt x="1571" y="1263"/>
                                  </a:lnTo>
                                  <a:lnTo>
                                    <a:pt x="1621" y="1247"/>
                                  </a:lnTo>
                                  <a:lnTo>
                                    <a:pt x="1670" y="1229"/>
                                  </a:lnTo>
                                  <a:lnTo>
                                    <a:pt x="1721" y="1210"/>
                                  </a:lnTo>
                                  <a:lnTo>
                                    <a:pt x="1774" y="1189"/>
                                  </a:lnTo>
                                  <a:lnTo>
                                    <a:pt x="1825" y="1168"/>
                                  </a:lnTo>
                                  <a:lnTo>
                                    <a:pt x="1875" y="1145"/>
                                  </a:lnTo>
                                  <a:lnTo>
                                    <a:pt x="1925" y="1121"/>
                                  </a:lnTo>
                                  <a:lnTo>
                                    <a:pt x="1973" y="1098"/>
                                  </a:lnTo>
                                  <a:lnTo>
                                    <a:pt x="2020" y="1074"/>
                                  </a:lnTo>
                                  <a:lnTo>
                                    <a:pt x="2068" y="1048"/>
                                  </a:lnTo>
                                  <a:lnTo>
                                    <a:pt x="2113" y="1021"/>
                                  </a:lnTo>
                                  <a:lnTo>
                                    <a:pt x="2158" y="995"/>
                                  </a:lnTo>
                                  <a:lnTo>
                                    <a:pt x="2201" y="968"/>
                                  </a:lnTo>
                                  <a:lnTo>
                                    <a:pt x="2243" y="940"/>
                                  </a:lnTo>
                                  <a:lnTo>
                                    <a:pt x="2285" y="911"/>
                                  </a:lnTo>
                                  <a:lnTo>
                                    <a:pt x="2326" y="882"/>
                                  </a:lnTo>
                                  <a:lnTo>
                                    <a:pt x="2365" y="851"/>
                                  </a:lnTo>
                                  <a:lnTo>
                                    <a:pt x="2404" y="821"/>
                                  </a:lnTo>
                                  <a:lnTo>
                                    <a:pt x="2441" y="789"/>
                                  </a:lnTo>
                                  <a:lnTo>
                                    <a:pt x="2482" y="752"/>
                                  </a:lnTo>
                                  <a:lnTo>
                                    <a:pt x="2520" y="715"/>
                                  </a:lnTo>
                                  <a:lnTo>
                                    <a:pt x="2557" y="679"/>
                                  </a:lnTo>
                                  <a:lnTo>
                                    <a:pt x="2591" y="641"/>
                                  </a:lnTo>
                                  <a:lnTo>
                                    <a:pt x="2623" y="605"/>
                                  </a:lnTo>
                                  <a:lnTo>
                                    <a:pt x="2653" y="567"/>
                                  </a:lnTo>
                                  <a:lnTo>
                                    <a:pt x="2680" y="529"/>
                                  </a:lnTo>
                                  <a:lnTo>
                                    <a:pt x="2706" y="491"/>
                                  </a:lnTo>
                                  <a:lnTo>
                                    <a:pt x="2729" y="454"/>
                                  </a:lnTo>
                                  <a:lnTo>
                                    <a:pt x="2750" y="415"/>
                                  </a:lnTo>
                                  <a:lnTo>
                                    <a:pt x="2769" y="377"/>
                                  </a:lnTo>
                                  <a:lnTo>
                                    <a:pt x="2786" y="338"/>
                                  </a:lnTo>
                                  <a:lnTo>
                                    <a:pt x="2799" y="299"/>
                                  </a:lnTo>
                                  <a:lnTo>
                                    <a:pt x="2812" y="261"/>
                                  </a:lnTo>
                                  <a:lnTo>
                                    <a:pt x="2822" y="221"/>
                                  </a:lnTo>
                                  <a:lnTo>
                                    <a:pt x="2830" y="181"/>
                                  </a:lnTo>
                                  <a:close/>
                                  <a:moveTo>
                                    <a:pt x="898" y="198"/>
                                  </a:moveTo>
                                  <a:lnTo>
                                    <a:pt x="852" y="201"/>
                                  </a:lnTo>
                                  <a:lnTo>
                                    <a:pt x="799" y="204"/>
                                  </a:lnTo>
                                  <a:lnTo>
                                    <a:pt x="740" y="209"/>
                                  </a:lnTo>
                                  <a:lnTo>
                                    <a:pt x="675" y="213"/>
                                  </a:lnTo>
                                  <a:lnTo>
                                    <a:pt x="603" y="219"/>
                                  </a:lnTo>
                                  <a:lnTo>
                                    <a:pt x="525" y="226"/>
                                  </a:lnTo>
                                  <a:lnTo>
                                    <a:pt x="441" y="234"/>
                                  </a:lnTo>
                                  <a:lnTo>
                                    <a:pt x="351" y="242"/>
                                  </a:lnTo>
                                  <a:lnTo>
                                    <a:pt x="342" y="236"/>
                                  </a:lnTo>
                                  <a:lnTo>
                                    <a:pt x="348" y="237"/>
                                  </a:lnTo>
                                  <a:lnTo>
                                    <a:pt x="353" y="236"/>
                                  </a:lnTo>
                                  <a:lnTo>
                                    <a:pt x="359" y="235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81" y="228"/>
                                  </a:lnTo>
                                  <a:lnTo>
                                    <a:pt x="399" y="220"/>
                                  </a:lnTo>
                                  <a:lnTo>
                                    <a:pt x="407" y="222"/>
                                  </a:lnTo>
                                  <a:lnTo>
                                    <a:pt x="425" y="222"/>
                                  </a:lnTo>
                                  <a:lnTo>
                                    <a:pt x="431" y="222"/>
                                  </a:lnTo>
                                  <a:lnTo>
                                    <a:pt x="434" y="221"/>
                                  </a:lnTo>
                                  <a:lnTo>
                                    <a:pt x="438" y="219"/>
                                  </a:lnTo>
                                  <a:lnTo>
                                    <a:pt x="443" y="218"/>
                                  </a:lnTo>
                                  <a:lnTo>
                                    <a:pt x="449" y="217"/>
                                  </a:lnTo>
                                  <a:lnTo>
                                    <a:pt x="465" y="215"/>
                                  </a:lnTo>
                                  <a:lnTo>
                                    <a:pt x="485" y="214"/>
                                  </a:lnTo>
                                  <a:lnTo>
                                    <a:pt x="505" y="214"/>
                                  </a:lnTo>
                                  <a:lnTo>
                                    <a:pt x="527" y="214"/>
                                  </a:lnTo>
                                  <a:lnTo>
                                    <a:pt x="549" y="214"/>
                                  </a:lnTo>
                                  <a:lnTo>
                                    <a:pt x="574" y="21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29" y="212"/>
                                  </a:lnTo>
                                  <a:lnTo>
                                    <a:pt x="659" y="211"/>
                                  </a:lnTo>
                                  <a:lnTo>
                                    <a:pt x="691" y="209"/>
                                  </a:lnTo>
                                  <a:lnTo>
                                    <a:pt x="726" y="206"/>
                                  </a:lnTo>
                                  <a:lnTo>
                                    <a:pt x="760" y="204"/>
                                  </a:lnTo>
                                  <a:lnTo>
                                    <a:pt x="789" y="203"/>
                                  </a:lnTo>
                                  <a:lnTo>
                                    <a:pt x="817" y="201"/>
                                  </a:lnTo>
                                  <a:lnTo>
                                    <a:pt x="841" y="200"/>
                                  </a:lnTo>
                                  <a:lnTo>
                                    <a:pt x="863" y="198"/>
                                  </a:lnTo>
                                  <a:lnTo>
                                    <a:pt x="882" y="198"/>
                                  </a:lnTo>
                                  <a:lnTo>
                                    <a:pt x="898" y="198"/>
                                  </a:lnTo>
                                  <a:close/>
                                  <a:moveTo>
                                    <a:pt x="426" y="242"/>
                                  </a:moveTo>
                                  <a:lnTo>
                                    <a:pt x="423" y="242"/>
                                  </a:lnTo>
                                  <a:lnTo>
                                    <a:pt x="423" y="236"/>
                                  </a:lnTo>
                                  <a:lnTo>
                                    <a:pt x="426" y="236"/>
                                  </a:lnTo>
                                  <a:lnTo>
                                    <a:pt x="426" y="242"/>
                                  </a:lnTo>
                                  <a:close/>
                                  <a:moveTo>
                                    <a:pt x="426" y="247"/>
                                  </a:moveTo>
                                  <a:lnTo>
                                    <a:pt x="423" y="247"/>
                                  </a:lnTo>
                                  <a:lnTo>
                                    <a:pt x="423" y="245"/>
                                  </a:lnTo>
                                  <a:lnTo>
                                    <a:pt x="426" y="245"/>
                                  </a:lnTo>
                                  <a:lnTo>
                                    <a:pt x="426" y="247"/>
                                  </a:lnTo>
                                  <a:close/>
                                  <a:moveTo>
                                    <a:pt x="405" y="250"/>
                                  </a:moveTo>
                                  <a:lnTo>
                                    <a:pt x="402" y="250"/>
                                  </a:lnTo>
                                  <a:lnTo>
                                    <a:pt x="402" y="247"/>
                                  </a:lnTo>
                                  <a:lnTo>
                                    <a:pt x="405" y="247"/>
                                  </a:lnTo>
                                  <a:lnTo>
                                    <a:pt x="405" y="250"/>
                                  </a:lnTo>
                                  <a:close/>
                                  <a:moveTo>
                                    <a:pt x="328" y="239"/>
                                  </a:moveTo>
                                  <a:lnTo>
                                    <a:pt x="322" y="240"/>
                                  </a:lnTo>
                                  <a:lnTo>
                                    <a:pt x="312" y="243"/>
                                  </a:lnTo>
                                  <a:lnTo>
                                    <a:pt x="299" y="247"/>
                                  </a:lnTo>
                                  <a:lnTo>
                                    <a:pt x="283" y="253"/>
                                  </a:lnTo>
                                  <a:lnTo>
                                    <a:pt x="240" y="253"/>
                                  </a:lnTo>
                                  <a:lnTo>
                                    <a:pt x="262" y="247"/>
                                  </a:lnTo>
                                  <a:lnTo>
                                    <a:pt x="283" y="244"/>
                                  </a:lnTo>
                                  <a:lnTo>
                                    <a:pt x="306" y="240"/>
                                  </a:lnTo>
                                  <a:lnTo>
                                    <a:pt x="328" y="239"/>
                                  </a:lnTo>
                                  <a:close/>
                                  <a:moveTo>
                                    <a:pt x="1020" y="1352"/>
                                  </a:moveTo>
                                  <a:lnTo>
                                    <a:pt x="1015" y="1354"/>
                                  </a:lnTo>
                                  <a:lnTo>
                                    <a:pt x="1012" y="1354"/>
                                  </a:lnTo>
                                  <a:lnTo>
                                    <a:pt x="1008" y="1354"/>
                                  </a:lnTo>
                                  <a:lnTo>
                                    <a:pt x="1012" y="1352"/>
                                  </a:lnTo>
                                  <a:lnTo>
                                    <a:pt x="1017" y="1350"/>
                                  </a:lnTo>
                                  <a:lnTo>
                                    <a:pt x="1019" y="1350"/>
                                  </a:lnTo>
                                  <a:lnTo>
                                    <a:pt x="1020" y="1352"/>
                                  </a:lnTo>
                                  <a:close/>
                                  <a:moveTo>
                                    <a:pt x="685" y="1145"/>
                                  </a:moveTo>
                                  <a:lnTo>
                                    <a:pt x="680" y="1143"/>
                                  </a:lnTo>
                                  <a:lnTo>
                                    <a:pt x="675" y="1141"/>
                                  </a:lnTo>
                                  <a:lnTo>
                                    <a:pt x="671" y="1136"/>
                                  </a:lnTo>
                                  <a:lnTo>
                                    <a:pt x="666" y="1132"/>
                                  </a:lnTo>
                                  <a:lnTo>
                                    <a:pt x="668" y="1132"/>
                                  </a:lnTo>
                                  <a:lnTo>
                                    <a:pt x="673" y="1132"/>
                                  </a:lnTo>
                                  <a:lnTo>
                                    <a:pt x="677" y="1134"/>
                                  </a:lnTo>
                                  <a:lnTo>
                                    <a:pt x="681" y="1136"/>
                                  </a:lnTo>
                                  <a:lnTo>
                                    <a:pt x="685" y="1140"/>
                                  </a:lnTo>
                                  <a:lnTo>
                                    <a:pt x="685" y="1145"/>
                                  </a:lnTo>
                                  <a:close/>
                                  <a:moveTo>
                                    <a:pt x="688" y="1155"/>
                                  </a:moveTo>
                                  <a:lnTo>
                                    <a:pt x="688" y="1158"/>
                                  </a:lnTo>
                                  <a:lnTo>
                                    <a:pt x="685" y="1159"/>
                                  </a:lnTo>
                                  <a:lnTo>
                                    <a:pt x="682" y="1159"/>
                                  </a:lnTo>
                                  <a:lnTo>
                                    <a:pt x="682" y="1155"/>
                                  </a:lnTo>
                                  <a:lnTo>
                                    <a:pt x="688" y="1155"/>
                                  </a:lnTo>
                                  <a:close/>
                                  <a:moveTo>
                                    <a:pt x="734" y="1229"/>
                                  </a:moveTo>
                                  <a:lnTo>
                                    <a:pt x="729" y="1229"/>
                                  </a:lnTo>
                                  <a:lnTo>
                                    <a:pt x="725" y="1228"/>
                                  </a:lnTo>
                                  <a:lnTo>
                                    <a:pt x="718" y="1226"/>
                                  </a:lnTo>
                                  <a:lnTo>
                                    <a:pt x="712" y="1222"/>
                                  </a:lnTo>
                                  <a:lnTo>
                                    <a:pt x="701" y="1218"/>
                                  </a:lnTo>
                                  <a:lnTo>
                                    <a:pt x="693" y="1216"/>
                                  </a:lnTo>
                                  <a:lnTo>
                                    <a:pt x="699" y="1217"/>
                                  </a:lnTo>
                                  <a:lnTo>
                                    <a:pt x="708" y="1219"/>
                                  </a:lnTo>
                                  <a:lnTo>
                                    <a:pt x="717" y="1220"/>
                                  </a:lnTo>
                                  <a:lnTo>
                                    <a:pt x="728" y="1221"/>
                                  </a:lnTo>
                                  <a:lnTo>
                                    <a:pt x="734" y="1229"/>
                                  </a:lnTo>
                                  <a:close/>
                                  <a:moveTo>
                                    <a:pt x="655" y="1210"/>
                                  </a:moveTo>
                                  <a:lnTo>
                                    <a:pt x="653" y="1210"/>
                                  </a:lnTo>
                                  <a:lnTo>
                                    <a:pt x="653" y="1205"/>
                                  </a:lnTo>
                                  <a:lnTo>
                                    <a:pt x="655" y="1205"/>
                                  </a:lnTo>
                                  <a:lnTo>
                                    <a:pt x="655" y="1210"/>
                                  </a:lnTo>
                                  <a:close/>
                                  <a:moveTo>
                                    <a:pt x="129" y="274"/>
                                  </a:moveTo>
                                  <a:lnTo>
                                    <a:pt x="131" y="273"/>
                                  </a:lnTo>
                                  <a:lnTo>
                                    <a:pt x="131" y="272"/>
                                  </a:lnTo>
                                  <a:lnTo>
                                    <a:pt x="129" y="267"/>
                                  </a:lnTo>
                                  <a:lnTo>
                                    <a:pt x="127" y="263"/>
                                  </a:lnTo>
                                  <a:lnTo>
                                    <a:pt x="127" y="274"/>
                                  </a:lnTo>
                                  <a:lnTo>
                                    <a:pt x="129" y="274"/>
                                  </a:lnTo>
                                  <a:close/>
                                  <a:moveTo>
                                    <a:pt x="960" y="1319"/>
                                  </a:moveTo>
                                  <a:lnTo>
                                    <a:pt x="941" y="1322"/>
                                  </a:lnTo>
                                  <a:lnTo>
                                    <a:pt x="944" y="1323"/>
                                  </a:lnTo>
                                  <a:lnTo>
                                    <a:pt x="946" y="1325"/>
                                  </a:lnTo>
                                  <a:lnTo>
                                    <a:pt x="950" y="1325"/>
                                  </a:lnTo>
                                  <a:lnTo>
                                    <a:pt x="954" y="1322"/>
                                  </a:lnTo>
                                  <a:lnTo>
                                    <a:pt x="960" y="1319"/>
                                  </a:lnTo>
                                  <a:close/>
                                  <a:moveTo>
                                    <a:pt x="966" y="1354"/>
                                  </a:moveTo>
                                  <a:lnTo>
                                    <a:pt x="962" y="1352"/>
                                  </a:lnTo>
                                  <a:lnTo>
                                    <a:pt x="960" y="1351"/>
                                  </a:lnTo>
                                  <a:lnTo>
                                    <a:pt x="955" y="1350"/>
                                  </a:lnTo>
                                  <a:lnTo>
                                    <a:pt x="952" y="1350"/>
                                  </a:lnTo>
                                  <a:lnTo>
                                    <a:pt x="950" y="1350"/>
                                  </a:lnTo>
                                  <a:lnTo>
                                    <a:pt x="945" y="1350"/>
                                  </a:lnTo>
                                  <a:lnTo>
                                    <a:pt x="939" y="1352"/>
                                  </a:lnTo>
                                  <a:lnTo>
                                    <a:pt x="942" y="1352"/>
                                  </a:lnTo>
                                  <a:lnTo>
                                    <a:pt x="944" y="1354"/>
                                  </a:lnTo>
                                  <a:lnTo>
                                    <a:pt x="949" y="1356"/>
                                  </a:lnTo>
                                  <a:lnTo>
                                    <a:pt x="952" y="1360"/>
                                  </a:lnTo>
                                  <a:lnTo>
                                    <a:pt x="958" y="1360"/>
                                  </a:lnTo>
                                  <a:lnTo>
                                    <a:pt x="962" y="1359"/>
                                  </a:lnTo>
                                  <a:lnTo>
                                    <a:pt x="965" y="1357"/>
                                  </a:lnTo>
                                  <a:lnTo>
                                    <a:pt x="966" y="1354"/>
                                  </a:lnTo>
                                  <a:close/>
                                  <a:moveTo>
                                    <a:pt x="838" y="1303"/>
                                  </a:moveTo>
                                  <a:lnTo>
                                    <a:pt x="815" y="1300"/>
                                  </a:lnTo>
                                  <a:lnTo>
                                    <a:pt x="824" y="1304"/>
                                  </a:lnTo>
                                  <a:lnTo>
                                    <a:pt x="831" y="1305"/>
                                  </a:lnTo>
                                  <a:lnTo>
                                    <a:pt x="834" y="1305"/>
                                  </a:lnTo>
                                  <a:lnTo>
                                    <a:pt x="836" y="1305"/>
                                  </a:lnTo>
                                  <a:lnTo>
                                    <a:pt x="838" y="1303"/>
                                  </a:lnTo>
                                  <a:close/>
                                  <a:moveTo>
                                    <a:pt x="784" y="1281"/>
                                  </a:moveTo>
                                  <a:lnTo>
                                    <a:pt x="773" y="1278"/>
                                  </a:lnTo>
                                  <a:lnTo>
                                    <a:pt x="757" y="1275"/>
                                  </a:lnTo>
                                  <a:lnTo>
                                    <a:pt x="739" y="1270"/>
                                  </a:lnTo>
                                  <a:lnTo>
                                    <a:pt x="718" y="1264"/>
                                  </a:lnTo>
                                  <a:lnTo>
                                    <a:pt x="729" y="1269"/>
                                  </a:lnTo>
                                  <a:lnTo>
                                    <a:pt x="744" y="1273"/>
                                  </a:lnTo>
                                  <a:lnTo>
                                    <a:pt x="763" y="1277"/>
                                  </a:lnTo>
                                  <a:lnTo>
                                    <a:pt x="784" y="1281"/>
                                  </a:lnTo>
                                  <a:close/>
                                  <a:moveTo>
                                    <a:pt x="666" y="1200"/>
                                  </a:moveTo>
                                  <a:lnTo>
                                    <a:pt x="666" y="1194"/>
                                  </a:lnTo>
                                  <a:lnTo>
                                    <a:pt x="664" y="1194"/>
                                  </a:lnTo>
                                  <a:lnTo>
                                    <a:pt x="664" y="1200"/>
                                  </a:lnTo>
                                  <a:lnTo>
                                    <a:pt x="666" y="1200"/>
                                  </a:lnTo>
                                  <a:close/>
                                  <a:moveTo>
                                    <a:pt x="769" y="1354"/>
                                  </a:moveTo>
                                  <a:lnTo>
                                    <a:pt x="761" y="1353"/>
                                  </a:lnTo>
                                  <a:lnTo>
                                    <a:pt x="749" y="1352"/>
                                  </a:lnTo>
                                  <a:lnTo>
                                    <a:pt x="739" y="1352"/>
                                  </a:lnTo>
                                  <a:lnTo>
                                    <a:pt x="749" y="1357"/>
                                  </a:lnTo>
                                  <a:lnTo>
                                    <a:pt x="761" y="1363"/>
                                  </a:lnTo>
                                  <a:lnTo>
                                    <a:pt x="763" y="1362"/>
                                  </a:lnTo>
                                  <a:lnTo>
                                    <a:pt x="764" y="1360"/>
                                  </a:lnTo>
                                  <a:lnTo>
                                    <a:pt x="766" y="1357"/>
                                  </a:lnTo>
                                  <a:lnTo>
                                    <a:pt x="769" y="1354"/>
                                  </a:lnTo>
                                  <a:close/>
                                  <a:moveTo>
                                    <a:pt x="709" y="1357"/>
                                  </a:moveTo>
                                  <a:lnTo>
                                    <a:pt x="699" y="1352"/>
                                  </a:lnTo>
                                  <a:lnTo>
                                    <a:pt x="697" y="1348"/>
                                  </a:lnTo>
                                  <a:lnTo>
                                    <a:pt x="693" y="1346"/>
                                  </a:lnTo>
                                  <a:lnTo>
                                    <a:pt x="689" y="1346"/>
                                  </a:lnTo>
                                  <a:lnTo>
                                    <a:pt x="682" y="1346"/>
                                  </a:lnTo>
                                  <a:lnTo>
                                    <a:pt x="676" y="1347"/>
                                  </a:lnTo>
                                  <a:lnTo>
                                    <a:pt x="672" y="1346"/>
                                  </a:lnTo>
                                  <a:lnTo>
                                    <a:pt x="668" y="1344"/>
                                  </a:lnTo>
                                  <a:lnTo>
                                    <a:pt x="666" y="1340"/>
                                  </a:lnTo>
                                  <a:lnTo>
                                    <a:pt x="650" y="1338"/>
                                  </a:lnTo>
                                  <a:lnTo>
                                    <a:pt x="623" y="1330"/>
                                  </a:lnTo>
                                  <a:lnTo>
                                    <a:pt x="583" y="1318"/>
                                  </a:lnTo>
                                  <a:lnTo>
                                    <a:pt x="531" y="1300"/>
                                  </a:lnTo>
                                  <a:lnTo>
                                    <a:pt x="547" y="1310"/>
                                  </a:lnTo>
                                  <a:lnTo>
                                    <a:pt x="564" y="1319"/>
                                  </a:lnTo>
                                  <a:lnTo>
                                    <a:pt x="583" y="1327"/>
                                  </a:lnTo>
                                  <a:lnTo>
                                    <a:pt x="604" y="1335"/>
                                  </a:lnTo>
                                  <a:lnTo>
                                    <a:pt x="628" y="1342"/>
                                  </a:lnTo>
                                  <a:lnTo>
                                    <a:pt x="653" y="1347"/>
                                  </a:lnTo>
                                  <a:lnTo>
                                    <a:pt x="680" y="1353"/>
                                  </a:lnTo>
                                  <a:lnTo>
                                    <a:pt x="709" y="1357"/>
                                  </a:lnTo>
                                  <a:close/>
                                  <a:moveTo>
                                    <a:pt x="504" y="1286"/>
                                  </a:moveTo>
                                  <a:lnTo>
                                    <a:pt x="494" y="1278"/>
                                  </a:lnTo>
                                  <a:lnTo>
                                    <a:pt x="485" y="1269"/>
                                  </a:lnTo>
                                  <a:lnTo>
                                    <a:pt x="476" y="1260"/>
                                  </a:lnTo>
                                  <a:lnTo>
                                    <a:pt x="468" y="1250"/>
                                  </a:lnTo>
                                  <a:lnTo>
                                    <a:pt x="459" y="1239"/>
                                  </a:lnTo>
                                  <a:lnTo>
                                    <a:pt x="452" y="1228"/>
                                  </a:lnTo>
                                  <a:lnTo>
                                    <a:pt x="444" y="1218"/>
                                  </a:lnTo>
                                  <a:lnTo>
                                    <a:pt x="438" y="1206"/>
                                  </a:lnTo>
                                  <a:lnTo>
                                    <a:pt x="432" y="1194"/>
                                  </a:lnTo>
                                  <a:lnTo>
                                    <a:pt x="426" y="1183"/>
                                  </a:lnTo>
                                  <a:lnTo>
                                    <a:pt x="421" y="1170"/>
                                  </a:lnTo>
                                  <a:lnTo>
                                    <a:pt x="416" y="1157"/>
                                  </a:lnTo>
                                  <a:lnTo>
                                    <a:pt x="408" y="1130"/>
                                  </a:lnTo>
                                  <a:lnTo>
                                    <a:pt x="402" y="1102"/>
                                  </a:lnTo>
                                  <a:lnTo>
                                    <a:pt x="399" y="1113"/>
                                  </a:lnTo>
                                  <a:lnTo>
                                    <a:pt x="399" y="1126"/>
                                  </a:lnTo>
                                  <a:lnTo>
                                    <a:pt x="399" y="1142"/>
                                  </a:lnTo>
                                  <a:lnTo>
                                    <a:pt x="402" y="1157"/>
                                  </a:lnTo>
                                  <a:lnTo>
                                    <a:pt x="405" y="1171"/>
                                  </a:lnTo>
                                  <a:lnTo>
                                    <a:pt x="410" y="1186"/>
                                  </a:lnTo>
                                  <a:lnTo>
                                    <a:pt x="415" y="1200"/>
                                  </a:lnTo>
                                  <a:lnTo>
                                    <a:pt x="422" y="1213"/>
                                  </a:lnTo>
                                  <a:lnTo>
                                    <a:pt x="430" y="1227"/>
                                  </a:lnTo>
                                  <a:lnTo>
                                    <a:pt x="440" y="1241"/>
                                  </a:lnTo>
                                  <a:lnTo>
                                    <a:pt x="448" y="1248"/>
                                  </a:lnTo>
                                  <a:lnTo>
                                    <a:pt x="461" y="1259"/>
                                  </a:lnTo>
                                  <a:lnTo>
                                    <a:pt x="480" y="1271"/>
                                  </a:lnTo>
                                  <a:lnTo>
                                    <a:pt x="504" y="1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94"/>
                          <wps:cNvSpPr>
                            <a:spLocks noEditPoints="1"/>
                          </wps:cNvSpPr>
                          <wps:spPr bwMode="auto">
                            <a:xfrm>
                              <a:off x="4497" y="211"/>
                              <a:ext cx="260" cy="270"/>
                            </a:xfrm>
                            <a:custGeom>
                              <a:avLst/>
                              <a:gdLst>
                                <a:gd name="T0" fmla="*/ 1388 w 1563"/>
                                <a:gd name="T1" fmla="*/ 799 h 1618"/>
                                <a:gd name="T2" fmla="*/ 1179 w 1563"/>
                                <a:gd name="T3" fmla="*/ 656 h 1618"/>
                                <a:gd name="T4" fmla="*/ 1119 w 1563"/>
                                <a:gd name="T5" fmla="*/ 617 h 1618"/>
                                <a:gd name="T6" fmla="*/ 1044 w 1563"/>
                                <a:gd name="T7" fmla="*/ 573 h 1618"/>
                                <a:gd name="T8" fmla="*/ 955 w 1563"/>
                                <a:gd name="T9" fmla="*/ 521 h 1618"/>
                                <a:gd name="T10" fmla="*/ 951 w 1563"/>
                                <a:gd name="T11" fmla="*/ 498 h 1618"/>
                                <a:gd name="T12" fmla="*/ 831 w 1563"/>
                                <a:gd name="T13" fmla="*/ 465 h 1618"/>
                                <a:gd name="T14" fmla="*/ 778 w 1563"/>
                                <a:gd name="T15" fmla="*/ 434 h 1618"/>
                                <a:gd name="T16" fmla="*/ 1501 w 1563"/>
                                <a:gd name="T17" fmla="*/ 1036 h 1618"/>
                                <a:gd name="T18" fmla="*/ 1430 w 1563"/>
                                <a:gd name="T19" fmla="*/ 1013 h 1618"/>
                                <a:gd name="T20" fmla="*/ 1476 w 1563"/>
                                <a:gd name="T21" fmla="*/ 1240 h 1618"/>
                                <a:gd name="T22" fmla="*/ 1385 w 1563"/>
                                <a:gd name="T23" fmla="*/ 1335 h 1618"/>
                                <a:gd name="T24" fmla="*/ 1097 w 1563"/>
                                <a:gd name="T25" fmla="*/ 1540 h 1618"/>
                                <a:gd name="T26" fmla="*/ 906 w 1563"/>
                                <a:gd name="T27" fmla="*/ 1601 h 1618"/>
                                <a:gd name="T28" fmla="*/ 532 w 1563"/>
                                <a:gd name="T29" fmla="*/ 1613 h 1618"/>
                                <a:gd name="T30" fmla="*/ 199 w 1563"/>
                                <a:gd name="T31" fmla="*/ 1580 h 1618"/>
                                <a:gd name="T32" fmla="*/ 69 w 1563"/>
                                <a:gd name="T33" fmla="*/ 1545 h 1618"/>
                                <a:gd name="T34" fmla="*/ 409 w 1563"/>
                                <a:gd name="T35" fmla="*/ 1555 h 1618"/>
                                <a:gd name="T36" fmla="*/ 560 w 1563"/>
                                <a:gd name="T37" fmla="*/ 1546 h 1618"/>
                                <a:gd name="T38" fmla="*/ 822 w 1563"/>
                                <a:gd name="T39" fmla="*/ 1513 h 1618"/>
                                <a:gd name="T40" fmla="*/ 1059 w 1563"/>
                                <a:gd name="T41" fmla="*/ 1480 h 1618"/>
                                <a:gd name="T42" fmla="*/ 1180 w 1563"/>
                                <a:gd name="T43" fmla="*/ 1354 h 1618"/>
                                <a:gd name="T44" fmla="*/ 980 w 1563"/>
                                <a:gd name="T45" fmla="*/ 1131 h 1618"/>
                                <a:gd name="T46" fmla="*/ 329 w 1563"/>
                                <a:gd name="T47" fmla="*/ 694 h 1618"/>
                                <a:gd name="T48" fmla="*/ 284 w 1563"/>
                                <a:gd name="T49" fmla="*/ 498 h 1618"/>
                                <a:gd name="T50" fmla="*/ 412 w 1563"/>
                                <a:gd name="T51" fmla="*/ 336 h 1618"/>
                                <a:gd name="T52" fmla="*/ 871 w 1563"/>
                                <a:gd name="T53" fmla="*/ 96 h 1618"/>
                                <a:gd name="T54" fmla="*/ 1304 w 1563"/>
                                <a:gd name="T55" fmla="*/ 0 h 1618"/>
                                <a:gd name="T56" fmla="*/ 1512 w 1563"/>
                                <a:gd name="T57" fmla="*/ 67 h 1618"/>
                                <a:gd name="T58" fmla="*/ 1206 w 1563"/>
                                <a:gd name="T59" fmla="*/ 44 h 1618"/>
                                <a:gd name="T60" fmla="*/ 718 w 1563"/>
                                <a:gd name="T61" fmla="*/ 211 h 1618"/>
                                <a:gd name="T62" fmla="*/ 748 w 1563"/>
                                <a:gd name="T63" fmla="*/ 380 h 1618"/>
                                <a:gd name="T64" fmla="*/ 759 w 1563"/>
                                <a:gd name="T65" fmla="*/ 420 h 1618"/>
                                <a:gd name="T66" fmla="*/ 956 w 1563"/>
                                <a:gd name="T67" fmla="*/ 556 h 1618"/>
                                <a:gd name="T68" fmla="*/ 1234 w 1563"/>
                                <a:gd name="T69" fmla="*/ 683 h 1618"/>
                                <a:gd name="T70" fmla="*/ 1273 w 1563"/>
                                <a:gd name="T71" fmla="*/ 754 h 1618"/>
                                <a:gd name="T72" fmla="*/ 1325 w 1563"/>
                                <a:gd name="T73" fmla="*/ 764 h 1618"/>
                                <a:gd name="T74" fmla="*/ 1511 w 1563"/>
                                <a:gd name="T75" fmla="*/ 978 h 1618"/>
                                <a:gd name="T76" fmla="*/ 1447 w 1563"/>
                                <a:gd name="T77" fmla="*/ 893 h 1618"/>
                                <a:gd name="T78" fmla="*/ 1492 w 1563"/>
                                <a:gd name="T79" fmla="*/ 1050 h 1618"/>
                                <a:gd name="T80" fmla="*/ 1162 w 1563"/>
                                <a:gd name="T81" fmla="*/ 714 h 1618"/>
                                <a:gd name="T82" fmla="*/ 1069 w 1563"/>
                                <a:gd name="T83" fmla="*/ 656 h 1618"/>
                                <a:gd name="T84" fmla="*/ 1318 w 1563"/>
                                <a:gd name="T85" fmla="*/ 905 h 1618"/>
                                <a:gd name="T86" fmla="*/ 1155 w 1563"/>
                                <a:gd name="T87" fmla="*/ 745 h 1618"/>
                                <a:gd name="T88" fmla="*/ 1279 w 1563"/>
                                <a:gd name="T89" fmla="*/ 873 h 1618"/>
                                <a:gd name="T90" fmla="*/ 1044 w 1563"/>
                                <a:gd name="T91" fmla="*/ 641 h 1618"/>
                                <a:gd name="T92" fmla="*/ 1180 w 1563"/>
                                <a:gd name="T93" fmla="*/ 803 h 1618"/>
                                <a:gd name="T94" fmla="*/ 971 w 1563"/>
                                <a:gd name="T95" fmla="*/ 584 h 1618"/>
                                <a:gd name="T96" fmla="*/ 1050 w 1563"/>
                                <a:gd name="T97" fmla="*/ 684 h 1618"/>
                                <a:gd name="T98" fmla="*/ 1119 w 1563"/>
                                <a:gd name="T99" fmla="*/ 758 h 1618"/>
                                <a:gd name="T100" fmla="*/ 1018 w 1563"/>
                                <a:gd name="T101" fmla="*/ 697 h 1618"/>
                                <a:gd name="T102" fmla="*/ 924 w 1563"/>
                                <a:gd name="T103" fmla="*/ 609 h 1618"/>
                                <a:gd name="T104" fmla="*/ 1207 w 1563"/>
                                <a:gd name="T105" fmla="*/ 1157 h 1618"/>
                                <a:gd name="T106" fmla="*/ 927 w 1563"/>
                                <a:gd name="T107" fmla="*/ 928 h 1618"/>
                                <a:gd name="T108" fmla="*/ 1096 w 1563"/>
                                <a:gd name="T109" fmla="*/ 1064 h 1618"/>
                                <a:gd name="T110" fmla="*/ 1285 w 1563"/>
                                <a:gd name="T111" fmla="*/ 1289 h 1618"/>
                                <a:gd name="T112" fmla="*/ 742 w 1563"/>
                                <a:gd name="T113" fmla="*/ 815 h 1618"/>
                                <a:gd name="T114" fmla="*/ 653 w 1563"/>
                                <a:gd name="T115" fmla="*/ 762 h 1618"/>
                                <a:gd name="T116" fmla="*/ 560 w 1563"/>
                                <a:gd name="T117" fmla="*/ 707 h 1618"/>
                                <a:gd name="T118" fmla="*/ 468 w 1563"/>
                                <a:gd name="T119" fmla="*/ 656 h 1618"/>
                                <a:gd name="T120" fmla="*/ 379 w 1563"/>
                                <a:gd name="T121" fmla="*/ 584 h 1618"/>
                                <a:gd name="T122" fmla="*/ 892 w 1563"/>
                                <a:gd name="T123" fmla="*/ 1528 h 16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63" h="1618">
                                  <a:moveTo>
                                    <a:pt x="1403" y="813"/>
                                  </a:moveTo>
                                  <a:lnTo>
                                    <a:pt x="1399" y="811"/>
                                  </a:lnTo>
                                  <a:lnTo>
                                    <a:pt x="1388" y="804"/>
                                  </a:lnTo>
                                  <a:lnTo>
                                    <a:pt x="1374" y="793"/>
                                  </a:lnTo>
                                  <a:lnTo>
                                    <a:pt x="1355" y="777"/>
                                  </a:lnTo>
                                  <a:lnTo>
                                    <a:pt x="1341" y="767"/>
                                  </a:lnTo>
                                  <a:lnTo>
                                    <a:pt x="1342" y="766"/>
                                  </a:lnTo>
                                  <a:lnTo>
                                    <a:pt x="1343" y="766"/>
                                  </a:lnTo>
                                  <a:lnTo>
                                    <a:pt x="1346" y="766"/>
                                  </a:lnTo>
                                  <a:lnTo>
                                    <a:pt x="1349" y="767"/>
                                  </a:lnTo>
                                  <a:lnTo>
                                    <a:pt x="1361" y="776"/>
                                  </a:lnTo>
                                  <a:lnTo>
                                    <a:pt x="1374" y="786"/>
                                  </a:lnTo>
                                  <a:lnTo>
                                    <a:pt x="1388" y="799"/>
                                  </a:lnTo>
                                  <a:lnTo>
                                    <a:pt x="1403" y="813"/>
                                  </a:lnTo>
                                  <a:close/>
                                  <a:moveTo>
                                    <a:pt x="1336" y="756"/>
                                  </a:moveTo>
                                  <a:lnTo>
                                    <a:pt x="1332" y="758"/>
                                  </a:lnTo>
                                  <a:lnTo>
                                    <a:pt x="1329" y="758"/>
                                  </a:lnTo>
                                  <a:lnTo>
                                    <a:pt x="1325" y="754"/>
                                  </a:lnTo>
                                  <a:lnTo>
                                    <a:pt x="1322" y="751"/>
                                  </a:lnTo>
                                  <a:lnTo>
                                    <a:pt x="1327" y="751"/>
                                  </a:lnTo>
                                  <a:lnTo>
                                    <a:pt x="1330" y="752"/>
                                  </a:lnTo>
                                  <a:lnTo>
                                    <a:pt x="1333" y="753"/>
                                  </a:lnTo>
                                  <a:lnTo>
                                    <a:pt x="1336" y="756"/>
                                  </a:lnTo>
                                  <a:close/>
                                  <a:moveTo>
                                    <a:pt x="1185" y="660"/>
                                  </a:moveTo>
                                  <a:lnTo>
                                    <a:pt x="1177" y="656"/>
                                  </a:lnTo>
                                  <a:lnTo>
                                    <a:pt x="1179" y="656"/>
                                  </a:lnTo>
                                  <a:lnTo>
                                    <a:pt x="1185" y="660"/>
                                  </a:lnTo>
                                  <a:close/>
                                  <a:moveTo>
                                    <a:pt x="1163" y="644"/>
                                  </a:moveTo>
                                  <a:lnTo>
                                    <a:pt x="1160" y="644"/>
                                  </a:lnTo>
                                  <a:lnTo>
                                    <a:pt x="1155" y="644"/>
                                  </a:lnTo>
                                  <a:lnTo>
                                    <a:pt x="1153" y="643"/>
                                  </a:lnTo>
                                  <a:lnTo>
                                    <a:pt x="1150" y="642"/>
                                  </a:lnTo>
                                  <a:lnTo>
                                    <a:pt x="1148" y="640"/>
                                  </a:lnTo>
                                  <a:lnTo>
                                    <a:pt x="1145" y="638"/>
                                  </a:lnTo>
                                  <a:lnTo>
                                    <a:pt x="1143" y="634"/>
                                  </a:lnTo>
                                  <a:lnTo>
                                    <a:pt x="1142" y="631"/>
                                  </a:lnTo>
                                  <a:lnTo>
                                    <a:pt x="1163" y="644"/>
                                  </a:lnTo>
                                  <a:close/>
                                  <a:moveTo>
                                    <a:pt x="1128" y="623"/>
                                  </a:moveTo>
                                  <a:lnTo>
                                    <a:pt x="1119" y="617"/>
                                  </a:lnTo>
                                  <a:lnTo>
                                    <a:pt x="1108" y="610"/>
                                  </a:lnTo>
                                  <a:lnTo>
                                    <a:pt x="1095" y="603"/>
                                  </a:lnTo>
                                  <a:lnTo>
                                    <a:pt x="1080" y="596"/>
                                  </a:lnTo>
                                  <a:lnTo>
                                    <a:pt x="1092" y="600"/>
                                  </a:lnTo>
                                  <a:lnTo>
                                    <a:pt x="1104" y="606"/>
                                  </a:lnTo>
                                  <a:lnTo>
                                    <a:pt x="1116" y="614"/>
                                  </a:lnTo>
                                  <a:lnTo>
                                    <a:pt x="1128" y="623"/>
                                  </a:lnTo>
                                  <a:close/>
                                  <a:moveTo>
                                    <a:pt x="1072" y="584"/>
                                  </a:moveTo>
                                  <a:lnTo>
                                    <a:pt x="1068" y="585"/>
                                  </a:lnTo>
                                  <a:lnTo>
                                    <a:pt x="1064" y="585"/>
                                  </a:lnTo>
                                  <a:lnTo>
                                    <a:pt x="1060" y="584"/>
                                  </a:lnTo>
                                  <a:lnTo>
                                    <a:pt x="1055" y="581"/>
                                  </a:lnTo>
                                  <a:lnTo>
                                    <a:pt x="1044" y="573"/>
                                  </a:lnTo>
                                  <a:lnTo>
                                    <a:pt x="1032" y="560"/>
                                  </a:lnTo>
                                  <a:lnTo>
                                    <a:pt x="1035" y="563"/>
                                  </a:lnTo>
                                  <a:lnTo>
                                    <a:pt x="1043" y="567"/>
                                  </a:lnTo>
                                  <a:lnTo>
                                    <a:pt x="1055" y="575"/>
                                  </a:lnTo>
                                  <a:lnTo>
                                    <a:pt x="1072" y="584"/>
                                  </a:lnTo>
                                  <a:close/>
                                  <a:moveTo>
                                    <a:pt x="1012" y="549"/>
                                  </a:moveTo>
                                  <a:lnTo>
                                    <a:pt x="1007" y="547"/>
                                  </a:lnTo>
                                  <a:lnTo>
                                    <a:pt x="1009" y="547"/>
                                  </a:lnTo>
                                  <a:lnTo>
                                    <a:pt x="1012" y="549"/>
                                  </a:lnTo>
                                  <a:close/>
                                  <a:moveTo>
                                    <a:pt x="999" y="541"/>
                                  </a:moveTo>
                                  <a:lnTo>
                                    <a:pt x="990" y="538"/>
                                  </a:lnTo>
                                  <a:lnTo>
                                    <a:pt x="975" y="531"/>
                                  </a:lnTo>
                                  <a:lnTo>
                                    <a:pt x="955" y="521"/>
                                  </a:lnTo>
                                  <a:lnTo>
                                    <a:pt x="930" y="507"/>
                                  </a:lnTo>
                                  <a:lnTo>
                                    <a:pt x="906" y="492"/>
                                  </a:lnTo>
                                  <a:lnTo>
                                    <a:pt x="886" y="481"/>
                                  </a:lnTo>
                                  <a:lnTo>
                                    <a:pt x="874" y="472"/>
                                  </a:lnTo>
                                  <a:lnTo>
                                    <a:pt x="866" y="465"/>
                                  </a:lnTo>
                                  <a:lnTo>
                                    <a:pt x="877" y="466"/>
                                  </a:lnTo>
                                  <a:lnTo>
                                    <a:pt x="885" y="466"/>
                                  </a:lnTo>
                                  <a:lnTo>
                                    <a:pt x="890" y="466"/>
                                  </a:lnTo>
                                  <a:lnTo>
                                    <a:pt x="891" y="465"/>
                                  </a:lnTo>
                                  <a:lnTo>
                                    <a:pt x="895" y="468"/>
                                  </a:lnTo>
                                  <a:lnTo>
                                    <a:pt x="907" y="475"/>
                                  </a:lnTo>
                                  <a:lnTo>
                                    <a:pt x="926" y="485"/>
                                  </a:lnTo>
                                  <a:lnTo>
                                    <a:pt x="951" y="498"/>
                                  </a:lnTo>
                                  <a:lnTo>
                                    <a:pt x="949" y="501"/>
                                  </a:lnTo>
                                  <a:lnTo>
                                    <a:pt x="947" y="508"/>
                                  </a:lnTo>
                                  <a:lnTo>
                                    <a:pt x="957" y="515"/>
                                  </a:lnTo>
                                  <a:lnTo>
                                    <a:pt x="969" y="522"/>
                                  </a:lnTo>
                                  <a:lnTo>
                                    <a:pt x="982" y="531"/>
                                  </a:lnTo>
                                  <a:lnTo>
                                    <a:pt x="999" y="541"/>
                                  </a:lnTo>
                                  <a:close/>
                                  <a:moveTo>
                                    <a:pt x="880" y="465"/>
                                  </a:moveTo>
                                  <a:lnTo>
                                    <a:pt x="875" y="459"/>
                                  </a:lnTo>
                                  <a:lnTo>
                                    <a:pt x="879" y="459"/>
                                  </a:lnTo>
                                  <a:lnTo>
                                    <a:pt x="880" y="460"/>
                                  </a:lnTo>
                                  <a:lnTo>
                                    <a:pt x="881" y="463"/>
                                  </a:lnTo>
                                  <a:lnTo>
                                    <a:pt x="880" y="465"/>
                                  </a:lnTo>
                                  <a:close/>
                                  <a:moveTo>
                                    <a:pt x="831" y="465"/>
                                  </a:moveTo>
                                  <a:lnTo>
                                    <a:pt x="829" y="468"/>
                                  </a:lnTo>
                                  <a:lnTo>
                                    <a:pt x="826" y="471"/>
                                  </a:lnTo>
                                  <a:lnTo>
                                    <a:pt x="823" y="468"/>
                                  </a:lnTo>
                                  <a:lnTo>
                                    <a:pt x="821" y="466"/>
                                  </a:lnTo>
                                  <a:lnTo>
                                    <a:pt x="820" y="463"/>
                                  </a:lnTo>
                                  <a:lnTo>
                                    <a:pt x="818" y="459"/>
                                  </a:lnTo>
                                  <a:lnTo>
                                    <a:pt x="831" y="465"/>
                                  </a:lnTo>
                                  <a:close/>
                                  <a:moveTo>
                                    <a:pt x="808" y="451"/>
                                  </a:moveTo>
                                  <a:lnTo>
                                    <a:pt x="802" y="450"/>
                                  </a:lnTo>
                                  <a:lnTo>
                                    <a:pt x="794" y="446"/>
                                  </a:lnTo>
                                  <a:lnTo>
                                    <a:pt x="784" y="439"/>
                                  </a:lnTo>
                                  <a:lnTo>
                                    <a:pt x="773" y="430"/>
                                  </a:lnTo>
                                  <a:lnTo>
                                    <a:pt x="778" y="434"/>
                                  </a:lnTo>
                                  <a:lnTo>
                                    <a:pt x="786" y="439"/>
                                  </a:lnTo>
                                  <a:lnTo>
                                    <a:pt x="796" y="445"/>
                                  </a:lnTo>
                                  <a:lnTo>
                                    <a:pt x="808" y="451"/>
                                  </a:lnTo>
                                  <a:close/>
                                  <a:moveTo>
                                    <a:pt x="1563" y="1058"/>
                                  </a:moveTo>
                                  <a:lnTo>
                                    <a:pt x="1554" y="1050"/>
                                  </a:lnTo>
                                  <a:lnTo>
                                    <a:pt x="1545" y="1039"/>
                                  </a:lnTo>
                                  <a:lnTo>
                                    <a:pt x="1535" y="1027"/>
                                  </a:lnTo>
                                  <a:lnTo>
                                    <a:pt x="1525" y="1012"/>
                                  </a:lnTo>
                                  <a:lnTo>
                                    <a:pt x="1525" y="1034"/>
                                  </a:lnTo>
                                  <a:lnTo>
                                    <a:pt x="1516" y="1031"/>
                                  </a:lnTo>
                                  <a:lnTo>
                                    <a:pt x="1503" y="1030"/>
                                  </a:lnTo>
                                  <a:lnTo>
                                    <a:pt x="1509" y="1036"/>
                                  </a:lnTo>
                                  <a:lnTo>
                                    <a:pt x="1501" y="1036"/>
                                  </a:lnTo>
                                  <a:lnTo>
                                    <a:pt x="1517" y="1085"/>
                                  </a:lnTo>
                                  <a:lnTo>
                                    <a:pt x="1501" y="1069"/>
                                  </a:lnTo>
                                  <a:lnTo>
                                    <a:pt x="1503" y="1088"/>
                                  </a:lnTo>
                                  <a:lnTo>
                                    <a:pt x="1504" y="1105"/>
                                  </a:lnTo>
                                  <a:lnTo>
                                    <a:pt x="1504" y="1118"/>
                                  </a:lnTo>
                                  <a:lnTo>
                                    <a:pt x="1503" y="1126"/>
                                  </a:lnTo>
                                  <a:lnTo>
                                    <a:pt x="1492" y="1105"/>
                                  </a:lnTo>
                                  <a:lnTo>
                                    <a:pt x="1482" y="1087"/>
                                  </a:lnTo>
                                  <a:lnTo>
                                    <a:pt x="1472" y="1069"/>
                                  </a:lnTo>
                                  <a:lnTo>
                                    <a:pt x="1461" y="1053"/>
                                  </a:lnTo>
                                  <a:lnTo>
                                    <a:pt x="1450" y="1038"/>
                                  </a:lnTo>
                                  <a:lnTo>
                                    <a:pt x="1440" y="1026"/>
                                  </a:lnTo>
                                  <a:lnTo>
                                    <a:pt x="1430" y="1013"/>
                                  </a:lnTo>
                                  <a:lnTo>
                                    <a:pt x="1420" y="1003"/>
                                  </a:lnTo>
                                  <a:lnTo>
                                    <a:pt x="1439" y="1041"/>
                                  </a:lnTo>
                                  <a:lnTo>
                                    <a:pt x="1456" y="1073"/>
                                  </a:lnTo>
                                  <a:lnTo>
                                    <a:pt x="1471" y="1104"/>
                                  </a:lnTo>
                                  <a:lnTo>
                                    <a:pt x="1482" y="1131"/>
                                  </a:lnTo>
                                  <a:lnTo>
                                    <a:pt x="1491" y="1155"/>
                                  </a:lnTo>
                                  <a:lnTo>
                                    <a:pt x="1497" y="1177"/>
                                  </a:lnTo>
                                  <a:lnTo>
                                    <a:pt x="1499" y="1187"/>
                                  </a:lnTo>
                                  <a:lnTo>
                                    <a:pt x="1500" y="1195"/>
                                  </a:lnTo>
                                  <a:lnTo>
                                    <a:pt x="1501" y="1203"/>
                                  </a:lnTo>
                                  <a:lnTo>
                                    <a:pt x="1501" y="1211"/>
                                  </a:lnTo>
                                  <a:lnTo>
                                    <a:pt x="1482" y="1219"/>
                                  </a:lnTo>
                                  <a:lnTo>
                                    <a:pt x="1476" y="1240"/>
                                  </a:lnTo>
                                  <a:lnTo>
                                    <a:pt x="1467" y="1244"/>
                                  </a:lnTo>
                                  <a:lnTo>
                                    <a:pt x="1458" y="1248"/>
                                  </a:lnTo>
                                  <a:lnTo>
                                    <a:pt x="1449" y="1253"/>
                                  </a:lnTo>
                                  <a:lnTo>
                                    <a:pt x="1440" y="1260"/>
                                  </a:lnTo>
                                  <a:lnTo>
                                    <a:pt x="1431" y="1266"/>
                                  </a:lnTo>
                                  <a:lnTo>
                                    <a:pt x="1422" y="1274"/>
                                  </a:lnTo>
                                  <a:lnTo>
                                    <a:pt x="1414" y="1285"/>
                                  </a:lnTo>
                                  <a:lnTo>
                                    <a:pt x="1406" y="1295"/>
                                  </a:lnTo>
                                  <a:lnTo>
                                    <a:pt x="1403" y="1305"/>
                                  </a:lnTo>
                                  <a:lnTo>
                                    <a:pt x="1400" y="1314"/>
                                  </a:lnTo>
                                  <a:lnTo>
                                    <a:pt x="1395" y="1322"/>
                                  </a:lnTo>
                                  <a:lnTo>
                                    <a:pt x="1391" y="1329"/>
                                  </a:lnTo>
                                  <a:lnTo>
                                    <a:pt x="1385" y="1335"/>
                                  </a:lnTo>
                                  <a:lnTo>
                                    <a:pt x="1379" y="1338"/>
                                  </a:lnTo>
                                  <a:lnTo>
                                    <a:pt x="1373" y="1341"/>
                                  </a:lnTo>
                                  <a:lnTo>
                                    <a:pt x="1366" y="1344"/>
                                  </a:lnTo>
                                  <a:lnTo>
                                    <a:pt x="1349" y="1361"/>
                                  </a:lnTo>
                                  <a:lnTo>
                                    <a:pt x="1329" y="1380"/>
                                  </a:lnTo>
                                  <a:lnTo>
                                    <a:pt x="1304" y="1400"/>
                                  </a:lnTo>
                                  <a:lnTo>
                                    <a:pt x="1277" y="1422"/>
                                  </a:lnTo>
                                  <a:lnTo>
                                    <a:pt x="1246" y="1447"/>
                                  </a:lnTo>
                                  <a:lnTo>
                                    <a:pt x="1209" y="1472"/>
                                  </a:lnTo>
                                  <a:lnTo>
                                    <a:pt x="1171" y="1499"/>
                                  </a:lnTo>
                                  <a:lnTo>
                                    <a:pt x="1128" y="1529"/>
                                  </a:lnTo>
                                  <a:lnTo>
                                    <a:pt x="1113" y="1533"/>
                                  </a:lnTo>
                                  <a:lnTo>
                                    <a:pt x="1097" y="1540"/>
                                  </a:lnTo>
                                  <a:lnTo>
                                    <a:pt x="1079" y="1549"/>
                                  </a:lnTo>
                                  <a:lnTo>
                                    <a:pt x="1061" y="1562"/>
                                  </a:lnTo>
                                  <a:lnTo>
                                    <a:pt x="1055" y="1560"/>
                                  </a:lnTo>
                                  <a:lnTo>
                                    <a:pt x="1049" y="1560"/>
                                  </a:lnTo>
                                  <a:lnTo>
                                    <a:pt x="1039" y="1562"/>
                                  </a:lnTo>
                                  <a:lnTo>
                                    <a:pt x="1029" y="1564"/>
                                  </a:lnTo>
                                  <a:lnTo>
                                    <a:pt x="1017" y="1568"/>
                                  </a:lnTo>
                                  <a:lnTo>
                                    <a:pt x="1003" y="1574"/>
                                  </a:lnTo>
                                  <a:lnTo>
                                    <a:pt x="989" y="1581"/>
                                  </a:lnTo>
                                  <a:lnTo>
                                    <a:pt x="972" y="1589"/>
                                  </a:lnTo>
                                  <a:lnTo>
                                    <a:pt x="952" y="1593"/>
                                  </a:lnTo>
                                  <a:lnTo>
                                    <a:pt x="930" y="1597"/>
                                  </a:lnTo>
                                  <a:lnTo>
                                    <a:pt x="906" y="1601"/>
                                  </a:lnTo>
                                  <a:lnTo>
                                    <a:pt x="880" y="1605"/>
                                  </a:lnTo>
                                  <a:lnTo>
                                    <a:pt x="851" y="1608"/>
                                  </a:lnTo>
                                  <a:lnTo>
                                    <a:pt x="821" y="1610"/>
                                  </a:lnTo>
                                  <a:lnTo>
                                    <a:pt x="788" y="1614"/>
                                  </a:lnTo>
                                  <a:lnTo>
                                    <a:pt x="754" y="1616"/>
                                  </a:lnTo>
                                  <a:lnTo>
                                    <a:pt x="722" y="1617"/>
                                  </a:lnTo>
                                  <a:lnTo>
                                    <a:pt x="691" y="1617"/>
                                  </a:lnTo>
                                  <a:lnTo>
                                    <a:pt x="661" y="1618"/>
                                  </a:lnTo>
                                  <a:lnTo>
                                    <a:pt x="633" y="1617"/>
                                  </a:lnTo>
                                  <a:lnTo>
                                    <a:pt x="606" y="1617"/>
                                  </a:lnTo>
                                  <a:lnTo>
                                    <a:pt x="580" y="1616"/>
                                  </a:lnTo>
                                  <a:lnTo>
                                    <a:pt x="555" y="1615"/>
                                  </a:lnTo>
                                  <a:lnTo>
                                    <a:pt x="532" y="1613"/>
                                  </a:lnTo>
                                  <a:lnTo>
                                    <a:pt x="524" y="1614"/>
                                  </a:lnTo>
                                  <a:lnTo>
                                    <a:pt x="515" y="1615"/>
                                  </a:lnTo>
                                  <a:lnTo>
                                    <a:pt x="503" y="1616"/>
                                  </a:lnTo>
                                  <a:lnTo>
                                    <a:pt x="489" y="1616"/>
                                  </a:lnTo>
                                  <a:lnTo>
                                    <a:pt x="466" y="1615"/>
                                  </a:lnTo>
                                  <a:lnTo>
                                    <a:pt x="441" y="1614"/>
                                  </a:lnTo>
                                  <a:lnTo>
                                    <a:pt x="414" y="1612"/>
                                  </a:lnTo>
                                  <a:lnTo>
                                    <a:pt x="383" y="1608"/>
                                  </a:lnTo>
                                  <a:lnTo>
                                    <a:pt x="351" y="1605"/>
                                  </a:lnTo>
                                  <a:lnTo>
                                    <a:pt x="316" y="1599"/>
                                  </a:lnTo>
                                  <a:lnTo>
                                    <a:pt x="277" y="1593"/>
                                  </a:lnTo>
                                  <a:lnTo>
                                    <a:pt x="238" y="1587"/>
                                  </a:lnTo>
                                  <a:lnTo>
                                    <a:pt x="199" y="1580"/>
                                  </a:lnTo>
                                  <a:lnTo>
                                    <a:pt x="161" y="1573"/>
                                  </a:lnTo>
                                  <a:lnTo>
                                    <a:pt x="128" y="1565"/>
                                  </a:lnTo>
                                  <a:lnTo>
                                    <a:pt x="96" y="1558"/>
                                  </a:lnTo>
                                  <a:lnTo>
                                    <a:pt x="68" y="1551"/>
                                  </a:lnTo>
                                  <a:lnTo>
                                    <a:pt x="43" y="1543"/>
                                  </a:lnTo>
                                  <a:lnTo>
                                    <a:pt x="21" y="1537"/>
                                  </a:lnTo>
                                  <a:lnTo>
                                    <a:pt x="0" y="1529"/>
                                  </a:lnTo>
                                  <a:lnTo>
                                    <a:pt x="0" y="1521"/>
                                  </a:lnTo>
                                  <a:lnTo>
                                    <a:pt x="11" y="1525"/>
                                  </a:lnTo>
                                  <a:lnTo>
                                    <a:pt x="22" y="1531"/>
                                  </a:lnTo>
                                  <a:lnTo>
                                    <a:pt x="35" y="1535"/>
                                  </a:lnTo>
                                  <a:lnTo>
                                    <a:pt x="51" y="1540"/>
                                  </a:lnTo>
                                  <a:lnTo>
                                    <a:pt x="69" y="1545"/>
                                  </a:lnTo>
                                  <a:lnTo>
                                    <a:pt x="88" y="1548"/>
                                  </a:lnTo>
                                  <a:lnTo>
                                    <a:pt x="110" y="1552"/>
                                  </a:lnTo>
                                  <a:lnTo>
                                    <a:pt x="133" y="1556"/>
                                  </a:lnTo>
                                  <a:lnTo>
                                    <a:pt x="174" y="1562"/>
                                  </a:lnTo>
                                  <a:lnTo>
                                    <a:pt x="210" y="1565"/>
                                  </a:lnTo>
                                  <a:lnTo>
                                    <a:pt x="242" y="1567"/>
                                  </a:lnTo>
                                  <a:lnTo>
                                    <a:pt x="271" y="1567"/>
                                  </a:lnTo>
                                  <a:lnTo>
                                    <a:pt x="273" y="1575"/>
                                  </a:lnTo>
                                  <a:lnTo>
                                    <a:pt x="375" y="1567"/>
                                  </a:lnTo>
                                  <a:lnTo>
                                    <a:pt x="394" y="1554"/>
                                  </a:lnTo>
                                  <a:lnTo>
                                    <a:pt x="400" y="1552"/>
                                  </a:lnTo>
                                  <a:lnTo>
                                    <a:pt x="406" y="1554"/>
                                  </a:lnTo>
                                  <a:lnTo>
                                    <a:pt x="409" y="1555"/>
                                  </a:lnTo>
                                  <a:lnTo>
                                    <a:pt x="412" y="1558"/>
                                  </a:lnTo>
                                  <a:lnTo>
                                    <a:pt x="416" y="1565"/>
                                  </a:lnTo>
                                  <a:lnTo>
                                    <a:pt x="419" y="1570"/>
                                  </a:lnTo>
                                  <a:lnTo>
                                    <a:pt x="429" y="1564"/>
                                  </a:lnTo>
                                  <a:lnTo>
                                    <a:pt x="441" y="1559"/>
                                  </a:lnTo>
                                  <a:lnTo>
                                    <a:pt x="454" y="1557"/>
                                  </a:lnTo>
                                  <a:lnTo>
                                    <a:pt x="470" y="1556"/>
                                  </a:lnTo>
                                  <a:lnTo>
                                    <a:pt x="491" y="1557"/>
                                  </a:lnTo>
                                  <a:lnTo>
                                    <a:pt x="508" y="1557"/>
                                  </a:lnTo>
                                  <a:lnTo>
                                    <a:pt x="518" y="1557"/>
                                  </a:lnTo>
                                  <a:lnTo>
                                    <a:pt x="524" y="1556"/>
                                  </a:lnTo>
                                  <a:lnTo>
                                    <a:pt x="532" y="1545"/>
                                  </a:lnTo>
                                  <a:lnTo>
                                    <a:pt x="560" y="1546"/>
                                  </a:lnTo>
                                  <a:lnTo>
                                    <a:pt x="591" y="1545"/>
                                  </a:lnTo>
                                  <a:lnTo>
                                    <a:pt x="626" y="1545"/>
                                  </a:lnTo>
                                  <a:lnTo>
                                    <a:pt x="665" y="1543"/>
                                  </a:lnTo>
                                  <a:lnTo>
                                    <a:pt x="706" y="1541"/>
                                  </a:lnTo>
                                  <a:lnTo>
                                    <a:pt x="752" y="1538"/>
                                  </a:lnTo>
                                  <a:lnTo>
                                    <a:pt x="801" y="1535"/>
                                  </a:lnTo>
                                  <a:lnTo>
                                    <a:pt x="853" y="1531"/>
                                  </a:lnTo>
                                  <a:lnTo>
                                    <a:pt x="802" y="1523"/>
                                  </a:lnTo>
                                  <a:lnTo>
                                    <a:pt x="805" y="1522"/>
                                  </a:lnTo>
                                  <a:lnTo>
                                    <a:pt x="809" y="1520"/>
                                  </a:lnTo>
                                  <a:lnTo>
                                    <a:pt x="811" y="1516"/>
                                  </a:lnTo>
                                  <a:lnTo>
                                    <a:pt x="812" y="1513"/>
                                  </a:lnTo>
                                  <a:lnTo>
                                    <a:pt x="822" y="1513"/>
                                  </a:lnTo>
                                  <a:lnTo>
                                    <a:pt x="837" y="1512"/>
                                  </a:lnTo>
                                  <a:lnTo>
                                    <a:pt x="858" y="1509"/>
                                  </a:lnTo>
                                  <a:lnTo>
                                    <a:pt x="884" y="1506"/>
                                  </a:lnTo>
                                  <a:lnTo>
                                    <a:pt x="910" y="1501"/>
                                  </a:lnTo>
                                  <a:lnTo>
                                    <a:pt x="931" y="1497"/>
                                  </a:lnTo>
                                  <a:lnTo>
                                    <a:pt x="947" y="1493"/>
                                  </a:lnTo>
                                  <a:lnTo>
                                    <a:pt x="958" y="1490"/>
                                  </a:lnTo>
                                  <a:lnTo>
                                    <a:pt x="966" y="1476"/>
                                  </a:lnTo>
                                  <a:lnTo>
                                    <a:pt x="996" y="1480"/>
                                  </a:lnTo>
                                  <a:lnTo>
                                    <a:pt x="969" y="1488"/>
                                  </a:lnTo>
                                  <a:lnTo>
                                    <a:pt x="1023" y="1482"/>
                                  </a:lnTo>
                                  <a:lnTo>
                                    <a:pt x="1026" y="1472"/>
                                  </a:lnTo>
                                  <a:lnTo>
                                    <a:pt x="1059" y="1480"/>
                                  </a:lnTo>
                                  <a:lnTo>
                                    <a:pt x="1073" y="1474"/>
                                  </a:lnTo>
                                  <a:lnTo>
                                    <a:pt x="1088" y="1468"/>
                                  </a:lnTo>
                                  <a:lnTo>
                                    <a:pt x="1104" y="1463"/>
                                  </a:lnTo>
                                  <a:lnTo>
                                    <a:pt x="1118" y="1455"/>
                                  </a:lnTo>
                                  <a:lnTo>
                                    <a:pt x="1150" y="1439"/>
                                  </a:lnTo>
                                  <a:lnTo>
                                    <a:pt x="1182" y="1420"/>
                                  </a:lnTo>
                                  <a:lnTo>
                                    <a:pt x="1185" y="1414"/>
                                  </a:lnTo>
                                  <a:lnTo>
                                    <a:pt x="1186" y="1407"/>
                                  </a:lnTo>
                                  <a:lnTo>
                                    <a:pt x="1187" y="1400"/>
                                  </a:lnTo>
                                  <a:lnTo>
                                    <a:pt x="1188" y="1392"/>
                                  </a:lnTo>
                                  <a:lnTo>
                                    <a:pt x="1187" y="1380"/>
                                  </a:lnTo>
                                  <a:lnTo>
                                    <a:pt x="1185" y="1367"/>
                                  </a:lnTo>
                                  <a:lnTo>
                                    <a:pt x="1180" y="1354"/>
                                  </a:lnTo>
                                  <a:lnTo>
                                    <a:pt x="1175" y="1339"/>
                                  </a:lnTo>
                                  <a:lnTo>
                                    <a:pt x="1168" y="1325"/>
                                  </a:lnTo>
                                  <a:lnTo>
                                    <a:pt x="1159" y="1310"/>
                                  </a:lnTo>
                                  <a:lnTo>
                                    <a:pt x="1148" y="1295"/>
                                  </a:lnTo>
                                  <a:lnTo>
                                    <a:pt x="1135" y="1278"/>
                                  </a:lnTo>
                                  <a:lnTo>
                                    <a:pt x="1122" y="1262"/>
                                  </a:lnTo>
                                  <a:lnTo>
                                    <a:pt x="1107" y="1245"/>
                                  </a:lnTo>
                                  <a:lnTo>
                                    <a:pt x="1089" y="1227"/>
                                  </a:lnTo>
                                  <a:lnTo>
                                    <a:pt x="1071" y="1209"/>
                                  </a:lnTo>
                                  <a:lnTo>
                                    <a:pt x="1051" y="1190"/>
                                  </a:lnTo>
                                  <a:lnTo>
                                    <a:pt x="1028" y="1171"/>
                                  </a:lnTo>
                                  <a:lnTo>
                                    <a:pt x="1005" y="1152"/>
                                  </a:lnTo>
                                  <a:lnTo>
                                    <a:pt x="980" y="1131"/>
                                  </a:lnTo>
                                  <a:lnTo>
                                    <a:pt x="947" y="1106"/>
                                  </a:lnTo>
                                  <a:lnTo>
                                    <a:pt x="910" y="1078"/>
                                  </a:lnTo>
                                  <a:lnTo>
                                    <a:pt x="866" y="1047"/>
                                  </a:lnTo>
                                  <a:lnTo>
                                    <a:pt x="818" y="1013"/>
                                  </a:lnTo>
                                  <a:lnTo>
                                    <a:pt x="763" y="977"/>
                                  </a:lnTo>
                                  <a:lnTo>
                                    <a:pt x="703" y="938"/>
                                  </a:lnTo>
                                  <a:lnTo>
                                    <a:pt x="638" y="896"/>
                                  </a:lnTo>
                                  <a:lnTo>
                                    <a:pt x="567" y="851"/>
                                  </a:lnTo>
                                  <a:lnTo>
                                    <a:pt x="507" y="812"/>
                                  </a:lnTo>
                                  <a:lnTo>
                                    <a:pt x="453" y="778"/>
                                  </a:lnTo>
                                  <a:lnTo>
                                    <a:pt x="406" y="747"/>
                                  </a:lnTo>
                                  <a:lnTo>
                                    <a:pt x="364" y="718"/>
                                  </a:lnTo>
                                  <a:lnTo>
                                    <a:pt x="329" y="694"/>
                                  </a:lnTo>
                                  <a:lnTo>
                                    <a:pt x="301" y="673"/>
                                  </a:lnTo>
                                  <a:lnTo>
                                    <a:pt x="278" y="656"/>
                                  </a:lnTo>
                                  <a:lnTo>
                                    <a:pt x="263" y="642"/>
                                  </a:lnTo>
                                  <a:lnTo>
                                    <a:pt x="263" y="609"/>
                                  </a:lnTo>
                                  <a:lnTo>
                                    <a:pt x="265" y="582"/>
                                  </a:lnTo>
                                  <a:lnTo>
                                    <a:pt x="266" y="558"/>
                                  </a:lnTo>
                                  <a:lnTo>
                                    <a:pt x="269" y="538"/>
                                  </a:lnTo>
                                  <a:lnTo>
                                    <a:pt x="272" y="522"/>
                                  </a:lnTo>
                                  <a:lnTo>
                                    <a:pt x="275" y="509"/>
                                  </a:lnTo>
                                  <a:lnTo>
                                    <a:pt x="277" y="505"/>
                                  </a:lnTo>
                                  <a:lnTo>
                                    <a:pt x="280" y="501"/>
                                  </a:lnTo>
                                  <a:lnTo>
                                    <a:pt x="282" y="499"/>
                                  </a:lnTo>
                                  <a:lnTo>
                                    <a:pt x="284" y="498"/>
                                  </a:lnTo>
                                  <a:lnTo>
                                    <a:pt x="296" y="491"/>
                                  </a:lnTo>
                                  <a:lnTo>
                                    <a:pt x="309" y="483"/>
                                  </a:lnTo>
                                  <a:lnTo>
                                    <a:pt x="320" y="475"/>
                                  </a:lnTo>
                                  <a:lnTo>
                                    <a:pt x="331" y="467"/>
                                  </a:lnTo>
                                  <a:lnTo>
                                    <a:pt x="340" y="457"/>
                                  </a:lnTo>
                                  <a:lnTo>
                                    <a:pt x="349" y="447"/>
                                  </a:lnTo>
                                  <a:lnTo>
                                    <a:pt x="357" y="435"/>
                                  </a:lnTo>
                                  <a:lnTo>
                                    <a:pt x="365" y="424"/>
                                  </a:lnTo>
                                  <a:lnTo>
                                    <a:pt x="348" y="395"/>
                                  </a:lnTo>
                                  <a:lnTo>
                                    <a:pt x="362" y="380"/>
                                  </a:lnTo>
                                  <a:lnTo>
                                    <a:pt x="378" y="365"/>
                                  </a:lnTo>
                                  <a:lnTo>
                                    <a:pt x="394" y="350"/>
                                  </a:lnTo>
                                  <a:lnTo>
                                    <a:pt x="412" y="336"/>
                                  </a:lnTo>
                                  <a:lnTo>
                                    <a:pt x="432" y="321"/>
                                  </a:lnTo>
                                  <a:lnTo>
                                    <a:pt x="453" y="306"/>
                                  </a:lnTo>
                                  <a:lnTo>
                                    <a:pt x="475" y="290"/>
                                  </a:lnTo>
                                  <a:lnTo>
                                    <a:pt x="500" y="275"/>
                                  </a:lnTo>
                                  <a:lnTo>
                                    <a:pt x="526" y="260"/>
                                  </a:lnTo>
                                  <a:lnTo>
                                    <a:pt x="553" y="244"/>
                                  </a:lnTo>
                                  <a:lnTo>
                                    <a:pt x="582" y="228"/>
                                  </a:lnTo>
                                  <a:lnTo>
                                    <a:pt x="613" y="212"/>
                                  </a:lnTo>
                                  <a:lnTo>
                                    <a:pt x="679" y="180"/>
                                  </a:lnTo>
                                  <a:lnTo>
                                    <a:pt x="750" y="146"/>
                                  </a:lnTo>
                                  <a:lnTo>
                                    <a:pt x="792" y="129"/>
                                  </a:lnTo>
                                  <a:lnTo>
                                    <a:pt x="831" y="112"/>
                                  </a:lnTo>
                                  <a:lnTo>
                                    <a:pt x="871" y="96"/>
                                  </a:lnTo>
                                  <a:lnTo>
                                    <a:pt x="909" y="82"/>
                                  </a:lnTo>
                                  <a:lnTo>
                                    <a:pt x="946" y="69"/>
                                  </a:lnTo>
                                  <a:lnTo>
                                    <a:pt x="982" y="57"/>
                                  </a:lnTo>
                                  <a:lnTo>
                                    <a:pt x="1018" y="46"/>
                                  </a:lnTo>
                                  <a:lnTo>
                                    <a:pt x="1053" y="36"/>
                                  </a:lnTo>
                                  <a:lnTo>
                                    <a:pt x="1088" y="28"/>
                                  </a:lnTo>
                                  <a:lnTo>
                                    <a:pt x="1121" y="20"/>
                                  </a:lnTo>
                                  <a:lnTo>
                                    <a:pt x="1153" y="14"/>
                                  </a:lnTo>
                                  <a:lnTo>
                                    <a:pt x="1185" y="9"/>
                                  </a:lnTo>
                                  <a:lnTo>
                                    <a:pt x="1216" y="5"/>
                                  </a:lnTo>
                                  <a:lnTo>
                                    <a:pt x="1246" y="2"/>
                                  </a:lnTo>
                                  <a:lnTo>
                                    <a:pt x="1275" y="1"/>
                                  </a:lnTo>
                                  <a:lnTo>
                                    <a:pt x="1304" y="0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1346" y="1"/>
                                  </a:lnTo>
                                  <a:lnTo>
                                    <a:pt x="1365" y="3"/>
                                  </a:lnTo>
                                  <a:lnTo>
                                    <a:pt x="1384" y="6"/>
                                  </a:lnTo>
                                  <a:lnTo>
                                    <a:pt x="1402" y="10"/>
                                  </a:lnTo>
                                  <a:lnTo>
                                    <a:pt x="1419" y="14"/>
                                  </a:lnTo>
                                  <a:lnTo>
                                    <a:pt x="1435" y="19"/>
                                  </a:lnTo>
                                  <a:lnTo>
                                    <a:pt x="1450" y="25"/>
                                  </a:lnTo>
                                  <a:lnTo>
                                    <a:pt x="1464" y="31"/>
                                  </a:lnTo>
                                  <a:lnTo>
                                    <a:pt x="1477" y="39"/>
                                  </a:lnTo>
                                  <a:lnTo>
                                    <a:pt x="1490" y="47"/>
                                  </a:lnTo>
                                  <a:lnTo>
                                    <a:pt x="1501" y="56"/>
                                  </a:lnTo>
                                  <a:lnTo>
                                    <a:pt x="1512" y="67"/>
                                  </a:lnTo>
                                  <a:lnTo>
                                    <a:pt x="1521" y="77"/>
                                  </a:lnTo>
                                  <a:lnTo>
                                    <a:pt x="1530" y="88"/>
                                  </a:lnTo>
                                  <a:lnTo>
                                    <a:pt x="1538" y="101"/>
                                  </a:lnTo>
                                  <a:lnTo>
                                    <a:pt x="1506" y="86"/>
                                  </a:lnTo>
                                  <a:lnTo>
                                    <a:pt x="1472" y="74"/>
                                  </a:lnTo>
                                  <a:lnTo>
                                    <a:pt x="1438" y="64"/>
                                  </a:lnTo>
                                  <a:lnTo>
                                    <a:pt x="1403" y="55"/>
                                  </a:lnTo>
                                  <a:lnTo>
                                    <a:pt x="1369" y="48"/>
                                  </a:lnTo>
                                  <a:lnTo>
                                    <a:pt x="1334" y="44"/>
                                  </a:lnTo>
                                  <a:lnTo>
                                    <a:pt x="1298" y="42"/>
                                  </a:lnTo>
                                  <a:lnTo>
                                    <a:pt x="1264" y="40"/>
                                  </a:lnTo>
                                  <a:lnTo>
                                    <a:pt x="1235" y="42"/>
                                  </a:lnTo>
                                  <a:lnTo>
                                    <a:pt x="1206" y="44"/>
                                  </a:lnTo>
                                  <a:lnTo>
                                    <a:pt x="1175" y="47"/>
                                  </a:lnTo>
                                  <a:lnTo>
                                    <a:pt x="1143" y="53"/>
                                  </a:lnTo>
                                  <a:lnTo>
                                    <a:pt x="1110" y="60"/>
                                  </a:lnTo>
                                  <a:lnTo>
                                    <a:pt x="1077" y="68"/>
                                  </a:lnTo>
                                  <a:lnTo>
                                    <a:pt x="1042" y="78"/>
                                  </a:lnTo>
                                  <a:lnTo>
                                    <a:pt x="1005" y="89"/>
                                  </a:lnTo>
                                  <a:lnTo>
                                    <a:pt x="967" y="102"/>
                                  </a:lnTo>
                                  <a:lnTo>
                                    <a:pt x="929" y="115"/>
                                  </a:lnTo>
                                  <a:lnTo>
                                    <a:pt x="889" y="131"/>
                                  </a:lnTo>
                                  <a:lnTo>
                                    <a:pt x="848" y="149"/>
                                  </a:lnTo>
                                  <a:lnTo>
                                    <a:pt x="805" y="168"/>
                                  </a:lnTo>
                                  <a:lnTo>
                                    <a:pt x="763" y="188"/>
                                  </a:lnTo>
                                  <a:lnTo>
                                    <a:pt x="718" y="211"/>
                                  </a:lnTo>
                                  <a:lnTo>
                                    <a:pt x="673" y="233"/>
                                  </a:lnTo>
                                  <a:lnTo>
                                    <a:pt x="671" y="244"/>
                                  </a:lnTo>
                                  <a:lnTo>
                                    <a:pt x="674" y="254"/>
                                  </a:lnTo>
                                  <a:lnTo>
                                    <a:pt x="677" y="265"/>
                                  </a:lnTo>
                                  <a:lnTo>
                                    <a:pt x="682" y="277"/>
                                  </a:lnTo>
                                  <a:lnTo>
                                    <a:pt x="688" y="290"/>
                                  </a:lnTo>
                                  <a:lnTo>
                                    <a:pt x="697" y="303"/>
                                  </a:lnTo>
                                  <a:lnTo>
                                    <a:pt x="709" y="317"/>
                                  </a:lnTo>
                                  <a:lnTo>
                                    <a:pt x="721" y="331"/>
                                  </a:lnTo>
                                  <a:lnTo>
                                    <a:pt x="715" y="337"/>
                                  </a:lnTo>
                                  <a:lnTo>
                                    <a:pt x="723" y="350"/>
                                  </a:lnTo>
                                  <a:lnTo>
                                    <a:pt x="734" y="365"/>
                                  </a:lnTo>
                                  <a:lnTo>
                                    <a:pt x="748" y="380"/>
                                  </a:lnTo>
                                  <a:lnTo>
                                    <a:pt x="764" y="395"/>
                                  </a:lnTo>
                                  <a:lnTo>
                                    <a:pt x="782" y="410"/>
                                  </a:lnTo>
                                  <a:lnTo>
                                    <a:pt x="803" y="426"/>
                                  </a:lnTo>
                                  <a:lnTo>
                                    <a:pt x="827" y="442"/>
                                  </a:lnTo>
                                  <a:lnTo>
                                    <a:pt x="853" y="459"/>
                                  </a:lnTo>
                                  <a:lnTo>
                                    <a:pt x="839" y="450"/>
                                  </a:lnTo>
                                  <a:lnTo>
                                    <a:pt x="814" y="435"/>
                                  </a:lnTo>
                                  <a:lnTo>
                                    <a:pt x="779" y="414"/>
                                  </a:lnTo>
                                  <a:lnTo>
                                    <a:pt x="734" y="386"/>
                                  </a:lnTo>
                                  <a:lnTo>
                                    <a:pt x="732" y="395"/>
                                  </a:lnTo>
                                  <a:lnTo>
                                    <a:pt x="759" y="410"/>
                                  </a:lnTo>
                                  <a:lnTo>
                                    <a:pt x="759" y="415"/>
                                  </a:lnTo>
                                  <a:lnTo>
                                    <a:pt x="759" y="420"/>
                                  </a:lnTo>
                                  <a:lnTo>
                                    <a:pt x="757" y="424"/>
                                  </a:lnTo>
                                  <a:lnTo>
                                    <a:pt x="754" y="426"/>
                                  </a:lnTo>
                                  <a:lnTo>
                                    <a:pt x="770" y="437"/>
                                  </a:lnTo>
                                  <a:lnTo>
                                    <a:pt x="791" y="450"/>
                                  </a:lnTo>
                                  <a:lnTo>
                                    <a:pt x="814" y="468"/>
                                  </a:lnTo>
                                  <a:lnTo>
                                    <a:pt x="839" y="489"/>
                                  </a:lnTo>
                                  <a:lnTo>
                                    <a:pt x="893" y="514"/>
                                  </a:lnTo>
                                  <a:lnTo>
                                    <a:pt x="897" y="512"/>
                                  </a:lnTo>
                                  <a:lnTo>
                                    <a:pt x="885" y="500"/>
                                  </a:lnTo>
                                  <a:lnTo>
                                    <a:pt x="893" y="502"/>
                                  </a:lnTo>
                                  <a:lnTo>
                                    <a:pt x="934" y="543"/>
                                  </a:lnTo>
                                  <a:lnTo>
                                    <a:pt x="939" y="547"/>
                                  </a:lnTo>
                                  <a:lnTo>
                                    <a:pt x="956" y="556"/>
                                  </a:lnTo>
                                  <a:lnTo>
                                    <a:pt x="978" y="567"/>
                                  </a:lnTo>
                                  <a:lnTo>
                                    <a:pt x="1003" y="583"/>
                                  </a:lnTo>
                                  <a:lnTo>
                                    <a:pt x="1034" y="601"/>
                                  </a:lnTo>
                                  <a:lnTo>
                                    <a:pt x="1069" y="622"/>
                                  </a:lnTo>
                                  <a:lnTo>
                                    <a:pt x="1109" y="647"/>
                                  </a:lnTo>
                                  <a:lnTo>
                                    <a:pt x="1154" y="674"/>
                                  </a:lnTo>
                                  <a:lnTo>
                                    <a:pt x="1204" y="705"/>
                                  </a:lnTo>
                                  <a:lnTo>
                                    <a:pt x="1206" y="697"/>
                                  </a:lnTo>
                                  <a:lnTo>
                                    <a:pt x="1233" y="701"/>
                                  </a:lnTo>
                                  <a:lnTo>
                                    <a:pt x="1198" y="672"/>
                                  </a:lnTo>
                                  <a:lnTo>
                                    <a:pt x="1211" y="674"/>
                                  </a:lnTo>
                                  <a:lnTo>
                                    <a:pt x="1223" y="678"/>
                                  </a:lnTo>
                                  <a:lnTo>
                                    <a:pt x="1234" y="683"/>
                                  </a:lnTo>
                                  <a:lnTo>
                                    <a:pt x="1246" y="690"/>
                                  </a:lnTo>
                                  <a:lnTo>
                                    <a:pt x="1256" y="697"/>
                                  </a:lnTo>
                                  <a:lnTo>
                                    <a:pt x="1265" y="706"/>
                                  </a:lnTo>
                                  <a:lnTo>
                                    <a:pt x="1274" y="715"/>
                                  </a:lnTo>
                                  <a:lnTo>
                                    <a:pt x="1283" y="726"/>
                                  </a:lnTo>
                                  <a:lnTo>
                                    <a:pt x="1256" y="718"/>
                                  </a:lnTo>
                                  <a:lnTo>
                                    <a:pt x="1309" y="745"/>
                                  </a:lnTo>
                                  <a:lnTo>
                                    <a:pt x="1285" y="745"/>
                                  </a:lnTo>
                                  <a:lnTo>
                                    <a:pt x="1278" y="747"/>
                                  </a:lnTo>
                                  <a:lnTo>
                                    <a:pt x="1274" y="749"/>
                                  </a:lnTo>
                                  <a:lnTo>
                                    <a:pt x="1273" y="751"/>
                                  </a:lnTo>
                                  <a:lnTo>
                                    <a:pt x="1273" y="752"/>
                                  </a:lnTo>
                                  <a:lnTo>
                                    <a:pt x="1273" y="754"/>
                                  </a:lnTo>
                                  <a:lnTo>
                                    <a:pt x="1274" y="756"/>
                                  </a:lnTo>
                                  <a:lnTo>
                                    <a:pt x="1284" y="760"/>
                                  </a:lnTo>
                                  <a:lnTo>
                                    <a:pt x="1295" y="766"/>
                                  </a:lnTo>
                                  <a:lnTo>
                                    <a:pt x="1306" y="773"/>
                                  </a:lnTo>
                                  <a:lnTo>
                                    <a:pt x="1318" y="779"/>
                                  </a:lnTo>
                                  <a:lnTo>
                                    <a:pt x="1341" y="798"/>
                                  </a:lnTo>
                                  <a:lnTo>
                                    <a:pt x="1366" y="818"/>
                                  </a:lnTo>
                                  <a:lnTo>
                                    <a:pt x="1348" y="801"/>
                                  </a:lnTo>
                                  <a:lnTo>
                                    <a:pt x="1336" y="786"/>
                                  </a:lnTo>
                                  <a:lnTo>
                                    <a:pt x="1331" y="779"/>
                                  </a:lnTo>
                                  <a:lnTo>
                                    <a:pt x="1328" y="774"/>
                                  </a:lnTo>
                                  <a:lnTo>
                                    <a:pt x="1325" y="768"/>
                                  </a:lnTo>
                                  <a:lnTo>
                                    <a:pt x="1325" y="764"/>
                                  </a:lnTo>
                                  <a:lnTo>
                                    <a:pt x="1343" y="781"/>
                                  </a:lnTo>
                                  <a:lnTo>
                                    <a:pt x="1364" y="799"/>
                                  </a:lnTo>
                                  <a:lnTo>
                                    <a:pt x="1385" y="818"/>
                                  </a:lnTo>
                                  <a:lnTo>
                                    <a:pt x="1408" y="841"/>
                                  </a:lnTo>
                                  <a:lnTo>
                                    <a:pt x="1432" y="866"/>
                                  </a:lnTo>
                                  <a:lnTo>
                                    <a:pt x="1458" y="892"/>
                                  </a:lnTo>
                                  <a:lnTo>
                                    <a:pt x="1485" y="921"/>
                                  </a:lnTo>
                                  <a:lnTo>
                                    <a:pt x="1515" y="952"/>
                                  </a:lnTo>
                                  <a:lnTo>
                                    <a:pt x="1468" y="909"/>
                                  </a:lnTo>
                                  <a:lnTo>
                                    <a:pt x="1474" y="919"/>
                                  </a:lnTo>
                                  <a:lnTo>
                                    <a:pt x="1471" y="922"/>
                                  </a:lnTo>
                                  <a:lnTo>
                                    <a:pt x="1490" y="946"/>
                                  </a:lnTo>
                                  <a:lnTo>
                                    <a:pt x="1511" y="978"/>
                                  </a:lnTo>
                                  <a:lnTo>
                                    <a:pt x="1536" y="1014"/>
                                  </a:lnTo>
                                  <a:lnTo>
                                    <a:pt x="1563" y="1058"/>
                                  </a:lnTo>
                                  <a:close/>
                                  <a:moveTo>
                                    <a:pt x="1465" y="905"/>
                                  </a:moveTo>
                                  <a:lnTo>
                                    <a:pt x="1455" y="894"/>
                                  </a:lnTo>
                                  <a:lnTo>
                                    <a:pt x="1441" y="879"/>
                                  </a:lnTo>
                                  <a:lnTo>
                                    <a:pt x="1423" y="863"/>
                                  </a:lnTo>
                                  <a:lnTo>
                                    <a:pt x="1401" y="845"/>
                                  </a:lnTo>
                                  <a:lnTo>
                                    <a:pt x="1399" y="849"/>
                                  </a:lnTo>
                                  <a:lnTo>
                                    <a:pt x="1406" y="853"/>
                                  </a:lnTo>
                                  <a:lnTo>
                                    <a:pt x="1415" y="861"/>
                                  </a:lnTo>
                                  <a:lnTo>
                                    <a:pt x="1426" y="871"/>
                                  </a:lnTo>
                                  <a:lnTo>
                                    <a:pt x="1436" y="884"/>
                                  </a:lnTo>
                                  <a:lnTo>
                                    <a:pt x="1447" y="893"/>
                                  </a:lnTo>
                                  <a:lnTo>
                                    <a:pt x="1465" y="905"/>
                                  </a:lnTo>
                                  <a:close/>
                                  <a:moveTo>
                                    <a:pt x="1482" y="1036"/>
                                  </a:moveTo>
                                  <a:lnTo>
                                    <a:pt x="1471" y="1022"/>
                                  </a:lnTo>
                                  <a:lnTo>
                                    <a:pt x="1457" y="1006"/>
                                  </a:lnTo>
                                  <a:lnTo>
                                    <a:pt x="1441" y="987"/>
                                  </a:lnTo>
                                  <a:lnTo>
                                    <a:pt x="1422" y="966"/>
                                  </a:lnTo>
                                  <a:lnTo>
                                    <a:pt x="1427" y="971"/>
                                  </a:lnTo>
                                  <a:lnTo>
                                    <a:pt x="1437" y="985"/>
                                  </a:lnTo>
                                  <a:lnTo>
                                    <a:pt x="1454" y="1006"/>
                                  </a:lnTo>
                                  <a:lnTo>
                                    <a:pt x="1476" y="1036"/>
                                  </a:lnTo>
                                  <a:lnTo>
                                    <a:pt x="1482" y="1036"/>
                                  </a:lnTo>
                                  <a:close/>
                                  <a:moveTo>
                                    <a:pt x="1492" y="1055"/>
                                  </a:moveTo>
                                  <a:lnTo>
                                    <a:pt x="1492" y="1050"/>
                                  </a:lnTo>
                                  <a:lnTo>
                                    <a:pt x="1490" y="1047"/>
                                  </a:lnTo>
                                  <a:lnTo>
                                    <a:pt x="1488" y="1047"/>
                                  </a:lnTo>
                                  <a:lnTo>
                                    <a:pt x="1488" y="1051"/>
                                  </a:lnTo>
                                  <a:lnTo>
                                    <a:pt x="1489" y="1053"/>
                                  </a:lnTo>
                                  <a:lnTo>
                                    <a:pt x="1490" y="1054"/>
                                  </a:lnTo>
                                  <a:lnTo>
                                    <a:pt x="1492" y="1055"/>
                                  </a:lnTo>
                                  <a:close/>
                                  <a:moveTo>
                                    <a:pt x="1414" y="999"/>
                                  </a:moveTo>
                                  <a:lnTo>
                                    <a:pt x="1412" y="994"/>
                                  </a:lnTo>
                                  <a:lnTo>
                                    <a:pt x="1409" y="993"/>
                                  </a:lnTo>
                                  <a:lnTo>
                                    <a:pt x="1414" y="999"/>
                                  </a:lnTo>
                                  <a:close/>
                                  <a:moveTo>
                                    <a:pt x="1179" y="732"/>
                                  </a:moveTo>
                                  <a:lnTo>
                                    <a:pt x="1171" y="722"/>
                                  </a:lnTo>
                                  <a:lnTo>
                                    <a:pt x="1162" y="714"/>
                                  </a:lnTo>
                                  <a:lnTo>
                                    <a:pt x="1154" y="707"/>
                                  </a:lnTo>
                                  <a:lnTo>
                                    <a:pt x="1144" y="701"/>
                                  </a:lnTo>
                                  <a:lnTo>
                                    <a:pt x="1131" y="694"/>
                                  </a:lnTo>
                                  <a:lnTo>
                                    <a:pt x="1121" y="687"/>
                                  </a:lnTo>
                                  <a:lnTo>
                                    <a:pt x="1113" y="683"/>
                                  </a:lnTo>
                                  <a:lnTo>
                                    <a:pt x="1107" y="680"/>
                                  </a:lnTo>
                                  <a:lnTo>
                                    <a:pt x="1109" y="677"/>
                                  </a:lnTo>
                                  <a:lnTo>
                                    <a:pt x="1105" y="672"/>
                                  </a:lnTo>
                                  <a:lnTo>
                                    <a:pt x="1099" y="667"/>
                                  </a:lnTo>
                                  <a:lnTo>
                                    <a:pt x="1092" y="663"/>
                                  </a:lnTo>
                                  <a:lnTo>
                                    <a:pt x="1086" y="659"/>
                                  </a:lnTo>
                                  <a:lnTo>
                                    <a:pt x="1078" y="657"/>
                                  </a:lnTo>
                                  <a:lnTo>
                                    <a:pt x="1069" y="656"/>
                                  </a:lnTo>
                                  <a:lnTo>
                                    <a:pt x="1060" y="655"/>
                                  </a:lnTo>
                                  <a:lnTo>
                                    <a:pt x="1050" y="656"/>
                                  </a:lnTo>
                                  <a:lnTo>
                                    <a:pt x="1072" y="670"/>
                                  </a:lnTo>
                                  <a:lnTo>
                                    <a:pt x="1100" y="690"/>
                                  </a:lnTo>
                                  <a:lnTo>
                                    <a:pt x="1132" y="712"/>
                                  </a:lnTo>
                                  <a:lnTo>
                                    <a:pt x="1169" y="740"/>
                                  </a:lnTo>
                                  <a:lnTo>
                                    <a:pt x="1170" y="740"/>
                                  </a:lnTo>
                                  <a:lnTo>
                                    <a:pt x="1172" y="739"/>
                                  </a:lnTo>
                                  <a:lnTo>
                                    <a:pt x="1176" y="736"/>
                                  </a:lnTo>
                                  <a:lnTo>
                                    <a:pt x="1179" y="732"/>
                                  </a:lnTo>
                                  <a:close/>
                                  <a:moveTo>
                                    <a:pt x="1328" y="917"/>
                                  </a:moveTo>
                                  <a:lnTo>
                                    <a:pt x="1324" y="911"/>
                                  </a:lnTo>
                                  <a:lnTo>
                                    <a:pt x="1318" y="905"/>
                                  </a:lnTo>
                                  <a:lnTo>
                                    <a:pt x="1320" y="910"/>
                                  </a:lnTo>
                                  <a:lnTo>
                                    <a:pt x="1322" y="913"/>
                                  </a:lnTo>
                                  <a:lnTo>
                                    <a:pt x="1325" y="916"/>
                                  </a:lnTo>
                                  <a:lnTo>
                                    <a:pt x="1328" y="917"/>
                                  </a:lnTo>
                                  <a:close/>
                                  <a:moveTo>
                                    <a:pt x="1304" y="895"/>
                                  </a:moveTo>
                                  <a:lnTo>
                                    <a:pt x="1301" y="886"/>
                                  </a:lnTo>
                                  <a:lnTo>
                                    <a:pt x="1287" y="882"/>
                                  </a:lnTo>
                                  <a:lnTo>
                                    <a:pt x="1304" y="895"/>
                                  </a:lnTo>
                                  <a:close/>
                                  <a:moveTo>
                                    <a:pt x="1175" y="761"/>
                                  </a:moveTo>
                                  <a:lnTo>
                                    <a:pt x="1172" y="759"/>
                                  </a:lnTo>
                                  <a:lnTo>
                                    <a:pt x="1164" y="752"/>
                                  </a:lnTo>
                                  <a:lnTo>
                                    <a:pt x="1160" y="748"/>
                                  </a:lnTo>
                                  <a:lnTo>
                                    <a:pt x="1155" y="745"/>
                                  </a:lnTo>
                                  <a:lnTo>
                                    <a:pt x="1151" y="744"/>
                                  </a:lnTo>
                                  <a:lnTo>
                                    <a:pt x="1148" y="745"/>
                                  </a:lnTo>
                                  <a:lnTo>
                                    <a:pt x="1175" y="761"/>
                                  </a:lnTo>
                                  <a:close/>
                                  <a:moveTo>
                                    <a:pt x="1279" y="873"/>
                                  </a:moveTo>
                                  <a:lnTo>
                                    <a:pt x="1256" y="857"/>
                                  </a:lnTo>
                                  <a:lnTo>
                                    <a:pt x="1258" y="857"/>
                                  </a:lnTo>
                                  <a:lnTo>
                                    <a:pt x="1260" y="859"/>
                                  </a:lnTo>
                                  <a:lnTo>
                                    <a:pt x="1264" y="861"/>
                                  </a:lnTo>
                                  <a:lnTo>
                                    <a:pt x="1266" y="865"/>
                                  </a:lnTo>
                                  <a:lnTo>
                                    <a:pt x="1269" y="868"/>
                                  </a:lnTo>
                                  <a:lnTo>
                                    <a:pt x="1273" y="871"/>
                                  </a:lnTo>
                                  <a:lnTo>
                                    <a:pt x="1276" y="873"/>
                                  </a:lnTo>
                                  <a:lnTo>
                                    <a:pt x="1279" y="873"/>
                                  </a:lnTo>
                                  <a:close/>
                                  <a:moveTo>
                                    <a:pt x="1237" y="837"/>
                                  </a:moveTo>
                                  <a:lnTo>
                                    <a:pt x="1231" y="835"/>
                                  </a:lnTo>
                                  <a:lnTo>
                                    <a:pt x="1229" y="835"/>
                                  </a:lnTo>
                                  <a:lnTo>
                                    <a:pt x="1237" y="837"/>
                                  </a:lnTo>
                                  <a:close/>
                                  <a:moveTo>
                                    <a:pt x="1047" y="639"/>
                                  </a:moveTo>
                                  <a:lnTo>
                                    <a:pt x="1012" y="617"/>
                                  </a:lnTo>
                                  <a:lnTo>
                                    <a:pt x="1009" y="628"/>
                                  </a:lnTo>
                                  <a:lnTo>
                                    <a:pt x="1005" y="628"/>
                                  </a:lnTo>
                                  <a:lnTo>
                                    <a:pt x="1018" y="636"/>
                                  </a:lnTo>
                                  <a:lnTo>
                                    <a:pt x="1029" y="640"/>
                                  </a:lnTo>
                                  <a:lnTo>
                                    <a:pt x="1035" y="641"/>
                                  </a:lnTo>
                                  <a:lnTo>
                                    <a:pt x="1039" y="641"/>
                                  </a:lnTo>
                                  <a:lnTo>
                                    <a:pt x="1044" y="641"/>
                                  </a:lnTo>
                                  <a:lnTo>
                                    <a:pt x="1047" y="639"/>
                                  </a:lnTo>
                                  <a:close/>
                                  <a:moveTo>
                                    <a:pt x="1220" y="827"/>
                                  </a:moveTo>
                                  <a:lnTo>
                                    <a:pt x="1209" y="816"/>
                                  </a:lnTo>
                                  <a:lnTo>
                                    <a:pt x="1195" y="804"/>
                                  </a:lnTo>
                                  <a:lnTo>
                                    <a:pt x="1178" y="793"/>
                                  </a:lnTo>
                                  <a:lnTo>
                                    <a:pt x="1158" y="781"/>
                                  </a:lnTo>
                                  <a:lnTo>
                                    <a:pt x="1159" y="783"/>
                                  </a:lnTo>
                                  <a:lnTo>
                                    <a:pt x="1160" y="785"/>
                                  </a:lnTo>
                                  <a:lnTo>
                                    <a:pt x="1162" y="787"/>
                                  </a:lnTo>
                                  <a:lnTo>
                                    <a:pt x="1164" y="790"/>
                                  </a:lnTo>
                                  <a:lnTo>
                                    <a:pt x="1170" y="794"/>
                                  </a:lnTo>
                                  <a:lnTo>
                                    <a:pt x="1171" y="796"/>
                                  </a:lnTo>
                                  <a:lnTo>
                                    <a:pt x="1180" y="803"/>
                                  </a:lnTo>
                                  <a:lnTo>
                                    <a:pt x="1191" y="811"/>
                                  </a:lnTo>
                                  <a:lnTo>
                                    <a:pt x="1205" y="819"/>
                                  </a:lnTo>
                                  <a:lnTo>
                                    <a:pt x="1220" y="827"/>
                                  </a:lnTo>
                                  <a:close/>
                                  <a:moveTo>
                                    <a:pt x="991" y="596"/>
                                  </a:moveTo>
                                  <a:lnTo>
                                    <a:pt x="989" y="591"/>
                                  </a:lnTo>
                                  <a:lnTo>
                                    <a:pt x="987" y="588"/>
                                  </a:lnTo>
                                  <a:lnTo>
                                    <a:pt x="983" y="586"/>
                                  </a:lnTo>
                                  <a:lnTo>
                                    <a:pt x="980" y="588"/>
                                  </a:lnTo>
                                  <a:lnTo>
                                    <a:pt x="976" y="588"/>
                                  </a:lnTo>
                                  <a:lnTo>
                                    <a:pt x="973" y="588"/>
                                  </a:lnTo>
                                  <a:lnTo>
                                    <a:pt x="971" y="586"/>
                                  </a:lnTo>
                                  <a:lnTo>
                                    <a:pt x="969" y="584"/>
                                  </a:lnTo>
                                  <a:lnTo>
                                    <a:pt x="971" y="584"/>
                                  </a:lnTo>
                                  <a:lnTo>
                                    <a:pt x="972" y="582"/>
                                  </a:lnTo>
                                  <a:lnTo>
                                    <a:pt x="964" y="581"/>
                                  </a:lnTo>
                                  <a:lnTo>
                                    <a:pt x="954" y="581"/>
                                  </a:lnTo>
                                  <a:lnTo>
                                    <a:pt x="943" y="582"/>
                                  </a:lnTo>
                                  <a:lnTo>
                                    <a:pt x="929" y="584"/>
                                  </a:lnTo>
                                  <a:lnTo>
                                    <a:pt x="985" y="615"/>
                                  </a:lnTo>
                                  <a:lnTo>
                                    <a:pt x="993" y="606"/>
                                  </a:lnTo>
                                  <a:lnTo>
                                    <a:pt x="993" y="600"/>
                                  </a:lnTo>
                                  <a:lnTo>
                                    <a:pt x="992" y="597"/>
                                  </a:lnTo>
                                  <a:lnTo>
                                    <a:pt x="992" y="596"/>
                                  </a:lnTo>
                                  <a:lnTo>
                                    <a:pt x="991" y="596"/>
                                  </a:lnTo>
                                  <a:close/>
                                  <a:moveTo>
                                    <a:pt x="1061" y="693"/>
                                  </a:moveTo>
                                  <a:lnTo>
                                    <a:pt x="1050" y="684"/>
                                  </a:lnTo>
                                  <a:lnTo>
                                    <a:pt x="1034" y="674"/>
                                  </a:lnTo>
                                  <a:lnTo>
                                    <a:pt x="1043" y="684"/>
                                  </a:lnTo>
                                  <a:lnTo>
                                    <a:pt x="1050" y="690"/>
                                  </a:lnTo>
                                  <a:lnTo>
                                    <a:pt x="1053" y="692"/>
                                  </a:lnTo>
                                  <a:lnTo>
                                    <a:pt x="1056" y="693"/>
                                  </a:lnTo>
                                  <a:lnTo>
                                    <a:pt x="1059" y="693"/>
                                  </a:lnTo>
                                  <a:lnTo>
                                    <a:pt x="1061" y="693"/>
                                  </a:lnTo>
                                  <a:close/>
                                  <a:moveTo>
                                    <a:pt x="1126" y="756"/>
                                  </a:moveTo>
                                  <a:lnTo>
                                    <a:pt x="1099" y="745"/>
                                  </a:lnTo>
                                  <a:lnTo>
                                    <a:pt x="1106" y="753"/>
                                  </a:lnTo>
                                  <a:lnTo>
                                    <a:pt x="1114" y="758"/>
                                  </a:lnTo>
                                  <a:lnTo>
                                    <a:pt x="1117" y="758"/>
                                  </a:lnTo>
                                  <a:lnTo>
                                    <a:pt x="1119" y="758"/>
                                  </a:lnTo>
                                  <a:lnTo>
                                    <a:pt x="1123" y="758"/>
                                  </a:lnTo>
                                  <a:lnTo>
                                    <a:pt x="1126" y="756"/>
                                  </a:lnTo>
                                  <a:close/>
                                  <a:moveTo>
                                    <a:pt x="1055" y="718"/>
                                  </a:moveTo>
                                  <a:lnTo>
                                    <a:pt x="1039" y="707"/>
                                  </a:lnTo>
                                  <a:lnTo>
                                    <a:pt x="1045" y="712"/>
                                  </a:lnTo>
                                  <a:lnTo>
                                    <a:pt x="1050" y="717"/>
                                  </a:lnTo>
                                  <a:lnTo>
                                    <a:pt x="1053" y="718"/>
                                  </a:lnTo>
                                  <a:lnTo>
                                    <a:pt x="1055" y="718"/>
                                  </a:lnTo>
                                  <a:close/>
                                  <a:moveTo>
                                    <a:pt x="1018" y="697"/>
                                  </a:moveTo>
                                  <a:lnTo>
                                    <a:pt x="1018" y="691"/>
                                  </a:lnTo>
                                  <a:lnTo>
                                    <a:pt x="1015" y="691"/>
                                  </a:lnTo>
                                  <a:lnTo>
                                    <a:pt x="1015" y="697"/>
                                  </a:lnTo>
                                  <a:lnTo>
                                    <a:pt x="1018" y="697"/>
                                  </a:lnTo>
                                  <a:close/>
                                  <a:moveTo>
                                    <a:pt x="951" y="625"/>
                                  </a:moveTo>
                                  <a:lnTo>
                                    <a:pt x="945" y="619"/>
                                  </a:lnTo>
                                  <a:lnTo>
                                    <a:pt x="937" y="617"/>
                                  </a:lnTo>
                                  <a:lnTo>
                                    <a:pt x="951" y="625"/>
                                  </a:lnTo>
                                  <a:close/>
                                  <a:moveTo>
                                    <a:pt x="1009" y="687"/>
                                  </a:moveTo>
                                  <a:lnTo>
                                    <a:pt x="1009" y="685"/>
                                  </a:lnTo>
                                  <a:lnTo>
                                    <a:pt x="1007" y="685"/>
                                  </a:lnTo>
                                  <a:lnTo>
                                    <a:pt x="1007" y="687"/>
                                  </a:lnTo>
                                  <a:lnTo>
                                    <a:pt x="1009" y="687"/>
                                  </a:lnTo>
                                  <a:close/>
                                  <a:moveTo>
                                    <a:pt x="926" y="609"/>
                                  </a:moveTo>
                                  <a:lnTo>
                                    <a:pt x="926" y="606"/>
                                  </a:lnTo>
                                  <a:lnTo>
                                    <a:pt x="924" y="606"/>
                                  </a:lnTo>
                                  <a:lnTo>
                                    <a:pt x="924" y="609"/>
                                  </a:lnTo>
                                  <a:lnTo>
                                    <a:pt x="926" y="609"/>
                                  </a:lnTo>
                                  <a:close/>
                                  <a:moveTo>
                                    <a:pt x="1001" y="685"/>
                                  </a:moveTo>
                                  <a:lnTo>
                                    <a:pt x="991" y="677"/>
                                  </a:lnTo>
                                  <a:lnTo>
                                    <a:pt x="992" y="682"/>
                                  </a:lnTo>
                                  <a:lnTo>
                                    <a:pt x="994" y="684"/>
                                  </a:lnTo>
                                  <a:lnTo>
                                    <a:pt x="998" y="685"/>
                                  </a:lnTo>
                                  <a:lnTo>
                                    <a:pt x="1001" y="685"/>
                                  </a:lnTo>
                                  <a:close/>
                                  <a:moveTo>
                                    <a:pt x="1285" y="1289"/>
                                  </a:moveTo>
                                  <a:lnTo>
                                    <a:pt x="1271" y="1260"/>
                                  </a:lnTo>
                                  <a:lnTo>
                                    <a:pt x="1256" y="1232"/>
                                  </a:lnTo>
                                  <a:lnTo>
                                    <a:pt x="1241" y="1206"/>
                                  </a:lnTo>
                                  <a:lnTo>
                                    <a:pt x="1224" y="1181"/>
                                  </a:lnTo>
                                  <a:lnTo>
                                    <a:pt x="1207" y="1157"/>
                                  </a:lnTo>
                                  <a:lnTo>
                                    <a:pt x="1189" y="1136"/>
                                  </a:lnTo>
                                  <a:lnTo>
                                    <a:pt x="1170" y="1115"/>
                                  </a:lnTo>
                                  <a:lnTo>
                                    <a:pt x="1150" y="1096"/>
                                  </a:lnTo>
                                  <a:lnTo>
                                    <a:pt x="1146" y="1094"/>
                                  </a:lnTo>
                                  <a:lnTo>
                                    <a:pt x="1139" y="1087"/>
                                  </a:lnTo>
                                  <a:lnTo>
                                    <a:pt x="1124" y="1076"/>
                                  </a:lnTo>
                                  <a:lnTo>
                                    <a:pt x="1104" y="1061"/>
                                  </a:lnTo>
                                  <a:lnTo>
                                    <a:pt x="1077" y="1041"/>
                                  </a:lnTo>
                                  <a:lnTo>
                                    <a:pt x="1045" y="1017"/>
                                  </a:lnTo>
                                  <a:lnTo>
                                    <a:pt x="1007" y="987"/>
                                  </a:lnTo>
                                  <a:lnTo>
                                    <a:pt x="964" y="954"/>
                                  </a:lnTo>
                                  <a:lnTo>
                                    <a:pt x="945" y="942"/>
                                  </a:lnTo>
                                  <a:lnTo>
                                    <a:pt x="927" y="928"/>
                                  </a:lnTo>
                                  <a:lnTo>
                                    <a:pt x="909" y="917"/>
                                  </a:lnTo>
                                  <a:lnTo>
                                    <a:pt x="891" y="905"/>
                                  </a:lnTo>
                                  <a:lnTo>
                                    <a:pt x="899" y="912"/>
                                  </a:lnTo>
                                  <a:lnTo>
                                    <a:pt x="910" y="921"/>
                                  </a:lnTo>
                                  <a:lnTo>
                                    <a:pt x="925" y="933"/>
                                  </a:lnTo>
                                  <a:lnTo>
                                    <a:pt x="943" y="946"/>
                                  </a:lnTo>
                                  <a:lnTo>
                                    <a:pt x="958" y="959"/>
                                  </a:lnTo>
                                  <a:lnTo>
                                    <a:pt x="976" y="972"/>
                                  </a:lnTo>
                                  <a:lnTo>
                                    <a:pt x="997" y="988"/>
                                  </a:lnTo>
                                  <a:lnTo>
                                    <a:pt x="1019" y="1005"/>
                                  </a:lnTo>
                                  <a:lnTo>
                                    <a:pt x="1043" y="1023"/>
                                  </a:lnTo>
                                  <a:lnTo>
                                    <a:pt x="1069" y="1043"/>
                                  </a:lnTo>
                                  <a:lnTo>
                                    <a:pt x="1096" y="1064"/>
                                  </a:lnTo>
                                  <a:lnTo>
                                    <a:pt x="1126" y="1088"/>
                                  </a:lnTo>
                                  <a:lnTo>
                                    <a:pt x="1150" y="1109"/>
                                  </a:lnTo>
                                  <a:lnTo>
                                    <a:pt x="1172" y="1130"/>
                                  </a:lnTo>
                                  <a:lnTo>
                                    <a:pt x="1193" y="1152"/>
                                  </a:lnTo>
                                  <a:lnTo>
                                    <a:pt x="1212" y="1173"/>
                                  </a:lnTo>
                                  <a:lnTo>
                                    <a:pt x="1230" y="1196"/>
                                  </a:lnTo>
                                  <a:lnTo>
                                    <a:pt x="1246" y="1220"/>
                                  </a:lnTo>
                                  <a:lnTo>
                                    <a:pt x="1259" y="1244"/>
                                  </a:lnTo>
                                  <a:lnTo>
                                    <a:pt x="1271" y="1268"/>
                                  </a:lnTo>
                                  <a:lnTo>
                                    <a:pt x="1274" y="1273"/>
                                  </a:lnTo>
                                  <a:lnTo>
                                    <a:pt x="1276" y="1278"/>
                                  </a:lnTo>
                                  <a:lnTo>
                                    <a:pt x="1280" y="1283"/>
                                  </a:lnTo>
                                  <a:lnTo>
                                    <a:pt x="1285" y="1289"/>
                                  </a:lnTo>
                                  <a:close/>
                                  <a:moveTo>
                                    <a:pt x="872" y="892"/>
                                  </a:moveTo>
                                  <a:lnTo>
                                    <a:pt x="865" y="886"/>
                                  </a:lnTo>
                                  <a:lnTo>
                                    <a:pt x="857" y="880"/>
                                  </a:lnTo>
                                  <a:lnTo>
                                    <a:pt x="849" y="876"/>
                                  </a:lnTo>
                                  <a:lnTo>
                                    <a:pt x="839" y="873"/>
                                  </a:lnTo>
                                  <a:lnTo>
                                    <a:pt x="842" y="877"/>
                                  </a:lnTo>
                                  <a:lnTo>
                                    <a:pt x="849" y="882"/>
                                  </a:lnTo>
                                  <a:lnTo>
                                    <a:pt x="859" y="886"/>
                                  </a:lnTo>
                                  <a:lnTo>
                                    <a:pt x="872" y="892"/>
                                  </a:lnTo>
                                  <a:close/>
                                  <a:moveTo>
                                    <a:pt x="786" y="837"/>
                                  </a:moveTo>
                                  <a:lnTo>
                                    <a:pt x="774" y="832"/>
                                  </a:lnTo>
                                  <a:lnTo>
                                    <a:pt x="759" y="824"/>
                                  </a:lnTo>
                                  <a:lnTo>
                                    <a:pt x="742" y="815"/>
                                  </a:lnTo>
                                  <a:lnTo>
                                    <a:pt x="723" y="804"/>
                                  </a:lnTo>
                                  <a:lnTo>
                                    <a:pt x="720" y="801"/>
                                  </a:lnTo>
                                  <a:lnTo>
                                    <a:pt x="715" y="796"/>
                                  </a:lnTo>
                                  <a:lnTo>
                                    <a:pt x="707" y="793"/>
                                  </a:lnTo>
                                  <a:lnTo>
                                    <a:pt x="700" y="789"/>
                                  </a:lnTo>
                                  <a:lnTo>
                                    <a:pt x="715" y="799"/>
                                  </a:lnTo>
                                  <a:lnTo>
                                    <a:pt x="734" y="810"/>
                                  </a:lnTo>
                                  <a:lnTo>
                                    <a:pt x="758" y="824"/>
                                  </a:lnTo>
                                  <a:lnTo>
                                    <a:pt x="786" y="837"/>
                                  </a:lnTo>
                                  <a:close/>
                                  <a:moveTo>
                                    <a:pt x="683" y="777"/>
                                  </a:moveTo>
                                  <a:lnTo>
                                    <a:pt x="676" y="774"/>
                                  </a:lnTo>
                                  <a:lnTo>
                                    <a:pt x="666" y="768"/>
                                  </a:lnTo>
                                  <a:lnTo>
                                    <a:pt x="653" y="762"/>
                                  </a:lnTo>
                                  <a:lnTo>
                                    <a:pt x="640" y="756"/>
                                  </a:lnTo>
                                  <a:lnTo>
                                    <a:pt x="648" y="760"/>
                                  </a:lnTo>
                                  <a:lnTo>
                                    <a:pt x="658" y="766"/>
                                  </a:lnTo>
                                  <a:lnTo>
                                    <a:pt x="669" y="771"/>
                                  </a:lnTo>
                                  <a:lnTo>
                                    <a:pt x="683" y="777"/>
                                  </a:lnTo>
                                  <a:close/>
                                  <a:moveTo>
                                    <a:pt x="618" y="742"/>
                                  </a:moveTo>
                                  <a:lnTo>
                                    <a:pt x="570" y="715"/>
                                  </a:lnTo>
                                  <a:lnTo>
                                    <a:pt x="591" y="726"/>
                                  </a:lnTo>
                                  <a:lnTo>
                                    <a:pt x="606" y="734"/>
                                  </a:lnTo>
                                  <a:lnTo>
                                    <a:pt x="615" y="740"/>
                                  </a:lnTo>
                                  <a:lnTo>
                                    <a:pt x="618" y="742"/>
                                  </a:lnTo>
                                  <a:close/>
                                  <a:moveTo>
                                    <a:pt x="562" y="710"/>
                                  </a:moveTo>
                                  <a:lnTo>
                                    <a:pt x="560" y="707"/>
                                  </a:lnTo>
                                  <a:lnTo>
                                    <a:pt x="557" y="705"/>
                                  </a:lnTo>
                                  <a:lnTo>
                                    <a:pt x="552" y="703"/>
                                  </a:lnTo>
                                  <a:lnTo>
                                    <a:pt x="545" y="701"/>
                                  </a:lnTo>
                                  <a:lnTo>
                                    <a:pt x="562" y="710"/>
                                  </a:lnTo>
                                  <a:close/>
                                  <a:moveTo>
                                    <a:pt x="530" y="693"/>
                                  </a:moveTo>
                                  <a:lnTo>
                                    <a:pt x="526" y="691"/>
                                  </a:lnTo>
                                  <a:lnTo>
                                    <a:pt x="524" y="691"/>
                                  </a:lnTo>
                                  <a:lnTo>
                                    <a:pt x="530" y="693"/>
                                  </a:lnTo>
                                  <a:close/>
                                  <a:moveTo>
                                    <a:pt x="491" y="674"/>
                                  </a:moveTo>
                                  <a:lnTo>
                                    <a:pt x="487" y="672"/>
                                  </a:lnTo>
                                  <a:lnTo>
                                    <a:pt x="478" y="664"/>
                                  </a:lnTo>
                                  <a:lnTo>
                                    <a:pt x="473" y="659"/>
                                  </a:lnTo>
                                  <a:lnTo>
                                    <a:pt x="468" y="656"/>
                                  </a:lnTo>
                                  <a:lnTo>
                                    <a:pt x="463" y="653"/>
                                  </a:lnTo>
                                  <a:lnTo>
                                    <a:pt x="460" y="652"/>
                                  </a:lnTo>
                                  <a:lnTo>
                                    <a:pt x="465" y="659"/>
                                  </a:lnTo>
                                  <a:lnTo>
                                    <a:pt x="472" y="665"/>
                                  </a:lnTo>
                                  <a:lnTo>
                                    <a:pt x="481" y="670"/>
                                  </a:lnTo>
                                  <a:lnTo>
                                    <a:pt x="491" y="674"/>
                                  </a:lnTo>
                                  <a:close/>
                                  <a:moveTo>
                                    <a:pt x="448" y="647"/>
                                  </a:moveTo>
                                  <a:lnTo>
                                    <a:pt x="446" y="639"/>
                                  </a:lnTo>
                                  <a:lnTo>
                                    <a:pt x="433" y="628"/>
                                  </a:lnTo>
                                  <a:lnTo>
                                    <a:pt x="417" y="615"/>
                                  </a:lnTo>
                                  <a:lnTo>
                                    <a:pt x="398" y="598"/>
                                  </a:lnTo>
                                  <a:lnTo>
                                    <a:pt x="375" y="580"/>
                                  </a:lnTo>
                                  <a:lnTo>
                                    <a:pt x="379" y="584"/>
                                  </a:lnTo>
                                  <a:lnTo>
                                    <a:pt x="383" y="590"/>
                                  </a:lnTo>
                                  <a:lnTo>
                                    <a:pt x="390" y="597"/>
                                  </a:lnTo>
                                  <a:lnTo>
                                    <a:pt x="398" y="605"/>
                                  </a:lnTo>
                                  <a:lnTo>
                                    <a:pt x="419" y="624"/>
                                  </a:lnTo>
                                  <a:lnTo>
                                    <a:pt x="448" y="647"/>
                                  </a:lnTo>
                                  <a:close/>
                                  <a:moveTo>
                                    <a:pt x="893" y="1526"/>
                                  </a:moveTo>
                                  <a:lnTo>
                                    <a:pt x="880" y="1528"/>
                                  </a:lnTo>
                                  <a:lnTo>
                                    <a:pt x="862" y="1531"/>
                                  </a:lnTo>
                                  <a:lnTo>
                                    <a:pt x="873" y="1532"/>
                                  </a:lnTo>
                                  <a:lnTo>
                                    <a:pt x="883" y="1531"/>
                                  </a:lnTo>
                                  <a:lnTo>
                                    <a:pt x="886" y="1531"/>
                                  </a:lnTo>
                                  <a:lnTo>
                                    <a:pt x="890" y="1530"/>
                                  </a:lnTo>
                                  <a:lnTo>
                                    <a:pt x="892" y="1528"/>
                                  </a:lnTo>
                                  <a:lnTo>
                                    <a:pt x="893" y="1526"/>
                                  </a:lnTo>
                                  <a:close/>
                                  <a:moveTo>
                                    <a:pt x="980" y="606"/>
                                  </a:moveTo>
                                  <a:lnTo>
                                    <a:pt x="975" y="606"/>
                                  </a:lnTo>
                                  <a:lnTo>
                                    <a:pt x="972" y="605"/>
                                  </a:lnTo>
                                  <a:lnTo>
                                    <a:pt x="971" y="603"/>
                                  </a:lnTo>
                                  <a:lnTo>
                                    <a:pt x="972" y="601"/>
                                  </a:lnTo>
                                  <a:lnTo>
                                    <a:pt x="973" y="600"/>
                                  </a:lnTo>
                                  <a:lnTo>
                                    <a:pt x="975" y="601"/>
                                  </a:lnTo>
                                  <a:lnTo>
                                    <a:pt x="978" y="603"/>
                                  </a:lnTo>
                                  <a:lnTo>
                                    <a:pt x="980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995"/>
                          <wps:cNvSpPr>
                            <a:spLocks noEditPoints="1"/>
                          </wps:cNvSpPr>
                          <wps:spPr bwMode="auto">
                            <a:xfrm>
                              <a:off x="4852" y="122"/>
                              <a:ext cx="104" cy="261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622 h 1563"/>
                                <a:gd name="T2" fmla="*/ 622 w 625"/>
                                <a:gd name="T3" fmla="*/ 665 h 1563"/>
                                <a:gd name="T4" fmla="*/ 593 w 625"/>
                                <a:gd name="T5" fmla="*/ 860 h 1563"/>
                                <a:gd name="T6" fmla="*/ 590 w 625"/>
                                <a:gd name="T7" fmla="*/ 922 h 1563"/>
                                <a:gd name="T8" fmla="*/ 581 w 625"/>
                                <a:gd name="T9" fmla="*/ 991 h 1563"/>
                                <a:gd name="T10" fmla="*/ 555 w 625"/>
                                <a:gd name="T11" fmla="*/ 1109 h 1563"/>
                                <a:gd name="T12" fmla="*/ 568 w 625"/>
                                <a:gd name="T13" fmla="*/ 1133 h 1563"/>
                                <a:gd name="T14" fmla="*/ 558 w 625"/>
                                <a:gd name="T15" fmla="*/ 1180 h 1563"/>
                                <a:gd name="T16" fmla="*/ 520 w 625"/>
                                <a:gd name="T17" fmla="*/ 1226 h 1563"/>
                                <a:gd name="T18" fmla="*/ 545 w 625"/>
                                <a:gd name="T19" fmla="*/ 266 h 1563"/>
                                <a:gd name="T20" fmla="*/ 470 w 625"/>
                                <a:gd name="T21" fmla="*/ 222 h 1563"/>
                                <a:gd name="T22" fmla="*/ 450 w 625"/>
                                <a:gd name="T23" fmla="*/ 240 h 1563"/>
                                <a:gd name="T24" fmla="*/ 315 w 625"/>
                                <a:gd name="T25" fmla="*/ 99 h 1563"/>
                                <a:gd name="T26" fmla="*/ 212 w 625"/>
                                <a:gd name="T27" fmla="*/ 51 h 1563"/>
                                <a:gd name="T28" fmla="*/ 4 w 625"/>
                                <a:gd name="T29" fmla="*/ 3 h 1563"/>
                                <a:gd name="T30" fmla="*/ 21 w 625"/>
                                <a:gd name="T31" fmla="*/ 32 h 1563"/>
                                <a:gd name="T32" fmla="*/ 52 w 625"/>
                                <a:gd name="T33" fmla="*/ 71 h 1563"/>
                                <a:gd name="T34" fmla="*/ 102 w 625"/>
                                <a:gd name="T35" fmla="*/ 191 h 1563"/>
                                <a:gd name="T36" fmla="*/ 121 w 625"/>
                                <a:gd name="T37" fmla="*/ 501 h 1563"/>
                                <a:gd name="T38" fmla="*/ 44 w 625"/>
                                <a:gd name="T39" fmla="*/ 1183 h 1563"/>
                                <a:gd name="T40" fmla="*/ 148 w 625"/>
                                <a:gd name="T41" fmla="*/ 1440 h 1563"/>
                                <a:gd name="T42" fmla="*/ 263 w 625"/>
                                <a:gd name="T43" fmla="*/ 1477 h 1563"/>
                                <a:gd name="T44" fmla="*/ 602 w 625"/>
                                <a:gd name="T45" fmla="*/ 1563 h 1563"/>
                                <a:gd name="T46" fmla="*/ 541 w 625"/>
                                <a:gd name="T47" fmla="*/ 1389 h 1563"/>
                                <a:gd name="T48" fmla="*/ 536 w 625"/>
                                <a:gd name="T49" fmla="*/ 1239 h 1563"/>
                                <a:gd name="T50" fmla="*/ 512 w 625"/>
                                <a:gd name="T51" fmla="*/ 1206 h 1563"/>
                                <a:gd name="T52" fmla="*/ 550 w 625"/>
                                <a:gd name="T53" fmla="*/ 963 h 1563"/>
                                <a:gd name="T54" fmla="*/ 617 w 625"/>
                                <a:gd name="T55" fmla="*/ 768 h 1563"/>
                                <a:gd name="T56" fmla="*/ 585 w 625"/>
                                <a:gd name="T57" fmla="*/ 686 h 1563"/>
                                <a:gd name="T58" fmla="*/ 609 w 625"/>
                                <a:gd name="T59" fmla="*/ 647 h 1563"/>
                                <a:gd name="T60" fmla="*/ 588 w 625"/>
                                <a:gd name="T61" fmla="*/ 423 h 1563"/>
                                <a:gd name="T62" fmla="*/ 596 w 625"/>
                                <a:gd name="T63" fmla="*/ 457 h 1563"/>
                                <a:gd name="T64" fmla="*/ 593 w 625"/>
                                <a:gd name="T65" fmla="*/ 452 h 1563"/>
                                <a:gd name="T66" fmla="*/ 507 w 625"/>
                                <a:gd name="T67" fmla="*/ 301 h 1563"/>
                                <a:gd name="T68" fmla="*/ 494 w 625"/>
                                <a:gd name="T69" fmla="*/ 382 h 1563"/>
                                <a:gd name="T70" fmla="*/ 541 w 625"/>
                                <a:gd name="T71" fmla="*/ 848 h 1563"/>
                                <a:gd name="T72" fmla="*/ 529 w 625"/>
                                <a:gd name="T73" fmla="*/ 801 h 1563"/>
                                <a:gd name="T74" fmla="*/ 498 w 625"/>
                                <a:gd name="T75" fmla="*/ 501 h 1563"/>
                                <a:gd name="T76" fmla="*/ 518 w 625"/>
                                <a:gd name="T77" fmla="*/ 760 h 1563"/>
                                <a:gd name="T78" fmla="*/ 500 w 625"/>
                                <a:gd name="T79" fmla="*/ 569 h 1563"/>
                                <a:gd name="T80" fmla="*/ 514 w 625"/>
                                <a:gd name="T81" fmla="*/ 936 h 1563"/>
                                <a:gd name="T82" fmla="*/ 495 w 625"/>
                                <a:gd name="T83" fmla="*/ 720 h 1563"/>
                                <a:gd name="T84" fmla="*/ 528 w 625"/>
                                <a:gd name="T85" fmla="*/ 990 h 1563"/>
                                <a:gd name="T86" fmla="*/ 521 w 625"/>
                                <a:gd name="T87" fmla="*/ 1017 h 1563"/>
                                <a:gd name="T88" fmla="*/ 498 w 625"/>
                                <a:gd name="T89" fmla="*/ 871 h 1563"/>
                                <a:gd name="T90" fmla="*/ 484 w 625"/>
                                <a:gd name="T91" fmla="*/ 767 h 1563"/>
                                <a:gd name="T92" fmla="*/ 469 w 625"/>
                                <a:gd name="T93" fmla="*/ 876 h 1563"/>
                                <a:gd name="T94" fmla="*/ 470 w 625"/>
                                <a:gd name="T95" fmla="*/ 891 h 1563"/>
                                <a:gd name="T96" fmla="*/ 464 w 625"/>
                                <a:gd name="T97" fmla="*/ 898 h 1563"/>
                                <a:gd name="T98" fmla="*/ 255 w 625"/>
                                <a:gd name="T99" fmla="*/ 409 h 1563"/>
                                <a:gd name="T100" fmla="*/ 237 w 625"/>
                                <a:gd name="T101" fmla="*/ 710 h 1563"/>
                                <a:gd name="T102" fmla="*/ 244 w 625"/>
                                <a:gd name="T103" fmla="*/ 503 h 1563"/>
                                <a:gd name="T104" fmla="*/ 201 w 625"/>
                                <a:gd name="T105" fmla="*/ 169 h 1563"/>
                                <a:gd name="T106" fmla="*/ 228 w 625"/>
                                <a:gd name="T107" fmla="*/ 765 h 1563"/>
                                <a:gd name="T108" fmla="*/ 203 w 625"/>
                                <a:gd name="T109" fmla="*/ 925 h 1563"/>
                                <a:gd name="T110" fmla="*/ 196 w 625"/>
                                <a:gd name="T111" fmla="*/ 977 h 1563"/>
                                <a:gd name="T112" fmla="*/ 173 w 625"/>
                                <a:gd name="T113" fmla="*/ 1104 h 1563"/>
                                <a:gd name="T114" fmla="*/ 156 w 625"/>
                                <a:gd name="T115" fmla="*/ 1193 h 1563"/>
                                <a:gd name="T116" fmla="*/ 155 w 625"/>
                                <a:gd name="T117" fmla="*/ 1286 h 1563"/>
                                <a:gd name="T118" fmla="*/ 513 w 625"/>
                                <a:gd name="T119" fmla="*/ 994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25" h="1563">
                                  <a:moveTo>
                                    <a:pt x="623" y="563"/>
                                  </a:moveTo>
                                  <a:lnTo>
                                    <a:pt x="622" y="569"/>
                                  </a:lnTo>
                                  <a:lnTo>
                                    <a:pt x="621" y="580"/>
                                  </a:lnTo>
                                  <a:lnTo>
                                    <a:pt x="620" y="599"/>
                                  </a:lnTo>
                                  <a:lnTo>
                                    <a:pt x="620" y="623"/>
                                  </a:lnTo>
                                  <a:lnTo>
                                    <a:pt x="620" y="642"/>
                                  </a:lnTo>
                                  <a:lnTo>
                                    <a:pt x="620" y="643"/>
                                  </a:lnTo>
                                  <a:lnTo>
                                    <a:pt x="622" y="642"/>
                                  </a:lnTo>
                                  <a:lnTo>
                                    <a:pt x="623" y="641"/>
                                  </a:lnTo>
                                  <a:lnTo>
                                    <a:pt x="625" y="637"/>
                                  </a:lnTo>
                                  <a:lnTo>
                                    <a:pt x="625" y="622"/>
                                  </a:lnTo>
                                  <a:lnTo>
                                    <a:pt x="625" y="605"/>
                                  </a:lnTo>
                                  <a:lnTo>
                                    <a:pt x="625" y="586"/>
                                  </a:lnTo>
                                  <a:lnTo>
                                    <a:pt x="623" y="563"/>
                                  </a:lnTo>
                                  <a:close/>
                                  <a:moveTo>
                                    <a:pt x="625" y="655"/>
                                  </a:moveTo>
                                  <a:lnTo>
                                    <a:pt x="622" y="655"/>
                                  </a:lnTo>
                                  <a:lnTo>
                                    <a:pt x="620" y="655"/>
                                  </a:lnTo>
                                  <a:lnTo>
                                    <a:pt x="619" y="656"/>
                                  </a:lnTo>
                                  <a:lnTo>
                                    <a:pt x="619" y="658"/>
                                  </a:lnTo>
                                  <a:lnTo>
                                    <a:pt x="618" y="661"/>
                                  </a:lnTo>
                                  <a:lnTo>
                                    <a:pt x="620" y="668"/>
                                  </a:lnTo>
                                  <a:lnTo>
                                    <a:pt x="622" y="665"/>
                                  </a:lnTo>
                                  <a:lnTo>
                                    <a:pt x="623" y="662"/>
                                  </a:lnTo>
                                  <a:lnTo>
                                    <a:pt x="625" y="659"/>
                                  </a:lnTo>
                                  <a:lnTo>
                                    <a:pt x="625" y="655"/>
                                  </a:lnTo>
                                  <a:close/>
                                  <a:moveTo>
                                    <a:pt x="601" y="827"/>
                                  </a:moveTo>
                                  <a:lnTo>
                                    <a:pt x="600" y="836"/>
                                  </a:lnTo>
                                  <a:lnTo>
                                    <a:pt x="601" y="835"/>
                                  </a:lnTo>
                                  <a:lnTo>
                                    <a:pt x="601" y="827"/>
                                  </a:lnTo>
                                  <a:close/>
                                  <a:moveTo>
                                    <a:pt x="599" y="854"/>
                                  </a:moveTo>
                                  <a:lnTo>
                                    <a:pt x="596" y="855"/>
                                  </a:lnTo>
                                  <a:lnTo>
                                    <a:pt x="594" y="857"/>
                                  </a:lnTo>
                                  <a:lnTo>
                                    <a:pt x="593" y="860"/>
                                  </a:lnTo>
                                  <a:lnTo>
                                    <a:pt x="592" y="863"/>
                                  </a:lnTo>
                                  <a:lnTo>
                                    <a:pt x="593" y="870"/>
                                  </a:lnTo>
                                  <a:lnTo>
                                    <a:pt x="595" y="878"/>
                                  </a:lnTo>
                                  <a:lnTo>
                                    <a:pt x="599" y="854"/>
                                  </a:lnTo>
                                  <a:close/>
                                  <a:moveTo>
                                    <a:pt x="593" y="894"/>
                                  </a:moveTo>
                                  <a:lnTo>
                                    <a:pt x="592" y="904"/>
                                  </a:lnTo>
                                  <a:lnTo>
                                    <a:pt x="590" y="915"/>
                                  </a:lnTo>
                                  <a:lnTo>
                                    <a:pt x="586" y="929"/>
                                  </a:lnTo>
                                  <a:lnTo>
                                    <a:pt x="583" y="945"/>
                                  </a:lnTo>
                                  <a:lnTo>
                                    <a:pt x="587" y="935"/>
                                  </a:lnTo>
                                  <a:lnTo>
                                    <a:pt x="590" y="922"/>
                                  </a:lnTo>
                                  <a:lnTo>
                                    <a:pt x="592" y="908"/>
                                  </a:lnTo>
                                  <a:lnTo>
                                    <a:pt x="593" y="894"/>
                                  </a:lnTo>
                                  <a:close/>
                                  <a:moveTo>
                                    <a:pt x="586" y="960"/>
                                  </a:moveTo>
                                  <a:lnTo>
                                    <a:pt x="583" y="961"/>
                                  </a:lnTo>
                                  <a:lnTo>
                                    <a:pt x="581" y="963"/>
                                  </a:lnTo>
                                  <a:lnTo>
                                    <a:pt x="579" y="966"/>
                                  </a:lnTo>
                                  <a:lnTo>
                                    <a:pt x="578" y="972"/>
                                  </a:lnTo>
                                  <a:lnTo>
                                    <a:pt x="577" y="986"/>
                                  </a:lnTo>
                                  <a:lnTo>
                                    <a:pt x="579" y="1005"/>
                                  </a:lnTo>
                                  <a:lnTo>
                                    <a:pt x="579" y="1000"/>
                                  </a:lnTo>
                                  <a:lnTo>
                                    <a:pt x="581" y="991"/>
                                  </a:lnTo>
                                  <a:lnTo>
                                    <a:pt x="583" y="978"/>
                                  </a:lnTo>
                                  <a:lnTo>
                                    <a:pt x="586" y="960"/>
                                  </a:lnTo>
                                  <a:close/>
                                  <a:moveTo>
                                    <a:pt x="575" y="1025"/>
                                  </a:moveTo>
                                  <a:lnTo>
                                    <a:pt x="574" y="1031"/>
                                  </a:lnTo>
                                  <a:lnTo>
                                    <a:pt x="576" y="1029"/>
                                  </a:lnTo>
                                  <a:lnTo>
                                    <a:pt x="575" y="1025"/>
                                  </a:lnTo>
                                  <a:close/>
                                  <a:moveTo>
                                    <a:pt x="573" y="1040"/>
                                  </a:moveTo>
                                  <a:lnTo>
                                    <a:pt x="569" y="1048"/>
                                  </a:lnTo>
                                  <a:lnTo>
                                    <a:pt x="565" y="1062"/>
                                  </a:lnTo>
                                  <a:lnTo>
                                    <a:pt x="560" y="1082"/>
                                  </a:lnTo>
                                  <a:lnTo>
                                    <a:pt x="555" y="1109"/>
                                  </a:lnTo>
                                  <a:lnTo>
                                    <a:pt x="550" y="1135"/>
                                  </a:lnTo>
                                  <a:lnTo>
                                    <a:pt x="547" y="1157"/>
                                  </a:lnTo>
                                  <a:lnTo>
                                    <a:pt x="546" y="1173"/>
                                  </a:lnTo>
                                  <a:lnTo>
                                    <a:pt x="547" y="1183"/>
                                  </a:lnTo>
                                  <a:lnTo>
                                    <a:pt x="552" y="1176"/>
                                  </a:lnTo>
                                  <a:lnTo>
                                    <a:pt x="557" y="1173"/>
                                  </a:lnTo>
                                  <a:lnTo>
                                    <a:pt x="560" y="1171"/>
                                  </a:lnTo>
                                  <a:lnTo>
                                    <a:pt x="561" y="1171"/>
                                  </a:lnTo>
                                  <a:lnTo>
                                    <a:pt x="561" y="1164"/>
                                  </a:lnTo>
                                  <a:lnTo>
                                    <a:pt x="564" y="1151"/>
                                  </a:lnTo>
                                  <a:lnTo>
                                    <a:pt x="568" y="1133"/>
                                  </a:lnTo>
                                  <a:lnTo>
                                    <a:pt x="575" y="1108"/>
                                  </a:lnTo>
                                  <a:lnTo>
                                    <a:pt x="572" y="1105"/>
                                  </a:lnTo>
                                  <a:lnTo>
                                    <a:pt x="565" y="1099"/>
                                  </a:lnTo>
                                  <a:lnTo>
                                    <a:pt x="566" y="1088"/>
                                  </a:lnTo>
                                  <a:lnTo>
                                    <a:pt x="568" y="1074"/>
                                  </a:lnTo>
                                  <a:lnTo>
                                    <a:pt x="570" y="1058"/>
                                  </a:lnTo>
                                  <a:lnTo>
                                    <a:pt x="573" y="1040"/>
                                  </a:lnTo>
                                  <a:close/>
                                  <a:moveTo>
                                    <a:pt x="555" y="1176"/>
                                  </a:moveTo>
                                  <a:lnTo>
                                    <a:pt x="556" y="1184"/>
                                  </a:lnTo>
                                  <a:lnTo>
                                    <a:pt x="558" y="1182"/>
                                  </a:lnTo>
                                  <a:lnTo>
                                    <a:pt x="558" y="1180"/>
                                  </a:lnTo>
                                  <a:lnTo>
                                    <a:pt x="557" y="1179"/>
                                  </a:lnTo>
                                  <a:lnTo>
                                    <a:pt x="555" y="1176"/>
                                  </a:lnTo>
                                  <a:close/>
                                  <a:moveTo>
                                    <a:pt x="524" y="1200"/>
                                  </a:moveTo>
                                  <a:lnTo>
                                    <a:pt x="520" y="1198"/>
                                  </a:lnTo>
                                  <a:lnTo>
                                    <a:pt x="518" y="1198"/>
                                  </a:lnTo>
                                  <a:lnTo>
                                    <a:pt x="518" y="1201"/>
                                  </a:lnTo>
                                  <a:lnTo>
                                    <a:pt x="518" y="1205"/>
                                  </a:lnTo>
                                  <a:lnTo>
                                    <a:pt x="519" y="1208"/>
                                  </a:lnTo>
                                  <a:lnTo>
                                    <a:pt x="521" y="1213"/>
                                  </a:lnTo>
                                  <a:lnTo>
                                    <a:pt x="524" y="1200"/>
                                  </a:lnTo>
                                  <a:close/>
                                  <a:moveTo>
                                    <a:pt x="520" y="1226"/>
                                  </a:moveTo>
                                  <a:lnTo>
                                    <a:pt x="518" y="1231"/>
                                  </a:lnTo>
                                  <a:lnTo>
                                    <a:pt x="515" y="1239"/>
                                  </a:lnTo>
                                  <a:lnTo>
                                    <a:pt x="514" y="1250"/>
                                  </a:lnTo>
                                  <a:lnTo>
                                    <a:pt x="514" y="1266"/>
                                  </a:lnTo>
                                  <a:lnTo>
                                    <a:pt x="514" y="1258"/>
                                  </a:lnTo>
                                  <a:lnTo>
                                    <a:pt x="515" y="1249"/>
                                  </a:lnTo>
                                  <a:lnTo>
                                    <a:pt x="518" y="1239"/>
                                  </a:lnTo>
                                  <a:lnTo>
                                    <a:pt x="520" y="1226"/>
                                  </a:lnTo>
                                  <a:close/>
                                  <a:moveTo>
                                    <a:pt x="541" y="239"/>
                                  </a:moveTo>
                                  <a:lnTo>
                                    <a:pt x="542" y="251"/>
                                  </a:lnTo>
                                  <a:lnTo>
                                    <a:pt x="545" y="266"/>
                                  </a:lnTo>
                                  <a:lnTo>
                                    <a:pt x="548" y="284"/>
                                  </a:lnTo>
                                  <a:lnTo>
                                    <a:pt x="552" y="305"/>
                                  </a:lnTo>
                                  <a:lnTo>
                                    <a:pt x="537" y="282"/>
                                  </a:lnTo>
                                  <a:lnTo>
                                    <a:pt x="532" y="289"/>
                                  </a:lnTo>
                                  <a:lnTo>
                                    <a:pt x="524" y="295"/>
                                  </a:lnTo>
                                  <a:lnTo>
                                    <a:pt x="524" y="287"/>
                                  </a:lnTo>
                                  <a:lnTo>
                                    <a:pt x="519" y="292"/>
                                  </a:lnTo>
                                  <a:lnTo>
                                    <a:pt x="493" y="234"/>
                                  </a:lnTo>
                                  <a:lnTo>
                                    <a:pt x="495" y="259"/>
                                  </a:lnTo>
                                  <a:lnTo>
                                    <a:pt x="482" y="239"/>
                                  </a:lnTo>
                                  <a:lnTo>
                                    <a:pt x="470" y="222"/>
                                  </a:lnTo>
                                  <a:lnTo>
                                    <a:pt x="461" y="209"/>
                                  </a:lnTo>
                                  <a:lnTo>
                                    <a:pt x="455" y="201"/>
                                  </a:lnTo>
                                  <a:lnTo>
                                    <a:pt x="470" y="251"/>
                                  </a:lnTo>
                                  <a:lnTo>
                                    <a:pt x="482" y="295"/>
                                  </a:lnTo>
                                  <a:lnTo>
                                    <a:pt x="486" y="315"/>
                                  </a:lnTo>
                                  <a:lnTo>
                                    <a:pt x="489" y="333"/>
                                  </a:lnTo>
                                  <a:lnTo>
                                    <a:pt x="492" y="350"/>
                                  </a:lnTo>
                                  <a:lnTo>
                                    <a:pt x="493" y="366"/>
                                  </a:lnTo>
                                  <a:lnTo>
                                    <a:pt x="478" y="319"/>
                                  </a:lnTo>
                                  <a:lnTo>
                                    <a:pt x="464" y="277"/>
                                  </a:lnTo>
                                  <a:lnTo>
                                    <a:pt x="450" y="240"/>
                                  </a:lnTo>
                                  <a:lnTo>
                                    <a:pt x="437" y="206"/>
                                  </a:lnTo>
                                  <a:lnTo>
                                    <a:pt x="424" y="177"/>
                                  </a:lnTo>
                                  <a:lnTo>
                                    <a:pt x="412" y="154"/>
                                  </a:lnTo>
                                  <a:lnTo>
                                    <a:pt x="400" y="133"/>
                                  </a:lnTo>
                                  <a:lnTo>
                                    <a:pt x="389" y="117"/>
                                  </a:lnTo>
                                  <a:lnTo>
                                    <a:pt x="372" y="119"/>
                                  </a:lnTo>
                                  <a:lnTo>
                                    <a:pt x="352" y="100"/>
                                  </a:lnTo>
                                  <a:lnTo>
                                    <a:pt x="344" y="101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25" y="101"/>
                                  </a:lnTo>
                                  <a:lnTo>
                                    <a:pt x="315" y="99"/>
                                  </a:lnTo>
                                  <a:lnTo>
                                    <a:pt x="305" y="97"/>
                                  </a:lnTo>
                                  <a:lnTo>
                                    <a:pt x="292" y="92"/>
                                  </a:lnTo>
                                  <a:lnTo>
                                    <a:pt x="281" y="88"/>
                                  </a:lnTo>
                                  <a:lnTo>
                                    <a:pt x="268" y="81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41" y="59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18" y="50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07" y="52"/>
                                  </a:lnTo>
                                  <a:lnTo>
                                    <a:pt x="189" y="46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1" y="52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67" y="106"/>
                                  </a:lnTo>
                                  <a:lnTo>
                                    <a:pt x="75" y="121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90" y="152"/>
                                  </a:lnTo>
                                  <a:lnTo>
                                    <a:pt x="97" y="172"/>
                                  </a:lnTo>
                                  <a:lnTo>
                                    <a:pt x="102" y="191"/>
                                  </a:lnTo>
                                  <a:lnTo>
                                    <a:pt x="107" y="211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5" y="257"/>
                                  </a:lnTo>
                                  <a:lnTo>
                                    <a:pt x="118" y="282"/>
                                  </a:lnTo>
                                  <a:lnTo>
                                    <a:pt x="120" y="308"/>
                                  </a:lnTo>
                                  <a:lnTo>
                                    <a:pt x="122" y="336"/>
                                  </a:lnTo>
                                  <a:lnTo>
                                    <a:pt x="124" y="365"/>
                                  </a:lnTo>
                                  <a:lnTo>
                                    <a:pt x="124" y="395"/>
                                  </a:lnTo>
                                  <a:lnTo>
                                    <a:pt x="124" y="426"/>
                                  </a:lnTo>
                                  <a:lnTo>
                                    <a:pt x="122" y="459"/>
                                  </a:lnTo>
                                  <a:lnTo>
                                    <a:pt x="121" y="501"/>
                                  </a:lnTo>
                                  <a:lnTo>
                                    <a:pt x="118" y="547"/>
                                  </a:lnTo>
                                  <a:lnTo>
                                    <a:pt x="113" y="601"/>
                                  </a:lnTo>
                                  <a:lnTo>
                                    <a:pt x="108" y="659"/>
                                  </a:lnTo>
                                  <a:lnTo>
                                    <a:pt x="101" y="722"/>
                                  </a:lnTo>
                                  <a:lnTo>
                                    <a:pt x="93" y="793"/>
                                  </a:lnTo>
                                  <a:lnTo>
                                    <a:pt x="83" y="868"/>
                                  </a:lnTo>
                                  <a:lnTo>
                                    <a:pt x="73" y="948"/>
                                  </a:lnTo>
                                  <a:lnTo>
                                    <a:pt x="64" y="1016"/>
                                  </a:lnTo>
                                  <a:lnTo>
                                    <a:pt x="56" y="1079"/>
                                  </a:lnTo>
                                  <a:lnTo>
                                    <a:pt x="49" y="1134"/>
                                  </a:lnTo>
                                  <a:lnTo>
                                    <a:pt x="44" y="1183"/>
                                  </a:lnTo>
                                  <a:lnTo>
                                    <a:pt x="40" y="1225"/>
                                  </a:lnTo>
                                  <a:lnTo>
                                    <a:pt x="38" y="1260"/>
                                  </a:lnTo>
                                  <a:lnTo>
                                    <a:pt x="37" y="1289"/>
                                  </a:lnTo>
                                  <a:lnTo>
                                    <a:pt x="38" y="1311"/>
                                  </a:lnTo>
                                  <a:lnTo>
                                    <a:pt x="62" y="1342"/>
                                  </a:lnTo>
                                  <a:lnTo>
                                    <a:pt x="83" y="1369"/>
                                  </a:lnTo>
                                  <a:lnTo>
                                    <a:pt x="102" y="1393"/>
                                  </a:lnTo>
                                  <a:lnTo>
                                    <a:pt x="119" y="1411"/>
                                  </a:lnTo>
                                  <a:lnTo>
                                    <a:pt x="133" y="1426"/>
                                  </a:lnTo>
                                  <a:lnTo>
                                    <a:pt x="144" y="1436"/>
                                  </a:lnTo>
                                  <a:lnTo>
                                    <a:pt x="148" y="1440"/>
                                  </a:lnTo>
                                  <a:lnTo>
                                    <a:pt x="152" y="1443"/>
                                  </a:lnTo>
                                  <a:lnTo>
                                    <a:pt x="155" y="1444"/>
                                  </a:lnTo>
                                  <a:lnTo>
                                    <a:pt x="158" y="1444"/>
                                  </a:lnTo>
                                  <a:lnTo>
                                    <a:pt x="171" y="1444"/>
                                  </a:lnTo>
                                  <a:lnTo>
                                    <a:pt x="184" y="1445"/>
                                  </a:lnTo>
                                  <a:lnTo>
                                    <a:pt x="197" y="1448"/>
                                  </a:lnTo>
                                  <a:lnTo>
                                    <a:pt x="210" y="1451"/>
                                  </a:lnTo>
                                  <a:lnTo>
                                    <a:pt x="224" y="1456"/>
                                  </a:lnTo>
                                  <a:lnTo>
                                    <a:pt x="236" y="1461"/>
                                  </a:lnTo>
                                  <a:lnTo>
                                    <a:pt x="250" y="1469"/>
                                  </a:lnTo>
                                  <a:lnTo>
                                    <a:pt x="263" y="1477"/>
                                  </a:lnTo>
                                  <a:lnTo>
                                    <a:pt x="276" y="1515"/>
                                  </a:lnTo>
                                  <a:lnTo>
                                    <a:pt x="290" y="1521"/>
                                  </a:lnTo>
                                  <a:lnTo>
                                    <a:pt x="307" y="1527"/>
                                  </a:lnTo>
                                  <a:lnTo>
                                    <a:pt x="323" y="1532"/>
                                  </a:lnTo>
                                  <a:lnTo>
                                    <a:pt x="341" y="1537"/>
                                  </a:lnTo>
                                  <a:lnTo>
                                    <a:pt x="377" y="1545"/>
                                  </a:lnTo>
                                  <a:lnTo>
                                    <a:pt x="417" y="1552"/>
                                  </a:lnTo>
                                  <a:lnTo>
                                    <a:pt x="459" y="1558"/>
                                  </a:lnTo>
                                  <a:lnTo>
                                    <a:pt x="504" y="1561"/>
                                  </a:lnTo>
                                  <a:lnTo>
                                    <a:pt x="552" y="1563"/>
                                  </a:lnTo>
                                  <a:lnTo>
                                    <a:pt x="602" y="1563"/>
                                  </a:lnTo>
                                  <a:lnTo>
                                    <a:pt x="594" y="1552"/>
                                  </a:lnTo>
                                  <a:lnTo>
                                    <a:pt x="587" y="1541"/>
                                  </a:lnTo>
                                  <a:lnTo>
                                    <a:pt x="581" y="1529"/>
                                  </a:lnTo>
                                  <a:lnTo>
                                    <a:pt x="574" y="1518"/>
                                  </a:lnTo>
                                  <a:lnTo>
                                    <a:pt x="568" y="1506"/>
                                  </a:lnTo>
                                  <a:lnTo>
                                    <a:pt x="564" y="1493"/>
                                  </a:lnTo>
                                  <a:lnTo>
                                    <a:pt x="559" y="1481"/>
                                  </a:lnTo>
                                  <a:lnTo>
                                    <a:pt x="555" y="1468"/>
                                  </a:lnTo>
                                  <a:lnTo>
                                    <a:pt x="548" y="1442"/>
                                  </a:lnTo>
                                  <a:lnTo>
                                    <a:pt x="543" y="1416"/>
                                  </a:lnTo>
                                  <a:lnTo>
                                    <a:pt x="541" y="1389"/>
                                  </a:lnTo>
                                  <a:lnTo>
                                    <a:pt x="540" y="1360"/>
                                  </a:lnTo>
                                  <a:lnTo>
                                    <a:pt x="537" y="1344"/>
                                  </a:lnTo>
                                  <a:lnTo>
                                    <a:pt x="536" y="1326"/>
                                  </a:lnTo>
                                  <a:lnTo>
                                    <a:pt x="534" y="1307"/>
                                  </a:lnTo>
                                  <a:lnTo>
                                    <a:pt x="534" y="1288"/>
                                  </a:lnTo>
                                  <a:lnTo>
                                    <a:pt x="534" y="1266"/>
                                  </a:lnTo>
                                  <a:lnTo>
                                    <a:pt x="537" y="1243"/>
                                  </a:lnTo>
                                  <a:lnTo>
                                    <a:pt x="539" y="1219"/>
                                  </a:lnTo>
                                  <a:lnTo>
                                    <a:pt x="542" y="1196"/>
                                  </a:lnTo>
                                  <a:lnTo>
                                    <a:pt x="540" y="1212"/>
                                  </a:lnTo>
                                  <a:lnTo>
                                    <a:pt x="536" y="1239"/>
                                  </a:lnTo>
                                  <a:lnTo>
                                    <a:pt x="530" y="1277"/>
                                  </a:lnTo>
                                  <a:lnTo>
                                    <a:pt x="523" y="1328"/>
                                  </a:lnTo>
                                  <a:lnTo>
                                    <a:pt x="515" y="1322"/>
                                  </a:lnTo>
                                  <a:lnTo>
                                    <a:pt x="520" y="1292"/>
                                  </a:lnTo>
                                  <a:lnTo>
                                    <a:pt x="516" y="1286"/>
                                  </a:lnTo>
                                  <a:lnTo>
                                    <a:pt x="513" y="1282"/>
                                  </a:lnTo>
                                  <a:lnTo>
                                    <a:pt x="509" y="1280"/>
                                  </a:lnTo>
                                  <a:lnTo>
                                    <a:pt x="504" y="1279"/>
                                  </a:lnTo>
                                  <a:lnTo>
                                    <a:pt x="507" y="1259"/>
                                  </a:lnTo>
                                  <a:lnTo>
                                    <a:pt x="510" y="1235"/>
                                  </a:lnTo>
                                  <a:lnTo>
                                    <a:pt x="512" y="1206"/>
                                  </a:lnTo>
                                  <a:lnTo>
                                    <a:pt x="512" y="1172"/>
                                  </a:lnTo>
                                  <a:lnTo>
                                    <a:pt x="528" y="1121"/>
                                  </a:lnTo>
                                  <a:lnTo>
                                    <a:pt x="531" y="1122"/>
                                  </a:lnTo>
                                  <a:lnTo>
                                    <a:pt x="532" y="1138"/>
                                  </a:lnTo>
                                  <a:lnTo>
                                    <a:pt x="536" y="1131"/>
                                  </a:lnTo>
                                  <a:lnTo>
                                    <a:pt x="530" y="1070"/>
                                  </a:lnTo>
                                  <a:lnTo>
                                    <a:pt x="532" y="1065"/>
                                  </a:lnTo>
                                  <a:lnTo>
                                    <a:pt x="536" y="1047"/>
                                  </a:lnTo>
                                  <a:lnTo>
                                    <a:pt x="540" y="1024"/>
                                  </a:lnTo>
                                  <a:lnTo>
                                    <a:pt x="545" y="996"/>
                                  </a:lnTo>
                                  <a:lnTo>
                                    <a:pt x="550" y="963"/>
                                  </a:lnTo>
                                  <a:lnTo>
                                    <a:pt x="557" y="923"/>
                                  </a:lnTo>
                                  <a:lnTo>
                                    <a:pt x="564" y="879"/>
                                  </a:lnTo>
                                  <a:lnTo>
                                    <a:pt x="572" y="829"/>
                                  </a:lnTo>
                                  <a:lnTo>
                                    <a:pt x="579" y="773"/>
                                  </a:lnTo>
                                  <a:lnTo>
                                    <a:pt x="587" y="780"/>
                                  </a:lnTo>
                                  <a:lnTo>
                                    <a:pt x="601" y="761"/>
                                  </a:lnTo>
                                  <a:lnTo>
                                    <a:pt x="601" y="809"/>
                                  </a:lnTo>
                                  <a:lnTo>
                                    <a:pt x="607" y="799"/>
                                  </a:lnTo>
                                  <a:lnTo>
                                    <a:pt x="611" y="790"/>
                                  </a:lnTo>
                                  <a:lnTo>
                                    <a:pt x="614" y="779"/>
                                  </a:lnTo>
                                  <a:lnTo>
                                    <a:pt x="617" y="768"/>
                                  </a:lnTo>
                                  <a:lnTo>
                                    <a:pt x="618" y="755"/>
                                  </a:lnTo>
                                  <a:lnTo>
                                    <a:pt x="617" y="742"/>
                                  </a:lnTo>
                                  <a:lnTo>
                                    <a:pt x="616" y="728"/>
                                  </a:lnTo>
                                  <a:lnTo>
                                    <a:pt x="612" y="712"/>
                                  </a:lnTo>
                                  <a:lnTo>
                                    <a:pt x="602" y="734"/>
                                  </a:lnTo>
                                  <a:lnTo>
                                    <a:pt x="616" y="679"/>
                                  </a:lnTo>
                                  <a:lnTo>
                                    <a:pt x="600" y="692"/>
                                  </a:lnTo>
                                  <a:lnTo>
                                    <a:pt x="595" y="694"/>
                                  </a:lnTo>
                                  <a:lnTo>
                                    <a:pt x="591" y="693"/>
                                  </a:lnTo>
                                  <a:lnTo>
                                    <a:pt x="587" y="690"/>
                                  </a:lnTo>
                                  <a:lnTo>
                                    <a:pt x="585" y="686"/>
                                  </a:lnTo>
                                  <a:lnTo>
                                    <a:pt x="588" y="677"/>
                                  </a:lnTo>
                                  <a:lnTo>
                                    <a:pt x="591" y="665"/>
                                  </a:lnTo>
                                  <a:lnTo>
                                    <a:pt x="593" y="654"/>
                                  </a:lnTo>
                                  <a:lnTo>
                                    <a:pt x="594" y="641"/>
                                  </a:lnTo>
                                  <a:lnTo>
                                    <a:pt x="596" y="611"/>
                                  </a:lnTo>
                                  <a:lnTo>
                                    <a:pt x="596" y="577"/>
                                  </a:lnTo>
                                  <a:lnTo>
                                    <a:pt x="599" y="604"/>
                                  </a:lnTo>
                                  <a:lnTo>
                                    <a:pt x="602" y="626"/>
                                  </a:lnTo>
                                  <a:lnTo>
                                    <a:pt x="603" y="634"/>
                                  </a:lnTo>
                                  <a:lnTo>
                                    <a:pt x="605" y="642"/>
                                  </a:lnTo>
                                  <a:lnTo>
                                    <a:pt x="609" y="647"/>
                                  </a:lnTo>
                                  <a:lnTo>
                                    <a:pt x="611" y="652"/>
                                  </a:lnTo>
                                  <a:lnTo>
                                    <a:pt x="611" y="627"/>
                                  </a:lnTo>
                                  <a:lnTo>
                                    <a:pt x="610" y="599"/>
                                  </a:lnTo>
                                  <a:lnTo>
                                    <a:pt x="608" y="568"/>
                                  </a:lnTo>
                                  <a:lnTo>
                                    <a:pt x="605" y="534"/>
                                  </a:lnTo>
                                  <a:lnTo>
                                    <a:pt x="603" y="497"/>
                                  </a:lnTo>
                                  <a:lnTo>
                                    <a:pt x="599" y="458"/>
                                  </a:lnTo>
                                  <a:lnTo>
                                    <a:pt x="595" y="415"/>
                                  </a:lnTo>
                                  <a:lnTo>
                                    <a:pt x="590" y="369"/>
                                  </a:lnTo>
                                  <a:lnTo>
                                    <a:pt x="594" y="436"/>
                                  </a:lnTo>
                                  <a:lnTo>
                                    <a:pt x="588" y="423"/>
                                  </a:lnTo>
                                  <a:lnTo>
                                    <a:pt x="585" y="421"/>
                                  </a:lnTo>
                                  <a:lnTo>
                                    <a:pt x="583" y="404"/>
                                  </a:lnTo>
                                  <a:lnTo>
                                    <a:pt x="578" y="386"/>
                                  </a:lnTo>
                                  <a:lnTo>
                                    <a:pt x="574" y="367"/>
                                  </a:lnTo>
                                  <a:lnTo>
                                    <a:pt x="569" y="345"/>
                                  </a:lnTo>
                                  <a:lnTo>
                                    <a:pt x="564" y="322"/>
                                  </a:lnTo>
                                  <a:lnTo>
                                    <a:pt x="557" y="295"/>
                                  </a:lnTo>
                                  <a:lnTo>
                                    <a:pt x="549" y="268"/>
                                  </a:lnTo>
                                  <a:lnTo>
                                    <a:pt x="541" y="239"/>
                                  </a:lnTo>
                                  <a:close/>
                                  <a:moveTo>
                                    <a:pt x="594" y="440"/>
                                  </a:moveTo>
                                  <a:lnTo>
                                    <a:pt x="596" y="457"/>
                                  </a:lnTo>
                                  <a:lnTo>
                                    <a:pt x="597" y="478"/>
                                  </a:lnTo>
                                  <a:lnTo>
                                    <a:pt x="599" y="503"/>
                                  </a:lnTo>
                                  <a:lnTo>
                                    <a:pt x="597" y="533"/>
                                  </a:lnTo>
                                  <a:lnTo>
                                    <a:pt x="594" y="532"/>
                                  </a:lnTo>
                                  <a:lnTo>
                                    <a:pt x="595" y="521"/>
                                  </a:lnTo>
                                  <a:lnTo>
                                    <a:pt x="595" y="510"/>
                                  </a:lnTo>
                                  <a:lnTo>
                                    <a:pt x="594" y="494"/>
                                  </a:lnTo>
                                  <a:lnTo>
                                    <a:pt x="592" y="477"/>
                                  </a:lnTo>
                                  <a:lnTo>
                                    <a:pt x="592" y="470"/>
                                  </a:lnTo>
                                  <a:lnTo>
                                    <a:pt x="592" y="461"/>
                                  </a:lnTo>
                                  <a:lnTo>
                                    <a:pt x="593" y="452"/>
                                  </a:lnTo>
                                  <a:lnTo>
                                    <a:pt x="594" y="440"/>
                                  </a:lnTo>
                                  <a:close/>
                                  <a:moveTo>
                                    <a:pt x="507" y="301"/>
                                  </a:moveTo>
                                  <a:lnTo>
                                    <a:pt x="511" y="320"/>
                                  </a:lnTo>
                                  <a:lnTo>
                                    <a:pt x="514" y="343"/>
                                  </a:lnTo>
                                  <a:lnTo>
                                    <a:pt x="519" y="370"/>
                                  </a:lnTo>
                                  <a:lnTo>
                                    <a:pt x="522" y="402"/>
                                  </a:lnTo>
                                  <a:lnTo>
                                    <a:pt x="521" y="394"/>
                                  </a:lnTo>
                                  <a:lnTo>
                                    <a:pt x="518" y="376"/>
                                  </a:lnTo>
                                  <a:lnTo>
                                    <a:pt x="512" y="345"/>
                                  </a:lnTo>
                                  <a:lnTo>
                                    <a:pt x="504" y="305"/>
                                  </a:lnTo>
                                  <a:lnTo>
                                    <a:pt x="507" y="301"/>
                                  </a:lnTo>
                                  <a:close/>
                                  <a:moveTo>
                                    <a:pt x="500" y="277"/>
                                  </a:moveTo>
                                  <a:lnTo>
                                    <a:pt x="504" y="282"/>
                                  </a:lnTo>
                                  <a:lnTo>
                                    <a:pt x="504" y="285"/>
                                  </a:lnTo>
                                  <a:lnTo>
                                    <a:pt x="503" y="287"/>
                                  </a:lnTo>
                                  <a:lnTo>
                                    <a:pt x="500" y="284"/>
                                  </a:lnTo>
                                  <a:lnTo>
                                    <a:pt x="498" y="281"/>
                                  </a:lnTo>
                                  <a:lnTo>
                                    <a:pt x="498" y="278"/>
                                  </a:lnTo>
                                  <a:lnTo>
                                    <a:pt x="500" y="277"/>
                                  </a:lnTo>
                                  <a:close/>
                                  <a:moveTo>
                                    <a:pt x="493" y="374"/>
                                  </a:moveTo>
                                  <a:lnTo>
                                    <a:pt x="495" y="379"/>
                                  </a:lnTo>
                                  <a:lnTo>
                                    <a:pt x="494" y="382"/>
                                  </a:lnTo>
                                  <a:lnTo>
                                    <a:pt x="493" y="374"/>
                                  </a:lnTo>
                                  <a:close/>
                                  <a:moveTo>
                                    <a:pt x="545" y="759"/>
                                  </a:moveTo>
                                  <a:lnTo>
                                    <a:pt x="547" y="772"/>
                                  </a:lnTo>
                                  <a:lnTo>
                                    <a:pt x="548" y="786"/>
                                  </a:lnTo>
                                  <a:lnTo>
                                    <a:pt x="547" y="796"/>
                                  </a:lnTo>
                                  <a:lnTo>
                                    <a:pt x="545" y="806"/>
                                  </a:lnTo>
                                  <a:lnTo>
                                    <a:pt x="542" y="820"/>
                                  </a:lnTo>
                                  <a:lnTo>
                                    <a:pt x="540" y="832"/>
                                  </a:lnTo>
                                  <a:lnTo>
                                    <a:pt x="538" y="840"/>
                                  </a:lnTo>
                                  <a:lnTo>
                                    <a:pt x="538" y="847"/>
                                  </a:lnTo>
                                  <a:lnTo>
                                    <a:pt x="541" y="848"/>
                                  </a:lnTo>
                                  <a:lnTo>
                                    <a:pt x="542" y="856"/>
                                  </a:lnTo>
                                  <a:lnTo>
                                    <a:pt x="542" y="864"/>
                                  </a:lnTo>
                                  <a:lnTo>
                                    <a:pt x="541" y="871"/>
                                  </a:lnTo>
                                  <a:lnTo>
                                    <a:pt x="539" y="878"/>
                                  </a:lnTo>
                                  <a:lnTo>
                                    <a:pt x="536" y="885"/>
                                  </a:lnTo>
                                  <a:lnTo>
                                    <a:pt x="531" y="890"/>
                                  </a:lnTo>
                                  <a:lnTo>
                                    <a:pt x="527" y="895"/>
                                  </a:lnTo>
                                  <a:lnTo>
                                    <a:pt x="520" y="900"/>
                                  </a:lnTo>
                                  <a:lnTo>
                                    <a:pt x="523" y="873"/>
                                  </a:lnTo>
                                  <a:lnTo>
                                    <a:pt x="525" y="840"/>
                                  </a:lnTo>
                                  <a:lnTo>
                                    <a:pt x="529" y="801"/>
                                  </a:lnTo>
                                  <a:lnTo>
                                    <a:pt x="532" y="756"/>
                                  </a:lnTo>
                                  <a:lnTo>
                                    <a:pt x="532" y="754"/>
                                  </a:lnTo>
                                  <a:lnTo>
                                    <a:pt x="534" y="754"/>
                                  </a:lnTo>
                                  <a:lnTo>
                                    <a:pt x="539" y="756"/>
                                  </a:lnTo>
                                  <a:lnTo>
                                    <a:pt x="545" y="759"/>
                                  </a:lnTo>
                                  <a:close/>
                                  <a:moveTo>
                                    <a:pt x="500" y="499"/>
                                  </a:moveTo>
                                  <a:lnTo>
                                    <a:pt x="502" y="507"/>
                                  </a:lnTo>
                                  <a:lnTo>
                                    <a:pt x="501" y="515"/>
                                  </a:lnTo>
                                  <a:lnTo>
                                    <a:pt x="500" y="509"/>
                                  </a:lnTo>
                                  <a:lnTo>
                                    <a:pt x="498" y="504"/>
                                  </a:lnTo>
                                  <a:lnTo>
                                    <a:pt x="498" y="501"/>
                                  </a:lnTo>
                                  <a:lnTo>
                                    <a:pt x="500" y="499"/>
                                  </a:lnTo>
                                  <a:close/>
                                  <a:moveTo>
                                    <a:pt x="501" y="533"/>
                                  </a:moveTo>
                                  <a:lnTo>
                                    <a:pt x="505" y="542"/>
                                  </a:lnTo>
                                  <a:lnTo>
                                    <a:pt x="501" y="554"/>
                                  </a:lnTo>
                                  <a:lnTo>
                                    <a:pt x="501" y="533"/>
                                  </a:lnTo>
                                  <a:close/>
                                  <a:moveTo>
                                    <a:pt x="519" y="731"/>
                                  </a:moveTo>
                                  <a:lnTo>
                                    <a:pt x="519" y="735"/>
                                  </a:lnTo>
                                  <a:lnTo>
                                    <a:pt x="520" y="746"/>
                                  </a:lnTo>
                                  <a:lnTo>
                                    <a:pt x="520" y="752"/>
                                  </a:lnTo>
                                  <a:lnTo>
                                    <a:pt x="519" y="756"/>
                                  </a:lnTo>
                                  <a:lnTo>
                                    <a:pt x="518" y="760"/>
                                  </a:lnTo>
                                  <a:lnTo>
                                    <a:pt x="514" y="761"/>
                                  </a:lnTo>
                                  <a:lnTo>
                                    <a:pt x="519" y="731"/>
                                  </a:lnTo>
                                  <a:close/>
                                  <a:moveTo>
                                    <a:pt x="502" y="567"/>
                                  </a:moveTo>
                                  <a:lnTo>
                                    <a:pt x="498" y="595"/>
                                  </a:lnTo>
                                  <a:lnTo>
                                    <a:pt x="500" y="593"/>
                                  </a:lnTo>
                                  <a:lnTo>
                                    <a:pt x="501" y="591"/>
                                  </a:lnTo>
                                  <a:lnTo>
                                    <a:pt x="501" y="586"/>
                                  </a:lnTo>
                                  <a:lnTo>
                                    <a:pt x="500" y="581"/>
                                  </a:lnTo>
                                  <a:lnTo>
                                    <a:pt x="498" y="577"/>
                                  </a:lnTo>
                                  <a:lnTo>
                                    <a:pt x="498" y="572"/>
                                  </a:lnTo>
                                  <a:lnTo>
                                    <a:pt x="500" y="569"/>
                                  </a:lnTo>
                                  <a:lnTo>
                                    <a:pt x="502" y="567"/>
                                  </a:lnTo>
                                  <a:close/>
                                  <a:moveTo>
                                    <a:pt x="501" y="623"/>
                                  </a:moveTo>
                                  <a:lnTo>
                                    <a:pt x="500" y="629"/>
                                  </a:lnTo>
                                  <a:lnTo>
                                    <a:pt x="498" y="630"/>
                                  </a:lnTo>
                                  <a:lnTo>
                                    <a:pt x="501" y="623"/>
                                  </a:lnTo>
                                  <a:close/>
                                  <a:moveTo>
                                    <a:pt x="530" y="918"/>
                                  </a:moveTo>
                                  <a:lnTo>
                                    <a:pt x="524" y="957"/>
                                  </a:lnTo>
                                  <a:lnTo>
                                    <a:pt x="515" y="948"/>
                                  </a:lnTo>
                                  <a:lnTo>
                                    <a:pt x="512" y="950"/>
                                  </a:lnTo>
                                  <a:lnTo>
                                    <a:pt x="513" y="942"/>
                                  </a:lnTo>
                                  <a:lnTo>
                                    <a:pt x="514" y="936"/>
                                  </a:lnTo>
                                  <a:lnTo>
                                    <a:pt x="516" y="930"/>
                                  </a:lnTo>
                                  <a:lnTo>
                                    <a:pt x="519" y="925"/>
                                  </a:lnTo>
                                  <a:lnTo>
                                    <a:pt x="521" y="922"/>
                                  </a:lnTo>
                                  <a:lnTo>
                                    <a:pt x="524" y="920"/>
                                  </a:lnTo>
                                  <a:lnTo>
                                    <a:pt x="527" y="918"/>
                                  </a:lnTo>
                                  <a:lnTo>
                                    <a:pt x="530" y="918"/>
                                  </a:lnTo>
                                  <a:close/>
                                  <a:moveTo>
                                    <a:pt x="500" y="643"/>
                                  </a:moveTo>
                                  <a:lnTo>
                                    <a:pt x="501" y="660"/>
                                  </a:lnTo>
                                  <a:lnTo>
                                    <a:pt x="501" y="678"/>
                                  </a:lnTo>
                                  <a:lnTo>
                                    <a:pt x="498" y="698"/>
                                  </a:lnTo>
                                  <a:lnTo>
                                    <a:pt x="495" y="720"/>
                                  </a:lnTo>
                                  <a:lnTo>
                                    <a:pt x="493" y="718"/>
                                  </a:lnTo>
                                  <a:lnTo>
                                    <a:pt x="492" y="714"/>
                                  </a:lnTo>
                                  <a:lnTo>
                                    <a:pt x="492" y="711"/>
                                  </a:lnTo>
                                  <a:lnTo>
                                    <a:pt x="492" y="708"/>
                                  </a:lnTo>
                                  <a:lnTo>
                                    <a:pt x="492" y="701"/>
                                  </a:lnTo>
                                  <a:lnTo>
                                    <a:pt x="491" y="697"/>
                                  </a:lnTo>
                                  <a:lnTo>
                                    <a:pt x="492" y="686"/>
                                  </a:lnTo>
                                  <a:lnTo>
                                    <a:pt x="493" y="672"/>
                                  </a:lnTo>
                                  <a:lnTo>
                                    <a:pt x="495" y="659"/>
                                  </a:lnTo>
                                  <a:lnTo>
                                    <a:pt x="500" y="643"/>
                                  </a:lnTo>
                                  <a:close/>
                                  <a:moveTo>
                                    <a:pt x="528" y="990"/>
                                  </a:moveTo>
                                  <a:lnTo>
                                    <a:pt x="530" y="995"/>
                                  </a:lnTo>
                                  <a:lnTo>
                                    <a:pt x="530" y="999"/>
                                  </a:lnTo>
                                  <a:lnTo>
                                    <a:pt x="529" y="1002"/>
                                  </a:lnTo>
                                  <a:lnTo>
                                    <a:pt x="527" y="1004"/>
                                  </a:lnTo>
                                  <a:lnTo>
                                    <a:pt x="523" y="1005"/>
                                  </a:lnTo>
                                  <a:lnTo>
                                    <a:pt x="522" y="1006"/>
                                  </a:lnTo>
                                  <a:lnTo>
                                    <a:pt x="521" y="1008"/>
                                  </a:lnTo>
                                  <a:lnTo>
                                    <a:pt x="522" y="1012"/>
                                  </a:lnTo>
                                  <a:lnTo>
                                    <a:pt x="523" y="1012"/>
                                  </a:lnTo>
                                  <a:lnTo>
                                    <a:pt x="525" y="1013"/>
                                  </a:lnTo>
                                  <a:lnTo>
                                    <a:pt x="521" y="1017"/>
                                  </a:lnTo>
                                  <a:lnTo>
                                    <a:pt x="515" y="1022"/>
                                  </a:lnTo>
                                  <a:lnTo>
                                    <a:pt x="507" y="1028"/>
                                  </a:lnTo>
                                  <a:lnTo>
                                    <a:pt x="496" y="1032"/>
                                  </a:lnTo>
                                  <a:lnTo>
                                    <a:pt x="510" y="973"/>
                                  </a:lnTo>
                                  <a:lnTo>
                                    <a:pt x="521" y="978"/>
                                  </a:lnTo>
                                  <a:lnTo>
                                    <a:pt x="525" y="983"/>
                                  </a:lnTo>
                                  <a:lnTo>
                                    <a:pt x="528" y="988"/>
                                  </a:lnTo>
                                  <a:lnTo>
                                    <a:pt x="529" y="989"/>
                                  </a:lnTo>
                                  <a:lnTo>
                                    <a:pt x="528" y="990"/>
                                  </a:lnTo>
                                  <a:close/>
                                  <a:moveTo>
                                    <a:pt x="498" y="856"/>
                                  </a:moveTo>
                                  <a:lnTo>
                                    <a:pt x="498" y="871"/>
                                  </a:lnTo>
                                  <a:lnTo>
                                    <a:pt x="496" y="889"/>
                                  </a:lnTo>
                                  <a:lnTo>
                                    <a:pt x="494" y="876"/>
                                  </a:lnTo>
                                  <a:lnTo>
                                    <a:pt x="494" y="865"/>
                                  </a:lnTo>
                                  <a:lnTo>
                                    <a:pt x="495" y="862"/>
                                  </a:lnTo>
                                  <a:lnTo>
                                    <a:pt x="496" y="858"/>
                                  </a:lnTo>
                                  <a:lnTo>
                                    <a:pt x="497" y="857"/>
                                  </a:lnTo>
                                  <a:lnTo>
                                    <a:pt x="498" y="856"/>
                                  </a:lnTo>
                                  <a:close/>
                                  <a:moveTo>
                                    <a:pt x="493" y="761"/>
                                  </a:moveTo>
                                  <a:lnTo>
                                    <a:pt x="484" y="786"/>
                                  </a:lnTo>
                                  <a:lnTo>
                                    <a:pt x="483" y="774"/>
                                  </a:lnTo>
                                  <a:lnTo>
                                    <a:pt x="484" y="767"/>
                                  </a:lnTo>
                                  <a:lnTo>
                                    <a:pt x="485" y="763"/>
                                  </a:lnTo>
                                  <a:lnTo>
                                    <a:pt x="487" y="762"/>
                                  </a:lnTo>
                                  <a:lnTo>
                                    <a:pt x="489" y="761"/>
                                  </a:lnTo>
                                  <a:lnTo>
                                    <a:pt x="493" y="761"/>
                                  </a:lnTo>
                                  <a:close/>
                                  <a:moveTo>
                                    <a:pt x="477" y="835"/>
                                  </a:moveTo>
                                  <a:lnTo>
                                    <a:pt x="475" y="854"/>
                                  </a:lnTo>
                                  <a:lnTo>
                                    <a:pt x="475" y="845"/>
                                  </a:lnTo>
                                  <a:lnTo>
                                    <a:pt x="475" y="839"/>
                                  </a:lnTo>
                                  <a:lnTo>
                                    <a:pt x="476" y="836"/>
                                  </a:lnTo>
                                  <a:lnTo>
                                    <a:pt x="477" y="835"/>
                                  </a:lnTo>
                                  <a:close/>
                                  <a:moveTo>
                                    <a:pt x="469" y="876"/>
                                  </a:moveTo>
                                  <a:lnTo>
                                    <a:pt x="474" y="881"/>
                                  </a:lnTo>
                                  <a:lnTo>
                                    <a:pt x="471" y="882"/>
                                  </a:lnTo>
                                  <a:lnTo>
                                    <a:pt x="468" y="877"/>
                                  </a:lnTo>
                                  <a:lnTo>
                                    <a:pt x="469" y="876"/>
                                  </a:lnTo>
                                  <a:close/>
                                  <a:moveTo>
                                    <a:pt x="479" y="980"/>
                                  </a:moveTo>
                                  <a:lnTo>
                                    <a:pt x="480" y="988"/>
                                  </a:lnTo>
                                  <a:lnTo>
                                    <a:pt x="477" y="995"/>
                                  </a:lnTo>
                                  <a:lnTo>
                                    <a:pt x="479" y="980"/>
                                  </a:lnTo>
                                  <a:close/>
                                  <a:moveTo>
                                    <a:pt x="470" y="888"/>
                                  </a:moveTo>
                                  <a:lnTo>
                                    <a:pt x="473" y="890"/>
                                  </a:lnTo>
                                  <a:lnTo>
                                    <a:pt x="470" y="891"/>
                                  </a:lnTo>
                                  <a:lnTo>
                                    <a:pt x="469" y="889"/>
                                  </a:lnTo>
                                  <a:lnTo>
                                    <a:pt x="470" y="888"/>
                                  </a:lnTo>
                                  <a:close/>
                                  <a:moveTo>
                                    <a:pt x="477" y="1008"/>
                                  </a:moveTo>
                                  <a:lnTo>
                                    <a:pt x="479" y="1012"/>
                                  </a:lnTo>
                                  <a:lnTo>
                                    <a:pt x="477" y="1013"/>
                                  </a:lnTo>
                                  <a:lnTo>
                                    <a:pt x="475" y="1011"/>
                                  </a:lnTo>
                                  <a:lnTo>
                                    <a:pt x="477" y="1008"/>
                                  </a:lnTo>
                                  <a:close/>
                                  <a:moveTo>
                                    <a:pt x="467" y="895"/>
                                  </a:moveTo>
                                  <a:lnTo>
                                    <a:pt x="467" y="908"/>
                                  </a:lnTo>
                                  <a:lnTo>
                                    <a:pt x="465" y="903"/>
                                  </a:lnTo>
                                  <a:lnTo>
                                    <a:pt x="464" y="898"/>
                                  </a:lnTo>
                                  <a:lnTo>
                                    <a:pt x="465" y="896"/>
                                  </a:lnTo>
                                  <a:lnTo>
                                    <a:pt x="467" y="895"/>
                                  </a:lnTo>
                                  <a:close/>
                                  <a:moveTo>
                                    <a:pt x="196" y="148"/>
                                  </a:moveTo>
                                  <a:lnTo>
                                    <a:pt x="209" y="184"/>
                                  </a:lnTo>
                                  <a:lnTo>
                                    <a:pt x="220" y="219"/>
                                  </a:lnTo>
                                  <a:lnTo>
                                    <a:pt x="231" y="253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5" y="318"/>
                                  </a:lnTo>
                                  <a:lnTo>
                                    <a:pt x="250" y="350"/>
                                  </a:lnTo>
                                  <a:lnTo>
                                    <a:pt x="253" y="379"/>
                                  </a:lnTo>
                                  <a:lnTo>
                                    <a:pt x="255" y="409"/>
                                  </a:lnTo>
                                  <a:lnTo>
                                    <a:pt x="255" y="412"/>
                                  </a:lnTo>
                                  <a:lnTo>
                                    <a:pt x="254" y="424"/>
                                  </a:lnTo>
                                  <a:lnTo>
                                    <a:pt x="254" y="442"/>
                                  </a:lnTo>
                                  <a:lnTo>
                                    <a:pt x="252" y="468"/>
                                  </a:lnTo>
                                  <a:lnTo>
                                    <a:pt x="251" y="501"/>
                                  </a:lnTo>
                                  <a:lnTo>
                                    <a:pt x="249" y="542"/>
                                  </a:lnTo>
                                  <a:lnTo>
                                    <a:pt x="246" y="589"/>
                                  </a:lnTo>
                                  <a:lnTo>
                                    <a:pt x="244" y="644"/>
                                  </a:lnTo>
                                  <a:lnTo>
                                    <a:pt x="242" y="667"/>
                                  </a:lnTo>
                                  <a:lnTo>
                                    <a:pt x="240" y="689"/>
                                  </a:lnTo>
                                  <a:lnTo>
                                    <a:pt x="237" y="710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5" y="719"/>
                                  </a:lnTo>
                                  <a:lnTo>
                                    <a:pt x="235" y="704"/>
                                  </a:lnTo>
                                  <a:lnTo>
                                    <a:pt x="236" y="686"/>
                                  </a:lnTo>
                                  <a:lnTo>
                                    <a:pt x="236" y="663"/>
                                  </a:lnTo>
                                  <a:lnTo>
                                    <a:pt x="237" y="643"/>
                                  </a:lnTo>
                                  <a:lnTo>
                                    <a:pt x="238" y="620"/>
                                  </a:lnTo>
                                  <a:lnTo>
                                    <a:pt x="240" y="594"/>
                                  </a:lnTo>
                                  <a:lnTo>
                                    <a:pt x="241" y="566"/>
                                  </a:lnTo>
                                  <a:lnTo>
                                    <a:pt x="242" y="536"/>
                                  </a:lnTo>
                                  <a:lnTo>
                                    <a:pt x="244" y="503"/>
                                  </a:lnTo>
                                  <a:lnTo>
                                    <a:pt x="245" y="467"/>
                                  </a:lnTo>
                                  <a:lnTo>
                                    <a:pt x="246" y="429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44" y="364"/>
                                  </a:lnTo>
                                  <a:lnTo>
                                    <a:pt x="241" y="332"/>
                                  </a:lnTo>
                                  <a:lnTo>
                                    <a:pt x="236" y="300"/>
                                  </a:lnTo>
                                  <a:lnTo>
                                    <a:pt x="231" y="268"/>
                                  </a:lnTo>
                                  <a:lnTo>
                                    <a:pt x="223" y="238"/>
                                  </a:lnTo>
                                  <a:lnTo>
                                    <a:pt x="214" y="207"/>
                                  </a:lnTo>
                                  <a:lnTo>
                                    <a:pt x="203" y="176"/>
                                  </a:lnTo>
                                  <a:lnTo>
                                    <a:pt x="201" y="169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197" y="156"/>
                                  </a:lnTo>
                                  <a:lnTo>
                                    <a:pt x="196" y="148"/>
                                  </a:lnTo>
                                  <a:close/>
                                  <a:moveTo>
                                    <a:pt x="233" y="753"/>
                                  </a:moveTo>
                                  <a:lnTo>
                                    <a:pt x="233" y="763"/>
                                  </a:lnTo>
                                  <a:lnTo>
                                    <a:pt x="233" y="772"/>
                                  </a:lnTo>
                                  <a:lnTo>
                                    <a:pt x="231" y="780"/>
                                  </a:lnTo>
                                  <a:lnTo>
                                    <a:pt x="227" y="788"/>
                                  </a:lnTo>
                                  <a:lnTo>
                                    <a:pt x="226" y="782"/>
                                  </a:lnTo>
                                  <a:lnTo>
                                    <a:pt x="226" y="774"/>
                                  </a:lnTo>
                                  <a:lnTo>
                                    <a:pt x="228" y="765"/>
                                  </a:lnTo>
                                  <a:lnTo>
                                    <a:pt x="233" y="753"/>
                                  </a:lnTo>
                                  <a:close/>
                                  <a:moveTo>
                                    <a:pt x="219" y="851"/>
                                  </a:moveTo>
                                  <a:lnTo>
                                    <a:pt x="216" y="863"/>
                                  </a:lnTo>
                                  <a:lnTo>
                                    <a:pt x="212" y="878"/>
                                  </a:lnTo>
                                  <a:lnTo>
                                    <a:pt x="209" y="895"/>
                                  </a:lnTo>
                                  <a:lnTo>
                                    <a:pt x="205" y="915"/>
                                  </a:lnTo>
                                  <a:lnTo>
                                    <a:pt x="206" y="921"/>
                                  </a:lnTo>
                                  <a:lnTo>
                                    <a:pt x="206" y="928"/>
                                  </a:lnTo>
                                  <a:lnTo>
                                    <a:pt x="203" y="936"/>
                                  </a:lnTo>
                                  <a:lnTo>
                                    <a:pt x="201" y="944"/>
                                  </a:lnTo>
                                  <a:lnTo>
                                    <a:pt x="203" y="925"/>
                                  </a:lnTo>
                                  <a:lnTo>
                                    <a:pt x="208" y="904"/>
                                  </a:lnTo>
                                  <a:lnTo>
                                    <a:pt x="212" y="879"/>
                                  </a:lnTo>
                                  <a:lnTo>
                                    <a:pt x="219" y="851"/>
                                  </a:lnTo>
                                  <a:close/>
                                  <a:moveTo>
                                    <a:pt x="200" y="963"/>
                                  </a:moveTo>
                                  <a:lnTo>
                                    <a:pt x="198" y="971"/>
                                  </a:lnTo>
                                  <a:lnTo>
                                    <a:pt x="196" y="981"/>
                                  </a:lnTo>
                                  <a:lnTo>
                                    <a:pt x="192" y="992"/>
                                  </a:lnTo>
                                  <a:lnTo>
                                    <a:pt x="189" y="1006"/>
                                  </a:lnTo>
                                  <a:lnTo>
                                    <a:pt x="190" y="998"/>
                                  </a:lnTo>
                                  <a:lnTo>
                                    <a:pt x="192" y="988"/>
                                  </a:lnTo>
                                  <a:lnTo>
                                    <a:pt x="196" y="977"/>
                                  </a:lnTo>
                                  <a:lnTo>
                                    <a:pt x="200" y="963"/>
                                  </a:lnTo>
                                  <a:close/>
                                  <a:moveTo>
                                    <a:pt x="185" y="1031"/>
                                  </a:moveTo>
                                  <a:lnTo>
                                    <a:pt x="175" y="1082"/>
                                  </a:lnTo>
                                  <a:lnTo>
                                    <a:pt x="181" y="1061"/>
                                  </a:lnTo>
                                  <a:lnTo>
                                    <a:pt x="184" y="1045"/>
                                  </a:lnTo>
                                  <a:lnTo>
                                    <a:pt x="185" y="1034"/>
                                  </a:lnTo>
                                  <a:lnTo>
                                    <a:pt x="185" y="1031"/>
                                  </a:lnTo>
                                  <a:close/>
                                  <a:moveTo>
                                    <a:pt x="174" y="1092"/>
                                  </a:moveTo>
                                  <a:lnTo>
                                    <a:pt x="175" y="1096"/>
                                  </a:lnTo>
                                  <a:lnTo>
                                    <a:pt x="174" y="1099"/>
                                  </a:lnTo>
                                  <a:lnTo>
                                    <a:pt x="173" y="1104"/>
                                  </a:lnTo>
                                  <a:lnTo>
                                    <a:pt x="170" y="1108"/>
                                  </a:lnTo>
                                  <a:lnTo>
                                    <a:pt x="174" y="1092"/>
                                  </a:lnTo>
                                  <a:close/>
                                  <a:moveTo>
                                    <a:pt x="166" y="1124"/>
                                  </a:moveTo>
                                  <a:lnTo>
                                    <a:pt x="166" y="1129"/>
                                  </a:lnTo>
                                  <a:lnTo>
                                    <a:pt x="165" y="1130"/>
                                  </a:lnTo>
                                  <a:lnTo>
                                    <a:pt x="166" y="1124"/>
                                  </a:lnTo>
                                  <a:close/>
                                  <a:moveTo>
                                    <a:pt x="156" y="1163"/>
                                  </a:moveTo>
                                  <a:lnTo>
                                    <a:pt x="156" y="1167"/>
                                  </a:lnTo>
                                  <a:lnTo>
                                    <a:pt x="156" y="1181"/>
                                  </a:lnTo>
                                  <a:lnTo>
                                    <a:pt x="156" y="1188"/>
                                  </a:lnTo>
                                  <a:lnTo>
                                    <a:pt x="156" y="1193"/>
                                  </a:lnTo>
                                  <a:lnTo>
                                    <a:pt x="155" y="1198"/>
                                  </a:lnTo>
                                  <a:lnTo>
                                    <a:pt x="153" y="1201"/>
                                  </a:lnTo>
                                  <a:lnTo>
                                    <a:pt x="152" y="1191"/>
                                  </a:lnTo>
                                  <a:lnTo>
                                    <a:pt x="152" y="1182"/>
                                  </a:lnTo>
                                  <a:lnTo>
                                    <a:pt x="154" y="1172"/>
                                  </a:lnTo>
                                  <a:lnTo>
                                    <a:pt x="156" y="1163"/>
                                  </a:lnTo>
                                  <a:close/>
                                  <a:moveTo>
                                    <a:pt x="149" y="1212"/>
                                  </a:moveTo>
                                  <a:lnTo>
                                    <a:pt x="154" y="1222"/>
                                  </a:lnTo>
                                  <a:lnTo>
                                    <a:pt x="154" y="1239"/>
                                  </a:lnTo>
                                  <a:lnTo>
                                    <a:pt x="155" y="1260"/>
                                  </a:lnTo>
                                  <a:lnTo>
                                    <a:pt x="155" y="1286"/>
                                  </a:lnTo>
                                  <a:lnTo>
                                    <a:pt x="155" y="1316"/>
                                  </a:lnTo>
                                  <a:lnTo>
                                    <a:pt x="152" y="1302"/>
                                  </a:lnTo>
                                  <a:lnTo>
                                    <a:pt x="151" y="1280"/>
                                  </a:lnTo>
                                  <a:lnTo>
                                    <a:pt x="149" y="1250"/>
                                  </a:lnTo>
                                  <a:lnTo>
                                    <a:pt x="149" y="1212"/>
                                  </a:lnTo>
                                  <a:close/>
                                  <a:moveTo>
                                    <a:pt x="513" y="984"/>
                                  </a:moveTo>
                                  <a:lnTo>
                                    <a:pt x="510" y="987"/>
                                  </a:lnTo>
                                  <a:lnTo>
                                    <a:pt x="509" y="989"/>
                                  </a:lnTo>
                                  <a:lnTo>
                                    <a:pt x="510" y="991"/>
                                  </a:lnTo>
                                  <a:lnTo>
                                    <a:pt x="512" y="994"/>
                                  </a:lnTo>
                                  <a:lnTo>
                                    <a:pt x="513" y="994"/>
                                  </a:lnTo>
                                  <a:lnTo>
                                    <a:pt x="514" y="992"/>
                                  </a:lnTo>
                                  <a:lnTo>
                                    <a:pt x="513" y="989"/>
                                  </a:lnTo>
                                  <a:lnTo>
                                    <a:pt x="513" y="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96"/>
                          <wps:cNvSpPr>
                            <a:spLocks noEditPoints="1"/>
                          </wps:cNvSpPr>
                          <wps:spPr bwMode="auto">
                            <a:xfrm>
                              <a:off x="4865" y="408"/>
                              <a:ext cx="119" cy="105"/>
                            </a:xfrm>
                            <a:custGeom>
                              <a:avLst/>
                              <a:gdLst>
                                <a:gd name="T0" fmla="*/ 354 w 714"/>
                                <a:gd name="T1" fmla="*/ 545 h 632"/>
                                <a:gd name="T2" fmla="*/ 335 w 714"/>
                                <a:gd name="T3" fmla="*/ 559 h 632"/>
                                <a:gd name="T4" fmla="*/ 245 w 714"/>
                                <a:gd name="T5" fmla="*/ 471 h 632"/>
                                <a:gd name="T6" fmla="*/ 184 w 714"/>
                                <a:gd name="T7" fmla="*/ 386 h 632"/>
                                <a:gd name="T8" fmla="*/ 153 w 714"/>
                                <a:gd name="T9" fmla="*/ 303 h 632"/>
                                <a:gd name="T10" fmla="*/ 132 w 714"/>
                                <a:gd name="T11" fmla="*/ 262 h 632"/>
                                <a:gd name="T12" fmla="*/ 111 w 714"/>
                                <a:gd name="T13" fmla="*/ 211 h 632"/>
                                <a:gd name="T14" fmla="*/ 192 w 714"/>
                                <a:gd name="T15" fmla="*/ 410 h 632"/>
                                <a:gd name="T16" fmla="*/ 278 w 714"/>
                                <a:gd name="T17" fmla="*/ 564 h 632"/>
                                <a:gd name="T18" fmla="*/ 246 w 714"/>
                                <a:gd name="T19" fmla="*/ 568 h 632"/>
                                <a:gd name="T20" fmla="*/ 200 w 714"/>
                                <a:gd name="T21" fmla="*/ 490 h 632"/>
                                <a:gd name="T22" fmla="*/ 228 w 714"/>
                                <a:gd name="T23" fmla="*/ 502 h 632"/>
                                <a:gd name="T24" fmla="*/ 260 w 714"/>
                                <a:gd name="T25" fmla="*/ 582 h 632"/>
                                <a:gd name="T26" fmla="*/ 269 w 714"/>
                                <a:gd name="T27" fmla="*/ 622 h 632"/>
                                <a:gd name="T28" fmla="*/ 168 w 714"/>
                                <a:gd name="T29" fmla="*/ 518 h 632"/>
                                <a:gd name="T30" fmla="*/ 77 w 714"/>
                                <a:gd name="T31" fmla="*/ 393 h 632"/>
                                <a:gd name="T32" fmla="*/ 81 w 714"/>
                                <a:gd name="T33" fmla="*/ 419 h 632"/>
                                <a:gd name="T34" fmla="*/ 60 w 714"/>
                                <a:gd name="T35" fmla="*/ 379 h 632"/>
                                <a:gd name="T36" fmla="*/ 33 w 714"/>
                                <a:gd name="T37" fmla="*/ 311 h 632"/>
                                <a:gd name="T38" fmla="*/ 0 w 714"/>
                                <a:gd name="T39" fmla="*/ 161 h 632"/>
                                <a:gd name="T40" fmla="*/ 9 w 714"/>
                                <a:gd name="T41" fmla="*/ 133 h 632"/>
                                <a:gd name="T42" fmla="*/ 70 w 714"/>
                                <a:gd name="T43" fmla="*/ 99 h 632"/>
                                <a:gd name="T44" fmla="*/ 223 w 714"/>
                                <a:gd name="T45" fmla="*/ 77 h 632"/>
                                <a:gd name="T46" fmla="*/ 269 w 714"/>
                                <a:gd name="T47" fmla="*/ 50 h 632"/>
                                <a:gd name="T48" fmla="*/ 323 w 714"/>
                                <a:gd name="T49" fmla="*/ 22 h 632"/>
                                <a:gd name="T50" fmla="*/ 385 w 714"/>
                                <a:gd name="T51" fmla="*/ 3 h 632"/>
                                <a:gd name="T52" fmla="*/ 458 w 714"/>
                                <a:gd name="T53" fmla="*/ 50 h 632"/>
                                <a:gd name="T54" fmla="*/ 489 w 714"/>
                                <a:gd name="T55" fmla="*/ 83 h 632"/>
                                <a:gd name="T56" fmla="*/ 615 w 714"/>
                                <a:gd name="T57" fmla="*/ 227 h 632"/>
                                <a:gd name="T58" fmla="*/ 673 w 714"/>
                                <a:gd name="T59" fmla="*/ 258 h 632"/>
                                <a:gd name="T60" fmla="*/ 714 w 714"/>
                                <a:gd name="T61" fmla="*/ 265 h 632"/>
                                <a:gd name="T62" fmla="*/ 643 w 714"/>
                                <a:gd name="T63" fmla="*/ 322 h 632"/>
                                <a:gd name="T64" fmla="*/ 567 w 714"/>
                                <a:gd name="T65" fmla="*/ 342 h 632"/>
                                <a:gd name="T66" fmla="*/ 494 w 714"/>
                                <a:gd name="T67" fmla="*/ 346 h 632"/>
                                <a:gd name="T68" fmla="*/ 415 w 714"/>
                                <a:gd name="T69" fmla="*/ 556 h 632"/>
                                <a:gd name="T70" fmla="*/ 359 w 714"/>
                                <a:gd name="T71" fmla="*/ 569 h 632"/>
                                <a:gd name="T72" fmla="*/ 39 w 714"/>
                                <a:gd name="T73" fmla="*/ 336 h 632"/>
                                <a:gd name="T74" fmla="*/ 37 w 714"/>
                                <a:gd name="T75" fmla="*/ 329 h 632"/>
                                <a:gd name="T76" fmla="*/ 302 w 714"/>
                                <a:gd name="T77" fmla="*/ 605 h 632"/>
                                <a:gd name="T78" fmla="*/ 308 w 714"/>
                                <a:gd name="T79" fmla="*/ 608 h 632"/>
                                <a:gd name="T80" fmla="*/ 116 w 714"/>
                                <a:gd name="T81" fmla="*/ 496 h 632"/>
                                <a:gd name="T82" fmla="*/ 91 w 714"/>
                                <a:gd name="T83" fmla="*/ 436 h 632"/>
                                <a:gd name="T84" fmla="*/ 183 w 714"/>
                                <a:gd name="T85" fmla="*/ 582 h 632"/>
                                <a:gd name="T86" fmla="*/ 177 w 714"/>
                                <a:gd name="T87" fmla="*/ 571 h 632"/>
                                <a:gd name="T88" fmla="*/ 216 w 714"/>
                                <a:gd name="T89" fmla="*/ 620 h 632"/>
                                <a:gd name="T90" fmla="*/ 321 w 714"/>
                                <a:gd name="T91" fmla="*/ 537 h 632"/>
                                <a:gd name="T92" fmla="*/ 73 w 714"/>
                                <a:gd name="T93" fmla="*/ 346 h 632"/>
                                <a:gd name="T94" fmla="*/ 53 w 714"/>
                                <a:gd name="T95" fmla="*/ 270 h 632"/>
                                <a:gd name="T96" fmla="*/ 35 w 714"/>
                                <a:gd name="T97" fmla="*/ 192 h 632"/>
                                <a:gd name="T98" fmla="*/ 45 w 714"/>
                                <a:gd name="T99" fmla="*/ 271 h 632"/>
                                <a:gd name="T100" fmla="*/ 61 w 714"/>
                                <a:gd name="T101" fmla="*/ 324 h 632"/>
                                <a:gd name="T102" fmla="*/ 73 w 714"/>
                                <a:gd name="T103" fmla="*/ 346 h 632"/>
                                <a:gd name="T104" fmla="*/ 35 w 714"/>
                                <a:gd name="T105" fmla="*/ 284 h 632"/>
                                <a:gd name="T106" fmla="*/ 165 w 714"/>
                                <a:gd name="T107" fmla="*/ 459 h 632"/>
                                <a:gd name="T108" fmla="*/ 150 w 714"/>
                                <a:gd name="T109" fmla="*/ 438 h 632"/>
                                <a:gd name="T110" fmla="*/ 144 w 714"/>
                                <a:gd name="T111" fmla="*/ 470 h 632"/>
                                <a:gd name="T112" fmla="*/ 143 w 714"/>
                                <a:gd name="T113" fmla="*/ 472 h 632"/>
                                <a:gd name="T114" fmla="*/ 165 w 714"/>
                                <a:gd name="T115" fmla="*/ 494 h 632"/>
                                <a:gd name="T116" fmla="*/ 230 w 714"/>
                                <a:gd name="T117" fmla="*/ 581 h 632"/>
                                <a:gd name="T118" fmla="*/ 230 w 714"/>
                                <a:gd name="T119" fmla="*/ 581 h 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14" h="632">
                                  <a:moveTo>
                                    <a:pt x="394" y="569"/>
                                  </a:moveTo>
                                  <a:lnTo>
                                    <a:pt x="385" y="563"/>
                                  </a:lnTo>
                                  <a:lnTo>
                                    <a:pt x="375" y="557"/>
                                  </a:lnTo>
                                  <a:lnTo>
                                    <a:pt x="365" y="552"/>
                                  </a:lnTo>
                                  <a:lnTo>
                                    <a:pt x="354" y="545"/>
                                  </a:lnTo>
                                  <a:lnTo>
                                    <a:pt x="348" y="556"/>
                                  </a:lnTo>
                                  <a:lnTo>
                                    <a:pt x="338" y="545"/>
                                  </a:lnTo>
                                  <a:lnTo>
                                    <a:pt x="344" y="545"/>
                                  </a:lnTo>
                                  <a:lnTo>
                                    <a:pt x="321" y="540"/>
                                  </a:lnTo>
                                  <a:lnTo>
                                    <a:pt x="335" y="559"/>
                                  </a:lnTo>
                                  <a:lnTo>
                                    <a:pt x="314" y="542"/>
                                  </a:lnTo>
                                  <a:lnTo>
                                    <a:pt x="295" y="523"/>
                                  </a:lnTo>
                                  <a:lnTo>
                                    <a:pt x="277" y="506"/>
                                  </a:lnTo>
                                  <a:lnTo>
                                    <a:pt x="260" y="489"/>
                                  </a:lnTo>
                                  <a:lnTo>
                                    <a:pt x="245" y="471"/>
                                  </a:lnTo>
                                  <a:lnTo>
                                    <a:pt x="230" y="454"/>
                                  </a:lnTo>
                                  <a:lnTo>
                                    <a:pt x="216" y="437"/>
                                  </a:lnTo>
                                  <a:lnTo>
                                    <a:pt x="204" y="420"/>
                                  </a:lnTo>
                                  <a:lnTo>
                                    <a:pt x="193" y="403"/>
                                  </a:lnTo>
                                  <a:lnTo>
                                    <a:pt x="184" y="386"/>
                                  </a:lnTo>
                                  <a:lnTo>
                                    <a:pt x="175" y="370"/>
                                  </a:lnTo>
                                  <a:lnTo>
                                    <a:pt x="168" y="353"/>
                                  </a:lnTo>
                                  <a:lnTo>
                                    <a:pt x="162" y="336"/>
                                  </a:lnTo>
                                  <a:lnTo>
                                    <a:pt x="158" y="320"/>
                                  </a:lnTo>
                                  <a:lnTo>
                                    <a:pt x="153" y="303"/>
                                  </a:lnTo>
                                  <a:lnTo>
                                    <a:pt x="151" y="287"/>
                                  </a:lnTo>
                                  <a:lnTo>
                                    <a:pt x="145" y="283"/>
                                  </a:lnTo>
                                  <a:lnTo>
                                    <a:pt x="141" y="277"/>
                                  </a:lnTo>
                                  <a:lnTo>
                                    <a:pt x="136" y="270"/>
                                  </a:lnTo>
                                  <a:lnTo>
                                    <a:pt x="132" y="262"/>
                                  </a:lnTo>
                                  <a:lnTo>
                                    <a:pt x="129" y="253"/>
                                  </a:lnTo>
                                  <a:lnTo>
                                    <a:pt x="125" y="243"/>
                                  </a:lnTo>
                                  <a:lnTo>
                                    <a:pt x="123" y="232"/>
                                  </a:lnTo>
                                  <a:lnTo>
                                    <a:pt x="122" y="219"/>
                                  </a:lnTo>
                                  <a:lnTo>
                                    <a:pt x="111" y="211"/>
                                  </a:lnTo>
                                  <a:lnTo>
                                    <a:pt x="122" y="249"/>
                                  </a:lnTo>
                                  <a:lnTo>
                                    <a:pt x="136" y="287"/>
                                  </a:lnTo>
                                  <a:lnTo>
                                    <a:pt x="152" y="327"/>
                                  </a:lnTo>
                                  <a:lnTo>
                                    <a:pt x="170" y="368"/>
                                  </a:lnTo>
                                  <a:lnTo>
                                    <a:pt x="192" y="410"/>
                                  </a:lnTo>
                                  <a:lnTo>
                                    <a:pt x="214" y="452"/>
                                  </a:lnTo>
                                  <a:lnTo>
                                    <a:pt x="240" y="495"/>
                                  </a:lnTo>
                                  <a:lnTo>
                                    <a:pt x="267" y="540"/>
                                  </a:lnTo>
                                  <a:lnTo>
                                    <a:pt x="259" y="540"/>
                                  </a:lnTo>
                                  <a:lnTo>
                                    <a:pt x="278" y="564"/>
                                  </a:lnTo>
                                  <a:lnTo>
                                    <a:pt x="273" y="570"/>
                                  </a:lnTo>
                                  <a:lnTo>
                                    <a:pt x="286" y="586"/>
                                  </a:lnTo>
                                  <a:lnTo>
                                    <a:pt x="263" y="570"/>
                                  </a:lnTo>
                                  <a:lnTo>
                                    <a:pt x="259" y="576"/>
                                  </a:lnTo>
                                  <a:lnTo>
                                    <a:pt x="246" y="568"/>
                                  </a:lnTo>
                                  <a:lnTo>
                                    <a:pt x="240" y="559"/>
                                  </a:lnTo>
                                  <a:lnTo>
                                    <a:pt x="231" y="547"/>
                                  </a:lnTo>
                                  <a:lnTo>
                                    <a:pt x="219" y="534"/>
                                  </a:lnTo>
                                  <a:lnTo>
                                    <a:pt x="203" y="518"/>
                                  </a:lnTo>
                                  <a:lnTo>
                                    <a:pt x="200" y="490"/>
                                  </a:lnTo>
                                  <a:lnTo>
                                    <a:pt x="206" y="489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18" y="493"/>
                                  </a:lnTo>
                                  <a:lnTo>
                                    <a:pt x="222" y="496"/>
                                  </a:lnTo>
                                  <a:lnTo>
                                    <a:pt x="228" y="502"/>
                                  </a:lnTo>
                                  <a:lnTo>
                                    <a:pt x="232" y="510"/>
                                  </a:lnTo>
                                  <a:lnTo>
                                    <a:pt x="237" y="519"/>
                                  </a:lnTo>
                                  <a:lnTo>
                                    <a:pt x="240" y="529"/>
                                  </a:lnTo>
                                  <a:lnTo>
                                    <a:pt x="251" y="560"/>
                                  </a:lnTo>
                                  <a:lnTo>
                                    <a:pt x="260" y="582"/>
                                  </a:lnTo>
                                  <a:lnTo>
                                    <a:pt x="268" y="599"/>
                                  </a:lnTo>
                                  <a:lnTo>
                                    <a:pt x="273" y="608"/>
                                  </a:lnTo>
                                  <a:lnTo>
                                    <a:pt x="270" y="612"/>
                                  </a:lnTo>
                                  <a:lnTo>
                                    <a:pt x="269" y="616"/>
                                  </a:lnTo>
                                  <a:lnTo>
                                    <a:pt x="269" y="622"/>
                                  </a:lnTo>
                                  <a:lnTo>
                                    <a:pt x="270" y="627"/>
                                  </a:lnTo>
                                  <a:lnTo>
                                    <a:pt x="238" y="605"/>
                                  </a:lnTo>
                                  <a:lnTo>
                                    <a:pt x="219" y="582"/>
                                  </a:lnTo>
                                  <a:lnTo>
                                    <a:pt x="195" y="553"/>
                                  </a:lnTo>
                                  <a:lnTo>
                                    <a:pt x="168" y="518"/>
                                  </a:lnTo>
                                  <a:lnTo>
                                    <a:pt x="138" y="477"/>
                                  </a:lnTo>
                                  <a:lnTo>
                                    <a:pt x="93" y="398"/>
                                  </a:lnTo>
                                  <a:lnTo>
                                    <a:pt x="87" y="379"/>
                                  </a:lnTo>
                                  <a:lnTo>
                                    <a:pt x="81" y="386"/>
                                  </a:lnTo>
                                  <a:lnTo>
                                    <a:pt x="77" y="393"/>
                                  </a:lnTo>
                                  <a:lnTo>
                                    <a:pt x="75" y="398"/>
                                  </a:lnTo>
                                  <a:lnTo>
                                    <a:pt x="73" y="404"/>
                                  </a:lnTo>
                                  <a:lnTo>
                                    <a:pt x="75" y="409"/>
                                  </a:lnTo>
                                  <a:lnTo>
                                    <a:pt x="77" y="414"/>
                                  </a:lnTo>
                                  <a:lnTo>
                                    <a:pt x="81" y="419"/>
                                  </a:lnTo>
                                  <a:lnTo>
                                    <a:pt x="87" y="423"/>
                                  </a:lnTo>
                                  <a:lnTo>
                                    <a:pt x="80" y="416"/>
                                  </a:lnTo>
                                  <a:lnTo>
                                    <a:pt x="73" y="405"/>
                                  </a:lnTo>
                                  <a:lnTo>
                                    <a:pt x="67" y="394"/>
                                  </a:lnTo>
                                  <a:lnTo>
                                    <a:pt x="60" y="379"/>
                                  </a:lnTo>
                                  <a:lnTo>
                                    <a:pt x="54" y="361"/>
                                  </a:lnTo>
                                  <a:lnTo>
                                    <a:pt x="48" y="342"/>
                                  </a:lnTo>
                                  <a:lnTo>
                                    <a:pt x="42" y="320"/>
                                  </a:lnTo>
                                  <a:lnTo>
                                    <a:pt x="35" y="295"/>
                                  </a:lnTo>
                                  <a:lnTo>
                                    <a:pt x="33" y="311"/>
                                  </a:lnTo>
                                  <a:lnTo>
                                    <a:pt x="22" y="293"/>
                                  </a:lnTo>
                                  <a:lnTo>
                                    <a:pt x="17" y="267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6" y="136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93" y="84"/>
                                  </a:lnTo>
                                  <a:lnTo>
                                    <a:pt x="223" y="77"/>
                                  </a:lnTo>
                                  <a:lnTo>
                                    <a:pt x="254" y="70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60" y="59"/>
                                  </a:lnTo>
                                  <a:lnTo>
                                    <a:pt x="265" y="55"/>
                                  </a:lnTo>
                                  <a:lnTo>
                                    <a:pt x="269" y="50"/>
                                  </a:lnTo>
                                  <a:lnTo>
                                    <a:pt x="281" y="43"/>
                                  </a:lnTo>
                                  <a:lnTo>
                                    <a:pt x="294" y="37"/>
                                  </a:lnTo>
                                  <a:lnTo>
                                    <a:pt x="306" y="32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23" y="22"/>
                                  </a:lnTo>
                                  <a:lnTo>
                                    <a:pt x="328" y="17"/>
                                  </a:lnTo>
                                  <a:lnTo>
                                    <a:pt x="331" y="11"/>
                                  </a:lnTo>
                                  <a:lnTo>
                                    <a:pt x="333" y="6"/>
                                  </a:lnTo>
                                  <a:lnTo>
                                    <a:pt x="359" y="5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5" y="19"/>
                                  </a:lnTo>
                                  <a:lnTo>
                                    <a:pt x="452" y="36"/>
                                  </a:lnTo>
                                  <a:lnTo>
                                    <a:pt x="458" y="50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73" y="72"/>
                                  </a:lnTo>
                                  <a:lnTo>
                                    <a:pt x="481" y="78"/>
                                  </a:lnTo>
                                  <a:lnTo>
                                    <a:pt x="484" y="82"/>
                                  </a:lnTo>
                                  <a:lnTo>
                                    <a:pt x="489" y="83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497" y="85"/>
                                  </a:lnTo>
                                  <a:lnTo>
                                    <a:pt x="508" y="129"/>
                                  </a:lnTo>
                                  <a:lnTo>
                                    <a:pt x="569" y="186"/>
                                  </a:lnTo>
                                  <a:lnTo>
                                    <a:pt x="615" y="227"/>
                                  </a:lnTo>
                                  <a:lnTo>
                                    <a:pt x="632" y="242"/>
                                  </a:lnTo>
                                  <a:lnTo>
                                    <a:pt x="645" y="252"/>
                                  </a:lnTo>
                                  <a:lnTo>
                                    <a:pt x="655" y="258"/>
                                  </a:lnTo>
                                  <a:lnTo>
                                    <a:pt x="661" y="260"/>
                                  </a:lnTo>
                                  <a:lnTo>
                                    <a:pt x="673" y="258"/>
                                  </a:lnTo>
                                  <a:lnTo>
                                    <a:pt x="686" y="255"/>
                                  </a:lnTo>
                                  <a:lnTo>
                                    <a:pt x="699" y="253"/>
                                  </a:lnTo>
                                  <a:lnTo>
                                    <a:pt x="713" y="250"/>
                                  </a:lnTo>
                                  <a:lnTo>
                                    <a:pt x="713" y="258"/>
                                  </a:lnTo>
                                  <a:lnTo>
                                    <a:pt x="714" y="265"/>
                                  </a:lnTo>
                                  <a:lnTo>
                                    <a:pt x="691" y="280"/>
                                  </a:lnTo>
                                  <a:lnTo>
                                    <a:pt x="668" y="297"/>
                                  </a:lnTo>
                                  <a:lnTo>
                                    <a:pt x="658" y="307"/>
                                  </a:lnTo>
                                  <a:lnTo>
                                    <a:pt x="650" y="314"/>
                                  </a:lnTo>
                                  <a:lnTo>
                                    <a:pt x="643" y="322"/>
                                  </a:lnTo>
                                  <a:lnTo>
                                    <a:pt x="640" y="329"/>
                                  </a:lnTo>
                                  <a:lnTo>
                                    <a:pt x="574" y="329"/>
                                  </a:lnTo>
                                  <a:lnTo>
                                    <a:pt x="573" y="334"/>
                                  </a:lnTo>
                                  <a:lnTo>
                                    <a:pt x="570" y="338"/>
                                  </a:lnTo>
                                  <a:lnTo>
                                    <a:pt x="567" y="342"/>
                                  </a:lnTo>
                                  <a:lnTo>
                                    <a:pt x="563" y="344"/>
                                  </a:lnTo>
                                  <a:lnTo>
                                    <a:pt x="554" y="346"/>
                                  </a:lnTo>
                                  <a:lnTo>
                                    <a:pt x="544" y="349"/>
                                  </a:lnTo>
                                  <a:lnTo>
                                    <a:pt x="519" y="347"/>
                                  </a:lnTo>
                                  <a:lnTo>
                                    <a:pt x="494" y="346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79" y="492"/>
                                  </a:lnTo>
                                  <a:lnTo>
                                    <a:pt x="446" y="507"/>
                                  </a:lnTo>
                                  <a:lnTo>
                                    <a:pt x="446" y="556"/>
                                  </a:lnTo>
                                  <a:lnTo>
                                    <a:pt x="415" y="556"/>
                                  </a:lnTo>
                                  <a:lnTo>
                                    <a:pt x="402" y="564"/>
                                  </a:lnTo>
                                  <a:lnTo>
                                    <a:pt x="394" y="569"/>
                                  </a:lnTo>
                                  <a:close/>
                                  <a:moveTo>
                                    <a:pt x="365" y="570"/>
                                  </a:moveTo>
                                  <a:lnTo>
                                    <a:pt x="362" y="570"/>
                                  </a:lnTo>
                                  <a:lnTo>
                                    <a:pt x="359" y="569"/>
                                  </a:lnTo>
                                  <a:lnTo>
                                    <a:pt x="358" y="566"/>
                                  </a:lnTo>
                                  <a:lnTo>
                                    <a:pt x="356" y="564"/>
                                  </a:lnTo>
                                  <a:lnTo>
                                    <a:pt x="365" y="570"/>
                                  </a:lnTo>
                                  <a:close/>
                                  <a:moveTo>
                                    <a:pt x="41" y="336"/>
                                  </a:moveTo>
                                  <a:lnTo>
                                    <a:pt x="39" y="336"/>
                                  </a:lnTo>
                                  <a:lnTo>
                                    <a:pt x="36" y="335"/>
                                  </a:lnTo>
                                  <a:lnTo>
                                    <a:pt x="34" y="333"/>
                                  </a:lnTo>
                                  <a:lnTo>
                                    <a:pt x="33" y="330"/>
                                  </a:lnTo>
                                  <a:lnTo>
                                    <a:pt x="35" y="329"/>
                                  </a:lnTo>
                                  <a:lnTo>
                                    <a:pt x="37" y="329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1" y="333"/>
                                  </a:lnTo>
                                  <a:lnTo>
                                    <a:pt x="41" y="336"/>
                                  </a:lnTo>
                                  <a:close/>
                                  <a:moveTo>
                                    <a:pt x="308" y="608"/>
                                  </a:moveTo>
                                  <a:lnTo>
                                    <a:pt x="302" y="605"/>
                                  </a:lnTo>
                                  <a:lnTo>
                                    <a:pt x="297" y="602"/>
                                  </a:lnTo>
                                  <a:lnTo>
                                    <a:pt x="295" y="598"/>
                                  </a:lnTo>
                                  <a:lnTo>
                                    <a:pt x="294" y="595"/>
                                  </a:lnTo>
                                  <a:lnTo>
                                    <a:pt x="301" y="599"/>
                                  </a:lnTo>
                                  <a:lnTo>
                                    <a:pt x="308" y="608"/>
                                  </a:lnTo>
                                  <a:close/>
                                  <a:moveTo>
                                    <a:pt x="133" y="510"/>
                                  </a:moveTo>
                                  <a:lnTo>
                                    <a:pt x="131" y="506"/>
                                  </a:lnTo>
                                  <a:lnTo>
                                    <a:pt x="127" y="503"/>
                                  </a:lnTo>
                                  <a:lnTo>
                                    <a:pt x="123" y="500"/>
                                  </a:lnTo>
                                  <a:lnTo>
                                    <a:pt x="116" y="496"/>
                                  </a:lnTo>
                                  <a:lnTo>
                                    <a:pt x="111" y="484"/>
                                  </a:lnTo>
                                  <a:lnTo>
                                    <a:pt x="104" y="469"/>
                                  </a:lnTo>
                                  <a:lnTo>
                                    <a:pt x="96" y="452"/>
                                  </a:lnTo>
                                  <a:lnTo>
                                    <a:pt x="87" y="431"/>
                                  </a:lnTo>
                                  <a:lnTo>
                                    <a:pt x="91" y="436"/>
                                  </a:lnTo>
                                  <a:lnTo>
                                    <a:pt x="100" y="451"/>
                                  </a:lnTo>
                                  <a:lnTo>
                                    <a:pt x="115" y="476"/>
                                  </a:lnTo>
                                  <a:lnTo>
                                    <a:pt x="133" y="510"/>
                                  </a:lnTo>
                                  <a:close/>
                                  <a:moveTo>
                                    <a:pt x="187" y="586"/>
                                  </a:moveTo>
                                  <a:lnTo>
                                    <a:pt x="183" y="582"/>
                                  </a:lnTo>
                                  <a:lnTo>
                                    <a:pt x="178" y="578"/>
                                  </a:lnTo>
                                  <a:lnTo>
                                    <a:pt x="173" y="572"/>
                                  </a:lnTo>
                                  <a:lnTo>
                                    <a:pt x="168" y="564"/>
                                  </a:lnTo>
                                  <a:lnTo>
                                    <a:pt x="171" y="566"/>
                                  </a:lnTo>
                                  <a:lnTo>
                                    <a:pt x="177" y="571"/>
                                  </a:lnTo>
                                  <a:lnTo>
                                    <a:pt x="182" y="578"/>
                                  </a:lnTo>
                                  <a:lnTo>
                                    <a:pt x="187" y="586"/>
                                  </a:lnTo>
                                  <a:close/>
                                  <a:moveTo>
                                    <a:pt x="232" y="632"/>
                                  </a:moveTo>
                                  <a:lnTo>
                                    <a:pt x="225" y="627"/>
                                  </a:lnTo>
                                  <a:lnTo>
                                    <a:pt x="216" y="620"/>
                                  </a:lnTo>
                                  <a:lnTo>
                                    <a:pt x="206" y="612"/>
                                  </a:lnTo>
                                  <a:lnTo>
                                    <a:pt x="195" y="603"/>
                                  </a:lnTo>
                                  <a:lnTo>
                                    <a:pt x="192" y="591"/>
                                  </a:lnTo>
                                  <a:lnTo>
                                    <a:pt x="232" y="632"/>
                                  </a:lnTo>
                                  <a:close/>
                                  <a:moveTo>
                                    <a:pt x="321" y="537"/>
                                  </a:moveTo>
                                  <a:lnTo>
                                    <a:pt x="321" y="535"/>
                                  </a:lnTo>
                                  <a:lnTo>
                                    <a:pt x="319" y="535"/>
                                  </a:lnTo>
                                  <a:lnTo>
                                    <a:pt x="319" y="537"/>
                                  </a:lnTo>
                                  <a:lnTo>
                                    <a:pt x="321" y="537"/>
                                  </a:lnTo>
                                  <a:close/>
                                  <a:moveTo>
                                    <a:pt x="73" y="346"/>
                                  </a:moveTo>
                                  <a:lnTo>
                                    <a:pt x="72" y="341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63" y="317"/>
                                  </a:lnTo>
                                  <a:lnTo>
                                    <a:pt x="59" y="295"/>
                                  </a:lnTo>
                                  <a:lnTo>
                                    <a:pt x="53" y="270"/>
                                  </a:lnTo>
                                  <a:lnTo>
                                    <a:pt x="46" y="241"/>
                                  </a:lnTo>
                                  <a:lnTo>
                                    <a:pt x="45" y="232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40" y="207"/>
                                  </a:lnTo>
                                  <a:lnTo>
                                    <a:pt x="35" y="192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39" y="225"/>
                                  </a:lnTo>
                                  <a:lnTo>
                                    <a:pt x="42" y="242"/>
                                  </a:lnTo>
                                  <a:lnTo>
                                    <a:pt x="46" y="260"/>
                                  </a:lnTo>
                                  <a:lnTo>
                                    <a:pt x="45" y="271"/>
                                  </a:lnTo>
                                  <a:lnTo>
                                    <a:pt x="46" y="284"/>
                                  </a:lnTo>
                                  <a:lnTo>
                                    <a:pt x="50" y="299"/>
                                  </a:lnTo>
                                  <a:lnTo>
                                    <a:pt x="54" y="314"/>
                                  </a:lnTo>
                                  <a:lnTo>
                                    <a:pt x="57" y="318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64" y="327"/>
                                  </a:lnTo>
                                  <a:lnTo>
                                    <a:pt x="66" y="330"/>
                                  </a:lnTo>
                                  <a:lnTo>
                                    <a:pt x="66" y="335"/>
                                  </a:lnTo>
                                  <a:lnTo>
                                    <a:pt x="66" y="338"/>
                                  </a:lnTo>
                                  <a:lnTo>
                                    <a:pt x="73" y="346"/>
                                  </a:lnTo>
                                  <a:close/>
                                  <a:moveTo>
                                    <a:pt x="35" y="284"/>
                                  </a:moveTo>
                                  <a:lnTo>
                                    <a:pt x="35" y="282"/>
                                  </a:lnTo>
                                  <a:lnTo>
                                    <a:pt x="33" y="282"/>
                                  </a:lnTo>
                                  <a:lnTo>
                                    <a:pt x="33" y="284"/>
                                  </a:lnTo>
                                  <a:lnTo>
                                    <a:pt x="35" y="284"/>
                                  </a:lnTo>
                                  <a:close/>
                                  <a:moveTo>
                                    <a:pt x="141" y="414"/>
                                  </a:moveTo>
                                  <a:lnTo>
                                    <a:pt x="135" y="406"/>
                                  </a:lnTo>
                                  <a:lnTo>
                                    <a:pt x="141" y="420"/>
                                  </a:lnTo>
                                  <a:lnTo>
                                    <a:pt x="141" y="414"/>
                                  </a:lnTo>
                                  <a:close/>
                                  <a:moveTo>
                                    <a:pt x="165" y="459"/>
                                  </a:moveTo>
                                  <a:lnTo>
                                    <a:pt x="164" y="453"/>
                                  </a:lnTo>
                                  <a:lnTo>
                                    <a:pt x="160" y="446"/>
                                  </a:lnTo>
                                  <a:lnTo>
                                    <a:pt x="155" y="439"/>
                                  </a:lnTo>
                                  <a:lnTo>
                                    <a:pt x="149" y="431"/>
                                  </a:lnTo>
                                  <a:lnTo>
                                    <a:pt x="150" y="438"/>
                                  </a:lnTo>
                                  <a:lnTo>
                                    <a:pt x="153" y="445"/>
                                  </a:lnTo>
                                  <a:lnTo>
                                    <a:pt x="158" y="452"/>
                                  </a:lnTo>
                                  <a:lnTo>
                                    <a:pt x="165" y="459"/>
                                  </a:lnTo>
                                  <a:close/>
                                  <a:moveTo>
                                    <a:pt x="143" y="472"/>
                                  </a:moveTo>
                                  <a:lnTo>
                                    <a:pt x="144" y="470"/>
                                  </a:lnTo>
                                  <a:lnTo>
                                    <a:pt x="144" y="469"/>
                                  </a:lnTo>
                                  <a:lnTo>
                                    <a:pt x="143" y="467"/>
                                  </a:lnTo>
                                  <a:lnTo>
                                    <a:pt x="141" y="464"/>
                                  </a:lnTo>
                                  <a:lnTo>
                                    <a:pt x="141" y="472"/>
                                  </a:lnTo>
                                  <a:lnTo>
                                    <a:pt x="143" y="472"/>
                                  </a:lnTo>
                                  <a:close/>
                                  <a:moveTo>
                                    <a:pt x="165" y="494"/>
                                  </a:moveTo>
                                  <a:lnTo>
                                    <a:pt x="165" y="490"/>
                                  </a:lnTo>
                                  <a:lnTo>
                                    <a:pt x="162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65" y="494"/>
                                  </a:lnTo>
                                  <a:close/>
                                  <a:moveTo>
                                    <a:pt x="182" y="523"/>
                                  </a:moveTo>
                                  <a:lnTo>
                                    <a:pt x="170" y="504"/>
                                  </a:lnTo>
                                  <a:lnTo>
                                    <a:pt x="176" y="518"/>
                                  </a:lnTo>
                                  <a:lnTo>
                                    <a:pt x="182" y="523"/>
                                  </a:lnTo>
                                  <a:close/>
                                  <a:moveTo>
                                    <a:pt x="230" y="581"/>
                                  </a:moveTo>
                                  <a:lnTo>
                                    <a:pt x="211" y="559"/>
                                  </a:lnTo>
                                  <a:lnTo>
                                    <a:pt x="213" y="563"/>
                                  </a:lnTo>
                                  <a:lnTo>
                                    <a:pt x="216" y="569"/>
                                  </a:lnTo>
                                  <a:lnTo>
                                    <a:pt x="222" y="574"/>
                                  </a:lnTo>
                                  <a:lnTo>
                                    <a:pt x="23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009"/>
                        <wpg:cNvGrpSpPr>
                          <a:grpSpLocks/>
                        </wpg:cNvGrpSpPr>
                        <wpg:grpSpPr bwMode="auto">
                          <a:xfrm>
                            <a:off x="1989" y="122"/>
                            <a:ext cx="2976" cy="473"/>
                            <a:chOff x="1989" y="122"/>
                            <a:chExt cx="2976" cy="473"/>
                          </a:xfrm>
                        </wpg:grpSpPr>
                        <wps:wsp>
                          <wps:cNvPr id="16" name="Freeform 997"/>
                          <wps:cNvSpPr>
                            <a:spLocks noEditPoints="1"/>
                          </wps:cNvSpPr>
                          <wps:spPr bwMode="auto">
                            <a:xfrm>
                              <a:off x="1989" y="181"/>
                              <a:ext cx="241" cy="302"/>
                            </a:xfrm>
                            <a:custGeom>
                              <a:avLst/>
                              <a:gdLst>
                                <a:gd name="T0" fmla="*/ 1253 w 1445"/>
                                <a:gd name="T1" fmla="*/ 1526 h 1812"/>
                                <a:gd name="T2" fmla="*/ 1121 w 1445"/>
                                <a:gd name="T3" fmla="*/ 1640 h 1812"/>
                                <a:gd name="T4" fmla="*/ 960 w 1445"/>
                                <a:gd name="T5" fmla="*/ 1758 h 1812"/>
                                <a:gd name="T6" fmla="*/ 832 w 1445"/>
                                <a:gd name="T7" fmla="*/ 1803 h 1812"/>
                                <a:gd name="T8" fmla="*/ 694 w 1445"/>
                                <a:gd name="T9" fmla="*/ 1808 h 1812"/>
                                <a:gd name="T10" fmla="*/ 551 w 1445"/>
                                <a:gd name="T11" fmla="*/ 1766 h 1812"/>
                                <a:gd name="T12" fmla="*/ 396 w 1445"/>
                                <a:gd name="T13" fmla="*/ 1677 h 1812"/>
                                <a:gd name="T14" fmla="*/ 141 w 1445"/>
                                <a:gd name="T15" fmla="*/ 1466 h 1812"/>
                                <a:gd name="T16" fmla="*/ 83 w 1445"/>
                                <a:gd name="T17" fmla="*/ 1398 h 1812"/>
                                <a:gd name="T18" fmla="*/ 6 w 1445"/>
                                <a:gd name="T19" fmla="*/ 1115 h 1812"/>
                                <a:gd name="T20" fmla="*/ 6 w 1445"/>
                                <a:gd name="T21" fmla="*/ 966 h 1812"/>
                                <a:gd name="T22" fmla="*/ 56 w 1445"/>
                                <a:gd name="T23" fmla="*/ 814 h 1812"/>
                                <a:gd name="T24" fmla="*/ 168 w 1445"/>
                                <a:gd name="T25" fmla="*/ 672 h 1812"/>
                                <a:gd name="T26" fmla="*/ 529 w 1445"/>
                                <a:gd name="T27" fmla="*/ 400 h 1812"/>
                                <a:gd name="T28" fmla="*/ 744 w 1445"/>
                                <a:gd name="T29" fmla="*/ 289 h 1812"/>
                                <a:gd name="T30" fmla="*/ 879 w 1445"/>
                                <a:gd name="T31" fmla="*/ 201 h 1812"/>
                                <a:gd name="T32" fmla="*/ 947 w 1445"/>
                                <a:gd name="T33" fmla="*/ 174 h 1812"/>
                                <a:gd name="T34" fmla="*/ 936 w 1445"/>
                                <a:gd name="T35" fmla="*/ 192 h 1812"/>
                                <a:gd name="T36" fmla="*/ 1034 w 1445"/>
                                <a:gd name="T37" fmla="*/ 160 h 1812"/>
                                <a:gd name="T38" fmla="*/ 1271 w 1445"/>
                                <a:gd name="T39" fmla="*/ 3 h 1812"/>
                                <a:gd name="T40" fmla="*/ 1312 w 1445"/>
                                <a:gd name="T41" fmla="*/ 17 h 1812"/>
                                <a:gd name="T42" fmla="*/ 1253 w 1445"/>
                                <a:gd name="T43" fmla="*/ 63 h 1812"/>
                                <a:gd name="T44" fmla="*/ 1157 w 1445"/>
                                <a:gd name="T45" fmla="*/ 142 h 1812"/>
                                <a:gd name="T46" fmla="*/ 1064 w 1445"/>
                                <a:gd name="T47" fmla="*/ 281 h 1812"/>
                                <a:gd name="T48" fmla="*/ 1107 w 1445"/>
                                <a:gd name="T49" fmla="*/ 351 h 1812"/>
                                <a:gd name="T50" fmla="*/ 974 w 1445"/>
                                <a:gd name="T51" fmla="*/ 566 h 1812"/>
                                <a:gd name="T52" fmla="*/ 894 w 1445"/>
                                <a:gd name="T53" fmla="*/ 781 h 1812"/>
                                <a:gd name="T54" fmla="*/ 896 w 1445"/>
                                <a:gd name="T55" fmla="*/ 972 h 1812"/>
                                <a:gd name="T56" fmla="*/ 899 w 1445"/>
                                <a:gd name="T57" fmla="*/ 1022 h 1812"/>
                                <a:gd name="T58" fmla="*/ 857 w 1445"/>
                                <a:gd name="T59" fmla="*/ 916 h 1812"/>
                                <a:gd name="T60" fmla="*/ 846 w 1445"/>
                                <a:gd name="T61" fmla="*/ 811 h 1812"/>
                                <a:gd name="T62" fmla="*/ 873 w 1445"/>
                                <a:gd name="T63" fmla="*/ 636 h 1812"/>
                                <a:gd name="T64" fmla="*/ 784 w 1445"/>
                                <a:gd name="T65" fmla="*/ 549 h 1812"/>
                                <a:gd name="T66" fmla="*/ 527 w 1445"/>
                                <a:gd name="T67" fmla="*/ 468 h 1812"/>
                                <a:gd name="T68" fmla="*/ 468 w 1445"/>
                                <a:gd name="T69" fmla="*/ 535 h 1812"/>
                                <a:gd name="T70" fmla="*/ 414 w 1445"/>
                                <a:gd name="T71" fmla="*/ 710 h 1812"/>
                                <a:gd name="T72" fmla="*/ 418 w 1445"/>
                                <a:gd name="T73" fmla="*/ 872 h 1812"/>
                                <a:gd name="T74" fmla="*/ 514 w 1445"/>
                                <a:gd name="T75" fmla="*/ 1088 h 1812"/>
                                <a:gd name="T76" fmla="*/ 708 w 1445"/>
                                <a:gd name="T77" fmla="*/ 1284 h 1812"/>
                                <a:gd name="T78" fmla="*/ 917 w 1445"/>
                                <a:gd name="T79" fmla="*/ 1410 h 1812"/>
                                <a:gd name="T80" fmla="*/ 1115 w 1445"/>
                                <a:gd name="T81" fmla="*/ 1460 h 1812"/>
                                <a:gd name="T82" fmla="*/ 1232 w 1445"/>
                                <a:gd name="T83" fmla="*/ 1444 h 1812"/>
                                <a:gd name="T84" fmla="*/ 1280 w 1445"/>
                                <a:gd name="T85" fmla="*/ 1403 h 1812"/>
                                <a:gd name="T86" fmla="*/ 1333 w 1445"/>
                                <a:gd name="T87" fmla="*/ 1283 h 1812"/>
                                <a:gd name="T88" fmla="*/ 1368 w 1445"/>
                                <a:gd name="T89" fmla="*/ 1113 h 1812"/>
                                <a:gd name="T90" fmla="*/ 1378 w 1445"/>
                                <a:gd name="T91" fmla="*/ 1192 h 1812"/>
                                <a:gd name="T92" fmla="*/ 1315 w 1445"/>
                                <a:gd name="T93" fmla="*/ 1419 h 1812"/>
                                <a:gd name="T94" fmla="*/ 993 w 1445"/>
                                <a:gd name="T95" fmla="*/ 275 h 1812"/>
                                <a:gd name="T96" fmla="*/ 954 w 1445"/>
                                <a:gd name="T97" fmla="*/ 305 h 1812"/>
                                <a:gd name="T98" fmla="*/ 949 w 1445"/>
                                <a:gd name="T99" fmla="*/ 336 h 1812"/>
                                <a:gd name="T100" fmla="*/ 974 w 1445"/>
                                <a:gd name="T101" fmla="*/ 335 h 1812"/>
                                <a:gd name="T102" fmla="*/ 873 w 1445"/>
                                <a:gd name="T103" fmla="*/ 272 h 1812"/>
                                <a:gd name="T104" fmla="*/ 841 w 1445"/>
                                <a:gd name="T105" fmla="*/ 317 h 1812"/>
                                <a:gd name="T106" fmla="*/ 860 w 1445"/>
                                <a:gd name="T107" fmla="*/ 286 h 1812"/>
                                <a:gd name="T108" fmla="*/ 656 w 1445"/>
                                <a:gd name="T109" fmla="*/ 1692 h 1812"/>
                                <a:gd name="T110" fmla="*/ 747 w 1445"/>
                                <a:gd name="T111" fmla="*/ 1719 h 1812"/>
                                <a:gd name="T112" fmla="*/ 555 w 1445"/>
                                <a:gd name="T113" fmla="*/ 1641 h 1812"/>
                                <a:gd name="T114" fmla="*/ 573 w 1445"/>
                                <a:gd name="T115" fmla="*/ 1651 h 1812"/>
                                <a:gd name="T116" fmla="*/ 385 w 1445"/>
                                <a:gd name="T117" fmla="*/ 1534 h 1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445" h="1812">
                                  <a:moveTo>
                                    <a:pt x="1445" y="1339"/>
                                  </a:moveTo>
                                  <a:lnTo>
                                    <a:pt x="1420" y="1363"/>
                                  </a:lnTo>
                                  <a:lnTo>
                                    <a:pt x="1393" y="1390"/>
                                  </a:lnTo>
                                  <a:lnTo>
                                    <a:pt x="1362" y="1420"/>
                                  </a:lnTo>
                                  <a:lnTo>
                                    <a:pt x="1329" y="1452"/>
                                  </a:lnTo>
                                  <a:lnTo>
                                    <a:pt x="1293" y="1487"/>
                                  </a:lnTo>
                                  <a:lnTo>
                                    <a:pt x="1253" y="1526"/>
                                  </a:lnTo>
                                  <a:lnTo>
                                    <a:pt x="1211" y="1567"/>
                                  </a:lnTo>
                                  <a:lnTo>
                                    <a:pt x="1166" y="1610"/>
                                  </a:lnTo>
                                  <a:lnTo>
                                    <a:pt x="1172" y="1610"/>
                                  </a:lnTo>
                                  <a:lnTo>
                                    <a:pt x="1161" y="1616"/>
                                  </a:lnTo>
                                  <a:lnTo>
                                    <a:pt x="1148" y="1621"/>
                                  </a:lnTo>
                                  <a:lnTo>
                                    <a:pt x="1136" y="1629"/>
                                  </a:lnTo>
                                  <a:lnTo>
                                    <a:pt x="1121" y="1640"/>
                                  </a:lnTo>
                                  <a:lnTo>
                                    <a:pt x="1088" y="1663"/>
                                  </a:lnTo>
                                  <a:lnTo>
                                    <a:pt x="1051" y="1693"/>
                                  </a:lnTo>
                                  <a:lnTo>
                                    <a:pt x="1030" y="1709"/>
                                  </a:lnTo>
                                  <a:lnTo>
                                    <a:pt x="1011" y="1724"/>
                                  </a:lnTo>
                                  <a:lnTo>
                                    <a:pt x="994" y="1737"/>
                                  </a:lnTo>
                                  <a:lnTo>
                                    <a:pt x="976" y="1749"/>
                                  </a:lnTo>
                                  <a:lnTo>
                                    <a:pt x="960" y="1758"/>
                                  </a:lnTo>
                                  <a:lnTo>
                                    <a:pt x="946" y="1767"/>
                                  </a:lnTo>
                                  <a:lnTo>
                                    <a:pt x="931" y="1773"/>
                                  </a:lnTo>
                                  <a:lnTo>
                                    <a:pt x="918" y="1779"/>
                                  </a:lnTo>
                                  <a:lnTo>
                                    <a:pt x="896" y="1787"/>
                                  </a:lnTo>
                                  <a:lnTo>
                                    <a:pt x="875" y="1793"/>
                                  </a:lnTo>
                                  <a:lnTo>
                                    <a:pt x="854" y="1798"/>
                                  </a:lnTo>
                                  <a:lnTo>
                                    <a:pt x="832" y="1803"/>
                                  </a:lnTo>
                                  <a:lnTo>
                                    <a:pt x="812" y="1808"/>
                                  </a:lnTo>
                                  <a:lnTo>
                                    <a:pt x="792" y="1810"/>
                                  </a:lnTo>
                                  <a:lnTo>
                                    <a:pt x="772" y="1811"/>
                                  </a:lnTo>
                                  <a:lnTo>
                                    <a:pt x="753" y="1812"/>
                                  </a:lnTo>
                                  <a:lnTo>
                                    <a:pt x="734" y="1811"/>
                                  </a:lnTo>
                                  <a:lnTo>
                                    <a:pt x="714" y="1810"/>
                                  </a:lnTo>
                                  <a:lnTo>
                                    <a:pt x="694" y="1808"/>
                                  </a:lnTo>
                                  <a:lnTo>
                                    <a:pt x="675" y="1804"/>
                                  </a:lnTo>
                                  <a:lnTo>
                                    <a:pt x="654" y="1801"/>
                                  </a:lnTo>
                                  <a:lnTo>
                                    <a:pt x="634" y="1795"/>
                                  </a:lnTo>
                                  <a:lnTo>
                                    <a:pt x="613" y="1789"/>
                                  </a:lnTo>
                                  <a:lnTo>
                                    <a:pt x="592" y="1783"/>
                                  </a:lnTo>
                                  <a:lnTo>
                                    <a:pt x="571" y="1775"/>
                                  </a:lnTo>
                                  <a:lnTo>
                                    <a:pt x="551" y="1766"/>
                                  </a:lnTo>
                                  <a:lnTo>
                                    <a:pt x="529" y="1756"/>
                                  </a:lnTo>
                                  <a:lnTo>
                                    <a:pt x="508" y="1746"/>
                                  </a:lnTo>
                                  <a:lnTo>
                                    <a:pt x="487" y="1735"/>
                                  </a:lnTo>
                                  <a:lnTo>
                                    <a:pt x="465" y="1722"/>
                                  </a:lnTo>
                                  <a:lnTo>
                                    <a:pt x="444" y="1709"/>
                                  </a:lnTo>
                                  <a:lnTo>
                                    <a:pt x="421" y="1695"/>
                                  </a:lnTo>
                                  <a:lnTo>
                                    <a:pt x="396" y="1677"/>
                                  </a:lnTo>
                                  <a:lnTo>
                                    <a:pt x="368" y="1657"/>
                                  </a:lnTo>
                                  <a:lnTo>
                                    <a:pt x="338" y="1633"/>
                                  </a:lnTo>
                                  <a:lnTo>
                                    <a:pt x="304" y="1607"/>
                                  </a:lnTo>
                                  <a:lnTo>
                                    <a:pt x="268" y="1576"/>
                                  </a:lnTo>
                                  <a:lnTo>
                                    <a:pt x="229" y="1543"/>
                                  </a:lnTo>
                                  <a:lnTo>
                                    <a:pt x="186" y="1506"/>
                                  </a:lnTo>
                                  <a:lnTo>
                                    <a:pt x="141" y="1466"/>
                                  </a:lnTo>
                                  <a:lnTo>
                                    <a:pt x="139" y="1466"/>
                                  </a:lnTo>
                                  <a:lnTo>
                                    <a:pt x="95" y="1415"/>
                                  </a:lnTo>
                                  <a:lnTo>
                                    <a:pt x="91" y="1406"/>
                                  </a:lnTo>
                                  <a:lnTo>
                                    <a:pt x="88" y="1400"/>
                                  </a:lnTo>
                                  <a:lnTo>
                                    <a:pt x="86" y="1398"/>
                                  </a:lnTo>
                                  <a:lnTo>
                                    <a:pt x="85" y="1397"/>
                                  </a:lnTo>
                                  <a:lnTo>
                                    <a:pt x="83" y="1398"/>
                                  </a:lnTo>
                                  <a:lnTo>
                                    <a:pt x="81" y="1398"/>
                                  </a:lnTo>
                                  <a:lnTo>
                                    <a:pt x="63" y="1346"/>
                                  </a:lnTo>
                                  <a:lnTo>
                                    <a:pt x="46" y="1296"/>
                                  </a:lnTo>
                                  <a:lnTo>
                                    <a:pt x="33" y="1248"/>
                                  </a:lnTo>
                                  <a:lnTo>
                                    <a:pt x="20" y="1201"/>
                                  </a:lnTo>
                                  <a:lnTo>
                                    <a:pt x="13" y="1157"/>
                                  </a:lnTo>
                                  <a:lnTo>
                                    <a:pt x="6" y="1115"/>
                                  </a:lnTo>
                                  <a:lnTo>
                                    <a:pt x="4" y="1095"/>
                                  </a:lnTo>
                                  <a:lnTo>
                                    <a:pt x="2" y="1074"/>
                                  </a:lnTo>
                                  <a:lnTo>
                                    <a:pt x="1" y="1055"/>
                                  </a:lnTo>
                                  <a:lnTo>
                                    <a:pt x="0" y="1037"/>
                                  </a:lnTo>
                                  <a:lnTo>
                                    <a:pt x="1" y="1013"/>
                                  </a:lnTo>
                                  <a:lnTo>
                                    <a:pt x="2" y="989"/>
                                  </a:lnTo>
                                  <a:lnTo>
                                    <a:pt x="6" y="966"/>
                                  </a:lnTo>
                                  <a:lnTo>
                                    <a:pt x="9" y="944"/>
                                  </a:lnTo>
                                  <a:lnTo>
                                    <a:pt x="15" y="921"/>
                                  </a:lnTo>
                                  <a:lnTo>
                                    <a:pt x="20" y="899"/>
                                  </a:lnTo>
                                  <a:lnTo>
                                    <a:pt x="28" y="878"/>
                                  </a:lnTo>
                                  <a:lnTo>
                                    <a:pt x="36" y="856"/>
                                  </a:lnTo>
                                  <a:lnTo>
                                    <a:pt x="46" y="835"/>
                                  </a:lnTo>
                                  <a:lnTo>
                                    <a:pt x="56" y="814"/>
                                  </a:lnTo>
                                  <a:lnTo>
                                    <a:pt x="69" y="794"/>
                                  </a:lnTo>
                                  <a:lnTo>
                                    <a:pt x="81" y="773"/>
                                  </a:lnTo>
                                  <a:lnTo>
                                    <a:pt x="95" y="754"/>
                                  </a:lnTo>
                                  <a:lnTo>
                                    <a:pt x="111" y="735"/>
                                  </a:lnTo>
                                  <a:lnTo>
                                    <a:pt x="126" y="715"/>
                                  </a:lnTo>
                                  <a:lnTo>
                                    <a:pt x="144" y="696"/>
                                  </a:lnTo>
                                  <a:lnTo>
                                    <a:pt x="168" y="672"/>
                                  </a:lnTo>
                                  <a:lnTo>
                                    <a:pt x="199" y="644"/>
                                  </a:lnTo>
                                  <a:lnTo>
                                    <a:pt x="238" y="612"/>
                                  </a:lnTo>
                                  <a:lnTo>
                                    <a:pt x="282" y="577"/>
                                  </a:lnTo>
                                  <a:lnTo>
                                    <a:pt x="333" y="538"/>
                                  </a:lnTo>
                                  <a:lnTo>
                                    <a:pt x="392" y="495"/>
                                  </a:lnTo>
                                  <a:lnTo>
                                    <a:pt x="457" y="450"/>
                                  </a:lnTo>
                                  <a:lnTo>
                                    <a:pt x="529" y="400"/>
                                  </a:lnTo>
                                  <a:lnTo>
                                    <a:pt x="542" y="391"/>
                                  </a:lnTo>
                                  <a:lnTo>
                                    <a:pt x="557" y="382"/>
                                  </a:lnTo>
                                  <a:lnTo>
                                    <a:pt x="574" y="372"/>
                                  </a:lnTo>
                                  <a:lnTo>
                                    <a:pt x="593" y="361"/>
                                  </a:lnTo>
                                  <a:lnTo>
                                    <a:pt x="640" y="339"/>
                                  </a:lnTo>
                                  <a:lnTo>
                                    <a:pt x="694" y="312"/>
                                  </a:lnTo>
                                  <a:lnTo>
                                    <a:pt x="744" y="289"/>
                                  </a:lnTo>
                                  <a:lnTo>
                                    <a:pt x="788" y="266"/>
                                  </a:lnTo>
                                  <a:lnTo>
                                    <a:pt x="807" y="255"/>
                                  </a:lnTo>
                                  <a:lnTo>
                                    <a:pt x="824" y="243"/>
                                  </a:lnTo>
                                  <a:lnTo>
                                    <a:pt x="840" y="233"/>
                                  </a:lnTo>
                                  <a:lnTo>
                                    <a:pt x="854" y="223"/>
                                  </a:lnTo>
                                  <a:lnTo>
                                    <a:pt x="865" y="213"/>
                                  </a:lnTo>
                                  <a:lnTo>
                                    <a:pt x="879" y="201"/>
                                  </a:lnTo>
                                  <a:lnTo>
                                    <a:pt x="899" y="188"/>
                                  </a:lnTo>
                                  <a:lnTo>
                                    <a:pt x="921" y="174"/>
                                  </a:lnTo>
                                  <a:lnTo>
                                    <a:pt x="931" y="172"/>
                                  </a:lnTo>
                                  <a:lnTo>
                                    <a:pt x="940" y="171"/>
                                  </a:lnTo>
                                  <a:lnTo>
                                    <a:pt x="944" y="172"/>
                                  </a:lnTo>
                                  <a:lnTo>
                                    <a:pt x="946" y="173"/>
                                  </a:lnTo>
                                  <a:lnTo>
                                    <a:pt x="947" y="174"/>
                                  </a:lnTo>
                                  <a:lnTo>
                                    <a:pt x="948" y="176"/>
                                  </a:lnTo>
                                  <a:lnTo>
                                    <a:pt x="947" y="182"/>
                                  </a:lnTo>
                                  <a:lnTo>
                                    <a:pt x="947" y="185"/>
                                  </a:lnTo>
                                  <a:lnTo>
                                    <a:pt x="945" y="189"/>
                                  </a:lnTo>
                                  <a:lnTo>
                                    <a:pt x="942" y="191"/>
                                  </a:lnTo>
                                  <a:lnTo>
                                    <a:pt x="939" y="192"/>
                                  </a:lnTo>
                                  <a:lnTo>
                                    <a:pt x="936" y="192"/>
                                  </a:lnTo>
                                  <a:lnTo>
                                    <a:pt x="931" y="192"/>
                                  </a:lnTo>
                                  <a:lnTo>
                                    <a:pt x="927" y="190"/>
                                  </a:lnTo>
                                  <a:lnTo>
                                    <a:pt x="944" y="198"/>
                                  </a:lnTo>
                                  <a:lnTo>
                                    <a:pt x="956" y="204"/>
                                  </a:lnTo>
                                  <a:lnTo>
                                    <a:pt x="965" y="207"/>
                                  </a:lnTo>
                                  <a:lnTo>
                                    <a:pt x="969" y="207"/>
                                  </a:lnTo>
                                  <a:lnTo>
                                    <a:pt x="1034" y="160"/>
                                  </a:lnTo>
                                  <a:lnTo>
                                    <a:pt x="1090" y="121"/>
                                  </a:lnTo>
                                  <a:lnTo>
                                    <a:pt x="1139" y="85"/>
                                  </a:lnTo>
                                  <a:lnTo>
                                    <a:pt x="1181" y="57"/>
                                  </a:lnTo>
                                  <a:lnTo>
                                    <a:pt x="1215" y="34"/>
                                  </a:lnTo>
                                  <a:lnTo>
                                    <a:pt x="1242" y="18"/>
                                  </a:lnTo>
                                  <a:lnTo>
                                    <a:pt x="1260" y="7"/>
                                  </a:lnTo>
                                  <a:lnTo>
                                    <a:pt x="1271" y="3"/>
                                  </a:lnTo>
                                  <a:lnTo>
                                    <a:pt x="1281" y="1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1296" y="1"/>
                                  </a:lnTo>
                                  <a:lnTo>
                                    <a:pt x="1302" y="4"/>
                                  </a:lnTo>
                                  <a:lnTo>
                                    <a:pt x="1306" y="7"/>
                                  </a:lnTo>
                                  <a:lnTo>
                                    <a:pt x="1309" y="12"/>
                                  </a:lnTo>
                                  <a:lnTo>
                                    <a:pt x="1312" y="17"/>
                                  </a:lnTo>
                                  <a:lnTo>
                                    <a:pt x="1312" y="24"/>
                                  </a:lnTo>
                                  <a:lnTo>
                                    <a:pt x="1312" y="30"/>
                                  </a:lnTo>
                                  <a:lnTo>
                                    <a:pt x="1309" y="36"/>
                                  </a:lnTo>
                                  <a:lnTo>
                                    <a:pt x="1271" y="43"/>
                                  </a:lnTo>
                                  <a:lnTo>
                                    <a:pt x="1267" y="59"/>
                                  </a:lnTo>
                                  <a:lnTo>
                                    <a:pt x="1260" y="60"/>
                                  </a:lnTo>
                                  <a:lnTo>
                                    <a:pt x="1253" y="63"/>
                                  </a:lnTo>
                                  <a:lnTo>
                                    <a:pt x="1246" y="66"/>
                                  </a:lnTo>
                                  <a:lnTo>
                                    <a:pt x="1239" y="70"/>
                                  </a:lnTo>
                                  <a:lnTo>
                                    <a:pt x="1224" y="79"/>
                                  </a:lnTo>
                                  <a:lnTo>
                                    <a:pt x="1209" y="90"/>
                                  </a:lnTo>
                                  <a:lnTo>
                                    <a:pt x="1192" y="105"/>
                                  </a:lnTo>
                                  <a:lnTo>
                                    <a:pt x="1175" y="122"/>
                                  </a:lnTo>
                                  <a:lnTo>
                                    <a:pt x="1157" y="142"/>
                                  </a:lnTo>
                                  <a:lnTo>
                                    <a:pt x="1139" y="166"/>
                                  </a:lnTo>
                                  <a:lnTo>
                                    <a:pt x="1123" y="186"/>
                                  </a:lnTo>
                                  <a:lnTo>
                                    <a:pt x="1108" y="207"/>
                                  </a:lnTo>
                                  <a:lnTo>
                                    <a:pt x="1094" y="227"/>
                                  </a:lnTo>
                                  <a:lnTo>
                                    <a:pt x="1083" y="246"/>
                                  </a:lnTo>
                                  <a:lnTo>
                                    <a:pt x="1073" y="264"/>
                                  </a:lnTo>
                                  <a:lnTo>
                                    <a:pt x="1064" y="281"/>
                                  </a:lnTo>
                                  <a:lnTo>
                                    <a:pt x="1058" y="298"/>
                                  </a:lnTo>
                                  <a:lnTo>
                                    <a:pt x="1053" y="312"/>
                                  </a:lnTo>
                                  <a:lnTo>
                                    <a:pt x="1039" y="324"/>
                                  </a:lnTo>
                                  <a:lnTo>
                                    <a:pt x="1066" y="334"/>
                                  </a:lnTo>
                                  <a:lnTo>
                                    <a:pt x="1061" y="320"/>
                                  </a:lnTo>
                                  <a:lnTo>
                                    <a:pt x="1099" y="351"/>
                                  </a:lnTo>
                                  <a:lnTo>
                                    <a:pt x="1107" y="351"/>
                                  </a:lnTo>
                                  <a:lnTo>
                                    <a:pt x="1112" y="386"/>
                                  </a:lnTo>
                                  <a:lnTo>
                                    <a:pt x="1085" y="416"/>
                                  </a:lnTo>
                                  <a:lnTo>
                                    <a:pt x="1060" y="445"/>
                                  </a:lnTo>
                                  <a:lnTo>
                                    <a:pt x="1036" y="475"/>
                                  </a:lnTo>
                                  <a:lnTo>
                                    <a:pt x="1013" y="505"/>
                                  </a:lnTo>
                                  <a:lnTo>
                                    <a:pt x="993" y="535"/>
                                  </a:lnTo>
                                  <a:lnTo>
                                    <a:pt x="974" y="566"/>
                                  </a:lnTo>
                                  <a:lnTo>
                                    <a:pt x="957" y="596"/>
                                  </a:lnTo>
                                  <a:lnTo>
                                    <a:pt x="942" y="627"/>
                                  </a:lnTo>
                                  <a:lnTo>
                                    <a:pt x="929" y="658"/>
                                  </a:lnTo>
                                  <a:lnTo>
                                    <a:pt x="918" y="688"/>
                                  </a:lnTo>
                                  <a:lnTo>
                                    <a:pt x="908" y="719"/>
                                  </a:lnTo>
                                  <a:lnTo>
                                    <a:pt x="900" y="751"/>
                                  </a:lnTo>
                                  <a:lnTo>
                                    <a:pt x="894" y="781"/>
                                  </a:lnTo>
                                  <a:lnTo>
                                    <a:pt x="890" y="813"/>
                                  </a:lnTo>
                                  <a:lnTo>
                                    <a:pt x="886" y="844"/>
                                  </a:lnTo>
                                  <a:lnTo>
                                    <a:pt x="886" y="876"/>
                                  </a:lnTo>
                                  <a:lnTo>
                                    <a:pt x="886" y="901"/>
                                  </a:lnTo>
                                  <a:lnTo>
                                    <a:pt x="888" y="924"/>
                                  </a:lnTo>
                                  <a:lnTo>
                                    <a:pt x="892" y="948"/>
                                  </a:lnTo>
                                  <a:lnTo>
                                    <a:pt x="896" y="972"/>
                                  </a:lnTo>
                                  <a:lnTo>
                                    <a:pt x="902" y="996"/>
                                  </a:lnTo>
                                  <a:lnTo>
                                    <a:pt x="909" y="1020"/>
                                  </a:lnTo>
                                  <a:lnTo>
                                    <a:pt x="917" y="1042"/>
                                  </a:lnTo>
                                  <a:lnTo>
                                    <a:pt x="927" y="1066"/>
                                  </a:lnTo>
                                  <a:lnTo>
                                    <a:pt x="917" y="1052"/>
                                  </a:lnTo>
                                  <a:lnTo>
                                    <a:pt x="908" y="1037"/>
                                  </a:lnTo>
                                  <a:lnTo>
                                    <a:pt x="899" y="1022"/>
                                  </a:lnTo>
                                  <a:lnTo>
                                    <a:pt x="891" y="1007"/>
                                  </a:lnTo>
                                  <a:lnTo>
                                    <a:pt x="884" y="992"/>
                                  </a:lnTo>
                                  <a:lnTo>
                                    <a:pt x="877" y="978"/>
                                  </a:lnTo>
                                  <a:lnTo>
                                    <a:pt x="870" y="962"/>
                                  </a:lnTo>
                                  <a:lnTo>
                                    <a:pt x="866" y="947"/>
                                  </a:lnTo>
                                  <a:lnTo>
                                    <a:pt x="860" y="932"/>
                                  </a:lnTo>
                                  <a:lnTo>
                                    <a:pt x="857" y="916"/>
                                  </a:lnTo>
                                  <a:lnTo>
                                    <a:pt x="854" y="902"/>
                                  </a:lnTo>
                                  <a:lnTo>
                                    <a:pt x="850" y="886"/>
                                  </a:lnTo>
                                  <a:lnTo>
                                    <a:pt x="848" y="871"/>
                                  </a:lnTo>
                                  <a:lnTo>
                                    <a:pt x="847" y="855"/>
                                  </a:lnTo>
                                  <a:lnTo>
                                    <a:pt x="846" y="839"/>
                                  </a:lnTo>
                                  <a:lnTo>
                                    <a:pt x="846" y="824"/>
                                  </a:lnTo>
                                  <a:lnTo>
                                    <a:pt x="846" y="811"/>
                                  </a:lnTo>
                                  <a:lnTo>
                                    <a:pt x="847" y="794"/>
                                  </a:lnTo>
                                  <a:lnTo>
                                    <a:pt x="849" y="775"/>
                                  </a:lnTo>
                                  <a:lnTo>
                                    <a:pt x="852" y="753"/>
                                  </a:lnTo>
                                  <a:lnTo>
                                    <a:pt x="856" y="728"/>
                                  </a:lnTo>
                                  <a:lnTo>
                                    <a:pt x="860" y="700"/>
                                  </a:lnTo>
                                  <a:lnTo>
                                    <a:pt x="866" y="670"/>
                                  </a:lnTo>
                                  <a:lnTo>
                                    <a:pt x="873" y="636"/>
                                  </a:lnTo>
                                  <a:lnTo>
                                    <a:pt x="863" y="624"/>
                                  </a:lnTo>
                                  <a:lnTo>
                                    <a:pt x="852" y="612"/>
                                  </a:lnTo>
                                  <a:lnTo>
                                    <a:pt x="841" y="600"/>
                                  </a:lnTo>
                                  <a:lnTo>
                                    <a:pt x="829" y="587"/>
                                  </a:lnTo>
                                  <a:lnTo>
                                    <a:pt x="814" y="575"/>
                                  </a:lnTo>
                                  <a:lnTo>
                                    <a:pt x="799" y="562"/>
                                  </a:lnTo>
                                  <a:lnTo>
                                    <a:pt x="784" y="549"/>
                                  </a:lnTo>
                                  <a:lnTo>
                                    <a:pt x="767" y="536"/>
                                  </a:lnTo>
                                  <a:lnTo>
                                    <a:pt x="730" y="511"/>
                                  </a:lnTo>
                                  <a:lnTo>
                                    <a:pt x="688" y="485"/>
                                  </a:lnTo>
                                  <a:lnTo>
                                    <a:pt x="642" y="459"/>
                                  </a:lnTo>
                                  <a:lnTo>
                                    <a:pt x="591" y="433"/>
                                  </a:lnTo>
                                  <a:lnTo>
                                    <a:pt x="556" y="451"/>
                                  </a:lnTo>
                                  <a:lnTo>
                                    <a:pt x="527" y="468"/>
                                  </a:lnTo>
                                  <a:lnTo>
                                    <a:pt x="516" y="476"/>
                                  </a:lnTo>
                                  <a:lnTo>
                                    <a:pt x="506" y="483"/>
                                  </a:lnTo>
                                  <a:lnTo>
                                    <a:pt x="498" y="491"/>
                                  </a:lnTo>
                                  <a:lnTo>
                                    <a:pt x="492" y="498"/>
                                  </a:lnTo>
                                  <a:lnTo>
                                    <a:pt x="484" y="509"/>
                                  </a:lnTo>
                                  <a:lnTo>
                                    <a:pt x="476" y="521"/>
                                  </a:lnTo>
                                  <a:lnTo>
                                    <a:pt x="468" y="535"/>
                                  </a:lnTo>
                                  <a:lnTo>
                                    <a:pt x="461" y="551"/>
                                  </a:lnTo>
                                  <a:lnTo>
                                    <a:pt x="454" y="568"/>
                                  </a:lnTo>
                                  <a:lnTo>
                                    <a:pt x="447" y="586"/>
                                  </a:lnTo>
                                  <a:lnTo>
                                    <a:pt x="440" y="607"/>
                                  </a:lnTo>
                                  <a:lnTo>
                                    <a:pt x="434" y="628"/>
                                  </a:lnTo>
                                  <a:lnTo>
                                    <a:pt x="422" y="671"/>
                                  </a:lnTo>
                                  <a:lnTo>
                                    <a:pt x="414" y="710"/>
                                  </a:lnTo>
                                  <a:lnTo>
                                    <a:pt x="412" y="728"/>
                                  </a:lnTo>
                                  <a:lnTo>
                                    <a:pt x="410" y="745"/>
                                  </a:lnTo>
                                  <a:lnTo>
                                    <a:pt x="409" y="760"/>
                                  </a:lnTo>
                                  <a:lnTo>
                                    <a:pt x="408" y="775"/>
                                  </a:lnTo>
                                  <a:lnTo>
                                    <a:pt x="409" y="807"/>
                                  </a:lnTo>
                                  <a:lnTo>
                                    <a:pt x="412" y="840"/>
                                  </a:lnTo>
                                  <a:lnTo>
                                    <a:pt x="418" y="872"/>
                                  </a:lnTo>
                                  <a:lnTo>
                                    <a:pt x="425" y="904"/>
                                  </a:lnTo>
                                  <a:lnTo>
                                    <a:pt x="435" y="936"/>
                                  </a:lnTo>
                                  <a:lnTo>
                                    <a:pt x="446" y="966"/>
                                  </a:lnTo>
                                  <a:lnTo>
                                    <a:pt x="459" y="998"/>
                                  </a:lnTo>
                                  <a:lnTo>
                                    <a:pt x="475" y="1028"/>
                                  </a:lnTo>
                                  <a:lnTo>
                                    <a:pt x="493" y="1058"/>
                                  </a:lnTo>
                                  <a:lnTo>
                                    <a:pt x="514" y="1088"/>
                                  </a:lnTo>
                                  <a:lnTo>
                                    <a:pt x="536" y="1117"/>
                                  </a:lnTo>
                                  <a:lnTo>
                                    <a:pt x="560" y="1147"/>
                                  </a:lnTo>
                                  <a:lnTo>
                                    <a:pt x="587" y="1175"/>
                                  </a:lnTo>
                                  <a:lnTo>
                                    <a:pt x="615" y="1204"/>
                                  </a:lnTo>
                                  <a:lnTo>
                                    <a:pt x="645" y="1232"/>
                                  </a:lnTo>
                                  <a:lnTo>
                                    <a:pt x="678" y="1259"/>
                                  </a:lnTo>
                                  <a:lnTo>
                                    <a:pt x="708" y="1284"/>
                                  </a:lnTo>
                                  <a:lnTo>
                                    <a:pt x="739" y="1307"/>
                                  </a:lnTo>
                                  <a:lnTo>
                                    <a:pt x="769" y="1327"/>
                                  </a:lnTo>
                                  <a:lnTo>
                                    <a:pt x="799" y="1348"/>
                                  </a:lnTo>
                                  <a:lnTo>
                                    <a:pt x="829" y="1366"/>
                                  </a:lnTo>
                                  <a:lnTo>
                                    <a:pt x="858" y="1382"/>
                                  </a:lnTo>
                                  <a:lnTo>
                                    <a:pt x="887" y="1397"/>
                                  </a:lnTo>
                                  <a:lnTo>
                                    <a:pt x="917" y="1410"/>
                                  </a:lnTo>
                                  <a:lnTo>
                                    <a:pt x="946" y="1423"/>
                                  </a:lnTo>
                                  <a:lnTo>
                                    <a:pt x="974" y="1433"/>
                                  </a:lnTo>
                                  <a:lnTo>
                                    <a:pt x="1003" y="1441"/>
                                  </a:lnTo>
                                  <a:lnTo>
                                    <a:pt x="1031" y="1448"/>
                                  </a:lnTo>
                                  <a:lnTo>
                                    <a:pt x="1060" y="1453"/>
                                  </a:lnTo>
                                  <a:lnTo>
                                    <a:pt x="1087" y="1458"/>
                                  </a:lnTo>
                                  <a:lnTo>
                                    <a:pt x="1115" y="1460"/>
                                  </a:lnTo>
                                  <a:lnTo>
                                    <a:pt x="1142" y="1460"/>
                                  </a:lnTo>
                                  <a:lnTo>
                                    <a:pt x="1168" y="1460"/>
                                  </a:lnTo>
                                  <a:lnTo>
                                    <a:pt x="1191" y="1457"/>
                                  </a:lnTo>
                                  <a:lnTo>
                                    <a:pt x="1202" y="1455"/>
                                  </a:lnTo>
                                  <a:lnTo>
                                    <a:pt x="1213" y="1451"/>
                                  </a:lnTo>
                                  <a:lnTo>
                                    <a:pt x="1223" y="1448"/>
                                  </a:lnTo>
                                  <a:lnTo>
                                    <a:pt x="1232" y="1444"/>
                                  </a:lnTo>
                                  <a:lnTo>
                                    <a:pt x="1241" y="1440"/>
                                  </a:lnTo>
                                  <a:lnTo>
                                    <a:pt x="1249" y="1435"/>
                                  </a:lnTo>
                                  <a:lnTo>
                                    <a:pt x="1257" y="1430"/>
                                  </a:lnTo>
                                  <a:lnTo>
                                    <a:pt x="1263" y="1424"/>
                                  </a:lnTo>
                                  <a:lnTo>
                                    <a:pt x="1269" y="1417"/>
                                  </a:lnTo>
                                  <a:lnTo>
                                    <a:pt x="1276" y="1410"/>
                                  </a:lnTo>
                                  <a:lnTo>
                                    <a:pt x="1280" y="1403"/>
                                  </a:lnTo>
                                  <a:lnTo>
                                    <a:pt x="1285" y="1395"/>
                                  </a:lnTo>
                                  <a:lnTo>
                                    <a:pt x="1294" y="1377"/>
                                  </a:lnTo>
                                  <a:lnTo>
                                    <a:pt x="1303" y="1359"/>
                                  </a:lnTo>
                                  <a:lnTo>
                                    <a:pt x="1311" y="1341"/>
                                  </a:lnTo>
                                  <a:lnTo>
                                    <a:pt x="1318" y="1322"/>
                                  </a:lnTo>
                                  <a:lnTo>
                                    <a:pt x="1326" y="1302"/>
                                  </a:lnTo>
                                  <a:lnTo>
                                    <a:pt x="1333" y="1283"/>
                                  </a:lnTo>
                                  <a:lnTo>
                                    <a:pt x="1339" y="1263"/>
                                  </a:lnTo>
                                  <a:lnTo>
                                    <a:pt x="1344" y="1242"/>
                                  </a:lnTo>
                                  <a:lnTo>
                                    <a:pt x="1350" y="1222"/>
                                  </a:lnTo>
                                  <a:lnTo>
                                    <a:pt x="1354" y="1200"/>
                                  </a:lnTo>
                                  <a:lnTo>
                                    <a:pt x="1358" y="1179"/>
                                  </a:lnTo>
                                  <a:lnTo>
                                    <a:pt x="1362" y="1157"/>
                                  </a:lnTo>
                                  <a:lnTo>
                                    <a:pt x="1368" y="1113"/>
                                  </a:lnTo>
                                  <a:lnTo>
                                    <a:pt x="1371" y="1066"/>
                                  </a:lnTo>
                                  <a:lnTo>
                                    <a:pt x="1383" y="1074"/>
                                  </a:lnTo>
                                  <a:lnTo>
                                    <a:pt x="1383" y="1099"/>
                                  </a:lnTo>
                                  <a:lnTo>
                                    <a:pt x="1383" y="1124"/>
                                  </a:lnTo>
                                  <a:lnTo>
                                    <a:pt x="1383" y="1148"/>
                                  </a:lnTo>
                                  <a:lnTo>
                                    <a:pt x="1380" y="1171"/>
                                  </a:lnTo>
                                  <a:lnTo>
                                    <a:pt x="1378" y="1192"/>
                                  </a:lnTo>
                                  <a:lnTo>
                                    <a:pt x="1375" y="1213"/>
                                  </a:lnTo>
                                  <a:lnTo>
                                    <a:pt x="1371" y="1232"/>
                                  </a:lnTo>
                                  <a:lnTo>
                                    <a:pt x="1366" y="1251"/>
                                  </a:lnTo>
                                  <a:lnTo>
                                    <a:pt x="1361" y="1267"/>
                                  </a:lnTo>
                                  <a:lnTo>
                                    <a:pt x="1352" y="1300"/>
                                  </a:lnTo>
                                  <a:lnTo>
                                    <a:pt x="1336" y="1351"/>
                                  </a:lnTo>
                                  <a:lnTo>
                                    <a:pt x="1315" y="1419"/>
                                  </a:lnTo>
                                  <a:lnTo>
                                    <a:pt x="1338" y="1405"/>
                                  </a:lnTo>
                                  <a:lnTo>
                                    <a:pt x="1367" y="1385"/>
                                  </a:lnTo>
                                  <a:lnTo>
                                    <a:pt x="1403" y="1363"/>
                                  </a:lnTo>
                                  <a:lnTo>
                                    <a:pt x="1445" y="1335"/>
                                  </a:lnTo>
                                  <a:lnTo>
                                    <a:pt x="1445" y="1339"/>
                                  </a:lnTo>
                                  <a:close/>
                                  <a:moveTo>
                                    <a:pt x="996" y="275"/>
                                  </a:moveTo>
                                  <a:lnTo>
                                    <a:pt x="993" y="275"/>
                                  </a:lnTo>
                                  <a:lnTo>
                                    <a:pt x="989" y="276"/>
                                  </a:lnTo>
                                  <a:lnTo>
                                    <a:pt x="984" y="275"/>
                                  </a:lnTo>
                                  <a:lnTo>
                                    <a:pt x="977" y="275"/>
                                  </a:lnTo>
                                  <a:lnTo>
                                    <a:pt x="966" y="286"/>
                                  </a:lnTo>
                                  <a:lnTo>
                                    <a:pt x="958" y="295"/>
                                  </a:lnTo>
                                  <a:lnTo>
                                    <a:pt x="954" y="301"/>
                                  </a:lnTo>
                                  <a:lnTo>
                                    <a:pt x="954" y="305"/>
                                  </a:lnTo>
                                  <a:lnTo>
                                    <a:pt x="948" y="310"/>
                                  </a:lnTo>
                                  <a:lnTo>
                                    <a:pt x="950" y="311"/>
                                  </a:lnTo>
                                  <a:lnTo>
                                    <a:pt x="954" y="318"/>
                                  </a:lnTo>
                                  <a:lnTo>
                                    <a:pt x="949" y="320"/>
                                  </a:lnTo>
                                  <a:lnTo>
                                    <a:pt x="942" y="324"/>
                                  </a:lnTo>
                                  <a:lnTo>
                                    <a:pt x="942" y="332"/>
                                  </a:lnTo>
                                  <a:lnTo>
                                    <a:pt x="949" y="336"/>
                                  </a:lnTo>
                                  <a:lnTo>
                                    <a:pt x="955" y="340"/>
                                  </a:lnTo>
                                  <a:lnTo>
                                    <a:pt x="959" y="342"/>
                                  </a:lnTo>
                                  <a:lnTo>
                                    <a:pt x="964" y="342"/>
                                  </a:lnTo>
                                  <a:lnTo>
                                    <a:pt x="966" y="342"/>
                                  </a:lnTo>
                                  <a:lnTo>
                                    <a:pt x="969" y="341"/>
                                  </a:lnTo>
                                  <a:lnTo>
                                    <a:pt x="972" y="339"/>
                                  </a:lnTo>
                                  <a:lnTo>
                                    <a:pt x="974" y="335"/>
                                  </a:lnTo>
                                  <a:lnTo>
                                    <a:pt x="978" y="325"/>
                                  </a:lnTo>
                                  <a:lnTo>
                                    <a:pt x="983" y="311"/>
                                  </a:lnTo>
                                  <a:lnTo>
                                    <a:pt x="986" y="298"/>
                                  </a:lnTo>
                                  <a:lnTo>
                                    <a:pt x="990" y="286"/>
                                  </a:lnTo>
                                  <a:lnTo>
                                    <a:pt x="993" y="278"/>
                                  </a:lnTo>
                                  <a:lnTo>
                                    <a:pt x="996" y="275"/>
                                  </a:lnTo>
                                  <a:close/>
                                  <a:moveTo>
                                    <a:pt x="873" y="272"/>
                                  </a:moveTo>
                                  <a:lnTo>
                                    <a:pt x="864" y="274"/>
                                  </a:lnTo>
                                  <a:lnTo>
                                    <a:pt x="850" y="278"/>
                                  </a:lnTo>
                                  <a:lnTo>
                                    <a:pt x="833" y="288"/>
                                  </a:lnTo>
                                  <a:lnTo>
                                    <a:pt x="813" y="299"/>
                                  </a:lnTo>
                                  <a:lnTo>
                                    <a:pt x="822" y="307"/>
                                  </a:lnTo>
                                  <a:lnTo>
                                    <a:pt x="832" y="312"/>
                                  </a:lnTo>
                                  <a:lnTo>
                                    <a:pt x="841" y="317"/>
                                  </a:lnTo>
                                  <a:lnTo>
                                    <a:pt x="850" y="320"/>
                                  </a:lnTo>
                                  <a:lnTo>
                                    <a:pt x="854" y="317"/>
                                  </a:lnTo>
                                  <a:lnTo>
                                    <a:pt x="856" y="311"/>
                                  </a:lnTo>
                                  <a:lnTo>
                                    <a:pt x="855" y="307"/>
                                  </a:lnTo>
                                  <a:lnTo>
                                    <a:pt x="854" y="301"/>
                                  </a:lnTo>
                                  <a:lnTo>
                                    <a:pt x="857" y="293"/>
                                  </a:lnTo>
                                  <a:lnTo>
                                    <a:pt x="860" y="286"/>
                                  </a:lnTo>
                                  <a:lnTo>
                                    <a:pt x="866" y="278"/>
                                  </a:lnTo>
                                  <a:lnTo>
                                    <a:pt x="873" y="272"/>
                                  </a:lnTo>
                                  <a:close/>
                                  <a:moveTo>
                                    <a:pt x="757" y="1719"/>
                                  </a:moveTo>
                                  <a:lnTo>
                                    <a:pt x="736" y="1714"/>
                                  </a:lnTo>
                                  <a:lnTo>
                                    <a:pt x="714" y="1709"/>
                                  </a:lnTo>
                                  <a:lnTo>
                                    <a:pt x="687" y="1701"/>
                                  </a:lnTo>
                                  <a:lnTo>
                                    <a:pt x="656" y="1692"/>
                                  </a:lnTo>
                                  <a:lnTo>
                                    <a:pt x="672" y="1699"/>
                                  </a:lnTo>
                                  <a:lnTo>
                                    <a:pt x="687" y="1705"/>
                                  </a:lnTo>
                                  <a:lnTo>
                                    <a:pt x="700" y="1710"/>
                                  </a:lnTo>
                                  <a:lnTo>
                                    <a:pt x="714" y="1713"/>
                                  </a:lnTo>
                                  <a:lnTo>
                                    <a:pt x="725" y="1717"/>
                                  </a:lnTo>
                                  <a:lnTo>
                                    <a:pt x="736" y="1719"/>
                                  </a:lnTo>
                                  <a:lnTo>
                                    <a:pt x="747" y="1719"/>
                                  </a:lnTo>
                                  <a:lnTo>
                                    <a:pt x="757" y="1719"/>
                                  </a:lnTo>
                                  <a:close/>
                                  <a:moveTo>
                                    <a:pt x="610" y="1672"/>
                                  </a:moveTo>
                                  <a:lnTo>
                                    <a:pt x="610" y="1670"/>
                                  </a:lnTo>
                                  <a:lnTo>
                                    <a:pt x="587" y="1662"/>
                                  </a:lnTo>
                                  <a:lnTo>
                                    <a:pt x="610" y="1672"/>
                                  </a:lnTo>
                                  <a:close/>
                                  <a:moveTo>
                                    <a:pt x="573" y="1651"/>
                                  </a:moveTo>
                                  <a:lnTo>
                                    <a:pt x="555" y="1641"/>
                                  </a:lnTo>
                                  <a:lnTo>
                                    <a:pt x="534" y="1628"/>
                                  </a:lnTo>
                                  <a:lnTo>
                                    <a:pt x="509" y="1613"/>
                                  </a:lnTo>
                                  <a:lnTo>
                                    <a:pt x="479" y="1596"/>
                                  </a:lnTo>
                                  <a:lnTo>
                                    <a:pt x="497" y="1609"/>
                                  </a:lnTo>
                                  <a:lnTo>
                                    <a:pt x="518" y="1623"/>
                                  </a:lnTo>
                                  <a:lnTo>
                                    <a:pt x="544" y="1636"/>
                                  </a:lnTo>
                                  <a:lnTo>
                                    <a:pt x="573" y="1651"/>
                                  </a:lnTo>
                                  <a:close/>
                                  <a:moveTo>
                                    <a:pt x="430" y="1565"/>
                                  </a:moveTo>
                                  <a:lnTo>
                                    <a:pt x="419" y="1558"/>
                                  </a:lnTo>
                                  <a:lnTo>
                                    <a:pt x="407" y="1548"/>
                                  </a:lnTo>
                                  <a:lnTo>
                                    <a:pt x="392" y="1535"/>
                                  </a:lnTo>
                                  <a:lnTo>
                                    <a:pt x="376" y="1520"/>
                                  </a:lnTo>
                                  <a:lnTo>
                                    <a:pt x="380" y="1527"/>
                                  </a:lnTo>
                                  <a:lnTo>
                                    <a:pt x="385" y="1534"/>
                                  </a:lnTo>
                                  <a:lnTo>
                                    <a:pt x="393" y="1540"/>
                                  </a:lnTo>
                                  <a:lnTo>
                                    <a:pt x="403" y="1546"/>
                                  </a:lnTo>
                                  <a:lnTo>
                                    <a:pt x="420" y="1557"/>
                                  </a:lnTo>
                                  <a:lnTo>
                                    <a:pt x="430" y="1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998"/>
                          <wps:cNvSpPr>
                            <a:spLocks noEditPoints="1"/>
                          </wps:cNvSpPr>
                          <wps:spPr bwMode="auto">
                            <a:xfrm>
                              <a:off x="2251" y="208"/>
                              <a:ext cx="284" cy="270"/>
                            </a:xfrm>
                            <a:custGeom>
                              <a:avLst/>
                              <a:gdLst>
                                <a:gd name="T0" fmla="*/ 1416 w 1702"/>
                                <a:gd name="T1" fmla="*/ 265 h 1619"/>
                                <a:gd name="T2" fmla="*/ 718 w 1702"/>
                                <a:gd name="T3" fmla="*/ 1616 h 1619"/>
                                <a:gd name="T4" fmla="*/ 585 w 1702"/>
                                <a:gd name="T5" fmla="*/ 1606 h 1619"/>
                                <a:gd name="T6" fmla="*/ 815 w 1702"/>
                                <a:gd name="T7" fmla="*/ 1593 h 1619"/>
                                <a:gd name="T8" fmla="*/ 480 w 1702"/>
                                <a:gd name="T9" fmla="*/ 1512 h 1619"/>
                                <a:gd name="T10" fmla="*/ 874 w 1702"/>
                                <a:gd name="T11" fmla="*/ 1557 h 1619"/>
                                <a:gd name="T12" fmla="*/ 528 w 1702"/>
                                <a:gd name="T13" fmla="*/ 1505 h 1619"/>
                                <a:gd name="T14" fmla="*/ 321 w 1702"/>
                                <a:gd name="T15" fmla="*/ 1364 h 1619"/>
                                <a:gd name="T16" fmla="*/ 153 w 1702"/>
                                <a:gd name="T17" fmla="*/ 1126 h 1619"/>
                                <a:gd name="T18" fmla="*/ 214 w 1702"/>
                                <a:gd name="T19" fmla="*/ 1275 h 1619"/>
                                <a:gd name="T20" fmla="*/ 210 w 1702"/>
                                <a:gd name="T21" fmla="*/ 1314 h 1619"/>
                                <a:gd name="T22" fmla="*/ 217 w 1702"/>
                                <a:gd name="T23" fmla="*/ 1406 h 1619"/>
                                <a:gd name="T24" fmla="*/ 66 w 1702"/>
                                <a:gd name="T25" fmla="*/ 1217 h 1619"/>
                                <a:gd name="T26" fmla="*/ 9 w 1702"/>
                                <a:gd name="T27" fmla="*/ 955 h 1619"/>
                                <a:gd name="T28" fmla="*/ 57 w 1702"/>
                                <a:gd name="T29" fmla="*/ 543 h 1619"/>
                                <a:gd name="T30" fmla="*/ 349 w 1702"/>
                                <a:gd name="T31" fmla="*/ 321 h 1619"/>
                                <a:gd name="T32" fmla="*/ 865 w 1702"/>
                                <a:gd name="T33" fmla="*/ 72 h 1619"/>
                                <a:gd name="T34" fmla="*/ 1286 w 1702"/>
                                <a:gd name="T35" fmla="*/ 47 h 1619"/>
                                <a:gd name="T36" fmla="*/ 1208 w 1702"/>
                                <a:gd name="T37" fmla="*/ 201 h 1619"/>
                                <a:gd name="T38" fmla="*/ 1478 w 1702"/>
                                <a:gd name="T39" fmla="*/ 314 h 1619"/>
                                <a:gd name="T40" fmla="*/ 1538 w 1702"/>
                                <a:gd name="T41" fmla="*/ 363 h 1619"/>
                                <a:gd name="T42" fmla="*/ 1621 w 1702"/>
                                <a:gd name="T43" fmla="*/ 440 h 1619"/>
                                <a:gd name="T44" fmla="*/ 1701 w 1702"/>
                                <a:gd name="T45" fmla="*/ 742 h 1619"/>
                                <a:gd name="T46" fmla="*/ 1431 w 1702"/>
                                <a:gd name="T47" fmla="*/ 1302 h 1619"/>
                                <a:gd name="T48" fmla="*/ 364 w 1702"/>
                                <a:gd name="T49" fmla="*/ 1393 h 1619"/>
                                <a:gd name="T50" fmla="*/ 510 w 1702"/>
                                <a:gd name="T51" fmla="*/ 1574 h 1619"/>
                                <a:gd name="T52" fmla="*/ 453 w 1702"/>
                                <a:gd name="T53" fmla="*/ 1550 h 1619"/>
                                <a:gd name="T54" fmla="*/ 302 w 1702"/>
                                <a:gd name="T55" fmla="*/ 1428 h 1619"/>
                                <a:gd name="T56" fmla="*/ 100 w 1702"/>
                                <a:gd name="T57" fmla="*/ 1274 h 1619"/>
                                <a:gd name="T58" fmla="*/ 194 w 1702"/>
                                <a:gd name="T59" fmla="*/ 1426 h 1619"/>
                                <a:gd name="T60" fmla="*/ 935 w 1702"/>
                                <a:gd name="T61" fmla="*/ 269 h 1619"/>
                                <a:gd name="T62" fmla="*/ 541 w 1702"/>
                                <a:gd name="T63" fmla="*/ 358 h 1619"/>
                                <a:gd name="T64" fmla="*/ 744 w 1702"/>
                                <a:gd name="T65" fmla="*/ 330 h 1619"/>
                                <a:gd name="T66" fmla="*/ 573 w 1702"/>
                                <a:gd name="T67" fmla="*/ 377 h 1619"/>
                                <a:gd name="T68" fmla="*/ 412 w 1702"/>
                                <a:gd name="T69" fmla="*/ 482 h 1619"/>
                                <a:gd name="T70" fmla="*/ 392 w 1702"/>
                                <a:gd name="T71" fmla="*/ 532 h 1619"/>
                                <a:gd name="T72" fmla="*/ 430 w 1702"/>
                                <a:gd name="T73" fmla="*/ 792 h 1619"/>
                                <a:gd name="T74" fmla="*/ 645 w 1702"/>
                                <a:gd name="T75" fmla="*/ 1075 h 1619"/>
                                <a:gd name="T76" fmla="*/ 1049 w 1702"/>
                                <a:gd name="T77" fmla="*/ 905 h 1619"/>
                                <a:gd name="T78" fmla="*/ 1211 w 1702"/>
                                <a:gd name="T79" fmla="*/ 768 h 1619"/>
                                <a:gd name="T80" fmla="*/ 1341 w 1702"/>
                                <a:gd name="T81" fmla="*/ 683 h 1619"/>
                                <a:gd name="T82" fmla="*/ 1262 w 1702"/>
                                <a:gd name="T83" fmla="*/ 795 h 1619"/>
                                <a:gd name="T84" fmla="*/ 1006 w 1702"/>
                                <a:gd name="T85" fmla="*/ 993 h 1619"/>
                                <a:gd name="T86" fmla="*/ 728 w 1702"/>
                                <a:gd name="T87" fmla="*/ 1142 h 1619"/>
                                <a:gd name="T88" fmla="*/ 1123 w 1702"/>
                                <a:gd name="T89" fmla="*/ 1238 h 1619"/>
                                <a:gd name="T90" fmla="*/ 1528 w 1702"/>
                                <a:gd name="T91" fmla="*/ 1069 h 1619"/>
                                <a:gd name="T92" fmla="*/ 1612 w 1702"/>
                                <a:gd name="T93" fmla="*/ 688 h 1619"/>
                                <a:gd name="T94" fmla="*/ 1372 w 1702"/>
                                <a:gd name="T95" fmla="*/ 326 h 1619"/>
                                <a:gd name="T96" fmla="*/ 572 w 1702"/>
                                <a:gd name="T97" fmla="*/ 365 h 1619"/>
                                <a:gd name="T98" fmla="*/ 248 w 1702"/>
                                <a:gd name="T99" fmla="*/ 436 h 1619"/>
                                <a:gd name="T100" fmla="*/ 138 w 1702"/>
                                <a:gd name="T101" fmla="*/ 537 h 1619"/>
                                <a:gd name="T102" fmla="*/ 44 w 1702"/>
                                <a:gd name="T103" fmla="*/ 689 h 1619"/>
                                <a:gd name="T104" fmla="*/ 75 w 1702"/>
                                <a:gd name="T105" fmla="*/ 722 h 1619"/>
                                <a:gd name="T106" fmla="*/ 321 w 1702"/>
                                <a:gd name="T107" fmla="*/ 1358 h 1619"/>
                                <a:gd name="T108" fmla="*/ 37 w 1702"/>
                                <a:gd name="T109" fmla="*/ 1048 h 1619"/>
                                <a:gd name="T110" fmla="*/ 33 w 1702"/>
                                <a:gd name="T111" fmla="*/ 1105 h 1619"/>
                                <a:gd name="T112" fmla="*/ 143 w 1702"/>
                                <a:gd name="T113" fmla="*/ 1296 h 1619"/>
                                <a:gd name="T114" fmla="*/ 229 w 1702"/>
                                <a:gd name="T115" fmla="*/ 1405 h 1619"/>
                                <a:gd name="T116" fmla="*/ 1353 w 1702"/>
                                <a:gd name="T117" fmla="*/ 662 h 1619"/>
                                <a:gd name="T118" fmla="*/ 784 w 1702"/>
                                <a:gd name="T119" fmla="*/ 300 h 1619"/>
                                <a:gd name="T120" fmla="*/ 793 w 1702"/>
                                <a:gd name="T121" fmla="*/ 288 h 1619"/>
                                <a:gd name="T122" fmla="*/ 377 w 1702"/>
                                <a:gd name="T123" fmla="*/ 596 h 16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02" h="1619">
                                  <a:moveTo>
                                    <a:pt x="1573" y="384"/>
                                  </a:moveTo>
                                  <a:lnTo>
                                    <a:pt x="1570" y="370"/>
                                  </a:lnTo>
                                  <a:lnTo>
                                    <a:pt x="1574" y="372"/>
                                  </a:lnTo>
                                  <a:lnTo>
                                    <a:pt x="1577" y="374"/>
                                  </a:lnTo>
                                  <a:lnTo>
                                    <a:pt x="1581" y="377"/>
                                  </a:lnTo>
                                  <a:lnTo>
                                    <a:pt x="1584" y="381"/>
                                  </a:lnTo>
                                  <a:lnTo>
                                    <a:pt x="1581" y="385"/>
                                  </a:lnTo>
                                  <a:lnTo>
                                    <a:pt x="1578" y="386"/>
                                  </a:lnTo>
                                  <a:lnTo>
                                    <a:pt x="1575" y="386"/>
                                  </a:lnTo>
                                  <a:lnTo>
                                    <a:pt x="1573" y="384"/>
                                  </a:lnTo>
                                  <a:close/>
                                  <a:moveTo>
                                    <a:pt x="1427" y="275"/>
                                  </a:moveTo>
                                  <a:lnTo>
                                    <a:pt x="1421" y="273"/>
                                  </a:lnTo>
                                  <a:lnTo>
                                    <a:pt x="1417" y="271"/>
                                  </a:lnTo>
                                  <a:lnTo>
                                    <a:pt x="1414" y="268"/>
                                  </a:lnTo>
                                  <a:lnTo>
                                    <a:pt x="1414" y="264"/>
                                  </a:lnTo>
                                  <a:lnTo>
                                    <a:pt x="1416" y="265"/>
                                  </a:lnTo>
                                  <a:lnTo>
                                    <a:pt x="1420" y="266"/>
                                  </a:lnTo>
                                  <a:lnTo>
                                    <a:pt x="1423" y="268"/>
                                  </a:lnTo>
                                  <a:lnTo>
                                    <a:pt x="1427" y="273"/>
                                  </a:lnTo>
                                  <a:lnTo>
                                    <a:pt x="1427" y="275"/>
                                  </a:lnTo>
                                  <a:close/>
                                  <a:moveTo>
                                    <a:pt x="949" y="1613"/>
                                  </a:moveTo>
                                  <a:lnTo>
                                    <a:pt x="941" y="1606"/>
                                  </a:lnTo>
                                  <a:lnTo>
                                    <a:pt x="979" y="1589"/>
                                  </a:lnTo>
                                  <a:lnTo>
                                    <a:pt x="922" y="1600"/>
                                  </a:lnTo>
                                  <a:lnTo>
                                    <a:pt x="922" y="1606"/>
                                  </a:lnTo>
                                  <a:lnTo>
                                    <a:pt x="911" y="1606"/>
                                  </a:lnTo>
                                  <a:lnTo>
                                    <a:pt x="887" y="1608"/>
                                  </a:lnTo>
                                  <a:lnTo>
                                    <a:pt x="853" y="1610"/>
                                  </a:lnTo>
                                  <a:lnTo>
                                    <a:pt x="809" y="1613"/>
                                  </a:lnTo>
                                  <a:lnTo>
                                    <a:pt x="777" y="1616"/>
                                  </a:lnTo>
                                  <a:lnTo>
                                    <a:pt x="746" y="1616"/>
                                  </a:lnTo>
                                  <a:lnTo>
                                    <a:pt x="718" y="1616"/>
                                  </a:lnTo>
                                  <a:lnTo>
                                    <a:pt x="693" y="1613"/>
                                  </a:lnTo>
                                  <a:lnTo>
                                    <a:pt x="653" y="1609"/>
                                  </a:lnTo>
                                  <a:lnTo>
                                    <a:pt x="623" y="1607"/>
                                  </a:lnTo>
                                  <a:lnTo>
                                    <a:pt x="612" y="1607"/>
                                  </a:lnTo>
                                  <a:lnTo>
                                    <a:pt x="605" y="1607"/>
                                  </a:lnTo>
                                  <a:lnTo>
                                    <a:pt x="599" y="1607"/>
                                  </a:lnTo>
                                  <a:lnTo>
                                    <a:pt x="596" y="1608"/>
                                  </a:lnTo>
                                  <a:lnTo>
                                    <a:pt x="597" y="1611"/>
                                  </a:lnTo>
                                  <a:lnTo>
                                    <a:pt x="598" y="1613"/>
                                  </a:lnTo>
                                  <a:lnTo>
                                    <a:pt x="600" y="1616"/>
                                  </a:lnTo>
                                  <a:lnTo>
                                    <a:pt x="605" y="1619"/>
                                  </a:lnTo>
                                  <a:lnTo>
                                    <a:pt x="574" y="1613"/>
                                  </a:lnTo>
                                  <a:lnTo>
                                    <a:pt x="576" y="1611"/>
                                  </a:lnTo>
                                  <a:lnTo>
                                    <a:pt x="579" y="1609"/>
                                  </a:lnTo>
                                  <a:lnTo>
                                    <a:pt x="582" y="1607"/>
                                  </a:lnTo>
                                  <a:lnTo>
                                    <a:pt x="585" y="1606"/>
                                  </a:lnTo>
                                  <a:lnTo>
                                    <a:pt x="531" y="1581"/>
                                  </a:lnTo>
                                  <a:lnTo>
                                    <a:pt x="531" y="1576"/>
                                  </a:lnTo>
                                  <a:lnTo>
                                    <a:pt x="561" y="1583"/>
                                  </a:lnTo>
                                  <a:lnTo>
                                    <a:pt x="589" y="1590"/>
                                  </a:lnTo>
                                  <a:lnTo>
                                    <a:pt x="617" y="1595"/>
                                  </a:lnTo>
                                  <a:lnTo>
                                    <a:pt x="644" y="1600"/>
                                  </a:lnTo>
                                  <a:lnTo>
                                    <a:pt x="670" y="1603"/>
                                  </a:lnTo>
                                  <a:lnTo>
                                    <a:pt x="696" y="1606"/>
                                  </a:lnTo>
                                  <a:lnTo>
                                    <a:pt x="720" y="1608"/>
                                  </a:lnTo>
                                  <a:lnTo>
                                    <a:pt x="744" y="1608"/>
                                  </a:lnTo>
                                  <a:lnTo>
                                    <a:pt x="773" y="1608"/>
                                  </a:lnTo>
                                  <a:lnTo>
                                    <a:pt x="802" y="1604"/>
                                  </a:lnTo>
                                  <a:lnTo>
                                    <a:pt x="829" y="1601"/>
                                  </a:lnTo>
                                  <a:lnTo>
                                    <a:pt x="856" y="1594"/>
                                  </a:lnTo>
                                  <a:lnTo>
                                    <a:pt x="835" y="1594"/>
                                  </a:lnTo>
                                  <a:lnTo>
                                    <a:pt x="815" y="1593"/>
                                  </a:lnTo>
                                  <a:lnTo>
                                    <a:pt x="794" y="1592"/>
                                  </a:lnTo>
                                  <a:lnTo>
                                    <a:pt x="771" y="1591"/>
                                  </a:lnTo>
                                  <a:lnTo>
                                    <a:pt x="747" y="1590"/>
                                  </a:lnTo>
                                  <a:lnTo>
                                    <a:pt x="724" y="1589"/>
                                  </a:lnTo>
                                  <a:lnTo>
                                    <a:pt x="698" y="1587"/>
                                  </a:lnTo>
                                  <a:lnTo>
                                    <a:pt x="672" y="1586"/>
                                  </a:lnTo>
                                  <a:lnTo>
                                    <a:pt x="635" y="1582"/>
                                  </a:lnTo>
                                  <a:lnTo>
                                    <a:pt x="599" y="1575"/>
                                  </a:lnTo>
                                  <a:lnTo>
                                    <a:pt x="564" y="1566"/>
                                  </a:lnTo>
                                  <a:lnTo>
                                    <a:pt x="530" y="1556"/>
                                  </a:lnTo>
                                  <a:lnTo>
                                    <a:pt x="499" y="1543"/>
                                  </a:lnTo>
                                  <a:lnTo>
                                    <a:pt x="467" y="1528"/>
                                  </a:lnTo>
                                  <a:lnTo>
                                    <a:pt x="438" y="1512"/>
                                  </a:lnTo>
                                  <a:lnTo>
                                    <a:pt x="410" y="1494"/>
                                  </a:lnTo>
                                  <a:lnTo>
                                    <a:pt x="418" y="1491"/>
                                  </a:lnTo>
                                  <a:lnTo>
                                    <a:pt x="480" y="1512"/>
                                  </a:lnTo>
                                  <a:lnTo>
                                    <a:pt x="536" y="1531"/>
                                  </a:lnTo>
                                  <a:lnTo>
                                    <a:pt x="587" y="1545"/>
                                  </a:lnTo>
                                  <a:lnTo>
                                    <a:pt x="632" y="1559"/>
                                  </a:lnTo>
                                  <a:lnTo>
                                    <a:pt x="671" y="1568"/>
                                  </a:lnTo>
                                  <a:lnTo>
                                    <a:pt x="705" y="1575"/>
                                  </a:lnTo>
                                  <a:lnTo>
                                    <a:pt x="733" y="1579"/>
                                  </a:lnTo>
                                  <a:lnTo>
                                    <a:pt x="755" y="1581"/>
                                  </a:lnTo>
                                  <a:lnTo>
                                    <a:pt x="771" y="1581"/>
                                  </a:lnTo>
                                  <a:lnTo>
                                    <a:pt x="786" y="1579"/>
                                  </a:lnTo>
                                  <a:lnTo>
                                    <a:pt x="802" y="1578"/>
                                  </a:lnTo>
                                  <a:lnTo>
                                    <a:pt x="817" y="1576"/>
                                  </a:lnTo>
                                  <a:lnTo>
                                    <a:pt x="833" y="1574"/>
                                  </a:lnTo>
                                  <a:lnTo>
                                    <a:pt x="849" y="1570"/>
                                  </a:lnTo>
                                  <a:lnTo>
                                    <a:pt x="863" y="1566"/>
                                  </a:lnTo>
                                  <a:lnTo>
                                    <a:pt x="879" y="1562"/>
                                  </a:lnTo>
                                  <a:lnTo>
                                    <a:pt x="874" y="1557"/>
                                  </a:lnTo>
                                  <a:lnTo>
                                    <a:pt x="858" y="1558"/>
                                  </a:lnTo>
                                  <a:lnTo>
                                    <a:pt x="842" y="1559"/>
                                  </a:lnTo>
                                  <a:lnTo>
                                    <a:pt x="825" y="1559"/>
                                  </a:lnTo>
                                  <a:lnTo>
                                    <a:pt x="809" y="1559"/>
                                  </a:lnTo>
                                  <a:lnTo>
                                    <a:pt x="785" y="1559"/>
                                  </a:lnTo>
                                  <a:lnTo>
                                    <a:pt x="761" y="1558"/>
                                  </a:lnTo>
                                  <a:lnTo>
                                    <a:pt x="737" y="1556"/>
                                  </a:lnTo>
                                  <a:lnTo>
                                    <a:pt x="714" y="1553"/>
                                  </a:lnTo>
                                  <a:lnTo>
                                    <a:pt x="690" y="1550"/>
                                  </a:lnTo>
                                  <a:lnTo>
                                    <a:pt x="666" y="1545"/>
                                  </a:lnTo>
                                  <a:lnTo>
                                    <a:pt x="643" y="1541"/>
                                  </a:lnTo>
                                  <a:lnTo>
                                    <a:pt x="619" y="1535"/>
                                  </a:lnTo>
                                  <a:lnTo>
                                    <a:pt x="597" y="1528"/>
                                  </a:lnTo>
                                  <a:lnTo>
                                    <a:pt x="574" y="1520"/>
                                  </a:lnTo>
                                  <a:lnTo>
                                    <a:pt x="550" y="1512"/>
                                  </a:lnTo>
                                  <a:lnTo>
                                    <a:pt x="528" y="1505"/>
                                  </a:lnTo>
                                  <a:lnTo>
                                    <a:pt x="505" y="1494"/>
                                  </a:lnTo>
                                  <a:lnTo>
                                    <a:pt x="484" y="1484"/>
                                  </a:lnTo>
                                  <a:lnTo>
                                    <a:pt x="462" y="1473"/>
                                  </a:lnTo>
                                  <a:lnTo>
                                    <a:pt x="439" y="1461"/>
                                  </a:lnTo>
                                  <a:lnTo>
                                    <a:pt x="450" y="1450"/>
                                  </a:lnTo>
                                  <a:lnTo>
                                    <a:pt x="475" y="1453"/>
                                  </a:lnTo>
                                  <a:lnTo>
                                    <a:pt x="465" y="1443"/>
                                  </a:lnTo>
                                  <a:lnTo>
                                    <a:pt x="453" y="1433"/>
                                  </a:lnTo>
                                  <a:lnTo>
                                    <a:pt x="440" y="1423"/>
                                  </a:lnTo>
                                  <a:lnTo>
                                    <a:pt x="426" y="1413"/>
                                  </a:lnTo>
                                  <a:lnTo>
                                    <a:pt x="392" y="1391"/>
                                  </a:lnTo>
                                  <a:lnTo>
                                    <a:pt x="353" y="1368"/>
                                  </a:lnTo>
                                  <a:lnTo>
                                    <a:pt x="348" y="1380"/>
                                  </a:lnTo>
                                  <a:lnTo>
                                    <a:pt x="337" y="1368"/>
                                  </a:lnTo>
                                  <a:lnTo>
                                    <a:pt x="342" y="1368"/>
                                  </a:lnTo>
                                  <a:lnTo>
                                    <a:pt x="321" y="1364"/>
                                  </a:lnTo>
                                  <a:lnTo>
                                    <a:pt x="334" y="1382"/>
                                  </a:lnTo>
                                  <a:lnTo>
                                    <a:pt x="314" y="1365"/>
                                  </a:lnTo>
                                  <a:lnTo>
                                    <a:pt x="294" y="1347"/>
                                  </a:lnTo>
                                  <a:lnTo>
                                    <a:pt x="276" y="1330"/>
                                  </a:lnTo>
                                  <a:lnTo>
                                    <a:pt x="259" y="1313"/>
                                  </a:lnTo>
                                  <a:lnTo>
                                    <a:pt x="243" y="1295"/>
                                  </a:lnTo>
                                  <a:lnTo>
                                    <a:pt x="229" y="1277"/>
                                  </a:lnTo>
                                  <a:lnTo>
                                    <a:pt x="215" y="1260"/>
                                  </a:lnTo>
                                  <a:lnTo>
                                    <a:pt x="204" y="1243"/>
                                  </a:lnTo>
                                  <a:lnTo>
                                    <a:pt x="192" y="1226"/>
                                  </a:lnTo>
                                  <a:lnTo>
                                    <a:pt x="183" y="1209"/>
                                  </a:lnTo>
                                  <a:lnTo>
                                    <a:pt x="174" y="1193"/>
                                  </a:lnTo>
                                  <a:lnTo>
                                    <a:pt x="168" y="1176"/>
                                  </a:lnTo>
                                  <a:lnTo>
                                    <a:pt x="161" y="1159"/>
                                  </a:lnTo>
                                  <a:lnTo>
                                    <a:pt x="156" y="1144"/>
                                  </a:lnTo>
                                  <a:lnTo>
                                    <a:pt x="153" y="1126"/>
                                  </a:lnTo>
                                  <a:lnTo>
                                    <a:pt x="151" y="1111"/>
                                  </a:lnTo>
                                  <a:lnTo>
                                    <a:pt x="145" y="1106"/>
                                  </a:lnTo>
                                  <a:lnTo>
                                    <a:pt x="140" y="1100"/>
                                  </a:lnTo>
                                  <a:lnTo>
                                    <a:pt x="135" y="1094"/>
                                  </a:lnTo>
                                  <a:lnTo>
                                    <a:pt x="132" y="1086"/>
                                  </a:lnTo>
                                  <a:lnTo>
                                    <a:pt x="128" y="1077"/>
                                  </a:lnTo>
                                  <a:lnTo>
                                    <a:pt x="125" y="1066"/>
                                  </a:lnTo>
                                  <a:lnTo>
                                    <a:pt x="123" y="1055"/>
                                  </a:lnTo>
                                  <a:lnTo>
                                    <a:pt x="122" y="1042"/>
                                  </a:lnTo>
                                  <a:lnTo>
                                    <a:pt x="110" y="1035"/>
                                  </a:lnTo>
                                  <a:lnTo>
                                    <a:pt x="122" y="1072"/>
                                  </a:lnTo>
                                  <a:lnTo>
                                    <a:pt x="135" y="1111"/>
                                  </a:lnTo>
                                  <a:lnTo>
                                    <a:pt x="151" y="1150"/>
                                  </a:lnTo>
                                  <a:lnTo>
                                    <a:pt x="170" y="1191"/>
                                  </a:lnTo>
                                  <a:lnTo>
                                    <a:pt x="190" y="1233"/>
                                  </a:lnTo>
                                  <a:lnTo>
                                    <a:pt x="214" y="1275"/>
                                  </a:lnTo>
                                  <a:lnTo>
                                    <a:pt x="239" y="1318"/>
                                  </a:lnTo>
                                  <a:lnTo>
                                    <a:pt x="267" y="1364"/>
                                  </a:lnTo>
                                  <a:lnTo>
                                    <a:pt x="259" y="1364"/>
                                  </a:lnTo>
                                  <a:lnTo>
                                    <a:pt x="278" y="1388"/>
                                  </a:lnTo>
                                  <a:lnTo>
                                    <a:pt x="272" y="1393"/>
                                  </a:lnTo>
                                  <a:lnTo>
                                    <a:pt x="286" y="1409"/>
                                  </a:lnTo>
                                  <a:lnTo>
                                    <a:pt x="261" y="1393"/>
                                  </a:lnTo>
                                  <a:lnTo>
                                    <a:pt x="259" y="1399"/>
                                  </a:lnTo>
                                  <a:lnTo>
                                    <a:pt x="245" y="1391"/>
                                  </a:lnTo>
                                  <a:lnTo>
                                    <a:pt x="240" y="1381"/>
                                  </a:lnTo>
                                  <a:lnTo>
                                    <a:pt x="231" y="1371"/>
                                  </a:lnTo>
                                  <a:lnTo>
                                    <a:pt x="218" y="1357"/>
                                  </a:lnTo>
                                  <a:lnTo>
                                    <a:pt x="203" y="1341"/>
                                  </a:lnTo>
                                  <a:lnTo>
                                    <a:pt x="199" y="1314"/>
                                  </a:lnTo>
                                  <a:lnTo>
                                    <a:pt x="205" y="1313"/>
                                  </a:lnTo>
                                  <a:lnTo>
                                    <a:pt x="210" y="1314"/>
                                  </a:lnTo>
                                  <a:lnTo>
                                    <a:pt x="216" y="1316"/>
                                  </a:lnTo>
                                  <a:lnTo>
                                    <a:pt x="222" y="1319"/>
                                  </a:lnTo>
                                  <a:lnTo>
                                    <a:pt x="226" y="1325"/>
                                  </a:lnTo>
                                  <a:lnTo>
                                    <a:pt x="231" y="1333"/>
                                  </a:lnTo>
                                  <a:lnTo>
                                    <a:pt x="235" y="1342"/>
                                  </a:lnTo>
                                  <a:lnTo>
                                    <a:pt x="240" y="1352"/>
                                  </a:lnTo>
                                  <a:lnTo>
                                    <a:pt x="251" y="1383"/>
                                  </a:lnTo>
                                  <a:lnTo>
                                    <a:pt x="260" y="1406"/>
                                  </a:lnTo>
                                  <a:lnTo>
                                    <a:pt x="267" y="1423"/>
                                  </a:lnTo>
                                  <a:lnTo>
                                    <a:pt x="272" y="1431"/>
                                  </a:lnTo>
                                  <a:lnTo>
                                    <a:pt x="270" y="1435"/>
                                  </a:lnTo>
                                  <a:lnTo>
                                    <a:pt x="269" y="1440"/>
                                  </a:lnTo>
                                  <a:lnTo>
                                    <a:pt x="269" y="1445"/>
                                  </a:lnTo>
                                  <a:lnTo>
                                    <a:pt x="269" y="1450"/>
                                  </a:lnTo>
                                  <a:lnTo>
                                    <a:pt x="238" y="1428"/>
                                  </a:lnTo>
                                  <a:lnTo>
                                    <a:pt x="217" y="1406"/>
                                  </a:lnTo>
                                  <a:lnTo>
                                    <a:pt x="195" y="1376"/>
                                  </a:lnTo>
                                  <a:lnTo>
                                    <a:pt x="168" y="1341"/>
                                  </a:lnTo>
                                  <a:lnTo>
                                    <a:pt x="137" y="1300"/>
                                  </a:lnTo>
                                  <a:lnTo>
                                    <a:pt x="91" y="1222"/>
                                  </a:lnTo>
                                  <a:lnTo>
                                    <a:pt x="86" y="1203"/>
                                  </a:lnTo>
                                  <a:lnTo>
                                    <a:pt x="80" y="1209"/>
                                  </a:lnTo>
                                  <a:lnTo>
                                    <a:pt x="75" y="1216"/>
                                  </a:lnTo>
                                  <a:lnTo>
                                    <a:pt x="73" y="1222"/>
                                  </a:lnTo>
                                  <a:lnTo>
                                    <a:pt x="72" y="1228"/>
                                  </a:lnTo>
                                  <a:lnTo>
                                    <a:pt x="73" y="1232"/>
                                  </a:lnTo>
                                  <a:lnTo>
                                    <a:pt x="75" y="1238"/>
                                  </a:lnTo>
                                  <a:lnTo>
                                    <a:pt x="80" y="1242"/>
                                  </a:lnTo>
                                  <a:lnTo>
                                    <a:pt x="86" y="1247"/>
                                  </a:lnTo>
                                  <a:lnTo>
                                    <a:pt x="79" y="1239"/>
                                  </a:lnTo>
                                  <a:lnTo>
                                    <a:pt x="73" y="1229"/>
                                  </a:lnTo>
                                  <a:lnTo>
                                    <a:pt x="66" y="1217"/>
                                  </a:lnTo>
                                  <a:lnTo>
                                    <a:pt x="60" y="1203"/>
                                  </a:lnTo>
                                  <a:lnTo>
                                    <a:pt x="53" y="1184"/>
                                  </a:lnTo>
                                  <a:lnTo>
                                    <a:pt x="47" y="1165"/>
                                  </a:lnTo>
                                  <a:lnTo>
                                    <a:pt x="41" y="1144"/>
                                  </a:lnTo>
                                  <a:lnTo>
                                    <a:pt x="35" y="1119"/>
                                  </a:lnTo>
                                  <a:lnTo>
                                    <a:pt x="33" y="1134"/>
                                  </a:lnTo>
                                  <a:lnTo>
                                    <a:pt x="21" y="1115"/>
                                  </a:lnTo>
                                  <a:lnTo>
                                    <a:pt x="16" y="1090"/>
                                  </a:lnTo>
                                  <a:lnTo>
                                    <a:pt x="10" y="1060"/>
                                  </a:lnTo>
                                  <a:lnTo>
                                    <a:pt x="6" y="1024"/>
                                  </a:lnTo>
                                  <a:lnTo>
                                    <a:pt x="0" y="985"/>
                                  </a:lnTo>
                                  <a:lnTo>
                                    <a:pt x="1" y="972"/>
                                  </a:lnTo>
                                  <a:lnTo>
                                    <a:pt x="3" y="963"/>
                                  </a:lnTo>
                                  <a:lnTo>
                                    <a:pt x="6" y="960"/>
                                  </a:lnTo>
                                  <a:lnTo>
                                    <a:pt x="7" y="957"/>
                                  </a:lnTo>
                                  <a:lnTo>
                                    <a:pt x="9" y="955"/>
                                  </a:lnTo>
                                  <a:lnTo>
                                    <a:pt x="10" y="955"/>
                                  </a:lnTo>
                                  <a:lnTo>
                                    <a:pt x="6" y="911"/>
                                  </a:lnTo>
                                  <a:lnTo>
                                    <a:pt x="2" y="868"/>
                                  </a:lnTo>
                                  <a:lnTo>
                                    <a:pt x="0" y="829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1" y="739"/>
                                  </a:lnTo>
                                  <a:lnTo>
                                    <a:pt x="4" y="714"/>
                                  </a:lnTo>
                                  <a:lnTo>
                                    <a:pt x="8" y="691"/>
                                  </a:lnTo>
                                  <a:lnTo>
                                    <a:pt x="11" y="667"/>
                                  </a:lnTo>
                                  <a:lnTo>
                                    <a:pt x="17" y="644"/>
                                  </a:lnTo>
                                  <a:lnTo>
                                    <a:pt x="22" y="622"/>
                                  </a:lnTo>
                                  <a:lnTo>
                                    <a:pt x="30" y="602"/>
                                  </a:lnTo>
                                  <a:lnTo>
                                    <a:pt x="38" y="582"/>
                                  </a:lnTo>
                                  <a:lnTo>
                                    <a:pt x="47" y="561"/>
                                  </a:lnTo>
                                  <a:lnTo>
                                    <a:pt x="57" y="543"/>
                                  </a:lnTo>
                                  <a:lnTo>
                                    <a:pt x="68" y="525"/>
                                  </a:lnTo>
                                  <a:lnTo>
                                    <a:pt x="80" y="508"/>
                                  </a:lnTo>
                                  <a:lnTo>
                                    <a:pt x="92" y="491"/>
                                  </a:lnTo>
                                  <a:lnTo>
                                    <a:pt x="107" y="475"/>
                                  </a:lnTo>
                                  <a:lnTo>
                                    <a:pt x="122" y="460"/>
                                  </a:lnTo>
                                  <a:lnTo>
                                    <a:pt x="134" y="448"/>
                                  </a:lnTo>
                                  <a:lnTo>
                                    <a:pt x="149" y="435"/>
                                  </a:lnTo>
                                  <a:lnTo>
                                    <a:pt x="165" y="423"/>
                                  </a:lnTo>
                                  <a:lnTo>
                                    <a:pt x="183" y="410"/>
                                  </a:lnTo>
                                  <a:lnTo>
                                    <a:pt x="203" y="398"/>
                                  </a:lnTo>
                                  <a:lnTo>
                                    <a:pt x="223" y="385"/>
                                  </a:lnTo>
                                  <a:lnTo>
                                    <a:pt x="245" y="373"/>
                                  </a:lnTo>
                                  <a:lnTo>
                                    <a:pt x="269" y="359"/>
                                  </a:lnTo>
                                  <a:lnTo>
                                    <a:pt x="294" y="347"/>
                                  </a:lnTo>
                                  <a:lnTo>
                                    <a:pt x="321" y="333"/>
                                  </a:lnTo>
                                  <a:lnTo>
                                    <a:pt x="349" y="321"/>
                                  </a:lnTo>
                                  <a:lnTo>
                                    <a:pt x="378" y="307"/>
                                  </a:lnTo>
                                  <a:lnTo>
                                    <a:pt x="442" y="281"/>
                                  </a:lnTo>
                                  <a:lnTo>
                                    <a:pt x="512" y="254"/>
                                  </a:lnTo>
                                  <a:lnTo>
                                    <a:pt x="529" y="247"/>
                                  </a:lnTo>
                                  <a:lnTo>
                                    <a:pt x="547" y="239"/>
                                  </a:lnTo>
                                  <a:lnTo>
                                    <a:pt x="570" y="227"/>
                                  </a:lnTo>
                                  <a:lnTo>
                                    <a:pt x="594" y="215"/>
                                  </a:lnTo>
                                  <a:lnTo>
                                    <a:pt x="621" y="200"/>
                                  </a:lnTo>
                                  <a:lnTo>
                                    <a:pt x="652" y="184"/>
                                  </a:lnTo>
                                  <a:lnTo>
                                    <a:pt x="684" y="165"/>
                                  </a:lnTo>
                                  <a:lnTo>
                                    <a:pt x="720" y="145"/>
                                  </a:lnTo>
                                  <a:lnTo>
                                    <a:pt x="752" y="126"/>
                                  </a:lnTo>
                                  <a:lnTo>
                                    <a:pt x="782" y="109"/>
                                  </a:lnTo>
                                  <a:lnTo>
                                    <a:pt x="812" y="96"/>
                                  </a:lnTo>
                                  <a:lnTo>
                                    <a:pt x="839" y="82"/>
                                  </a:lnTo>
                                  <a:lnTo>
                                    <a:pt x="865" y="72"/>
                                  </a:lnTo>
                                  <a:lnTo>
                                    <a:pt x="890" y="63"/>
                                  </a:lnTo>
                                  <a:lnTo>
                                    <a:pt x="914" y="55"/>
                                  </a:lnTo>
                                  <a:lnTo>
                                    <a:pt x="935" y="49"/>
                                  </a:lnTo>
                                  <a:lnTo>
                                    <a:pt x="944" y="38"/>
                                  </a:lnTo>
                                  <a:lnTo>
                                    <a:pt x="999" y="37"/>
                                  </a:lnTo>
                                  <a:lnTo>
                                    <a:pt x="1049" y="34"/>
                                  </a:lnTo>
                                  <a:lnTo>
                                    <a:pt x="1096" y="30"/>
                                  </a:lnTo>
                                  <a:lnTo>
                                    <a:pt x="1139" y="26"/>
                                  </a:lnTo>
                                  <a:lnTo>
                                    <a:pt x="1180" y="21"/>
                                  </a:lnTo>
                                  <a:lnTo>
                                    <a:pt x="1216" y="15"/>
                                  </a:lnTo>
                                  <a:lnTo>
                                    <a:pt x="1250" y="8"/>
                                  </a:lnTo>
                                  <a:lnTo>
                                    <a:pt x="1279" y="0"/>
                                  </a:lnTo>
                                  <a:lnTo>
                                    <a:pt x="1306" y="11"/>
                                  </a:lnTo>
                                  <a:lnTo>
                                    <a:pt x="1300" y="30"/>
                                  </a:lnTo>
                                  <a:lnTo>
                                    <a:pt x="1293" y="39"/>
                                  </a:lnTo>
                                  <a:lnTo>
                                    <a:pt x="1286" y="47"/>
                                  </a:lnTo>
                                  <a:lnTo>
                                    <a:pt x="1279" y="54"/>
                                  </a:lnTo>
                                  <a:lnTo>
                                    <a:pt x="1271" y="58"/>
                                  </a:lnTo>
                                  <a:lnTo>
                                    <a:pt x="1262" y="63"/>
                                  </a:lnTo>
                                  <a:lnTo>
                                    <a:pt x="1254" y="66"/>
                                  </a:lnTo>
                                  <a:lnTo>
                                    <a:pt x="1245" y="67"/>
                                  </a:lnTo>
                                  <a:lnTo>
                                    <a:pt x="1235" y="68"/>
                                  </a:lnTo>
                                  <a:lnTo>
                                    <a:pt x="1232" y="73"/>
                                  </a:lnTo>
                                  <a:lnTo>
                                    <a:pt x="1225" y="81"/>
                                  </a:lnTo>
                                  <a:lnTo>
                                    <a:pt x="1215" y="91"/>
                                  </a:lnTo>
                                  <a:lnTo>
                                    <a:pt x="1201" y="105"/>
                                  </a:lnTo>
                                  <a:lnTo>
                                    <a:pt x="1164" y="137"/>
                                  </a:lnTo>
                                  <a:lnTo>
                                    <a:pt x="1114" y="180"/>
                                  </a:lnTo>
                                  <a:lnTo>
                                    <a:pt x="1130" y="182"/>
                                  </a:lnTo>
                                  <a:lnTo>
                                    <a:pt x="1152" y="187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208" y="201"/>
                                  </a:lnTo>
                                  <a:lnTo>
                                    <a:pt x="1235" y="208"/>
                                  </a:lnTo>
                                  <a:lnTo>
                                    <a:pt x="1259" y="214"/>
                                  </a:lnTo>
                                  <a:lnTo>
                                    <a:pt x="1282" y="217"/>
                                  </a:lnTo>
                                  <a:lnTo>
                                    <a:pt x="1302" y="218"/>
                                  </a:lnTo>
                                  <a:lnTo>
                                    <a:pt x="1308" y="229"/>
                                  </a:lnTo>
                                  <a:lnTo>
                                    <a:pt x="1322" y="234"/>
                                  </a:lnTo>
                                  <a:lnTo>
                                    <a:pt x="1344" y="246"/>
                                  </a:lnTo>
                                  <a:lnTo>
                                    <a:pt x="1377" y="261"/>
                                  </a:lnTo>
                                  <a:lnTo>
                                    <a:pt x="1418" y="283"/>
                                  </a:lnTo>
                                  <a:lnTo>
                                    <a:pt x="1423" y="284"/>
                                  </a:lnTo>
                                  <a:lnTo>
                                    <a:pt x="1427" y="283"/>
                                  </a:lnTo>
                                  <a:lnTo>
                                    <a:pt x="1431" y="281"/>
                                  </a:lnTo>
                                  <a:lnTo>
                                    <a:pt x="1435" y="277"/>
                                  </a:lnTo>
                                  <a:lnTo>
                                    <a:pt x="1481" y="310"/>
                                  </a:lnTo>
                                  <a:lnTo>
                                    <a:pt x="1486" y="316"/>
                                  </a:lnTo>
                                  <a:lnTo>
                                    <a:pt x="1478" y="314"/>
                                  </a:lnTo>
                                  <a:lnTo>
                                    <a:pt x="1465" y="308"/>
                                  </a:lnTo>
                                  <a:lnTo>
                                    <a:pt x="1462" y="310"/>
                                  </a:lnTo>
                                  <a:lnTo>
                                    <a:pt x="1492" y="340"/>
                                  </a:lnTo>
                                  <a:lnTo>
                                    <a:pt x="1495" y="338"/>
                                  </a:lnTo>
                                  <a:lnTo>
                                    <a:pt x="1498" y="335"/>
                                  </a:lnTo>
                                  <a:lnTo>
                                    <a:pt x="1503" y="334"/>
                                  </a:lnTo>
                                  <a:lnTo>
                                    <a:pt x="1508" y="332"/>
                                  </a:lnTo>
                                  <a:lnTo>
                                    <a:pt x="1514" y="333"/>
                                  </a:lnTo>
                                  <a:lnTo>
                                    <a:pt x="1520" y="333"/>
                                  </a:lnTo>
                                  <a:lnTo>
                                    <a:pt x="1525" y="335"/>
                                  </a:lnTo>
                                  <a:lnTo>
                                    <a:pt x="1530" y="338"/>
                                  </a:lnTo>
                                  <a:lnTo>
                                    <a:pt x="1534" y="341"/>
                                  </a:lnTo>
                                  <a:lnTo>
                                    <a:pt x="1538" y="344"/>
                                  </a:lnTo>
                                  <a:lnTo>
                                    <a:pt x="1541" y="349"/>
                                  </a:lnTo>
                                  <a:lnTo>
                                    <a:pt x="1543" y="353"/>
                                  </a:lnTo>
                                  <a:lnTo>
                                    <a:pt x="1538" y="363"/>
                                  </a:lnTo>
                                  <a:lnTo>
                                    <a:pt x="1551" y="384"/>
                                  </a:lnTo>
                                  <a:lnTo>
                                    <a:pt x="1555" y="382"/>
                                  </a:lnTo>
                                  <a:lnTo>
                                    <a:pt x="1559" y="381"/>
                                  </a:lnTo>
                                  <a:lnTo>
                                    <a:pt x="1566" y="383"/>
                                  </a:lnTo>
                                  <a:lnTo>
                                    <a:pt x="1575" y="387"/>
                                  </a:lnTo>
                                  <a:lnTo>
                                    <a:pt x="1587" y="397"/>
                                  </a:lnTo>
                                  <a:lnTo>
                                    <a:pt x="1602" y="408"/>
                                  </a:lnTo>
                                  <a:lnTo>
                                    <a:pt x="1595" y="405"/>
                                  </a:lnTo>
                                  <a:lnTo>
                                    <a:pt x="1588" y="403"/>
                                  </a:lnTo>
                                  <a:lnTo>
                                    <a:pt x="1588" y="406"/>
                                  </a:lnTo>
                                  <a:lnTo>
                                    <a:pt x="1590" y="410"/>
                                  </a:lnTo>
                                  <a:lnTo>
                                    <a:pt x="1594" y="418"/>
                                  </a:lnTo>
                                  <a:lnTo>
                                    <a:pt x="1600" y="427"/>
                                  </a:lnTo>
                                  <a:lnTo>
                                    <a:pt x="1608" y="439"/>
                                  </a:lnTo>
                                  <a:lnTo>
                                    <a:pt x="1611" y="425"/>
                                  </a:lnTo>
                                  <a:lnTo>
                                    <a:pt x="1621" y="440"/>
                                  </a:lnTo>
                                  <a:lnTo>
                                    <a:pt x="1632" y="456"/>
                                  </a:lnTo>
                                  <a:lnTo>
                                    <a:pt x="1641" y="471"/>
                                  </a:lnTo>
                                  <a:lnTo>
                                    <a:pt x="1650" y="489"/>
                                  </a:lnTo>
                                  <a:lnTo>
                                    <a:pt x="1659" y="504"/>
                                  </a:lnTo>
                                  <a:lnTo>
                                    <a:pt x="1666" y="521"/>
                                  </a:lnTo>
                                  <a:lnTo>
                                    <a:pt x="1673" y="540"/>
                                  </a:lnTo>
                                  <a:lnTo>
                                    <a:pt x="1680" y="557"/>
                                  </a:lnTo>
                                  <a:lnTo>
                                    <a:pt x="1684" y="575"/>
                                  </a:lnTo>
                                  <a:lnTo>
                                    <a:pt x="1690" y="593"/>
                                  </a:lnTo>
                                  <a:lnTo>
                                    <a:pt x="1693" y="611"/>
                                  </a:lnTo>
                                  <a:lnTo>
                                    <a:pt x="1696" y="629"/>
                                  </a:lnTo>
                                  <a:lnTo>
                                    <a:pt x="1699" y="649"/>
                                  </a:lnTo>
                                  <a:lnTo>
                                    <a:pt x="1701" y="668"/>
                                  </a:lnTo>
                                  <a:lnTo>
                                    <a:pt x="1702" y="687"/>
                                  </a:lnTo>
                                  <a:lnTo>
                                    <a:pt x="1702" y="708"/>
                                  </a:lnTo>
                                  <a:lnTo>
                                    <a:pt x="1701" y="742"/>
                                  </a:lnTo>
                                  <a:lnTo>
                                    <a:pt x="1699" y="777"/>
                                  </a:lnTo>
                                  <a:lnTo>
                                    <a:pt x="1694" y="811"/>
                                  </a:lnTo>
                                  <a:lnTo>
                                    <a:pt x="1687" y="846"/>
                                  </a:lnTo>
                                  <a:lnTo>
                                    <a:pt x="1678" y="880"/>
                                  </a:lnTo>
                                  <a:lnTo>
                                    <a:pt x="1668" y="915"/>
                                  </a:lnTo>
                                  <a:lnTo>
                                    <a:pt x="1656" y="951"/>
                                  </a:lnTo>
                                  <a:lnTo>
                                    <a:pt x="1641" y="985"/>
                                  </a:lnTo>
                                  <a:lnTo>
                                    <a:pt x="1626" y="1020"/>
                                  </a:lnTo>
                                  <a:lnTo>
                                    <a:pt x="1608" y="1055"/>
                                  </a:lnTo>
                                  <a:lnTo>
                                    <a:pt x="1588" y="1090"/>
                                  </a:lnTo>
                                  <a:lnTo>
                                    <a:pt x="1566" y="1125"/>
                                  </a:lnTo>
                                  <a:lnTo>
                                    <a:pt x="1542" y="1162"/>
                                  </a:lnTo>
                                  <a:lnTo>
                                    <a:pt x="1517" y="1197"/>
                                  </a:lnTo>
                                  <a:lnTo>
                                    <a:pt x="1490" y="1232"/>
                                  </a:lnTo>
                                  <a:lnTo>
                                    <a:pt x="1461" y="1268"/>
                                  </a:lnTo>
                                  <a:lnTo>
                                    <a:pt x="1431" y="1302"/>
                                  </a:lnTo>
                                  <a:lnTo>
                                    <a:pt x="1400" y="1337"/>
                                  </a:lnTo>
                                  <a:lnTo>
                                    <a:pt x="1369" y="1367"/>
                                  </a:lnTo>
                                  <a:lnTo>
                                    <a:pt x="1339" y="1397"/>
                                  </a:lnTo>
                                  <a:lnTo>
                                    <a:pt x="1307" y="1425"/>
                                  </a:lnTo>
                                  <a:lnTo>
                                    <a:pt x="1275" y="1450"/>
                                  </a:lnTo>
                                  <a:lnTo>
                                    <a:pt x="1244" y="1475"/>
                                  </a:lnTo>
                                  <a:lnTo>
                                    <a:pt x="1212" y="1498"/>
                                  </a:lnTo>
                                  <a:lnTo>
                                    <a:pt x="1180" y="1518"/>
                                  </a:lnTo>
                                  <a:lnTo>
                                    <a:pt x="1148" y="1537"/>
                                  </a:lnTo>
                                  <a:lnTo>
                                    <a:pt x="1116" y="1554"/>
                                  </a:lnTo>
                                  <a:lnTo>
                                    <a:pt x="1083" y="1569"/>
                                  </a:lnTo>
                                  <a:lnTo>
                                    <a:pt x="1049" y="1583"/>
                                  </a:lnTo>
                                  <a:lnTo>
                                    <a:pt x="1017" y="1595"/>
                                  </a:lnTo>
                                  <a:lnTo>
                                    <a:pt x="983" y="1606"/>
                                  </a:lnTo>
                                  <a:lnTo>
                                    <a:pt x="949" y="1613"/>
                                  </a:lnTo>
                                  <a:close/>
                                  <a:moveTo>
                                    <a:pt x="364" y="1393"/>
                                  </a:moveTo>
                                  <a:lnTo>
                                    <a:pt x="361" y="1393"/>
                                  </a:lnTo>
                                  <a:lnTo>
                                    <a:pt x="359" y="1392"/>
                                  </a:lnTo>
                                  <a:lnTo>
                                    <a:pt x="357" y="1390"/>
                                  </a:lnTo>
                                  <a:lnTo>
                                    <a:pt x="356" y="1388"/>
                                  </a:lnTo>
                                  <a:lnTo>
                                    <a:pt x="364" y="1393"/>
                                  </a:lnTo>
                                  <a:close/>
                                  <a:moveTo>
                                    <a:pt x="564" y="1613"/>
                                  </a:moveTo>
                                  <a:lnTo>
                                    <a:pt x="555" y="1612"/>
                                  </a:lnTo>
                                  <a:lnTo>
                                    <a:pt x="547" y="1611"/>
                                  </a:lnTo>
                                  <a:lnTo>
                                    <a:pt x="541" y="1608"/>
                                  </a:lnTo>
                                  <a:lnTo>
                                    <a:pt x="537" y="1602"/>
                                  </a:lnTo>
                                  <a:lnTo>
                                    <a:pt x="543" y="1603"/>
                                  </a:lnTo>
                                  <a:lnTo>
                                    <a:pt x="548" y="1606"/>
                                  </a:lnTo>
                                  <a:lnTo>
                                    <a:pt x="556" y="1609"/>
                                  </a:lnTo>
                                  <a:lnTo>
                                    <a:pt x="564" y="1613"/>
                                  </a:lnTo>
                                  <a:close/>
                                  <a:moveTo>
                                    <a:pt x="512" y="1573"/>
                                  </a:moveTo>
                                  <a:lnTo>
                                    <a:pt x="510" y="1574"/>
                                  </a:lnTo>
                                  <a:lnTo>
                                    <a:pt x="507" y="1574"/>
                                  </a:lnTo>
                                  <a:lnTo>
                                    <a:pt x="502" y="1573"/>
                                  </a:lnTo>
                                  <a:lnTo>
                                    <a:pt x="496" y="1570"/>
                                  </a:lnTo>
                                  <a:lnTo>
                                    <a:pt x="496" y="1567"/>
                                  </a:lnTo>
                                  <a:lnTo>
                                    <a:pt x="500" y="1567"/>
                                  </a:lnTo>
                                  <a:lnTo>
                                    <a:pt x="504" y="1567"/>
                                  </a:lnTo>
                                  <a:lnTo>
                                    <a:pt x="509" y="1569"/>
                                  </a:lnTo>
                                  <a:lnTo>
                                    <a:pt x="512" y="1573"/>
                                  </a:lnTo>
                                  <a:close/>
                                  <a:moveTo>
                                    <a:pt x="491" y="1565"/>
                                  </a:moveTo>
                                  <a:lnTo>
                                    <a:pt x="483" y="1559"/>
                                  </a:lnTo>
                                  <a:lnTo>
                                    <a:pt x="473" y="1556"/>
                                  </a:lnTo>
                                  <a:lnTo>
                                    <a:pt x="460" y="1551"/>
                                  </a:lnTo>
                                  <a:lnTo>
                                    <a:pt x="445" y="1549"/>
                                  </a:lnTo>
                                  <a:lnTo>
                                    <a:pt x="439" y="1543"/>
                                  </a:lnTo>
                                  <a:lnTo>
                                    <a:pt x="445" y="1547"/>
                                  </a:lnTo>
                                  <a:lnTo>
                                    <a:pt x="453" y="1550"/>
                                  </a:lnTo>
                                  <a:lnTo>
                                    <a:pt x="463" y="1552"/>
                                  </a:lnTo>
                                  <a:lnTo>
                                    <a:pt x="475" y="1553"/>
                                  </a:lnTo>
                                  <a:lnTo>
                                    <a:pt x="482" y="1558"/>
                                  </a:lnTo>
                                  <a:lnTo>
                                    <a:pt x="491" y="1565"/>
                                  </a:lnTo>
                                  <a:close/>
                                  <a:moveTo>
                                    <a:pt x="41" y="1159"/>
                                  </a:moveTo>
                                  <a:lnTo>
                                    <a:pt x="37" y="1159"/>
                                  </a:lnTo>
                                  <a:lnTo>
                                    <a:pt x="36" y="1158"/>
                                  </a:lnTo>
                                  <a:lnTo>
                                    <a:pt x="34" y="1156"/>
                                  </a:lnTo>
                                  <a:lnTo>
                                    <a:pt x="33" y="1154"/>
                                  </a:lnTo>
                                  <a:lnTo>
                                    <a:pt x="35" y="1153"/>
                                  </a:lnTo>
                                  <a:lnTo>
                                    <a:pt x="37" y="1153"/>
                                  </a:lnTo>
                                  <a:lnTo>
                                    <a:pt x="38" y="1154"/>
                                  </a:lnTo>
                                  <a:lnTo>
                                    <a:pt x="41" y="1156"/>
                                  </a:lnTo>
                                  <a:lnTo>
                                    <a:pt x="41" y="1159"/>
                                  </a:lnTo>
                                  <a:close/>
                                  <a:moveTo>
                                    <a:pt x="307" y="1431"/>
                                  </a:moveTo>
                                  <a:lnTo>
                                    <a:pt x="302" y="1428"/>
                                  </a:lnTo>
                                  <a:lnTo>
                                    <a:pt x="297" y="1425"/>
                                  </a:lnTo>
                                  <a:lnTo>
                                    <a:pt x="295" y="1422"/>
                                  </a:lnTo>
                                  <a:lnTo>
                                    <a:pt x="294" y="1418"/>
                                  </a:lnTo>
                                  <a:lnTo>
                                    <a:pt x="299" y="1423"/>
                                  </a:lnTo>
                                  <a:lnTo>
                                    <a:pt x="307" y="1431"/>
                                  </a:lnTo>
                                  <a:close/>
                                  <a:moveTo>
                                    <a:pt x="132" y="1333"/>
                                  </a:moveTo>
                                  <a:lnTo>
                                    <a:pt x="129" y="1330"/>
                                  </a:lnTo>
                                  <a:lnTo>
                                    <a:pt x="126" y="1326"/>
                                  </a:lnTo>
                                  <a:lnTo>
                                    <a:pt x="122" y="1323"/>
                                  </a:lnTo>
                                  <a:lnTo>
                                    <a:pt x="116" y="1319"/>
                                  </a:lnTo>
                                  <a:lnTo>
                                    <a:pt x="110" y="1307"/>
                                  </a:lnTo>
                                  <a:lnTo>
                                    <a:pt x="102" y="1292"/>
                                  </a:lnTo>
                                  <a:lnTo>
                                    <a:pt x="95" y="1275"/>
                                  </a:lnTo>
                                  <a:lnTo>
                                    <a:pt x="86" y="1255"/>
                                  </a:lnTo>
                                  <a:lnTo>
                                    <a:pt x="91" y="1259"/>
                                  </a:lnTo>
                                  <a:lnTo>
                                    <a:pt x="100" y="1274"/>
                                  </a:lnTo>
                                  <a:lnTo>
                                    <a:pt x="114" y="1299"/>
                                  </a:lnTo>
                                  <a:lnTo>
                                    <a:pt x="132" y="1333"/>
                                  </a:lnTo>
                                  <a:close/>
                                  <a:moveTo>
                                    <a:pt x="186" y="1409"/>
                                  </a:moveTo>
                                  <a:lnTo>
                                    <a:pt x="181" y="1406"/>
                                  </a:lnTo>
                                  <a:lnTo>
                                    <a:pt x="177" y="1401"/>
                                  </a:lnTo>
                                  <a:lnTo>
                                    <a:pt x="172" y="1396"/>
                                  </a:lnTo>
                                  <a:lnTo>
                                    <a:pt x="167" y="1388"/>
                                  </a:lnTo>
                                  <a:lnTo>
                                    <a:pt x="171" y="1390"/>
                                  </a:lnTo>
                                  <a:lnTo>
                                    <a:pt x="176" y="1394"/>
                                  </a:lnTo>
                                  <a:lnTo>
                                    <a:pt x="180" y="1401"/>
                                  </a:lnTo>
                                  <a:lnTo>
                                    <a:pt x="186" y="1409"/>
                                  </a:lnTo>
                                  <a:close/>
                                  <a:moveTo>
                                    <a:pt x="232" y="1456"/>
                                  </a:moveTo>
                                  <a:lnTo>
                                    <a:pt x="224" y="1450"/>
                                  </a:lnTo>
                                  <a:lnTo>
                                    <a:pt x="215" y="1443"/>
                                  </a:lnTo>
                                  <a:lnTo>
                                    <a:pt x="206" y="1435"/>
                                  </a:lnTo>
                                  <a:lnTo>
                                    <a:pt x="194" y="1426"/>
                                  </a:lnTo>
                                  <a:lnTo>
                                    <a:pt x="191" y="1415"/>
                                  </a:lnTo>
                                  <a:lnTo>
                                    <a:pt x="232" y="1456"/>
                                  </a:lnTo>
                                  <a:close/>
                                  <a:moveTo>
                                    <a:pt x="1033" y="226"/>
                                  </a:moveTo>
                                  <a:lnTo>
                                    <a:pt x="1019" y="238"/>
                                  </a:lnTo>
                                  <a:lnTo>
                                    <a:pt x="1006" y="249"/>
                                  </a:lnTo>
                                  <a:lnTo>
                                    <a:pt x="996" y="260"/>
                                  </a:lnTo>
                                  <a:lnTo>
                                    <a:pt x="987" y="273"/>
                                  </a:lnTo>
                                  <a:lnTo>
                                    <a:pt x="968" y="277"/>
                                  </a:lnTo>
                                  <a:lnTo>
                                    <a:pt x="963" y="291"/>
                                  </a:lnTo>
                                  <a:lnTo>
                                    <a:pt x="960" y="291"/>
                                  </a:lnTo>
                                  <a:lnTo>
                                    <a:pt x="957" y="288"/>
                                  </a:lnTo>
                                  <a:lnTo>
                                    <a:pt x="952" y="284"/>
                                  </a:lnTo>
                                  <a:lnTo>
                                    <a:pt x="948" y="277"/>
                                  </a:lnTo>
                                  <a:lnTo>
                                    <a:pt x="946" y="275"/>
                                  </a:lnTo>
                                  <a:lnTo>
                                    <a:pt x="941" y="272"/>
                                  </a:lnTo>
                                  <a:lnTo>
                                    <a:pt x="935" y="269"/>
                                  </a:lnTo>
                                  <a:lnTo>
                                    <a:pt x="930" y="267"/>
                                  </a:lnTo>
                                  <a:lnTo>
                                    <a:pt x="913" y="265"/>
                                  </a:lnTo>
                                  <a:lnTo>
                                    <a:pt x="893" y="264"/>
                                  </a:lnTo>
                                  <a:lnTo>
                                    <a:pt x="875" y="265"/>
                                  </a:lnTo>
                                  <a:lnTo>
                                    <a:pt x="854" y="267"/>
                                  </a:lnTo>
                                  <a:lnTo>
                                    <a:pt x="832" y="269"/>
                                  </a:lnTo>
                                  <a:lnTo>
                                    <a:pt x="808" y="274"/>
                                  </a:lnTo>
                                  <a:lnTo>
                                    <a:pt x="781" y="280"/>
                                  </a:lnTo>
                                  <a:lnTo>
                                    <a:pt x="752" y="288"/>
                                  </a:lnTo>
                                  <a:lnTo>
                                    <a:pt x="720" y="296"/>
                                  </a:lnTo>
                                  <a:lnTo>
                                    <a:pt x="688" y="305"/>
                                  </a:lnTo>
                                  <a:lnTo>
                                    <a:pt x="634" y="322"/>
                                  </a:lnTo>
                                  <a:lnTo>
                                    <a:pt x="590" y="336"/>
                                  </a:lnTo>
                                  <a:lnTo>
                                    <a:pt x="555" y="350"/>
                                  </a:lnTo>
                                  <a:lnTo>
                                    <a:pt x="529" y="363"/>
                                  </a:lnTo>
                                  <a:lnTo>
                                    <a:pt x="541" y="358"/>
                                  </a:lnTo>
                                  <a:lnTo>
                                    <a:pt x="573" y="349"/>
                                  </a:lnTo>
                                  <a:lnTo>
                                    <a:pt x="623" y="333"/>
                                  </a:lnTo>
                                  <a:lnTo>
                                    <a:pt x="690" y="313"/>
                                  </a:lnTo>
                                  <a:lnTo>
                                    <a:pt x="704" y="316"/>
                                  </a:lnTo>
                                  <a:lnTo>
                                    <a:pt x="725" y="302"/>
                                  </a:lnTo>
                                  <a:lnTo>
                                    <a:pt x="731" y="301"/>
                                  </a:lnTo>
                                  <a:lnTo>
                                    <a:pt x="737" y="302"/>
                                  </a:lnTo>
                                  <a:lnTo>
                                    <a:pt x="743" y="305"/>
                                  </a:lnTo>
                                  <a:lnTo>
                                    <a:pt x="750" y="308"/>
                                  </a:lnTo>
                                  <a:lnTo>
                                    <a:pt x="744" y="310"/>
                                  </a:lnTo>
                                  <a:lnTo>
                                    <a:pt x="742" y="318"/>
                                  </a:lnTo>
                                  <a:lnTo>
                                    <a:pt x="742" y="324"/>
                                  </a:lnTo>
                                  <a:lnTo>
                                    <a:pt x="742" y="326"/>
                                  </a:lnTo>
                                  <a:lnTo>
                                    <a:pt x="742" y="328"/>
                                  </a:lnTo>
                                  <a:lnTo>
                                    <a:pt x="743" y="330"/>
                                  </a:lnTo>
                                  <a:lnTo>
                                    <a:pt x="744" y="330"/>
                                  </a:lnTo>
                                  <a:lnTo>
                                    <a:pt x="704" y="340"/>
                                  </a:lnTo>
                                  <a:lnTo>
                                    <a:pt x="699" y="330"/>
                                  </a:lnTo>
                                  <a:lnTo>
                                    <a:pt x="677" y="334"/>
                                  </a:lnTo>
                                  <a:lnTo>
                                    <a:pt x="656" y="340"/>
                                  </a:lnTo>
                                  <a:lnTo>
                                    <a:pt x="635" y="347"/>
                                  </a:lnTo>
                                  <a:lnTo>
                                    <a:pt x="615" y="353"/>
                                  </a:lnTo>
                                  <a:lnTo>
                                    <a:pt x="623" y="357"/>
                                  </a:lnTo>
                                  <a:lnTo>
                                    <a:pt x="607" y="367"/>
                                  </a:lnTo>
                                  <a:lnTo>
                                    <a:pt x="603" y="365"/>
                                  </a:lnTo>
                                  <a:lnTo>
                                    <a:pt x="601" y="364"/>
                                  </a:lnTo>
                                  <a:lnTo>
                                    <a:pt x="597" y="363"/>
                                  </a:lnTo>
                                  <a:lnTo>
                                    <a:pt x="593" y="363"/>
                                  </a:lnTo>
                                  <a:lnTo>
                                    <a:pt x="599" y="365"/>
                                  </a:lnTo>
                                  <a:lnTo>
                                    <a:pt x="590" y="369"/>
                                  </a:lnTo>
                                  <a:lnTo>
                                    <a:pt x="582" y="374"/>
                                  </a:lnTo>
                                  <a:lnTo>
                                    <a:pt x="573" y="377"/>
                                  </a:lnTo>
                                  <a:lnTo>
                                    <a:pt x="565" y="380"/>
                                  </a:lnTo>
                                  <a:lnTo>
                                    <a:pt x="557" y="382"/>
                                  </a:lnTo>
                                  <a:lnTo>
                                    <a:pt x="549" y="382"/>
                                  </a:lnTo>
                                  <a:lnTo>
                                    <a:pt x="541" y="382"/>
                                  </a:lnTo>
                                  <a:lnTo>
                                    <a:pt x="534" y="381"/>
                                  </a:lnTo>
                                  <a:lnTo>
                                    <a:pt x="531" y="390"/>
                                  </a:lnTo>
                                  <a:lnTo>
                                    <a:pt x="523" y="393"/>
                                  </a:lnTo>
                                  <a:lnTo>
                                    <a:pt x="509" y="400"/>
                                  </a:lnTo>
                                  <a:lnTo>
                                    <a:pt x="490" y="408"/>
                                  </a:lnTo>
                                  <a:lnTo>
                                    <a:pt x="464" y="419"/>
                                  </a:lnTo>
                                  <a:lnTo>
                                    <a:pt x="458" y="423"/>
                                  </a:lnTo>
                                  <a:lnTo>
                                    <a:pt x="453" y="427"/>
                                  </a:lnTo>
                                  <a:lnTo>
                                    <a:pt x="447" y="433"/>
                                  </a:lnTo>
                                  <a:lnTo>
                                    <a:pt x="440" y="441"/>
                                  </a:lnTo>
                                  <a:lnTo>
                                    <a:pt x="427" y="459"/>
                                  </a:lnTo>
                                  <a:lnTo>
                                    <a:pt x="412" y="482"/>
                                  </a:lnTo>
                                  <a:lnTo>
                                    <a:pt x="410" y="460"/>
                                  </a:lnTo>
                                  <a:lnTo>
                                    <a:pt x="403" y="470"/>
                                  </a:lnTo>
                                  <a:lnTo>
                                    <a:pt x="396" y="483"/>
                                  </a:lnTo>
                                  <a:lnTo>
                                    <a:pt x="391" y="499"/>
                                  </a:lnTo>
                                  <a:lnTo>
                                    <a:pt x="386" y="518"/>
                                  </a:lnTo>
                                  <a:lnTo>
                                    <a:pt x="383" y="540"/>
                                  </a:lnTo>
                                  <a:lnTo>
                                    <a:pt x="379" y="563"/>
                                  </a:lnTo>
                                  <a:lnTo>
                                    <a:pt x="376" y="591"/>
                                  </a:lnTo>
                                  <a:lnTo>
                                    <a:pt x="375" y="620"/>
                                  </a:lnTo>
                                  <a:lnTo>
                                    <a:pt x="380" y="620"/>
                                  </a:lnTo>
                                  <a:lnTo>
                                    <a:pt x="380" y="611"/>
                                  </a:lnTo>
                                  <a:lnTo>
                                    <a:pt x="380" y="600"/>
                                  </a:lnTo>
                                  <a:lnTo>
                                    <a:pt x="382" y="587"/>
                                  </a:lnTo>
                                  <a:lnTo>
                                    <a:pt x="383" y="571"/>
                                  </a:lnTo>
                                  <a:lnTo>
                                    <a:pt x="387" y="550"/>
                                  </a:lnTo>
                                  <a:lnTo>
                                    <a:pt x="392" y="532"/>
                                  </a:lnTo>
                                  <a:lnTo>
                                    <a:pt x="398" y="516"/>
                                  </a:lnTo>
                                  <a:lnTo>
                                    <a:pt x="404" y="503"/>
                                  </a:lnTo>
                                  <a:lnTo>
                                    <a:pt x="410" y="509"/>
                                  </a:lnTo>
                                  <a:lnTo>
                                    <a:pt x="409" y="520"/>
                                  </a:lnTo>
                                  <a:lnTo>
                                    <a:pt x="408" y="534"/>
                                  </a:lnTo>
                                  <a:lnTo>
                                    <a:pt x="408" y="550"/>
                                  </a:lnTo>
                                  <a:lnTo>
                                    <a:pt x="408" y="569"/>
                                  </a:lnTo>
                                  <a:lnTo>
                                    <a:pt x="408" y="591"/>
                                  </a:lnTo>
                                  <a:lnTo>
                                    <a:pt x="409" y="613"/>
                                  </a:lnTo>
                                  <a:lnTo>
                                    <a:pt x="410" y="636"/>
                                  </a:lnTo>
                                  <a:lnTo>
                                    <a:pt x="411" y="659"/>
                                  </a:lnTo>
                                  <a:lnTo>
                                    <a:pt x="413" y="683"/>
                                  </a:lnTo>
                                  <a:lnTo>
                                    <a:pt x="417" y="708"/>
                                  </a:lnTo>
                                  <a:lnTo>
                                    <a:pt x="420" y="731"/>
                                  </a:lnTo>
                                  <a:lnTo>
                                    <a:pt x="423" y="756"/>
                                  </a:lnTo>
                                  <a:lnTo>
                                    <a:pt x="430" y="792"/>
                                  </a:lnTo>
                                  <a:lnTo>
                                    <a:pt x="438" y="821"/>
                                  </a:lnTo>
                                  <a:lnTo>
                                    <a:pt x="446" y="847"/>
                                  </a:lnTo>
                                  <a:lnTo>
                                    <a:pt x="455" y="868"/>
                                  </a:lnTo>
                                  <a:lnTo>
                                    <a:pt x="459" y="877"/>
                                  </a:lnTo>
                                  <a:lnTo>
                                    <a:pt x="465" y="885"/>
                                  </a:lnTo>
                                  <a:lnTo>
                                    <a:pt x="469" y="892"/>
                                  </a:lnTo>
                                  <a:lnTo>
                                    <a:pt x="474" y="897"/>
                                  </a:lnTo>
                                  <a:lnTo>
                                    <a:pt x="480" y="902"/>
                                  </a:lnTo>
                                  <a:lnTo>
                                    <a:pt x="485" y="905"/>
                                  </a:lnTo>
                                  <a:lnTo>
                                    <a:pt x="491" y="907"/>
                                  </a:lnTo>
                                  <a:lnTo>
                                    <a:pt x="496" y="909"/>
                                  </a:lnTo>
                                  <a:lnTo>
                                    <a:pt x="507" y="953"/>
                                  </a:lnTo>
                                  <a:lnTo>
                                    <a:pt x="568" y="1010"/>
                                  </a:lnTo>
                                  <a:lnTo>
                                    <a:pt x="615" y="1050"/>
                                  </a:lnTo>
                                  <a:lnTo>
                                    <a:pt x="632" y="1065"/>
                                  </a:lnTo>
                                  <a:lnTo>
                                    <a:pt x="645" y="1075"/>
                                  </a:lnTo>
                                  <a:lnTo>
                                    <a:pt x="655" y="1081"/>
                                  </a:lnTo>
                                  <a:lnTo>
                                    <a:pt x="661" y="1083"/>
                                  </a:lnTo>
                                  <a:lnTo>
                                    <a:pt x="684" y="1079"/>
                                  </a:lnTo>
                                  <a:lnTo>
                                    <a:pt x="710" y="1073"/>
                                  </a:lnTo>
                                  <a:lnTo>
                                    <a:pt x="737" y="1066"/>
                                  </a:lnTo>
                                  <a:lnTo>
                                    <a:pt x="764" y="1056"/>
                                  </a:lnTo>
                                  <a:lnTo>
                                    <a:pt x="794" y="1045"/>
                                  </a:lnTo>
                                  <a:lnTo>
                                    <a:pt x="824" y="1031"/>
                                  </a:lnTo>
                                  <a:lnTo>
                                    <a:pt x="854" y="1016"/>
                                  </a:lnTo>
                                  <a:lnTo>
                                    <a:pt x="887" y="998"/>
                                  </a:lnTo>
                                  <a:lnTo>
                                    <a:pt x="914" y="983"/>
                                  </a:lnTo>
                                  <a:lnTo>
                                    <a:pt x="941" y="968"/>
                                  </a:lnTo>
                                  <a:lnTo>
                                    <a:pt x="968" y="952"/>
                                  </a:lnTo>
                                  <a:lnTo>
                                    <a:pt x="995" y="936"/>
                                  </a:lnTo>
                                  <a:lnTo>
                                    <a:pt x="1022" y="921"/>
                                  </a:lnTo>
                                  <a:lnTo>
                                    <a:pt x="1049" y="905"/>
                                  </a:lnTo>
                                  <a:lnTo>
                                    <a:pt x="1076" y="889"/>
                                  </a:lnTo>
                                  <a:lnTo>
                                    <a:pt x="1103" y="873"/>
                                  </a:lnTo>
                                  <a:lnTo>
                                    <a:pt x="1104" y="869"/>
                                  </a:lnTo>
                                  <a:lnTo>
                                    <a:pt x="1107" y="863"/>
                                  </a:lnTo>
                                  <a:lnTo>
                                    <a:pt x="1110" y="859"/>
                                  </a:lnTo>
                                  <a:lnTo>
                                    <a:pt x="1114" y="854"/>
                                  </a:lnTo>
                                  <a:lnTo>
                                    <a:pt x="1120" y="850"/>
                                  </a:lnTo>
                                  <a:lnTo>
                                    <a:pt x="1127" y="845"/>
                                  </a:lnTo>
                                  <a:lnTo>
                                    <a:pt x="1135" y="842"/>
                                  </a:lnTo>
                                  <a:lnTo>
                                    <a:pt x="1144" y="838"/>
                                  </a:lnTo>
                                  <a:lnTo>
                                    <a:pt x="1157" y="827"/>
                                  </a:lnTo>
                                  <a:lnTo>
                                    <a:pt x="1172" y="814"/>
                                  </a:lnTo>
                                  <a:lnTo>
                                    <a:pt x="1185" y="801"/>
                                  </a:lnTo>
                                  <a:lnTo>
                                    <a:pt x="1200" y="786"/>
                                  </a:lnTo>
                                  <a:lnTo>
                                    <a:pt x="1206" y="789"/>
                                  </a:lnTo>
                                  <a:lnTo>
                                    <a:pt x="1211" y="768"/>
                                  </a:lnTo>
                                  <a:lnTo>
                                    <a:pt x="1248" y="746"/>
                                  </a:lnTo>
                                  <a:lnTo>
                                    <a:pt x="1254" y="746"/>
                                  </a:lnTo>
                                  <a:lnTo>
                                    <a:pt x="1259" y="746"/>
                                  </a:lnTo>
                                  <a:lnTo>
                                    <a:pt x="1263" y="744"/>
                                  </a:lnTo>
                                  <a:lnTo>
                                    <a:pt x="1266" y="742"/>
                                  </a:lnTo>
                                  <a:lnTo>
                                    <a:pt x="1270" y="737"/>
                                  </a:lnTo>
                                  <a:lnTo>
                                    <a:pt x="1272" y="733"/>
                                  </a:lnTo>
                                  <a:lnTo>
                                    <a:pt x="1274" y="726"/>
                                  </a:lnTo>
                                  <a:lnTo>
                                    <a:pt x="1275" y="719"/>
                                  </a:lnTo>
                                  <a:lnTo>
                                    <a:pt x="1279" y="719"/>
                                  </a:lnTo>
                                  <a:lnTo>
                                    <a:pt x="1282" y="717"/>
                                  </a:lnTo>
                                  <a:lnTo>
                                    <a:pt x="1287" y="714"/>
                                  </a:lnTo>
                                  <a:lnTo>
                                    <a:pt x="1292" y="710"/>
                                  </a:lnTo>
                                  <a:lnTo>
                                    <a:pt x="1308" y="696"/>
                                  </a:lnTo>
                                  <a:lnTo>
                                    <a:pt x="1327" y="678"/>
                                  </a:lnTo>
                                  <a:lnTo>
                                    <a:pt x="1341" y="683"/>
                                  </a:lnTo>
                                  <a:lnTo>
                                    <a:pt x="1334" y="693"/>
                                  </a:lnTo>
                                  <a:lnTo>
                                    <a:pt x="1319" y="709"/>
                                  </a:lnTo>
                                  <a:lnTo>
                                    <a:pt x="1311" y="719"/>
                                  </a:lnTo>
                                  <a:lnTo>
                                    <a:pt x="1306" y="728"/>
                                  </a:lnTo>
                                  <a:lnTo>
                                    <a:pt x="1304" y="731"/>
                                  </a:lnTo>
                                  <a:lnTo>
                                    <a:pt x="1302" y="736"/>
                                  </a:lnTo>
                                  <a:lnTo>
                                    <a:pt x="1302" y="739"/>
                                  </a:lnTo>
                                  <a:lnTo>
                                    <a:pt x="1302" y="743"/>
                                  </a:lnTo>
                                  <a:lnTo>
                                    <a:pt x="1292" y="746"/>
                                  </a:lnTo>
                                  <a:lnTo>
                                    <a:pt x="1292" y="751"/>
                                  </a:lnTo>
                                  <a:lnTo>
                                    <a:pt x="1291" y="755"/>
                                  </a:lnTo>
                                  <a:lnTo>
                                    <a:pt x="1288" y="762"/>
                                  </a:lnTo>
                                  <a:lnTo>
                                    <a:pt x="1283" y="769"/>
                                  </a:lnTo>
                                  <a:lnTo>
                                    <a:pt x="1278" y="777"/>
                                  </a:lnTo>
                                  <a:lnTo>
                                    <a:pt x="1271" y="786"/>
                                  </a:lnTo>
                                  <a:lnTo>
                                    <a:pt x="1262" y="795"/>
                                  </a:lnTo>
                                  <a:lnTo>
                                    <a:pt x="1251" y="805"/>
                                  </a:lnTo>
                                  <a:lnTo>
                                    <a:pt x="1225" y="829"/>
                                  </a:lnTo>
                                  <a:lnTo>
                                    <a:pt x="1193" y="856"/>
                                  </a:lnTo>
                                  <a:lnTo>
                                    <a:pt x="1155" y="886"/>
                                  </a:lnTo>
                                  <a:lnTo>
                                    <a:pt x="1111" y="920"/>
                                  </a:lnTo>
                                  <a:lnTo>
                                    <a:pt x="1104" y="922"/>
                                  </a:lnTo>
                                  <a:lnTo>
                                    <a:pt x="1095" y="927"/>
                                  </a:lnTo>
                                  <a:lnTo>
                                    <a:pt x="1086" y="934"/>
                                  </a:lnTo>
                                  <a:lnTo>
                                    <a:pt x="1076" y="943"/>
                                  </a:lnTo>
                                  <a:lnTo>
                                    <a:pt x="1066" y="952"/>
                                  </a:lnTo>
                                  <a:lnTo>
                                    <a:pt x="1057" y="958"/>
                                  </a:lnTo>
                                  <a:lnTo>
                                    <a:pt x="1048" y="963"/>
                                  </a:lnTo>
                                  <a:lnTo>
                                    <a:pt x="1041" y="966"/>
                                  </a:lnTo>
                                  <a:lnTo>
                                    <a:pt x="1032" y="974"/>
                                  </a:lnTo>
                                  <a:lnTo>
                                    <a:pt x="1021" y="982"/>
                                  </a:lnTo>
                                  <a:lnTo>
                                    <a:pt x="1006" y="993"/>
                                  </a:lnTo>
                                  <a:lnTo>
                                    <a:pt x="988" y="1003"/>
                                  </a:lnTo>
                                  <a:lnTo>
                                    <a:pt x="967" y="1014"/>
                                  </a:lnTo>
                                  <a:lnTo>
                                    <a:pt x="943" y="1027"/>
                                  </a:lnTo>
                                  <a:lnTo>
                                    <a:pt x="915" y="1039"/>
                                  </a:lnTo>
                                  <a:lnTo>
                                    <a:pt x="885" y="1053"/>
                                  </a:lnTo>
                                  <a:lnTo>
                                    <a:pt x="857" y="1065"/>
                                  </a:lnTo>
                                  <a:lnTo>
                                    <a:pt x="830" y="1077"/>
                                  </a:lnTo>
                                  <a:lnTo>
                                    <a:pt x="806" y="1087"/>
                                  </a:lnTo>
                                  <a:lnTo>
                                    <a:pt x="782" y="1096"/>
                                  </a:lnTo>
                                  <a:lnTo>
                                    <a:pt x="762" y="1104"/>
                                  </a:lnTo>
                                  <a:lnTo>
                                    <a:pt x="743" y="1111"/>
                                  </a:lnTo>
                                  <a:lnTo>
                                    <a:pt x="725" y="1116"/>
                                  </a:lnTo>
                                  <a:lnTo>
                                    <a:pt x="709" y="1121"/>
                                  </a:lnTo>
                                  <a:lnTo>
                                    <a:pt x="715" y="1129"/>
                                  </a:lnTo>
                                  <a:lnTo>
                                    <a:pt x="720" y="1136"/>
                                  </a:lnTo>
                                  <a:lnTo>
                                    <a:pt x="728" y="1142"/>
                                  </a:lnTo>
                                  <a:lnTo>
                                    <a:pt x="736" y="1149"/>
                                  </a:lnTo>
                                  <a:lnTo>
                                    <a:pt x="746" y="1156"/>
                                  </a:lnTo>
                                  <a:lnTo>
                                    <a:pt x="756" y="1162"/>
                                  </a:lnTo>
                                  <a:lnTo>
                                    <a:pt x="768" y="1169"/>
                                  </a:lnTo>
                                  <a:lnTo>
                                    <a:pt x="780" y="1174"/>
                                  </a:lnTo>
                                  <a:lnTo>
                                    <a:pt x="808" y="1186"/>
                                  </a:lnTo>
                                  <a:lnTo>
                                    <a:pt x="840" y="1196"/>
                                  </a:lnTo>
                                  <a:lnTo>
                                    <a:pt x="877" y="1205"/>
                                  </a:lnTo>
                                  <a:lnTo>
                                    <a:pt x="917" y="1214"/>
                                  </a:lnTo>
                                  <a:lnTo>
                                    <a:pt x="947" y="1220"/>
                                  </a:lnTo>
                                  <a:lnTo>
                                    <a:pt x="977" y="1224"/>
                                  </a:lnTo>
                                  <a:lnTo>
                                    <a:pt x="1008" y="1229"/>
                                  </a:lnTo>
                                  <a:lnTo>
                                    <a:pt x="1037" y="1232"/>
                                  </a:lnTo>
                                  <a:lnTo>
                                    <a:pt x="1066" y="1234"/>
                                  </a:lnTo>
                                  <a:lnTo>
                                    <a:pt x="1094" y="1237"/>
                                  </a:lnTo>
                                  <a:lnTo>
                                    <a:pt x="1123" y="1238"/>
                                  </a:lnTo>
                                  <a:lnTo>
                                    <a:pt x="1152" y="1238"/>
                                  </a:lnTo>
                                  <a:lnTo>
                                    <a:pt x="1180" y="1238"/>
                                  </a:lnTo>
                                  <a:lnTo>
                                    <a:pt x="1208" y="1235"/>
                                  </a:lnTo>
                                  <a:lnTo>
                                    <a:pt x="1235" y="1233"/>
                                  </a:lnTo>
                                  <a:lnTo>
                                    <a:pt x="1262" y="1230"/>
                                  </a:lnTo>
                                  <a:lnTo>
                                    <a:pt x="1289" y="1224"/>
                                  </a:lnTo>
                                  <a:lnTo>
                                    <a:pt x="1316" y="1218"/>
                                  </a:lnTo>
                                  <a:lnTo>
                                    <a:pt x="1342" y="1211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87" y="1197"/>
                                  </a:lnTo>
                                  <a:lnTo>
                                    <a:pt x="1408" y="1191"/>
                                  </a:lnTo>
                                  <a:lnTo>
                                    <a:pt x="1432" y="1184"/>
                                  </a:lnTo>
                                  <a:lnTo>
                                    <a:pt x="1459" y="1179"/>
                                  </a:lnTo>
                                  <a:lnTo>
                                    <a:pt x="1488" y="1133"/>
                                  </a:lnTo>
                                  <a:lnTo>
                                    <a:pt x="1511" y="1097"/>
                                  </a:lnTo>
                                  <a:lnTo>
                                    <a:pt x="1528" y="1069"/>
                                  </a:lnTo>
                                  <a:lnTo>
                                    <a:pt x="1540" y="1048"/>
                                  </a:lnTo>
                                  <a:lnTo>
                                    <a:pt x="1559" y="1012"/>
                                  </a:lnTo>
                                  <a:lnTo>
                                    <a:pt x="1575" y="976"/>
                                  </a:lnTo>
                                  <a:lnTo>
                                    <a:pt x="1588" y="941"/>
                                  </a:lnTo>
                                  <a:lnTo>
                                    <a:pt x="1600" y="907"/>
                                  </a:lnTo>
                                  <a:lnTo>
                                    <a:pt x="1604" y="890"/>
                                  </a:lnTo>
                                  <a:lnTo>
                                    <a:pt x="1608" y="874"/>
                                  </a:lnTo>
                                  <a:lnTo>
                                    <a:pt x="1611" y="857"/>
                                  </a:lnTo>
                                  <a:lnTo>
                                    <a:pt x="1614" y="840"/>
                                  </a:lnTo>
                                  <a:lnTo>
                                    <a:pt x="1615" y="823"/>
                                  </a:lnTo>
                                  <a:lnTo>
                                    <a:pt x="1618" y="806"/>
                                  </a:lnTo>
                                  <a:lnTo>
                                    <a:pt x="1619" y="789"/>
                                  </a:lnTo>
                                  <a:lnTo>
                                    <a:pt x="1619" y="772"/>
                                  </a:lnTo>
                                  <a:lnTo>
                                    <a:pt x="1618" y="744"/>
                                  </a:lnTo>
                                  <a:lnTo>
                                    <a:pt x="1615" y="717"/>
                                  </a:lnTo>
                                  <a:lnTo>
                                    <a:pt x="1612" y="688"/>
                                  </a:lnTo>
                                  <a:lnTo>
                                    <a:pt x="1608" y="662"/>
                                  </a:lnTo>
                                  <a:lnTo>
                                    <a:pt x="1601" y="635"/>
                                  </a:lnTo>
                                  <a:lnTo>
                                    <a:pt x="1594" y="609"/>
                                  </a:lnTo>
                                  <a:lnTo>
                                    <a:pt x="1585" y="584"/>
                                  </a:lnTo>
                                  <a:lnTo>
                                    <a:pt x="1574" y="559"/>
                                  </a:lnTo>
                                  <a:lnTo>
                                    <a:pt x="1563" y="535"/>
                                  </a:lnTo>
                                  <a:lnTo>
                                    <a:pt x="1549" y="511"/>
                                  </a:lnTo>
                                  <a:lnTo>
                                    <a:pt x="1534" y="489"/>
                                  </a:lnTo>
                                  <a:lnTo>
                                    <a:pt x="1519" y="466"/>
                                  </a:lnTo>
                                  <a:lnTo>
                                    <a:pt x="1501" y="444"/>
                                  </a:lnTo>
                                  <a:lnTo>
                                    <a:pt x="1483" y="423"/>
                                  </a:lnTo>
                                  <a:lnTo>
                                    <a:pt x="1462" y="401"/>
                                  </a:lnTo>
                                  <a:lnTo>
                                    <a:pt x="1441" y="381"/>
                                  </a:lnTo>
                                  <a:lnTo>
                                    <a:pt x="1418" y="361"/>
                                  </a:lnTo>
                                  <a:lnTo>
                                    <a:pt x="1395" y="343"/>
                                  </a:lnTo>
                                  <a:lnTo>
                                    <a:pt x="1372" y="326"/>
                                  </a:lnTo>
                                  <a:lnTo>
                                    <a:pt x="1349" y="311"/>
                                  </a:lnTo>
                                  <a:lnTo>
                                    <a:pt x="1324" y="297"/>
                                  </a:lnTo>
                                  <a:lnTo>
                                    <a:pt x="1300" y="284"/>
                                  </a:lnTo>
                                  <a:lnTo>
                                    <a:pt x="1274" y="273"/>
                                  </a:lnTo>
                                  <a:lnTo>
                                    <a:pt x="1250" y="263"/>
                                  </a:lnTo>
                                  <a:lnTo>
                                    <a:pt x="1224" y="254"/>
                                  </a:lnTo>
                                  <a:lnTo>
                                    <a:pt x="1198" y="246"/>
                                  </a:lnTo>
                                  <a:lnTo>
                                    <a:pt x="1172" y="239"/>
                                  </a:lnTo>
                                  <a:lnTo>
                                    <a:pt x="1145" y="234"/>
                                  </a:lnTo>
                                  <a:lnTo>
                                    <a:pt x="1117" y="230"/>
                                  </a:lnTo>
                                  <a:lnTo>
                                    <a:pt x="1090" y="227"/>
                                  </a:lnTo>
                                  <a:lnTo>
                                    <a:pt x="1062" y="226"/>
                                  </a:lnTo>
                                  <a:lnTo>
                                    <a:pt x="1033" y="226"/>
                                  </a:lnTo>
                                  <a:close/>
                                  <a:moveTo>
                                    <a:pt x="585" y="363"/>
                                  </a:moveTo>
                                  <a:lnTo>
                                    <a:pt x="579" y="363"/>
                                  </a:lnTo>
                                  <a:lnTo>
                                    <a:pt x="572" y="365"/>
                                  </a:lnTo>
                                  <a:lnTo>
                                    <a:pt x="577" y="370"/>
                                  </a:lnTo>
                                  <a:lnTo>
                                    <a:pt x="585" y="363"/>
                                  </a:lnTo>
                                  <a:close/>
                                  <a:moveTo>
                                    <a:pt x="516" y="367"/>
                                  </a:moveTo>
                                  <a:lnTo>
                                    <a:pt x="516" y="365"/>
                                  </a:lnTo>
                                  <a:lnTo>
                                    <a:pt x="510" y="370"/>
                                  </a:lnTo>
                                  <a:lnTo>
                                    <a:pt x="512" y="369"/>
                                  </a:lnTo>
                                  <a:lnTo>
                                    <a:pt x="516" y="367"/>
                                  </a:lnTo>
                                  <a:close/>
                                  <a:moveTo>
                                    <a:pt x="437" y="335"/>
                                  </a:moveTo>
                                  <a:lnTo>
                                    <a:pt x="423" y="335"/>
                                  </a:lnTo>
                                  <a:lnTo>
                                    <a:pt x="403" y="344"/>
                                  </a:lnTo>
                                  <a:lnTo>
                                    <a:pt x="380" y="355"/>
                                  </a:lnTo>
                                  <a:lnTo>
                                    <a:pt x="358" y="367"/>
                                  </a:lnTo>
                                  <a:lnTo>
                                    <a:pt x="332" y="382"/>
                                  </a:lnTo>
                                  <a:lnTo>
                                    <a:pt x="305" y="398"/>
                                  </a:lnTo>
                                  <a:lnTo>
                                    <a:pt x="277" y="416"/>
                                  </a:lnTo>
                                  <a:lnTo>
                                    <a:pt x="248" y="436"/>
                                  </a:lnTo>
                                  <a:lnTo>
                                    <a:pt x="216" y="457"/>
                                  </a:lnTo>
                                  <a:lnTo>
                                    <a:pt x="221" y="462"/>
                                  </a:lnTo>
                                  <a:lnTo>
                                    <a:pt x="216" y="466"/>
                                  </a:lnTo>
                                  <a:lnTo>
                                    <a:pt x="210" y="466"/>
                                  </a:lnTo>
                                  <a:lnTo>
                                    <a:pt x="203" y="468"/>
                                  </a:lnTo>
                                  <a:lnTo>
                                    <a:pt x="192" y="475"/>
                                  </a:lnTo>
                                  <a:lnTo>
                                    <a:pt x="180" y="483"/>
                                  </a:lnTo>
                                  <a:lnTo>
                                    <a:pt x="168" y="493"/>
                                  </a:lnTo>
                                  <a:lnTo>
                                    <a:pt x="159" y="501"/>
                                  </a:lnTo>
                                  <a:lnTo>
                                    <a:pt x="151" y="507"/>
                                  </a:lnTo>
                                  <a:lnTo>
                                    <a:pt x="145" y="511"/>
                                  </a:lnTo>
                                  <a:lnTo>
                                    <a:pt x="146" y="516"/>
                                  </a:lnTo>
                                  <a:lnTo>
                                    <a:pt x="145" y="520"/>
                                  </a:lnTo>
                                  <a:lnTo>
                                    <a:pt x="145" y="525"/>
                                  </a:lnTo>
                                  <a:lnTo>
                                    <a:pt x="143" y="528"/>
                                  </a:lnTo>
                                  <a:lnTo>
                                    <a:pt x="138" y="537"/>
                                  </a:lnTo>
                                  <a:lnTo>
                                    <a:pt x="132" y="548"/>
                                  </a:lnTo>
                                  <a:lnTo>
                                    <a:pt x="126" y="551"/>
                                  </a:lnTo>
                                  <a:lnTo>
                                    <a:pt x="118" y="558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98" y="577"/>
                                  </a:lnTo>
                                  <a:lnTo>
                                    <a:pt x="88" y="588"/>
                                  </a:lnTo>
                                  <a:lnTo>
                                    <a:pt x="82" y="597"/>
                                  </a:lnTo>
                                  <a:lnTo>
                                    <a:pt x="80" y="601"/>
                                  </a:lnTo>
                                  <a:lnTo>
                                    <a:pt x="78" y="604"/>
                                  </a:lnTo>
                                  <a:lnTo>
                                    <a:pt x="78" y="608"/>
                                  </a:lnTo>
                                  <a:lnTo>
                                    <a:pt x="78" y="610"/>
                                  </a:lnTo>
                                  <a:lnTo>
                                    <a:pt x="71" y="624"/>
                                  </a:lnTo>
                                  <a:lnTo>
                                    <a:pt x="63" y="639"/>
                                  </a:lnTo>
                                  <a:lnTo>
                                    <a:pt x="55" y="659"/>
                                  </a:lnTo>
                                  <a:lnTo>
                                    <a:pt x="46" y="680"/>
                                  </a:lnTo>
                                  <a:lnTo>
                                    <a:pt x="44" y="689"/>
                                  </a:lnTo>
                                  <a:lnTo>
                                    <a:pt x="41" y="700"/>
                                  </a:lnTo>
                                  <a:lnTo>
                                    <a:pt x="37" y="720"/>
                                  </a:lnTo>
                                  <a:lnTo>
                                    <a:pt x="34" y="739"/>
                                  </a:lnTo>
                                  <a:lnTo>
                                    <a:pt x="33" y="755"/>
                                  </a:lnTo>
                                  <a:lnTo>
                                    <a:pt x="33" y="770"/>
                                  </a:lnTo>
                                  <a:lnTo>
                                    <a:pt x="33" y="785"/>
                                  </a:lnTo>
                                  <a:lnTo>
                                    <a:pt x="35" y="795"/>
                                  </a:lnTo>
                                  <a:lnTo>
                                    <a:pt x="43" y="789"/>
                                  </a:lnTo>
                                  <a:lnTo>
                                    <a:pt x="41" y="783"/>
                                  </a:lnTo>
                                  <a:lnTo>
                                    <a:pt x="41" y="778"/>
                                  </a:lnTo>
                                  <a:lnTo>
                                    <a:pt x="41" y="773"/>
                                  </a:lnTo>
                                  <a:lnTo>
                                    <a:pt x="43" y="770"/>
                                  </a:lnTo>
                                  <a:lnTo>
                                    <a:pt x="46" y="768"/>
                                  </a:lnTo>
                                  <a:lnTo>
                                    <a:pt x="51" y="768"/>
                                  </a:lnTo>
                                  <a:lnTo>
                                    <a:pt x="63" y="745"/>
                                  </a:lnTo>
                                  <a:lnTo>
                                    <a:pt x="75" y="722"/>
                                  </a:lnTo>
                                  <a:lnTo>
                                    <a:pt x="91" y="699"/>
                                  </a:lnTo>
                                  <a:lnTo>
                                    <a:pt x="107" y="674"/>
                                  </a:lnTo>
                                  <a:lnTo>
                                    <a:pt x="126" y="650"/>
                                  </a:lnTo>
                                  <a:lnTo>
                                    <a:pt x="145" y="624"/>
                                  </a:lnTo>
                                  <a:lnTo>
                                    <a:pt x="168" y="597"/>
                                  </a:lnTo>
                                  <a:lnTo>
                                    <a:pt x="190" y="571"/>
                                  </a:lnTo>
                                  <a:lnTo>
                                    <a:pt x="215" y="543"/>
                                  </a:lnTo>
                                  <a:lnTo>
                                    <a:pt x="242" y="516"/>
                                  </a:lnTo>
                                  <a:lnTo>
                                    <a:pt x="270" y="487"/>
                                  </a:lnTo>
                                  <a:lnTo>
                                    <a:pt x="301" y="458"/>
                                  </a:lnTo>
                                  <a:lnTo>
                                    <a:pt x="332" y="428"/>
                                  </a:lnTo>
                                  <a:lnTo>
                                    <a:pt x="365" y="398"/>
                                  </a:lnTo>
                                  <a:lnTo>
                                    <a:pt x="401" y="367"/>
                                  </a:lnTo>
                                  <a:lnTo>
                                    <a:pt x="437" y="335"/>
                                  </a:lnTo>
                                  <a:close/>
                                  <a:moveTo>
                                    <a:pt x="321" y="1360"/>
                                  </a:moveTo>
                                  <a:lnTo>
                                    <a:pt x="321" y="1358"/>
                                  </a:lnTo>
                                  <a:lnTo>
                                    <a:pt x="319" y="1358"/>
                                  </a:lnTo>
                                  <a:lnTo>
                                    <a:pt x="319" y="1360"/>
                                  </a:lnTo>
                                  <a:lnTo>
                                    <a:pt x="321" y="1360"/>
                                  </a:lnTo>
                                  <a:close/>
                                  <a:moveTo>
                                    <a:pt x="72" y="1170"/>
                                  </a:moveTo>
                                  <a:lnTo>
                                    <a:pt x="71" y="1164"/>
                                  </a:lnTo>
                                  <a:lnTo>
                                    <a:pt x="68" y="1156"/>
                                  </a:lnTo>
                                  <a:lnTo>
                                    <a:pt x="63" y="1139"/>
                                  </a:lnTo>
                                  <a:lnTo>
                                    <a:pt x="57" y="1119"/>
                                  </a:lnTo>
                                  <a:lnTo>
                                    <a:pt x="52" y="1094"/>
                                  </a:lnTo>
                                  <a:lnTo>
                                    <a:pt x="46" y="1064"/>
                                  </a:lnTo>
                                  <a:lnTo>
                                    <a:pt x="45" y="1055"/>
                                  </a:lnTo>
                                  <a:lnTo>
                                    <a:pt x="43" y="1044"/>
                                  </a:lnTo>
                                  <a:lnTo>
                                    <a:pt x="39" y="1030"/>
                                  </a:lnTo>
                                  <a:lnTo>
                                    <a:pt x="35" y="1015"/>
                                  </a:lnTo>
                                  <a:lnTo>
                                    <a:pt x="36" y="1031"/>
                                  </a:lnTo>
                                  <a:lnTo>
                                    <a:pt x="37" y="1048"/>
                                  </a:lnTo>
                                  <a:lnTo>
                                    <a:pt x="41" y="1065"/>
                                  </a:lnTo>
                                  <a:lnTo>
                                    <a:pt x="46" y="1083"/>
                                  </a:lnTo>
                                  <a:lnTo>
                                    <a:pt x="45" y="1095"/>
                                  </a:lnTo>
                                  <a:lnTo>
                                    <a:pt x="46" y="1107"/>
                                  </a:lnTo>
                                  <a:lnTo>
                                    <a:pt x="50" y="1122"/>
                                  </a:lnTo>
                                  <a:lnTo>
                                    <a:pt x="54" y="1138"/>
                                  </a:lnTo>
                                  <a:lnTo>
                                    <a:pt x="55" y="1141"/>
                                  </a:lnTo>
                                  <a:lnTo>
                                    <a:pt x="61" y="1147"/>
                                  </a:lnTo>
                                  <a:lnTo>
                                    <a:pt x="63" y="1150"/>
                                  </a:lnTo>
                                  <a:lnTo>
                                    <a:pt x="65" y="1154"/>
                                  </a:lnTo>
                                  <a:lnTo>
                                    <a:pt x="65" y="1158"/>
                                  </a:lnTo>
                                  <a:lnTo>
                                    <a:pt x="64" y="1162"/>
                                  </a:lnTo>
                                  <a:lnTo>
                                    <a:pt x="72" y="1170"/>
                                  </a:lnTo>
                                  <a:close/>
                                  <a:moveTo>
                                    <a:pt x="35" y="1107"/>
                                  </a:moveTo>
                                  <a:lnTo>
                                    <a:pt x="35" y="1105"/>
                                  </a:lnTo>
                                  <a:lnTo>
                                    <a:pt x="33" y="1105"/>
                                  </a:lnTo>
                                  <a:lnTo>
                                    <a:pt x="33" y="1107"/>
                                  </a:lnTo>
                                  <a:lnTo>
                                    <a:pt x="35" y="1107"/>
                                  </a:lnTo>
                                  <a:close/>
                                  <a:moveTo>
                                    <a:pt x="140" y="1238"/>
                                  </a:moveTo>
                                  <a:lnTo>
                                    <a:pt x="135" y="1230"/>
                                  </a:lnTo>
                                  <a:lnTo>
                                    <a:pt x="140" y="1243"/>
                                  </a:lnTo>
                                  <a:lnTo>
                                    <a:pt x="140" y="1238"/>
                                  </a:lnTo>
                                  <a:close/>
                                  <a:moveTo>
                                    <a:pt x="164" y="1282"/>
                                  </a:moveTo>
                                  <a:lnTo>
                                    <a:pt x="162" y="1276"/>
                                  </a:lnTo>
                                  <a:lnTo>
                                    <a:pt x="159" y="1270"/>
                                  </a:lnTo>
                                  <a:lnTo>
                                    <a:pt x="154" y="1263"/>
                                  </a:lnTo>
                                  <a:lnTo>
                                    <a:pt x="149" y="1255"/>
                                  </a:lnTo>
                                  <a:lnTo>
                                    <a:pt x="149" y="1262"/>
                                  </a:lnTo>
                                  <a:lnTo>
                                    <a:pt x="152" y="1268"/>
                                  </a:lnTo>
                                  <a:lnTo>
                                    <a:pt x="158" y="1275"/>
                                  </a:lnTo>
                                  <a:lnTo>
                                    <a:pt x="164" y="1282"/>
                                  </a:lnTo>
                                  <a:close/>
                                  <a:moveTo>
                                    <a:pt x="143" y="1296"/>
                                  </a:moveTo>
                                  <a:lnTo>
                                    <a:pt x="144" y="1293"/>
                                  </a:lnTo>
                                  <a:lnTo>
                                    <a:pt x="143" y="1292"/>
                                  </a:lnTo>
                                  <a:lnTo>
                                    <a:pt x="142" y="1290"/>
                                  </a:lnTo>
                                  <a:lnTo>
                                    <a:pt x="140" y="1287"/>
                                  </a:lnTo>
                                  <a:lnTo>
                                    <a:pt x="140" y="1296"/>
                                  </a:lnTo>
                                  <a:lnTo>
                                    <a:pt x="143" y="1296"/>
                                  </a:lnTo>
                                  <a:close/>
                                  <a:moveTo>
                                    <a:pt x="164" y="1317"/>
                                  </a:moveTo>
                                  <a:lnTo>
                                    <a:pt x="164" y="1314"/>
                                  </a:lnTo>
                                  <a:lnTo>
                                    <a:pt x="162" y="1314"/>
                                  </a:lnTo>
                                  <a:lnTo>
                                    <a:pt x="162" y="1317"/>
                                  </a:lnTo>
                                  <a:lnTo>
                                    <a:pt x="164" y="1317"/>
                                  </a:lnTo>
                                  <a:close/>
                                  <a:moveTo>
                                    <a:pt x="180" y="1347"/>
                                  </a:moveTo>
                                  <a:lnTo>
                                    <a:pt x="170" y="1327"/>
                                  </a:lnTo>
                                  <a:lnTo>
                                    <a:pt x="176" y="1341"/>
                                  </a:lnTo>
                                  <a:lnTo>
                                    <a:pt x="180" y="1347"/>
                                  </a:lnTo>
                                  <a:close/>
                                  <a:moveTo>
                                    <a:pt x="229" y="1405"/>
                                  </a:moveTo>
                                  <a:lnTo>
                                    <a:pt x="210" y="1382"/>
                                  </a:lnTo>
                                  <a:lnTo>
                                    <a:pt x="213" y="1386"/>
                                  </a:lnTo>
                                  <a:lnTo>
                                    <a:pt x="216" y="1392"/>
                                  </a:lnTo>
                                  <a:lnTo>
                                    <a:pt x="222" y="1398"/>
                                  </a:lnTo>
                                  <a:lnTo>
                                    <a:pt x="229" y="1405"/>
                                  </a:lnTo>
                                  <a:close/>
                                  <a:moveTo>
                                    <a:pt x="1368" y="645"/>
                                  </a:moveTo>
                                  <a:lnTo>
                                    <a:pt x="1368" y="646"/>
                                  </a:lnTo>
                                  <a:lnTo>
                                    <a:pt x="1367" y="647"/>
                                  </a:lnTo>
                                  <a:lnTo>
                                    <a:pt x="1364" y="647"/>
                                  </a:lnTo>
                                  <a:lnTo>
                                    <a:pt x="1362" y="647"/>
                                  </a:lnTo>
                                  <a:lnTo>
                                    <a:pt x="1360" y="642"/>
                                  </a:lnTo>
                                  <a:lnTo>
                                    <a:pt x="1364" y="643"/>
                                  </a:lnTo>
                                  <a:lnTo>
                                    <a:pt x="1368" y="645"/>
                                  </a:lnTo>
                                  <a:close/>
                                  <a:moveTo>
                                    <a:pt x="1357" y="653"/>
                                  </a:moveTo>
                                  <a:lnTo>
                                    <a:pt x="1357" y="657"/>
                                  </a:lnTo>
                                  <a:lnTo>
                                    <a:pt x="1353" y="662"/>
                                  </a:lnTo>
                                  <a:lnTo>
                                    <a:pt x="1350" y="669"/>
                                  </a:lnTo>
                                  <a:lnTo>
                                    <a:pt x="1343" y="678"/>
                                  </a:lnTo>
                                  <a:lnTo>
                                    <a:pt x="1341" y="677"/>
                                  </a:lnTo>
                                  <a:lnTo>
                                    <a:pt x="1340" y="677"/>
                                  </a:lnTo>
                                  <a:lnTo>
                                    <a:pt x="1339" y="676"/>
                                  </a:lnTo>
                                  <a:lnTo>
                                    <a:pt x="1339" y="675"/>
                                  </a:lnTo>
                                  <a:lnTo>
                                    <a:pt x="1340" y="669"/>
                                  </a:lnTo>
                                  <a:lnTo>
                                    <a:pt x="1344" y="662"/>
                                  </a:lnTo>
                                  <a:lnTo>
                                    <a:pt x="1350" y="658"/>
                                  </a:lnTo>
                                  <a:lnTo>
                                    <a:pt x="1357" y="653"/>
                                  </a:lnTo>
                                  <a:close/>
                                  <a:moveTo>
                                    <a:pt x="887" y="291"/>
                                  </a:moveTo>
                                  <a:lnTo>
                                    <a:pt x="869" y="294"/>
                                  </a:lnTo>
                                  <a:lnTo>
                                    <a:pt x="847" y="297"/>
                                  </a:lnTo>
                                  <a:lnTo>
                                    <a:pt x="821" y="298"/>
                                  </a:lnTo>
                                  <a:lnTo>
                                    <a:pt x="790" y="297"/>
                                  </a:lnTo>
                                  <a:lnTo>
                                    <a:pt x="784" y="300"/>
                                  </a:lnTo>
                                  <a:lnTo>
                                    <a:pt x="776" y="302"/>
                                  </a:lnTo>
                                  <a:lnTo>
                                    <a:pt x="767" y="305"/>
                                  </a:lnTo>
                                  <a:lnTo>
                                    <a:pt x="755" y="305"/>
                                  </a:lnTo>
                                  <a:lnTo>
                                    <a:pt x="755" y="303"/>
                                  </a:lnTo>
                                  <a:lnTo>
                                    <a:pt x="758" y="302"/>
                                  </a:lnTo>
                                  <a:lnTo>
                                    <a:pt x="761" y="301"/>
                                  </a:lnTo>
                                  <a:lnTo>
                                    <a:pt x="764" y="299"/>
                                  </a:lnTo>
                                  <a:lnTo>
                                    <a:pt x="769" y="298"/>
                                  </a:lnTo>
                                  <a:lnTo>
                                    <a:pt x="771" y="296"/>
                                  </a:lnTo>
                                  <a:lnTo>
                                    <a:pt x="772" y="294"/>
                                  </a:lnTo>
                                  <a:lnTo>
                                    <a:pt x="771" y="291"/>
                                  </a:lnTo>
                                  <a:lnTo>
                                    <a:pt x="782" y="291"/>
                                  </a:lnTo>
                                  <a:lnTo>
                                    <a:pt x="782" y="294"/>
                                  </a:lnTo>
                                  <a:lnTo>
                                    <a:pt x="786" y="293"/>
                                  </a:lnTo>
                                  <a:lnTo>
                                    <a:pt x="789" y="291"/>
                                  </a:lnTo>
                                  <a:lnTo>
                                    <a:pt x="793" y="288"/>
                                  </a:lnTo>
                                  <a:lnTo>
                                    <a:pt x="796" y="283"/>
                                  </a:lnTo>
                                  <a:lnTo>
                                    <a:pt x="812" y="285"/>
                                  </a:lnTo>
                                  <a:lnTo>
                                    <a:pt x="832" y="288"/>
                                  </a:lnTo>
                                  <a:lnTo>
                                    <a:pt x="856" y="289"/>
                                  </a:lnTo>
                                  <a:lnTo>
                                    <a:pt x="881" y="289"/>
                                  </a:lnTo>
                                  <a:lnTo>
                                    <a:pt x="887" y="291"/>
                                  </a:lnTo>
                                  <a:close/>
                                  <a:moveTo>
                                    <a:pt x="639" y="357"/>
                                  </a:moveTo>
                                  <a:lnTo>
                                    <a:pt x="628" y="357"/>
                                  </a:lnTo>
                                  <a:lnTo>
                                    <a:pt x="628" y="353"/>
                                  </a:lnTo>
                                  <a:lnTo>
                                    <a:pt x="630" y="353"/>
                                  </a:lnTo>
                                  <a:lnTo>
                                    <a:pt x="633" y="353"/>
                                  </a:lnTo>
                                  <a:lnTo>
                                    <a:pt x="635" y="355"/>
                                  </a:lnTo>
                                  <a:lnTo>
                                    <a:pt x="639" y="357"/>
                                  </a:lnTo>
                                  <a:close/>
                                  <a:moveTo>
                                    <a:pt x="380" y="602"/>
                                  </a:moveTo>
                                  <a:lnTo>
                                    <a:pt x="377" y="602"/>
                                  </a:lnTo>
                                  <a:lnTo>
                                    <a:pt x="377" y="596"/>
                                  </a:lnTo>
                                  <a:lnTo>
                                    <a:pt x="380" y="596"/>
                                  </a:lnTo>
                                  <a:lnTo>
                                    <a:pt x="380" y="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999"/>
                          <wps:cNvSpPr>
                            <a:spLocks noEditPoints="1"/>
                          </wps:cNvSpPr>
                          <wps:spPr bwMode="auto">
                            <a:xfrm>
                              <a:off x="2555" y="201"/>
                              <a:ext cx="401" cy="279"/>
                            </a:xfrm>
                            <a:custGeom>
                              <a:avLst/>
                              <a:gdLst>
                                <a:gd name="T0" fmla="*/ 2345 w 2409"/>
                                <a:gd name="T1" fmla="*/ 170 h 1677"/>
                                <a:gd name="T2" fmla="*/ 2221 w 2409"/>
                                <a:gd name="T3" fmla="*/ 91 h 1677"/>
                                <a:gd name="T4" fmla="*/ 2061 w 2409"/>
                                <a:gd name="T5" fmla="*/ 160 h 1677"/>
                                <a:gd name="T6" fmla="*/ 1854 w 2409"/>
                                <a:gd name="T7" fmla="*/ 426 h 1677"/>
                                <a:gd name="T8" fmla="*/ 1795 w 2409"/>
                                <a:gd name="T9" fmla="*/ 588 h 1677"/>
                                <a:gd name="T10" fmla="*/ 1810 w 2409"/>
                                <a:gd name="T11" fmla="*/ 660 h 1677"/>
                                <a:gd name="T12" fmla="*/ 1724 w 2409"/>
                                <a:gd name="T13" fmla="*/ 1194 h 1677"/>
                                <a:gd name="T14" fmla="*/ 1684 w 2409"/>
                                <a:gd name="T15" fmla="*/ 1267 h 1677"/>
                                <a:gd name="T16" fmla="*/ 1631 w 2409"/>
                                <a:gd name="T17" fmla="*/ 1359 h 1677"/>
                                <a:gd name="T18" fmla="*/ 1554 w 2409"/>
                                <a:gd name="T19" fmla="*/ 1501 h 1677"/>
                                <a:gd name="T20" fmla="*/ 1474 w 2409"/>
                                <a:gd name="T21" fmla="*/ 1633 h 1677"/>
                                <a:gd name="T22" fmla="*/ 1405 w 2409"/>
                                <a:gd name="T23" fmla="*/ 1662 h 1677"/>
                                <a:gd name="T24" fmla="*/ 1296 w 2409"/>
                                <a:gd name="T25" fmla="*/ 1513 h 1677"/>
                                <a:gd name="T26" fmla="*/ 1045 w 2409"/>
                                <a:gd name="T27" fmla="*/ 1241 h 1677"/>
                                <a:gd name="T28" fmla="*/ 551 w 2409"/>
                                <a:gd name="T29" fmla="*/ 777 h 1677"/>
                                <a:gd name="T30" fmla="*/ 383 w 2409"/>
                                <a:gd name="T31" fmla="*/ 1097 h 1677"/>
                                <a:gd name="T32" fmla="*/ 357 w 2409"/>
                                <a:gd name="T33" fmla="*/ 1069 h 1677"/>
                                <a:gd name="T34" fmla="*/ 330 w 2409"/>
                                <a:gd name="T35" fmla="*/ 1109 h 1677"/>
                                <a:gd name="T36" fmla="*/ 340 w 2409"/>
                                <a:gd name="T37" fmla="*/ 1141 h 1677"/>
                                <a:gd name="T38" fmla="*/ 378 w 2409"/>
                                <a:gd name="T39" fmla="*/ 1136 h 1677"/>
                                <a:gd name="T40" fmla="*/ 341 w 2409"/>
                                <a:gd name="T41" fmla="*/ 1218 h 1677"/>
                                <a:gd name="T42" fmla="*/ 316 w 2409"/>
                                <a:gd name="T43" fmla="*/ 1217 h 1677"/>
                                <a:gd name="T44" fmla="*/ 305 w 2409"/>
                                <a:gd name="T45" fmla="*/ 1146 h 1677"/>
                                <a:gd name="T46" fmla="*/ 253 w 2409"/>
                                <a:gd name="T47" fmla="*/ 1190 h 1677"/>
                                <a:gd name="T48" fmla="*/ 83 w 2409"/>
                                <a:gd name="T49" fmla="*/ 1480 h 1677"/>
                                <a:gd name="T50" fmla="*/ 7 w 2409"/>
                                <a:gd name="T51" fmla="*/ 1598 h 1677"/>
                                <a:gd name="T52" fmla="*/ 33 w 2409"/>
                                <a:gd name="T53" fmla="*/ 1526 h 1677"/>
                                <a:gd name="T54" fmla="*/ 185 w 2409"/>
                                <a:gd name="T55" fmla="*/ 1245 h 1677"/>
                                <a:gd name="T56" fmla="*/ 265 w 2409"/>
                                <a:gd name="T57" fmla="*/ 1099 h 1677"/>
                                <a:gd name="T58" fmla="*/ 463 w 2409"/>
                                <a:gd name="T59" fmla="*/ 791 h 1677"/>
                                <a:gd name="T60" fmla="*/ 393 w 2409"/>
                                <a:gd name="T61" fmla="*/ 596 h 1677"/>
                                <a:gd name="T62" fmla="*/ 474 w 2409"/>
                                <a:gd name="T63" fmla="*/ 466 h 1677"/>
                                <a:gd name="T64" fmla="*/ 325 w 2409"/>
                                <a:gd name="T65" fmla="*/ 350 h 1677"/>
                                <a:gd name="T66" fmla="*/ 141 w 2409"/>
                                <a:gd name="T67" fmla="*/ 383 h 1677"/>
                                <a:gd name="T68" fmla="*/ 139 w 2409"/>
                                <a:gd name="T69" fmla="*/ 436 h 1677"/>
                                <a:gd name="T70" fmla="*/ 98 w 2409"/>
                                <a:gd name="T71" fmla="*/ 346 h 1677"/>
                                <a:gd name="T72" fmla="*/ 265 w 2409"/>
                                <a:gd name="T73" fmla="*/ 303 h 1677"/>
                                <a:gd name="T74" fmla="*/ 405 w 2409"/>
                                <a:gd name="T75" fmla="*/ 317 h 1677"/>
                                <a:gd name="T76" fmla="*/ 503 w 2409"/>
                                <a:gd name="T77" fmla="*/ 343 h 1677"/>
                                <a:gd name="T78" fmla="*/ 597 w 2409"/>
                                <a:gd name="T79" fmla="*/ 302 h 1677"/>
                                <a:gd name="T80" fmla="*/ 802 w 2409"/>
                                <a:gd name="T81" fmla="*/ 194 h 1677"/>
                                <a:gd name="T82" fmla="*/ 897 w 2409"/>
                                <a:gd name="T83" fmla="*/ 220 h 1677"/>
                                <a:gd name="T84" fmla="*/ 1127 w 2409"/>
                                <a:gd name="T85" fmla="*/ 525 h 1677"/>
                                <a:gd name="T86" fmla="*/ 1582 w 2409"/>
                                <a:gd name="T87" fmla="*/ 970 h 1677"/>
                                <a:gd name="T88" fmla="*/ 1814 w 2409"/>
                                <a:gd name="T89" fmla="*/ 407 h 1677"/>
                                <a:gd name="T90" fmla="*/ 2098 w 2409"/>
                                <a:gd name="T91" fmla="*/ 55 h 1677"/>
                                <a:gd name="T92" fmla="*/ 2324 w 2409"/>
                                <a:gd name="T93" fmla="*/ 80 h 1677"/>
                                <a:gd name="T94" fmla="*/ 2407 w 2409"/>
                                <a:gd name="T95" fmla="*/ 245 h 1677"/>
                                <a:gd name="T96" fmla="*/ 191 w 2409"/>
                                <a:gd name="T97" fmla="*/ 498 h 1677"/>
                                <a:gd name="T98" fmla="*/ 244 w 2409"/>
                                <a:gd name="T99" fmla="*/ 569 h 1677"/>
                                <a:gd name="T100" fmla="*/ 270 w 2409"/>
                                <a:gd name="T101" fmla="*/ 596 h 1677"/>
                                <a:gd name="T102" fmla="*/ 216 w 2409"/>
                                <a:gd name="T103" fmla="*/ 538 h 1677"/>
                                <a:gd name="T104" fmla="*/ 211 w 2409"/>
                                <a:gd name="T105" fmla="*/ 578 h 1677"/>
                                <a:gd name="T106" fmla="*/ 477 w 2409"/>
                                <a:gd name="T107" fmla="*/ 327 h 1677"/>
                                <a:gd name="T108" fmla="*/ 1238 w 2409"/>
                                <a:gd name="T109" fmla="*/ 1244 h 1677"/>
                                <a:gd name="T110" fmla="*/ 1108 w 2409"/>
                                <a:gd name="T111" fmla="*/ 1118 h 1677"/>
                                <a:gd name="T112" fmla="*/ 1088 w 2409"/>
                                <a:gd name="T113" fmla="*/ 1097 h 1677"/>
                                <a:gd name="T114" fmla="*/ 848 w 2409"/>
                                <a:gd name="T115" fmla="*/ 857 h 1677"/>
                                <a:gd name="T116" fmla="*/ 910 w 2409"/>
                                <a:gd name="T117" fmla="*/ 925 h 1677"/>
                                <a:gd name="T118" fmla="*/ 877 w 2409"/>
                                <a:gd name="T119" fmla="*/ 890 h 16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409" h="1677">
                                  <a:moveTo>
                                    <a:pt x="2409" y="270"/>
                                  </a:moveTo>
                                  <a:lnTo>
                                    <a:pt x="2399" y="276"/>
                                  </a:lnTo>
                                  <a:lnTo>
                                    <a:pt x="2399" y="253"/>
                                  </a:lnTo>
                                  <a:lnTo>
                                    <a:pt x="2397" y="252"/>
                                  </a:lnTo>
                                  <a:lnTo>
                                    <a:pt x="2393" y="250"/>
                                  </a:lnTo>
                                  <a:lnTo>
                                    <a:pt x="2390" y="245"/>
                                  </a:lnTo>
                                  <a:lnTo>
                                    <a:pt x="2387" y="238"/>
                                  </a:lnTo>
                                  <a:lnTo>
                                    <a:pt x="2378" y="223"/>
                                  </a:lnTo>
                                  <a:lnTo>
                                    <a:pt x="2366" y="199"/>
                                  </a:lnTo>
                                  <a:lnTo>
                                    <a:pt x="2355" y="184"/>
                                  </a:lnTo>
                                  <a:lnTo>
                                    <a:pt x="2345" y="170"/>
                                  </a:lnTo>
                                  <a:lnTo>
                                    <a:pt x="2334" y="158"/>
                                  </a:lnTo>
                                  <a:lnTo>
                                    <a:pt x="2322" y="145"/>
                                  </a:lnTo>
                                  <a:lnTo>
                                    <a:pt x="2311" y="135"/>
                                  </a:lnTo>
                                  <a:lnTo>
                                    <a:pt x="2301" y="126"/>
                                  </a:lnTo>
                                  <a:lnTo>
                                    <a:pt x="2290" y="117"/>
                                  </a:lnTo>
                                  <a:lnTo>
                                    <a:pt x="2279" y="110"/>
                                  </a:lnTo>
                                  <a:lnTo>
                                    <a:pt x="2266" y="105"/>
                                  </a:lnTo>
                                  <a:lnTo>
                                    <a:pt x="2255" y="99"/>
                                  </a:lnTo>
                                  <a:lnTo>
                                    <a:pt x="2244" y="95"/>
                                  </a:lnTo>
                                  <a:lnTo>
                                    <a:pt x="2232" y="93"/>
                                  </a:lnTo>
                                  <a:lnTo>
                                    <a:pt x="2221" y="91"/>
                                  </a:lnTo>
                                  <a:lnTo>
                                    <a:pt x="2209" y="91"/>
                                  </a:lnTo>
                                  <a:lnTo>
                                    <a:pt x="2198" y="91"/>
                                  </a:lnTo>
                                  <a:lnTo>
                                    <a:pt x="2185" y="93"/>
                                  </a:lnTo>
                                  <a:lnTo>
                                    <a:pt x="2153" y="107"/>
                                  </a:lnTo>
                                  <a:lnTo>
                                    <a:pt x="2124" y="122"/>
                                  </a:lnTo>
                                  <a:lnTo>
                                    <a:pt x="2112" y="128"/>
                                  </a:lnTo>
                                  <a:lnTo>
                                    <a:pt x="2101" y="135"/>
                                  </a:lnTo>
                                  <a:lnTo>
                                    <a:pt x="2089" y="143"/>
                                  </a:lnTo>
                                  <a:lnTo>
                                    <a:pt x="2080" y="150"/>
                                  </a:lnTo>
                                  <a:lnTo>
                                    <a:pt x="2071" y="154"/>
                                  </a:lnTo>
                                  <a:lnTo>
                                    <a:pt x="2061" y="160"/>
                                  </a:lnTo>
                                  <a:lnTo>
                                    <a:pt x="2050" y="169"/>
                                  </a:lnTo>
                                  <a:lnTo>
                                    <a:pt x="2038" y="181"/>
                                  </a:lnTo>
                                  <a:lnTo>
                                    <a:pt x="2021" y="201"/>
                                  </a:lnTo>
                                  <a:lnTo>
                                    <a:pt x="2001" y="224"/>
                                  </a:lnTo>
                                  <a:lnTo>
                                    <a:pt x="1976" y="248"/>
                                  </a:lnTo>
                                  <a:lnTo>
                                    <a:pt x="1949" y="273"/>
                                  </a:lnTo>
                                  <a:lnTo>
                                    <a:pt x="1927" y="304"/>
                                  </a:lnTo>
                                  <a:lnTo>
                                    <a:pt x="1906" y="338"/>
                                  </a:lnTo>
                                  <a:lnTo>
                                    <a:pt x="1885" y="375"/>
                                  </a:lnTo>
                                  <a:lnTo>
                                    <a:pt x="1862" y="414"/>
                                  </a:lnTo>
                                  <a:lnTo>
                                    <a:pt x="1854" y="426"/>
                                  </a:lnTo>
                                  <a:lnTo>
                                    <a:pt x="1845" y="438"/>
                                  </a:lnTo>
                                  <a:lnTo>
                                    <a:pt x="1837" y="454"/>
                                  </a:lnTo>
                                  <a:lnTo>
                                    <a:pt x="1829" y="471"/>
                                  </a:lnTo>
                                  <a:lnTo>
                                    <a:pt x="1822" y="489"/>
                                  </a:lnTo>
                                  <a:lnTo>
                                    <a:pt x="1814" y="511"/>
                                  </a:lnTo>
                                  <a:lnTo>
                                    <a:pt x="1806" y="534"/>
                                  </a:lnTo>
                                  <a:lnTo>
                                    <a:pt x="1797" y="559"/>
                                  </a:lnTo>
                                  <a:lnTo>
                                    <a:pt x="1795" y="564"/>
                                  </a:lnTo>
                                  <a:lnTo>
                                    <a:pt x="1793" y="571"/>
                                  </a:lnTo>
                                  <a:lnTo>
                                    <a:pt x="1793" y="579"/>
                                  </a:lnTo>
                                  <a:lnTo>
                                    <a:pt x="1795" y="588"/>
                                  </a:lnTo>
                                  <a:lnTo>
                                    <a:pt x="1807" y="570"/>
                                  </a:lnTo>
                                  <a:lnTo>
                                    <a:pt x="1819" y="550"/>
                                  </a:lnTo>
                                  <a:lnTo>
                                    <a:pt x="1829" y="528"/>
                                  </a:lnTo>
                                  <a:lnTo>
                                    <a:pt x="1837" y="504"/>
                                  </a:lnTo>
                                  <a:lnTo>
                                    <a:pt x="1843" y="510"/>
                                  </a:lnTo>
                                  <a:lnTo>
                                    <a:pt x="1840" y="528"/>
                                  </a:lnTo>
                                  <a:lnTo>
                                    <a:pt x="1835" y="550"/>
                                  </a:lnTo>
                                  <a:lnTo>
                                    <a:pt x="1829" y="573"/>
                                  </a:lnTo>
                                  <a:lnTo>
                                    <a:pt x="1824" y="599"/>
                                  </a:lnTo>
                                  <a:lnTo>
                                    <a:pt x="1818" y="629"/>
                                  </a:lnTo>
                                  <a:lnTo>
                                    <a:pt x="1810" y="660"/>
                                  </a:lnTo>
                                  <a:lnTo>
                                    <a:pt x="1802" y="694"/>
                                  </a:lnTo>
                                  <a:lnTo>
                                    <a:pt x="1795" y="730"/>
                                  </a:lnTo>
                                  <a:lnTo>
                                    <a:pt x="1780" y="795"/>
                                  </a:lnTo>
                                  <a:lnTo>
                                    <a:pt x="1766" y="857"/>
                                  </a:lnTo>
                                  <a:lnTo>
                                    <a:pt x="1755" y="916"/>
                                  </a:lnTo>
                                  <a:lnTo>
                                    <a:pt x="1746" y="973"/>
                                  </a:lnTo>
                                  <a:lnTo>
                                    <a:pt x="1739" y="1027"/>
                                  </a:lnTo>
                                  <a:lnTo>
                                    <a:pt x="1735" y="1080"/>
                                  </a:lnTo>
                                  <a:lnTo>
                                    <a:pt x="1733" y="1130"/>
                                  </a:lnTo>
                                  <a:lnTo>
                                    <a:pt x="1733" y="1176"/>
                                  </a:lnTo>
                                  <a:lnTo>
                                    <a:pt x="1724" y="1194"/>
                                  </a:lnTo>
                                  <a:lnTo>
                                    <a:pt x="1717" y="1208"/>
                                  </a:lnTo>
                                  <a:lnTo>
                                    <a:pt x="1713" y="1217"/>
                                  </a:lnTo>
                                  <a:lnTo>
                                    <a:pt x="1713" y="1223"/>
                                  </a:lnTo>
                                  <a:lnTo>
                                    <a:pt x="1709" y="1225"/>
                                  </a:lnTo>
                                  <a:lnTo>
                                    <a:pt x="1704" y="1228"/>
                                  </a:lnTo>
                                  <a:lnTo>
                                    <a:pt x="1700" y="1233"/>
                                  </a:lnTo>
                                  <a:lnTo>
                                    <a:pt x="1697" y="1237"/>
                                  </a:lnTo>
                                  <a:lnTo>
                                    <a:pt x="1693" y="1243"/>
                                  </a:lnTo>
                                  <a:lnTo>
                                    <a:pt x="1690" y="1251"/>
                                  </a:lnTo>
                                  <a:lnTo>
                                    <a:pt x="1686" y="1258"/>
                                  </a:lnTo>
                                  <a:lnTo>
                                    <a:pt x="1684" y="1267"/>
                                  </a:lnTo>
                                  <a:lnTo>
                                    <a:pt x="1681" y="1276"/>
                                  </a:lnTo>
                                  <a:lnTo>
                                    <a:pt x="1677" y="1284"/>
                                  </a:lnTo>
                                  <a:lnTo>
                                    <a:pt x="1674" y="1291"/>
                                  </a:lnTo>
                                  <a:lnTo>
                                    <a:pt x="1671" y="1298"/>
                                  </a:lnTo>
                                  <a:lnTo>
                                    <a:pt x="1666" y="1303"/>
                                  </a:lnTo>
                                  <a:lnTo>
                                    <a:pt x="1662" y="1308"/>
                                  </a:lnTo>
                                  <a:lnTo>
                                    <a:pt x="1657" y="1311"/>
                                  </a:lnTo>
                                  <a:lnTo>
                                    <a:pt x="1652" y="1315"/>
                                  </a:lnTo>
                                  <a:lnTo>
                                    <a:pt x="1652" y="1320"/>
                                  </a:lnTo>
                                  <a:lnTo>
                                    <a:pt x="1643" y="1337"/>
                                  </a:lnTo>
                                  <a:lnTo>
                                    <a:pt x="1631" y="1359"/>
                                  </a:lnTo>
                                  <a:lnTo>
                                    <a:pt x="1618" y="1385"/>
                                  </a:lnTo>
                                  <a:lnTo>
                                    <a:pt x="1603" y="1416"/>
                                  </a:lnTo>
                                  <a:lnTo>
                                    <a:pt x="1599" y="1423"/>
                                  </a:lnTo>
                                  <a:lnTo>
                                    <a:pt x="1592" y="1432"/>
                                  </a:lnTo>
                                  <a:lnTo>
                                    <a:pt x="1583" y="1442"/>
                                  </a:lnTo>
                                  <a:lnTo>
                                    <a:pt x="1570" y="1453"/>
                                  </a:lnTo>
                                  <a:lnTo>
                                    <a:pt x="1569" y="1461"/>
                                  </a:lnTo>
                                  <a:lnTo>
                                    <a:pt x="1568" y="1470"/>
                                  </a:lnTo>
                                  <a:lnTo>
                                    <a:pt x="1565" y="1479"/>
                                  </a:lnTo>
                                  <a:lnTo>
                                    <a:pt x="1559" y="1489"/>
                                  </a:lnTo>
                                  <a:lnTo>
                                    <a:pt x="1554" y="1501"/>
                                  </a:lnTo>
                                  <a:lnTo>
                                    <a:pt x="1546" y="1512"/>
                                  </a:lnTo>
                                  <a:lnTo>
                                    <a:pt x="1538" y="1525"/>
                                  </a:lnTo>
                                  <a:lnTo>
                                    <a:pt x="1528" y="1538"/>
                                  </a:lnTo>
                                  <a:lnTo>
                                    <a:pt x="1522" y="1546"/>
                                  </a:lnTo>
                                  <a:lnTo>
                                    <a:pt x="1518" y="1553"/>
                                  </a:lnTo>
                                  <a:lnTo>
                                    <a:pt x="1516" y="1558"/>
                                  </a:lnTo>
                                  <a:lnTo>
                                    <a:pt x="1516" y="1560"/>
                                  </a:lnTo>
                                  <a:lnTo>
                                    <a:pt x="1510" y="1573"/>
                                  </a:lnTo>
                                  <a:lnTo>
                                    <a:pt x="1501" y="1591"/>
                                  </a:lnTo>
                                  <a:lnTo>
                                    <a:pt x="1488" y="1610"/>
                                  </a:lnTo>
                                  <a:lnTo>
                                    <a:pt x="1474" y="1633"/>
                                  </a:lnTo>
                                  <a:lnTo>
                                    <a:pt x="1470" y="1642"/>
                                  </a:lnTo>
                                  <a:lnTo>
                                    <a:pt x="1467" y="1650"/>
                                  </a:lnTo>
                                  <a:lnTo>
                                    <a:pt x="1464" y="1657"/>
                                  </a:lnTo>
                                  <a:lnTo>
                                    <a:pt x="1459" y="1663"/>
                                  </a:lnTo>
                                  <a:lnTo>
                                    <a:pt x="1455" y="1668"/>
                                  </a:lnTo>
                                  <a:lnTo>
                                    <a:pt x="1450" y="1672"/>
                                  </a:lnTo>
                                  <a:lnTo>
                                    <a:pt x="1444" y="1675"/>
                                  </a:lnTo>
                                  <a:lnTo>
                                    <a:pt x="1439" y="1677"/>
                                  </a:lnTo>
                                  <a:lnTo>
                                    <a:pt x="1428" y="1673"/>
                                  </a:lnTo>
                                  <a:lnTo>
                                    <a:pt x="1416" y="1668"/>
                                  </a:lnTo>
                                  <a:lnTo>
                                    <a:pt x="1405" y="1662"/>
                                  </a:lnTo>
                                  <a:lnTo>
                                    <a:pt x="1395" y="1653"/>
                                  </a:lnTo>
                                  <a:lnTo>
                                    <a:pt x="1385" y="1644"/>
                                  </a:lnTo>
                                  <a:lnTo>
                                    <a:pt x="1376" y="1633"/>
                                  </a:lnTo>
                                  <a:lnTo>
                                    <a:pt x="1367" y="1620"/>
                                  </a:lnTo>
                                  <a:lnTo>
                                    <a:pt x="1358" y="1606"/>
                                  </a:lnTo>
                                  <a:lnTo>
                                    <a:pt x="1337" y="1571"/>
                                  </a:lnTo>
                                  <a:lnTo>
                                    <a:pt x="1321" y="1545"/>
                                  </a:lnTo>
                                  <a:lnTo>
                                    <a:pt x="1313" y="1534"/>
                                  </a:lnTo>
                                  <a:lnTo>
                                    <a:pt x="1306" y="1526"/>
                                  </a:lnTo>
                                  <a:lnTo>
                                    <a:pt x="1300" y="1518"/>
                                  </a:lnTo>
                                  <a:lnTo>
                                    <a:pt x="1296" y="1513"/>
                                  </a:lnTo>
                                  <a:lnTo>
                                    <a:pt x="1274" y="1489"/>
                                  </a:lnTo>
                                  <a:lnTo>
                                    <a:pt x="1250" y="1460"/>
                                  </a:lnTo>
                                  <a:lnTo>
                                    <a:pt x="1222" y="1425"/>
                                  </a:lnTo>
                                  <a:lnTo>
                                    <a:pt x="1190" y="1385"/>
                                  </a:lnTo>
                                  <a:lnTo>
                                    <a:pt x="1172" y="1369"/>
                                  </a:lnTo>
                                  <a:lnTo>
                                    <a:pt x="1153" y="1351"/>
                                  </a:lnTo>
                                  <a:lnTo>
                                    <a:pt x="1134" y="1332"/>
                                  </a:lnTo>
                                  <a:lnTo>
                                    <a:pt x="1112" y="1311"/>
                                  </a:lnTo>
                                  <a:lnTo>
                                    <a:pt x="1091" y="1290"/>
                                  </a:lnTo>
                                  <a:lnTo>
                                    <a:pt x="1068" y="1266"/>
                                  </a:lnTo>
                                  <a:lnTo>
                                    <a:pt x="1045" y="1241"/>
                                  </a:lnTo>
                                  <a:lnTo>
                                    <a:pt x="1020" y="1214"/>
                                  </a:lnTo>
                                  <a:lnTo>
                                    <a:pt x="986" y="1185"/>
                                  </a:lnTo>
                                  <a:lnTo>
                                    <a:pt x="950" y="1152"/>
                                  </a:lnTo>
                                  <a:lnTo>
                                    <a:pt x="912" y="1116"/>
                                  </a:lnTo>
                                  <a:lnTo>
                                    <a:pt x="871" y="1075"/>
                                  </a:lnTo>
                                  <a:lnTo>
                                    <a:pt x="659" y="861"/>
                                  </a:lnTo>
                                  <a:lnTo>
                                    <a:pt x="647" y="848"/>
                                  </a:lnTo>
                                  <a:lnTo>
                                    <a:pt x="627" y="827"/>
                                  </a:lnTo>
                                  <a:lnTo>
                                    <a:pt x="599" y="796"/>
                                  </a:lnTo>
                                  <a:lnTo>
                                    <a:pt x="562" y="757"/>
                                  </a:lnTo>
                                  <a:lnTo>
                                    <a:pt x="551" y="777"/>
                                  </a:lnTo>
                                  <a:lnTo>
                                    <a:pt x="538" y="800"/>
                                  </a:lnTo>
                                  <a:lnTo>
                                    <a:pt x="525" y="830"/>
                                  </a:lnTo>
                                  <a:lnTo>
                                    <a:pt x="508" y="864"/>
                                  </a:lnTo>
                                  <a:lnTo>
                                    <a:pt x="490" y="904"/>
                                  </a:lnTo>
                                  <a:lnTo>
                                    <a:pt x="470" y="948"/>
                                  </a:lnTo>
                                  <a:lnTo>
                                    <a:pt x="448" y="997"/>
                                  </a:lnTo>
                                  <a:lnTo>
                                    <a:pt x="423" y="1051"/>
                                  </a:lnTo>
                                  <a:lnTo>
                                    <a:pt x="417" y="1060"/>
                                  </a:lnTo>
                                  <a:lnTo>
                                    <a:pt x="406" y="1072"/>
                                  </a:lnTo>
                                  <a:lnTo>
                                    <a:pt x="396" y="1084"/>
                                  </a:lnTo>
                                  <a:lnTo>
                                    <a:pt x="383" y="1097"/>
                                  </a:lnTo>
                                  <a:lnTo>
                                    <a:pt x="383" y="1094"/>
                                  </a:lnTo>
                                  <a:lnTo>
                                    <a:pt x="381" y="1086"/>
                                  </a:lnTo>
                                  <a:lnTo>
                                    <a:pt x="379" y="1082"/>
                                  </a:lnTo>
                                  <a:lnTo>
                                    <a:pt x="376" y="1079"/>
                                  </a:lnTo>
                                  <a:lnTo>
                                    <a:pt x="374" y="1077"/>
                                  </a:lnTo>
                                  <a:lnTo>
                                    <a:pt x="369" y="1079"/>
                                  </a:lnTo>
                                  <a:lnTo>
                                    <a:pt x="364" y="1081"/>
                                  </a:lnTo>
                                  <a:lnTo>
                                    <a:pt x="360" y="1083"/>
                                  </a:lnTo>
                                  <a:lnTo>
                                    <a:pt x="357" y="1084"/>
                                  </a:lnTo>
                                  <a:lnTo>
                                    <a:pt x="357" y="1086"/>
                                  </a:lnTo>
                                  <a:lnTo>
                                    <a:pt x="357" y="1069"/>
                                  </a:lnTo>
                                  <a:lnTo>
                                    <a:pt x="355" y="1068"/>
                                  </a:lnTo>
                                  <a:lnTo>
                                    <a:pt x="352" y="1068"/>
                                  </a:lnTo>
                                  <a:lnTo>
                                    <a:pt x="350" y="1068"/>
                                  </a:lnTo>
                                  <a:lnTo>
                                    <a:pt x="347" y="1069"/>
                                  </a:lnTo>
                                  <a:lnTo>
                                    <a:pt x="342" y="1073"/>
                                  </a:lnTo>
                                  <a:lnTo>
                                    <a:pt x="337" y="1080"/>
                                  </a:lnTo>
                                  <a:lnTo>
                                    <a:pt x="331" y="1086"/>
                                  </a:lnTo>
                                  <a:lnTo>
                                    <a:pt x="327" y="1092"/>
                                  </a:lnTo>
                                  <a:lnTo>
                                    <a:pt x="324" y="1097"/>
                                  </a:lnTo>
                                  <a:lnTo>
                                    <a:pt x="324" y="1100"/>
                                  </a:lnTo>
                                  <a:lnTo>
                                    <a:pt x="330" y="1109"/>
                                  </a:lnTo>
                                  <a:lnTo>
                                    <a:pt x="337" y="1117"/>
                                  </a:lnTo>
                                  <a:lnTo>
                                    <a:pt x="340" y="1119"/>
                                  </a:lnTo>
                                  <a:lnTo>
                                    <a:pt x="343" y="1122"/>
                                  </a:lnTo>
                                  <a:lnTo>
                                    <a:pt x="347" y="1123"/>
                                  </a:lnTo>
                                  <a:lnTo>
                                    <a:pt x="351" y="1124"/>
                                  </a:lnTo>
                                  <a:lnTo>
                                    <a:pt x="350" y="1127"/>
                                  </a:lnTo>
                                  <a:lnTo>
                                    <a:pt x="346" y="1131"/>
                                  </a:lnTo>
                                  <a:lnTo>
                                    <a:pt x="343" y="1133"/>
                                  </a:lnTo>
                                  <a:lnTo>
                                    <a:pt x="341" y="1135"/>
                                  </a:lnTo>
                                  <a:lnTo>
                                    <a:pt x="340" y="1138"/>
                                  </a:lnTo>
                                  <a:lnTo>
                                    <a:pt x="340" y="1141"/>
                                  </a:lnTo>
                                  <a:lnTo>
                                    <a:pt x="351" y="1146"/>
                                  </a:lnTo>
                                  <a:lnTo>
                                    <a:pt x="354" y="1146"/>
                                  </a:lnTo>
                                  <a:lnTo>
                                    <a:pt x="356" y="1143"/>
                                  </a:lnTo>
                                  <a:lnTo>
                                    <a:pt x="358" y="1141"/>
                                  </a:lnTo>
                                  <a:lnTo>
                                    <a:pt x="360" y="1136"/>
                                  </a:lnTo>
                                  <a:lnTo>
                                    <a:pt x="363" y="1133"/>
                                  </a:lnTo>
                                  <a:lnTo>
                                    <a:pt x="366" y="1130"/>
                                  </a:lnTo>
                                  <a:lnTo>
                                    <a:pt x="369" y="1130"/>
                                  </a:lnTo>
                                  <a:lnTo>
                                    <a:pt x="373" y="1130"/>
                                  </a:lnTo>
                                  <a:lnTo>
                                    <a:pt x="376" y="1133"/>
                                  </a:lnTo>
                                  <a:lnTo>
                                    <a:pt x="378" y="1136"/>
                                  </a:lnTo>
                                  <a:lnTo>
                                    <a:pt x="381" y="1140"/>
                                  </a:lnTo>
                                  <a:lnTo>
                                    <a:pt x="381" y="1143"/>
                                  </a:lnTo>
                                  <a:lnTo>
                                    <a:pt x="379" y="1148"/>
                                  </a:lnTo>
                                  <a:lnTo>
                                    <a:pt x="374" y="1157"/>
                                  </a:lnTo>
                                  <a:lnTo>
                                    <a:pt x="372" y="1163"/>
                                  </a:lnTo>
                                  <a:lnTo>
                                    <a:pt x="369" y="1167"/>
                                  </a:lnTo>
                                  <a:lnTo>
                                    <a:pt x="369" y="1172"/>
                                  </a:lnTo>
                                  <a:lnTo>
                                    <a:pt x="369" y="1176"/>
                                  </a:lnTo>
                                  <a:lnTo>
                                    <a:pt x="361" y="1188"/>
                                  </a:lnTo>
                                  <a:lnTo>
                                    <a:pt x="351" y="1201"/>
                                  </a:lnTo>
                                  <a:lnTo>
                                    <a:pt x="341" y="1218"/>
                                  </a:lnTo>
                                  <a:lnTo>
                                    <a:pt x="330" y="1239"/>
                                  </a:lnTo>
                                  <a:lnTo>
                                    <a:pt x="311" y="1257"/>
                                  </a:lnTo>
                                  <a:lnTo>
                                    <a:pt x="305" y="1264"/>
                                  </a:lnTo>
                                  <a:lnTo>
                                    <a:pt x="305" y="1259"/>
                                  </a:lnTo>
                                  <a:lnTo>
                                    <a:pt x="306" y="1253"/>
                                  </a:lnTo>
                                  <a:lnTo>
                                    <a:pt x="309" y="1249"/>
                                  </a:lnTo>
                                  <a:lnTo>
                                    <a:pt x="312" y="1243"/>
                                  </a:lnTo>
                                  <a:lnTo>
                                    <a:pt x="316" y="1232"/>
                                  </a:lnTo>
                                  <a:lnTo>
                                    <a:pt x="319" y="1225"/>
                                  </a:lnTo>
                                  <a:lnTo>
                                    <a:pt x="318" y="1222"/>
                                  </a:lnTo>
                                  <a:lnTo>
                                    <a:pt x="316" y="1217"/>
                                  </a:lnTo>
                                  <a:lnTo>
                                    <a:pt x="313" y="1215"/>
                                  </a:lnTo>
                                  <a:lnTo>
                                    <a:pt x="307" y="1211"/>
                                  </a:lnTo>
                                  <a:lnTo>
                                    <a:pt x="309" y="1206"/>
                                  </a:lnTo>
                                  <a:lnTo>
                                    <a:pt x="307" y="1200"/>
                                  </a:lnTo>
                                  <a:lnTo>
                                    <a:pt x="304" y="1195"/>
                                  </a:lnTo>
                                  <a:lnTo>
                                    <a:pt x="300" y="1190"/>
                                  </a:lnTo>
                                  <a:lnTo>
                                    <a:pt x="304" y="1181"/>
                                  </a:lnTo>
                                  <a:lnTo>
                                    <a:pt x="307" y="1169"/>
                                  </a:lnTo>
                                  <a:lnTo>
                                    <a:pt x="309" y="1158"/>
                                  </a:lnTo>
                                  <a:lnTo>
                                    <a:pt x="307" y="1143"/>
                                  </a:lnTo>
                                  <a:lnTo>
                                    <a:pt x="305" y="1146"/>
                                  </a:lnTo>
                                  <a:lnTo>
                                    <a:pt x="297" y="1149"/>
                                  </a:lnTo>
                                  <a:lnTo>
                                    <a:pt x="287" y="1153"/>
                                  </a:lnTo>
                                  <a:lnTo>
                                    <a:pt x="273" y="1159"/>
                                  </a:lnTo>
                                  <a:lnTo>
                                    <a:pt x="268" y="1163"/>
                                  </a:lnTo>
                                  <a:lnTo>
                                    <a:pt x="265" y="1166"/>
                                  </a:lnTo>
                                  <a:lnTo>
                                    <a:pt x="261" y="1169"/>
                                  </a:lnTo>
                                  <a:lnTo>
                                    <a:pt x="259" y="1173"/>
                                  </a:lnTo>
                                  <a:lnTo>
                                    <a:pt x="257" y="1176"/>
                                  </a:lnTo>
                                  <a:lnTo>
                                    <a:pt x="254" y="1181"/>
                                  </a:lnTo>
                                  <a:lnTo>
                                    <a:pt x="254" y="1185"/>
                                  </a:lnTo>
                                  <a:lnTo>
                                    <a:pt x="253" y="1190"/>
                                  </a:lnTo>
                                  <a:lnTo>
                                    <a:pt x="243" y="1202"/>
                                  </a:lnTo>
                                  <a:lnTo>
                                    <a:pt x="233" y="1216"/>
                                  </a:lnTo>
                                  <a:lnTo>
                                    <a:pt x="222" y="1231"/>
                                  </a:lnTo>
                                  <a:lnTo>
                                    <a:pt x="212" y="1248"/>
                                  </a:lnTo>
                                  <a:lnTo>
                                    <a:pt x="188" y="1286"/>
                                  </a:lnTo>
                                  <a:lnTo>
                                    <a:pt x="164" y="1331"/>
                                  </a:lnTo>
                                  <a:lnTo>
                                    <a:pt x="139" y="1382"/>
                                  </a:lnTo>
                                  <a:lnTo>
                                    <a:pt x="116" y="1423"/>
                                  </a:lnTo>
                                  <a:lnTo>
                                    <a:pt x="97" y="1454"/>
                                  </a:lnTo>
                                  <a:lnTo>
                                    <a:pt x="81" y="1478"/>
                                  </a:lnTo>
                                  <a:lnTo>
                                    <a:pt x="83" y="1480"/>
                                  </a:lnTo>
                                  <a:lnTo>
                                    <a:pt x="75" y="1491"/>
                                  </a:lnTo>
                                  <a:lnTo>
                                    <a:pt x="66" y="1501"/>
                                  </a:lnTo>
                                  <a:lnTo>
                                    <a:pt x="57" y="1513"/>
                                  </a:lnTo>
                                  <a:lnTo>
                                    <a:pt x="48" y="1526"/>
                                  </a:lnTo>
                                  <a:lnTo>
                                    <a:pt x="39" y="1541"/>
                                  </a:lnTo>
                                  <a:lnTo>
                                    <a:pt x="32" y="1556"/>
                                  </a:lnTo>
                                  <a:lnTo>
                                    <a:pt x="23" y="1573"/>
                                  </a:lnTo>
                                  <a:lnTo>
                                    <a:pt x="14" y="1593"/>
                                  </a:lnTo>
                                  <a:lnTo>
                                    <a:pt x="11" y="1593"/>
                                  </a:lnTo>
                                  <a:lnTo>
                                    <a:pt x="8" y="1596"/>
                                  </a:lnTo>
                                  <a:lnTo>
                                    <a:pt x="7" y="1598"/>
                                  </a:lnTo>
                                  <a:lnTo>
                                    <a:pt x="5" y="1600"/>
                                  </a:lnTo>
                                  <a:lnTo>
                                    <a:pt x="2" y="1601"/>
                                  </a:lnTo>
                                  <a:lnTo>
                                    <a:pt x="0" y="1601"/>
                                  </a:lnTo>
                                  <a:lnTo>
                                    <a:pt x="1" y="1594"/>
                                  </a:lnTo>
                                  <a:lnTo>
                                    <a:pt x="2" y="1586"/>
                                  </a:lnTo>
                                  <a:lnTo>
                                    <a:pt x="6" y="1579"/>
                                  </a:lnTo>
                                  <a:lnTo>
                                    <a:pt x="10" y="1572"/>
                                  </a:lnTo>
                                  <a:lnTo>
                                    <a:pt x="17" y="1560"/>
                                  </a:lnTo>
                                  <a:lnTo>
                                    <a:pt x="20" y="1553"/>
                                  </a:lnTo>
                                  <a:lnTo>
                                    <a:pt x="24" y="1545"/>
                                  </a:lnTo>
                                  <a:lnTo>
                                    <a:pt x="33" y="1526"/>
                                  </a:lnTo>
                                  <a:lnTo>
                                    <a:pt x="46" y="1494"/>
                                  </a:lnTo>
                                  <a:lnTo>
                                    <a:pt x="65" y="1451"/>
                                  </a:lnTo>
                                  <a:lnTo>
                                    <a:pt x="73" y="1432"/>
                                  </a:lnTo>
                                  <a:lnTo>
                                    <a:pt x="87" y="1408"/>
                                  </a:lnTo>
                                  <a:lnTo>
                                    <a:pt x="104" y="1381"/>
                                  </a:lnTo>
                                  <a:lnTo>
                                    <a:pt x="124" y="1350"/>
                                  </a:lnTo>
                                  <a:lnTo>
                                    <a:pt x="134" y="1331"/>
                                  </a:lnTo>
                                  <a:lnTo>
                                    <a:pt x="145" y="1309"/>
                                  </a:lnTo>
                                  <a:lnTo>
                                    <a:pt x="159" y="1285"/>
                                  </a:lnTo>
                                  <a:lnTo>
                                    <a:pt x="176" y="1260"/>
                                  </a:lnTo>
                                  <a:lnTo>
                                    <a:pt x="185" y="1245"/>
                                  </a:lnTo>
                                  <a:lnTo>
                                    <a:pt x="195" y="1230"/>
                                  </a:lnTo>
                                  <a:lnTo>
                                    <a:pt x="204" y="1210"/>
                                  </a:lnTo>
                                  <a:lnTo>
                                    <a:pt x="213" y="1190"/>
                                  </a:lnTo>
                                  <a:lnTo>
                                    <a:pt x="217" y="1186"/>
                                  </a:lnTo>
                                  <a:lnTo>
                                    <a:pt x="222" y="1182"/>
                                  </a:lnTo>
                                  <a:lnTo>
                                    <a:pt x="225" y="1177"/>
                                  </a:lnTo>
                                  <a:lnTo>
                                    <a:pt x="230" y="1170"/>
                                  </a:lnTo>
                                  <a:lnTo>
                                    <a:pt x="239" y="1155"/>
                                  </a:lnTo>
                                  <a:lnTo>
                                    <a:pt x="247" y="1135"/>
                                  </a:lnTo>
                                  <a:lnTo>
                                    <a:pt x="256" y="1115"/>
                                  </a:lnTo>
                                  <a:lnTo>
                                    <a:pt x="265" y="1099"/>
                                  </a:lnTo>
                                  <a:lnTo>
                                    <a:pt x="269" y="1092"/>
                                  </a:lnTo>
                                  <a:lnTo>
                                    <a:pt x="274" y="1086"/>
                                  </a:lnTo>
                                  <a:lnTo>
                                    <a:pt x="279" y="1082"/>
                                  </a:lnTo>
                                  <a:lnTo>
                                    <a:pt x="284" y="1079"/>
                                  </a:lnTo>
                                  <a:lnTo>
                                    <a:pt x="303" y="1048"/>
                                  </a:lnTo>
                                  <a:lnTo>
                                    <a:pt x="325" y="1015"/>
                                  </a:lnTo>
                                  <a:lnTo>
                                    <a:pt x="349" y="978"/>
                                  </a:lnTo>
                                  <a:lnTo>
                                    <a:pt x="375" y="937"/>
                                  </a:lnTo>
                                  <a:lnTo>
                                    <a:pt x="402" y="892"/>
                                  </a:lnTo>
                                  <a:lnTo>
                                    <a:pt x="431" y="844"/>
                                  </a:lnTo>
                                  <a:lnTo>
                                    <a:pt x="463" y="791"/>
                                  </a:lnTo>
                                  <a:lnTo>
                                    <a:pt x="497" y="736"/>
                                  </a:lnTo>
                                  <a:lnTo>
                                    <a:pt x="500" y="724"/>
                                  </a:lnTo>
                                  <a:lnTo>
                                    <a:pt x="503" y="714"/>
                                  </a:lnTo>
                                  <a:lnTo>
                                    <a:pt x="504" y="704"/>
                                  </a:lnTo>
                                  <a:lnTo>
                                    <a:pt x="504" y="695"/>
                                  </a:lnTo>
                                  <a:lnTo>
                                    <a:pt x="488" y="680"/>
                                  </a:lnTo>
                                  <a:lnTo>
                                    <a:pt x="464" y="660"/>
                                  </a:lnTo>
                                  <a:lnTo>
                                    <a:pt x="435" y="635"/>
                                  </a:lnTo>
                                  <a:lnTo>
                                    <a:pt x="400" y="605"/>
                                  </a:lnTo>
                                  <a:lnTo>
                                    <a:pt x="396" y="601"/>
                                  </a:lnTo>
                                  <a:lnTo>
                                    <a:pt x="393" y="596"/>
                                  </a:lnTo>
                                  <a:lnTo>
                                    <a:pt x="392" y="593"/>
                                  </a:lnTo>
                                  <a:lnTo>
                                    <a:pt x="392" y="588"/>
                                  </a:lnTo>
                                  <a:lnTo>
                                    <a:pt x="392" y="585"/>
                                  </a:lnTo>
                                  <a:lnTo>
                                    <a:pt x="394" y="580"/>
                                  </a:lnTo>
                                  <a:lnTo>
                                    <a:pt x="396" y="575"/>
                                  </a:lnTo>
                                  <a:lnTo>
                                    <a:pt x="401" y="568"/>
                                  </a:lnTo>
                                  <a:lnTo>
                                    <a:pt x="409" y="555"/>
                                  </a:lnTo>
                                  <a:lnTo>
                                    <a:pt x="413" y="547"/>
                                  </a:lnTo>
                                  <a:lnTo>
                                    <a:pt x="430" y="526"/>
                                  </a:lnTo>
                                  <a:lnTo>
                                    <a:pt x="450" y="498"/>
                                  </a:lnTo>
                                  <a:lnTo>
                                    <a:pt x="474" y="466"/>
                                  </a:lnTo>
                                  <a:lnTo>
                                    <a:pt x="500" y="428"/>
                                  </a:lnTo>
                                  <a:lnTo>
                                    <a:pt x="488" y="417"/>
                                  </a:lnTo>
                                  <a:lnTo>
                                    <a:pt x="474" y="405"/>
                                  </a:lnTo>
                                  <a:lnTo>
                                    <a:pt x="459" y="396"/>
                                  </a:lnTo>
                                  <a:lnTo>
                                    <a:pt x="444" y="387"/>
                                  </a:lnTo>
                                  <a:lnTo>
                                    <a:pt x="427" y="378"/>
                                  </a:lnTo>
                                  <a:lnTo>
                                    <a:pt x="409" y="371"/>
                                  </a:lnTo>
                                  <a:lnTo>
                                    <a:pt x="390" y="365"/>
                                  </a:lnTo>
                                  <a:lnTo>
                                    <a:pt x="369" y="359"/>
                                  </a:lnTo>
                                  <a:lnTo>
                                    <a:pt x="348" y="354"/>
                                  </a:lnTo>
                                  <a:lnTo>
                                    <a:pt x="325" y="350"/>
                                  </a:lnTo>
                                  <a:lnTo>
                                    <a:pt x="302" y="347"/>
                                  </a:lnTo>
                                  <a:lnTo>
                                    <a:pt x="277" y="345"/>
                                  </a:lnTo>
                                  <a:lnTo>
                                    <a:pt x="251" y="343"/>
                                  </a:lnTo>
                                  <a:lnTo>
                                    <a:pt x="224" y="343"/>
                                  </a:lnTo>
                                  <a:lnTo>
                                    <a:pt x="197" y="343"/>
                                  </a:lnTo>
                                  <a:lnTo>
                                    <a:pt x="168" y="343"/>
                                  </a:lnTo>
                                  <a:lnTo>
                                    <a:pt x="160" y="346"/>
                                  </a:lnTo>
                                  <a:lnTo>
                                    <a:pt x="153" y="350"/>
                                  </a:lnTo>
                                  <a:lnTo>
                                    <a:pt x="144" y="357"/>
                                  </a:lnTo>
                                  <a:lnTo>
                                    <a:pt x="135" y="366"/>
                                  </a:lnTo>
                                  <a:lnTo>
                                    <a:pt x="141" y="383"/>
                                  </a:lnTo>
                                  <a:lnTo>
                                    <a:pt x="149" y="407"/>
                                  </a:lnTo>
                                  <a:lnTo>
                                    <a:pt x="160" y="435"/>
                                  </a:lnTo>
                                  <a:lnTo>
                                    <a:pt x="173" y="469"/>
                                  </a:lnTo>
                                  <a:lnTo>
                                    <a:pt x="171" y="469"/>
                                  </a:lnTo>
                                  <a:lnTo>
                                    <a:pt x="168" y="468"/>
                                  </a:lnTo>
                                  <a:lnTo>
                                    <a:pt x="164" y="467"/>
                                  </a:lnTo>
                                  <a:lnTo>
                                    <a:pt x="161" y="464"/>
                                  </a:lnTo>
                                  <a:lnTo>
                                    <a:pt x="152" y="455"/>
                                  </a:lnTo>
                                  <a:lnTo>
                                    <a:pt x="141" y="444"/>
                                  </a:lnTo>
                                  <a:lnTo>
                                    <a:pt x="140" y="441"/>
                                  </a:lnTo>
                                  <a:lnTo>
                                    <a:pt x="139" y="436"/>
                                  </a:lnTo>
                                  <a:lnTo>
                                    <a:pt x="136" y="431"/>
                                  </a:lnTo>
                                  <a:lnTo>
                                    <a:pt x="134" y="428"/>
                                  </a:lnTo>
                                  <a:lnTo>
                                    <a:pt x="128" y="420"/>
                                  </a:lnTo>
                                  <a:lnTo>
                                    <a:pt x="126" y="413"/>
                                  </a:lnTo>
                                  <a:lnTo>
                                    <a:pt x="122" y="402"/>
                                  </a:lnTo>
                                  <a:lnTo>
                                    <a:pt x="110" y="384"/>
                                  </a:lnTo>
                                  <a:lnTo>
                                    <a:pt x="105" y="374"/>
                                  </a:lnTo>
                                  <a:lnTo>
                                    <a:pt x="100" y="366"/>
                                  </a:lnTo>
                                  <a:lnTo>
                                    <a:pt x="98" y="358"/>
                                  </a:lnTo>
                                  <a:lnTo>
                                    <a:pt x="97" y="352"/>
                                  </a:lnTo>
                                  <a:lnTo>
                                    <a:pt x="98" y="346"/>
                                  </a:lnTo>
                                  <a:lnTo>
                                    <a:pt x="100" y="341"/>
                                  </a:lnTo>
                                  <a:lnTo>
                                    <a:pt x="104" y="335"/>
                                  </a:lnTo>
                                  <a:lnTo>
                                    <a:pt x="108" y="329"/>
                                  </a:lnTo>
                                  <a:lnTo>
                                    <a:pt x="124" y="324"/>
                                  </a:lnTo>
                                  <a:lnTo>
                                    <a:pt x="141" y="318"/>
                                  </a:lnTo>
                                  <a:lnTo>
                                    <a:pt x="159" y="313"/>
                                  </a:lnTo>
                                  <a:lnTo>
                                    <a:pt x="178" y="310"/>
                                  </a:lnTo>
                                  <a:lnTo>
                                    <a:pt x="198" y="307"/>
                                  </a:lnTo>
                                  <a:lnTo>
                                    <a:pt x="220" y="304"/>
                                  </a:lnTo>
                                  <a:lnTo>
                                    <a:pt x="241" y="303"/>
                                  </a:lnTo>
                                  <a:lnTo>
                                    <a:pt x="265" y="303"/>
                                  </a:lnTo>
                                  <a:lnTo>
                                    <a:pt x="288" y="303"/>
                                  </a:lnTo>
                                  <a:lnTo>
                                    <a:pt x="312" y="304"/>
                                  </a:lnTo>
                                  <a:lnTo>
                                    <a:pt x="337" y="305"/>
                                  </a:lnTo>
                                  <a:lnTo>
                                    <a:pt x="361" y="308"/>
                                  </a:lnTo>
                                  <a:lnTo>
                                    <a:pt x="366" y="310"/>
                                  </a:lnTo>
                                  <a:lnTo>
                                    <a:pt x="375" y="311"/>
                                  </a:lnTo>
                                  <a:lnTo>
                                    <a:pt x="377" y="310"/>
                                  </a:lnTo>
                                  <a:lnTo>
                                    <a:pt x="378" y="308"/>
                                  </a:lnTo>
                                  <a:lnTo>
                                    <a:pt x="385" y="309"/>
                                  </a:lnTo>
                                  <a:lnTo>
                                    <a:pt x="395" y="312"/>
                                  </a:lnTo>
                                  <a:lnTo>
                                    <a:pt x="405" y="317"/>
                                  </a:lnTo>
                                  <a:lnTo>
                                    <a:pt x="419" y="325"/>
                                  </a:lnTo>
                                  <a:lnTo>
                                    <a:pt x="421" y="324"/>
                                  </a:lnTo>
                                  <a:lnTo>
                                    <a:pt x="426" y="324"/>
                                  </a:lnTo>
                                  <a:lnTo>
                                    <a:pt x="430" y="325"/>
                                  </a:lnTo>
                                  <a:lnTo>
                                    <a:pt x="435" y="327"/>
                                  </a:lnTo>
                                  <a:lnTo>
                                    <a:pt x="449" y="327"/>
                                  </a:lnTo>
                                  <a:lnTo>
                                    <a:pt x="463" y="329"/>
                                  </a:lnTo>
                                  <a:lnTo>
                                    <a:pt x="475" y="330"/>
                                  </a:lnTo>
                                  <a:lnTo>
                                    <a:pt x="486" y="334"/>
                                  </a:lnTo>
                                  <a:lnTo>
                                    <a:pt x="495" y="337"/>
                                  </a:lnTo>
                                  <a:lnTo>
                                    <a:pt x="503" y="343"/>
                                  </a:lnTo>
                                  <a:lnTo>
                                    <a:pt x="510" y="347"/>
                                  </a:lnTo>
                                  <a:lnTo>
                                    <a:pt x="516" y="354"/>
                                  </a:lnTo>
                                  <a:lnTo>
                                    <a:pt x="518" y="353"/>
                                  </a:lnTo>
                                  <a:lnTo>
                                    <a:pt x="521" y="352"/>
                                  </a:lnTo>
                                  <a:lnTo>
                                    <a:pt x="525" y="352"/>
                                  </a:lnTo>
                                  <a:lnTo>
                                    <a:pt x="528" y="353"/>
                                  </a:lnTo>
                                  <a:lnTo>
                                    <a:pt x="536" y="358"/>
                                  </a:lnTo>
                                  <a:lnTo>
                                    <a:pt x="545" y="366"/>
                                  </a:lnTo>
                                  <a:lnTo>
                                    <a:pt x="561" y="346"/>
                                  </a:lnTo>
                                  <a:lnTo>
                                    <a:pt x="578" y="325"/>
                                  </a:lnTo>
                                  <a:lnTo>
                                    <a:pt x="597" y="302"/>
                                  </a:lnTo>
                                  <a:lnTo>
                                    <a:pt x="619" y="276"/>
                                  </a:lnTo>
                                  <a:lnTo>
                                    <a:pt x="643" y="248"/>
                                  </a:lnTo>
                                  <a:lnTo>
                                    <a:pt x="668" y="218"/>
                                  </a:lnTo>
                                  <a:lnTo>
                                    <a:pt x="696" y="185"/>
                                  </a:lnTo>
                                  <a:lnTo>
                                    <a:pt x="726" y="150"/>
                                  </a:lnTo>
                                  <a:lnTo>
                                    <a:pt x="732" y="150"/>
                                  </a:lnTo>
                                  <a:lnTo>
                                    <a:pt x="737" y="152"/>
                                  </a:lnTo>
                                  <a:lnTo>
                                    <a:pt x="745" y="156"/>
                                  </a:lnTo>
                                  <a:lnTo>
                                    <a:pt x="754" y="160"/>
                                  </a:lnTo>
                                  <a:lnTo>
                                    <a:pt x="776" y="174"/>
                                  </a:lnTo>
                                  <a:lnTo>
                                    <a:pt x="802" y="194"/>
                                  </a:lnTo>
                                  <a:lnTo>
                                    <a:pt x="808" y="191"/>
                                  </a:lnTo>
                                  <a:lnTo>
                                    <a:pt x="824" y="182"/>
                                  </a:lnTo>
                                  <a:lnTo>
                                    <a:pt x="841" y="172"/>
                                  </a:lnTo>
                                  <a:lnTo>
                                    <a:pt x="850" y="167"/>
                                  </a:lnTo>
                                  <a:lnTo>
                                    <a:pt x="859" y="174"/>
                                  </a:lnTo>
                                  <a:lnTo>
                                    <a:pt x="869" y="183"/>
                                  </a:lnTo>
                                  <a:lnTo>
                                    <a:pt x="882" y="195"/>
                                  </a:lnTo>
                                  <a:lnTo>
                                    <a:pt x="896" y="210"/>
                                  </a:lnTo>
                                  <a:lnTo>
                                    <a:pt x="897" y="214"/>
                                  </a:lnTo>
                                  <a:lnTo>
                                    <a:pt x="897" y="217"/>
                                  </a:lnTo>
                                  <a:lnTo>
                                    <a:pt x="897" y="220"/>
                                  </a:lnTo>
                                  <a:lnTo>
                                    <a:pt x="896" y="223"/>
                                  </a:lnTo>
                                  <a:lnTo>
                                    <a:pt x="894" y="229"/>
                                  </a:lnTo>
                                  <a:lnTo>
                                    <a:pt x="888" y="235"/>
                                  </a:lnTo>
                                  <a:lnTo>
                                    <a:pt x="871" y="250"/>
                                  </a:lnTo>
                                  <a:lnTo>
                                    <a:pt x="866" y="257"/>
                                  </a:lnTo>
                                  <a:lnTo>
                                    <a:pt x="896" y="287"/>
                                  </a:lnTo>
                                  <a:lnTo>
                                    <a:pt x="931" y="325"/>
                                  </a:lnTo>
                                  <a:lnTo>
                                    <a:pt x="972" y="367"/>
                                  </a:lnTo>
                                  <a:lnTo>
                                    <a:pt x="1018" y="413"/>
                                  </a:lnTo>
                                  <a:lnTo>
                                    <a:pt x="1070" y="467"/>
                                  </a:lnTo>
                                  <a:lnTo>
                                    <a:pt x="1127" y="525"/>
                                  </a:lnTo>
                                  <a:lnTo>
                                    <a:pt x="1190" y="588"/>
                                  </a:lnTo>
                                  <a:lnTo>
                                    <a:pt x="1258" y="656"/>
                                  </a:lnTo>
                                  <a:lnTo>
                                    <a:pt x="1281" y="680"/>
                                  </a:lnTo>
                                  <a:lnTo>
                                    <a:pt x="1309" y="707"/>
                                  </a:lnTo>
                                  <a:lnTo>
                                    <a:pt x="1341" y="738"/>
                                  </a:lnTo>
                                  <a:lnTo>
                                    <a:pt x="1378" y="774"/>
                                  </a:lnTo>
                                  <a:lnTo>
                                    <a:pt x="1419" y="814"/>
                                  </a:lnTo>
                                  <a:lnTo>
                                    <a:pt x="1462" y="858"/>
                                  </a:lnTo>
                                  <a:lnTo>
                                    <a:pt x="1512" y="906"/>
                                  </a:lnTo>
                                  <a:lnTo>
                                    <a:pt x="1565" y="958"/>
                                  </a:lnTo>
                                  <a:lnTo>
                                    <a:pt x="1582" y="970"/>
                                  </a:lnTo>
                                  <a:lnTo>
                                    <a:pt x="1585" y="962"/>
                                  </a:lnTo>
                                  <a:lnTo>
                                    <a:pt x="1590" y="948"/>
                                  </a:lnTo>
                                  <a:lnTo>
                                    <a:pt x="1612" y="879"/>
                                  </a:lnTo>
                                  <a:lnTo>
                                    <a:pt x="1635" y="812"/>
                                  </a:lnTo>
                                  <a:lnTo>
                                    <a:pt x="1658" y="747"/>
                                  </a:lnTo>
                                  <a:lnTo>
                                    <a:pt x="1682" y="685"/>
                                  </a:lnTo>
                                  <a:lnTo>
                                    <a:pt x="1708" y="624"/>
                                  </a:lnTo>
                                  <a:lnTo>
                                    <a:pt x="1733" y="567"/>
                                  </a:lnTo>
                                  <a:lnTo>
                                    <a:pt x="1760" y="511"/>
                                  </a:lnTo>
                                  <a:lnTo>
                                    <a:pt x="1787" y="458"/>
                                  </a:lnTo>
                                  <a:lnTo>
                                    <a:pt x="1814" y="407"/>
                                  </a:lnTo>
                                  <a:lnTo>
                                    <a:pt x="1842" y="358"/>
                                  </a:lnTo>
                                  <a:lnTo>
                                    <a:pt x="1871" y="311"/>
                                  </a:lnTo>
                                  <a:lnTo>
                                    <a:pt x="1901" y="266"/>
                                  </a:lnTo>
                                  <a:lnTo>
                                    <a:pt x="1932" y="224"/>
                                  </a:lnTo>
                                  <a:lnTo>
                                    <a:pt x="1962" y="183"/>
                                  </a:lnTo>
                                  <a:lnTo>
                                    <a:pt x="1994" y="145"/>
                                  </a:lnTo>
                                  <a:lnTo>
                                    <a:pt x="2026" y="109"/>
                                  </a:lnTo>
                                  <a:lnTo>
                                    <a:pt x="2041" y="95"/>
                                  </a:lnTo>
                                  <a:lnTo>
                                    <a:pt x="2057" y="82"/>
                                  </a:lnTo>
                                  <a:lnTo>
                                    <a:pt x="2076" y="68"/>
                                  </a:lnTo>
                                  <a:lnTo>
                                    <a:pt x="2098" y="55"/>
                                  </a:lnTo>
                                  <a:lnTo>
                                    <a:pt x="2122" y="41"/>
                                  </a:lnTo>
                                  <a:lnTo>
                                    <a:pt x="2149" y="27"/>
                                  </a:lnTo>
                                  <a:lnTo>
                                    <a:pt x="2178" y="14"/>
                                  </a:lnTo>
                                  <a:lnTo>
                                    <a:pt x="2210" y="0"/>
                                  </a:lnTo>
                                  <a:lnTo>
                                    <a:pt x="2231" y="0"/>
                                  </a:lnTo>
                                  <a:lnTo>
                                    <a:pt x="2240" y="10"/>
                                  </a:lnTo>
                                  <a:lnTo>
                                    <a:pt x="2250" y="25"/>
                                  </a:lnTo>
                                  <a:lnTo>
                                    <a:pt x="2271" y="41"/>
                                  </a:lnTo>
                                  <a:lnTo>
                                    <a:pt x="2289" y="55"/>
                                  </a:lnTo>
                                  <a:lnTo>
                                    <a:pt x="2307" y="68"/>
                                  </a:lnTo>
                                  <a:lnTo>
                                    <a:pt x="2324" y="80"/>
                                  </a:lnTo>
                                  <a:lnTo>
                                    <a:pt x="2330" y="91"/>
                                  </a:lnTo>
                                  <a:lnTo>
                                    <a:pt x="2341" y="105"/>
                                  </a:lnTo>
                                  <a:lnTo>
                                    <a:pt x="2353" y="120"/>
                                  </a:lnTo>
                                  <a:lnTo>
                                    <a:pt x="2369" y="136"/>
                                  </a:lnTo>
                                  <a:lnTo>
                                    <a:pt x="2379" y="158"/>
                                  </a:lnTo>
                                  <a:lnTo>
                                    <a:pt x="2387" y="177"/>
                                  </a:lnTo>
                                  <a:lnTo>
                                    <a:pt x="2393" y="194"/>
                                  </a:lnTo>
                                  <a:lnTo>
                                    <a:pt x="2399" y="209"/>
                                  </a:lnTo>
                                  <a:lnTo>
                                    <a:pt x="2402" y="224"/>
                                  </a:lnTo>
                                  <a:lnTo>
                                    <a:pt x="2406" y="235"/>
                                  </a:lnTo>
                                  <a:lnTo>
                                    <a:pt x="2407" y="245"/>
                                  </a:lnTo>
                                  <a:lnTo>
                                    <a:pt x="2407" y="253"/>
                                  </a:lnTo>
                                  <a:lnTo>
                                    <a:pt x="2406" y="258"/>
                                  </a:lnTo>
                                  <a:lnTo>
                                    <a:pt x="2406" y="260"/>
                                  </a:lnTo>
                                  <a:lnTo>
                                    <a:pt x="2406" y="262"/>
                                  </a:lnTo>
                                  <a:lnTo>
                                    <a:pt x="2407" y="265"/>
                                  </a:lnTo>
                                  <a:lnTo>
                                    <a:pt x="2405" y="263"/>
                                  </a:lnTo>
                                  <a:lnTo>
                                    <a:pt x="2405" y="262"/>
                                  </a:lnTo>
                                  <a:lnTo>
                                    <a:pt x="2407" y="262"/>
                                  </a:lnTo>
                                  <a:lnTo>
                                    <a:pt x="2409" y="262"/>
                                  </a:lnTo>
                                  <a:lnTo>
                                    <a:pt x="2409" y="270"/>
                                  </a:lnTo>
                                  <a:close/>
                                  <a:moveTo>
                                    <a:pt x="191" y="498"/>
                                  </a:moveTo>
                                  <a:lnTo>
                                    <a:pt x="188" y="500"/>
                                  </a:lnTo>
                                  <a:lnTo>
                                    <a:pt x="181" y="501"/>
                                  </a:lnTo>
                                  <a:lnTo>
                                    <a:pt x="184" y="485"/>
                                  </a:lnTo>
                                  <a:lnTo>
                                    <a:pt x="188" y="486"/>
                                  </a:lnTo>
                                  <a:lnTo>
                                    <a:pt x="191" y="488"/>
                                  </a:lnTo>
                                  <a:lnTo>
                                    <a:pt x="193" y="493"/>
                                  </a:lnTo>
                                  <a:lnTo>
                                    <a:pt x="191" y="498"/>
                                  </a:lnTo>
                                  <a:close/>
                                  <a:moveTo>
                                    <a:pt x="251" y="569"/>
                                  </a:moveTo>
                                  <a:lnTo>
                                    <a:pt x="249" y="570"/>
                                  </a:lnTo>
                                  <a:lnTo>
                                    <a:pt x="247" y="569"/>
                                  </a:lnTo>
                                  <a:lnTo>
                                    <a:pt x="244" y="569"/>
                                  </a:lnTo>
                                  <a:lnTo>
                                    <a:pt x="242" y="567"/>
                                  </a:lnTo>
                                  <a:lnTo>
                                    <a:pt x="236" y="561"/>
                                  </a:lnTo>
                                  <a:lnTo>
                                    <a:pt x="230" y="553"/>
                                  </a:lnTo>
                                  <a:lnTo>
                                    <a:pt x="232" y="551"/>
                                  </a:lnTo>
                                  <a:lnTo>
                                    <a:pt x="238" y="564"/>
                                  </a:lnTo>
                                  <a:lnTo>
                                    <a:pt x="244" y="562"/>
                                  </a:lnTo>
                                  <a:lnTo>
                                    <a:pt x="249" y="561"/>
                                  </a:lnTo>
                                  <a:lnTo>
                                    <a:pt x="250" y="564"/>
                                  </a:lnTo>
                                  <a:lnTo>
                                    <a:pt x="251" y="569"/>
                                  </a:lnTo>
                                  <a:close/>
                                  <a:moveTo>
                                    <a:pt x="273" y="596"/>
                                  </a:moveTo>
                                  <a:lnTo>
                                    <a:pt x="270" y="596"/>
                                  </a:lnTo>
                                  <a:lnTo>
                                    <a:pt x="270" y="592"/>
                                  </a:lnTo>
                                  <a:lnTo>
                                    <a:pt x="273" y="592"/>
                                  </a:lnTo>
                                  <a:lnTo>
                                    <a:pt x="273" y="596"/>
                                  </a:lnTo>
                                  <a:close/>
                                  <a:moveTo>
                                    <a:pt x="226" y="547"/>
                                  </a:moveTo>
                                  <a:lnTo>
                                    <a:pt x="218" y="559"/>
                                  </a:lnTo>
                                  <a:lnTo>
                                    <a:pt x="220" y="554"/>
                                  </a:lnTo>
                                  <a:lnTo>
                                    <a:pt x="218" y="548"/>
                                  </a:lnTo>
                                  <a:lnTo>
                                    <a:pt x="216" y="543"/>
                                  </a:lnTo>
                                  <a:lnTo>
                                    <a:pt x="213" y="537"/>
                                  </a:lnTo>
                                  <a:lnTo>
                                    <a:pt x="215" y="538"/>
                                  </a:lnTo>
                                  <a:lnTo>
                                    <a:pt x="216" y="538"/>
                                  </a:lnTo>
                                  <a:lnTo>
                                    <a:pt x="217" y="538"/>
                                  </a:lnTo>
                                  <a:lnTo>
                                    <a:pt x="218" y="537"/>
                                  </a:lnTo>
                                  <a:lnTo>
                                    <a:pt x="220" y="534"/>
                                  </a:lnTo>
                                  <a:lnTo>
                                    <a:pt x="222" y="528"/>
                                  </a:lnTo>
                                  <a:lnTo>
                                    <a:pt x="223" y="536"/>
                                  </a:lnTo>
                                  <a:lnTo>
                                    <a:pt x="226" y="547"/>
                                  </a:lnTo>
                                  <a:close/>
                                  <a:moveTo>
                                    <a:pt x="216" y="575"/>
                                  </a:moveTo>
                                  <a:lnTo>
                                    <a:pt x="216" y="576"/>
                                  </a:lnTo>
                                  <a:lnTo>
                                    <a:pt x="215" y="577"/>
                                  </a:lnTo>
                                  <a:lnTo>
                                    <a:pt x="213" y="577"/>
                                  </a:lnTo>
                                  <a:lnTo>
                                    <a:pt x="211" y="578"/>
                                  </a:lnTo>
                                  <a:lnTo>
                                    <a:pt x="211" y="572"/>
                                  </a:lnTo>
                                  <a:lnTo>
                                    <a:pt x="213" y="572"/>
                                  </a:lnTo>
                                  <a:lnTo>
                                    <a:pt x="214" y="575"/>
                                  </a:lnTo>
                                  <a:lnTo>
                                    <a:pt x="216" y="575"/>
                                  </a:lnTo>
                                  <a:close/>
                                  <a:moveTo>
                                    <a:pt x="305" y="1272"/>
                                  </a:moveTo>
                                  <a:lnTo>
                                    <a:pt x="303" y="1272"/>
                                  </a:lnTo>
                                  <a:lnTo>
                                    <a:pt x="303" y="1266"/>
                                  </a:lnTo>
                                  <a:lnTo>
                                    <a:pt x="305" y="1266"/>
                                  </a:lnTo>
                                  <a:lnTo>
                                    <a:pt x="305" y="1272"/>
                                  </a:lnTo>
                                  <a:close/>
                                  <a:moveTo>
                                    <a:pt x="477" y="333"/>
                                  </a:moveTo>
                                  <a:lnTo>
                                    <a:pt x="477" y="327"/>
                                  </a:lnTo>
                                  <a:lnTo>
                                    <a:pt x="475" y="327"/>
                                  </a:lnTo>
                                  <a:lnTo>
                                    <a:pt x="475" y="333"/>
                                  </a:lnTo>
                                  <a:lnTo>
                                    <a:pt x="477" y="333"/>
                                  </a:lnTo>
                                  <a:close/>
                                  <a:moveTo>
                                    <a:pt x="1228" y="1233"/>
                                  </a:moveTo>
                                  <a:lnTo>
                                    <a:pt x="1201" y="1206"/>
                                  </a:lnTo>
                                  <a:lnTo>
                                    <a:pt x="1206" y="1213"/>
                                  </a:lnTo>
                                  <a:lnTo>
                                    <a:pt x="1211" y="1219"/>
                                  </a:lnTo>
                                  <a:lnTo>
                                    <a:pt x="1219" y="1226"/>
                                  </a:lnTo>
                                  <a:lnTo>
                                    <a:pt x="1228" y="1233"/>
                                  </a:lnTo>
                                  <a:close/>
                                  <a:moveTo>
                                    <a:pt x="1255" y="1260"/>
                                  </a:moveTo>
                                  <a:lnTo>
                                    <a:pt x="1238" y="1244"/>
                                  </a:lnTo>
                                  <a:lnTo>
                                    <a:pt x="1238" y="1247"/>
                                  </a:lnTo>
                                  <a:lnTo>
                                    <a:pt x="1238" y="1250"/>
                                  </a:lnTo>
                                  <a:lnTo>
                                    <a:pt x="1241" y="1252"/>
                                  </a:lnTo>
                                  <a:lnTo>
                                    <a:pt x="1244" y="1255"/>
                                  </a:lnTo>
                                  <a:lnTo>
                                    <a:pt x="1251" y="1260"/>
                                  </a:lnTo>
                                  <a:lnTo>
                                    <a:pt x="1255" y="1264"/>
                                  </a:lnTo>
                                  <a:lnTo>
                                    <a:pt x="1255" y="1260"/>
                                  </a:lnTo>
                                  <a:close/>
                                  <a:moveTo>
                                    <a:pt x="1128" y="1138"/>
                                  </a:moveTo>
                                  <a:lnTo>
                                    <a:pt x="1124" y="1132"/>
                                  </a:lnTo>
                                  <a:lnTo>
                                    <a:pt x="1117" y="1126"/>
                                  </a:lnTo>
                                  <a:lnTo>
                                    <a:pt x="1108" y="1118"/>
                                  </a:lnTo>
                                  <a:lnTo>
                                    <a:pt x="1099" y="1110"/>
                                  </a:lnTo>
                                  <a:lnTo>
                                    <a:pt x="1111" y="1123"/>
                                  </a:lnTo>
                                  <a:lnTo>
                                    <a:pt x="1128" y="1138"/>
                                  </a:lnTo>
                                  <a:close/>
                                  <a:moveTo>
                                    <a:pt x="1088" y="1097"/>
                                  </a:moveTo>
                                  <a:lnTo>
                                    <a:pt x="1068" y="1081"/>
                                  </a:lnTo>
                                  <a:lnTo>
                                    <a:pt x="1073" y="1089"/>
                                  </a:lnTo>
                                  <a:lnTo>
                                    <a:pt x="1077" y="1094"/>
                                  </a:lnTo>
                                  <a:lnTo>
                                    <a:pt x="1080" y="1096"/>
                                  </a:lnTo>
                                  <a:lnTo>
                                    <a:pt x="1082" y="1097"/>
                                  </a:lnTo>
                                  <a:lnTo>
                                    <a:pt x="1085" y="1098"/>
                                  </a:lnTo>
                                  <a:lnTo>
                                    <a:pt x="1088" y="1097"/>
                                  </a:lnTo>
                                  <a:close/>
                                  <a:moveTo>
                                    <a:pt x="755" y="765"/>
                                  </a:moveTo>
                                  <a:lnTo>
                                    <a:pt x="753" y="763"/>
                                  </a:lnTo>
                                  <a:lnTo>
                                    <a:pt x="748" y="754"/>
                                  </a:lnTo>
                                  <a:lnTo>
                                    <a:pt x="745" y="757"/>
                                  </a:lnTo>
                                  <a:lnTo>
                                    <a:pt x="755" y="765"/>
                                  </a:lnTo>
                                  <a:close/>
                                  <a:moveTo>
                                    <a:pt x="840" y="853"/>
                                  </a:moveTo>
                                  <a:lnTo>
                                    <a:pt x="834" y="844"/>
                                  </a:lnTo>
                                  <a:lnTo>
                                    <a:pt x="837" y="847"/>
                                  </a:lnTo>
                                  <a:lnTo>
                                    <a:pt x="840" y="853"/>
                                  </a:lnTo>
                                  <a:close/>
                                  <a:moveTo>
                                    <a:pt x="850" y="863"/>
                                  </a:moveTo>
                                  <a:lnTo>
                                    <a:pt x="848" y="857"/>
                                  </a:lnTo>
                                  <a:lnTo>
                                    <a:pt x="848" y="863"/>
                                  </a:lnTo>
                                  <a:lnTo>
                                    <a:pt x="850" y="863"/>
                                  </a:lnTo>
                                  <a:close/>
                                  <a:moveTo>
                                    <a:pt x="802" y="812"/>
                                  </a:moveTo>
                                  <a:lnTo>
                                    <a:pt x="780" y="792"/>
                                  </a:lnTo>
                                  <a:lnTo>
                                    <a:pt x="777" y="792"/>
                                  </a:lnTo>
                                  <a:lnTo>
                                    <a:pt x="802" y="812"/>
                                  </a:lnTo>
                                  <a:close/>
                                  <a:moveTo>
                                    <a:pt x="1063" y="1075"/>
                                  </a:moveTo>
                                  <a:lnTo>
                                    <a:pt x="1018" y="1027"/>
                                  </a:lnTo>
                                  <a:lnTo>
                                    <a:pt x="976" y="987"/>
                                  </a:lnTo>
                                  <a:lnTo>
                                    <a:pt x="940" y="953"/>
                                  </a:lnTo>
                                  <a:lnTo>
                                    <a:pt x="910" y="925"/>
                                  </a:lnTo>
                                  <a:lnTo>
                                    <a:pt x="929" y="943"/>
                                  </a:lnTo>
                                  <a:lnTo>
                                    <a:pt x="950" y="966"/>
                                  </a:lnTo>
                                  <a:lnTo>
                                    <a:pt x="974" y="993"/>
                                  </a:lnTo>
                                  <a:lnTo>
                                    <a:pt x="1001" y="1026"/>
                                  </a:lnTo>
                                  <a:lnTo>
                                    <a:pt x="1012" y="1035"/>
                                  </a:lnTo>
                                  <a:lnTo>
                                    <a:pt x="1026" y="1047"/>
                                  </a:lnTo>
                                  <a:lnTo>
                                    <a:pt x="1044" y="1060"/>
                                  </a:lnTo>
                                  <a:lnTo>
                                    <a:pt x="1063" y="1075"/>
                                  </a:lnTo>
                                  <a:close/>
                                  <a:moveTo>
                                    <a:pt x="879" y="896"/>
                                  </a:moveTo>
                                  <a:lnTo>
                                    <a:pt x="879" y="894"/>
                                  </a:lnTo>
                                  <a:lnTo>
                                    <a:pt x="877" y="890"/>
                                  </a:lnTo>
                                  <a:lnTo>
                                    <a:pt x="879" y="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000"/>
                          <wps:cNvSpPr>
                            <a:spLocks noEditPoints="1"/>
                          </wps:cNvSpPr>
                          <wps:spPr bwMode="auto">
                            <a:xfrm>
                              <a:off x="2925" y="200"/>
                              <a:ext cx="305" cy="395"/>
                            </a:xfrm>
                            <a:custGeom>
                              <a:avLst/>
                              <a:gdLst>
                                <a:gd name="T0" fmla="*/ 1519 w 1830"/>
                                <a:gd name="T1" fmla="*/ 742 h 2367"/>
                                <a:gd name="T2" fmla="*/ 1503 w 1830"/>
                                <a:gd name="T3" fmla="*/ 810 h 2367"/>
                                <a:gd name="T4" fmla="*/ 1128 w 1830"/>
                                <a:gd name="T5" fmla="*/ 868 h 2367"/>
                                <a:gd name="T6" fmla="*/ 705 w 1830"/>
                                <a:gd name="T7" fmla="*/ 571 h 2367"/>
                                <a:gd name="T8" fmla="*/ 1763 w 1830"/>
                                <a:gd name="T9" fmla="*/ 513 h 2367"/>
                                <a:gd name="T10" fmla="*/ 1544 w 1830"/>
                                <a:gd name="T11" fmla="*/ 672 h 2367"/>
                                <a:gd name="T12" fmla="*/ 1488 w 1830"/>
                                <a:gd name="T13" fmla="*/ 827 h 2367"/>
                                <a:gd name="T14" fmla="*/ 1399 w 1830"/>
                                <a:gd name="T15" fmla="*/ 1077 h 2367"/>
                                <a:gd name="T16" fmla="*/ 1379 w 1830"/>
                                <a:gd name="T17" fmla="*/ 1065 h 2367"/>
                                <a:gd name="T18" fmla="*/ 1323 w 1830"/>
                                <a:gd name="T19" fmla="*/ 1255 h 2367"/>
                                <a:gd name="T20" fmla="*/ 1287 w 1830"/>
                                <a:gd name="T21" fmla="*/ 1388 h 2367"/>
                                <a:gd name="T22" fmla="*/ 1150 w 1830"/>
                                <a:gd name="T23" fmla="*/ 1864 h 2367"/>
                                <a:gd name="T24" fmla="*/ 845 w 1830"/>
                                <a:gd name="T25" fmla="*/ 2332 h 2367"/>
                                <a:gd name="T26" fmla="*/ 499 w 1830"/>
                                <a:gd name="T27" fmla="*/ 2288 h 2367"/>
                                <a:gd name="T28" fmla="*/ 847 w 1830"/>
                                <a:gd name="T29" fmla="*/ 2288 h 2367"/>
                                <a:gd name="T30" fmla="*/ 1126 w 1830"/>
                                <a:gd name="T31" fmla="*/ 1852 h 2367"/>
                                <a:gd name="T32" fmla="*/ 1199 w 1830"/>
                                <a:gd name="T33" fmla="*/ 1133 h 2367"/>
                                <a:gd name="T34" fmla="*/ 732 w 1830"/>
                                <a:gd name="T35" fmla="*/ 1507 h 2367"/>
                                <a:gd name="T36" fmla="*/ 448 w 1830"/>
                                <a:gd name="T37" fmla="*/ 1612 h 2367"/>
                                <a:gd name="T38" fmla="*/ 137 w 1830"/>
                                <a:gd name="T39" fmla="*/ 1549 h 2367"/>
                                <a:gd name="T40" fmla="*/ 3 w 1830"/>
                                <a:gd name="T41" fmla="*/ 1266 h 2367"/>
                                <a:gd name="T42" fmla="*/ 161 w 1830"/>
                                <a:gd name="T43" fmla="*/ 947 h 2367"/>
                                <a:gd name="T44" fmla="*/ 567 w 1830"/>
                                <a:gd name="T45" fmla="*/ 599 h 2367"/>
                                <a:gd name="T46" fmla="*/ 1125 w 1830"/>
                                <a:gd name="T47" fmla="*/ 225 h 2367"/>
                                <a:gd name="T48" fmla="*/ 1606 w 1830"/>
                                <a:gd name="T49" fmla="*/ 0 h 2367"/>
                                <a:gd name="T50" fmla="*/ 1311 w 1830"/>
                                <a:gd name="T51" fmla="*/ 367 h 2367"/>
                                <a:gd name="T52" fmla="*/ 1163 w 1830"/>
                                <a:gd name="T53" fmla="*/ 729 h 2367"/>
                                <a:gd name="T54" fmla="*/ 1155 w 1830"/>
                                <a:gd name="T55" fmla="*/ 653 h 2367"/>
                                <a:gd name="T56" fmla="*/ 1016 w 1830"/>
                                <a:gd name="T57" fmla="*/ 511 h 2367"/>
                                <a:gd name="T58" fmla="*/ 785 w 1830"/>
                                <a:gd name="T59" fmla="*/ 528 h 2367"/>
                                <a:gd name="T60" fmla="*/ 559 w 1830"/>
                                <a:gd name="T61" fmla="*/ 653 h 2367"/>
                                <a:gd name="T62" fmla="*/ 376 w 1830"/>
                                <a:gd name="T63" fmla="*/ 952 h 2367"/>
                                <a:gd name="T64" fmla="*/ 454 w 1830"/>
                                <a:gd name="T65" fmla="*/ 1137 h 2367"/>
                                <a:gd name="T66" fmla="*/ 488 w 1830"/>
                                <a:gd name="T67" fmla="*/ 1135 h 2367"/>
                                <a:gd name="T68" fmla="*/ 630 w 1830"/>
                                <a:gd name="T69" fmla="*/ 1203 h 2367"/>
                                <a:gd name="T70" fmla="*/ 651 w 1830"/>
                                <a:gd name="T71" fmla="*/ 1239 h 2367"/>
                                <a:gd name="T72" fmla="*/ 588 w 1830"/>
                                <a:gd name="T73" fmla="*/ 1244 h 2367"/>
                                <a:gd name="T74" fmla="*/ 684 w 1830"/>
                                <a:gd name="T75" fmla="*/ 1299 h 2367"/>
                                <a:gd name="T76" fmla="*/ 730 w 1830"/>
                                <a:gd name="T77" fmla="*/ 1371 h 2367"/>
                                <a:gd name="T78" fmla="*/ 803 w 1830"/>
                                <a:gd name="T79" fmla="*/ 1365 h 2367"/>
                                <a:gd name="T80" fmla="*/ 895 w 1830"/>
                                <a:gd name="T81" fmla="*/ 1347 h 2367"/>
                                <a:gd name="T82" fmla="*/ 1180 w 1830"/>
                                <a:gd name="T83" fmla="*/ 1079 h 2367"/>
                                <a:gd name="T84" fmla="*/ 1285 w 1830"/>
                                <a:gd name="T85" fmla="*/ 821 h 2367"/>
                                <a:gd name="T86" fmla="*/ 1342 w 1830"/>
                                <a:gd name="T87" fmla="*/ 674 h 2367"/>
                                <a:gd name="T88" fmla="*/ 1776 w 1830"/>
                                <a:gd name="T89" fmla="*/ 457 h 2367"/>
                                <a:gd name="T90" fmla="*/ 763 w 1830"/>
                                <a:gd name="T91" fmla="*/ 1271 h 2367"/>
                                <a:gd name="T92" fmla="*/ 707 w 1830"/>
                                <a:gd name="T93" fmla="*/ 1254 h 2367"/>
                                <a:gd name="T94" fmla="*/ 678 w 1830"/>
                                <a:gd name="T95" fmla="*/ 1249 h 2367"/>
                                <a:gd name="T96" fmla="*/ 454 w 1830"/>
                                <a:gd name="T97" fmla="*/ 1081 h 2367"/>
                                <a:gd name="T98" fmla="*/ 401 w 1830"/>
                                <a:gd name="T99" fmla="*/ 2200 h 2367"/>
                                <a:gd name="T100" fmla="*/ 445 w 1830"/>
                                <a:gd name="T101" fmla="*/ 2266 h 2367"/>
                                <a:gd name="T102" fmla="*/ 468 w 1830"/>
                                <a:gd name="T103" fmla="*/ 2263 h 2367"/>
                                <a:gd name="T104" fmla="*/ 1225 w 1830"/>
                                <a:gd name="T105" fmla="*/ 204 h 2367"/>
                                <a:gd name="T106" fmla="*/ 1232 w 1830"/>
                                <a:gd name="T107" fmla="*/ 311 h 2367"/>
                                <a:gd name="T108" fmla="*/ 1226 w 1830"/>
                                <a:gd name="T109" fmla="*/ 384 h 2367"/>
                                <a:gd name="T110" fmla="*/ 1492 w 1830"/>
                                <a:gd name="T111" fmla="*/ 756 h 2367"/>
                                <a:gd name="T112" fmla="*/ 510 w 1830"/>
                                <a:gd name="T113" fmla="*/ 1205 h 2367"/>
                                <a:gd name="T114" fmla="*/ 232 w 1830"/>
                                <a:gd name="T115" fmla="*/ 1453 h 2367"/>
                                <a:gd name="T116" fmla="*/ 185 w 1830"/>
                                <a:gd name="T117" fmla="*/ 1465 h 2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830" h="2367">
                                  <a:moveTo>
                                    <a:pt x="1749" y="544"/>
                                  </a:moveTo>
                                  <a:lnTo>
                                    <a:pt x="1743" y="533"/>
                                  </a:lnTo>
                                  <a:lnTo>
                                    <a:pt x="1749" y="536"/>
                                  </a:lnTo>
                                  <a:lnTo>
                                    <a:pt x="1749" y="544"/>
                                  </a:lnTo>
                                  <a:close/>
                                  <a:moveTo>
                                    <a:pt x="1522" y="732"/>
                                  </a:moveTo>
                                  <a:lnTo>
                                    <a:pt x="1519" y="732"/>
                                  </a:lnTo>
                                  <a:lnTo>
                                    <a:pt x="1519" y="724"/>
                                  </a:lnTo>
                                  <a:lnTo>
                                    <a:pt x="1522" y="724"/>
                                  </a:lnTo>
                                  <a:lnTo>
                                    <a:pt x="1522" y="732"/>
                                  </a:lnTo>
                                  <a:close/>
                                  <a:moveTo>
                                    <a:pt x="1519" y="742"/>
                                  </a:moveTo>
                                  <a:lnTo>
                                    <a:pt x="1517" y="742"/>
                                  </a:lnTo>
                                  <a:lnTo>
                                    <a:pt x="1517" y="738"/>
                                  </a:lnTo>
                                  <a:lnTo>
                                    <a:pt x="1519" y="738"/>
                                  </a:lnTo>
                                  <a:lnTo>
                                    <a:pt x="1519" y="742"/>
                                  </a:lnTo>
                                  <a:close/>
                                  <a:moveTo>
                                    <a:pt x="1509" y="781"/>
                                  </a:moveTo>
                                  <a:lnTo>
                                    <a:pt x="1506" y="781"/>
                                  </a:lnTo>
                                  <a:lnTo>
                                    <a:pt x="1506" y="775"/>
                                  </a:lnTo>
                                  <a:lnTo>
                                    <a:pt x="1509" y="775"/>
                                  </a:lnTo>
                                  <a:lnTo>
                                    <a:pt x="1509" y="781"/>
                                  </a:lnTo>
                                  <a:close/>
                                  <a:moveTo>
                                    <a:pt x="1506" y="794"/>
                                  </a:moveTo>
                                  <a:lnTo>
                                    <a:pt x="1506" y="800"/>
                                  </a:lnTo>
                                  <a:lnTo>
                                    <a:pt x="1503" y="806"/>
                                  </a:lnTo>
                                  <a:lnTo>
                                    <a:pt x="1501" y="804"/>
                                  </a:lnTo>
                                  <a:lnTo>
                                    <a:pt x="1501" y="801"/>
                                  </a:lnTo>
                                  <a:lnTo>
                                    <a:pt x="1503" y="798"/>
                                  </a:lnTo>
                                  <a:lnTo>
                                    <a:pt x="1506" y="794"/>
                                  </a:lnTo>
                                  <a:close/>
                                  <a:moveTo>
                                    <a:pt x="1506" y="810"/>
                                  </a:moveTo>
                                  <a:lnTo>
                                    <a:pt x="1503" y="810"/>
                                  </a:lnTo>
                                  <a:lnTo>
                                    <a:pt x="1503" y="806"/>
                                  </a:lnTo>
                                  <a:lnTo>
                                    <a:pt x="1506" y="806"/>
                                  </a:lnTo>
                                  <a:lnTo>
                                    <a:pt x="1506" y="810"/>
                                  </a:lnTo>
                                  <a:close/>
                                  <a:moveTo>
                                    <a:pt x="1139" y="734"/>
                                  </a:moveTo>
                                  <a:lnTo>
                                    <a:pt x="1136" y="734"/>
                                  </a:lnTo>
                                  <a:lnTo>
                                    <a:pt x="1136" y="732"/>
                                  </a:lnTo>
                                  <a:lnTo>
                                    <a:pt x="1139" y="732"/>
                                  </a:lnTo>
                                  <a:lnTo>
                                    <a:pt x="1139" y="734"/>
                                  </a:lnTo>
                                  <a:close/>
                                  <a:moveTo>
                                    <a:pt x="1134" y="759"/>
                                  </a:moveTo>
                                  <a:lnTo>
                                    <a:pt x="1133" y="762"/>
                                  </a:lnTo>
                                  <a:lnTo>
                                    <a:pt x="1131" y="765"/>
                                  </a:lnTo>
                                  <a:lnTo>
                                    <a:pt x="1131" y="759"/>
                                  </a:lnTo>
                                  <a:lnTo>
                                    <a:pt x="1134" y="759"/>
                                  </a:lnTo>
                                  <a:close/>
                                  <a:moveTo>
                                    <a:pt x="1128" y="868"/>
                                  </a:moveTo>
                                  <a:lnTo>
                                    <a:pt x="1127" y="873"/>
                                  </a:lnTo>
                                  <a:lnTo>
                                    <a:pt x="1125" y="877"/>
                                  </a:lnTo>
                                  <a:lnTo>
                                    <a:pt x="1122" y="881"/>
                                  </a:lnTo>
                                  <a:lnTo>
                                    <a:pt x="1117" y="884"/>
                                  </a:lnTo>
                                  <a:lnTo>
                                    <a:pt x="1128" y="868"/>
                                  </a:lnTo>
                                  <a:close/>
                                  <a:moveTo>
                                    <a:pt x="702" y="569"/>
                                  </a:moveTo>
                                  <a:lnTo>
                                    <a:pt x="700" y="569"/>
                                  </a:lnTo>
                                  <a:lnTo>
                                    <a:pt x="700" y="563"/>
                                  </a:lnTo>
                                  <a:lnTo>
                                    <a:pt x="702" y="563"/>
                                  </a:lnTo>
                                  <a:lnTo>
                                    <a:pt x="702" y="569"/>
                                  </a:lnTo>
                                  <a:close/>
                                  <a:moveTo>
                                    <a:pt x="705" y="577"/>
                                  </a:moveTo>
                                  <a:lnTo>
                                    <a:pt x="702" y="577"/>
                                  </a:lnTo>
                                  <a:lnTo>
                                    <a:pt x="702" y="571"/>
                                  </a:lnTo>
                                  <a:lnTo>
                                    <a:pt x="705" y="571"/>
                                  </a:lnTo>
                                  <a:lnTo>
                                    <a:pt x="705" y="577"/>
                                  </a:lnTo>
                                  <a:close/>
                                  <a:moveTo>
                                    <a:pt x="1077" y="1186"/>
                                  </a:moveTo>
                                  <a:lnTo>
                                    <a:pt x="1050" y="1197"/>
                                  </a:lnTo>
                                  <a:lnTo>
                                    <a:pt x="1074" y="1184"/>
                                  </a:lnTo>
                                  <a:lnTo>
                                    <a:pt x="1077" y="1186"/>
                                  </a:lnTo>
                                  <a:close/>
                                  <a:moveTo>
                                    <a:pt x="1830" y="514"/>
                                  </a:moveTo>
                                  <a:lnTo>
                                    <a:pt x="1822" y="512"/>
                                  </a:lnTo>
                                  <a:lnTo>
                                    <a:pt x="1816" y="508"/>
                                  </a:lnTo>
                                  <a:lnTo>
                                    <a:pt x="1819" y="498"/>
                                  </a:lnTo>
                                  <a:lnTo>
                                    <a:pt x="1797" y="525"/>
                                  </a:lnTo>
                                  <a:lnTo>
                                    <a:pt x="1784" y="498"/>
                                  </a:lnTo>
                                  <a:lnTo>
                                    <a:pt x="1778" y="516"/>
                                  </a:lnTo>
                                  <a:lnTo>
                                    <a:pt x="1776" y="506"/>
                                  </a:lnTo>
                                  <a:lnTo>
                                    <a:pt x="1763" y="513"/>
                                  </a:lnTo>
                                  <a:lnTo>
                                    <a:pt x="1750" y="520"/>
                                  </a:lnTo>
                                  <a:lnTo>
                                    <a:pt x="1736" y="527"/>
                                  </a:lnTo>
                                  <a:lnTo>
                                    <a:pt x="1722" y="532"/>
                                  </a:lnTo>
                                  <a:lnTo>
                                    <a:pt x="1707" y="538"/>
                                  </a:lnTo>
                                  <a:lnTo>
                                    <a:pt x="1691" y="544"/>
                                  </a:lnTo>
                                  <a:lnTo>
                                    <a:pt x="1674" y="548"/>
                                  </a:lnTo>
                                  <a:lnTo>
                                    <a:pt x="1658" y="553"/>
                                  </a:lnTo>
                                  <a:lnTo>
                                    <a:pt x="1645" y="571"/>
                                  </a:lnTo>
                                  <a:lnTo>
                                    <a:pt x="1631" y="594"/>
                                  </a:lnTo>
                                  <a:lnTo>
                                    <a:pt x="1610" y="617"/>
                                  </a:lnTo>
                                  <a:lnTo>
                                    <a:pt x="1587" y="645"/>
                                  </a:lnTo>
                                  <a:lnTo>
                                    <a:pt x="1573" y="631"/>
                                  </a:lnTo>
                                  <a:lnTo>
                                    <a:pt x="1571" y="645"/>
                                  </a:lnTo>
                                  <a:lnTo>
                                    <a:pt x="1544" y="672"/>
                                  </a:lnTo>
                                  <a:lnTo>
                                    <a:pt x="1533" y="710"/>
                                  </a:lnTo>
                                  <a:lnTo>
                                    <a:pt x="1530" y="693"/>
                                  </a:lnTo>
                                  <a:lnTo>
                                    <a:pt x="1509" y="713"/>
                                  </a:lnTo>
                                  <a:lnTo>
                                    <a:pt x="1495" y="783"/>
                                  </a:lnTo>
                                  <a:lnTo>
                                    <a:pt x="1492" y="785"/>
                                  </a:lnTo>
                                  <a:lnTo>
                                    <a:pt x="1490" y="789"/>
                                  </a:lnTo>
                                  <a:lnTo>
                                    <a:pt x="1488" y="796"/>
                                  </a:lnTo>
                                  <a:lnTo>
                                    <a:pt x="1484" y="806"/>
                                  </a:lnTo>
                                  <a:lnTo>
                                    <a:pt x="1483" y="815"/>
                                  </a:lnTo>
                                  <a:lnTo>
                                    <a:pt x="1484" y="822"/>
                                  </a:lnTo>
                                  <a:lnTo>
                                    <a:pt x="1484" y="824"/>
                                  </a:lnTo>
                                  <a:lnTo>
                                    <a:pt x="1485" y="825"/>
                                  </a:lnTo>
                                  <a:lnTo>
                                    <a:pt x="1486" y="826"/>
                                  </a:lnTo>
                                  <a:lnTo>
                                    <a:pt x="1488" y="827"/>
                                  </a:lnTo>
                                  <a:lnTo>
                                    <a:pt x="1457" y="884"/>
                                  </a:lnTo>
                                  <a:lnTo>
                                    <a:pt x="1461" y="886"/>
                                  </a:lnTo>
                                  <a:lnTo>
                                    <a:pt x="1455" y="916"/>
                                  </a:lnTo>
                                  <a:lnTo>
                                    <a:pt x="1449" y="951"/>
                                  </a:lnTo>
                                  <a:lnTo>
                                    <a:pt x="1441" y="993"/>
                                  </a:lnTo>
                                  <a:lnTo>
                                    <a:pt x="1434" y="1042"/>
                                  </a:lnTo>
                                  <a:lnTo>
                                    <a:pt x="1428" y="1064"/>
                                  </a:lnTo>
                                  <a:lnTo>
                                    <a:pt x="1425" y="1042"/>
                                  </a:lnTo>
                                  <a:lnTo>
                                    <a:pt x="1421" y="1049"/>
                                  </a:lnTo>
                                  <a:lnTo>
                                    <a:pt x="1417" y="1058"/>
                                  </a:lnTo>
                                  <a:lnTo>
                                    <a:pt x="1411" y="1067"/>
                                  </a:lnTo>
                                  <a:lnTo>
                                    <a:pt x="1406" y="1077"/>
                                  </a:lnTo>
                                  <a:lnTo>
                                    <a:pt x="1412" y="1085"/>
                                  </a:lnTo>
                                  <a:lnTo>
                                    <a:pt x="1399" y="1077"/>
                                  </a:lnTo>
                                  <a:lnTo>
                                    <a:pt x="1395" y="1067"/>
                                  </a:lnTo>
                                  <a:lnTo>
                                    <a:pt x="1393" y="1067"/>
                                  </a:lnTo>
                                  <a:lnTo>
                                    <a:pt x="1392" y="1068"/>
                                  </a:lnTo>
                                  <a:lnTo>
                                    <a:pt x="1390" y="1070"/>
                                  </a:lnTo>
                                  <a:lnTo>
                                    <a:pt x="1388" y="1074"/>
                                  </a:lnTo>
                                  <a:lnTo>
                                    <a:pt x="1385" y="1082"/>
                                  </a:lnTo>
                                  <a:lnTo>
                                    <a:pt x="1382" y="1094"/>
                                  </a:lnTo>
                                  <a:lnTo>
                                    <a:pt x="1381" y="1102"/>
                                  </a:lnTo>
                                  <a:lnTo>
                                    <a:pt x="1379" y="1104"/>
                                  </a:lnTo>
                                  <a:lnTo>
                                    <a:pt x="1378" y="1102"/>
                                  </a:lnTo>
                                  <a:lnTo>
                                    <a:pt x="1376" y="1094"/>
                                  </a:lnTo>
                                  <a:lnTo>
                                    <a:pt x="1377" y="1083"/>
                                  </a:lnTo>
                                  <a:lnTo>
                                    <a:pt x="1378" y="1074"/>
                                  </a:lnTo>
                                  <a:lnTo>
                                    <a:pt x="1379" y="1065"/>
                                  </a:lnTo>
                                  <a:lnTo>
                                    <a:pt x="1382" y="1056"/>
                                  </a:lnTo>
                                  <a:lnTo>
                                    <a:pt x="1374" y="1023"/>
                                  </a:lnTo>
                                  <a:lnTo>
                                    <a:pt x="1372" y="1041"/>
                                  </a:lnTo>
                                  <a:lnTo>
                                    <a:pt x="1368" y="1061"/>
                                  </a:lnTo>
                                  <a:lnTo>
                                    <a:pt x="1365" y="1083"/>
                                  </a:lnTo>
                                  <a:lnTo>
                                    <a:pt x="1361" y="1107"/>
                                  </a:lnTo>
                                  <a:lnTo>
                                    <a:pt x="1356" y="1133"/>
                                  </a:lnTo>
                                  <a:lnTo>
                                    <a:pt x="1351" y="1160"/>
                                  </a:lnTo>
                                  <a:lnTo>
                                    <a:pt x="1346" y="1190"/>
                                  </a:lnTo>
                                  <a:lnTo>
                                    <a:pt x="1339" y="1221"/>
                                  </a:lnTo>
                                  <a:lnTo>
                                    <a:pt x="1333" y="1219"/>
                                  </a:lnTo>
                                  <a:lnTo>
                                    <a:pt x="1329" y="1232"/>
                                  </a:lnTo>
                                  <a:lnTo>
                                    <a:pt x="1325" y="1244"/>
                                  </a:lnTo>
                                  <a:lnTo>
                                    <a:pt x="1323" y="1255"/>
                                  </a:lnTo>
                                  <a:lnTo>
                                    <a:pt x="1321" y="1267"/>
                                  </a:lnTo>
                                  <a:lnTo>
                                    <a:pt x="1320" y="1277"/>
                                  </a:lnTo>
                                  <a:lnTo>
                                    <a:pt x="1320" y="1287"/>
                                  </a:lnTo>
                                  <a:lnTo>
                                    <a:pt x="1321" y="1296"/>
                                  </a:lnTo>
                                  <a:lnTo>
                                    <a:pt x="1322" y="1305"/>
                                  </a:lnTo>
                                  <a:lnTo>
                                    <a:pt x="1320" y="1297"/>
                                  </a:lnTo>
                                  <a:lnTo>
                                    <a:pt x="1315" y="1302"/>
                                  </a:lnTo>
                                  <a:lnTo>
                                    <a:pt x="1312" y="1306"/>
                                  </a:lnTo>
                                  <a:lnTo>
                                    <a:pt x="1310" y="1311"/>
                                  </a:lnTo>
                                  <a:lnTo>
                                    <a:pt x="1309" y="1317"/>
                                  </a:lnTo>
                                  <a:lnTo>
                                    <a:pt x="1311" y="1326"/>
                                  </a:lnTo>
                                  <a:lnTo>
                                    <a:pt x="1314" y="1336"/>
                                  </a:lnTo>
                                  <a:lnTo>
                                    <a:pt x="1301" y="1361"/>
                                  </a:lnTo>
                                  <a:lnTo>
                                    <a:pt x="1287" y="1388"/>
                                  </a:lnTo>
                                  <a:lnTo>
                                    <a:pt x="1276" y="1417"/>
                                  </a:lnTo>
                                  <a:lnTo>
                                    <a:pt x="1264" y="1447"/>
                                  </a:lnTo>
                                  <a:lnTo>
                                    <a:pt x="1253" y="1479"/>
                                  </a:lnTo>
                                  <a:lnTo>
                                    <a:pt x="1243" y="1512"/>
                                  </a:lnTo>
                                  <a:lnTo>
                                    <a:pt x="1234" y="1547"/>
                                  </a:lnTo>
                                  <a:lnTo>
                                    <a:pt x="1225" y="1583"/>
                                  </a:lnTo>
                                  <a:lnTo>
                                    <a:pt x="1216" y="1628"/>
                                  </a:lnTo>
                                  <a:lnTo>
                                    <a:pt x="1206" y="1670"/>
                                  </a:lnTo>
                                  <a:lnTo>
                                    <a:pt x="1197" y="1708"/>
                                  </a:lnTo>
                                  <a:lnTo>
                                    <a:pt x="1188" y="1745"/>
                                  </a:lnTo>
                                  <a:lnTo>
                                    <a:pt x="1178" y="1779"/>
                                  </a:lnTo>
                                  <a:lnTo>
                                    <a:pt x="1169" y="1809"/>
                                  </a:lnTo>
                                  <a:lnTo>
                                    <a:pt x="1159" y="1838"/>
                                  </a:lnTo>
                                  <a:lnTo>
                                    <a:pt x="1150" y="1864"/>
                                  </a:lnTo>
                                  <a:lnTo>
                                    <a:pt x="1131" y="1914"/>
                                  </a:lnTo>
                                  <a:lnTo>
                                    <a:pt x="1108" y="1965"/>
                                  </a:lnTo>
                                  <a:lnTo>
                                    <a:pt x="1083" y="2016"/>
                                  </a:lnTo>
                                  <a:lnTo>
                                    <a:pt x="1055" y="2068"/>
                                  </a:lnTo>
                                  <a:lnTo>
                                    <a:pt x="1025" y="2122"/>
                                  </a:lnTo>
                                  <a:lnTo>
                                    <a:pt x="992" y="2175"/>
                                  </a:lnTo>
                                  <a:lnTo>
                                    <a:pt x="956" y="2231"/>
                                  </a:lnTo>
                                  <a:lnTo>
                                    <a:pt x="918" y="2285"/>
                                  </a:lnTo>
                                  <a:lnTo>
                                    <a:pt x="915" y="2286"/>
                                  </a:lnTo>
                                  <a:lnTo>
                                    <a:pt x="909" y="2288"/>
                                  </a:lnTo>
                                  <a:lnTo>
                                    <a:pt x="902" y="2292"/>
                                  </a:lnTo>
                                  <a:lnTo>
                                    <a:pt x="894" y="2296"/>
                                  </a:lnTo>
                                  <a:lnTo>
                                    <a:pt x="873" y="2311"/>
                                  </a:lnTo>
                                  <a:lnTo>
                                    <a:pt x="845" y="2332"/>
                                  </a:lnTo>
                                  <a:lnTo>
                                    <a:pt x="850" y="2334"/>
                                  </a:lnTo>
                                  <a:lnTo>
                                    <a:pt x="828" y="2342"/>
                                  </a:lnTo>
                                  <a:lnTo>
                                    <a:pt x="802" y="2347"/>
                                  </a:lnTo>
                                  <a:lnTo>
                                    <a:pt x="774" y="2353"/>
                                  </a:lnTo>
                                  <a:lnTo>
                                    <a:pt x="742" y="2357"/>
                                  </a:lnTo>
                                  <a:lnTo>
                                    <a:pt x="705" y="2359"/>
                                  </a:lnTo>
                                  <a:lnTo>
                                    <a:pt x="675" y="2361"/>
                                  </a:lnTo>
                                  <a:lnTo>
                                    <a:pt x="651" y="2364"/>
                                  </a:lnTo>
                                  <a:lnTo>
                                    <a:pt x="634" y="2367"/>
                                  </a:lnTo>
                                  <a:lnTo>
                                    <a:pt x="486" y="2293"/>
                                  </a:lnTo>
                                  <a:lnTo>
                                    <a:pt x="490" y="2294"/>
                                  </a:lnTo>
                                  <a:lnTo>
                                    <a:pt x="494" y="2293"/>
                                  </a:lnTo>
                                  <a:lnTo>
                                    <a:pt x="497" y="2292"/>
                                  </a:lnTo>
                                  <a:lnTo>
                                    <a:pt x="499" y="2288"/>
                                  </a:lnTo>
                                  <a:lnTo>
                                    <a:pt x="524" y="2299"/>
                                  </a:lnTo>
                                  <a:lnTo>
                                    <a:pt x="549" y="2307"/>
                                  </a:lnTo>
                                  <a:lnTo>
                                    <a:pt x="572" y="2315"/>
                                  </a:lnTo>
                                  <a:lnTo>
                                    <a:pt x="596" y="2320"/>
                                  </a:lnTo>
                                  <a:lnTo>
                                    <a:pt x="620" y="2326"/>
                                  </a:lnTo>
                                  <a:lnTo>
                                    <a:pt x="642" y="2329"/>
                                  </a:lnTo>
                                  <a:lnTo>
                                    <a:pt x="663" y="2330"/>
                                  </a:lnTo>
                                  <a:lnTo>
                                    <a:pt x="686" y="2332"/>
                                  </a:lnTo>
                                  <a:lnTo>
                                    <a:pt x="714" y="2330"/>
                                  </a:lnTo>
                                  <a:lnTo>
                                    <a:pt x="742" y="2327"/>
                                  </a:lnTo>
                                  <a:lnTo>
                                    <a:pt x="769" y="2321"/>
                                  </a:lnTo>
                                  <a:lnTo>
                                    <a:pt x="796" y="2312"/>
                                  </a:lnTo>
                                  <a:lnTo>
                                    <a:pt x="822" y="2302"/>
                                  </a:lnTo>
                                  <a:lnTo>
                                    <a:pt x="847" y="2288"/>
                                  </a:lnTo>
                                  <a:lnTo>
                                    <a:pt x="872" y="2273"/>
                                  </a:lnTo>
                                  <a:lnTo>
                                    <a:pt x="895" y="2254"/>
                                  </a:lnTo>
                                  <a:lnTo>
                                    <a:pt x="918" y="2235"/>
                                  </a:lnTo>
                                  <a:lnTo>
                                    <a:pt x="940" y="2211"/>
                                  </a:lnTo>
                                  <a:lnTo>
                                    <a:pt x="963" y="2186"/>
                                  </a:lnTo>
                                  <a:lnTo>
                                    <a:pt x="983" y="2159"/>
                                  </a:lnTo>
                                  <a:lnTo>
                                    <a:pt x="1003" y="2129"/>
                                  </a:lnTo>
                                  <a:lnTo>
                                    <a:pt x="1023" y="2097"/>
                                  </a:lnTo>
                                  <a:lnTo>
                                    <a:pt x="1042" y="2062"/>
                                  </a:lnTo>
                                  <a:lnTo>
                                    <a:pt x="1060" y="2025"/>
                                  </a:lnTo>
                                  <a:lnTo>
                                    <a:pt x="1078" y="1985"/>
                                  </a:lnTo>
                                  <a:lnTo>
                                    <a:pt x="1095" y="1943"/>
                                  </a:lnTo>
                                  <a:lnTo>
                                    <a:pt x="1110" y="1899"/>
                                  </a:lnTo>
                                  <a:lnTo>
                                    <a:pt x="1126" y="1852"/>
                                  </a:lnTo>
                                  <a:lnTo>
                                    <a:pt x="1141" y="1804"/>
                                  </a:lnTo>
                                  <a:lnTo>
                                    <a:pt x="1154" y="1751"/>
                                  </a:lnTo>
                                  <a:lnTo>
                                    <a:pt x="1168" y="1698"/>
                                  </a:lnTo>
                                  <a:lnTo>
                                    <a:pt x="1180" y="1641"/>
                                  </a:lnTo>
                                  <a:lnTo>
                                    <a:pt x="1191" y="1582"/>
                                  </a:lnTo>
                                  <a:lnTo>
                                    <a:pt x="1203" y="1521"/>
                                  </a:lnTo>
                                  <a:lnTo>
                                    <a:pt x="1213" y="1459"/>
                                  </a:lnTo>
                                  <a:lnTo>
                                    <a:pt x="1223" y="1392"/>
                                  </a:lnTo>
                                  <a:lnTo>
                                    <a:pt x="1232" y="1323"/>
                                  </a:lnTo>
                                  <a:lnTo>
                                    <a:pt x="1241" y="1253"/>
                                  </a:lnTo>
                                  <a:lnTo>
                                    <a:pt x="1248" y="1180"/>
                                  </a:lnTo>
                                  <a:lnTo>
                                    <a:pt x="1255" y="1104"/>
                                  </a:lnTo>
                                  <a:lnTo>
                                    <a:pt x="1227" y="1117"/>
                                  </a:lnTo>
                                  <a:lnTo>
                                    <a:pt x="1199" y="1133"/>
                                  </a:lnTo>
                                  <a:lnTo>
                                    <a:pt x="1169" y="1151"/>
                                  </a:lnTo>
                                  <a:lnTo>
                                    <a:pt x="1137" y="1172"/>
                                  </a:lnTo>
                                  <a:lnTo>
                                    <a:pt x="1104" y="1197"/>
                                  </a:lnTo>
                                  <a:lnTo>
                                    <a:pt x="1069" y="1225"/>
                                  </a:lnTo>
                                  <a:lnTo>
                                    <a:pt x="1032" y="1255"/>
                                  </a:lnTo>
                                  <a:lnTo>
                                    <a:pt x="993" y="1289"/>
                                  </a:lnTo>
                                  <a:lnTo>
                                    <a:pt x="949" y="1329"/>
                                  </a:lnTo>
                                  <a:lnTo>
                                    <a:pt x="908" y="1365"/>
                                  </a:lnTo>
                                  <a:lnTo>
                                    <a:pt x="871" y="1398"/>
                                  </a:lnTo>
                                  <a:lnTo>
                                    <a:pt x="836" y="1427"/>
                                  </a:lnTo>
                                  <a:lnTo>
                                    <a:pt x="805" y="1453"/>
                                  </a:lnTo>
                                  <a:lnTo>
                                    <a:pt x="777" y="1474"/>
                                  </a:lnTo>
                                  <a:lnTo>
                                    <a:pt x="752" y="1493"/>
                                  </a:lnTo>
                                  <a:lnTo>
                                    <a:pt x="732" y="1507"/>
                                  </a:lnTo>
                                  <a:lnTo>
                                    <a:pt x="712" y="1520"/>
                                  </a:lnTo>
                                  <a:lnTo>
                                    <a:pt x="692" y="1532"/>
                                  </a:lnTo>
                                  <a:lnTo>
                                    <a:pt x="671" y="1544"/>
                                  </a:lnTo>
                                  <a:lnTo>
                                    <a:pt x="651" y="1554"/>
                                  </a:lnTo>
                                  <a:lnTo>
                                    <a:pt x="631" y="1563"/>
                                  </a:lnTo>
                                  <a:lnTo>
                                    <a:pt x="611" y="1572"/>
                                  </a:lnTo>
                                  <a:lnTo>
                                    <a:pt x="590" y="1580"/>
                                  </a:lnTo>
                                  <a:lnTo>
                                    <a:pt x="570" y="1587"/>
                                  </a:lnTo>
                                  <a:lnTo>
                                    <a:pt x="550" y="1593"/>
                                  </a:lnTo>
                                  <a:lnTo>
                                    <a:pt x="530" y="1598"/>
                                  </a:lnTo>
                                  <a:lnTo>
                                    <a:pt x="509" y="1603"/>
                                  </a:lnTo>
                                  <a:lnTo>
                                    <a:pt x="489" y="1606"/>
                                  </a:lnTo>
                                  <a:lnTo>
                                    <a:pt x="469" y="1610"/>
                                  </a:lnTo>
                                  <a:lnTo>
                                    <a:pt x="448" y="1612"/>
                                  </a:lnTo>
                                  <a:lnTo>
                                    <a:pt x="428" y="1613"/>
                                  </a:lnTo>
                                  <a:lnTo>
                                    <a:pt x="408" y="1613"/>
                                  </a:lnTo>
                                  <a:lnTo>
                                    <a:pt x="388" y="1613"/>
                                  </a:lnTo>
                                  <a:lnTo>
                                    <a:pt x="367" y="1612"/>
                                  </a:lnTo>
                                  <a:lnTo>
                                    <a:pt x="347" y="1611"/>
                                  </a:lnTo>
                                  <a:lnTo>
                                    <a:pt x="326" y="1608"/>
                                  </a:lnTo>
                                  <a:lnTo>
                                    <a:pt x="306" y="1605"/>
                                  </a:lnTo>
                                  <a:lnTo>
                                    <a:pt x="285" y="1602"/>
                                  </a:lnTo>
                                  <a:lnTo>
                                    <a:pt x="264" y="1597"/>
                                  </a:lnTo>
                                  <a:lnTo>
                                    <a:pt x="244" y="1591"/>
                                  </a:lnTo>
                                  <a:lnTo>
                                    <a:pt x="214" y="1582"/>
                                  </a:lnTo>
                                  <a:lnTo>
                                    <a:pt x="186" y="1573"/>
                                  </a:lnTo>
                                  <a:lnTo>
                                    <a:pt x="160" y="1562"/>
                                  </a:lnTo>
                                  <a:lnTo>
                                    <a:pt x="137" y="1549"/>
                                  </a:lnTo>
                                  <a:lnTo>
                                    <a:pt x="115" y="1536"/>
                                  </a:lnTo>
                                  <a:lnTo>
                                    <a:pt x="95" y="1521"/>
                                  </a:lnTo>
                                  <a:lnTo>
                                    <a:pt x="77" y="1505"/>
                                  </a:lnTo>
                                  <a:lnTo>
                                    <a:pt x="61" y="1488"/>
                                  </a:lnTo>
                                  <a:lnTo>
                                    <a:pt x="47" y="1470"/>
                                  </a:lnTo>
                                  <a:lnTo>
                                    <a:pt x="34" y="1451"/>
                                  </a:lnTo>
                                  <a:lnTo>
                                    <a:pt x="24" y="1430"/>
                                  </a:lnTo>
                                  <a:lnTo>
                                    <a:pt x="16" y="1407"/>
                                  </a:lnTo>
                                  <a:lnTo>
                                    <a:pt x="9" y="1385"/>
                                  </a:lnTo>
                                  <a:lnTo>
                                    <a:pt x="4" y="1361"/>
                                  </a:lnTo>
                                  <a:lnTo>
                                    <a:pt x="2" y="1335"/>
                                  </a:lnTo>
                                  <a:lnTo>
                                    <a:pt x="0" y="1309"/>
                                  </a:lnTo>
                                  <a:lnTo>
                                    <a:pt x="2" y="1287"/>
                                  </a:lnTo>
                                  <a:lnTo>
                                    <a:pt x="3" y="1266"/>
                                  </a:lnTo>
                                  <a:lnTo>
                                    <a:pt x="6" y="1244"/>
                                  </a:lnTo>
                                  <a:lnTo>
                                    <a:pt x="11" y="1221"/>
                                  </a:lnTo>
                                  <a:lnTo>
                                    <a:pt x="16" y="1200"/>
                                  </a:lnTo>
                                  <a:lnTo>
                                    <a:pt x="23" y="1177"/>
                                  </a:lnTo>
                                  <a:lnTo>
                                    <a:pt x="31" y="1155"/>
                                  </a:lnTo>
                                  <a:lnTo>
                                    <a:pt x="41" y="1133"/>
                                  </a:lnTo>
                                  <a:lnTo>
                                    <a:pt x="51" y="1110"/>
                                  </a:lnTo>
                                  <a:lnTo>
                                    <a:pt x="63" y="1087"/>
                                  </a:lnTo>
                                  <a:lnTo>
                                    <a:pt x="77" y="1064"/>
                                  </a:lnTo>
                                  <a:lnTo>
                                    <a:pt x="92" y="1041"/>
                                  </a:lnTo>
                                  <a:lnTo>
                                    <a:pt x="107" y="1017"/>
                                  </a:lnTo>
                                  <a:lnTo>
                                    <a:pt x="124" y="994"/>
                                  </a:lnTo>
                                  <a:lnTo>
                                    <a:pt x="142" y="970"/>
                                  </a:lnTo>
                                  <a:lnTo>
                                    <a:pt x="161" y="947"/>
                                  </a:lnTo>
                                  <a:lnTo>
                                    <a:pt x="183" y="923"/>
                                  </a:lnTo>
                                  <a:lnTo>
                                    <a:pt x="204" y="899"/>
                                  </a:lnTo>
                                  <a:lnTo>
                                    <a:pt x="228" y="875"/>
                                  </a:lnTo>
                                  <a:lnTo>
                                    <a:pt x="253" y="850"/>
                                  </a:lnTo>
                                  <a:lnTo>
                                    <a:pt x="278" y="826"/>
                                  </a:lnTo>
                                  <a:lnTo>
                                    <a:pt x="306" y="801"/>
                                  </a:lnTo>
                                  <a:lnTo>
                                    <a:pt x="334" y="776"/>
                                  </a:lnTo>
                                  <a:lnTo>
                                    <a:pt x="363" y="751"/>
                                  </a:lnTo>
                                  <a:lnTo>
                                    <a:pt x="394" y="726"/>
                                  </a:lnTo>
                                  <a:lnTo>
                                    <a:pt x="426" y="701"/>
                                  </a:lnTo>
                                  <a:lnTo>
                                    <a:pt x="460" y="676"/>
                                  </a:lnTo>
                                  <a:lnTo>
                                    <a:pt x="495" y="650"/>
                                  </a:lnTo>
                                  <a:lnTo>
                                    <a:pt x="530" y="624"/>
                                  </a:lnTo>
                                  <a:lnTo>
                                    <a:pt x="567" y="599"/>
                                  </a:lnTo>
                                  <a:lnTo>
                                    <a:pt x="606" y="573"/>
                                  </a:lnTo>
                                  <a:lnTo>
                                    <a:pt x="645" y="547"/>
                                  </a:lnTo>
                                  <a:lnTo>
                                    <a:pt x="686" y="521"/>
                                  </a:lnTo>
                                  <a:lnTo>
                                    <a:pt x="730" y="493"/>
                                  </a:lnTo>
                                  <a:lnTo>
                                    <a:pt x="776" y="463"/>
                                  </a:lnTo>
                                  <a:lnTo>
                                    <a:pt x="826" y="432"/>
                                  </a:lnTo>
                                  <a:lnTo>
                                    <a:pt x="877" y="398"/>
                                  </a:lnTo>
                                  <a:lnTo>
                                    <a:pt x="934" y="364"/>
                                  </a:lnTo>
                                  <a:lnTo>
                                    <a:pt x="991" y="327"/>
                                  </a:lnTo>
                                  <a:lnTo>
                                    <a:pt x="1053" y="288"/>
                                  </a:lnTo>
                                  <a:lnTo>
                                    <a:pt x="1068" y="275"/>
                                  </a:lnTo>
                                  <a:lnTo>
                                    <a:pt x="1085" y="259"/>
                                  </a:lnTo>
                                  <a:lnTo>
                                    <a:pt x="1104" y="243"/>
                                  </a:lnTo>
                                  <a:lnTo>
                                    <a:pt x="1125" y="225"/>
                                  </a:lnTo>
                                  <a:lnTo>
                                    <a:pt x="1149" y="206"/>
                                  </a:lnTo>
                                  <a:lnTo>
                                    <a:pt x="1175" y="187"/>
                                  </a:lnTo>
                                  <a:lnTo>
                                    <a:pt x="1203" y="166"/>
                                  </a:lnTo>
                                  <a:lnTo>
                                    <a:pt x="1233" y="144"/>
                                  </a:lnTo>
                                  <a:lnTo>
                                    <a:pt x="1266" y="144"/>
                                  </a:lnTo>
                                  <a:lnTo>
                                    <a:pt x="1233" y="198"/>
                                  </a:lnTo>
                                  <a:lnTo>
                                    <a:pt x="1274" y="176"/>
                                  </a:lnTo>
                                  <a:lnTo>
                                    <a:pt x="1316" y="152"/>
                                  </a:lnTo>
                                  <a:lnTo>
                                    <a:pt x="1360" y="127"/>
                                  </a:lnTo>
                                  <a:lnTo>
                                    <a:pt x="1406" y="103"/>
                                  </a:lnTo>
                                  <a:lnTo>
                                    <a:pt x="1454" y="78"/>
                                  </a:lnTo>
                                  <a:lnTo>
                                    <a:pt x="1502" y="52"/>
                                  </a:lnTo>
                                  <a:lnTo>
                                    <a:pt x="1553" y="26"/>
                                  </a:lnTo>
                                  <a:lnTo>
                                    <a:pt x="1606" y="0"/>
                                  </a:lnTo>
                                  <a:lnTo>
                                    <a:pt x="1617" y="19"/>
                                  </a:lnTo>
                                  <a:lnTo>
                                    <a:pt x="1585" y="44"/>
                                  </a:lnTo>
                                  <a:lnTo>
                                    <a:pt x="1556" y="69"/>
                                  </a:lnTo>
                                  <a:lnTo>
                                    <a:pt x="1528" y="94"/>
                                  </a:lnTo>
                                  <a:lnTo>
                                    <a:pt x="1501" y="120"/>
                                  </a:lnTo>
                                  <a:lnTo>
                                    <a:pt x="1475" y="145"/>
                                  </a:lnTo>
                                  <a:lnTo>
                                    <a:pt x="1450" y="172"/>
                                  </a:lnTo>
                                  <a:lnTo>
                                    <a:pt x="1427" y="198"/>
                                  </a:lnTo>
                                  <a:lnTo>
                                    <a:pt x="1404" y="226"/>
                                  </a:lnTo>
                                  <a:lnTo>
                                    <a:pt x="1383" y="253"/>
                                  </a:lnTo>
                                  <a:lnTo>
                                    <a:pt x="1363" y="281"/>
                                  </a:lnTo>
                                  <a:lnTo>
                                    <a:pt x="1345" y="309"/>
                                  </a:lnTo>
                                  <a:lnTo>
                                    <a:pt x="1327" y="337"/>
                                  </a:lnTo>
                                  <a:lnTo>
                                    <a:pt x="1311" y="367"/>
                                  </a:lnTo>
                                  <a:lnTo>
                                    <a:pt x="1295" y="395"/>
                                  </a:lnTo>
                                  <a:lnTo>
                                    <a:pt x="1282" y="424"/>
                                  </a:lnTo>
                                  <a:lnTo>
                                    <a:pt x="1268" y="454"/>
                                  </a:lnTo>
                                  <a:lnTo>
                                    <a:pt x="1257" y="482"/>
                                  </a:lnTo>
                                  <a:lnTo>
                                    <a:pt x="1246" y="510"/>
                                  </a:lnTo>
                                  <a:lnTo>
                                    <a:pt x="1234" y="538"/>
                                  </a:lnTo>
                                  <a:lnTo>
                                    <a:pt x="1223" y="566"/>
                                  </a:lnTo>
                                  <a:lnTo>
                                    <a:pt x="1212" y="594"/>
                                  </a:lnTo>
                                  <a:lnTo>
                                    <a:pt x="1199" y="622"/>
                                  </a:lnTo>
                                  <a:lnTo>
                                    <a:pt x="1188" y="649"/>
                                  </a:lnTo>
                                  <a:lnTo>
                                    <a:pt x="1177" y="678"/>
                                  </a:lnTo>
                                  <a:lnTo>
                                    <a:pt x="1172" y="692"/>
                                  </a:lnTo>
                                  <a:lnTo>
                                    <a:pt x="1168" y="709"/>
                                  </a:lnTo>
                                  <a:lnTo>
                                    <a:pt x="1163" y="729"/>
                                  </a:lnTo>
                                  <a:lnTo>
                                    <a:pt x="1158" y="749"/>
                                  </a:lnTo>
                                  <a:lnTo>
                                    <a:pt x="1152" y="772"/>
                                  </a:lnTo>
                                  <a:lnTo>
                                    <a:pt x="1146" y="797"/>
                                  </a:lnTo>
                                  <a:lnTo>
                                    <a:pt x="1140" y="823"/>
                                  </a:lnTo>
                                  <a:lnTo>
                                    <a:pt x="1134" y="851"/>
                                  </a:lnTo>
                                  <a:lnTo>
                                    <a:pt x="1125" y="859"/>
                                  </a:lnTo>
                                  <a:lnTo>
                                    <a:pt x="1127" y="852"/>
                                  </a:lnTo>
                                  <a:lnTo>
                                    <a:pt x="1131" y="832"/>
                                  </a:lnTo>
                                  <a:lnTo>
                                    <a:pt x="1136" y="800"/>
                                  </a:lnTo>
                                  <a:lnTo>
                                    <a:pt x="1144" y="756"/>
                                  </a:lnTo>
                                  <a:lnTo>
                                    <a:pt x="1149" y="727"/>
                                  </a:lnTo>
                                  <a:lnTo>
                                    <a:pt x="1152" y="700"/>
                                  </a:lnTo>
                                  <a:lnTo>
                                    <a:pt x="1154" y="675"/>
                                  </a:lnTo>
                                  <a:lnTo>
                                    <a:pt x="1155" y="653"/>
                                  </a:lnTo>
                                  <a:lnTo>
                                    <a:pt x="1155" y="637"/>
                                  </a:lnTo>
                                  <a:lnTo>
                                    <a:pt x="1154" y="621"/>
                                  </a:lnTo>
                                  <a:lnTo>
                                    <a:pt x="1152" y="606"/>
                                  </a:lnTo>
                                  <a:lnTo>
                                    <a:pt x="1150" y="590"/>
                                  </a:lnTo>
                                  <a:lnTo>
                                    <a:pt x="1140" y="579"/>
                                  </a:lnTo>
                                  <a:lnTo>
                                    <a:pt x="1130" y="569"/>
                                  </a:lnTo>
                                  <a:lnTo>
                                    <a:pt x="1118" y="558"/>
                                  </a:lnTo>
                                  <a:lnTo>
                                    <a:pt x="1106" y="550"/>
                                  </a:lnTo>
                                  <a:lnTo>
                                    <a:pt x="1092" y="541"/>
                                  </a:lnTo>
                                  <a:lnTo>
                                    <a:pt x="1079" y="535"/>
                                  </a:lnTo>
                                  <a:lnTo>
                                    <a:pt x="1064" y="527"/>
                                  </a:lnTo>
                                  <a:lnTo>
                                    <a:pt x="1049" y="521"/>
                                  </a:lnTo>
                                  <a:lnTo>
                                    <a:pt x="1033" y="515"/>
                                  </a:lnTo>
                                  <a:lnTo>
                                    <a:pt x="1016" y="511"/>
                                  </a:lnTo>
                                  <a:lnTo>
                                    <a:pt x="998" y="507"/>
                                  </a:lnTo>
                                  <a:lnTo>
                                    <a:pt x="979" y="504"/>
                                  </a:lnTo>
                                  <a:lnTo>
                                    <a:pt x="960" y="502"/>
                                  </a:lnTo>
                                  <a:lnTo>
                                    <a:pt x="939" y="499"/>
                                  </a:lnTo>
                                  <a:lnTo>
                                    <a:pt x="918" y="498"/>
                                  </a:lnTo>
                                  <a:lnTo>
                                    <a:pt x="897" y="498"/>
                                  </a:lnTo>
                                  <a:lnTo>
                                    <a:pt x="879" y="498"/>
                                  </a:lnTo>
                                  <a:lnTo>
                                    <a:pt x="860" y="499"/>
                                  </a:lnTo>
                                  <a:lnTo>
                                    <a:pt x="845" y="502"/>
                                  </a:lnTo>
                                  <a:lnTo>
                                    <a:pt x="831" y="505"/>
                                  </a:lnTo>
                                  <a:lnTo>
                                    <a:pt x="818" y="510"/>
                                  </a:lnTo>
                                  <a:lnTo>
                                    <a:pt x="805" y="515"/>
                                  </a:lnTo>
                                  <a:lnTo>
                                    <a:pt x="795" y="521"/>
                                  </a:lnTo>
                                  <a:lnTo>
                                    <a:pt x="785" y="528"/>
                                  </a:lnTo>
                                  <a:lnTo>
                                    <a:pt x="783" y="522"/>
                                  </a:lnTo>
                                  <a:lnTo>
                                    <a:pt x="754" y="547"/>
                                  </a:lnTo>
                                  <a:lnTo>
                                    <a:pt x="750" y="530"/>
                                  </a:lnTo>
                                  <a:lnTo>
                                    <a:pt x="746" y="536"/>
                                  </a:lnTo>
                                  <a:lnTo>
                                    <a:pt x="732" y="549"/>
                                  </a:lnTo>
                                  <a:lnTo>
                                    <a:pt x="702" y="549"/>
                                  </a:lnTo>
                                  <a:lnTo>
                                    <a:pt x="689" y="553"/>
                                  </a:lnTo>
                                  <a:lnTo>
                                    <a:pt x="675" y="559"/>
                                  </a:lnTo>
                                  <a:lnTo>
                                    <a:pt x="659" y="567"/>
                                  </a:lnTo>
                                  <a:lnTo>
                                    <a:pt x="642" y="580"/>
                                  </a:lnTo>
                                  <a:lnTo>
                                    <a:pt x="623" y="594"/>
                                  </a:lnTo>
                                  <a:lnTo>
                                    <a:pt x="604" y="611"/>
                                  </a:lnTo>
                                  <a:lnTo>
                                    <a:pt x="581" y="631"/>
                                  </a:lnTo>
                                  <a:lnTo>
                                    <a:pt x="559" y="653"/>
                                  </a:lnTo>
                                  <a:lnTo>
                                    <a:pt x="551" y="653"/>
                                  </a:lnTo>
                                  <a:lnTo>
                                    <a:pt x="539" y="664"/>
                                  </a:lnTo>
                                  <a:lnTo>
                                    <a:pt x="527" y="675"/>
                                  </a:lnTo>
                                  <a:lnTo>
                                    <a:pt x="515" y="688"/>
                                  </a:lnTo>
                                  <a:lnTo>
                                    <a:pt x="504" y="700"/>
                                  </a:lnTo>
                                  <a:lnTo>
                                    <a:pt x="481" y="727"/>
                                  </a:lnTo>
                                  <a:lnTo>
                                    <a:pt x="460" y="757"/>
                                  </a:lnTo>
                                  <a:lnTo>
                                    <a:pt x="439" y="789"/>
                                  </a:lnTo>
                                  <a:lnTo>
                                    <a:pt x="419" y="824"/>
                                  </a:lnTo>
                                  <a:lnTo>
                                    <a:pt x="399" y="861"/>
                                  </a:lnTo>
                                  <a:lnTo>
                                    <a:pt x="381" y="900"/>
                                  </a:lnTo>
                                  <a:lnTo>
                                    <a:pt x="389" y="911"/>
                                  </a:lnTo>
                                  <a:lnTo>
                                    <a:pt x="382" y="933"/>
                                  </a:lnTo>
                                  <a:lnTo>
                                    <a:pt x="376" y="952"/>
                                  </a:lnTo>
                                  <a:lnTo>
                                    <a:pt x="374" y="970"/>
                                  </a:lnTo>
                                  <a:lnTo>
                                    <a:pt x="373" y="987"/>
                                  </a:lnTo>
                                  <a:lnTo>
                                    <a:pt x="373" y="1000"/>
                                  </a:lnTo>
                                  <a:lnTo>
                                    <a:pt x="375" y="1010"/>
                                  </a:lnTo>
                                  <a:lnTo>
                                    <a:pt x="379" y="1022"/>
                                  </a:lnTo>
                                  <a:lnTo>
                                    <a:pt x="383" y="1031"/>
                                  </a:lnTo>
                                  <a:lnTo>
                                    <a:pt x="375" y="1034"/>
                                  </a:lnTo>
                                  <a:lnTo>
                                    <a:pt x="389" y="1056"/>
                                  </a:lnTo>
                                  <a:lnTo>
                                    <a:pt x="402" y="1112"/>
                                  </a:lnTo>
                                  <a:lnTo>
                                    <a:pt x="406" y="1112"/>
                                  </a:lnTo>
                                  <a:lnTo>
                                    <a:pt x="400" y="1091"/>
                                  </a:lnTo>
                                  <a:lnTo>
                                    <a:pt x="414" y="1104"/>
                                  </a:lnTo>
                                  <a:lnTo>
                                    <a:pt x="462" y="1145"/>
                                  </a:lnTo>
                                  <a:lnTo>
                                    <a:pt x="454" y="1137"/>
                                  </a:lnTo>
                                  <a:lnTo>
                                    <a:pt x="447" y="1128"/>
                                  </a:lnTo>
                                  <a:lnTo>
                                    <a:pt x="441" y="1119"/>
                                  </a:lnTo>
                                  <a:lnTo>
                                    <a:pt x="434" y="1108"/>
                                  </a:lnTo>
                                  <a:lnTo>
                                    <a:pt x="427" y="1096"/>
                                  </a:lnTo>
                                  <a:lnTo>
                                    <a:pt x="420" y="1084"/>
                                  </a:lnTo>
                                  <a:lnTo>
                                    <a:pt x="414" y="1070"/>
                                  </a:lnTo>
                                  <a:lnTo>
                                    <a:pt x="408" y="1056"/>
                                  </a:lnTo>
                                  <a:lnTo>
                                    <a:pt x="416" y="1040"/>
                                  </a:lnTo>
                                  <a:lnTo>
                                    <a:pt x="451" y="1096"/>
                                  </a:lnTo>
                                  <a:lnTo>
                                    <a:pt x="459" y="1085"/>
                                  </a:lnTo>
                                  <a:lnTo>
                                    <a:pt x="489" y="1126"/>
                                  </a:lnTo>
                                  <a:lnTo>
                                    <a:pt x="483" y="1126"/>
                                  </a:lnTo>
                                  <a:lnTo>
                                    <a:pt x="486" y="1130"/>
                                  </a:lnTo>
                                  <a:lnTo>
                                    <a:pt x="488" y="1135"/>
                                  </a:lnTo>
                                  <a:lnTo>
                                    <a:pt x="491" y="1138"/>
                                  </a:lnTo>
                                  <a:lnTo>
                                    <a:pt x="495" y="1141"/>
                                  </a:lnTo>
                                  <a:lnTo>
                                    <a:pt x="498" y="1143"/>
                                  </a:lnTo>
                                  <a:lnTo>
                                    <a:pt x="501" y="1144"/>
                                  </a:lnTo>
                                  <a:lnTo>
                                    <a:pt x="506" y="1145"/>
                                  </a:lnTo>
                                  <a:lnTo>
                                    <a:pt x="510" y="1145"/>
                                  </a:lnTo>
                                  <a:lnTo>
                                    <a:pt x="503" y="1145"/>
                                  </a:lnTo>
                                  <a:lnTo>
                                    <a:pt x="536" y="1160"/>
                                  </a:lnTo>
                                  <a:lnTo>
                                    <a:pt x="562" y="1171"/>
                                  </a:lnTo>
                                  <a:lnTo>
                                    <a:pt x="580" y="1179"/>
                                  </a:lnTo>
                                  <a:lnTo>
                                    <a:pt x="591" y="1184"/>
                                  </a:lnTo>
                                  <a:lnTo>
                                    <a:pt x="605" y="1191"/>
                                  </a:lnTo>
                                  <a:lnTo>
                                    <a:pt x="618" y="1196"/>
                                  </a:lnTo>
                                  <a:lnTo>
                                    <a:pt x="630" y="1203"/>
                                  </a:lnTo>
                                  <a:lnTo>
                                    <a:pt x="640" y="1210"/>
                                  </a:lnTo>
                                  <a:lnTo>
                                    <a:pt x="649" y="1217"/>
                                  </a:lnTo>
                                  <a:lnTo>
                                    <a:pt x="656" y="1222"/>
                                  </a:lnTo>
                                  <a:lnTo>
                                    <a:pt x="662" y="1229"/>
                                  </a:lnTo>
                                  <a:lnTo>
                                    <a:pt x="667" y="1235"/>
                                  </a:lnTo>
                                  <a:lnTo>
                                    <a:pt x="675" y="1236"/>
                                  </a:lnTo>
                                  <a:lnTo>
                                    <a:pt x="680" y="1237"/>
                                  </a:lnTo>
                                  <a:lnTo>
                                    <a:pt x="686" y="1241"/>
                                  </a:lnTo>
                                  <a:lnTo>
                                    <a:pt x="689" y="1245"/>
                                  </a:lnTo>
                                  <a:lnTo>
                                    <a:pt x="695" y="1252"/>
                                  </a:lnTo>
                                  <a:lnTo>
                                    <a:pt x="700" y="1254"/>
                                  </a:lnTo>
                                  <a:lnTo>
                                    <a:pt x="672" y="1238"/>
                                  </a:lnTo>
                                  <a:lnTo>
                                    <a:pt x="661" y="1239"/>
                                  </a:lnTo>
                                  <a:lnTo>
                                    <a:pt x="651" y="1239"/>
                                  </a:lnTo>
                                  <a:lnTo>
                                    <a:pt x="641" y="1241"/>
                                  </a:lnTo>
                                  <a:lnTo>
                                    <a:pt x="632" y="1241"/>
                                  </a:lnTo>
                                  <a:lnTo>
                                    <a:pt x="620" y="1241"/>
                                  </a:lnTo>
                                  <a:lnTo>
                                    <a:pt x="608" y="1239"/>
                                  </a:lnTo>
                                  <a:lnTo>
                                    <a:pt x="598" y="1238"/>
                                  </a:lnTo>
                                  <a:lnTo>
                                    <a:pt x="587" y="1236"/>
                                  </a:lnTo>
                                  <a:lnTo>
                                    <a:pt x="578" y="1233"/>
                                  </a:lnTo>
                                  <a:lnTo>
                                    <a:pt x="568" y="1230"/>
                                  </a:lnTo>
                                  <a:lnTo>
                                    <a:pt x="559" y="1226"/>
                                  </a:lnTo>
                                  <a:lnTo>
                                    <a:pt x="551" y="1221"/>
                                  </a:lnTo>
                                  <a:lnTo>
                                    <a:pt x="545" y="1227"/>
                                  </a:lnTo>
                                  <a:lnTo>
                                    <a:pt x="555" y="1233"/>
                                  </a:lnTo>
                                  <a:lnTo>
                                    <a:pt x="570" y="1238"/>
                                  </a:lnTo>
                                  <a:lnTo>
                                    <a:pt x="588" y="1244"/>
                                  </a:lnTo>
                                  <a:lnTo>
                                    <a:pt x="611" y="1250"/>
                                  </a:lnTo>
                                  <a:lnTo>
                                    <a:pt x="636" y="1255"/>
                                  </a:lnTo>
                                  <a:lnTo>
                                    <a:pt x="667" y="1261"/>
                                  </a:lnTo>
                                  <a:lnTo>
                                    <a:pt x="702" y="1267"/>
                                  </a:lnTo>
                                  <a:lnTo>
                                    <a:pt x="740" y="1274"/>
                                  </a:lnTo>
                                  <a:lnTo>
                                    <a:pt x="648" y="1274"/>
                                  </a:lnTo>
                                  <a:lnTo>
                                    <a:pt x="696" y="1287"/>
                                  </a:lnTo>
                                  <a:lnTo>
                                    <a:pt x="692" y="1285"/>
                                  </a:lnTo>
                                  <a:lnTo>
                                    <a:pt x="688" y="1284"/>
                                  </a:lnTo>
                                  <a:lnTo>
                                    <a:pt x="686" y="1285"/>
                                  </a:lnTo>
                                  <a:lnTo>
                                    <a:pt x="685" y="1287"/>
                                  </a:lnTo>
                                  <a:lnTo>
                                    <a:pt x="684" y="1291"/>
                                  </a:lnTo>
                                  <a:lnTo>
                                    <a:pt x="683" y="1295"/>
                                  </a:lnTo>
                                  <a:lnTo>
                                    <a:pt x="684" y="1299"/>
                                  </a:lnTo>
                                  <a:lnTo>
                                    <a:pt x="685" y="1301"/>
                                  </a:lnTo>
                                  <a:lnTo>
                                    <a:pt x="686" y="1303"/>
                                  </a:lnTo>
                                  <a:lnTo>
                                    <a:pt x="688" y="1303"/>
                                  </a:lnTo>
                                  <a:lnTo>
                                    <a:pt x="692" y="1303"/>
                                  </a:lnTo>
                                  <a:lnTo>
                                    <a:pt x="694" y="1301"/>
                                  </a:lnTo>
                                  <a:lnTo>
                                    <a:pt x="665" y="1309"/>
                                  </a:lnTo>
                                  <a:lnTo>
                                    <a:pt x="672" y="1317"/>
                                  </a:lnTo>
                                  <a:lnTo>
                                    <a:pt x="656" y="1328"/>
                                  </a:lnTo>
                                  <a:lnTo>
                                    <a:pt x="658" y="1333"/>
                                  </a:lnTo>
                                  <a:lnTo>
                                    <a:pt x="661" y="1337"/>
                                  </a:lnTo>
                                  <a:lnTo>
                                    <a:pt x="665" y="1341"/>
                                  </a:lnTo>
                                  <a:lnTo>
                                    <a:pt x="669" y="1344"/>
                                  </a:lnTo>
                                  <a:lnTo>
                                    <a:pt x="732" y="1365"/>
                                  </a:lnTo>
                                  <a:lnTo>
                                    <a:pt x="730" y="1371"/>
                                  </a:lnTo>
                                  <a:lnTo>
                                    <a:pt x="727" y="1376"/>
                                  </a:lnTo>
                                  <a:lnTo>
                                    <a:pt x="723" y="1379"/>
                                  </a:lnTo>
                                  <a:lnTo>
                                    <a:pt x="720" y="1383"/>
                                  </a:lnTo>
                                  <a:lnTo>
                                    <a:pt x="715" y="1386"/>
                                  </a:lnTo>
                                  <a:lnTo>
                                    <a:pt x="711" y="1388"/>
                                  </a:lnTo>
                                  <a:lnTo>
                                    <a:pt x="705" y="1389"/>
                                  </a:lnTo>
                                  <a:lnTo>
                                    <a:pt x="700" y="1390"/>
                                  </a:lnTo>
                                  <a:lnTo>
                                    <a:pt x="777" y="1377"/>
                                  </a:lnTo>
                                  <a:lnTo>
                                    <a:pt x="769" y="1369"/>
                                  </a:lnTo>
                                  <a:lnTo>
                                    <a:pt x="785" y="1360"/>
                                  </a:lnTo>
                                  <a:lnTo>
                                    <a:pt x="785" y="1377"/>
                                  </a:lnTo>
                                  <a:lnTo>
                                    <a:pt x="831" y="1358"/>
                                  </a:lnTo>
                                  <a:lnTo>
                                    <a:pt x="804" y="1365"/>
                                  </a:lnTo>
                                  <a:lnTo>
                                    <a:pt x="803" y="1365"/>
                                  </a:lnTo>
                                  <a:lnTo>
                                    <a:pt x="803" y="1363"/>
                                  </a:lnTo>
                                  <a:lnTo>
                                    <a:pt x="803" y="1361"/>
                                  </a:lnTo>
                                  <a:lnTo>
                                    <a:pt x="804" y="1358"/>
                                  </a:lnTo>
                                  <a:lnTo>
                                    <a:pt x="808" y="1352"/>
                                  </a:lnTo>
                                  <a:lnTo>
                                    <a:pt x="810" y="1350"/>
                                  </a:lnTo>
                                  <a:lnTo>
                                    <a:pt x="818" y="1352"/>
                                  </a:lnTo>
                                  <a:lnTo>
                                    <a:pt x="827" y="1355"/>
                                  </a:lnTo>
                                  <a:lnTo>
                                    <a:pt x="838" y="1358"/>
                                  </a:lnTo>
                                  <a:lnTo>
                                    <a:pt x="850" y="1360"/>
                                  </a:lnTo>
                                  <a:lnTo>
                                    <a:pt x="858" y="1360"/>
                                  </a:lnTo>
                                  <a:lnTo>
                                    <a:pt x="867" y="1358"/>
                                  </a:lnTo>
                                  <a:lnTo>
                                    <a:pt x="876" y="1355"/>
                                  </a:lnTo>
                                  <a:lnTo>
                                    <a:pt x="885" y="1352"/>
                                  </a:lnTo>
                                  <a:lnTo>
                                    <a:pt x="895" y="1347"/>
                                  </a:lnTo>
                                  <a:lnTo>
                                    <a:pt x="906" y="1342"/>
                                  </a:lnTo>
                                  <a:lnTo>
                                    <a:pt x="917" y="1336"/>
                                  </a:lnTo>
                                  <a:lnTo>
                                    <a:pt x="928" y="1328"/>
                                  </a:lnTo>
                                  <a:lnTo>
                                    <a:pt x="952" y="1311"/>
                                  </a:lnTo>
                                  <a:lnTo>
                                    <a:pt x="979" y="1291"/>
                                  </a:lnTo>
                                  <a:lnTo>
                                    <a:pt x="1007" y="1266"/>
                                  </a:lnTo>
                                  <a:lnTo>
                                    <a:pt x="1036" y="1238"/>
                                  </a:lnTo>
                                  <a:lnTo>
                                    <a:pt x="1061" y="1213"/>
                                  </a:lnTo>
                                  <a:lnTo>
                                    <a:pt x="1083" y="1190"/>
                                  </a:lnTo>
                                  <a:lnTo>
                                    <a:pt x="1106" y="1167"/>
                                  </a:lnTo>
                                  <a:lnTo>
                                    <a:pt x="1126" y="1144"/>
                                  </a:lnTo>
                                  <a:lnTo>
                                    <a:pt x="1145" y="1121"/>
                                  </a:lnTo>
                                  <a:lnTo>
                                    <a:pt x="1163" y="1100"/>
                                  </a:lnTo>
                                  <a:lnTo>
                                    <a:pt x="1180" y="1079"/>
                                  </a:lnTo>
                                  <a:lnTo>
                                    <a:pt x="1196" y="1058"/>
                                  </a:lnTo>
                                  <a:lnTo>
                                    <a:pt x="1198" y="1064"/>
                                  </a:lnTo>
                                  <a:lnTo>
                                    <a:pt x="1213" y="1042"/>
                                  </a:lnTo>
                                  <a:lnTo>
                                    <a:pt x="1226" y="1022"/>
                                  </a:lnTo>
                                  <a:lnTo>
                                    <a:pt x="1238" y="1002"/>
                                  </a:lnTo>
                                  <a:lnTo>
                                    <a:pt x="1249" y="984"/>
                                  </a:lnTo>
                                  <a:lnTo>
                                    <a:pt x="1257" y="967"/>
                                  </a:lnTo>
                                  <a:lnTo>
                                    <a:pt x="1265" y="952"/>
                                  </a:lnTo>
                                  <a:lnTo>
                                    <a:pt x="1270" y="938"/>
                                  </a:lnTo>
                                  <a:lnTo>
                                    <a:pt x="1274" y="925"/>
                                  </a:lnTo>
                                  <a:lnTo>
                                    <a:pt x="1275" y="906"/>
                                  </a:lnTo>
                                  <a:lnTo>
                                    <a:pt x="1277" y="881"/>
                                  </a:lnTo>
                                  <a:lnTo>
                                    <a:pt x="1280" y="852"/>
                                  </a:lnTo>
                                  <a:lnTo>
                                    <a:pt x="1285" y="821"/>
                                  </a:lnTo>
                                  <a:lnTo>
                                    <a:pt x="1289" y="788"/>
                                  </a:lnTo>
                                  <a:lnTo>
                                    <a:pt x="1293" y="762"/>
                                  </a:lnTo>
                                  <a:lnTo>
                                    <a:pt x="1296" y="739"/>
                                  </a:lnTo>
                                  <a:lnTo>
                                    <a:pt x="1297" y="722"/>
                                  </a:lnTo>
                                  <a:lnTo>
                                    <a:pt x="1297" y="715"/>
                                  </a:lnTo>
                                  <a:lnTo>
                                    <a:pt x="1300" y="709"/>
                                  </a:lnTo>
                                  <a:lnTo>
                                    <a:pt x="1301" y="705"/>
                                  </a:lnTo>
                                  <a:lnTo>
                                    <a:pt x="1304" y="700"/>
                                  </a:lnTo>
                                  <a:lnTo>
                                    <a:pt x="1307" y="697"/>
                                  </a:lnTo>
                                  <a:lnTo>
                                    <a:pt x="1312" y="693"/>
                                  </a:lnTo>
                                  <a:lnTo>
                                    <a:pt x="1316" y="692"/>
                                  </a:lnTo>
                                  <a:lnTo>
                                    <a:pt x="1322" y="691"/>
                                  </a:lnTo>
                                  <a:lnTo>
                                    <a:pt x="1330" y="684"/>
                                  </a:lnTo>
                                  <a:lnTo>
                                    <a:pt x="1342" y="674"/>
                                  </a:lnTo>
                                  <a:lnTo>
                                    <a:pt x="1360" y="663"/>
                                  </a:lnTo>
                                  <a:lnTo>
                                    <a:pt x="1384" y="649"/>
                                  </a:lnTo>
                                  <a:lnTo>
                                    <a:pt x="1413" y="634"/>
                                  </a:lnTo>
                                  <a:lnTo>
                                    <a:pt x="1448" y="616"/>
                                  </a:lnTo>
                                  <a:lnTo>
                                    <a:pt x="1490" y="596"/>
                                  </a:lnTo>
                                  <a:lnTo>
                                    <a:pt x="1536" y="574"/>
                                  </a:lnTo>
                                  <a:lnTo>
                                    <a:pt x="1589" y="548"/>
                                  </a:lnTo>
                                  <a:lnTo>
                                    <a:pt x="1636" y="525"/>
                                  </a:lnTo>
                                  <a:lnTo>
                                    <a:pt x="1676" y="506"/>
                                  </a:lnTo>
                                  <a:lnTo>
                                    <a:pt x="1709" y="490"/>
                                  </a:lnTo>
                                  <a:lnTo>
                                    <a:pt x="1735" y="478"/>
                                  </a:lnTo>
                                  <a:lnTo>
                                    <a:pt x="1755" y="468"/>
                                  </a:lnTo>
                                  <a:lnTo>
                                    <a:pt x="1769" y="461"/>
                                  </a:lnTo>
                                  <a:lnTo>
                                    <a:pt x="1776" y="457"/>
                                  </a:lnTo>
                                  <a:lnTo>
                                    <a:pt x="1830" y="468"/>
                                  </a:lnTo>
                                  <a:lnTo>
                                    <a:pt x="1830" y="514"/>
                                  </a:lnTo>
                                  <a:close/>
                                  <a:moveTo>
                                    <a:pt x="812" y="1243"/>
                                  </a:moveTo>
                                  <a:lnTo>
                                    <a:pt x="806" y="1245"/>
                                  </a:lnTo>
                                  <a:lnTo>
                                    <a:pt x="799" y="1246"/>
                                  </a:lnTo>
                                  <a:lnTo>
                                    <a:pt x="808" y="1244"/>
                                  </a:lnTo>
                                  <a:lnTo>
                                    <a:pt x="812" y="1243"/>
                                  </a:lnTo>
                                  <a:close/>
                                  <a:moveTo>
                                    <a:pt x="777" y="1246"/>
                                  </a:moveTo>
                                  <a:lnTo>
                                    <a:pt x="759" y="1246"/>
                                  </a:lnTo>
                                  <a:lnTo>
                                    <a:pt x="759" y="1243"/>
                                  </a:lnTo>
                                  <a:lnTo>
                                    <a:pt x="777" y="1246"/>
                                  </a:lnTo>
                                  <a:close/>
                                  <a:moveTo>
                                    <a:pt x="810" y="1270"/>
                                  </a:moveTo>
                                  <a:lnTo>
                                    <a:pt x="782" y="1270"/>
                                  </a:lnTo>
                                  <a:lnTo>
                                    <a:pt x="763" y="1271"/>
                                  </a:lnTo>
                                  <a:lnTo>
                                    <a:pt x="752" y="1272"/>
                                  </a:lnTo>
                                  <a:lnTo>
                                    <a:pt x="750" y="1274"/>
                                  </a:lnTo>
                                  <a:lnTo>
                                    <a:pt x="761" y="1270"/>
                                  </a:lnTo>
                                  <a:lnTo>
                                    <a:pt x="775" y="1269"/>
                                  </a:lnTo>
                                  <a:lnTo>
                                    <a:pt x="791" y="1269"/>
                                  </a:lnTo>
                                  <a:lnTo>
                                    <a:pt x="810" y="1270"/>
                                  </a:lnTo>
                                  <a:close/>
                                  <a:moveTo>
                                    <a:pt x="799" y="1297"/>
                                  </a:moveTo>
                                  <a:lnTo>
                                    <a:pt x="788" y="1300"/>
                                  </a:lnTo>
                                  <a:lnTo>
                                    <a:pt x="772" y="1301"/>
                                  </a:lnTo>
                                  <a:lnTo>
                                    <a:pt x="790" y="1296"/>
                                  </a:lnTo>
                                  <a:lnTo>
                                    <a:pt x="799" y="1295"/>
                                  </a:lnTo>
                                  <a:lnTo>
                                    <a:pt x="799" y="1297"/>
                                  </a:lnTo>
                                  <a:close/>
                                  <a:moveTo>
                                    <a:pt x="705" y="1254"/>
                                  </a:moveTo>
                                  <a:lnTo>
                                    <a:pt x="707" y="1254"/>
                                  </a:lnTo>
                                  <a:lnTo>
                                    <a:pt x="716" y="1254"/>
                                  </a:lnTo>
                                  <a:lnTo>
                                    <a:pt x="730" y="1254"/>
                                  </a:lnTo>
                                  <a:lnTo>
                                    <a:pt x="750" y="1254"/>
                                  </a:lnTo>
                                  <a:lnTo>
                                    <a:pt x="705" y="1254"/>
                                  </a:lnTo>
                                  <a:close/>
                                  <a:moveTo>
                                    <a:pt x="729" y="1243"/>
                                  </a:moveTo>
                                  <a:lnTo>
                                    <a:pt x="713" y="1243"/>
                                  </a:lnTo>
                                  <a:lnTo>
                                    <a:pt x="715" y="1241"/>
                                  </a:lnTo>
                                  <a:lnTo>
                                    <a:pt x="729" y="1243"/>
                                  </a:lnTo>
                                  <a:close/>
                                  <a:moveTo>
                                    <a:pt x="707" y="1241"/>
                                  </a:moveTo>
                                  <a:lnTo>
                                    <a:pt x="705" y="1241"/>
                                  </a:lnTo>
                                  <a:lnTo>
                                    <a:pt x="705" y="1235"/>
                                  </a:lnTo>
                                  <a:lnTo>
                                    <a:pt x="707" y="1235"/>
                                  </a:lnTo>
                                  <a:lnTo>
                                    <a:pt x="707" y="1241"/>
                                  </a:lnTo>
                                  <a:close/>
                                  <a:moveTo>
                                    <a:pt x="678" y="1249"/>
                                  </a:moveTo>
                                  <a:lnTo>
                                    <a:pt x="667" y="1249"/>
                                  </a:lnTo>
                                  <a:lnTo>
                                    <a:pt x="667" y="1246"/>
                                  </a:lnTo>
                                  <a:lnTo>
                                    <a:pt x="678" y="1249"/>
                                  </a:lnTo>
                                  <a:close/>
                                  <a:moveTo>
                                    <a:pt x="651" y="1246"/>
                                  </a:moveTo>
                                  <a:lnTo>
                                    <a:pt x="641" y="1246"/>
                                  </a:lnTo>
                                  <a:lnTo>
                                    <a:pt x="631" y="1245"/>
                                  </a:lnTo>
                                  <a:lnTo>
                                    <a:pt x="621" y="1241"/>
                                  </a:lnTo>
                                  <a:lnTo>
                                    <a:pt x="611" y="1235"/>
                                  </a:lnTo>
                                  <a:lnTo>
                                    <a:pt x="617" y="1237"/>
                                  </a:lnTo>
                                  <a:lnTo>
                                    <a:pt x="627" y="1239"/>
                                  </a:lnTo>
                                  <a:lnTo>
                                    <a:pt x="638" y="1242"/>
                                  </a:lnTo>
                                  <a:lnTo>
                                    <a:pt x="651" y="1243"/>
                                  </a:lnTo>
                                  <a:lnTo>
                                    <a:pt x="651" y="1246"/>
                                  </a:lnTo>
                                  <a:close/>
                                  <a:moveTo>
                                    <a:pt x="454" y="1081"/>
                                  </a:moveTo>
                                  <a:lnTo>
                                    <a:pt x="451" y="1083"/>
                                  </a:lnTo>
                                  <a:lnTo>
                                    <a:pt x="445" y="1069"/>
                                  </a:lnTo>
                                  <a:lnTo>
                                    <a:pt x="454" y="1081"/>
                                  </a:lnTo>
                                  <a:close/>
                                  <a:moveTo>
                                    <a:pt x="424" y="2217"/>
                                  </a:moveTo>
                                  <a:lnTo>
                                    <a:pt x="421" y="2217"/>
                                  </a:lnTo>
                                  <a:lnTo>
                                    <a:pt x="421" y="2212"/>
                                  </a:lnTo>
                                  <a:lnTo>
                                    <a:pt x="424" y="2212"/>
                                  </a:lnTo>
                                  <a:lnTo>
                                    <a:pt x="424" y="2217"/>
                                  </a:lnTo>
                                  <a:close/>
                                  <a:moveTo>
                                    <a:pt x="424" y="2209"/>
                                  </a:moveTo>
                                  <a:lnTo>
                                    <a:pt x="421" y="2212"/>
                                  </a:lnTo>
                                  <a:lnTo>
                                    <a:pt x="421" y="2209"/>
                                  </a:lnTo>
                                  <a:lnTo>
                                    <a:pt x="415" y="2208"/>
                                  </a:lnTo>
                                  <a:lnTo>
                                    <a:pt x="408" y="2206"/>
                                  </a:lnTo>
                                  <a:lnTo>
                                    <a:pt x="401" y="2200"/>
                                  </a:lnTo>
                                  <a:lnTo>
                                    <a:pt x="394" y="2193"/>
                                  </a:lnTo>
                                  <a:lnTo>
                                    <a:pt x="396" y="2191"/>
                                  </a:lnTo>
                                  <a:lnTo>
                                    <a:pt x="398" y="2191"/>
                                  </a:lnTo>
                                  <a:lnTo>
                                    <a:pt x="401" y="2191"/>
                                  </a:lnTo>
                                  <a:lnTo>
                                    <a:pt x="405" y="2193"/>
                                  </a:lnTo>
                                  <a:lnTo>
                                    <a:pt x="414" y="2199"/>
                                  </a:lnTo>
                                  <a:lnTo>
                                    <a:pt x="424" y="2209"/>
                                  </a:lnTo>
                                  <a:close/>
                                  <a:moveTo>
                                    <a:pt x="468" y="2263"/>
                                  </a:moveTo>
                                  <a:lnTo>
                                    <a:pt x="464" y="2265"/>
                                  </a:lnTo>
                                  <a:lnTo>
                                    <a:pt x="462" y="2267"/>
                                  </a:lnTo>
                                  <a:lnTo>
                                    <a:pt x="462" y="2271"/>
                                  </a:lnTo>
                                  <a:lnTo>
                                    <a:pt x="457" y="2271"/>
                                  </a:lnTo>
                                  <a:lnTo>
                                    <a:pt x="452" y="2269"/>
                                  </a:lnTo>
                                  <a:lnTo>
                                    <a:pt x="445" y="2266"/>
                                  </a:lnTo>
                                  <a:lnTo>
                                    <a:pt x="437" y="2261"/>
                                  </a:lnTo>
                                  <a:lnTo>
                                    <a:pt x="443" y="2255"/>
                                  </a:lnTo>
                                  <a:lnTo>
                                    <a:pt x="435" y="2251"/>
                                  </a:lnTo>
                                  <a:lnTo>
                                    <a:pt x="429" y="2244"/>
                                  </a:lnTo>
                                  <a:lnTo>
                                    <a:pt x="425" y="2237"/>
                                  </a:lnTo>
                                  <a:lnTo>
                                    <a:pt x="421" y="2228"/>
                                  </a:lnTo>
                                  <a:lnTo>
                                    <a:pt x="427" y="2226"/>
                                  </a:lnTo>
                                  <a:lnTo>
                                    <a:pt x="433" y="2226"/>
                                  </a:lnTo>
                                  <a:lnTo>
                                    <a:pt x="436" y="2226"/>
                                  </a:lnTo>
                                  <a:lnTo>
                                    <a:pt x="439" y="2228"/>
                                  </a:lnTo>
                                  <a:lnTo>
                                    <a:pt x="443" y="2231"/>
                                  </a:lnTo>
                                  <a:lnTo>
                                    <a:pt x="447" y="2235"/>
                                  </a:lnTo>
                                  <a:lnTo>
                                    <a:pt x="457" y="2246"/>
                                  </a:lnTo>
                                  <a:lnTo>
                                    <a:pt x="468" y="2263"/>
                                  </a:lnTo>
                                  <a:close/>
                                  <a:moveTo>
                                    <a:pt x="472" y="2279"/>
                                  </a:moveTo>
                                  <a:lnTo>
                                    <a:pt x="470" y="2279"/>
                                  </a:lnTo>
                                  <a:lnTo>
                                    <a:pt x="470" y="2275"/>
                                  </a:lnTo>
                                  <a:lnTo>
                                    <a:pt x="472" y="2275"/>
                                  </a:lnTo>
                                  <a:lnTo>
                                    <a:pt x="472" y="2279"/>
                                  </a:lnTo>
                                  <a:close/>
                                  <a:moveTo>
                                    <a:pt x="464" y="2277"/>
                                  </a:moveTo>
                                  <a:lnTo>
                                    <a:pt x="462" y="2277"/>
                                  </a:lnTo>
                                  <a:lnTo>
                                    <a:pt x="462" y="2271"/>
                                  </a:lnTo>
                                  <a:lnTo>
                                    <a:pt x="464" y="2271"/>
                                  </a:lnTo>
                                  <a:lnTo>
                                    <a:pt x="464" y="2277"/>
                                  </a:lnTo>
                                  <a:close/>
                                  <a:moveTo>
                                    <a:pt x="1229" y="204"/>
                                  </a:moveTo>
                                  <a:lnTo>
                                    <a:pt x="1229" y="198"/>
                                  </a:lnTo>
                                  <a:lnTo>
                                    <a:pt x="1225" y="198"/>
                                  </a:lnTo>
                                  <a:lnTo>
                                    <a:pt x="1225" y="204"/>
                                  </a:lnTo>
                                  <a:lnTo>
                                    <a:pt x="1229" y="204"/>
                                  </a:lnTo>
                                  <a:close/>
                                  <a:moveTo>
                                    <a:pt x="1295" y="264"/>
                                  </a:moveTo>
                                  <a:lnTo>
                                    <a:pt x="1295" y="268"/>
                                  </a:lnTo>
                                  <a:lnTo>
                                    <a:pt x="1294" y="270"/>
                                  </a:lnTo>
                                  <a:lnTo>
                                    <a:pt x="1291" y="271"/>
                                  </a:lnTo>
                                  <a:lnTo>
                                    <a:pt x="1287" y="272"/>
                                  </a:lnTo>
                                  <a:lnTo>
                                    <a:pt x="1282" y="271"/>
                                  </a:lnTo>
                                  <a:lnTo>
                                    <a:pt x="1274" y="269"/>
                                  </a:lnTo>
                                  <a:lnTo>
                                    <a:pt x="1274" y="275"/>
                                  </a:lnTo>
                                  <a:lnTo>
                                    <a:pt x="1271" y="278"/>
                                  </a:lnTo>
                                  <a:lnTo>
                                    <a:pt x="1269" y="281"/>
                                  </a:lnTo>
                                  <a:lnTo>
                                    <a:pt x="1266" y="283"/>
                                  </a:lnTo>
                                  <a:lnTo>
                                    <a:pt x="1239" y="310"/>
                                  </a:lnTo>
                                  <a:lnTo>
                                    <a:pt x="1232" y="311"/>
                                  </a:lnTo>
                                  <a:lnTo>
                                    <a:pt x="1226" y="310"/>
                                  </a:lnTo>
                                  <a:lnTo>
                                    <a:pt x="1225" y="309"/>
                                  </a:lnTo>
                                  <a:lnTo>
                                    <a:pt x="1224" y="306"/>
                                  </a:lnTo>
                                  <a:lnTo>
                                    <a:pt x="1223" y="304"/>
                                  </a:lnTo>
                                  <a:lnTo>
                                    <a:pt x="1223" y="302"/>
                                  </a:lnTo>
                                  <a:lnTo>
                                    <a:pt x="1220" y="305"/>
                                  </a:lnTo>
                                  <a:lnTo>
                                    <a:pt x="1223" y="310"/>
                                  </a:lnTo>
                                  <a:lnTo>
                                    <a:pt x="1226" y="315"/>
                                  </a:lnTo>
                                  <a:lnTo>
                                    <a:pt x="1227" y="323"/>
                                  </a:lnTo>
                                  <a:lnTo>
                                    <a:pt x="1229" y="331"/>
                                  </a:lnTo>
                                  <a:lnTo>
                                    <a:pt x="1229" y="359"/>
                                  </a:lnTo>
                                  <a:lnTo>
                                    <a:pt x="1229" y="367"/>
                                  </a:lnTo>
                                  <a:lnTo>
                                    <a:pt x="1229" y="374"/>
                                  </a:lnTo>
                                  <a:lnTo>
                                    <a:pt x="1226" y="384"/>
                                  </a:lnTo>
                                  <a:lnTo>
                                    <a:pt x="1223" y="395"/>
                                  </a:lnTo>
                                  <a:lnTo>
                                    <a:pt x="1220" y="412"/>
                                  </a:lnTo>
                                  <a:lnTo>
                                    <a:pt x="1216" y="432"/>
                                  </a:lnTo>
                                  <a:lnTo>
                                    <a:pt x="1212" y="457"/>
                                  </a:lnTo>
                                  <a:lnTo>
                                    <a:pt x="1206" y="487"/>
                                  </a:lnTo>
                                  <a:lnTo>
                                    <a:pt x="1214" y="468"/>
                                  </a:lnTo>
                                  <a:lnTo>
                                    <a:pt x="1223" y="446"/>
                                  </a:lnTo>
                                  <a:lnTo>
                                    <a:pt x="1233" y="421"/>
                                  </a:lnTo>
                                  <a:lnTo>
                                    <a:pt x="1243" y="395"/>
                                  </a:lnTo>
                                  <a:lnTo>
                                    <a:pt x="1256" y="365"/>
                                  </a:lnTo>
                                  <a:lnTo>
                                    <a:pt x="1268" y="334"/>
                                  </a:lnTo>
                                  <a:lnTo>
                                    <a:pt x="1282" y="300"/>
                                  </a:lnTo>
                                  <a:lnTo>
                                    <a:pt x="1295" y="264"/>
                                  </a:lnTo>
                                  <a:close/>
                                  <a:moveTo>
                                    <a:pt x="1492" y="756"/>
                                  </a:moveTo>
                                  <a:lnTo>
                                    <a:pt x="1492" y="751"/>
                                  </a:lnTo>
                                  <a:lnTo>
                                    <a:pt x="1490" y="751"/>
                                  </a:lnTo>
                                  <a:lnTo>
                                    <a:pt x="1490" y="756"/>
                                  </a:lnTo>
                                  <a:lnTo>
                                    <a:pt x="1492" y="756"/>
                                  </a:lnTo>
                                  <a:close/>
                                  <a:moveTo>
                                    <a:pt x="675" y="1293"/>
                                  </a:moveTo>
                                  <a:lnTo>
                                    <a:pt x="675" y="1287"/>
                                  </a:lnTo>
                                  <a:lnTo>
                                    <a:pt x="672" y="1287"/>
                                  </a:lnTo>
                                  <a:lnTo>
                                    <a:pt x="672" y="1293"/>
                                  </a:lnTo>
                                  <a:lnTo>
                                    <a:pt x="675" y="1293"/>
                                  </a:lnTo>
                                  <a:close/>
                                  <a:moveTo>
                                    <a:pt x="540" y="1225"/>
                                  </a:moveTo>
                                  <a:lnTo>
                                    <a:pt x="540" y="1221"/>
                                  </a:lnTo>
                                  <a:lnTo>
                                    <a:pt x="532" y="1216"/>
                                  </a:lnTo>
                                  <a:lnTo>
                                    <a:pt x="540" y="1225"/>
                                  </a:lnTo>
                                  <a:close/>
                                  <a:moveTo>
                                    <a:pt x="510" y="1205"/>
                                  </a:moveTo>
                                  <a:lnTo>
                                    <a:pt x="495" y="1200"/>
                                  </a:lnTo>
                                  <a:lnTo>
                                    <a:pt x="497" y="1203"/>
                                  </a:lnTo>
                                  <a:lnTo>
                                    <a:pt x="499" y="1205"/>
                                  </a:lnTo>
                                  <a:lnTo>
                                    <a:pt x="503" y="1208"/>
                                  </a:lnTo>
                                  <a:lnTo>
                                    <a:pt x="505" y="1208"/>
                                  </a:lnTo>
                                  <a:lnTo>
                                    <a:pt x="508" y="1208"/>
                                  </a:lnTo>
                                  <a:lnTo>
                                    <a:pt x="510" y="1205"/>
                                  </a:lnTo>
                                  <a:close/>
                                  <a:moveTo>
                                    <a:pt x="275" y="1474"/>
                                  </a:moveTo>
                                  <a:lnTo>
                                    <a:pt x="266" y="1468"/>
                                  </a:lnTo>
                                  <a:lnTo>
                                    <a:pt x="256" y="1462"/>
                                  </a:lnTo>
                                  <a:lnTo>
                                    <a:pt x="246" y="1460"/>
                                  </a:lnTo>
                                  <a:lnTo>
                                    <a:pt x="236" y="1459"/>
                                  </a:lnTo>
                                  <a:lnTo>
                                    <a:pt x="275" y="1474"/>
                                  </a:lnTo>
                                  <a:close/>
                                  <a:moveTo>
                                    <a:pt x="232" y="1453"/>
                                  </a:moveTo>
                                  <a:lnTo>
                                    <a:pt x="219" y="1443"/>
                                  </a:lnTo>
                                  <a:lnTo>
                                    <a:pt x="203" y="1430"/>
                                  </a:lnTo>
                                  <a:lnTo>
                                    <a:pt x="185" y="1415"/>
                                  </a:lnTo>
                                  <a:lnTo>
                                    <a:pt x="165" y="1398"/>
                                  </a:lnTo>
                                  <a:lnTo>
                                    <a:pt x="167" y="1403"/>
                                  </a:lnTo>
                                  <a:lnTo>
                                    <a:pt x="169" y="1407"/>
                                  </a:lnTo>
                                  <a:lnTo>
                                    <a:pt x="172" y="1412"/>
                                  </a:lnTo>
                                  <a:lnTo>
                                    <a:pt x="175" y="1415"/>
                                  </a:lnTo>
                                  <a:lnTo>
                                    <a:pt x="183" y="1422"/>
                                  </a:lnTo>
                                  <a:lnTo>
                                    <a:pt x="192" y="1428"/>
                                  </a:lnTo>
                                  <a:lnTo>
                                    <a:pt x="232" y="1453"/>
                                  </a:lnTo>
                                  <a:close/>
                                  <a:moveTo>
                                    <a:pt x="192" y="1474"/>
                                  </a:moveTo>
                                  <a:lnTo>
                                    <a:pt x="190" y="1470"/>
                                  </a:lnTo>
                                  <a:lnTo>
                                    <a:pt x="185" y="1465"/>
                                  </a:lnTo>
                                  <a:lnTo>
                                    <a:pt x="179" y="1461"/>
                                  </a:lnTo>
                                  <a:lnTo>
                                    <a:pt x="170" y="1459"/>
                                  </a:lnTo>
                                  <a:lnTo>
                                    <a:pt x="192" y="1474"/>
                                  </a:lnTo>
                                  <a:close/>
                                  <a:moveTo>
                                    <a:pt x="149" y="1445"/>
                                  </a:moveTo>
                                  <a:lnTo>
                                    <a:pt x="145" y="1440"/>
                                  </a:lnTo>
                                  <a:lnTo>
                                    <a:pt x="141" y="1439"/>
                                  </a:lnTo>
                                  <a:lnTo>
                                    <a:pt x="145" y="1442"/>
                                  </a:lnTo>
                                  <a:lnTo>
                                    <a:pt x="149" y="1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001"/>
                          <wps:cNvSpPr>
                            <a:spLocks noEditPoints="1"/>
                          </wps:cNvSpPr>
                          <wps:spPr bwMode="auto">
                            <a:xfrm>
                              <a:off x="3211" y="199"/>
                              <a:ext cx="344" cy="308"/>
                            </a:xfrm>
                            <a:custGeom>
                              <a:avLst/>
                              <a:gdLst>
                                <a:gd name="T0" fmla="*/ 1889 w 2063"/>
                                <a:gd name="T1" fmla="*/ 1557 h 1851"/>
                                <a:gd name="T2" fmla="*/ 1545 w 2063"/>
                                <a:gd name="T3" fmla="*/ 1682 h 1851"/>
                                <a:gd name="T4" fmla="*/ 1243 w 2063"/>
                                <a:gd name="T5" fmla="*/ 1680 h 1851"/>
                                <a:gd name="T6" fmla="*/ 963 w 2063"/>
                                <a:gd name="T7" fmla="*/ 1571 h 1851"/>
                                <a:gd name="T8" fmla="*/ 854 w 2063"/>
                                <a:gd name="T9" fmla="*/ 1530 h 1851"/>
                                <a:gd name="T10" fmla="*/ 798 w 2063"/>
                                <a:gd name="T11" fmla="*/ 1522 h 1851"/>
                                <a:gd name="T12" fmla="*/ 723 w 2063"/>
                                <a:gd name="T13" fmla="*/ 1456 h 1851"/>
                                <a:gd name="T14" fmla="*/ 574 w 2063"/>
                                <a:gd name="T15" fmla="*/ 1380 h 1851"/>
                                <a:gd name="T16" fmla="*/ 272 w 2063"/>
                                <a:gd name="T17" fmla="*/ 1581 h 1851"/>
                                <a:gd name="T18" fmla="*/ 2 w 2063"/>
                                <a:gd name="T19" fmla="*/ 1791 h 1851"/>
                                <a:gd name="T20" fmla="*/ 437 w 2063"/>
                                <a:gd name="T21" fmla="*/ 1251 h 1851"/>
                                <a:gd name="T22" fmla="*/ 591 w 2063"/>
                                <a:gd name="T23" fmla="*/ 1057 h 1851"/>
                                <a:gd name="T24" fmla="*/ 681 w 2063"/>
                                <a:gd name="T25" fmla="*/ 531 h 1851"/>
                                <a:gd name="T26" fmla="*/ 672 w 2063"/>
                                <a:gd name="T27" fmla="*/ 353 h 1851"/>
                                <a:gd name="T28" fmla="*/ 396 w 2063"/>
                                <a:gd name="T29" fmla="*/ 270 h 1851"/>
                                <a:gd name="T30" fmla="*/ 195 w 2063"/>
                                <a:gd name="T31" fmla="*/ 303 h 1851"/>
                                <a:gd name="T32" fmla="*/ 90 w 2063"/>
                                <a:gd name="T33" fmla="*/ 448 h 1851"/>
                                <a:gd name="T34" fmla="*/ 129 w 2063"/>
                                <a:gd name="T35" fmla="*/ 691 h 1851"/>
                                <a:gd name="T36" fmla="*/ 191 w 2063"/>
                                <a:gd name="T37" fmla="*/ 861 h 1851"/>
                                <a:gd name="T38" fmla="*/ 82 w 2063"/>
                                <a:gd name="T39" fmla="*/ 676 h 1851"/>
                                <a:gd name="T40" fmla="*/ 32 w 2063"/>
                                <a:gd name="T41" fmla="*/ 480 h 1851"/>
                                <a:gd name="T42" fmla="*/ 118 w 2063"/>
                                <a:gd name="T43" fmla="*/ 299 h 1851"/>
                                <a:gd name="T44" fmla="*/ 388 w 2063"/>
                                <a:gd name="T45" fmla="*/ 210 h 1851"/>
                                <a:gd name="T46" fmla="*/ 729 w 2063"/>
                                <a:gd name="T47" fmla="*/ 215 h 1851"/>
                                <a:gd name="T48" fmla="*/ 890 w 2063"/>
                                <a:gd name="T49" fmla="*/ 117 h 1851"/>
                                <a:gd name="T50" fmla="*/ 1029 w 2063"/>
                                <a:gd name="T51" fmla="*/ 8 h 1851"/>
                                <a:gd name="T52" fmla="*/ 1207 w 2063"/>
                                <a:gd name="T53" fmla="*/ 91 h 1851"/>
                                <a:gd name="T54" fmla="*/ 1409 w 2063"/>
                                <a:gd name="T55" fmla="*/ 215 h 1851"/>
                                <a:gd name="T56" fmla="*/ 1491 w 2063"/>
                                <a:gd name="T57" fmla="*/ 404 h 1851"/>
                                <a:gd name="T58" fmla="*/ 1389 w 2063"/>
                                <a:gd name="T59" fmla="*/ 613 h 1851"/>
                                <a:gd name="T60" fmla="*/ 1078 w 2063"/>
                                <a:gd name="T61" fmla="*/ 864 h 1851"/>
                                <a:gd name="T62" fmla="*/ 978 w 2063"/>
                                <a:gd name="T63" fmla="*/ 1073 h 1851"/>
                                <a:gd name="T64" fmla="*/ 1422 w 2063"/>
                                <a:gd name="T65" fmla="*/ 1342 h 1851"/>
                                <a:gd name="T66" fmla="*/ 1690 w 2063"/>
                                <a:gd name="T67" fmla="*/ 1444 h 1851"/>
                                <a:gd name="T68" fmla="*/ 1824 w 2063"/>
                                <a:gd name="T69" fmla="*/ 1460 h 1851"/>
                                <a:gd name="T70" fmla="*/ 1674 w 2063"/>
                                <a:gd name="T71" fmla="*/ 1468 h 1851"/>
                                <a:gd name="T72" fmla="*/ 1628 w 2063"/>
                                <a:gd name="T73" fmla="*/ 1461 h 1851"/>
                                <a:gd name="T74" fmla="*/ 1534 w 2063"/>
                                <a:gd name="T75" fmla="*/ 1478 h 1851"/>
                                <a:gd name="T76" fmla="*/ 1550 w 2063"/>
                                <a:gd name="T77" fmla="*/ 1554 h 1851"/>
                                <a:gd name="T78" fmla="*/ 1703 w 2063"/>
                                <a:gd name="T79" fmla="*/ 1589 h 1851"/>
                                <a:gd name="T80" fmla="*/ 1914 w 2063"/>
                                <a:gd name="T81" fmla="*/ 1485 h 1851"/>
                                <a:gd name="T82" fmla="*/ 2050 w 2063"/>
                                <a:gd name="T83" fmla="*/ 1352 h 1851"/>
                                <a:gd name="T84" fmla="*/ 667 w 2063"/>
                                <a:gd name="T85" fmla="*/ 1451 h 1851"/>
                                <a:gd name="T86" fmla="*/ 1290 w 2063"/>
                                <a:gd name="T87" fmla="*/ 542 h 1851"/>
                                <a:gd name="T88" fmla="*/ 1244 w 2063"/>
                                <a:gd name="T89" fmla="*/ 534 h 1851"/>
                                <a:gd name="T90" fmla="*/ 1144 w 2063"/>
                                <a:gd name="T91" fmla="*/ 496 h 1851"/>
                                <a:gd name="T92" fmla="*/ 1110 w 2063"/>
                                <a:gd name="T93" fmla="*/ 521 h 1851"/>
                                <a:gd name="T94" fmla="*/ 1064 w 2063"/>
                                <a:gd name="T95" fmla="*/ 506 h 1851"/>
                                <a:gd name="T96" fmla="*/ 1060 w 2063"/>
                                <a:gd name="T97" fmla="*/ 545 h 1851"/>
                                <a:gd name="T98" fmla="*/ 974 w 2063"/>
                                <a:gd name="T99" fmla="*/ 489 h 1851"/>
                                <a:gd name="T100" fmla="*/ 885 w 2063"/>
                                <a:gd name="T101" fmla="*/ 545 h 1851"/>
                                <a:gd name="T102" fmla="*/ 751 w 2063"/>
                                <a:gd name="T103" fmla="*/ 831 h 1851"/>
                                <a:gd name="T104" fmla="*/ 724 w 2063"/>
                                <a:gd name="T105" fmla="*/ 1035 h 1851"/>
                                <a:gd name="T106" fmla="*/ 1006 w 2063"/>
                                <a:gd name="T107" fmla="*/ 863 h 1851"/>
                                <a:gd name="T108" fmla="*/ 1160 w 2063"/>
                                <a:gd name="T109" fmla="*/ 708 h 1851"/>
                                <a:gd name="T110" fmla="*/ 1205 w 2063"/>
                                <a:gd name="T111" fmla="*/ 719 h 1851"/>
                                <a:gd name="T112" fmla="*/ 1324 w 2063"/>
                                <a:gd name="T113" fmla="*/ 606 h 1851"/>
                                <a:gd name="T114" fmla="*/ 1012 w 2063"/>
                                <a:gd name="T115" fmla="*/ 1538 h 1851"/>
                                <a:gd name="T116" fmla="*/ 902 w 2063"/>
                                <a:gd name="T117" fmla="*/ 1478 h 1851"/>
                                <a:gd name="T118" fmla="*/ 818 w 2063"/>
                                <a:gd name="T119" fmla="*/ 1435 h 1851"/>
                                <a:gd name="T120" fmla="*/ 100 w 2063"/>
                                <a:gd name="T121" fmla="*/ 722 h 1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63" h="1851">
                                  <a:moveTo>
                                    <a:pt x="2063" y="1353"/>
                                  </a:moveTo>
                                  <a:lnTo>
                                    <a:pt x="2058" y="1372"/>
                                  </a:lnTo>
                                  <a:lnTo>
                                    <a:pt x="2051" y="1392"/>
                                  </a:lnTo>
                                  <a:lnTo>
                                    <a:pt x="2042" y="1410"/>
                                  </a:lnTo>
                                  <a:lnTo>
                                    <a:pt x="2031" y="1428"/>
                                  </a:lnTo>
                                  <a:lnTo>
                                    <a:pt x="2018" y="1446"/>
                                  </a:lnTo>
                                  <a:lnTo>
                                    <a:pt x="2005" y="1463"/>
                                  </a:lnTo>
                                  <a:lnTo>
                                    <a:pt x="1990" y="1480"/>
                                  </a:lnTo>
                                  <a:lnTo>
                                    <a:pt x="1973" y="1496"/>
                                  </a:lnTo>
                                  <a:lnTo>
                                    <a:pt x="1954" y="1513"/>
                                  </a:lnTo>
                                  <a:lnTo>
                                    <a:pt x="1934" y="1528"/>
                                  </a:lnTo>
                                  <a:lnTo>
                                    <a:pt x="1912" y="1542"/>
                                  </a:lnTo>
                                  <a:lnTo>
                                    <a:pt x="1889" y="1557"/>
                                  </a:lnTo>
                                  <a:lnTo>
                                    <a:pt x="1864" y="1572"/>
                                  </a:lnTo>
                                  <a:lnTo>
                                    <a:pt x="1838" y="1586"/>
                                  </a:lnTo>
                                  <a:lnTo>
                                    <a:pt x="1810" y="1598"/>
                                  </a:lnTo>
                                  <a:lnTo>
                                    <a:pt x="1781" y="1612"/>
                                  </a:lnTo>
                                  <a:lnTo>
                                    <a:pt x="1755" y="1622"/>
                                  </a:lnTo>
                                  <a:lnTo>
                                    <a:pt x="1729" y="1632"/>
                                  </a:lnTo>
                                  <a:lnTo>
                                    <a:pt x="1702" y="1641"/>
                                  </a:lnTo>
                                  <a:lnTo>
                                    <a:pt x="1676" y="1649"/>
                                  </a:lnTo>
                                  <a:lnTo>
                                    <a:pt x="1650" y="1657"/>
                                  </a:lnTo>
                                  <a:lnTo>
                                    <a:pt x="1624" y="1664"/>
                                  </a:lnTo>
                                  <a:lnTo>
                                    <a:pt x="1597" y="1671"/>
                                  </a:lnTo>
                                  <a:lnTo>
                                    <a:pt x="1571" y="1676"/>
                                  </a:lnTo>
                                  <a:lnTo>
                                    <a:pt x="1545" y="1682"/>
                                  </a:lnTo>
                                  <a:lnTo>
                                    <a:pt x="1518" y="1687"/>
                                  </a:lnTo>
                                  <a:lnTo>
                                    <a:pt x="1493" y="1690"/>
                                  </a:lnTo>
                                  <a:lnTo>
                                    <a:pt x="1466" y="1693"/>
                                  </a:lnTo>
                                  <a:lnTo>
                                    <a:pt x="1440" y="1696"/>
                                  </a:lnTo>
                                  <a:lnTo>
                                    <a:pt x="1413" y="1697"/>
                                  </a:lnTo>
                                  <a:lnTo>
                                    <a:pt x="1387" y="1698"/>
                                  </a:lnTo>
                                  <a:lnTo>
                                    <a:pt x="1360" y="1698"/>
                                  </a:lnTo>
                                  <a:lnTo>
                                    <a:pt x="1343" y="1698"/>
                                  </a:lnTo>
                                  <a:lnTo>
                                    <a:pt x="1325" y="1697"/>
                                  </a:lnTo>
                                  <a:lnTo>
                                    <a:pt x="1306" y="1693"/>
                                  </a:lnTo>
                                  <a:lnTo>
                                    <a:pt x="1287" y="1690"/>
                                  </a:lnTo>
                                  <a:lnTo>
                                    <a:pt x="1265" y="1686"/>
                                  </a:lnTo>
                                  <a:lnTo>
                                    <a:pt x="1243" y="1680"/>
                                  </a:lnTo>
                                  <a:lnTo>
                                    <a:pt x="1219" y="1673"/>
                                  </a:lnTo>
                                  <a:lnTo>
                                    <a:pt x="1195" y="1666"/>
                                  </a:lnTo>
                                  <a:lnTo>
                                    <a:pt x="1141" y="1649"/>
                                  </a:lnTo>
                                  <a:lnTo>
                                    <a:pt x="1096" y="1636"/>
                                  </a:lnTo>
                                  <a:lnTo>
                                    <a:pt x="1060" y="1628"/>
                                  </a:lnTo>
                                  <a:lnTo>
                                    <a:pt x="1033" y="1622"/>
                                  </a:lnTo>
                                  <a:lnTo>
                                    <a:pt x="1030" y="1614"/>
                                  </a:lnTo>
                                  <a:lnTo>
                                    <a:pt x="1043" y="1614"/>
                                  </a:lnTo>
                                  <a:lnTo>
                                    <a:pt x="1031" y="1605"/>
                                  </a:lnTo>
                                  <a:lnTo>
                                    <a:pt x="1016" y="1596"/>
                                  </a:lnTo>
                                  <a:lnTo>
                                    <a:pt x="1001" y="1587"/>
                                  </a:lnTo>
                                  <a:lnTo>
                                    <a:pt x="983" y="1579"/>
                                  </a:lnTo>
                                  <a:lnTo>
                                    <a:pt x="963" y="1571"/>
                                  </a:lnTo>
                                  <a:lnTo>
                                    <a:pt x="942" y="1563"/>
                                  </a:lnTo>
                                  <a:lnTo>
                                    <a:pt x="920" y="1556"/>
                                  </a:lnTo>
                                  <a:lnTo>
                                    <a:pt x="896" y="1549"/>
                                  </a:lnTo>
                                  <a:lnTo>
                                    <a:pt x="900" y="1554"/>
                                  </a:lnTo>
                                  <a:lnTo>
                                    <a:pt x="894" y="1550"/>
                                  </a:lnTo>
                                  <a:lnTo>
                                    <a:pt x="889" y="1547"/>
                                  </a:lnTo>
                                  <a:lnTo>
                                    <a:pt x="889" y="1546"/>
                                  </a:lnTo>
                                  <a:lnTo>
                                    <a:pt x="889" y="1545"/>
                                  </a:lnTo>
                                  <a:lnTo>
                                    <a:pt x="890" y="1544"/>
                                  </a:lnTo>
                                  <a:lnTo>
                                    <a:pt x="893" y="1544"/>
                                  </a:lnTo>
                                  <a:lnTo>
                                    <a:pt x="880" y="1540"/>
                                  </a:lnTo>
                                  <a:lnTo>
                                    <a:pt x="868" y="1536"/>
                                  </a:lnTo>
                                  <a:lnTo>
                                    <a:pt x="854" y="1530"/>
                                  </a:lnTo>
                                  <a:lnTo>
                                    <a:pt x="842" y="1524"/>
                                  </a:lnTo>
                                  <a:lnTo>
                                    <a:pt x="829" y="1518"/>
                                  </a:lnTo>
                                  <a:lnTo>
                                    <a:pt x="817" y="1511"/>
                                  </a:lnTo>
                                  <a:lnTo>
                                    <a:pt x="805" y="1503"/>
                                  </a:lnTo>
                                  <a:lnTo>
                                    <a:pt x="793" y="1495"/>
                                  </a:lnTo>
                                  <a:lnTo>
                                    <a:pt x="780" y="1503"/>
                                  </a:lnTo>
                                  <a:lnTo>
                                    <a:pt x="809" y="1522"/>
                                  </a:lnTo>
                                  <a:lnTo>
                                    <a:pt x="809" y="1519"/>
                                  </a:lnTo>
                                  <a:lnTo>
                                    <a:pt x="808" y="1515"/>
                                  </a:lnTo>
                                  <a:lnTo>
                                    <a:pt x="806" y="1514"/>
                                  </a:lnTo>
                                  <a:lnTo>
                                    <a:pt x="804" y="1513"/>
                                  </a:lnTo>
                                  <a:lnTo>
                                    <a:pt x="801" y="1515"/>
                                  </a:lnTo>
                                  <a:lnTo>
                                    <a:pt x="798" y="1522"/>
                                  </a:lnTo>
                                  <a:lnTo>
                                    <a:pt x="801" y="1527"/>
                                  </a:lnTo>
                                  <a:lnTo>
                                    <a:pt x="807" y="1532"/>
                                  </a:lnTo>
                                  <a:lnTo>
                                    <a:pt x="777" y="1522"/>
                                  </a:lnTo>
                                  <a:lnTo>
                                    <a:pt x="771" y="1519"/>
                                  </a:lnTo>
                                  <a:lnTo>
                                    <a:pt x="766" y="1515"/>
                                  </a:lnTo>
                                  <a:lnTo>
                                    <a:pt x="764" y="1512"/>
                                  </a:lnTo>
                                  <a:lnTo>
                                    <a:pt x="763" y="1508"/>
                                  </a:lnTo>
                                  <a:lnTo>
                                    <a:pt x="764" y="1505"/>
                                  </a:lnTo>
                                  <a:lnTo>
                                    <a:pt x="769" y="1503"/>
                                  </a:lnTo>
                                  <a:lnTo>
                                    <a:pt x="715" y="1470"/>
                                  </a:lnTo>
                                  <a:lnTo>
                                    <a:pt x="774" y="1495"/>
                                  </a:lnTo>
                                  <a:lnTo>
                                    <a:pt x="747" y="1474"/>
                                  </a:lnTo>
                                  <a:lnTo>
                                    <a:pt x="723" y="1456"/>
                                  </a:lnTo>
                                  <a:lnTo>
                                    <a:pt x="699" y="1440"/>
                                  </a:lnTo>
                                  <a:lnTo>
                                    <a:pt x="678" y="1426"/>
                                  </a:lnTo>
                                  <a:lnTo>
                                    <a:pt x="655" y="1411"/>
                                  </a:lnTo>
                                  <a:lnTo>
                                    <a:pt x="635" y="1398"/>
                                  </a:lnTo>
                                  <a:lnTo>
                                    <a:pt x="613" y="1386"/>
                                  </a:lnTo>
                                  <a:lnTo>
                                    <a:pt x="593" y="1374"/>
                                  </a:lnTo>
                                  <a:lnTo>
                                    <a:pt x="599" y="1381"/>
                                  </a:lnTo>
                                  <a:lnTo>
                                    <a:pt x="607" y="1389"/>
                                  </a:lnTo>
                                  <a:lnTo>
                                    <a:pt x="617" y="1398"/>
                                  </a:lnTo>
                                  <a:lnTo>
                                    <a:pt x="629" y="1409"/>
                                  </a:lnTo>
                                  <a:lnTo>
                                    <a:pt x="662" y="1432"/>
                                  </a:lnTo>
                                  <a:lnTo>
                                    <a:pt x="703" y="1462"/>
                                  </a:lnTo>
                                  <a:lnTo>
                                    <a:pt x="574" y="1380"/>
                                  </a:lnTo>
                                  <a:lnTo>
                                    <a:pt x="647" y="1440"/>
                                  </a:lnTo>
                                  <a:lnTo>
                                    <a:pt x="611" y="1418"/>
                                  </a:lnTo>
                                  <a:lnTo>
                                    <a:pt x="576" y="1393"/>
                                  </a:lnTo>
                                  <a:lnTo>
                                    <a:pt x="541" y="1367"/>
                                  </a:lnTo>
                                  <a:lnTo>
                                    <a:pt x="508" y="1339"/>
                                  </a:lnTo>
                                  <a:lnTo>
                                    <a:pt x="483" y="1359"/>
                                  </a:lnTo>
                                  <a:lnTo>
                                    <a:pt x="458" y="1380"/>
                                  </a:lnTo>
                                  <a:lnTo>
                                    <a:pt x="431" y="1405"/>
                                  </a:lnTo>
                                  <a:lnTo>
                                    <a:pt x="403" y="1434"/>
                                  </a:lnTo>
                                  <a:lnTo>
                                    <a:pt x="372" y="1465"/>
                                  </a:lnTo>
                                  <a:lnTo>
                                    <a:pt x="341" y="1502"/>
                                  </a:lnTo>
                                  <a:lnTo>
                                    <a:pt x="307" y="1539"/>
                                  </a:lnTo>
                                  <a:lnTo>
                                    <a:pt x="272" y="1581"/>
                                  </a:lnTo>
                                  <a:lnTo>
                                    <a:pt x="253" y="1605"/>
                                  </a:lnTo>
                                  <a:lnTo>
                                    <a:pt x="231" y="1632"/>
                                  </a:lnTo>
                                  <a:lnTo>
                                    <a:pt x="207" y="1662"/>
                                  </a:lnTo>
                                  <a:lnTo>
                                    <a:pt x="181" y="1693"/>
                                  </a:lnTo>
                                  <a:lnTo>
                                    <a:pt x="152" y="1729"/>
                                  </a:lnTo>
                                  <a:lnTo>
                                    <a:pt x="120" y="1766"/>
                                  </a:lnTo>
                                  <a:lnTo>
                                    <a:pt x="87" y="1807"/>
                                  </a:lnTo>
                                  <a:lnTo>
                                    <a:pt x="50" y="1851"/>
                                  </a:lnTo>
                                  <a:lnTo>
                                    <a:pt x="2" y="1848"/>
                                  </a:lnTo>
                                  <a:lnTo>
                                    <a:pt x="1" y="1831"/>
                                  </a:lnTo>
                                  <a:lnTo>
                                    <a:pt x="0" y="1815"/>
                                  </a:lnTo>
                                  <a:lnTo>
                                    <a:pt x="0" y="1802"/>
                                  </a:lnTo>
                                  <a:lnTo>
                                    <a:pt x="2" y="1791"/>
                                  </a:lnTo>
                                  <a:lnTo>
                                    <a:pt x="4" y="1781"/>
                                  </a:lnTo>
                                  <a:lnTo>
                                    <a:pt x="8" y="1772"/>
                                  </a:lnTo>
                                  <a:lnTo>
                                    <a:pt x="35" y="1785"/>
                                  </a:lnTo>
                                  <a:lnTo>
                                    <a:pt x="71" y="1742"/>
                                  </a:lnTo>
                                  <a:lnTo>
                                    <a:pt x="111" y="1693"/>
                                  </a:lnTo>
                                  <a:lnTo>
                                    <a:pt x="156" y="1639"/>
                                  </a:lnTo>
                                  <a:lnTo>
                                    <a:pt x="204" y="1580"/>
                                  </a:lnTo>
                                  <a:lnTo>
                                    <a:pt x="256" y="1514"/>
                                  </a:lnTo>
                                  <a:lnTo>
                                    <a:pt x="313" y="1444"/>
                                  </a:lnTo>
                                  <a:lnTo>
                                    <a:pt x="372" y="1369"/>
                                  </a:lnTo>
                                  <a:lnTo>
                                    <a:pt x="437" y="1288"/>
                                  </a:lnTo>
                                  <a:lnTo>
                                    <a:pt x="423" y="1252"/>
                                  </a:lnTo>
                                  <a:lnTo>
                                    <a:pt x="437" y="1251"/>
                                  </a:lnTo>
                                  <a:lnTo>
                                    <a:pt x="449" y="1246"/>
                                  </a:lnTo>
                                  <a:lnTo>
                                    <a:pt x="463" y="1241"/>
                                  </a:lnTo>
                                  <a:lnTo>
                                    <a:pt x="475" y="1234"/>
                                  </a:lnTo>
                                  <a:lnTo>
                                    <a:pt x="487" y="1225"/>
                                  </a:lnTo>
                                  <a:lnTo>
                                    <a:pt x="500" y="1213"/>
                                  </a:lnTo>
                                  <a:lnTo>
                                    <a:pt x="511" y="1200"/>
                                  </a:lnTo>
                                  <a:lnTo>
                                    <a:pt x="523" y="1185"/>
                                  </a:lnTo>
                                  <a:lnTo>
                                    <a:pt x="535" y="1168"/>
                                  </a:lnTo>
                                  <a:lnTo>
                                    <a:pt x="547" y="1150"/>
                                  </a:lnTo>
                                  <a:lnTo>
                                    <a:pt x="558" y="1129"/>
                                  </a:lnTo>
                                  <a:lnTo>
                                    <a:pt x="569" y="1107"/>
                                  </a:lnTo>
                                  <a:lnTo>
                                    <a:pt x="580" y="1083"/>
                                  </a:lnTo>
                                  <a:lnTo>
                                    <a:pt x="591" y="1057"/>
                                  </a:lnTo>
                                  <a:lnTo>
                                    <a:pt x="602" y="1029"/>
                                  </a:lnTo>
                                  <a:lnTo>
                                    <a:pt x="612" y="999"/>
                                  </a:lnTo>
                                  <a:lnTo>
                                    <a:pt x="629" y="945"/>
                                  </a:lnTo>
                                  <a:lnTo>
                                    <a:pt x="644" y="892"/>
                                  </a:lnTo>
                                  <a:lnTo>
                                    <a:pt x="656" y="841"/>
                                  </a:lnTo>
                                  <a:lnTo>
                                    <a:pt x="667" y="790"/>
                                  </a:lnTo>
                                  <a:lnTo>
                                    <a:pt x="675" y="740"/>
                                  </a:lnTo>
                                  <a:lnTo>
                                    <a:pt x="681" y="691"/>
                                  </a:lnTo>
                                  <a:lnTo>
                                    <a:pt x="684" y="643"/>
                                  </a:lnTo>
                                  <a:lnTo>
                                    <a:pt x="685" y="597"/>
                                  </a:lnTo>
                                  <a:lnTo>
                                    <a:pt x="684" y="572"/>
                                  </a:lnTo>
                                  <a:lnTo>
                                    <a:pt x="683" y="550"/>
                                  </a:lnTo>
                                  <a:lnTo>
                                    <a:pt x="681" y="531"/>
                                  </a:lnTo>
                                  <a:lnTo>
                                    <a:pt x="678" y="515"/>
                                  </a:lnTo>
                                  <a:lnTo>
                                    <a:pt x="736" y="431"/>
                                  </a:lnTo>
                                  <a:lnTo>
                                    <a:pt x="725" y="423"/>
                                  </a:lnTo>
                                  <a:lnTo>
                                    <a:pt x="715" y="418"/>
                                  </a:lnTo>
                                  <a:lnTo>
                                    <a:pt x="703" y="413"/>
                                  </a:lnTo>
                                  <a:lnTo>
                                    <a:pt x="693" y="410"/>
                                  </a:lnTo>
                                  <a:lnTo>
                                    <a:pt x="684" y="407"/>
                                  </a:lnTo>
                                  <a:lnTo>
                                    <a:pt x="675" y="406"/>
                                  </a:lnTo>
                                  <a:lnTo>
                                    <a:pt x="666" y="405"/>
                                  </a:lnTo>
                                  <a:lnTo>
                                    <a:pt x="658" y="406"/>
                                  </a:lnTo>
                                  <a:lnTo>
                                    <a:pt x="651" y="381"/>
                                  </a:lnTo>
                                  <a:lnTo>
                                    <a:pt x="661" y="369"/>
                                  </a:lnTo>
                                  <a:lnTo>
                                    <a:pt x="672" y="353"/>
                                  </a:lnTo>
                                  <a:lnTo>
                                    <a:pt x="685" y="334"/>
                                  </a:lnTo>
                                  <a:lnTo>
                                    <a:pt x="701" y="311"/>
                                  </a:lnTo>
                                  <a:lnTo>
                                    <a:pt x="678" y="303"/>
                                  </a:lnTo>
                                  <a:lnTo>
                                    <a:pt x="637" y="292"/>
                                  </a:lnTo>
                                  <a:lnTo>
                                    <a:pt x="641" y="301"/>
                                  </a:lnTo>
                                  <a:lnTo>
                                    <a:pt x="607" y="293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40" y="281"/>
                                  </a:lnTo>
                                  <a:lnTo>
                                    <a:pt x="509" y="278"/>
                                  </a:lnTo>
                                  <a:lnTo>
                                    <a:pt x="479" y="274"/>
                                  </a:lnTo>
                                  <a:lnTo>
                                    <a:pt x="450" y="272"/>
                                  </a:lnTo>
                                  <a:lnTo>
                                    <a:pt x="423" y="271"/>
                                  </a:lnTo>
                                  <a:lnTo>
                                    <a:pt x="396" y="270"/>
                                  </a:lnTo>
                                  <a:lnTo>
                                    <a:pt x="371" y="270"/>
                                  </a:lnTo>
                                  <a:lnTo>
                                    <a:pt x="348" y="271"/>
                                  </a:lnTo>
                                  <a:lnTo>
                                    <a:pt x="325" y="273"/>
                                  </a:lnTo>
                                  <a:lnTo>
                                    <a:pt x="304" y="276"/>
                                  </a:lnTo>
                                  <a:lnTo>
                                    <a:pt x="284" y="279"/>
                                  </a:lnTo>
                                  <a:lnTo>
                                    <a:pt x="264" y="282"/>
                                  </a:lnTo>
                                  <a:lnTo>
                                    <a:pt x="246" y="287"/>
                                  </a:lnTo>
                                  <a:lnTo>
                                    <a:pt x="229" y="292"/>
                                  </a:lnTo>
                                  <a:lnTo>
                                    <a:pt x="213" y="297"/>
                                  </a:lnTo>
                                  <a:lnTo>
                                    <a:pt x="207" y="302"/>
                                  </a:lnTo>
                                  <a:lnTo>
                                    <a:pt x="201" y="304"/>
                                  </a:lnTo>
                                  <a:lnTo>
                                    <a:pt x="197" y="304"/>
                                  </a:lnTo>
                                  <a:lnTo>
                                    <a:pt x="195" y="303"/>
                                  </a:lnTo>
                                  <a:lnTo>
                                    <a:pt x="181" y="311"/>
                                  </a:lnTo>
                                  <a:lnTo>
                                    <a:pt x="169" y="319"/>
                                  </a:lnTo>
                                  <a:lnTo>
                                    <a:pt x="157" y="328"/>
                                  </a:lnTo>
                                  <a:lnTo>
                                    <a:pt x="147" y="337"/>
                                  </a:lnTo>
                                  <a:lnTo>
                                    <a:pt x="137" y="347"/>
                                  </a:lnTo>
                                  <a:lnTo>
                                    <a:pt x="128" y="358"/>
                                  </a:lnTo>
                                  <a:lnTo>
                                    <a:pt x="120" y="369"/>
                                  </a:lnTo>
                                  <a:lnTo>
                                    <a:pt x="114" y="381"/>
                                  </a:lnTo>
                                  <a:lnTo>
                                    <a:pt x="107" y="394"/>
                                  </a:lnTo>
                                  <a:lnTo>
                                    <a:pt x="101" y="406"/>
                                  </a:lnTo>
                                  <a:lnTo>
                                    <a:pt x="97" y="420"/>
                                  </a:lnTo>
                                  <a:lnTo>
                                    <a:pt x="93" y="433"/>
                                  </a:lnTo>
                                  <a:lnTo>
                                    <a:pt x="90" y="448"/>
                                  </a:lnTo>
                                  <a:lnTo>
                                    <a:pt x="88" y="464"/>
                                  </a:lnTo>
                                  <a:lnTo>
                                    <a:pt x="87" y="480"/>
                                  </a:lnTo>
                                  <a:lnTo>
                                    <a:pt x="87" y="496"/>
                                  </a:lnTo>
                                  <a:lnTo>
                                    <a:pt x="87" y="513"/>
                                  </a:lnTo>
                                  <a:lnTo>
                                    <a:pt x="88" y="530"/>
                                  </a:lnTo>
                                  <a:lnTo>
                                    <a:pt x="90" y="548"/>
                                  </a:lnTo>
                                  <a:lnTo>
                                    <a:pt x="93" y="566"/>
                                  </a:lnTo>
                                  <a:lnTo>
                                    <a:pt x="97" y="586"/>
                                  </a:lnTo>
                                  <a:lnTo>
                                    <a:pt x="101" y="606"/>
                                  </a:lnTo>
                                  <a:lnTo>
                                    <a:pt x="107" y="626"/>
                                  </a:lnTo>
                                  <a:lnTo>
                                    <a:pt x="114" y="647"/>
                                  </a:lnTo>
                                  <a:lnTo>
                                    <a:pt x="121" y="668"/>
                                  </a:lnTo>
                                  <a:lnTo>
                                    <a:pt x="129" y="691"/>
                                  </a:lnTo>
                                  <a:lnTo>
                                    <a:pt x="138" y="714"/>
                                  </a:lnTo>
                                  <a:lnTo>
                                    <a:pt x="148" y="738"/>
                                  </a:lnTo>
                                  <a:lnTo>
                                    <a:pt x="171" y="786"/>
                                  </a:lnTo>
                                  <a:lnTo>
                                    <a:pt x="197" y="839"/>
                                  </a:lnTo>
                                  <a:lnTo>
                                    <a:pt x="199" y="839"/>
                                  </a:lnTo>
                                  <a:lnTo>
                                    <a:pt x="229" y="899"/>
                                  </a:lnTo>
                                  <a:lnTo>
                                    <a:pt x="226" y="899"/>
                                  </a:lnTo>
                                  <a:lnTo>
                                    <a:pt x="224" y="898"/>
                                  </a:lnTo>
                                  <a:lnTo>
                                    <a:pt x="220" y="897"/>
                                  </a:lnTo>
                                  <a:lnTo>
                                    <a:pt x="217" y="894"/>
                                  </a:lnTo>
                                  <a:lnTo>
                                    <a:pt x="209" y="887"/>
                                  </a:lnTo>
                                  <a:lnTo>
                                    <a:pt x="200" y="876"/>
                                  </a:lnTo>
                                  <a:lnTo>
                                    <a:pt x="191" y="861"/>
                                  </a:lnTo>
                                  <a:lnTo>
                                    <a:pt x="180" y="844"/>
                                  </a:lnTo>
                                  <a:lnTo>
                                    <a:pt x="168" y="823"/>
                                  </a:lnTo>
                                  <a:lnTo>
                                    <a:pt x="154" y="798"/>
                                  </a:lnTo>
                                  <a:lnTo>
                                    <a:pt x="134" y="775"/>
                                  </a:lnTo>
                                  <a:lnTo>
                                    <a:pt x="119" y="760"/>
                                  </a:lnTo>
                                  <a:lnTo>
                                    <a:pt x="114" y="755"/>
                                  </a:lnTo>
                                  <a:lnTo>
                                    <a:pt x="109" y="751"/>
                                  </a:lnTo>
                                  <a:lnTo>
                                    <a:pt x="105" y="749"/>
                                  </a:lnTo>
                                  <a:lnTo>
                                    <a:pt x="102" y="749"/>
                                  </a:lnTo>
                                  <a:lnTo>
                                    <a:pt x="99" y="731"/>
                                  </a:lnTo>
                                  <a:lnTo>
                                    <a:pt x="94" y="713"/>
                                  </a:lnTo>
                                  <a:lnTo>
                                    <a:pt x="89" y="694"/>
                                  </a:lnTo>
                                  <a:lnTo>
                                    <a:pt x="82" y="676"/>
                                  </a:lnTo>
                                  <a:lnTo>
                                    <a:pt x="75" y="658"/>
                                  </a:lnTo>
                                  <a:lnTo>
                                    <a:pt x="67" y="640"/>
                                  </a:lnTo>
                                  <a:lnTo>
                                    <a:pt x="58" y="623"/>
                                  </a:lnTo>
                                  <a:lnTo>
                                    <a:pt x="48" y="605"/>
                                  </a:lnTo>
                                  <a:lnTo>
                                    <a:pt x="59" y="578"/>
                                  </a:lnTo>
                                  <a:lnTo>
                                    <a:pt x="53" y="566"/>
                                  </a:lnTo>
                                  <a:lnTo>
                                    <a:pt x="47" y="555"/>
                                  </a:lnTo>
                                  <a:lnTo>
                                    <a:pt x="43" y="544"/>
                                  </a:lnTo>
                                  <a:lnTo>
                                    <a:pt x="39" y="531"/>
                                  </a:lnTo>
                                  <a:lnTo>
                                    <a:pt x="36" y="519"/>
                                  </a:lnTo>
                                  <a:lnTo>
                                    <a:pt x="34" y="506"/>
                                  </a:lnTo>
                                  <a:lnTo>
                                    <a:pt x="32" y="494"/>
                                  </a:lnTo>
                                  <a:lnTo>
                                    <a:pt x="32" y="480"/>
                                  </a:lnTo>
                                  <a:lnTo>
                                    <a:pt x="32" y="463"/>
                                  </a:lnTo>
                                  <a:lnTo>
                                    <a:pt x="34" y="447"/>
                                  </a:lnTo>
                                  <a:lnTo>
                                    <a:pt x="37" y="431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45" y="402"/>
                                  </a:lnTo>
                                  <a:lnTo>
                                    <a:pt x="50" y="387"/>
                                  </a:lnTo>
                                  <a:lnTo>
                                    <a:pt x="57" y="373"/>
                                  </a:lnTo>
                                  <a:lnTo>
                                    <a:pt x="64" y="360"/>
                                  </a:lnTo>
                                  <a:lnTo>
                                    <a:pt x="73" y="347"/>
                                  </a:lnTo>
                                  <a:lnTo>
                                    <a:pt x="83" y="335"/>
                                  </a:lnTo>
                                  <a:lnTo>
                                    <a:pt x="93" y="322"/>
                                  </a:lnTo>
                                  <a:lnTo>
                                    <a:pt x="105" y="311"/>
                                  </a:lnTo>
                                  <a:lnTo>
                                    <a:pt x="118" y="299"/>
                                  </a:lnTo>
                                  <a:lnTo>
                                    <a:pt x="132" y="288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62" y="268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78" y="259"/>
                                  </a:lnTo>
                                  <a:lnTo>
                                    <a:pt x="201" y="254"/>
                                  </a:lnTo>
                                  <a:lnTo>
                                    <a:pt x="227" y="248"/>
                                  </a:lnTo>
                                  <a:lnTo>
                                    <a:pt x="255" y="243"/>
                                  </a:lnTo>
                                  <a:lnTo>
                                    <a:pt x="286" y="237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53" y="221"/>
                                  </a:lnTo>
                                  <a:lnTo>
                                    <a:pt x="390" y="213"/>
                                  </a:lnTo>
                                  <a:lnTo>
                                    <a:pt x="388" y="210"/>
                                  </a:lnTo>
                                  <a:lnTo>
                                    <a:pt x="412" y="207"/>
                                  </a:lnTo>
                                  <a:lnTo>
                                    <a:pt x="439" y="205"/>
                                  </a:lnTo>
                                  <a:lnTo>
                                    <a:pt x="468" y="205"/>
                                  </a:lnTo>
                                  <a:lnTo>
                                    <a:pt x="499" y="207"/>
                                  </a:lnTo>
                                  <a:lnTo>
                                    <a:pt x="538" y="211"/>
                                  </a:lnTo>
                                  <a:lnTo>
                                    <a:pt x="569" y="213"/>
                                  </a:lnTo>
                                  <a:lnTo>
                                    <a:pt x="592" y="213"/>
                                  </a:lnTo>
                                  <a:lnTo>
                                    <a:pt x="607" y="213"/>
                                  </a:lnTo>
                                  <a:lnTo>
                                    <a:pt x="604" y="210"/>
                                  </a:lnTo>
                                  <a:lnTo>
                                    <a:pt x="763" y="237"/>
                                  </a:lnTo>
                                  <a:lnTo>
                                    <a:pt x="763" y="235"/>
                                  </a:lnTo>
                                  <a:lnTo>
                                    <a:pt x="720" y="210"/>
                                  </a:lnTo>
                                  <a:lnTo>
                                    <a:pt x="729" y="215"/>
                                  </a:lnTo>
                                  <a:lnTo>
                                    <a:pt x="739" y="219"/>
                                  </a:lnTo>
                                  <a:lnTo>
                                    <a:pt x="748" y="220"/>
                                  </a:lnTo>
                                  <a:lnTo>
                                    <a:pt x="757" y="221"/>
                                  </a:lnTo>
                                  <a:lnTo>
                                    <a:pt x="764" y="221"/>
                                  </a:lnTo>
                                  <a:lnTo>
                                    <a:pt x="771" y="220"/>
                                  </a:lnTo>
                                  <a:lnTo>
                                    <a:pt x="778" y="218"/>
                                  </a:lnTo>
                                  <a:lnTo>
                                    <a:pt x="784" y="214"/>
                                  </a:lnTo>
                                  <a:lnTo>
                                    <a:pt x="799" y="206"/>
                                  </a:lnTo>
                                  <a:lnTo>
                                    <a:pt x="815" y="195"/>
                                  </a:lnTo>
                                  <a:lnTo>
                                    <a:pt x="832" y="180"/>
                                  </a:lnTo>
                                  <a:lnTo>
                                    <a:pt x="851" y="162"/>
                                  </a:lnTo>
                                  <a:lnTo>
                                    <a:pt x="870" y="141"/>
                                  </a:lnTo>
                                  <a:lnTo>
                                    <a:pt x="890" y="117"/>
                                  </a:lnTo>
                                  <a:lnTo>
                                    <a:pt x="911" y="92"/>
                                  </a:lnTo>
                                  <a:lnTo>
                                    <a:pt x="929" y="70"/>
                                  </a:lnTo>
                                  <a:lnTo>
                                    <a:pt x="945" y="51"/>
                                  </a:lnTo>
                                  <a:lnTo>
                                    <a:pt x="960" y="35"/>
                                  </a:lnTo>
                                  <a:lnTo>
                                    <a:pt x="974" y="22"/>
                                  </a:lnTo>
                                  <a:lnTo>
                                    <a:pt x="985" y="12"/>
                                  </a:lnTo>
                                  <a:lnTo>
                                    <a:pt x="995" y="5"/>
                                  </a:lnTo>
                                  <a:lnTo>
                                    <a:pt x="1004" y="1"/>
                                  </a:lnTo>
                                  <a:lnTo>
                                    <a:pt x="1007" y="0"/>
                                  </a:lnTo>
                                  <a:lnTo>
                                    <a:pt x="1011" y="0"/>
                                  </a:lnTo>
                                  <a:lnTo>
                                    <a:pt x="1015" y="1"/>
                                  </a:lnTo>
                                  <a:lnTo>
                                    <a:pt x="1019" y="2"/>
                                  </a:lnTo>
                                  <a:lnTo>
                                    <a:pt x="1029" y="8"/>
                                  </a:lnTo>
                                  <a:lnTo>
                                    <a:pt x="1039" y="16"/>
                                  </a:lnTo>
                                  <a:lnTo>
                                    <a:pt x="1049" y="25"/>
                                  </a:lnTo>
                                  <a:lnTo>
                                    <a:pt x="1057" y="32"/>
                                  </a:lnTo>
                                  <a:lnTo>
                                    <a:pt x="1065" y="35"/>
                                  </a:lnTo>
                                  <a:lnTo>
                                    <a:pt x="1070" y="36"/>
                                  </a:lnTo>
                                  <a:lnTo>
                                    <a:pt x="1077" y="35"/>
                                  </a:lnTo>
                                  <a:lnTo>
                                    <a:pt x="1084" y="34"/>
                                  </a:lnTo>
                                  <a:lnTo>
                                    <a:pt x="1103" y="43"/>
                                  </a:lnTo>
                                  <a:lnTo>
                                    <a:pt x="1127" y="54"/>
                                  </a:lnTo>
                                  <a:lnTo>
                                    <a:pt x="1156" y="66"/>
                                  </a:lnTo>
                                  <a:lnTo>
                                    <a:pt x="1190" y="77"/>
                                  </a:lnTo>
                                  <a:lnTo>
                                    <a:pt x="1196" y="84"/>
                                  </a:lnTo>
                                  <a:lnTo>
                                    <a:pt x="1207" y="91"/>
                                  </a:lnTo>
                                  <a:lnTo>
                                    <a:pt x="1219" y="99"/>
                                  </a:lnTo>
                                  <a:lnTo>
                                    <a:pt x="1234" y="106"/>
                                  </a:lnTo>
                                  <a:lnTo>
                                    <a:pt x="1272" y="125"/>
                                  </a:lnTo>
                                  <a:lnTo>
                                    <a:pt x="1319" y="145"/>
                                  </a:lnTo>
                                  <a:lnTo>
                                    <a:pt x="1329" y="150"/>
                                  </a:lnTo>
                                  <a:lnTo>
                                    <a:pt x="1341" y="155"/>
                                  </a:lnTo>
                                  <a:lnTo>
                                    <a:pt x="1351" y="162"/>
                                  </a:lnTo>
                                  <a:lnTo>
                                    <a:pt x="1361" y="169"/>
                                  </a:lnTo>
                                  <a:lnTo>
                                    <a:pt x="1371" y="177"/>
                                  </a:lnTo>
                                  <a:lnTo>
                                    <a:pt x="1381" y="185"/>
                                  </a:lnTo>
                                  <a:lnTo>
                                    <a:pt x="1390" y="194"/>
                                  </a:lnTo>
                                  <a:lnTo>
                                    <a:pt x="1400" y="204"/>
                                  </a:lnTo>
                                  <a:lnTo>
                                    <a:pt x="1409" y="215"/>
                                  </a:lnTo>
                                  <a:lnTo>
                                    <a:pt x="1418" y="227"/>
                                  </a:lnTo>
                                  <a:lnTo>
                                    <a:pt x="1427" y="238"/>
                                  </a:lnTo>
                                  <a:lnTo>
                                    <a:pt x="1436" y="252"/>
                                  </a:lnTo>
                                  <a:lnTo>
                                    <a:pt x="1453" y="280"/>
                                  </a:lnTo>
                                  <a:lnTo>
                                    <a:pt x="1470" y="311"/>
                                  </a:lnTo>
                                  <a:lnTo>
                                    <a:pt x="1476" y="322"/>
                                  </a:lnTo>
                                  <a:lnTo>
                                    <a:pt x="1480" y="334"/>
                                  </a:lnTo>
                                  <a:lnTo>
                                    <a:pt x="1484" y="345"/>
                                  </a:lnTo>
                                  <a:lnTo>
                                    <a:pt x="1487" y="356"/>
                                  </a:lnTo>
                                  <a:lnTo>
                                    <a:pt x="1489" y="368"/>
                                  </a:lnTo>
                                  <a:lnTo>
                                    <a:pt x="1490" y="379"/>
                                  </a:lnTo>
                                  <a:lnTo>
                                    <a:pt x="1491" y="391"/>
                                  </a:lnTo>
                                  <a:lnTo>
                                    <a:pt x="1491" y="404"/>
                                  </a:lnTo>
                                  <a:lnTo>
                                    <a:pt x="1491" y="419"/>
                                  </a:lnTo>
                                  <a:lnTo>
                                    <a:pt x="1489" y="435"/>
                                  </a:lnTo>
                                  <a:lnTo>
                                    <a:pt x="1486" y="450"/>
                                  </a:lnTo>
                                  <a:lnTo>
                                    <a:pt x="1482" y="466"/>
                                  </a:lnTo>
                                  <a:lnTo>
                                    <a:pt x="1477" y="482"/>
                                  </a:lnTo>
                                  <a:lnTo>
                                    <a:pt x="1470" y="498"/>
                                  </a:lnTo>
                                  <a:lnTo>
                                    <a:pt x="1462" y="514"/>
                                  </a:lnTo>
                                  <a:lnTo>
                                    <a:pt x="1453" y="531"/>
                                  </a:lnTo>
                                  <a:lnTo>
                                    <a:pt x="1442" y="547"/>
                                  </a:lnTo>
                                  <a:lnTo>
                                    <a:pt x="1431" y="563"/>
                                  </a:lnTo>
                                  <a:lnTo>
                                    <a:pt x="1418" y="580"/>
                                  </a:lnTo>
                                  <a:lnTo>
                                    <a:pt x="1404" y="596"/>
                                  </a:lnTo>
                                  <a:lnTo>
                                    <a:pt x="1389" y="613"/>
                                  </a:lnTo>
                                  <a:lnTo>
                                    <a:pt x="1372" y="629"/>
                                  </a:lnTo>
                                  <a:lnTo>
                                    <a:pt x="1354" y="646"/>
                                  </a:lnTo>
                                  <a:lnTo>
                                    <a:pt x="1335" y="662"/>
                                  </a:lnTo>
                                  <a:lnTo>
                                    <a:pt x="1323" y="673"/>
                                  </a:lnTo>
                                  <a:lnTo>
                                    <a:pt x="1305" y="688"/>
                                  </a:lnTo>
                                  <a:lnTo>
                                    <a:pt x="1282" y="706"/>
                                  </a:lnTo>
                                  <a:lnTo>
                                    <a:pt x="1255" y="729"/>
                                  </a:lnTo>
                                  <a:lnTo>
                                    <a:pt x="1222" y="755"/>
                                  </a:lnTo>
                                  <a:lnTo>
                                    <a:pt x="1185" y="785"/>
                                  </a:lnTo>
                                  <a:lnTo>
                                    <a:pt x="1142" y="819"/>
                                  </a:lnTo>
                                  <a:lnTo>
                                    <a:pt x="1095" y="858"/>
                                  </a:lnTo>
                                  <a:lnTo>
                                    <a:pt x="1087" y="860"/>
                                  </a:lnTo>
                                  <a:lnTo>
                                    <a:pt x="1078" y="864"/>
                                  </a:lnTo>
                                  <a:lnTo>
                                    <a:pt x="1067" y="869"/>
                                  </a:lnTo>
                                  <a:lnTo>
                                    <a:pt x="1055" y="877"/>
                                  </a:lnTo>
                                  <a:lnTo>
                                    <a:pt x="1024" y="898"/>
                                  </a:lnTo>
                                  <a:lnTo>
                                    <a:pt x="987" y="925"/>
                                  </a:lnTo>
                                  <a:lnTo>
                                    <a:pt x="951" y="952"/>
                                  </a:lnTo>
                                  <a:lnTo>
                                    <a:pt x="925" y="976"/>
                                  </a:lnTo>
                                  <a:lnTo>
                                    <a:pt x="915" y="985"/>
                                  </a:lnTo>
                                  <a:lnTo>
                                    <a:pt x="908" y="994"/>
                                  </a:lnTo>
                                  <a:lnTo>
                                    <a:pt x="904" y="1001"/>
                                  </a:lnTo>
                                  <a:lnTo>
                                    <a:pt x="900" y="1008"/>
                                  </a:lnTo>
                                  <a:lnTo>
                                    <a:pt x="925" y="1029"/>
                                  </a:lnTo>
                                  <a:lnTo>
                                    <a:pt x="951" y="1051"/>
                                  </a:lnTo>
                                  <a:lnTo>
                                    <a:pt x="978" y="1073"/>
                                  </a:lnTo>
                                  <a:lnTo>
                                    <a:pt x="1005" y="1094"/>
                                  </a:lnTo>
                                  <a:lnTo>
                                    <a:pt x="1034" y="1115"/>
                                  </a:lnTo>
                                  <a:lnTo>
                                    <a:pt x="1064" y="1136"/>
                                  </a:lnTo>
                                  <a:lnTo>
                                    <a:pt x="1095" y="1158"/>
                                  </a:lnTo>
                                  <a:lnTo>
                                    <a:pt x="1127" y="1178"/>
                                  </a:lnTo>
                                  <a:lnTo>
                                    <a:pt x="1160" y="1199"/>
                                  </a:lnTo>
                                  <a:lnTo>
                                    <a:pt x="1194" y="1220"/>
                                  </a:lnTo>
                                  <a:lnTo>
                                    <a:pt x="1229" y="1241"/>
                                  </a:lnTo>
                                  <a:lnTo>
                                    <a:pt x="1265" y="1261"/>
                                  </a:lnTo>
                                  <a:lnTo>
                                    <a:pt x="1303" y="1281"/>
                                  </a:lnTo>
                                  <a:lnTo>
                                    <a:pt x="1342" y="1302"/>
                                  </a:lnTo>
                                  <a:lnTo>
                                    <a:pt x="1381" y="1322"/>
                                  </a:lnTo>
                                  <a:lnTo>
                                    <a:pt x="1422" y="1342"/>
                                  </a:lnTo>
                                  <a:lnTo>
                                    <a:pt x="1433" y="1346"/>
                                  </a:lnTo>
                                  <a:lnTo>
                                    <a:pt x="1460" y="1356"/>
                                  </a:lnTo>
                                  <a:lnTo>
                                    <a:pt x="1503" y="1372"/>
                                  </a:lnTo>
                                  <a:lnTo>
                                    <a:pt x="1562" y="1394"/>
                                  </a:lnTo>
                                  <a:lnTo>
                                    <a:pt x="1580" y="1401"/>
                                  </a:lnTo>
                                  <a:lnTo>
                                    <a:pt x="1604" y="1410"/>
                                  </a:lnTo>
                                  <a:lnTo>
                                    <a:pt x="1636" y="1421"/>
                                  </a:lnTo>
                                  <a:lnTo>
                                    <a:pt x="1673" y="1435"/>
                                  </a:lnTo>
                                  <a:lnTo>
                                    <a:pt x="1676" y="1436"/>
                                  </a:lnTo>
                                  <a:lnTo>
                                    <a:pt x="1682" y="1440"/>
                                  </a:lnTo>
                                  <a:lnTo>
                                    <a:pt x="1685" y="1443"/>
                                  </a:lnTo>
                                  <a:lnTo>
                                    <a:pt x="1687" y="1444"/>
                                  </a:lnTo>
                                  <a:lnTo>
                                    <a:pt x="1690" y="1444"/>
                                  </a:lnTo>
                                  <a:lnTo>
                                    <a:pt x="1692" y="1443"/>
                                  </a:lnTo>
                                  <a:lnTo>
                                    <a:pt x="1695" y="1437"/>
                                  </a:lnTo>
                                  <a:lnTo>
                                    <a:pt x="1700" y="1429"/>
                                  </a:lnTo>
                                  <a:lnTo>
                                    <a:pt x="1708" y="1437"/>
                                  </a:lnTo>
                                  <a:lnTo>
                                    <a:pt x="1719" y="1441"/>
                                  </a:lnTo>
                                  <a:lnTo>
                                    <a:pt x="1731" y="1445"/>
                                  </a:lnTo>
                                  <a:lnTo>
                                    <a:pt x="1745" y="1447"/>
                                  </a:lnTo>
                                  <a:lnTo>
                                    <a:pt x="1759" y="1449"/>
                                  </a:lnTo>
                                  <a:lnTo>
                                    <a:pt x="1775" y="1452"/>
                                  </a:lnTo>
                                  <a:lnTo>
                                    <a:pt x="1792" y="1453"/>
                                  </a:lnTo>
                                  <a:lnTo>
                                    <a:pt x="1810" y="1454"/>
                                  </a:lnTo>
                                  <a:lnTo>
                                    <a:pt x="1829" y="1454"/>
                                  </a:lnTo>
                                  <a:lnTo>
                                    <a:pt x="1824" y="1460"/>
                                  </a:lnTo>
                                  <a:lnTo>
                                    <a:pt x="1825" y="1463"/>
                                  </a:lnTo>
                                  <a:lnTo>
                                    <a:pt x="1827" y="1464"/>
                                  </a:lnTo>
                                  <a:lnTo>
                                    <a:pt x="1829" y="1465"/>
                                  </a:lnTo>
                                  <a:lnTo>
                                    <a:pt x="1831" y="1464"/>
                                  </a:lnTo>
                                  <a:lnTo>
                                    <a:pt x="1775" y="1464"/>
                                  </a:lnTo>
                                  <a:lnTo>
                                    <a:pt x="1728" y="1462"/>
                                  </a:lnTo>
                                  <a:lnTo>
                                    <a:pt x="1709" y="1461"/>
                                  </a:lnTo>
                                  <a:lnTo>
                                    <a:pt x="1691" y="1458"/>
                                  </a:lnTo>
                                  <a:lnTo>
                                    <a:pt x="1676" y="1456"/>
                                  </a:lnTo>
                                  <a:lnTo>
                                    <a:pt x="1665" y="1454"/>
                                  </a:lnTo>
                                  <a:lnTo>
                                    <a:pt x="1654" y="1462"/>
                                  </a:lnTo>
                                  <a:lnTo>
                                    <a:pt x="1665" y="1464"/>
                                  </a:lnTo>
                                  <a:lnTo>
                                    <a:pt x="1674" y="1468"/>
                                  </a:lnTo>
                                  <a:lnTo>
                                    <a:pt x="1683" y="1471"/>
                                  </a:lnTo>
                                  <a:lnTo>
                                    <a:pt x="1690" y="1476"/>
                                  </a:lnTo>
                                  <a:lnTo>
                                    <a:pt x="1695" y="1480"/>
                                  </a:lnTo>
                                  <a:lnTo>
                                    <a:pt x="1700" y="1485"/>
                                  </a:lnTo>
                                  <a:lnTo>
                                    <a:pt x="1703" y="1489"/>
                                  </a:lnTo>
                                  <a:lnTo>
                                    <a:pt x="1705" y="1495"/>
                                  </a:lnTo>
                                  <a:lnTo>
                                    <a:pt x="1692" y="1497"/>
                                  </a:lnTo>
                                  <a:lnTo>
                                    <a:pt x="1683" y="1489"/>
                                  </a:lnTo>
                                  <a:lnTo>
                                    <a:pt x="1674" y="1481"/>
                                  </a:lnTo>
                                  <a:lnTo>
                                    <a:pt x="1664" y="1474"/>
                                  </a:lnTo>
                                  <a:lnTo>
                                    <a:pt x="1652" y="1470"/>
                                  </a:lnTo>
                                  <a:lnTo>
                                    <a:pt x="1640" y="1464"/>
                                  </a:lnTo>
                                  <a:lnTo>
                                    <a:pt x="1628" y="1461"/>
                                  </a:lnTo>
                                  <a:lnTo>
                                    <a:pt x="1614" y="1458"/>
                                  </a:lnTo>
                                  <a:lnTo>
                                    <a:pt x="1600" y="1456"/>
                                  </a:lnTo>
                                  <a:lnTo>
                                    <a:pt x="1580" y="1455"/>
                                  </a:lnTo>
                                  <a:lnTo>
                                    <a:pt x="1557" y="1453"/>
                                  </a:lnTo>
                                  <a:lnTo>
                                    <a:pt x="1529" y="1451"/>
                                  </a:lnTo>
                                  <a:lnTo>
                                    <a:pt x="1497" y="1448"/>
                                  </a:lnTo>
                                  <a:lnTo>
                                    <a:pt x="1521" y="1454"/>
                                  </a:lnTo>
                                  <a:lnTo>
                                    <a:pt x="1547" y="1463"/>
                                  </a:lnTo>
                                  <a:lnTo>
                                    <a:pt x="1575" y="1472"/>
                                  </a:lnTo>
                                  <a:lnTo>
                                    <a:pt x="1605" y="1483"/>
                                  </a:lnTo>
                                  <a:lnTo>
                                    <a:pt x="1532" y="1470"/>
                                  </a:lnTo>
                                  <a:lnTo>
                                    <a:pt x="1533" y="1474"/>
                                  </a:lnTo>
                                  <a:lnTo>
                                    <a:pt x="1534" y="1478"/>
                                  </a:lnTo>
                                  <a:lnTo>
                                    <a:pt x="1536" y="1482"/>
                                  </a:lnTo>
                                  <a:lnTo>
                                    <a:pt x="1540" y="1486"/>
                                  </a:lnTo>
                                  <a:lnTo>
                                    <a:pt x="1511" y="1486"/>
                                  </a:lnTo>
                                  <a:lnTo>
                                    <a:pt x="1532" y="1499"/>
                                  </a:lnTo>
                                  <a:lnTo>
                                    <a:pt x="1516" y="1508"/>
                                  </a:lnTo>
                                  <a:lnTo>
                                    <a:pt x="1540" y="1522"/>
                                  </a:lnTo>
                                  <a:lnTo>
                                    <a:pt x="1524" y="1524"/>
                                  </a:lnTo>
                                  <a:lnTo>
                                    <a:pt x="1533" y="1530"/>
                                  </a:lnTo>
                                  <a:lnTo>
                                    <a:pt x="1545" y="1536"/>
                                  </a:lnTo>
                                  <a:lnTo>
                                    <a:pt x="1559" y="1542"/>
                                  </a:lnTo>
                                  <a:lnTo>
                                    <a:pt x="1576" y="1549"/>
                                  </a:lnTo>
                                  <a:lnTo>
                                    <a:pt x="1545" y="1554"/>
                                  </a:lnTo>
                                  <a:lnTo>
                                    <a:pt x="1550" y="1554"/>
                                  </a:lnTo>
                                  <a:lnTo>
                                    <a:pt x="1552" y="1555"/>
                                  </a:lnTo>
                                  <a:lnTo>
                                    <a:pt x="1554" y="1558"/>
                                  </a:lnTo>
                                  <a:lnTo>
                                    <a:pt x="1557" y="1563"/>
                                  </a:lnTo>
                                  <a:lnTo>
                                    <a:pt x="1557" y="1567"/>
                                  </a:lnTo>
                                  <a:lnTo>
                                    <a:pt x="1557" y="1571"/>
                                  </a:lnTo>
                                  <a:lnTo>
                                    <a:pt x="1554" y="1573"/>
                                  </a:lnTo>
                                  <a:lnTo>
                                    <a:pt x="1551" y="1573"/>
                                  </a:lnTo>
                                  <a:lnTo>
                                    <a:pt x="1592" y="1584"/>
                                  </a:lnTo>
                                  <a:lnTo>
                                    <a:pt x="1578" y="1592"/>
                                  </a:lnTo>
                                  <a:lnTo>
                                    <a:pt x="1646" y="1606"/>
                                  </a:lnTo>
                                  <a:lnTo>
                                    <a:pt x="1667" y="1571"/>
                                  </a:lnTo>
                                  <a:lnTo>
                                    <a:pt x="1669" y="1600"/>
                                  </a:lnTo>
                                  <a:lnTo>
                                    <a:pt x="1703" y="1589"/>
                                  </a:lnTo>
                                  <a:lnTo>
                                    <a:pt x="1731" y="1580"/>
                                  </a:lnTo>
                                  <a:lnTo>
                                    <a:pt x="1754" y="1573"/>
                                  </a:lnTo>
                                  <a:lnTo>
                                    <a:pt x="1769" y="1567"/>
                                  </a:lnTo>
                                  <a:lnTo>
                                    <a:pt x="1797" y="1555"/>
                                  </a:lnTo>
                                  <a:lnTo>
                                    <a:pt x="1820" y="1542"/>
                                  </a:lnTo>
                                  <a:lnTo>
                                    <a:pt x="1842" y="1530"/>
                                  </a:lnTo>
                                  <a:lnTo>
                                    <a:pt x="1858" y="1516"/>
                                  </a:lnTo>
                                  <a:lnTo>
                                    <a:pt x="1864" y="1515"/>
                                  </a:lnTo>
                                  <a:lnTo>
                                    <a:pt x="1871" y="1513"/>
                                  </a:lnTo>
                                  <a:lnTo>
                                    <a:pt x="1876" y="1511"/>
                                  </a:lnTo>
                                  <a:lnTo>
                                    <a:pt x="1883" y="1507"/>
                                  </a:lnTo>
                                  <a:lnTo>
                                    <a:pt x="1898" y="1497"/>
                                  </a:lnTo>
                                  <a:lnTo>
                                    <a:pt x="1914" y="1485"/>
                                  </a:lnTo>
                                  <a:lnTo>
                                    <a:pt x="1930" y="1472"/>
                                  </a:lnTo>
                                  <a:lnTo>
                                    <a:pt x="1944" y="1462"/>
                                  </a:lnTo>
                                  <a:lnTo>
                                    <a:pt x="1956" y="1455"/>
                                  </a:lnTo>
                                  <a:lnTo>
                                    <a:pt x="1967" y="1451"/>
                                  </a:lnTo>
                                  <a:lnTo>
                                    <a:pt x="1983" y="1436"/>
                                  </a:lnTo>
                                  <a:lnTo>
                                    <a:pt x="1999" y="1421"/>
                                  </a:lnTo>
                                  <a:lnTo>
                                    <a:pt x="2013" y="1406"/>
                                  </a:lnTo>
                                  <a:lnTo>
                                    <a:pt x="2025" y="1393"/>
                                  </a:lnTo>
                                  <a:lnTo>
                                    <a:pt x="2034" y="1379"/>
                                  </a:lnTo>
                                  <a:lnTo>
                                    <a:pt x="2043" y="1367"/>
                                  </a:lnTo>
                                  <a:lnTo>
                                    <a:pt x="2049" y="1354"/>
                                  </a:lnTo>
                                  <a:lnTo>
                                    <a:pt x="2053" y="1342"/>
                                  </a:lnTo>
                                  <a:lnTo>
                                    <a:pt x="2050" y="1352"/>
                                  </a:lnTo>
                                  <a:lnTo>
                                    <a:pt x="2048" y="1364"/>
                                  </a:lnTo>
                                  <a:lnTo>
                                    <a:pt x="2052" y="1361"/>
                                  </a:lnTo>
                                  <a:lnTo>
                                    <a:pt x="2063" y="1353"/>
                                  </a:lnTo>
                                  <a:close/>
                                  <a:moveTo>
                                    <a:pt x="685" y="1462"/>
                                  </a:moveTo>
                                  <a:lnTo>
                                    <a:pt x="682" y="1462"/>
                                  </a:lnTo>
                                  <a:lnTo>
                                    <a:pt x="682" y="1456"/>
                                  </a:lnTo>
                                  <a:lnTo>
                                    <a:pt x="685" y="1456"/>
                                  </a:lnTo>
                                  <a:lnTo>
                                    <a:pt x="685" y="1462"/>
                                  </a:lnTo>
                                  <a:close/>
                                  <a:moveTo>
                                    <a:pt x="669" y="1454"/>
                                  </a:moveTo>
                                  <a:lnTo>
                                    <a:pt x="655" y="1446"/>
                                  </a:lnTo>
                                  <a:lnTo>
                                    <a:pt x="661" y="1447"/>
                                  </a:lnTo>
                                  <a:lnTo>
                                    <a:pt x="664" y="1449"/>
                                  </a:lnTo>
                                  <a:lnTo>
                                    <a:pt x="667" y="1451"/>
                                  </a:lnTo>
                                  <a:lnTo>
                                    <a:pt x="669" y="1454"/>
                                  </a:lnTo>
                                  <a:close/>
                                  <a:moveTo>
                                    <a:pt x="1333" y="578"/>
                                  </a:moveTo>
                                  <a:lnTo>
                                    <a:pt x="1321" y="558"/>
                                  </a:lnTo>
                                  <a:lnTo>
                                    <a:pt x="1315" y="544"/>
                                  </a:lnTo>
                                  <a:lnTo>
                                    <a:pt x="1310" y="533"/>
                                  </a:lnTo>
                                  <a:lnTo>
                                    <a:pt x="1308" y="529"/>
                                  </a:lnTo>
                                  <a:lnTo>
                                    <a:pt x="1307" y="530"/>
                                  </a:lnTo>
                                  <a:lnTo>
                                    <a:pt x="1306" y="530"/>
                                  </a:lnTo>
                                  <a:lnTo>
                                    <a:pt x="1305" y="530"/>
                                  </a:lnTo>
                                  <a:lnTo>
                                    <a:pt x="1303" y="529"/>
                                  </a:lnTo>
                                  <a:lnTo>
                                    <a:pt x="1300" y="545"/>
                                  </a:lnTo>
                                  <a:lnTo>
                                    <a:pt x="1287" y="531"/>
                                  </a:lnTo>
                                  <a:lnTo>
                                    <a:pt x="1290" y="542"/>
                                  </a:lnTo>
                                  <a:lnTo>
                                    <a:pt x="1284" y="542"/>
                                  </a:lnTo>
                                  <a:lnTo>
                                    <a:pt x="1281" y="545"/>
                                  </a:lnTo>
                                  <a:lnTo>
                                    <a:pt x="1278" y="544"/>
                                  </a:lnTo>
                                  <a:lnTo>
                                    <a:pt x="1274" y="541"/>
                                  </a:lnTo>
                                  <a:lnTo>
                                    <a:pt x="1271" y="536"/>
                                  </a:lnTo>
                                  <a:lnTo>
                                    <a:pt x="1267" y="529"/>
                                  </a:lnTo>
                                  <a:lnTo>
                                    <a:pt x="1263" y="515"/>
                                  </a:lnTo>
                                  <a:lnTo>
                                    <a:pt x="1260" y="509"/>
                                  </a:lnTo>
                                  <a:lnTo>
                                    <a:pt x="1265" y="548"/>
                                  </a:lnTo>
                                  <a:lnTo>
                                    <a:pt x="1262" y="547"/>
                                  </a:lnTo>
                                  <a:lnTo>
                                    <a:pt x="1257" y="545"/>
                                  </a:lnTo>
                                  <a:lnTo>
                                    <a:pt x="1251" y="540"/>
                                  </a:lnTo>
                                  <a:lnTo>
                                    <a:pt x="1244" y="534"/>
                                  </a:lnTo>
                                  <a:lnTo>
                                    <a:pt x="1236" y="528"/>
                                  </a:lnTo>
                                  <a:lnTo>
                                    <a:pt x="1229" y="524"/>
                                  </a:lnTo>
                                  <a:lnTo>
                                    <a:pt x="1222" y="521"/>
                                  </a:lnTo>
                                  <a:lnTo>
                                    <a:pt x="1217" y="521"/>
                                  </a:lnTo>
                                  <a:lnTo>
                                    <a:pt x="1203" y="520"/>
                                  </a:lnTo>
                                  <a:lnTo>
                                    <a:pt x="1192" y="522"/>
                                  </a:lnTo>
                                  <a:lnTo>
                                    <a:pt x="1187" y="523"/>
                                  </a:lnTo>
                                  <a:lnTo>
                                    <a:pt x="1184" y="525"/>
                                  </a:lnTo>
                                  <a:lnTo>
                                    <a:pt x="1181" y="528"/>
                                  </a:lnTo>
                                  <a:lnTo>
                                    <a:pt x="1178" y="531"/>
                                  </a:lnTo>
                                  <a:lnTo>
                                    <a:pt x="1171" y="520"/>
                                  </a:lnTo>
                                  <a:lnTo>
                                    <a:pt x="1158" y="508"/>
                                  </a:lnTo>
                                  <a:lnTo>
                                    <a:pt x="1144" y="496"/>
                                  </a:lnTo>
                                  <a:lnTo>
                                    <a:pt x="1124" y="482"/>
                                  </a:lnTo>
                                  <a:lnTo>
                                    <a:pt x="1120" y="498"/>
                                  </a:lnTo>
                                  <a:lnTo>
                                    <a:pt x="1097" y="478"/>
                                  </a:lnTo>
                                  <a:lnTo>
                                    <a:pt x="1075" y="460"/>
                                  </a:lnTo>
                                  <a:lnTo>
                                    <a:pt x="1051" y="442"/>
                                  </a:lnTo>
                                  <a:lnTo>
                                    <a:pt x="1028" y="428"/>
                                  </a:lnTo>
                                  <a:lnTo>
                                    <a:pt x="1022" y="441"/>
                                  </a:lnTo>
                                  <a:lnTo>
                                    <a:pt x="1040" y="456"/>
                                  </a:lnTo>
                                  <a:lnTo>
                                    <a:pt x="1057" y="470"/>
                                  </a:lnTo>
                                  <a:lnTo>
                                    <a:pt x="1073" y="483"/>
                                  </a:lnTo>
                                  <a:lnTo>
                                    <a:pt x="1086" y="496"/>
                                  </a:lnTo>
                                  <a:lnTo>
                                    <a:pt x="1099" y="508"/>
                                  </a:lnTo>
                                  <a:lnTo>
                                    <a:pt x="1110" y="521"/>
                                  </a:lnTo>
                                  <a:lnTo>
                                    <a:pt x="1120" y="533"/>
                                  </a:lnTo>
                                  <a:lnTo>
                                    <a:pt x="1128" y="545"/>
                                  </a:lnTo>
                                  <a:lnTo>
                                    <a:pt x="1129" y="548"/>
                                  </a:lnTo>
                                  <a:lnTo>
                                    <a:pt x="1129" y="550"/>
                                  </a:lnTo>
                                  <a:lnTo>
                                    <a:pt x="1129" y="554"/>
                                  </a:lnTo>
                                  <a:lnTo>
                                    <a:pt x="1128" y="556"/>
                                  </a:lnTo>
                                  <a:lnTo>
                                    <a:pt x="1126" y="563"/>
                                  </a:lnTo>
                                  <a:lnTo>
                                    <a:pt x="1120" y="570"/>
                                  </a:lnTo>
                                  <a:lnTo>
                                    <a:pt x="1108" y="555"/>
                                  </a:lnTo>
                                  <a:lnTo>
                                    <a:pt x="1096" y="540"/>
                                  </a:lnTo>
                                  <a:lnTo>
                                    <a:pt x="1086" y="528"/>
                                  </a:lnTo>
                                  <a:lnTo>
                                    <a:pt x="1075" y="516"/>
                                  </a:lnTo>
                                  <a:lnTo>
                                    <a:pt x="1064" y="506"/>
                                  </a:lnTo>
                                  <a:lnTo>
                                    <a:pt x="1054" y="497"/>
                                  </a:lnTo>
                                  <a:lnTo>
                                    <a:pt x="1043" y="489"/>
                                  </a:lnTo>
                                  <a:lnTo>
                                    <a:pt x="1033" y="482"/>
                                  </a:lnTo>
                                  <a:lnTo>
                                    <a:pt x="1079" y="531"/>
                                  </a:lnTo>
                                  <a:lnTo>
                                    <a:pt x="1076" y="545"/>
                                  </a:lnTo>
                                  <a:lnTo>
                                    <a:pt x="1067" y="536"/>
                                  </a:lnTo>
                                  <a:lnTo>
                                    <a:pt x="1055" y="524"/>
                                  </a:lnTo>
                                  <a:lnTo>
                                    <a:pt x="1040" y="513"/>
                                  </a:lnTo>
                                  <a:lnTo>
                                    <a:pt x="1022" y="502"/>
                                  </a:lnTo>
                                  <a:lnTo>
                                    <a:pt x="1032" y="508"/>
                                  </a:lnTo>
                                  <a:lnTo>
                                    <a:pt x="1041" y="517"/>
                                  </a:lnTo>
                                  <a:lnTo>
                                    <a:pt x="1050" y="530"/>
                                  </a:lnTo>
                                  <a:lnTo>
                                    <a:pt x="1060" y="545"/>
                                  </a:lnTo>
                                  <a:lnTo>
                                    <a:pt x="1052" y="542"/>
                                  </a:lnTo>
                                  <a:lnTo>
                                    <a:pt x="1050" y="538"/>
                                  </a:lnTo>
                                  <a:lnTo>
                                    <a:pt x="1048" y="533"/>
                                  </a:lnTo>
                                  <a:lnTo>
                                    <a:pt x="1045" y="529"/>
                                  </a:lnTo>
                                  <a:lnTo>
                                    <a:pt x="1041" y="525"/>
                                  </a:lnTo>
                                  <a:lnTo>
                                    <a:pt x="1032" y="519"/>
                                  </a:lnTo>
                                  <a:lnTo>
                                    <a:pt x="1020" y="512"/>
                                  </a:lnTo>
                                  <a:lnTo>
                                    <a:pt x="998" y="504"/>
                                  </a:lnTo>
                                  <a:lnTo>
                                    <a:pt x="990" y="498"/>
                                  </a:lnTo>
                                  <a:lnTo>
                                    <a:pt x="987" y="504"/>
                                  </a:lnTo>
                                  <a:lnTo>
                                    <a:pt x="977" y="498"/>
                                  </a:lnTo>
                                  <a:lnTo>
                                    <a:pt x="976" y="494"/>
                                  </a:lnTo>
                                  <a:lnTo>
                                    <a:pt x="974" y="489"/>
                                  </a:lnTo>
                                  <a:lnTo>
                                    <a:pt x="969" y="484"/>
                                  </a:lnTo>
                                  <a:lnTo>
                                    <a:pt x="965" y="480"/>
                                  </a:lnTo>
                                  <a:lnTo>
                                    <a:pt x="958" y="475"/>
                                  </a:lnTo>
                                  <a:lnTo>
                                    <a:pt x="949" y="470"/>
                                  </a:lnTo>
                                  <a:lnTo>
                                    <a:pt x="940" y="465"/>
                                  </a:lnTo>
                                  <a:lnTo>
                                    <a:pt x="927" y="461"/>
                                  </a:lnTo>
                                  <a:lnTo>
                                    <a:pt x="906" y="463"/>
                                  </a:lnTo>
                                  <a:lnTo>
                                    <a:pt x="912" y="482"/>
                                  </a:lnTo>
                                  <a:lnTo>
                                    <a:pt x="900" y="486"/>
                                  </a:lnTo>
                                  <a:lnTo>
                                    <a:pt x="895" y="499"/>
                                  </a:lnTo>
                                  <a:lnTo>
                                    <a:pt x="890" y="514"/>
                                  </a:lnTo>
                                  <a:lnTo>
                                    <a:pt x="887" y="529"/>
                                  </a:lnTo>
                                  <a:lnTo>
                                    <a:pt x="885" y="545"/>
                                  </a:lnTo>
                                  <a:lnTo>
                                    <a:pt x="879" y="553"/>
                                  </a:lnTo>
                                  <a:lnTo>
                                    <a:pt x="876" y="561"/>
                                  </a:lnTo>
                                  <a:lnTo>
                                    <a:pt x="873" y="567"/>
                                  </a:lnTo>
                                  <a:lnTo>
                                    <a:pt x="873" y="575"/>
                                  </a:lnTo>
                                  <a:lnTo>
                                    <a:pt x="859" y="600"/>
                                  </a:lnTo>
                                  <a:lnTo>
                                    <a:pt x="844" y="625"/>
                                  </a:lnTo>
                                  <a:lnTo>
                                    <a:pt x="831" y="649"/>
                                  </a:lnTo>
                                  <a:lnTo>
                                    <a:pt x="818" y="674"/>
                                  </a:lnTo>
                                  <a:lnTo>
                                    <a:pt x="806" y="699"/>
                                  </a:lnTo>
                                  <a:lnTo>
                                    <a:pt x="795" y="723"/>
                                  </a:lnTo>
                                  <a:lnTo>
                                    <a:pt x="784" y="747"/>
                                  </a:lnTo>
                                  <a:lnTo>
                                    <a:pt x="774" y="771"/>
                                  </a:lnTo>
                                  <a:lnTo>
                                    <a:pt x="751" y="831"/>
                                  </a:lnTo>
                                  <a:lnTo>
                                    <a:pt x="733" y="875"/>
                                  </a:lnTo>
                                  <a:lnTo>
                                    <a:pt x="720" y="903"/>
                                  </a:lnTo>
                                  <a:lnTo>
                                    <a:pt x="715" y="915"/>
                                  </a:lnTo>
                                  <a:lnTo>
                                    <a:pt x="706" y="931"/>
                                  </a:lnTo>
                                  <a:lnTo>
                                    <a:pt x="696" y="949"/>
                                  </a:lnTo>
                                  <a:lnTo>
                                    <a:pt x="685" y="968"/>
                                  </a:lnTo>
                                  <a:lnTo>
                                    <a:pt x="674" y="991"/>
                                  </a:lnTo>
                                  <a:lnTo>
                                    <a:pt x="663" y="1015"/>
                                  </a:lnTo>
                                  <a:lnTo>
                                    <a:pt x="652" y="1040"/>
                                  </a:lnTo>
                                  <a:lnTo>
                                    <a:pt x="640" y="1068"/>
                                  </a:lnTo>
                                  <a:lnTo>
                                    <a:pt x="628" y="1097"/>
                                  </a:lnTo>
                                  <a:lnTo>
                                    <a:pt x="680" y="1065"/>
                                  </a:lnTo>
                                  <a:lnTo>
                                    <a:pt x="724" y="1035"/>
                                  </a:lnTo>
                                  <a:lnTo>
                                    <a:pt x="763" y="1011"/>
                                  </a:lnTo>
                                  <a:lnTo>
                                    <a:pt x="795" y="992"/>
                                  </a:lnTo>
                                  <a:lnTo>
                                    <a:pt x="822" y="977"/>
                                  </a:lnTo>
                                  <a:lnTo>
                                    <a:pt x="842" y="966"/>
                                  </a:lnTo>
                                  <a:lnTo>
                                    <a:pt x="855" y="960"/>
                                  </a:lnTo>
                                  <a:lnTo>
                                    <a:pt x="863" y="959"/>
                                  </a:lnTo>
                                  <a:lnTo>
                                    <a:pt x="878" y="949"/>
                                  </a:lnTo>
                                  <a:lnTo>
                                    <a:pt x="895" y="937"/>
                                  </a:lnTo>
                                  <a:lnTo>
                                    <a:pt x="914" y="925"/>
                                  </a:lnTo>
                                  <a:lnTo>
                                    <a:pt x="934" y="911"/>
                                  </a:lnTo>
                                  <a:lnTo>
                                    <a:pt x="957" y="895"/>
                                  </a:lnTo>
                                  <a:lnTo>
                                    <a:pt x="980" y="880"/>
                                  </a:lnTo>
                                  <a:lnTo>
                                    <a:pt x="1006" y="863"/>
                                  </a:lnTo>
                                  <a:lnTo>
                                    <a:pt x="1034" y="844"/>
                                  </a:lnTo>
                                  <a:lnTo>
                                    <a:pt x="1061" y="825"/>
                                  </a:lnTo>
                                  <a:lnTo>
                                    <a:pt x="1085" y="807"/>
                                  </a:lnTo>
                                  <a:lnTo>
                                    <a:pt x="1105" y="790"/>
                                  </a:lnTo>
                                  <a:lnTo>
                                    <a:pt x="1123" y="772"/>
                                  </a:lnTo>
                                  <a:lnTo>
                                    <a:pt x="1130" y="764"/>
                                  </a:lnTo>
                                  <a:lnTo>
                                    <a:pt x="1137" y="756"/>
                                  </a:lnTo>
                                  <a:lnTo>
                                    <a:pt x="1142" y="747"/>
                                  </a:lnTo>
                                  <a:lnTo>
                                    <a:pt x="1148" y="739"/>
                                  </a:lnTo>
                                  <a:lnTo>
                                    <a:pt x="1153" y="731"/>
                                  </a:lnTo>
                                  <a:lnTo>
                                    <a:pt x="1156" y="723"/>
                                  </a:lnTo>
                                  <a:lnTo>
                                    <a:pt x="1158" y="716"/>
                                  </a:lnTo>
                                  <a:lnTo>
                                    <a:pt x="1160" y="708"/>
                                  </a:lnTo>
                                  <a:lnTo>
                                    <a:pt x="1165" y="710"/>
                                  </a:lnTo>
                                  <a:lnTo>
                                    <a:pt x="1168" y="714"/>
                                  </a:lnTo>
                                  <a:lnTo>
                                    <a:pt x="1171" y="718"/>
                                  </a:lnTo>
                                  <a:lnTo>
                                    <a:pt x="1171" y="724"/>
                                  </a:lnTo>
                                  <a:lnTo>
                                    <a:pt x="1171" y="730"/>
                                  </a:lnTo>
                                  <a:lnTo>
                                    <a:pt x="1169" y="736"/>
                                  </a:lnTo>
                                  <a:lnTo>
                                    <a:pt x="1167" y="742"/>
                                  </a:lnTo>
                                  <a:lnTo>
                                    <a:pt x="1165" y="749"/>
                                  </a:lnTo>
                                  <a:lnTo>
                                    <a:pt x="1173" y="744"/>
                                  </a:lnTo>
                                  <a:lnTo>
                                    <a:pt x="1180" y="738"/>
                                  </a:lnTo>
                                  <a:lnTo>
                                    <a:pt x="1189" y="729"/>
                                  </a:lnTo>
                                  <a:lnTo>
                                    <a:pt x="1198" y="719"/>
                                  </a:lnTo>
                                  <a:lnTo>
                                    <a:pt x="1205" y="719"/>
                                  </a:lnTo>
                                  <a:lnTo>
                                    <a:pt x="1215" y="714"/>
                                  </a:lnTo>
                                  <a:lnTo>
                                    <a:pt x="1225" y="706"/>
                                  </a:lnTo>
                                  <a:lnTo>
                                    <a:pt x="1235" y="698"/>
                                  </a:lnTo>
                                  <a:lnTo>
                                    <a:pt x="1247" y="687"/>
                                  </a:lnTo>
                                  <a:lnTo>
                                    <a:pt x="1274" y="662"/>
                                  </a:lnTo>
                                  <a:lnTo>
                                    <a:pt x="1306" y="630"/>
                                  </a:lnTo>
                                  <a:lnTo>
                                    <a:pt x="1308" y="623"/>
                                  </a:lnTo>
                                  <a:lnTo>
                                    <a:pt x="1311" y="618"/>
                                  </a:lnTo>
                                  <a:lnTo>
                                    <a:pt x="1316" y="615"/>
                                  </a:lnTo>
                                  <a:lnTo>
                                    <a:pt x="1321" y="613"/>
                                  </a:lnTo>
                                  <a:lnTo>
                                    <a:pt x="1321" y="612"/>
                                  </a:lnTo>
                                  <a:lnTo>
                                    <a:pt x="1321" y="609"/>
                                  </a:lnTo>
                                  <a:lnTo>
                                    <a:pt x="1324" y="606"/>
                                  </a:lnTo>
                                  <a:lnTo>
                                    <a:pt x="1327" y="603"/>
                                  </a:lnTo>
                                  <a:lnTo>
                                    <a:pt x="1327" y="599"/>
                                  </a:lnTo>
                                  <a:lnTo>
                                    <a:pt x="1333" y="578"/>
                                  </a:lnTo>
                                  <a:close/>
                                  <a:moveTo>
                                    <a:pt x="1049" y="1546"/>
                                  </a:moveTo>
                                  <a:lnTo>
                                    <a:pt x="1049" y="1544"/>
                                  </a:lnTo>
                                  <a:lnTo>
                                    <a:pt x="1048" y="1541"/>
                                  </a:lnTo>
                                  <a:lnTo>
                                    <a:pt x="1047" y="1539"/>
                                  </a:lnTo>
                                  <a:lnTo>
                                    <a:pt x="1043" y="1538"/>
                                  </a:lnTo>
                                  <a:lnTo>
                                    <a:pt x="1032" y="1536"/>
                                  </a:lnTo>
                                  <a:lnTo>
                                    <a:pt x="1022" y="1532"/>
                                  </a:lnTo>
                                  <a:lnTo>
                                    <a:pt x="1012" y="1528"/>
                                  </a:lnTo>
                                  <a:lnTo>
                                    <a:pt x="1004" y="1522"/>
                                  </a:lnTo>
                                  <a:lnTo>
                                    <a:pt x="1012" y="1538"/>
                                  </a:lnTo>
                                  <a:lnTo>
                                    <a:pt x="1014" y="1532"/>
                                  </a:lnTo>
                                  <a:lnTo>
                                    <a:pt x="1019" y="1536"/>
                                  </a:lnTo>
                                  <a:lnTo>
                                    <a:pt x="1025" y="1538"/>
                                  </a:lnTo>
                                  <a:lnTo>
                                    <a:pt x="1022" y="1540"/>
                                  </a:lnTo>
                                  <a:lnTo>
                                    <a:pt x="1030" y="1545"/>
                                  </a:lnTo>
                                  <a:lnTo>
                                    <a:pt x="1037" y="1547"/>
                                  </a:lnTo>
                                  <a:lnTo>
                                    <a:pt x="1043" y="1548"/>
                                  </a:lnTo>
                                  <a:lnTo>
                                    <a:pt x="1049" y="1546"/>
                                  </a:lnTo>
                                  <a:close/>
                                  <a:moveTo>
                                    <a:pt x="906" y="1478"/>
                                  </a:moveTo>
                                  <a:lnTo>
                                    <a:pt x="890" y="1470"/>
                                  </a:lnTo>
                                  <a:lnTo>
                                    <a:pt x="894" y="1473"/>
                                  </a:lnTo>
                                  <a:lnTo>
                                    <a:pt x="897" y="1477"/>
                                  </a:lnTo>
                                  <a:lnTo>
                                    <a:pt x="902" y="1478"/>
                                  </a:lnTo>
                                  <a:lnTo>
                                    <a:pt x="906" y="1478"/>
                                  </a:lnTo>
                                  <a:close/>
                                  <a:moveTo>
                                    <a:pt x="850" y="1448"/>
                                  </a:moveTo>
                                  <a:lnTo>
                                    <a:pt x="835" y="1440"/>
                                  </a:lnTo>
                                  <a:lnTo>
                                    <a:pt x="828" y="1437"/>
                                  </a:lnTo>
                                  <a:lnTo>
                                    <a:pt x="834" y="1443"/>
                                  </a:lnTo>
                                  <a:lnTo>
                                    <a:pt x="841" y="1447"/>
                                  </a:lnTo>
                                  <a:lnTo>
                                    <a:pt x="845" y="1448"/>
                                  </a:lnTo>
                                  <a:lnTo>
                                    <a:pt x="850" y="1448"/>
                                  </a:lnTo>
                                  <a:close/>
                                  <a:moveTo>
                                    <a:pt x="823" y="1435"/>
                                  </a:moveTo>
                                  <a:lnTo>
                                    <a:pt x="822" y="1432"/>
                                  </a:lnTo>
                                  <a:lnTo>
                                    <a:pt x="817" y="1429"/>
                                  </a:lnTo>
                                  <a:lnTo>
                                    <a:pt x="817" y="1432"/>
                                  </a:lnTo>
                                  <a:lnTo>
                                    <a:pt x="818" y="1435"/>
                                  </a:lnTo>
                                  <a:lnTo>
                                    <a:pt x="820" y="1436"/>
                                  </a:lnTo>
                                  <a:lnTo>
                                    <a:pt x="823" y="1435"/>
                                  </a:lnTo>
                                  <a:close/>
                                  <a:moveTo>
                                    <a:pt x="100" y="722"/>
                                  </a:moveTo>
                                  <a:lnTo>
                                    <a:pt x="102" y="731"/>
                                  </a:lnTo>
                                  <a:lnTo>
                                    <a:pt x="103" y="736"/>
                                  </a:lnTo>
                                  <a:lnTo>
                                    <a:pt x="105" y="738"/>
                                  </a:lnTo>
                                  <a:lnTo>
                                    <a:pt x="105" y="736"/>
                                  </a:lnTo>
                                  <a:lnTo>
                                    <a:pt x="105" y="735"/>
                                  </a:lnTo>
                                  <a:lnTo>
                                    <a:pt x="106" y="731"/>
                                  </a:lnTo>
                                  <a:lnTo>
                                    <a:pt x="105" y="726"/>
                                  </a:lnTo>
                                  <a:lnTo>
                                    <a:pt x="103" y="724"/>
                                  </a:lnTo>
                                  <a:lnTo>
                                    <a:pt x="100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002"/>
                          <wps:cNvSpPr>
                            <a:spLocks noEditPoints="1"/>
                          </wps:cNvSpPr>
                          <wps:spPr bwMode="auto">
                            <a:xfrm>
                              <a:off x="3567" y="162"/>
                              <a:ext cx="482" cy="334"/>
                            </a:xfrm>
                            <a:custGeom>
                              <a:avLst/>
                              <a:gdLst>
                                <a:gd name="T0" fmla="*/ 2881 w 2893"/>
                                <a:gd name="T1" fmla="*/ 1389 h 2004"/>
                                <a:gd name="T2" fmla="*/ 2743 w 2893"/>
                                <a:gd name="T3" fmla="*/ 1612 h 2004"/>
                                <a:gd name="T4" fmla="*/ 2491 w 2893"/>
                                <a:gd name="T5" fmla="*/ 1819 h 2004"/>
                                <a:gd name="T6" fmla="*/ 2261 w 2893"/>
                                <a:gd name="T7" fmla="*/ 1900 h 2004"/>
                                <a:gd name="T8" fmla="*/ 2085 w 2893"/>
                                <a:gd name="T9" fmla="*/ 1851 h 2004"/>
                                <a:gd name="T10" fmla="*/ 1945 w 2893"/>
                                <a:gd name="T11" fmla="*/ 1671 h 2004"/>
                                <a:gd name="T12" fmla="*/ 1660 w 2893"/>
                                <a:gd name="T13" fmla="*/ 1379 h 2004"/>
                                <a:gd name="T14" fmla="*/ 948 w 2893"/>
                                <a:gd name="T15" fmla="*/ 1553 h 2004"/>
                                <a:gd name="T16" fmla="*/ 702 w 2893"/>
                                <a:gd name="T17" fmla="*/ 1790 h 2004"/>
                                <a:gd name="T18" fmla="*/ 470 w 2893"/>
                                <a:gd name="T19" fmla="*/ 1949 h 2004"/>
                                <a:gd name="T20" fmla="*/ 304 w 2893"/>
                                <a:gd name="T21" fmla="*/ 2003 h 2004"/>
                                <a:gd name="T22" fmla="*/ 160 w 2893"/>
                                <a:gd name="T23" fmla="*/ 1979 h 2004"/>
                                <a:gd name="T24" fmla="*/ 37 w 2893"/>
                                <a:gd name="T25" fmla="*/ 1841 h 2004"/>
                                <a:gd name="T26" fmla="*/ 2 w 2893"/>
                                <a:gd name="T27" fmla="*/ 1590 h 2004"/>
                                <a:gd name="T28" fmla="*/ 71 w 2893"/>
                                <a:gd name="T29" fmla="*/ 1284 h 2004"/>
                                <a:gd name="T30" fmla="*/ 152 w 2893"/>
                                <a:gd name="T31" fmla="*/ 1162 h 2004"/>
                                <a:gd name="T32" fmla="*/ 145 w 2893"/>
                                <a:gd name="T33" fmla="*/ 1211 h 2004"/>
                                <a:gd name="T34" fmla="*/ 51 w 2893"/>
                                <a:gd name="T35" fmla="*/ 1457 h 2004"/>
                                <a:gd name="T36" fmla="*/ 57 w 2893"/>
                                <a:gd name="T37" fmla="*/ 1742 h 2004"/>
                                <a:gd name="T38" fmla="*/ 164 w 2893"/>
                                <a:gd name="T39" fmla="*/ 1893 h 2004"/>
                                <a:gd name="T40" fmla="*/ 281 w 2893"/>
                                <a:gd name="T41" fmla="*/ 1936 h 2004"/>
                                <a:gd name="T42" fmla="*/ 500 w 2893"/>
                                <a:gd name="T43" fmla="*/ 1872 h 2004"/>
                                <a:gd name="T44" fmla="*/ 804 w 2893"/>
                                <a:gd name="T45" fmla="*/ 1651 h 2004"/>
                                <a:gd name="T46" fmla="*/ 938 w 2893"/>
                                <a:gd name="T47" fmla="*/ 1423 h 2004"/>
                                <a:gd name="T48" fmla="*/ 901 w 2893"/>
                                <a:gd name="T49" fmla="*/ 1357 h 2004"/>
                                <a:gd name="T50" fmla="*/ 1185 w 2893"/>
                                <a:gd name="T51" fmla="*/ 1200 h 2004"/>
                                <a:gd name="T52" fmla="*/ 1416 w 2893"/>
                                <a:gd name="T53" fmla="*/ 982 h 2004"/>
                                <a:gd name="T54" fmla="*/ 1501 w 2893"/>
                                <a:gd name="T55" fmla="*/ 590 h 2004"/>
                                <a:gd name="T56" fmla="*/ 1649 w 2893"/>
                                <a:gd name="T57" fmla="*/ 358 h 2004"/>
                                <a:gd name="T58" fmla="*/ 2272 w 2893"/>
                                <a:gd name="T59" fmla="*/ 108 h 2004"/>
                                <a:gd name="T60" fmla="*/ 2517 w 2893"/>
                                <a:gd name="T61" fmla="*/ 8 h 2004"/>
                                <a:gd name="T62" fmla="*/ 2646 w 2893"/>
                                <a:gd name="T63" fmla="*/ 12 h 2004"/>
                                <a:gd name="T64" fmla="*/ 2684 w 2893"/>
                                <a:gd name="T65" fmla="*/ 80 h 2004"/>
                                <a:gd name="T66" fmla="*/ 2632 w 2893"/>
                                <a:gd name="T67" fmla="*/ 90 h 2004"/>
                                <a:gd name="T68" fmla="*/ 2535 w 2893"/>
                                <a:gd name="T69" fmla="*/ 25 h 2004"/>
                                <a:gd name="T70" fmla="*/ 2313 w 2893"/>
                                <a:gd name="T71" fmla="*/ 123 h 2004"/>
                                <a:gd name="T72" fmla="*/ 2043 w 2893"/>
                                <a:gd name="T73" fmla="*/ 518 h 2004"/>
                                <a:gd name="T74" fmla="*/ 2303 w 2893"/>
                                <a:gd name="T75" fmla="*/ 1168 h 2004"/>
                                <a:gd name="T76" fmla="*/ 2491 w 2893"/>
                                <a:gd name="T77" fmla="*/ 1469 h 2004"/>
                                <a:gd name="T78" fmla="*/ 2510 w 2893"/>
                                <a:gd name="T79" fmla="*/ 1545 h 2004"/>
                                <a:gd name="T80" fmla="*/ 2514 w 2893"/>
                                <a:gd name="T81" fmla="*/ 1618 h 2004"/>
                                <a:gd name="T82" fmla="*/ 2493 w 2893"/>
                                <a:gd name="T83" fmla="*/ 1658 h 2004"/>
                                <a:gd name="T84" fmla="*/ 2472 w 2893"/>
                                <a:gd name="T85" fmla="*/ 1729 h 2004"/>
                                <a:gd name="T86" fmla="*/ 2598 w 2893"/>
                                <a:gd name="T87" fmla="*/ 1685 h 2004"/>
                                <a:gd name="T88" fmla="*/ 2825 w 2893"/>
                                <a:gd name="T89" fmla="*/ 1412 h 2004"/>
                                <a:gd name="T90" fmla="*/ 2473 w 2893"/>
                                <a:gd name="T91" fmla="*/ 1502 h 2004"/>
                                <a:gd name="T92" fmla="*/ 1584 w 2893"/>
                                <a:gd name="T93" fmla="*/ 835 h 2004"/>
                                <a:gd name="T94" fmla="*/ 1371 w 2893"/>
                                <a:gd name="T95" fmla="*/ 1126 h 2004"/>
                                <a:gd name="T96" fmla="*/ 1571 w 2893"/>
                                <a:gd name="T97" fmla="*/ 1161 h 2004"/>
                                <a:gd name="T98" fmla="*/ 1484 w 2893"/>
                                <a:gd name="T99" fmla="*/ 1169 h 2004"/>
                                <a:gd name="T100" fmla="*/ 1447 w 2893"/>
                                <a:gd name="T101" fmla="*/ 1188 h 2004"/>
                                <a:gd name="T102" fmla="*/ 1422 w 2893"/>
                                <a:gd name="T103" fmla="*/ 1210 h 2004"/>
                                <a:gd name="T104" fmla="*/ 1393 w 2893"/>
                                <a:gd name="T105" fmla="*/ 1227 h 2004"/>
                                <a:gd name="T106" fmla="*/ 1579 w 2893"/>
                                <a:gd name="T107" fmla="*/ 1278 h 2004"/>
                                <a:gd name="T108" fmla="*/ 1671 w 2893"/>
                                <a:gd name="T109" fmla="*/ 1297 h 2004"/>
                                <a:gd name="T110" fmla="*/ 1502 w 2893"/>
                                <a:gd name="T111" fmla="*/ 1192 h 2004"/>
                                <a:gd name="T112" fmla="*/ 1518 w 2893"/>
                                <a:gd name="T113" fmla="*/ 1187 h 20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893" h="2004">
                                  <a:moveTo>
                                    <a:pt x="2674" y="181"/>
                                  </a:moveTo>
                                  <a:lnTo>
                                    <a:pt x="2672" y="201"/>
                                  </a:lnTo>
                                  <a:lnTo>
                                    <a:pt x="2672" y="181"/>
                                  </a:lnTo>
                                  <a:lnTo>
                                    <a:pt x="2674" y="181"/>
                                  </a:lnTo>
                                  <a:close/>
                                  <a:moveTo>
                                    <a:pt x="2893" y="1295"/>
                                  </a:moveTo>
                                  <a:lnTo>
                                    <a:pt x="2893" y="1318"/>
                                  </a:lnTo>
                                  <a:lnTo>
                                    <a:pt x="2891" y="1341"/>
                                  </a:lnTo>
                                  <a:lnTo>
                                    <a:pt x="2887" y="1365"/>
                                  </a:lnTo>
                                  <a:lnTo>
                                    <a:pt x="2881" y="1389"/>
                                  </a:lnTo>
                                  <a:lnTo>
                                    <a:pt x="2873" y="1413"/>
                                  </a:lnTo>
                                  <a:lnTo>
                                    <a:pt x="2864" y="1437"/>
                                  </a:lnTo>
                                  <a:lnTo>
                                    <a:pt x="2853" y="1462"/>
                                  </a:lnTo>
                                  <a:lnTo>
                                    <a:pt x="2840" y="1486"/>
                                  </a:lnTo>
                                  <a:lnTo>
                                    <a:pt x="2824" y="1511"/>
                                  </a:lnTo>
                                  <a:lnTo>
                                    <a:pt x="2807" y="1536"/>
                                  </a:lnTo>
                                  <a:lnTo>
                                    <a:pt x="2788" y="1561"/>
                                  </a:lnTo>
                                  <a:lnTo>
                                    <a:pt x="2766" y="1587"/>
                                  </a:lnTo>
                                  <a:lnTo>
                                    <a:pt x="2743" y="1612"/>
                                  </a:lnTo>
                                  <a:lnTo>
                                    <a:pt x="2718" y="1638"/>
                                  </a:lnTo>
                                  <a:lnTo>
                                    <a:pt x="2691" y="1664"/>
                                  </a:lnTo>
                                  <a:lnTo>
                                    <a:pt x="2662" y="1690"/>
                                  </a:lnTo>
                                  <a:lnTo>
                                    <a:pt x="2632" y="1716"/>
                                  </a:lnTo>
                                  <a:lnTo>
                                    <a:pt x="2603" y="1740"/>
                                  </a:lnTo>
                                  <a:lnTo>
                                    <a:pt x="2575" y="1761"/>
                                  </a:lnTo>
                                  <a:lnTo>
                                    <a:pt x="2546" y="1783"/>
                                  </a:lnTo>
                                  <a:lnTo>
                                    <a:pt x="2518" y="1801"/>
                                  </a:lnTo>
                                  <a:lnTo>
                                    <a:pt x="2491" y="1819"/>
                                  </a:lnTo>
                                  <a:lnTo>
                                    <a:pt x="2464" y="1834"/>
                                  </a:lnTo>
                                  <a:lnTo>
                                    <a:pt x="2437" y="1849"/>
                                  </a:lnTo>
                                  <a:lnTo>
                                    <a:pt x="2411" y="1861"/>
                                  </a:lnTo>
                                  <a:lnTo>
                                    <a:pt x="2385" y="1872"/>
                                  </a:lnTo>
                                  <a:lnTo>
                                    <a:pt x="2359" y="1881"/>
                                  </a:lnTo>
                                  <a:lnTo>
                                    <a:pt x="2334" y="1887"/>
                                  </a:lnTo>
                                  <a:lnTo>
                                    <a:pt x="2309" y="1894"/>
                                  </a:lnTo>
                                  <a:lnTo>
                                    <a:pt x="2285" y="1898"/>
                                  </a:lnTo>
                                  <a:lnTo>
                                    <a:pt x="2261" y="1900"/>
                                  </a:lnTo>
                                  <a:lnTo>
                                    <a:pt x="2237" y="1901"/>
                                  </a:lnTo>
                                  <a:lnTo>
                                    <a:pt x="2217" y="1900"/>
                                  </a:lnTo>
                                  <a:lnTo>
                                    <a:pt x="2197" y="1898"/>
                                  </a:lnTo>
                                  <a:lnTo>
                                    <a:pt x="2178" y="1894"/>
                                  </a:lnTo>
                                  <a:lnTo>
                                    <a:pt x="2159" y="1889"/>
                                  </a:lnTo>
                                  <a:lnTo>
                                    <a:pt x="2139" y="1882"/>
                                  </a:lnTo>
                                  <a:lnTo>
                                    <a:pt x="2121" y="1873"/>
                                  </a:lnTo>
                                  <a:lnTo>
                                    <a:pt x="2103" y="1863"/>
                                  </a:lnTo>
                                  <a:lnTo>
                                    <a:pt x="2085" y="1851"/>
                                  </a:lnTo>
                                  <a:lnTo>
                                    <a:pt x="2068" y="1838"/>
                                  </a:lnTo>
                                  <a:lnTo>
                                    <a:pt x="2052" y="1823"/>
                                  </a:lnTo>
                                  <a:lnTo>
                                    <a:pt x="2035" y="1806"/>
                                  </a:lnTo>
                                  <a:lnTo>
                                    <a:pt x="2019" y="1788"/>
                                  </a:lnTo>
                                  <a:lnTo>
                                    <a:pt x="2003" y="1768"/>
                                  </a:lnTo>
                                  <a:lnTo>
                                    <a:pt x="1989" y="1747"/>
                                  </a:lnTo>
                                  <a:lnTo>
                                    <a:pt x="1974" y="1724"/>
                                  </a:lnTo>
                                  <a:lnTo>
                                    <a:pt x="1959" y="1700"/>
                                  </a:lnTo>
                                  <a:lnTo>
                                    <a:pt x="1945" y="1671"/>
                                  </a:lnTo>
                                  <a:lnTo>
                                    <a:pt x="1928" y="1639"/>
                                  </a:lnTo>
                                  <a:lnTo>
                                    <a:pt x="1910" y="1603"/>
                                  </a:lnTo>
                                  <a:lnTo>
                                    <a:pt x="1890" y="1563"/>
                                  </a:lnTo>
                                  <a:lnTo>
                                    <a:pt x="1867" y="1520"/>
                                  </a:lnTo>
                                  <a:lnTo>
                                    <a:pt x="1844" y="1474"/>
                                  </a:lnTo>
                                  <a:lnTo>
                                    <a:pt x="1819" y="1424"/>
                                  </a:lnTo>
                                  <a:lnTo>
                                    <a:pt x="1793" y="1371"/>
                                  </a:lnTo>
                                  <a:lnTo>
                                    <a:pt x="1730" y="1374"/>
                                  </a:lnTo>
                                  <a:lnTo>
                                    <a:pt x="1660" y="1379"/>
                                  </a:lnTo>
                                  <a:lnTo>
                                    <a:pt x="1582" y="1383"/>
                                  </a:lnTo>
                                  <a:lnTo>
                                    <a:pt x="1498" y="1388"/>
                                  </a:lnTo>
                                  <a:lnTo>
                                    <a:pt x="1405" y="1394"/>
                                  </a:lnTo>
                                  <a:lnTo>
                                    <a:pt x="1305" y="1400"/>
                                  </a:lnTo>
                                  <a:lnTo>
                                    <a:pt x="1197" y="1407"/>
                                  </a:lnTo>
                                  <a:lnTo>
                                    <a:pt x="1082" y="1414"/>
                                  </a:lnTo>
                                  <a:lnTo>
                                    <a:pt x="1032" y="1466"/>
                                  </a:lnTo>
                                  <a:lnTo>
                                    <a:pt x="988" y="1513"/>
                                  </a:lnTo>
                                  <a:lnTo>
                                    <a:pt x="948" y="1553"/>
                                  </a:lnTo>
                                  <a:lnTo>
                                    <a:pt x="916" y="1587"/>
                                  </a:lnTo>
                                  <a:lnTo>
                                    <a:pt x="888" y="1615"/>
                                  </a:lnTo>
                                  <a:lnTo>
                                    <a:pt x="866" y="1638"/>
                                  </a:lnTo>
                                  <a:lnTo>
                                    <a:pt x="850" y="1654"/>
                                  </a:lnTo>
                                  <a:lnTo>
                                    <a:pt x="840" y="1665"/>
                                  </a:lnTo>
                                  <a:lnTo>
                                    <a:pt x="804" y="1698"/>
                                  </a:lnTo>
                                  <a:lnTo>
                                    <a:pt x="769" y="1731"/>
                                  </a:lnTo>
                                  <a:lnTo>
                                    <a:pt x="736" y="1760"/>
                                  </a:lnTo>
                                  <a:lnTo>
                                    <a:pt x="702" y="1790"/>
                                  </a:lnTo>
                                  <a:lnTo>
                                    <a:pt x="668" y="1817"/>
                                  </a:lnTo>
                                  <a:lnTo>
                                    <a:pt x="635" y="1842"/>
                                  </a:lnTo>
                                  <a:lnTo>
                                    <a:pt x="604" y="1866"/>
                                  </a:lnTo>
                                  <a:lnTo>
                                    <a:pt x="572" y="1887"/>
                                  </a:lnTo>
                                  <a:lnTo>
                                    <a:pt x="551" y="1902"/>
                                  </a:lnTo>
                                  <a:lnTo>
                                    <a:pt x="531" y="1915"/>
                                  </a:lnTo>
                                  <a:lnTo>
                                    <a:pt x="510" y="1927"/>
                                  </a:lnTo>
                                  <a:lnTo>
                                    <a:pt x="490" y="1939"/>
                                  </a:lnTo>
                                  <a:lnTo>
                                    <a:pt x="470" y="1949"/>
                                  </a:lnTo>
                                  <a:lnTo>
                                    <a:pt x="451" y="1959"/>
                                  </a:lnTo>
                                  <a:lnTo>
                                    <a:pt x="432" y="1968"/>
                                  </a:lnTo>
                                  <a:lnTo>
                                    <a:pt x="413" y="1975"/>
                                  </a:lnTo>
                                  <a:lnTo>
                                    <a:pt x="393" y="1982"/>
                                  </a:lnTo>
                                  <a:lnTo>
                                    <a:pt x="375" y="1989"/>
                                  </a:lnTo>
                                  <a:lnTo>
                                    <a:pt x="356" y="1993"/>
                                  </a:lnTo>
                                  <a:lnTo>
                                    <a:pt x="339" y="1998"/>
                                  </a:lnTo>
                                  <a:lnTo>
                                    <a:pt x="321" y="2001"/>
                                  </a:lnTo>
                                  <a:lnTo>
                                    <a:pt x="304" y="2003"/>
                                  </a:lnTo>
                                  <a:lnTo>
                                    <a:pt x="288" y="2004"/>
                                  </a:lnTo>
                                  <a:lnTo>
                                    <a:pt x="271" y="2004"/>
                                  </a:lnTo>
                                  <a:lnTo>
                                    <a:pt x="253" y="2004"/>
                                  </a:lnTo>
                                  <a:lnTo>
                                    <a:pt x="237" y="2002"/>
                                  </a:lnTo>
                                  <a:lnTo>
                                    <a:pt x="220" y="2000"/>
                                  </a:lnTo>
                                  <a:lnTo>
                                    <a:pt x="204" y="1996"/>
                                  </a:lnTo>
                                  <a:lnTo>
                                    <a:pt x="190" y="1992"/>
                                  </a:lnTo>
                                  <a:lnTo>
                                    <a:pt x="174" y="1986"/>
                                  </a:lnTo>
                                  <a:lnTo>
                                    <a:pt x="160" y="1979"/>
                                  </a:lnTo>
                                  <a:lnTo>
                                    <a:pt x="147" y="1972"/>
                                  </a:lnTo>
                                  <a:lnTo>
                                    <a:pt x="129" y="1960"/>
                                  </a:lnTo>
                                  <a:lnTo>
                                    <a:pt x="112" y="1948"/>
                                  </a:lnTo>
                                  <a:lnTo>
                                    <a:pt x="97" y="1933"/>
                                  </a:lnTo>
                                  <a:lnTo>
                                    <a:pt x="83" y="1917"/>
                                  </a:lnTo>
                                  <a:lnTo>
                                    <a:pt x="69" y="1900"/>
                                  </a:lnTo>
                                  <a:lnTo>
                                    <a:pt x="58" y="1882"/>
                                  </a:lnTo>
                                  <a:lnTo>
                                    <a:pt x="47" y="1863"/>
                                  </a:lnTo>
                                  <a:lnTo>
                                    <a:pt x="37" y="1841"/>
                                  </a:lnTo>
                                  <a:lnTo>
                                    <a:pt x="29" y="1819"/>
                                  </a:lnTo>
                                  <a:lnTo>
                                    <a:pt x="21" y="1796"/>
                                  </a:lnTo>
                                  <a:lnTo>
                                    <a:pt x="15" y="1769"/>
                                  </a:lnTo>
                                  <a:lnTo>
                                    <a:pt x="9" y="1743"/>
                                  </a:lnTo>
                                  <a:lnTo>
                                    <a:pt x="6" y="1715"/>
                                  </a:lnTo>
                                  <a:lnTo>
                                    <a:pt x="3" y="1687"/>
                                  </a:lnTo>
                                  <a:lnTo>
                                    <a:pt x="2" y="1656"/>
                                  </a:lnTo>
                                  <a:lnTo>
                                    <a:pt x="0" y="1624"/>
                                  </a:lnTo>
                                  <a:lnTo>
                                    <a:pt x="2" y="1590"/>
                                  </a:lnTo>
                                  <a:lnTo>
                                    <a:pt x="4" y="1557"/>
                                  </a:lnTo>
                                  <a:lnTo>
                                    <a:pt x="7" y="1524"/>
                                  </a:lnTo>
                                  <a:lnTo>
                                    <a:pt x="12" y="1490"/>
                                  </a:lnTo>
                                  <a:lnTo>
                                    <a:pt x="17" y="1457"/>
                                  </a:lnTo>
                                  <a:lnTo>
                                    <a:pt x="25" y="1423"/>
                                  </a:lnTo>
                                  <a:lnTo>
                                    <a:pt x="33" y="1390"/>
                                  </a:lnTo>
                                  <a:lnTo>
                                    <a:pt x="43" y="1357"/>
                                  </a:lnTo>
                                  <a:lnTo>
                                    <a:pt x="57" y="1319"/>
                                  </a:lnTo>
                                  <a:lnTo>
                                    <a:pt x="71" y="1284"/>
                                  </a:lnTo>
                                  <a:lnTo>
                                    <a:pt x="79" y="1268"/>
                                  </a:lnTo>
                                  <a:lnTo>
                                    <a:pt x="87" y="1252"/>
                                  </a:lnTo>
                                  <a:lnTo>
                                    <a:pt x="96" y="1237"/>
                                  </a:lnTo>
                                  <a:lnTo>
                                    <a:pt x="104" y="1222"/>
                                  </a:lnTo>
                                  <a:lnTo>
                                    <a:pt x="113" y="1209"/>
                                  </a:lnTo>
                                  <a:lnTo>
                                    <a:pt x="123" y="1196"/>
                                  </a:lnTo>
                                  <a:lnTo>
                                    <a:pt x="132" y="1184"/>
                                  </a:lnTo>
                                  <a:lnTo>
                                    <a:pt x="142" y="1172"/>
                                  </a:lnTo>
                                  <a:lnTo>
                                    <a:pt x="152" y="1162"/>
                                  </a:lnTo>
                                  <a:lnTo>
                                    <a:pt x="163" y="1152"/>
                                  </a:lnTo>
                                  <a:lnTo>
                                    <a:pt x="173" y="1143"/>
                                  </a:lnTo>
                                  <a:lnTo>
                                    <a:pt x="184" y="1134"/>
                                  </a:lnTo>
                                  <a:lnTo>
                                    <a:pt x="187" y="1134"/>
                                  </a:lnTo>
                                  <a:lnTo>
                                    <a:pt x="184" y="1147"/>
                                  </a:lnTo>
                                  <a:lnTo>
                                    <a:pt x="197" y="1139"/>
                                  </a:lnTo>
                                  <a:lnTo>
                                    <a:pt x="178" y="1162"/>
                                  </a:lnTo>
                                  <a:lnTo>
                                    <a:pt x="161" y="1186"/>
                                  </a:lnTo>
                                  <a:lnTo>
                                    <a:pt x="145" y="1211"/>
                                  </a:lnTo>
                                  <a:lnTo>
                                    <a:pt x="129" y="1236"/>
                                  </a:lnTo>
                                  <a:lnTo>
                                    <a:pt x="115" y="1261"/>
                                  </a:lnTo>
                                  <a:lnTo>
                                    <a:pt x="102" y="1287"/>
                                  </a:lnTo>
                                  <a:lnTo>
                                    <a:pt x="91" y="1314"/>
                                  </a:lnTo>
                                  <a:lnTo>
                                    <a:pt x="80" y="1341"/>
                                  </a:lnTo>
                                  <a:lnTo>
                                    <a:pt x="71" y="1370"/>
                                  </a:lnTo>
                                  <a:lnTo>
                                    <a:pt x="64" y="1398"/>
                                  </a:lnTo>
                                  <a:lnTo>
                                    <a:pt x="57" y="1428"/>
                                  </a:lnTo>
                                  <a:lnTo>
                                    <a:pt x="51" y="1457"/>
                                  </a:lnTo>
                                  <a:lnTo>
                                    <a:pt x="47" y="1488"/>
                                  </a:lnTo>
                                  <a:lnTo>
                                    <a:pt x="43" y="1519"/>
                                  </a:lnTo>
                                  <a:lnTo>
                                    <a:pt x="42" y="1550"/>
                                  </a:lnTo>
                                  <a:lnTo>
                                    <a:pt x="41" y="1583"/>
                                  </a:lnTo>
                                  <a:lnTo>
                                    <a:pt x="41" y="1613"/>
                                  </a:lnTo>
                                  <a:lnTo>
                                    <a:pt x="42" y="1646"/>
                                  </a:lnTo>
                                  <a:lnTo>
                                    <a:pt x="44" y="1684"/>
                                  </a:lnTo>
                                  <a:lnTo>
                                    <a:pt x="47" y="1727"/>
                                  </a:lnTo>
                                  <a:lnTo>
                                    <a:pt x="57" y="1742"/>
                                  </a:lnTo>
                                  <a:lnTo>
                                    <a:pt x="70" y="1763"/>
                                  </a:lnTo>
                                  <a:lnTo>
                                    <a:pt x="85" y="1790"/>
                                  </a:lnTo>
                                  <a:lnTo>
                                    <a:pt x="103" y="1823"/>
                                  </a:lnTo>
                                  <a:lnTo>
                                    <a:pt x="110" y="1834"/>
                                  </a:lnTo>
                                  <a:lnTo>
                                    <a:pt x="118" y="1845"/>
                                  </a:lnTo>
                                  <a:lnTo>
                                    <a:pt x="128" y="1857"/>
                                  </a:lnTo>
                                  <a:lnTo>
                                    <a:pt x="138" y="1869"/>
                                  </a:lnTo>
                                  <a:lnTo>
                                    <a:pt x="150" y="1881"/>
                                  </a:lnTo>
                                  <a:lnTo>
                                    <a:pt x="164" y="1893"/>
                                  </a:lnTo>
                                  <a:lnTo>
                                    <a:pt x="178" y="1906"/>
                                  </a:lnTo>
                                  <a:lnTo>
                                    <a:pt x="195" y="1917"/>
                                  </a:lnTo>
                                  <a:lnTo>
                                    <a:pt x="190" y="1920"/>
                                  </a:lnTo>
                                  <a:lnTo>
                                    <a:pt x="200" y="1924"/>
                                  </a:lnTo>
                                  <a:lnTo>
                                    <a:pt x="210" y="1927"/>
                                  </a:lnTo>
                                  <a:lnTo>
                                    <a:pt x="221" y="1931"/>
                                  </a:lnTo>
                                  <a:lnTo>
                                    <a:pt x="232" y="1933"/>
                                  </a:lnTo>
                                  <a:lnTo>
                                    <a:pt x="256" y="1935"/>
                                  </a:lnTo>
                                  <a:lnTo>
                                    <a:pt x="281" y="1936"/>
                                  </a:lnTo>
                                  <a:lnTo>
                                    <a:pt x="303" y="1935"/>
                                  </a:lnTo>
                                  <a:lnTo>
                                    <a:pt x="325" y="1933"/>
                                  </a:lnTo>
                                  <a:lnTo>
                                    <a:pt x="348" y="1930"/>
                                  </a:lnTo>
                                  <a:lnTo>
                                    <a:pt x="372" y="1924"/>
                                  </a:lnTo>
                                  <a:lnTo>
                                    <a:pt x="396" y="1916"/>
                                  </a:lnTo>
                                  <a:lnTo>
                                    <a:pt x="422" y="1908"/>
                                  </a:lnTo>
                                  <a:lnTo>
                                    <a:pt x="447" y="1897"/>
                                  </a:lnTo>
                                  <a:lnTo>
                                    <a:pt x="473" y="1885"/>
                                  </a:lnTo>
                                  <a:lnTo>
                                    <a:pt x="500" y="1872"/>
                                  </a:lnTo>
                                  <a:lnTo>
                                    <a:pt x="528" y="1856"/>
                                  </a:lnTo>
                                  <a:lnTo>
                                    <a:pt x="557" y="1839"/>
                                  </a:lnTo>
                                  <a:lnTo>
                                    <a:pt x="586" y="1821"/>
                                  </a:lnTo>
                                  <a:lnTo>
                                    <a:pt x="616" y="1800"/>
                                  </a:lnTo>
                                  <a:lnTo>
                                    <a:pt x="647" y="1779"/>
                                  </a:lnTo>
                                  <a:lnTo>
                                    <a:pt x="678" y="1755"/>
                                  </a:lnTo>
                                  <a:lnTo>
                                    <a:pt x="710" y="1730"/>
                                  </a:lnTo>
                                  <a:lnTo>
                                    <a:pt x="759" y="1690"/>
                                  </a:lnTo>
                                  <a:lnTo>
                                    <a:pt x="804" y="1651"/>
                                  </a:lnTo>
                                  <a:lnTo>
                                    <a:pt x="847" y="1613"/>
                                  </a:lnTo>
                                  <a:lnTo>
                                    <a:pt x="888" y="1574"/>
                                  </a:lnTo>
                                  <a:lnTo>
                                    <a:pt x="925" y="1537"/>
                                  </a:lnTo>
                                  <a:lnTo>
                                    <a:pt x="960" y="1499"/>
                                  </a:lnTo>
                                  <a:lnTo>
                                    <a:pt x="991" y="1462"/>
                                  </a:lnTo>
                                  <a:lnTo>
                                    <a:pt x="1020" y="1425"/>
                                  </a:lnTo>
                                  <a:lnTo>
                                    <a:pt x="991" y="1424"/>
                                  </a:lnTo>
                                  <a:lnTo>
                                    <a:pt x="963" y="1423"/>
                                  </a:lnTo>
                                  <a:lnTo>
                                    <a:pt x="938" y="1423"/>
                                  </a:lnTo>
                                  <a:lnTo>
                                    <a:pt x="916" y="1424"/>
                                  </a:lnTo>
                                  <a:lnTo>
                                    <a:pt x="894" y="1425"/>
                                  </a:lnTo>
                                  <a:lnTo>
                                    <a:pt x="876" y="1428"/>
                                  </a:lnTo>
                                  <a:lnTo>
                                    <a:pt x="862" y="1430"/>
                                  </a:lnTo>
                                  <a:lnTo>
                                    <a:pt x="848" y="1433"/>
                                  </a:lnTo>
                                  <a:lnTo>
                                    <a:pt x="843" y="1406"/>
                                  </a:lnTo>
                                  <a:lnTo>
                                    <a:pt x="859" y="1390"/>
                                  </a:lnTo>
                                  <a:lnTo>
                                    <a:pt x="879" y="1374"/>
                                  </a:lnTo>
                                  <a:lnTo>
                                    <a:pt x="901" y="1357"/>
                                  </a:lnTo>
                                  <a:lnTo>
                                    <a:pt x="926" y="1340"/>
                                  </a:lnTo>
                                  <a:lnTo>
                                    <a:pt x="953" y="1323"/>
                                  </a:lnTo>
                                  <a:lnTo>
                                    <a:pt x="982" y="1306"/>
                                  </a:lnTo>
                                  <a:lnTo>
                                    <a:pt x="1015" y="1288"/>
                                  </a:lnTo>
                                  <a:lnTo>
                                    <a:pt x="1050" y="1270"/>
                                  </a:lnTo>
                                  <a:lnTo>
                                    <a:pt x="1088" y="1252"/>
                                  </a:lnTo>
                                  <a:lnTo>
                                    <a:pt x="1124" y="1234"/>
                                  </a:lnTo>
                                  <a:lnTo>
                                    <a:pt x="1156" y="1217"/>
                                  </a:lnTo>
                                  <a:lnTo>
                                    <a:pt x="1185" y="1200"/>
                                  </a:lnTo>
                                  <a:lnTo>
                                    <a:pt x="1211" y="1185"/>
                                  </a:lnTo>
                                  <a:lnTo>
                                    <a:pt x="1233" y="1169"/>
                                  </a:lnTo>
                                  <a:lnTo>
                                    <a:pt x="1253" y="1155"/>
                                  </a:lnTo>
                                  <a:lnTo>
                                    <a:pt x="1270" y="1142"/>
                                  </a:lnTo>
                                  <a:lnTo>
                                    <a:pt x="1288" y="1126"/>
                                  </a:lnTo>
                                  <a:lnTo>
                                    <a:pt x="1312" y="1101"/>
                                  </a:lnTo>
                                  <a:lnTo>
                                    <a:pt x="1341" y="1069"/>
                                  </a:lnTo>
                                  <a:lnTo>
                                    <a:pt x="1376" y="1029"/>
                                  </a:lnTo>
                                  <a:lnTo>
                                    <a:pt x="1416" y="982"/>
                                  </a:lnTo>
                                  <a:lnTo>
                                    <a:pt x="1462" y="927"/>
                                  </a:lnTo>
                                  <a:lnTo>
                                    <a:pt x="1513" y="865"/>
                                  </a:lnTo>
                                  <a:lnTo>
                                    <a:pt x="1571" y="794"/>
                                  </a:lnTo>
                                  <a:lnTo>
                                    <a:pt x="1561" y="759"/>
                                  </a:lnTo>
                                  <a:lnTo>
                                    <a:pt x="1551" y="725"/>
                                  </a:lnTo>
                                  <a:lnTo>
                                    <a:pt x="1539" y="691"/>
                                  </a:lnTo>
                                  <a:lnTo>
                                    <a:pt x="1527" y="657"/>
                                  </a:lnTo>
                                  <a:lnTo>
                                    <a:pt x="1515" y="624"/>
                                  </a:lnTo>
                                  <a:lnTo>
                                    <a:pt x="1501" y="590"/>
                                  </a:lnTo>
                                  <a:lnTo>
                                    <a:pt x="1486" y="557"/>
                                  </a:lnTo>
                                  <a:lnTo>
                                    <a:pt x="1471" y="524"/>
                                  </a:lnTo>
                                  <a:lnTo>
                                    <a:pt x="1490" y="501"/>
                                  </a:lnTo>
                                  <a:lnTo>
                                    <a:pt x="1511" y="478"/>
                                  </a:lnTo>
                                  <a:lnTo>
                                    <a:pt x="1535" y="455"/>
                                  </a:lnTo>
                                  <a:lnTo>
                                    <a:pt x="1560" y="431"/>
                                  </a:lnTo>
                                  <a:lnTo>
                                    <a:pt x="1588" y="407"/>
                                  </a:lnTo>
                                  <a:lnTo>
                                    <a:pt x="1617" y="382"/>
                                  </a:lnTo>
                                  <a:lnTo>
                                    <a:pt x="1649" y="358"/>
                                  </a:lnTo>
                                  <a:lnTo>
                                    <a:pt x="1681" y="335"/>
                                  </a:lnTo>
                                  <a:lnTo>
                                    <a:pt x="1913" y="168"/>
                                  </a:lnTo>
                                  <a:lnTo>
                                    <a:pt x="1936" y="179"/>
                                  </a:lnTo>
                                  <a:lnTo>
                                    <a:pt x="1992" y="342"/>
                                  </a:lnTo>
                                  <a:lnTo>
                                    <a:pt x="2210" y="150"/>
                                  </a:lnTo>
                                  <a:lnTo>
                                    <a:pt x="2223" y="139"/>
                                  </a:lnTo>
                                  <a:lnTo>
                                    <a:pt x="2236" y="129"/>
                                  </a:lnTo>
                                  <a:lnTo>
                                    <a:pt x="2253" y="119"/>
                                  </a:lnTo>
                                  <a:lnTo>
                                    <a:pt x="2272" y="108"/>
                                  </a:lnTo>
                                  <a:lnTo>
                                    <a:pt x="2293" y="96"/>
                                  </a:lnTo>
                                  <a:lnTo>
                                    <a:pt x="2316" y="85"/>
                                  </a:lnTo>
                                  <a:lnTo>
                                    <a:pt x="2342" y="72"/>
                                  </a:lnTo>
                                  <a:lnTo>
                                    <a:pt x="2369" y="60"/>
                                  </a:lnTo>
                                  <a:lnTo>
                                    <a:pt x="2403" y="45"/>
                                  </a:lnTo>
                                  <a:lnTo>
                                    <a:pt x="2433" y="33"/>
                                  </a:lnTo>
                                  <a:lnTo>
                                    <a:pt x="2464" y="22"/>
                                  </a:lnTo>
                                  <a:lnTo>
                                    <a:pt x="2491" y="14"/>
                                  </a:lnTo>
                                  <a:lnTo>
                                    <a:pt x="2517" y="8"/>
                                  </a:lnTo>
                                  <a:lnTo>
                                    <a:pt x="2541" y="3"/>
                                  </a:lnTo>
                                  <a:lnTo>
                                    <a:pt x="2564" y="1"/>
                                  </a:lnTo>
                                  <a:lnTo>
                                    <a:pt x="2585" y="0"/>
                                  </a:lnTo>
                                  <a:lnTo>
                                    <a:pt x="2598" y="0"/>
                                  </a:lnTo>
                                  <a:lnTo>
                                    <a:pt x="2609" y="1"/>
                                  </a:lnTo>
                                  <a:lnTo>
                                    <a:pt x="2619" y="3"/>
                                  </a:lnTo>
                                  <a:lnTo>
                                    <a:pt x="2629" y="5"/>
                                  </a:lnTo>
                                  <a:lnTo>
                                    <a:pt x="2638" y="9"/>
                                  </a:lnTo>
                                  <a:lnTo>
                                    <a:pt x="2646" y="12"/>
                                  </a:lnTo>
                                  <a:lnTo>
                                    <a:pt x="2654" y="17"/>
                                  </a:lnTo>
                                  <a:lnTo>
                                    <a:pt x="2661" y="22"/>
                                  </a:lnTo>
                                  <a:lnTo>
                                    <a:pt x="2666" y="29"/>
                                  </a:lnTo>
                                  <a:lnTo>
                                    <a:pt x="2671" y="36"/>
                                  </a:lnTo>
                                  <a:lnTo>
                                    <a:pt x="2675" y="43"/>
                                  </a:lnTo>
                                  <a:lnTo>
                                    <a:pt x="2679" y="52"/>
                                  </a:lnTo>
                                  <a:lnTo>
                                    <a:pt x="2682" y="61"/>
                                  </a:lnTo>
                                  <a:lnTo>
                                    <a:pt x="2683" y="70"/>
                                  </a:lnTo>
                                  <a:lnTo>
                                    <a:pt x="2684" y="80"/>
                                  </a:lnTo>
                                  <a:lnTo>
                                    <a:pt x="2685" y="92"/>
                                  </a:lnTo>
                                  <a:lnTo>
                                    <a:pt x="2684" y="109"/>
                                  </a:lnTo>
                                  <a:lnTo>
                                    <a:pt x="2682" y="127"/>
                                  </a:lnTo>
                                  <a:lnTo>
                                    <a:pt x="2679" y="145"/>
                                  </a:lnTo>
                                  <a:lnTo>
                                    <a:pt x="2674" y="165"/>
                                  </a:lnTo>
                                  <a:lnTo>
                                    <a:pt x="2664" y="122"/>
                                  </a:lnTo>
                                  <a:lnTo>
                                    <a:pt x="2654" y="114"/>
                                  </a:lnTo>
                                  <a:lnTo>
                                    <a:pt x="2644" y="104"/>
                                  </a:lnTo>
                                  <a:lnTo>
                                    <a:pt x="2632" y="90"/>
                                  </a:lnTo>
                                  <a:lnTo>
                                    <a:pt x="2620" y="72"/>
                                  </a:lnTo>
                                  <a:lnTo>
                                    <a:pt x="2609" y="55"/>
                                  </a:lnTo>
                                  <a:lnTo>
                                    <a:pt x="2599" y="42"/>
                                  </a:lnTo>
                                  <a:lnTo>
                                    <a:pt x="2590" y="31"/>
                                  </a:lnTo>
                                  <a:lnTo>
                                    <a:pt x="2583" y="24"/>
                                  </a:lnTo>
                                  <a:lnTo>
                                    <a:pt x="2572" y="22"/>
                                  </a:lnTo>
                                  <a:lnTo>
                                    <a:pt x="2559" y="22"/>
                                  </a:lnTo>
                                  <a:lnTo>
                                    <a:pt x="2547" y="22"/>
                                  </a:lnTo>
                                  <a:lnTo>
                                    <a:pt x="2535" y="25"/>
                                  </a:lnTo>
                                  <a:lnTo>
                                    <a:pt x="2522" y="26"/>
                                  </a:lnTo>
                                  <a:lnTo>
                                    <a:pt x="2509" y="29"/>
                                  </a:lnTo>
                                  <a:lnTo>
                                    <a:pt x="2494" y="33"/>
                                  </a:lnTo>
                                  <a:lnTo>
                                    <a:pt x="2479" y="37"/>
                                  </a:lnTo>
                                  <a:lnTo>
                                    <a:pt x="2450" y="48"/>
                                  </a:lnTo>
                                  <a:lnTo>
                                    <a:pt x="2417" y="62"/>
                                  </a:lnTo>
                                  <a:lnTo>
                                    <a:pt x="2385" y="79"/>
                                  </a:lnTo>
                                  <a:lnTo>
                                    <a:pt x="2349" y="100"/>
                                  </a:lnTo>
                                  <a:lnTo>
                                    <a:pt x="2313" y="123"/>
                                  </a:lnTo>
                                  <a:lnTo>
                                    <a:pt x="2273" y="151"/>
                                  </a:lnTo>
                                  <a:lnTo>
                                    <a:pt x="2233" y="180"/>
                                  </a:lnTo>
                                  <a:lnTo>
                                    <a:pt x="2191" y="214"/>
                                  </a:lnTo>
                                  <a:lnTo>
                                    <a:pt x="2147" y="249"/>
                                  </a:lnTo>
                                  <a:lnTo>
                                    <a:pt x="2101" y="289"/>
                                  </a:lnTo>
                                  <a:lnTo>
                                    <a:pt x="2054" y="332"/>
                                  </a:lnTo>
                                  <a:lnTo>
                                    <a:pt x="2005" y="378"/>
                                  </a:lnTo>
                                  <a:lnTo>
                                    <a:pt x="2023" y="448"/>
                                  </a:lnTo>
                                  <a:lnTo>
                                    <a:pt x="2043" y="518"/>
                                  </a:lnTo>
                                  <a:lnTo>
                                    <a:pt x="2064" y="589"/>
                                  </a:lnTo>
                                  <a:lnTo>
                                    <a:pt x="2087" y="660"/>
                                  </a:lnTo>
                                  <a:lnTo>
                                    <a:pt x="2111" y="731"/>
                                  </a:lnTo>
                                  <a:lnTo>
                                    <a:pt x="2138" y="802"/>
                                  </a:lnTo>
                                  <a:lnTo>
                                    <a:pt x="2166" y="874"/>
                                  </a:lnTo>
                                  <a:lnTo>
                                    <a:pt x="2197" y="946"/>
                                  </a:lnTo>
                                  <a:lnTo>
                                    <a:pt x="2232" y="1024"/>
                                  </a:lnTo>
                                  <a:lnTo>
                                    <a:pt x="2267" y="1097"/>
                                  </a:lnTo>
                                  <a:lnTo>
                                    <a:pt x="2303" y="1168"/>
                                  </a:lnTo>
                                  <a:lnTo>
                                    <a:pt x="2339" y="1235"/>
                                  </a:lnTo>
                                  <a:lnTo>
                                    <a:pt x="2358" y="1267"/>
                                  </a:lnTo>
                                  <a:lnTo>
                                    <a:pt x="2376" y="1298"/>
                                  </a:lnTo>
                                  <a:lnTo>
                                    <a:pt x="2395" y="1329"/>
                                  </a:lnTo>
                                  <a:lnTo>
                                    <a:pt x="2414" y="1358"/>
                                  </a:lnTo>
                                  <a:lnTo>
                                    <a:pt x="2433" y="1387"/>
                                  </a:lnTo>
                                  <a:lnTo>
                                    <a:pt x="2452" y="1415"/>
                                  </a:lnTo>
                                  <a:lnTo>
                                    <a:pt x="2472" y="1443"/>
                                  </a:lnTo>
                                  <a:lnTo>
                                    <a:pt x="2491" y="1469"/>
                                  </a:lnTo>
                                  <a:lnTo>
                                    <a:pt x="2483" y="1477"/>
                                  </a:lnTo>
                                  <a:lnTo>
                                    <a:pt x="2564" y="1547"/>
                                  </a:lnTo>
                                  <a:lnTo>
                                    <a:pt x="2485" y="1507"/>
                                  </a:lnTo>
                                  <a:lnTo>
                                    <a:pt x="2496" y="1516"/>
                                  </a:lnTo>
                                  <a:lnTo>
                                    <a:pt x="2504" y="1525"/>
                                  </a:lnTo>
                                  <a:lnTo>
                                    <a:pt x="2506" y="1531"/>
                                  </a:lnTo>
                                  <a:lnTo>
                                    <a:pt x="2509" y="1536"/>
                                  </a:lnTo>
                                  <a:lnTo>
                                    <a:pt x="2510" y="1540"/>
                                  </a:lnTo>
                                  <a:lnTo>
                                    <a:pt x="2510" y="1545"/>
                                  </a:lnTo>
                                  <a:lnTo>
                                    <a:pt x="2510" y="1550"/>
                                  </a:lnTo>
                                  <a:lnTo>
                                    <a:pt x="2509" y="1556"/>
                                  </a:lnTo>
                                  <a:lnTo>
                                    <a:pt x="2506" y="1561"/>
                                  </a:lnTo>
                                  <a:lnTo>
                                    <a:pt x="2504" y="1566"/>
                                  </a:lnTo>
                                  <a:lnTo>
                                    <a:pt x="2473" y="1553"/>
                                  </a:lnTo>
                                  <a:lnTo>
                                    <a:pt x="2526" y="1597"/>
                                  </a:lnTo>
                                  <a:lnTo>
                                    <a:pt x="2510" y="1597"/>
                                  </a:lnTo>
                                  <a:lnTo>
                                    <a:pt x="2512" y="1607"/>
                                  </a:lnTo>
                                  <a:lnTo>
                                    <a:pt x="2514" y="1618"/>
                                  </a:lnTo>
                                  <a:lnTo>
                                    <a:pt x="2519" y="1629"/>
                                  </a:lnTo>
                                  <a:lnTo>
                                    <a:pt x="2523" y="1640"/>
                                  </a:lnTo>
                                  <a:lnTo>
                                    <a:pt x="2483" y="1634"/>
                                  </a:lnTo>
                                  <a:lnTo>
                                    <a:pt x="2499" y="1646"/>
                                  </a:lnTo>
                                  <a:lnTo>
                                    <a:pt x="2505" y="1651"/>
                                  </a:lnTo>
                                  <a:lnTo>
                                    <a:pt x="2510" y="1656"/>
                                  </a:lnTo>
                                  <a:lnTo>
                                    <a:pt x="2508" y="1658"/>
                                  </a:lnTo>
                                  <a:lnTo>
                                    <a:pt x="2504" y="1659"/>
                                  </a:lnTo>
                                  <a:lnTo>
                                    <a:pt x="2493" y="1658"/>
                                  </a:lnTo>
                                  <a:lnTo>
                                    <a:pt x="2484" y="1658"/>
                                  </a:lnTo>
                                  <a:lnTo>
                                    <a:pt x="2479" y="1658"/>
                                  </a:lnTo>
                                  <a:lnTo>
                                    <a:pt x="2477" y="1659"/>
                                  </a:lnTo>
                                  <a:lnTo>
                                    <a:pt x="2499" y="1689"/>
                                  </a:lnTo>
                                  <a:lnTo>
                                    <a:pt x="2483" y="1692"/>
                                  </a:lnTo>
                                  <a:lnTo>
                                    <a:pt x="2499" y="1708"/>
                                  </a:lnTo>
                                  <a:lnTo>
                                    <a:pt x="2464" y="1718"/>
                                  </a:lnTo>
                                  <a:lnTo>
                                    <a:pt x="2467" y="1724"/>
                                  </a:lnTo>
                                  <a:lnTo>
                                    <a:pt x="2472" y="1729"/>
                                  </a:lnTo>
                                  <a:lnTo>
                                    <a:pt x="2477" y="1732"/>
                                  </a:lnTo>
                                  <a:lnTo>
                                    <a:pt x="2484" y="1737"/>
                                  </a:lnTo>
                                  <a:lnTo>
                                    <a:pt x="2492" y="1741"/>
                                  </a:lnTo>
                                  <a:lnTo>
                                    <a:pt x="2502" y="1744"/>
                                  </a:lnTo>
                                  <a:lnTo>
                                    <a:pt x="2512" y="1748"/>
                                  </a:lnTo>
                                  <a:lnTo>
                                    <a:pt x="2523" y="1751"/>
                                  </a:lnTo>
                                  <a:lnTo>
                                    <a:pt x="2548" y="1731"/>
                                  </a:lnTo>
                                  <a:lnTo>
                                    <a:pt x="2573" y="1709"/>
                                  </a:lnTo>
                                  <a:lnTo>
                                    <a:pt x="2598" y="1685"/>
                                  </a:lnTo>
                                  <a:lnTo>
                                    <a:pt x="2623" y="1660"/>
                                  </a:lnTo>
                                  <a:lnTo>
                                    <a:pt x="2649" y="1634"/>
                                  </a:lnTo>
                                  <a:lnTo>
                                    <a:pt x="2675" y="1606"/>
                                  </a:lnTo>
                                  <a:lnTo>
                                    <a:pt x="2701" y="1576"/>
                                  </a:lnTo>
                                  <a:lnTo>
                                    <a:pt x="2728" y="1545"/>
                                  </a:lnTo>
                                  <a:lnTo>
                                    <a:pt x="2756" y="1509"/>
                                  </a:lnTo>
                                  <a:lnTo>
                                    <a:pt x="2781" y="1475"/>
                                  </a:lnTo>
                                  <a:lnTo>
                                    <a:pt x="2805" y="1443"/>
                                  </a:lnTo>
                                  <a:lnTo>
                                    <a:pt x="2825" y="1412"/>
                                  </a:lnTo>
                                  <a:lnTo>
                                    <a:pt x="2843" y="1381"/>
                                  </a:lnTo>
                                  <a:lnTo>
                                    <a:pt x="2859" y="1353"/>
                                  </a:lnTo>
                                  <a:lnTo>
                                    <a:pt x="2871" y="1326"/>
                                  </a:lnTo>
                                  <a:lnTo>
                                    <a:pt x="2882" y="1299"/>
                                  </a:lnTo>
                                  <a:lnTo>
                                    <a:pt x="2893" y="1295"/>
                                  </a:lnTo>
                                  <a:close/>
                                  <a:moveTo>
                                    <a:pt x="2473" y="1502"/>
                                  </a:moveTo>
                                  <a:lnTo>
                                    <a:pt x="2464" y="1488"/>
                                  </a:lnTo>
                                  <a:lnTo>
                                    <a:pt x="2456" y="1485"/>
                                  </a:lnTo>
                                  <a:lnTo>
                                    <a:pt x="2473" y="1502"/>
                                  </a:lnTo>
                                  <a:close/>
                                  <a:moveTo>
                                    <a:pt x="1760" y="1295"/>
                                  </a:moveTo>
                                  <a:lnTo>
                                    <a:pt x="1744" y="1254"/>
                                  </a:lnTo>
                                  <a:lnTo>
                                    <a:pt x="1726" y="1209"/>
                                  </a:lnTo>
                                  <a:lnTo>
                                    <a:pt x="1707" y="1159"/>
                                  </a:lnTo>
                                  <a:lnTo>
                                    <a:pt x="1686" y="1103"/>
                                  </a:lnTo>
                                  <a:lnTo>
                                    <a:pt x="1663" y="1043"/>
                                  </a:lnTo>
                                  <a:lnTo>
                                    <a:pt x="1638" y="978"/>
                                  </a:lnTo>
                                  <a:lnTo>
                                    <a:pt x="1613" y="909"/>
                                  </a:lnTo>
                                  <a:lnTo>
                                    <a:pt x="1584" y="835"/>
                                  </a:lnTo>
                                  <a:lnTo>
                                    <a:pt x="1555" y="869"/>
                                  </a:lnTo>
                                  <a:lnTo>
                                    <a:pt x="1525" y="903"/>
                                  </a:lnTo>
                                  <a:lnTo>
                                    <a:pt x="1494" y="938"/>
                                  </a:lnTo>
                                  <a:lnTo>
                                    <a:pt x="1464" y="975"/>
                                  </a:lnTo>
                                  <a:lnTo>
                                    <a:pt x="1434" y="1011"/>
                                  </a:lnTo>
                                  <a:lnTo>
                                    <a:pt x="1403" y="1047"/>
                                  </a:lnTo>
                                  <a:lnTo>
                                    <a:pt x="1373" y="1085"/>
                                  </a:lnTo>
                                  <a:lnTo>
                                    <a:pt x="1341" y="1124"/>
                                  </a:lnTo>
                                  <a:lnTo>
                                    <a:pt x="1371" y="1126"/>
                                  </a:lnTo>
                                  <a:lnTo>
                                    <a:pt x="1401" y="1128"/>
                                  </a:lnTo>
                                  <a:lnTo>
                                    <a:pt x="1430" y="1131"/>
                                  </a:lnTo>
                                  <a:lnTo>
                                    <a:pt x="1461" y="1135"/>
                                  </a:lnTo>
                                  <a:lnTo>
                                    <a:pt x="1492" y="1138"/>
                                  </a:lnTo>
                                  <a:lnTo>
                                    <a:pt x="1524" y="1143"/>
                                  </a:lnTo>
                                  <a:lnTo>
                                    <a:pt x="1555" y="1147"/>
                                  </a:lnTo>
                                  <a:lnTo>
                                    <a:pt x="1587" y="1153"/>
                                  </a:lnTo>
                                  <a:lnTo>
                                    <a:pt x="1580" y="1158"/>
                                  </a:lnTo>
                                  <a:lnTo>
                                    <a:pt x="1571" y="1161"/>
                                  </a:lnTo>
                                  <a:lnTo>
                                    <a:pt x="1560" y="1163"/>
                                  </a:lnTo>
                                  <a:lnTo>
                                    <a:pt x="1548" y="1164"/>
                                  </a:lnTo>
                                  <a:lnTo>
                                    <a:pt x="1536" y="1164"/>
                                  </a:lnTo>
                                  <a:lnTo>
                                    <a:pt x="1526" y="1166"/>
                                  </a:lnTo>
                                  <a:lnTo>
                                    <a:pt x="1518" y="1167"/>
                                  </a:lnTo>
                                  <a:lnTo>
                                    <a:pt x="1511" y="1169"/>
                                  </a:lnTo>
                                  <a:lnTo>
                                    <a:pt x="1517" y="1175"/>
                                  </a:lnTo>
                                  <a:lnTo>
                                    <a:pt x="1495" y="1183"/>
                                  </a:lnTo>
                                  <a:lnTo>
                                    <a:pt x="1484" y="1169"/>
                                  </a:lnTo>
                                  <a:lnTo>
                                    <a:pt x="1457" y="1169"/>
                                  </a:lnTo>
                                  <a:lnTo>
                                    <a:pt x="1449" y="1170"/>
                                  </a:lnTo>
                                  <a:lnTo>
                                    <a:pt x="1443" y="1172"/>
                                  </a:lnTo>
                                  <a:lnTo>
                                    <a:pt x="1440" y="1175"/>
                                  </a:lnTo>
                                  <a:lnTo>
                                    <a:pt x="1438" y="1177"/>
                                  </a:lnTo>
                                  <a:lnTo>
                                    <a:pt x="1437" y="1180"/>
                                  </a:lnTo>
                                  <a:lnTo>
                                    <a:pt x="1436" y="1183"/>
                                  </a:lnTo>
                                  <a:lnTo>
                                    <a:pt x="1443" y="1186"/>
                                  </a:lnTo>
                                  <a:lnTo>
                                    <a:pt x="1447" y="1188"/>
                                  </a:lnTo>
                                  <a:lnTo>
                                    <a:pt x="1450" y="1192"/>
                                  </a:lnTo>
                                  <a:lnTo>
                                    <a:pt x="1453" y="1194"/>
                                  </a:lnTo>
                                  <a:lnTo>
                                    <a:pt x="1452" y="1196"/>
                                  </a:lnTo>
                                  <a:lnTo>
                                    <a:pt x="1450" y="1197"/>
                                  </a:lnTo>
                                  <a:lnTo>
                                    <a:pt x="1448" y="1200"/>
                                  </a:lnTo>
                                  <a:lnTo>
                                    <a:pt x="1444" y="1201"/>
                                  </a:lnTo>
                                  <a:lnTo>
                                    <a:pt x="1434" y="1203"/>
                                  </a:lnTo>
                                  <a:lnTo>
                                    <a:pt x="1420" y="1204"/>
                                  </a:lnTo>
                                  <a:lnTo>
                                    <a:pt x="1422" y="1210"/>
                                  </a:lnTo>
                                  <a:lnTo>
                                    <a:pt x="1422" y="1213"/>
                                  </a:lnTo>
                                  <a:lnTo>
                                    <a:pt x="1421" y="1214"/>
                                  </a:lnTo>
                                  <a:lnTo>
                                    <a:pt x="1419" y="1215"/>
                                  </a:lnTo>
                                  <a:lnTo>
                                    <a:pt x="1414" y="1217"/>
                                  </a:lnTo>
                                  <a:lnTo>
                                    <a:pt x="1409" y="1218"/>
                                  </a:lnTo>
                                  <a:lnTo>
                                    <a:pt x="1403" y="1220"/>
                                  </a:lnTo>
                                  <a:lnTo>
                                    <a:pt x="1399" y="1221"/>
                                  </a:lnTo>
                                  <a:lnTo>
                                    <a:pt x="1395" y="1223"/>
                                  </a:lnTo>
                                  <a:lnTo>
                                    <a:pt x="1393" y="1227"/>
                                  </a:lnTo>
                                  <a:lnTo>
                                    <a:pt x="1405" y="1234"/>
                                  </a:lnTo>
                                  <a:lnTo>
                                    <a:pt x="1423" y="1240"/>
                                  </a:lnTo>
                                  <a:lnTo>
                                    <a:pt x="1447" y="1248"/>
                                  </a:lnTo>
                                  <a:lnTo>
                                    <a:pt x="1476" y="1256"/>
                                  </a:lnTo>
                                  <a:lnTo>
                                    <a:pt x="1507" y="1263"/>
                                  </a:lnTo>
                                  <a:lnTo>
                                    <a:pt x="1532" y="1269"/>
                                  </a:lnTo>
                                  <a:lnTo>
                                    <a:pt x="1551" y="1272"/>
                                  </a:lnTo>
                                  <a:lnTo>
                                    <a:pt x="1565" y="1272"/>
                                  </a:lnTo>
                                  <a:lnTo>
                                    <a:pt x="1579" y="1278"/>
                                  </a:lnTo>
                                  <a:lnTo>
                                    <a:pt x="1611" y="1278"/>
                                  </a:lnTo>
                                  <a:lnTo>
                                    <a:pt x="1616" y="1282"/>
                                  </a:lnTo>
                                  <a:lnTo>
                                    <a:pt x="1623" y="1287"/>
                                  </a:lnTo>
                                  <a:lnTo>
                                    <a:pt x="1628" y="1289"/>
                                  </a:lnTo>
                                  <a:lnTo>
                                    <a:pt x="1636" y="1293"/>
                                  </a:lnTo>
                                  <a:lnTo>
                                    <a:pt x="1643" y="1295"/>
                                  </a:lnTo>
                                  <a:lnTo>
                                    <a:pt x="1652" y="1296"/>
                                  </a:lnTo>
                                  <a:lnTo>
                                    <a:pt x="1661" y="1297"/>
                                  </a:lnTo>
                                  <a:lnTo>
                                    <a:pt x="1671" y="1297"/>
                                  </a:lnTo>
                                  <a:lnTo>
                                    <a:pt x="1703" y="1297"/>
                                  </a:lnTo>
                                  <a:lnTo>
                                    <a:pt x="1724" y="1296"/>
                                  </a:lnTo>
                                  <a:lnTo>
                                    <a:pt x="1736" y="1296"/>
                                  </a:lnTo>
                                  <a:lnTo>
                                    <a:pt x="1739" y="1295"/>
                                  </a:lnTo>
                                  <a:lnTo>
                                    <a:pt x="1743" y="1299"/>
                                  </a:lnTo>
                                  <a:lnTo>
                                    <a:pt x="1760" y="1295"/>
                                  </a:lnTo>
                                  <a:close/>
                                  <a:moveTo>
                                    <a:pt x="1530" y="1188"/>
                                  </a:moveTo>
                                  <a:lnTo>
                                    <a:pt x="1518" y="1189"/>
                                  </a:lnTo>
                                  <a:lnTo>
                                    <a:pt x="1502" y="1192"/>
                                  </a:lnTo>
                                  <a:lnTo>
                                    <a:pt x="1484" y="1193"/>
                                  </a:lnTo>
                                  <a:lnTo>
                                    <a:pt x="1463" y="1194"/>
                                  </a:lnTo>
                                  <a:lnTo>
                                    <a:pt x="1468" y="1193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81" y="1189"/>
                                  </a:lnTo>
                                  <a:lnTo>
                                    <a:pt x="1488" y="1186"/>
                                  </a:lnTo>
                                  <a:lnTo>
                                    <a:pt x="1495" y="1186"/>
                                  </a:lnTo>
                                  <a:lnTo>
                                    <a:pt x="1506" y="1186"/>
                                  </a:lnTo>
                                  <a:lnTo>
                                    <a:pt x="1518" y="1187"/>
                                  </a:lnTo>
                                  <a:lnTo>
                                    <a:pt x="1530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003"/>
                          <wps:cNvSpPr>
                            <a:spLocks noEditPoints="1"/>
                          </wps:cNvSpPr>
                          <wps:spPr bwMode="auto">
                            <a:xfrm>
                              <a:off x="4023" y="233"/>
                              <a:ext cx="472" cy="249"/>
                            </a:xfrm>
                            <a:custGeom>
                              <a:avLst/>
                              <a:gdLst>
                                <a:gd name="T0" fmla="*/ 936 w 2831"/>
                                <a:gd name="T1" fmla="*/ 199 h 1494"/>
                                <a:gd name="T2" fmla="*/ 2744 w 2831"/>
                                <a:gd name="T3" fmla="*/ 449 h 1494"/>
                                <a:gd name="T4" fmla="*/ 2401 w 2831"/>
                                <a:gd name="T5" fmla="*/ 884 h 1494"/>
                                <a:gd name="T6" fmla="*/ 1927 w 2831"/>
                                <a:gd name="T7" fmla="*/ 1174 h 1494"/>
                                <a:gd name="T8" fmla="*/ 1511 w 2831"/>
                                <a:gd name="T9" fmla="*/ 1304 h 1494"/>
                                <a:gd name="T10" fmla="*/ 1099 w 2831"/>
                                <a:gd name="T11" fmla="*/ 1443 h 1494"/>
                                <a:gd name="T12" fmla="*/ 732 w 2831"/>
                                <a:gd name="T13" fmla="*/ 1493 h 1494"/>
                                <a:gd name="T14" fmla="*/ 409 w 2831"/>
                                <a:gd name="T15" fmla="*/ 1443 h 1494"/>
                                <a:gd name="T16" fmla="*/ 309 w 2831"/>
                                <a:gd name="T17" fmla="*/ 1328 h 1494"/>
                                <a:gd name="T18" fmla="*/ 316 w 2831"/>
                                <a:gd name="T19" fmla="*/ 1171 h 1494"/>
                                <a:gd name="T20" fmla="*/ 600 w 2831"/>
                                <a:gd name="T21" fmla="*/ 810 h 1494"/>
                                <a:gd name="T22" fmla="*/ 1020 w 2831"/>
                                <a:gd name="T23" fmla="*/ 503 h 1494"/>
                                <a:gd name="T24" fmla="*/ 1436 w 2831"/>
                                <a:gd name="T25" fmla="*/ 377 h 1494"/>
                                <a:gd name="T26" fmla="*/ 1915 w 2831"/>
                                <a:gd name="T27" fmla="*/ 270 h 1494"/>
                                <a:gd name="T28" fmla="*/ 1798 w 2831"/>
                                <a:gd name="T29" fmla="*/ 220 h 1494"/>
                                <a:gd name="T30" fmla="*/ 1121 w 2831"/>
                                <a:gd name="T31" fmla="*/ 171 h 1494"/>
                                <a:gd name="T32" fmla="*/ 402 w 2831"/>
                                <a:gd name="T33" fmla="*/ 198 h 1494"/>
                                <a:gd name="T34" fmla="*/ 96 w 2831"/>
                                <a:gd name="T35" fmla="*/ 363 h 1494"/>
                                <a:gd name="T36" fmla="*/ 173 w 2831"/>
                                <a:gd name="T37" fmla="*/ 671 h 1494"/>
                                <a:gd name="T38" fmla="*/ 127 w 2831"/>
                                <a:gd name="T39" fmla="*/ 666 h 1494"/>
                                <a:gd name="T40" fmla="*/ 2 w 2831"/>
                                <a:gd name="T41" fmla="*/ 394 h 1494"/>
                                <a:gd name="T42" fmla="*/ 67 w 2831"/>
                                <a:gd name="T43" fmla="*/ 213 h 1494"/>
                                <a:gd name="T44" fmla="*/ 292 w 2831"/>
                                <a:gd name="T45" fmla="*/ 89 h 1494"/>
                                <a:gd name="T46" fmla="*/ 852 w 2831"/>
                                <a:gd name="T47" fmla="*/ 5 h 1494"/>
                                <a:gd name="T48" fmla="*/ 1497 w 2831"/>
                                <a:gd name="T49" fmla="*/ 15 h 1494"/>
                                <a:gd name="T50" fmla="*/ 2140 w 2831"/>
                                <a:gd name="T51" fmla="*/ 86 h 1494"/>
                                <a:gd name="T52" fmla="*/ 2601 w 2831"/>
                                <a:gd name="T53" fmla="*/ 218 h 1494"/>
                                <a:gd name="T54" fmla="*/ 2294 w 2831"/>
                                <a:gd name="T55" fmla="*/ 435 h 1494"/>
                                <a:gd name="T56" fmla="*/ 2162 w 2831"/>
                                <a:gd name="T57" fmla="*/ 409 h 1494"/>
                                <a:gd name="T58" fmla="*/ 1821 w 2831"/>
                                <a:gd name="T59" fmla="*/ 473 h 1494"/>
                                <a:gd name="T60" fmla="*/ 1273 w 2831"/>
                                <a:gd name="T61" fmla="*/ 565 h 1494"/>
                                <a:gd name="T62" fmla="*/ 750 w 2831"/>
                                <a:gd name="T63" fmla="*/ 753 h 1494"/>
                                <a:gd name="T64" fmla="*/ 621 w 2831"/>
                                <a:gd name="T65" fmla="*/ 885 h 1494"/>
                                <a:gd name="T66" fmla="*/ 648 w 2831"/>
                                <a:gd name="T67" fmla="*/ 1040 h 1494"/>
                                <a:gd name="T68" fmla="*/ 648 w 2831"/>
                                <a:gd name="T69" fmla="*/ 1097 h 1494"/>
                                <a:gd name="T70" fmla="*/ 677 w 2831"/>
                                <a:gd name="T71" fmla="*/ 1195 h 1494"/>
                                <a:gd name="T72" fmla="*/ 723 w 2831"/>
                                <a:gd name="T73" fmla="*/ 1253 h 1494"/>
                                <a:gd name="T74" fmla="*/ 866 w 2831"/>
                                <a:gd name="T75" fmla="*/ 1293 h 1494"/>
                                <a:gd name="T76" fmla="*/ 991 w 2831"/>
                                <a:gd name="T77" fmla="*/ 1346 h 1494"/>
                                <a:gd name="T78" fmla="*/ 1293 w 2831"/>
                                <a:gd name="T79" fmla="*/ 1337 h 1494"/>
                                <a:gd name="T80" fmla="*/ 1876 w 2831"/>
                                <a:gd name="T81" fmla="*/ 1146 h 1494"/>
                                <a:gd name="T82" fmla="*/ 2404 w 2831"/>
                                <a:gd name="T83" fmla="*/ 821 h 1494"/>
                                <a:gd name="T84" fmla="*/ 2770 w 2831"/>
                                <a:gd name="T85" fmla="*/ 377 h 1494"/>
                                <a:gd name="T86" fmla="*/ 526 w 2831"/>
                                <a:gd name="T87" fmla="*/ 226 h 1494"/>
                                <a:gd name="T88" fmla="*/ 432 w 2831"/>
                                <a:gd name="T89" fmla="*/ 224 h 1494"/>
                                <a:gd name="T90" fmla="*/ 630 w 2831"/>
                                <a:gd name="T91" fmla="*/ 213 h 1494"/>
                                <a:gd name="T92" fmla="*/ 424 w 2831"/>
                                <a:gd name="T93" fmla="*/ 242 h 1494"/>
                                <a:gd name="T94" fmla="*/ 405 w 2831"/>
                                <a:gd name="T95" fmla="*/ 248 h 1494"/>
                                <a:gd name="T96" fmla="*/ 1020 w 2831"/>
                                <a:gd name="T97" fmla="*/ 1353 h 1494"/>
                                <a:gd name="T98" fmla="*/ 667 w 2831"/>
                                <a:gd name="T99" fmla="*/ 1132 h 1494"/>
                                <a:gd name="T100" fmla="*/ 683 w 2831"/>
                                <a:gd name="T101" fmla="*/ 1157 h 1494"/>
                                <a:gd name="T102" fmla="*/ 729 w 2831"/>
                                <a:gd name="T103" fmla="*/ 1222 h 1494"/>
                                <a:gd name="T104" fmla="*/ 127 w 2831"/>
                                <a:gd name="T105" fmla="*/ 275 h 1494"/>
                                <a:gd name="T106" fmla="*/ 956 w 2831"/>
                                <a:gd name="T107" fmla="*/ 1350 h 1494"/>
                                <a:gd name="T108" fmla="*/ 966 w 2831"/>
                                <a:gd name="T109" fmla="*/ 1356 h 1494"/>
                                <a:gd name="T110" fmla="*/ 718 w 2831"/>
                                <a:gd name="T111" fmla="*/ 1266 h 1494"/>
                                <a:gd name="T112" fmla="*/ 750 w 2831"/>
                                <a:gd name="T113" fmla="*/ 1353 h 1494"/>
                                <a:gd name="T114" fmla="*/ 689 w 2831"/>
                                <a:gd name="T115" fmla="*/ 1347 h 1494"/>
                                <a:gd name="T116" fmla="*/ 584 w 2831"/>
                                <a:gd name="T117" fmla="*/ 1329 h 1494"/>
                                <a:gd name="T118" fmla="*/ 452 w 2831"/>
                                <a:gd name="T119" fmla="*/ 1230 h 1494"/>
                                <a:gd name="T120" fmla="*/ 402 w 2831"/>
                                <a:gd name="T121" fmla="*/ 1157 h 1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831" h="1494">
                                  <a:moveTo>
                                    <a:pt x="2197" y="495"/>
                                  </a:moveTo>
                                  <a:lnTo>
                                    <a:pt x="2193" y="495"/>
                                  </a:lnTo>
                                  <a:lnTo>
                                    <a:pt x="2191" y="493"/>
                                  </a:lnTo>
                                  <a:lnTo>
                                    <a:pt x="2195" y="490"/>
                                  </a:lnTo>
                                  <a:lnTo>
                                    <a:pt x="2199" y="487"/>
                                  </a:lnTo>
                                  <a:lnTo>
                                    <a:pt x="2202" y="487"/>
                                  </a:lnTo>
                                  <a:lnTo>
                                    <a:pt x="2200" y="491"/>
                                  </a:lnTo>
                                  <a:lnTo>
                                    <a:pt x="2197" y="495"/>
                                  </a:lnTo>
                                  <a:close/>
                                  <a:moveTo>
                                    <a:pt x="972" y="199"/>
                                  </a:moveTo>
                                  <a:lnTo>
                                    <a:pt x="920" y="199"/>
                                  </a:lnTo>
                                  <a:lnTo>
                                    <a:pt x="928" y="199"/>
                                  </a:lnTo>
                                  <a:lnTo>
                                    <a:pt x="936" y="199"/>
                                  </a:lnTo>
                                  <a:lnTo>
                                    <a:pt x="949" y="199"/>
                                  </a:lnTo>
                                  <a:lnTo>
                                    <a:pt x="958" y="199"/>
                                  </a:lnTo>
                                  <a:lnTo>
                                    <a:pt x="972" y="199"/>
                                  </a:lnTo>
                                  <a:close/>
                                  <a:moveTo>
                                    <a:pt x="2831" y="183"/>
                                  </a:moveTo>
                                  <a:lnTo>
                                    <a:pt x="2817" y="281"/>
                                  </a:lnTo>
                                  <a:lnTo>
                                    <a:pt x="2817" y="267"/>
                                  </a:lnTo>
                                  <a:lnTo>
                                    <a:pt x="2811" y="291"/>
                                  </a:lnTo>
                                  <a:lnTo>
                                    <a:pt x="2817" y="283"/>
                                  </a:lnTo>
                                  <a:lnTo>
                                    <a:pt x="2801" y="325"/>
                                  </a:lnTo>
                                  <a:lnTo>
                                    <a:pt x="2783" y="367"/>
                                  </a:lnTo>
                                  <a:lnTo>
                                    <a:pt x="2764" y="408"/>
                                  </a:lnTo>
                                  <a:lnTo>
                                    <a:pt x="2744" y="449"/>
                                  </a:lnTo>
                                  <a:lnTo>
                                    <a:pt x="2723" y="489"/>
                                  </a:lnTo>
                                  <a:lnTo>
                                    <a:pt x="2700" y="527"/>
                                  </a:lnTo>
                                  <a:lnTo>
                                    <a:pt x="2676" y="566"/>
                                  </a:lnTo>
                                  <a:lnTo>
                                    <a:pt x="2650" y="603"/>
                                  </a:lnTo>
                                  <a:lnTo>
                                    <a:pt x="2625" y="641"/>
                                  </a:lnTo>
                                  <a:lnTo>
                                    <a:pt x="2596" y="677"/>
                                  </a:lnTo>
                                  <a:lnTo>
                                    <a:pt x="2567" y="713"/>
                                  </a:lnTo>
                                  <a:lnTo>
                                    <a:pt x="2536" y="749"/>
                                  </a:lnTo>
                                  <a:lnTo>
                                    <a:pt x="2504" y="783"/>
                                  </a:lnTo>
                                  <a:lnTo>
                                    <a:pt x="2470" y="817"/>
                                  </a:lnTo>
                                  <a:lnTo>
                                    <a:pt x="2437" y="851"/>
                                  </a:lnTo>
                                  <a:lnTo>
                                    <a:pt x="2401" y="884"/>
                                  </a:lnTo>
                                  <a:lnTo>
                                    <a:pt x="2363" y="915"/>
                                  </a:lnTo>
                                  <a:lnTo>
                                    <a:pt x="2326" y="946"/>
                                  </a:lnTo>
                                  <a:lnTo>
                                    <a:pt x="2288" y="974"/>
                                  </a:lnTo>
                                  <a:lnTo>
                                    <a:pt x="2250" y="1003"/>
                                  </a:lnTo>
                                  <a:lnTo>
                                    <a:pt x="2211" y="1029"/>
                                  </a:lnTo>
                                  <a:lnTo>
                                    <a:pt x="2172" y="1054"/>
                                  </a:lnTo>
                                  <a:lnTo>
                                    <a:pt x="2133" y="1077"/>
                                  </a:lnTo>
                                  <a:lnTo>
                                    <a:pt x="2092" y="1099"/>
                                  </a:lnTo>
                                  <a:lnTo>
                                    <a:pt x="2052" y="1120"/>
                                  </a:lnTo>
                                  <a:lnTo>
                                    <a:pt x="2011" y="1139"/>
                                  </a:lnTo>
                                  <a:lnTo>
                                    <a:pt x="1969" y="1157"/>
                                  </a:lnTo>
                                  <a:lnTo>
                                    <a:pt x="1927" y="1174"/>
                                  </a:lnTo>
                                  <a:lnTo>
                                    <a:pt x="1884" y="1190"/>
                                  </a:lnTo>
                                  <a:lnTo>
                                    <a:pt x="1841" y="1204"/>
                                  </a:lnTo>
                                  <a:lnTo>
                                    <a:pt x="1798" y="1216"/>
                                  </a:lnTo>
                                  <a:lnTo>
                                    <a:pt x="1754" y="1228"/>
                                  </a:lnTo>
                                  <a:lnTo>
                                    <a:pt x="1749" y="1239"/>
                                  </a:lnTo>
                                  <a:lnTo>
                                    <a:pt x="1722" y="1242"/>
                                  </a:lnTo>
                                  <a:lnTo>
                                    <a:pt x="1692" y="1249"/>
                                  </a:lnTo>
                                  <a:lnTo>
                                    <a:pt x="1661" y="1256"/>
                                  </a:lnTo>
                                  <a:lnTo>
                                    <a:pt x="1627" y="1266"/>
                                  </a:lnTo>
                                  <a:lnTo>
                                    <a:pt x="1591" y="1276"/>
                                  </a:lnTo>
                                  <a:lnTo>
                                    <a:pt x="1552" y="1289"/>
                                  </a:lnTo>
                                  <a:lnTo>
                                    <a:pt x="1511" y="1304"/>
                                  </a:lnTo>
                                  <a:lnTo>
                                    <a:pt x="1468" y="1320"/>
                                  </a:lnTo>
                                  <a:lnTo>
                                    <a:pt x="1413" y="1340"/>
                                  </a:lnTo>
                                  <a:lnTo>
                                    <a:pt x="1364" y="1358"/>
                                  </a:lnTo>
                                  <a:lnTo>
                                    <a:pt x="1321" y="1373"/>
                                  </a:lnTo>
                                  <a:lnTo>
                                    <a:pt x="1283" y="1387"/>
                                  </a:lnTo>
                                  <a:lnTo>
                                    <a:pt x="1250" y="1398"/>
                                  </a:lnTo>
                                  <a:lnTo>
                                    <a:pt x="1223" y="1407"/>
                                  </a:lnTo>
                                  <a:lnTo>
                                    <a:pt x="1200" y="1414"/>
                                  </a:lnTo>
                                  <a:lnTo>
                                    <a:pt x="1185" y="1418"/>
                                  </a:lnTo>
                                  <a:lnTo>
                                    <a:pt x="1144" y="1430"/>
                                  </a:lnTo>
                                  <a:lnTo>
                                    <a:pt x="1116" y="1439"/>
                                  </a:lnTo>
                                  <a:lnTo>
                                    <a:pt x="1099" y="1443"/>
                                  </a:lnTo>
                                  <a:lnTo>
                                    <a:pt x="1092" y="1446"/>
                                  </a:lnTo>
                                  <a:lnTo>
                                    <a:pt x="1088" y="1444"/>
                                  </a:lnTo>
                                  <a:lnTo>
                                    <a:pt x="1085" y="1443"/>
                                  </a:lnTo>
                                  <a:lnTo>
                                    <a:pt x="1081" y="1442"/>
                                  </a:lnTo>
                                  <a:lnTo>
                                    <a:pt x="1079" y="1440"/>
                                  </a:lnTo>
                                  <a:lnTo>
                                    <a:pt x="1026" y="1452"/>
                                  </a:lnTo>
                                  <a:lnTo>
                                    <a:pt x="973" y="1464"/>
                                  </a:lnTo>
                                  <a:lnTo>
                                    <a:pt x="922" y="1473"/>
                                  </a:lnTo>
                                  <a:lnTo>
                                    <a:pt x="873" y="1481"/>
                                  </a:lnTo>
                                  <a:lnTo>
                                    <a:pt x="824" y="1486"/>
                                  </a:lnTo>
                                  <a:lnTo>
                                    <a:pt x="777" y="1491"/>
                                  </a:lnTo>
                                  <a:lnTo>
                                    <a:pt x="732" y="1493"/>
                                  </a:lnTo>
                                  <a:lnTo>
                                    <a:pt x="688" y="1494"/>
                                  </a:lnTo>
                                  <a:lnTo>
                                    <a:pt x="641" y="1493"/>
                                  </a:lnTo>
                                  <a:lnTo>
                                    <a:pt x="597" y="1491"/>
                                  </a:lnTo>
                                  <a:lnTo>
                                    <a:pt x="557" y="1486"/>
                                  </a:lnTo>
                                  <a:lnTo>
                                    <a:pt x="518" y="1480"/>
                                  </a:lnTo>
                                  <a:lnTo>
                                    <a:pt x="500" y="1476"/>
                                  </a:lnTo>
                                  <a:lnTo>
                                    <a:pt x="483" y="1472"/>
                                  </a:lnTo>
                                  <a:lnTo>
                                    <a:pt x="467" y="1466"/>
                                  </a:lnTo>
                                  <a:lnTo>
                                    <a:pt x="452" y="1461"/>
                                  </a:lnTo>
                                  <a:lnTo>
                                    <a:pt x="436" y="1456"/>
                                  </a:lnTo>
                                  <a:lnTo>
                                    <a:pt x="423" y="1449"/>
                                  </a:lnTo>
                                  <a:lnTo>
                                    <a:pt x="409" y="1443"/>
                                  </a:lnTo>
                                  <a:lnTo>
                                    <a:pt x="397" y="1435"/>
                                  </a:lnTo>
                                  <a:lnTo>
                                    <a:pt x="385" y="1429"/>
                                  </a:lnTo>
                                  <a:lnTo>
                                    <a:pt x="374" y="1421"/>
                                  </a:lnTo>
                                  <a:lnTo>
                                    <a:pt x="364" y="1412"/>
                                  </a:lnTo>
                                  <a:lnTo>
                                    <a:pt x="354" y="1402"/>
                                  </a:lnTo>
                                  <a:lnTo>
                                    <a:pt x="346" y="1393"/>
                                  </a:lnTo>
                                  <a:lnTo>
                                    <a:pt x="338" y="1383"/>
                                  </a:lnTo>
                                  <a:lnTo>
                                    <a:pt x="330" y="1373"/>
                                  </a:lnTo>
                                  <a:lnTo>
                                    <a:pt x="324" y="1363"/>
                                  </a:lnTo>
                                  <a:lnTo>
                                    <a:pt x="318" y="1351"/>
                                  </a:lnTo>
                                  <a:lnTo>
                                    <a:pt x="313" y="1340"/>
                                  </a:lnTo>
                                  <a:lnTo>
                                    <a:pt x="309" y="1328"/>
                                  </a:lnTo>
                                  <a:lnTo>
                                    <a:pt x="306" y="1315"/>
                                  </a:lnTo>
                                  <a:lnTo>
                                    <a:pt x="303" y="1303"/>
                                  </a:lnTo>
                                  <a:lnTo>
                                    <a:pt x="301" y="1289"/>
                                  </a:lnTo>
                                  <a:lnTo>
                                    <a:pt x="300" y="1274"/>
                                  </a:lnTo>
                                  <a:lnTo>
                                    <a:pt x="300" y="1261"/>
                                  </a:lnTo>
                                  <a:lnTo>
                                    <a:pt x="300" y="1248"/>
                                  </a:lnTo>
                                  <a:lnTo>
                                    <a:pt x="301" y="1236"/>
                                  </a:lnTo>
                                  <a:lnTo>
                                    <a:pt x="302" y="1223"/>
                                  </a:lnTo>
                                  <a:lnTo>
                                    <a:pt x="306" y="1211"/>
                                  </a:lnTo>
                                  <a:lnTo>
                                    <a:pt x="308" y="1197"/>
                                  </a:lnTo>
                                  <a:lnTo>
                                    <a:pt x="312" y="1185"/>
                                  </a:lnTo>
                                  <a:lnTo>
                                    <a:pt x="316" y="1171"/>
                                  </a:lnTo>
                                  <a:lnTo>
                                    <a:pt x="321" y="1157"/>
                                  </a:lnTo>
                                  <a:lnTo>
                                    <a:pt x="334" y="1130"/>
                                  </a:lnTo>
                                  <a:lnTo>
                                    <a:pt x="348" y="1102"/>
                                  </a:lnTo>
                                  <a:lnTo>
                                    <a:pt x="365" y="1072"/>
                                  </a:lnTo>
                                  <a:lnTo>
                                    <a:pt x="385" y="1041"/>
                                  </a:lnTo>
                                  <a:lnTo>
                                    <a:pt x="408" y="1011"/>
                                  </a:lnTo>
                                  <a:lnTo>
                                    <a:pt x="434" y="979"/>
                                  </a:lnTo>
                                  <a:lnTo>
                                    <a:pt x="462" y="947"/>
                                  </a:lnTo>
                                  <a:lnTo>
                                    <a:pt x="492" y="914"/>
                                  </a:lnTo>
                                  <a:lnTo>
                                    <a:pt x="526" y="880"/>
                                  </a:lnTo>
                                  <a:lnTo>
                                    <a:pt x="562" y="845"/>
                                  </a:lnTo>
                                  <a:lnTo>
                                    <a:pt x="600" y="810"/>
                                  </a:lnTo>
                                  <a:lnTo>
                                    <a:pt x="642" y="774"/>
                                  </a:lnTo>
                                  <a:lnTo>
                                    <a:pt x="680" y="741"/>
                                  </a:lnTo>
                                  <a:lnTo>
                                    <a:pt x="718" y="710"/>
                                  </a:lnTo>
                                  <a:lnTo>
                                    <a:pt x="755" y="680"/>
                                  </a:lnTo>
                                  <a:lnTo>
                                    <a:pt x="791" y="653"/>
                                  </a:lnTo>
                                  <a:lnTo>
                                    <a:pt x="826" y="626"/>
                                  </a:lnTo>
                                  <a:lnTo>
                                    <a:pt x="859" y="602"/>
                                  </a:lnTo>
                                  <a:lnTo>
                                    <a:pt x="893" y="579"/>
                                  </a:lnTo>
                                  <a:lnTo>
                                    <a:pt x="926" y="558"/>
                                  </a:lnTo>
                                  <a:lnTo>
                                    <a:pt x="958" y="537"/>
                                  </a:lnTo>
                                  <a:lnTo>
                                    <a:pt x="990" y="519"/>
                                  </a:lnTo>
                                  <a:lnTo>
                                    <a:pt x="1020" y="503"/>
                                  </a:lnTo>
                                  <a:lnTo>
                                    <a:pt x="1051" y="489"/>
                                  </a:lnTo>
                                  <a:lnTo>
                                    <a:pt x="1080" y="475"/>
                                  </a:lnTo>
                                  <a:lnTo>
                                    <a:pt x="1108" y="463"/>
                                  </a:lnTo>
                                  <a:lnTo>
                                    <a:pt x="1136" y="452"/>
                                  </a:lnTo>
                                  <a:lnTo>
                                    <a:pt x="1163" y="444"/>
                                  </a:lnTo>
                                  <a:lnTo>
                                    <a:pt x="1169" y="443"/>
                                  </a:lnTo>
                                  <a:lnTo>
                                    <a:pt x="1186" y="439"/>
                                  </a:lnTo>
                                  <a:lnTo>
                                    <a:pt x="1214" y="432"/>
                                  </a:lnTo>
                                  <a:lnTo>
                                    <a:pt x="1253" y="423"/>
                                  </a:lnTo>
                                  <a:lnTo>
                                    <a:pt x="1303" y="410"/>
                                  </a:lnTo>
                                  <a:lnTo>
                                    <a:pt x="1365" y="396"/>
                                  </a:lnTo>
                                  <a:lnTo>
                                    <a:pt x="1436" y="377"/>
                                  </a:lnTo>
                                  <a:lnTo>
                                    <a:pt x="1519" y="357"/>
                                  </a:lnTo>
                                  <a:lnTo>
                                    <a:pt x="1588" y="340"/>
                                  </a:lnTo>
                                  <a:lnTo>
                                    <a:pt x="1647" y="325"/>
                                  </a:lnTo>
                                  <a:lnTo>
                                    <a:pt x="1699" y="312"/>
                                  </a:lnTo>
                                  <a:lnTo>
                                    <a:pt x="1742" y="299"/>
                                  </a:lnTo>
                                  <a:lnTo>
                                    <a:pt x="1777" y="289"/>
                                  </a:lnTo>
                                  <a:lnTo>
                                    <a:pt x="1803" y="280"/>
                                  </a:lnTo>
                                  <a:lnTo>
                                    <a:pt x="1821" y="273"/>
                                  </a:lnTo>
                                  <a:lnTo>
                                    <a:pt x="1830" y="267"/>
                                  </a:lnTo>
                                  <a:lnTo>
                                    <a:pt x="1886" y="267"/>
                                  </a:lnTo>
                                  <a:lnTo>
                                    <a:pt x="1884" y="270"/>
                                  </a:lnTo>
                                  <a:lnTo>
                                    <a:pt x="1915" y="270"/>
                                  </a:lnTo>
                                  <a:lnTo>
                                    <a:pt x="1913" y="259"/>
                                  </a:lnTo>
                                  <a:lnTo>
                                    <a:pt x="1851" y="238"/>
                                  </a:lnTo>
                                  <a:lnTo>
                                    <a:pt x="1886" y="226"/>
                                  </a:lnTo>
                                  <a:lnTo>
                                    <a:pt x="1873" y="215"/>
                                  </a:lnTo>
                                  <a:lnTo>
                                    <a:pt x="1838" y="213"/>
                                  </a:lnTo>
                                  <a:lnTo>
                                    <a:pt x="1834" y="216"/>
                                  </a:lnTo>
                                  <a:lnTo>
                                    <a:pt x="1830" y="221"/>
                                  </a:lnTo>
                                  <a:lnTo>
                                    <a:pt x="1831" y="225"/>
                                  </a:lnTo>
                                  <a:lnTo>
                                    <a:pt x="1833" y="228"/>
                                  </a:lnTo>
                                  <a:lnTo>
                                    <a:pt x="1837" y="228"/>
                                  </a:lnTo>
                                  <a:lnTo>
                                    <a:pt x="1840" y="226"/>
                                  </a:lnTo>
                                  <a:lnTo>
                                    <a:pt x="1798" y="220"/>
                                  </a:lnTo>
                                  <a:lnTo>
                                    <a:pt x="1754" y="213"/>
                                  </a:lnTo>
                                  <a:lnTo>
                                    <a:pt x="1708" y="207"/>
                                  </a:lnTo>
                                  <a:lnTo>
                                    <a:pt x="1659" y="201"/>
                                  </a:lnTo>
                                  <a:lnTo>
                                    <a:pt x="1608" y="196"/>
                                  </a:lnTo>
                                  <a:lnTo>
                                    <a:pt x="1555" y="191"/>
                                  </a:lnTo>
                                  <a:lnTo>
                                    <a:pt x="1500" y="188"/>
                                  </a:lnTo>
                                  <a:lnTo>
                                    <a:pt x="1443" y="183"/>
                                  </a:lnTo>
                                  <a:lnTo>
                                    <a:pt x="1383" y="180"/>
                                  </a:lnTo>
                                  <a:lnTo>
                                    <a:pt x="1321" y="178"/>
                                  </a:lnTo>
                                  <a:lnTo>
                                    <a:pt x="1256" y="175"/>
                                  </a:lnTo>
                                  <a:lnTo>
                                    <a:pt x="1189" y="173"/>
                                  </a:lnTo>
                                  <a:lnTo>
                                    <a:pt x="1121" y="171"/>
                                  </a:lnTo>
                                  <a:lnTo>
                                    <a:pt x="1050" y="170"/>
                                  </a:lnTo>
                                  <a:lnTo>
                                    <a:pt x="976" y="170"/>
                                  </a:lnTo>
                                  <a:lnTo>
                                    <a:pt x="901" y="170"/>
                                  </a:lnTo>
                                  <a:lnTo>
                                    <a:pt x="837" y="170"/>
                                  </a:lnTo>
                                  <a:lnTo>
                                    <a:pt x="775" y="171"/>
                                  </a:lnTo>
                                  <a:lnTo>
                                    <a:pt x="715" y="173"/>
                                  </a:lnTo>
                                  <a:lnTo>
                                    <a:pt x="658" y="175"/>
                                  </a:lnTo>
                                  <a:lnTo>
                                    <a:pt x="602" y="179"/>
                                  </a:lnTo>
                                  <a:lnTo>
                                    <a:pt x="549" y="182"/>
                                  </a:lnTo>
                                  <a:lnTo>
                                    <a:pt x="498" y="187"/>
                                  </a:lnTo>
                                  <a:lnTo>
                                    <a:pt x="448" y="192"/>
                                  </a:lnTo>
                                  <a:lnTo>
                                    <a:pt x="402" y="198"/>
                                  </a:lnTo>
                                  <a:lnTo>
                                    <a:pt x="357" y="205"/>
                                  </a:lnTo>
                                  <a:lnTo>
                                    <a:pt x="316" y="213"/>
                                  </a:lnTo>
                                  <a:lnTo>
                                    <a:pt x="275" y="221"/>
                                  </a:lnTo>
                                  <a:lnTo>
                                    <a:pt x="238" y="230"/>
                                  </a:lnTo>
                                  <a:lnTo>
                                    <a:pt x="202" y="240"/>
                                  </a:lnTo>
                                  <a:lnTo>
                                    <a:pt x="169" y="250"/>
                                  </a:lnTo>
                                  <a:lnTo>
                                    <a:pt x="138" y="262"/>
                                  </a:lnTo>
                                  <a:lnTo>
                                    <a:pt x="140" y="270"/>
                                  </a:lnTo>
                                  <a:lnTo>
                                    <a:pt x="219" y="259"/>
                                  </a:lnTo>
                                  <a:lnTo>
                                    <a:pt x="111" y="289"/>
                                  </a:lnTo>
                                  <a:lnTo>
                                    <a:pt x="103" y="332"/>
                                  </a:lnTo>
                                  <a:lnTo>
                                    <a:pt x="96" y="363"/>
                                  </a:lnTo>
                                  <a:lnTo>
                                    <a:pt x="93" y="381"/>
                                  </a:lnTo>
                                  <a:lnTo>
                                    <a:pt x="92" y="386"/>
                                  </a:lnTo>
                                  <a:lnTo>
                                    <a:pt x="93" y="414"/>
                                  </a:lnTo>
                                  <a:lnTo>
                                    <a:pt x="95" y="441"/>
                                  </a:lnTo>
                                  <a:lnTo>
                                    <a:pt x="100" y="468"/>
                                  </a:lnTo>
                                  <a:lnTo>
                                    <a:pt x="105" y="497"/>
                                  </a:lnTo>
                                  <a:lnTo>
                                    <a:pt x="113" y="525"/>
                                  </a:lnTo>
                                  <a:lnTo>
                                    <a:pt x="122" y="554"/>
                                  </a:lnTo>
                                  <a:lnTo>
                                    <a:pt x="132" y="584"/>
                                  </a:lnTo>
                                  <a:lnTo>
                                    <a:pt x="145" y="615"/>
                                  </a:lnTo>
                                  <a:lnTo>
                                    <a:pt x="158" y="643"/>
                                  </a:lnTo>
                                  <a:lnTo>
                                    <a:pt x="173" y="671"/>
                                  </a:lnTo>
                                  <a:lnTo>
                                    <a:pt x="187" y="696"/>
                                  </a:lnTo>
                                  <a:lnTo>
                                    <a:pt x="203" y="720"/>
                                  </a:lnTo>
                                  <a:lnTo>
                                    <a:pt x="220" y="743"/>
                                  </a:lnTo>
                                  <a:lnTo>
                                    <a:pt x="238" y="763"/>
                                  </a:lnTo>
                                  <a:lnTo>
                                    <a:pt x="256" y="782"/>
                                  </a:lnTo>
                                  <a:lnTo>
                                    <a:pt x="275" y="797"/>
                                  </a:lnTo>
                                  <a:lnTo>
                                    <a:pt x="275" y="803"/>
                                  </a:lnTo>
                                  <a:lnTo>
                                    <a:pt x="241" y="777"/>
                                  </a:lnTo>
                                  <a:lnTo>
                                    <a:pt x="210" y="751"/>
                                  </a:lnTo>
                                  <a:lnTo>
                                    <a:pt x="179" y="724"/>
                                  </a:lnTo>
                                  <a:lnTo>
                                    <a:pt x="152" y="695"/>
                                  </a:lnTo>
                                  <a:lnTo>
                                    <a:pt x="127" y="666"/>
                                  </a:lnTo>
                                  <a:lnTo>
                                    <a:pt x="103" y="635"/>
                                  </a:lnTo>
                                  <a:lnTo>
                                    <a:pt x="92" y="620"/>
                                  </a:lnTo>
                                  <a:lnTo>
                                    <a:pt x="81" y="604"/>
                                  </a:lnTo>
                                  <a:lnTo>
                                    <a:pt x="71" y="589"/>
                                  </a:lnTo>
                                  <a:lnTo>
                                    <a:pt x="62" y="572"/>
                                  </a:lnTo>
                                  <a:lnTo>
                                    <a:pt x="48" y="545"/>
                                  </a:lnTo>
                                  <a:lnTo>
                                    <a:pt x="35" y="518"/>
                                  </a:lnTo>
                                  <a:lnTo>
                                    <a:pt x="24" y="492"/>
                                  </a:lnTo>
                                  <a:lnTo>
                                    <a:pt x="16" y="467"/>
                                  </a:lnTo>
                                  <a:lnTo>
                                    <a:pt x="9" y="442"/>
                                  </a:lnTo>
                                  <a:lnTo>
                                    <a:pt x="4" y="418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5" y="323"/>
                                  </a:lnTo>
                                  <a:lnTo>
                                    <a:pt x="9" y="308"/>
                                  </a:lnTo>
                                  <a:lnTo>
                                    <a:pt x="14" y="293"/>
                                  </a:lnTo>
                                  <a:lnTo>
                                    <a:pt x="20" y="279"/>
                                  </a:lnTo>
                                  <a:lnTo>
                                    <a:pt x="27" y="265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44" y="238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67" y="213"/>
                                  </a:lnTo>
                                  <a:lnTo>
                                    <a:pt x="79" y="200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109" y="176"/>
                                  </a:lnTo>
                                  <a:lnTo>
                                    <a:pt x="124" y="166"/>
                                  </a:lnTo>
                                  <a:lnTo>
                                    <a:pt x="141" y="155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78" y="134"/>
                                  </a:lnTo>
                                  <a:lnTo>
                                    <a:pt x="199" y="124"/>
                                  </a:lnTo>
                                  <a:lnTo>
                                    <a:pt x="220" y="115"/>
                                  </a:lnTo>
                                  <a:lnTo>
                                    <a:pt x="242" y="106"/>
                                  </a:lnTo>
                                  <a:lnTo>
                                    <a:pt x="267" y="98"/>
                                  </a:lnTo>
                                  <a:lnTo>
                                    <a:pt x="292" y="89"/>
                                  </a:lnTo>
                                  <a:lnTo>
                                    <a:pt x="318" y="81"/>
                                  </a:lnTo>
                                  <a:lnTo>
                                    <a:pt x="345" y="74"/>
                                  </a:lnTo>
                                  <a:lnTo>
                                    <a:pt x="372" y="66"/>
                                  </a:lnTo>
                                  <a:lnTo>
                                    <a:pt x="401" y="60"/>
                                  </a:lnTo>
                                  <a:lnTo>
                                    <a:pt x="432" y="53"/>
                                  </a:lnTo>
                                  <a:lnTo>
                                    <a:pt x="496" y="41"/>
                                  </a:lnTo>
                                  <a:lnTo>
                                    <a:pt x="564" y="30"/>
                                  </a:lnTo>
                                  <a:lnTo>
                                    <a:pt x="615" y="23"/>
                                  </a:lnTo>
                                  <a:lnTo>
                                    <a:pt x="670" y="18"/>
                                  </a:lnTo>
                                  <a:lnTo>
                                    <a:pt x="728" y="12"/>
                                  </a:lnTo>
                                  <a:lnTo>
                                    <a:pt x="788" y="8"/>
                                  </a:lnTo>
                                  <a:lnTo>
                                    <a:pt x="852" y="5"/>
                                  </a:lnTo>
                                  <a:lnTo>
                                    <a:pt x="918" y="3"/>
                                  </a:lnTo>
                                  <a:lnTo>
                                    <a:pt x="988" y="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1155" y="2"/>
                                  </a:lnTo>
                                  <a:lnTo>
                                    <a:pt x="1204" y="3"/>
                                  </a:lnTo>
                                  <a:lnTo>
                                    <a:pt x="1251" y="4"/>
                                  </a:lnTo>
                                  <a:lnTo>
                                    <a:pt x="1300" y="5"/>
                                  </a:lnTo>
                                  <a:lnTo>
                                    <a:pt x="1349" y="7"/>
                                  </a:lnTo>
                                  <a:lnTo>
                                    <a:pt x="1397" y="10"/>
                                  </a:lnTo>
                                  <a:lnTo>
                                    <a:pt x="1447" y="12"/>
                                  </a:lnTo>
                                  <a:lnTo>
                                    <a:pt x="1497" y="15"/>
                                  </a:lnTo>
                                  <a:lnTo>
                                    <a:pt x="1546" y="19"/>
                                  </a:lnTo>
                                  <a:lnTo>
                                    <a:pt x="1597" y="22"/>
                                  </a:lnTo>
                                  <a:lnTo>
                                    <a:pt x="1647" y="27"/>
                                  </a:lnTo>
                                  <a:lnTo>
                                    <a:pt x="1698" y="31"/>
                                  </a:lnTo>
                                  <a:lnTo>
                                    <a:pt x="1749" y="36"/>
                                  </a:lnTo>
                                  <a:lnTo>
                                    <a:pt x="1799" y="41"/>
                                  </a:lnTo>
                                  <a:lnTo>
                                    <a:pt x="1851" y="47"/>
                                  </a:lnTo>
                                  <a:lnTo>
                                    <a:pt x="1913" y="54"/>
                                  </a:lnTo>
                                  <a:lnTo>
                                    <a:pt x="1973" y="61"/>
                                  </a:lnTo>
                                  <a:lnTo>
                                    <a:pt x="2031" y="69"/>
                                  </a:lnTo>
                                  <a:lnTo>
                                    <a:pt x="2086" y="77"/>
                                  </a:lnTo>
                                  <a:lnTo>
                                    <a:pt x="2140" y="86"/>
                                  </a:lnTo>
                                  <a:lnTo>
                                    <a:pt x="2193" y="94"/>
                                  </a:lnTo>
                                  <a:lnTo>
                                    <a:pt x="2244" y="104"/>
                                  </a:lnTo>
                                  <a:lnTo>
                                    <a:pt x="2292" y="113"/>
                                  </a:lnTo>
                                  <a:lnTo>
                                    <a:pt x="2339" y="123"/>
                                  </a:lnTo>
                                  <a:lnTo>
                                    <a:pt x="2384" y="133"/>
                                  </a:lnTo>
                                  <a:lnTo>
                                    <a:pt x="2426" y="144"/>
                                  </a:lnTo>
                                  <a:lnTo>
                                    <a:pt x="2467" y="155"/>
                                  </a:lnTo>
                                  <a:lnTo>
                                    <a:pt x="2506" y="166"/>
                                  </a:lnTo>
                                  <a:lnTo>
                                    <a:pt x="2544" y="178"/>
                                  </a:lnTo>
                                  <a:lnTo>
                                    <a:pt x="2578" y="189"/>
                                  </a:lnTo>
                                  <a:lnTo>
                                    <a:pt x="2612" y="201"/>
                                  </a:lnTo>
                                  <a:lnTo>
                                    <a:pt x="2601" y="218"/>
                                  </a:lnTo>
                                  <a:lnTo>
                                    <a:pt x="2586" y="235"/>
                                  </a:lnTo>
                                  <a:lnTo>
                                    <a:pt x="2568" y="253"/>
                                  </a:lnTo>
                                  <a:lnTo>
                                    <a:pt x="2548" y="272"/>
                                  </a:lnTo>
                                  <a:lnTo>
                                    <a:pt x="2523" y="292"/>
                                  </a:lnTo>
                                  <a:lnTo>
                                    <a:pt x="2496" y="313"/>
                                  </a:lnTo>
                                  <a:lnTo>
                                    <a:pt x="2466" y="334"/>
                                  </a:lnTo>
                                  <a:lnTo>
                                    <a:pt x="2431" y="357"/>
                                  </a:lnTo>
                                  <a:lnTo>
                                    <a:pt x="2404" y="373"/>
                                  </a:lnTo>
                                  <a:lnTo>
                                    <a:pt x="2376" y="389"/>
                                  </a:lnTo>
                                  <a:lnTo>
                                    <a:pt x="2349" y="403"/>
                                  </a:lnTo>
                                  <a:lnTo>
                                    <a:pt x="2322" y="419"/>
                                  </a:lnTo>
                                  <a:lnTo>
                                    <a:pt x="2294" y="435"/>
                                  </a:lnTo>
                                  <a:lnTo>
                                    <a:pt x="2267" y="451"/>
                                  </a:lnTo>
                                  <a:lnTo>
                                    <a:pt x="2240" y="466"/>
                                  </a:lnTo>
                                  <a:lnTo>
                                    <a:pt x="2213" y="482"/>
                                  </a:lnTo>
                                  <a:lnTo>
                                    <a:pt x="2202" y="450"/>
                                  </a:lnTo>
                                  <a:lnTo>
                                    <a:pt x="2218" y="447"/>
                                  </a:lnTo>
                                  <a:lnTo>
                                    <a:pt x="2215" y="409"/>
                                  </a:lnTo>
                                  <a:lnTo>
                                    <a:pt x="2255" y="392"/>
                                  </a:lnTo>
                                  <a:lnTo>
                                    <a:pt x="2220" y="379"/>
                                  </a:lnTo>
                                  <a:lnTo>
                                    <a:pt x="2208" y="386"/>
                                  </a:lnTo>
                                  <a:lnTo>
                                    <a:pt x="2193" y="393"/>
                                  </a:lnTo>
                                  <a:lnTo>
                                    <a:pt x="2179" y="401"/>
                                  </a:lnTo>
                                  <a:lnTo>
                                    <a:pt x="2162" y="409"/>
                                  </a:lnTo>
                                  <a:lnTo>
                                    <a:pt x="2125" y="424"/>
                                  </a:lnTo>
                                  <a:lnTo>
                                    <a:pt x="2083" y="439"/>
                                  </a:lnTo>
                                  <a:lnTo>
                                    <a:pt x="2034" y="453"/>
                                  </a:lnTo>
                                  <a:lnTo>
                                    <a:pt x="1994" y="467"/>
                                  </a:lnTo>
                                  <a:lnTo>
                                    <a:pt x="1964" y="478"/>
                                  </a:lnTo>
                                  <a:lnTo>
                                    <a:pt x="1942" y="487"/>
                                  </a:lnTo>
                                  <a:lnTo>
                                    <a:pt x="1922" y="481"/>
                                  </a:lnTo>
                                  <a:lnTo>
                                    <a:pt x="1906" y="475"/>
                                  </a:lnTo>
                                  <a:lnTo>
                                    <a:pt x="1897" y="473"/>
                                  </a:lnTo>
                                  <a:lnTo>
                                    <a:pt x="1894" y="472"/>
                                  </a:lnTo>
                                  <a:lnTo>
                                    <a:pt x="1858" y="472"/>
                                  </a:lnTo>
                                  <a:lnTo>
                                    <a:pt x="1821" y="473"/>
                                  </a:lnTo>
                                  <a:lnTo>
                                    <a:pt x="1783" y="475"/>
                                  </a:lnTo>
                                  <a:lnTo>
                                    <a:pt x="1742" y="478"/>
                                  </a:lnTo>
                                  <a:lnTo>
                                    <a:pt x="1701" y="483"/>
                                  </a:lnTo>
                                  <a:lnTo>
                                    <a:pt x="1659" y="489"/>
                                  </a:lnTo>
                                  <a:lnTo>
                                    <a:pt x="1615" y="494"/>
                                  </a:lnTo>
                                  <a:lnTo>
                                    <a:pt x="1570" y="502"/>
                                  </a:lnTo>
                                  <a:lnTo>
                                    <a:pt x="1524" y="510"/>
                                  </a:lnTo>
                                  <a:lnTo>
                                    <a:pt x="1476" y="519"/>
                                  </a:lnTo>
                                  <a:lnTo>
                                    <a:pt x="1427" y="529"/>
                                  </a:lnTo>
                                  <a:lnTo>
                                    <a:pt x="1377" y="540"/>
                                  </a:lnTo>
                                  <a:lnTo>
                                    <a:pt x="1325" y="552"/>
                                  </a:lnTo>
                                  <a:lnTo>
                                    <a:pt x="1273" y="565"/>
                                  </a:lnTo>
                                  <a:lnTo>
                                    <a:pt x="1219" y="578"/>
                                  </a:lnTo>
                                  <a:lnTo>
                                    <a:pt x="1163" y="594"/>
                                  </a:lnTo>
                                  <a:lnTo>
                                    <a:pt x="1097" y="612"/>
                                  </a:lnTo>
                                  <a:lnTo>
                                    <a:pt x="1034" y="632"/>
                                  </a:lnTo>
                                  <a:lnTo>
                                    <a:pt x="976" y="651"/>
                                  </a:lnTo>
                                  <a:lnTo>
                                    <a:pt x="922" y="671"/>
                                  </a:lnTo>
                                  <a:lnTo>
                                    <a:pt x="873" y="691"/>
                                  </a:lnTo>
                                  <a:lnTo>
                                    <a:pt x="828" y="711"/>
                                  </a:lnTo>
                                  <a:lnTo>
                                    <a:pt x="806" y="721"/>
                                  </a:lnTo>
                                  <a:lnTo>
                                    <a:pt x="787" y="732"/>
                                  </a:lnTo>
                                  <a:lnTo>
                                    <a:pt x="768" y="742"/>
                                  </a:lnTo>
                                  <a:lnTo>
                                    <a:pt x="750" y="753"/>
                                  </a:lnTo>
                                  <a:lnTo>
                                    <a:pt x="733" y="763"/>
                                  </a:lnTo>
                                  <a:lnTo>
                                    <a:pt x="718" y="774"/>
                                  </a:lnTo>
                                  <a:lnTo>
                                    <a:pt x="704" y="785"/>
                                  </a:lnTo>
                                  <a:lnTo>
                                    <a:pt x="691" y="795"/>
                                  </a:lnTo>
                                  <a:lnTo>
                                    <a:pt x="678" y="806"/>
                                  </a:lnTo>
                                  <a:lnTo>
                                    <a:pt x="667" y="818"/>
                                  </a:lnTo>
                                  <a:lnTo>
                                    <a:pt x="656" y="828"/>
                                  </a:lnTo>
                                  <a:lnTo>
                                    <a:pt x="647" y="839"/>
                                  </a:lnTo>
                                  <a:lnTo>
                                    <a:pt x="639" y="851"/>
                                  </a:lnTo>
                                  <a:lnTo>
                                    <a:pt x="632" y="862"/>
                                  </a:lnTo>
                                  <a:lnTo>
                                    <a:pt x="626" y="873"/>
                                  </a:lnTo>
                                  <a:lnTo>
                                    <a:pt x="621" y="885"/>
                                  </a:lnTo>
                                  <a:lnTo>
                                    <a:pt x="617" y="896"/>
                                  </a:lnTo>
                                  <a:lnTo>
                                    <a:pt x="615" y="908"/>
                                  </a:lnTo>
                                  <a:lnTo>
                                    <a:pt x="613" y="919"/>
                                  </a:lnTo>
                                  <a:lnTo>
                                    <a:pt x="613" y="931"/>
                                  </a:lnTo>
                                  <a:lnTo>
                                    <a:pt x="613" y="943"/>
                                  </a:lnTo>
                                  <a:lnTo>
                                    <a:pt x="615" y="955"/>
                                  </a:lnTo>
                                  <a:lnTo>
                                    <a:pt x="617" y="968"/>
                                  </a:lnTo>
                                  <a:lnTo>
                                    <a:pt x="622" y="981"/>
                                  </a:lnTo>
                                  <a:lnTo>
                                    <a:pt x="626" y="995"/>
                                  </a:lnTo>
                                  <a:lnTo>
                                    <a:pt x="632" y="1010"/>
                                  </a:lnTo>
                                  <a:lnTo>
                                    <a:pt x="640" y="1024"/>
                                  </a:lnTo>
                                  <a:lnTo>
                                    <a:pt x="648" y="1040"/>
                                  </a:lnTo>
                                  <a:lnTo>
                                    <a:pt x="613" y="1018"/>
                                  </a:lnTo>
                                  <a:lnTo>
                                    <a:pt x="621" y="1034"/>
                                  </a:lnTo>
                                  <a:lnTo>
                                    <a:pt x="630" y="1048"/>
                                  </a:lnTo>
                                  <a:lnTo>
                                    <a:pt x="639" y="1062"/>
                                  </a:lnTo>
                                  <a:lnTo>
                                    <a:pt x="649" y="1076"/>
                                  </a:lnTo>
                                  <a:lnTo>
                                    <a:pt x="660" y="1089"/>
                                  </a:lnTo>
                                  <a:lnTo>
                                    <a:pt x="673" y="1102"/>
                                  </a:lnTo>
                                  <a:lnTo>
                                    <a:pt x="685" y="1113"/>
                                  </a:lnTo>
                                  <a:lnTo>
                                    <a:pt x="700" y="1124"/>
                                  </a:lnTo>
                                  <a:lnTo>
                                    <a:pt x="680" y="1124"/>
                                  </a:lnTo>
                                  <a:lnTo>
                                    <a:pt x="645" y="1103"/>
                                  </a:lnTo>
                                  <a:lnTo>
                                    <a:pt x="648" y="1097"/>
                                  </a:lnTo>
                                  <a:lnTo>
                                    <a:pt x="613" y="1059"/>
                                  </a:lnTo>
                                  <a:lnTo>
                                    <a:pt x="602" y="1070"/>
                                  </a:lnTo>
                                  <a:lnTo>
                                    <a:pt x="580" y="1037"/>
                                  </a:lnTo>
                                  <a:lnTo>
                                    <a:pt x="626" y="1116"/>
                                  </a:lnTo>
                                  <a:lnTo>
                                    <a:pt x="626" y="1119"/>
                                  </a:lnTo>
                                  <a:lnTo>
                                    <a:pt x="627" y="1121"/>
                                  </a:lnTo>
                                  <a:lnTo>
                                    <a:pt x="630" y="1123"/>
                                  </a:lnTo>
                                  <a:lnTo>
                                    <a:pt x="632" y="1124"/>
                                  </a:lnTo>
                                  <a:lnTo>
                                    <a:pt x="582" y="1103"/>
                                  </a:lnTo>
                                  <a:lnTo>
                                    <a:pt x="580" y="1111"/>
                                  </a:lnTo>
                                  <a:lnTo>
                                    <a:pt x="683" y="1189"/>
                                  </a:lnTo>
                                  <a:lnTo>
                                    <a:pt x="677" y="1195"/>
                                  </a:lnTo>
                                  <a:lnTo>
                                    <a:pt x="683" y="1200"/>
                                  </a:lnTo>
                                  <a:lnTo>
                                    <a:pt x="667" y="1200"/>
                                  </a:lnTo>
                                  <a:lnTo>
                                    <a:pt x="673" y="1208"/>
                                  </a:lnTo>
                                  <a:lnTo>
                                    <a:pt x="591" y="1165"/>
                                  </a:lnTo>
                                  <a:lnTo>
                                    <a:pt x="609" y="1198"/>
                                  </a:lnTo>
                                  <a:lnTo>
                                    <a:pt x="621" y="1192"/>
                                  </a:lnTo>
                                  <a:lnTo>
                                    <a:pt x="618" y="1200"/>
                                  </a:lnTo>
                                  <a:lnTo>
                                    <a:pt x="675" y="1233"/>
                                  </a:lnTo>
                                  <a:lnTo>
                                    <a:pt x="650" y="1230"/>
                                  </a:lnTo>
                                  <a:lnTo>
                                    <a:pt x="702" y="1249"/>
                                  </a:lnTo>
                                  <a:lnTo>
                                    <a:pt x="677" y="1236"/>
                                  </a:lnTo>
                                  <a:lnTo>
                                    <a:pt x="723" y="1253"/>
                                  </a:lnTo>
                                  <a:lnTo>
                                    <a:pt x="710" y="1255"/>
                                  </a:lnTo>
                                  <a:lnTo>
                                    <a:pt x="791" y="1266"/>
                                  </a:lnTo>
                                  <a:lnTo>
                                    <a:pt x="788" y="1269"/>
                                  </a:lnTo>
                                  <a:lnTo>
                                    <a:pt x="788" y="1271"/>
                                  </a:lnTo>
                                  <a:lnTo>
                                    <a:pt x="790" y="1273"/>
                                  </a:lnTo>
                                  <a:lnTo>
                                    <a:pt x="792" y="1275"/>
                                  </a:lnTo>
                                  <a:lnTo>
                                    <a:pt x="794" y="1278"/>
                                  </a:lnTo>
                                  <a:lnTo>
                                    <a:pt x="802" y="1281"/>
                                  </a:lnTo>
                                  <a:lnTo>
                                    <a:pt x="813" y="1284"/>
                                  </a:lnTo>
                                  <a:lnTo>
                                    <a:pt x="828" y="1288"/>
                                  </a:lnTo>
                                  <a:lnTo>
                                    <a:pt x="846" y="1291"/>
                                  </a:lnTo>
                                  <a:lnTo>
                                    <a:pt x="866" y="1293"/>
                                  </a:lnTo>
                                  <a:lnTo>
                                    <a:pt x="891" y="1296"/>
                                  </a:lnTo>
                                  <a:lnTo>
                                    <a:pt x="880" y="1304"/>
                                  </a:lnTo>
                                  <a:lnTo>
                                    <a:pt x="901" y="1320"/>
                                  </a:lnTo>
                                  <a:lnTo>
                                    <a:pt x="961" y="1317"/>
                                  </a:lnTo>
                                  <a:lnTo>
                                    <a:pt x="1003" y="1325"/>
                                  </a:lnTo>
                                  <a:lnTo>
                                    <a:pt x="1001" y="1324"/>
                                  </a:lnTo>
                                  <a:lnTo>
                                    <a:pt x="999" y="1324"/>
                                  </a:lnTo>
                                  <a:lnTo>
                                    <a:pt x="998" y="1325"/>
                                  </a:lnTo>
                                  <a:lnTo>
                                    <a:pt x="996" y="1326"/>
                                  </a:lnTo>
                                  <a:lnTo>
                                    <a:pt x="993" y="1333"/>
                                  </a:lnTo>
                                  <a:lnTo>
                                    <a:pt x="993" y="1342"/>
                                  </a:lnTo>
                                  <a:lnTo>
                                    <a:pt x="991" y="1346"/>
                                  </a:lnTo>
                                  <a:lnTo>
                                    <a:pt x="985" y="1350"/>
                                  </a:lnTo>
                                  <a:lnTo>
                                    <a:pt x="979" y="1355"/>
                                  </a:lnTo>
                                  <a:lnTo>
                                    <a:pt x="976" y="1358"/>
                                  </a:lnTo>
                                  <a:lnTo>
                                    <a:pt x="985" y="1364"/>
                                  </a:lnTo>
                                  <a:lnTo>
                                    <a:pt x="1001" y="1364"/>
                                  </a:lnTo>
                                  <a:lnTo>
                                    <a:pt x="1041" y="1364"/>
                                  </a:lnTo>
                                  <a:lnTo>
                                    <a:pt x="1081" y="1363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1163" y="1356"/>
                                  </a:lnTo>
                                  <a:lnTo>
                                    <a:pt x="1206" y="1351"/>
                                  </a:lnTo>
                                  <a:lnTo>
                                    <a:pt x="1249" y="1345"/>
                                  </a:lnTo>
                                  <a:lnTo>
                                    <a:pt x="1293" y="1337"/>
                                  </a:lnTo>
                                  <a:lnTo>
                                    <a:pt x="1338" y="1329"/>
                                  </a:lnTo>
                                  <a:lnTo>
                                    <a:pt x="1383" y="1318"/>
                                  </a:lnTo>
                                  <a:lnTo>
                                    <a:pt x="1429" y="1307"/>
                                  </a:lnTo>
                                  <a:lnTo>
                                    <a:pt x="1476" y="1293"/>
                                  </a:lnTo>
                                  <a:lnTo>
                                    <a:pt x="1524" y="1280"/>
                                  </a:lnTo>
                                  <a:lnTo>
                                    <a:pt x="1572" y="1265"/>
                                  </a:lnTo>
                                  <a:lnTo>
                                    <a:pt x="1622" y="1248"/>
                                  </a:lnTo>
                                  <a:lnTo>
                                    <a:pt x="1671" y="1230"/>
                                  </a:lnTo>
                                  <a:lnTo>
                                    <a:pt x="1722" y="1212"/>
                                  </a:lnTo>
                                  <a:lnTo>
                                    <a:pt x="1773" y="1190"/>
                                  </a:lnTo>
                                  <a:lnTo>
                                    <a:pt x="1825" y="1169"/>
                                  </a:lnTo>
                                  <a:lnTo>
                                    <a:pt x="1876" y="1146"/>
                                  </a:lnTo>
                                  <a:lnTo>
                                    <a:pt x="1925" y="1123"/>
                                  </a:lnTo>
                                  <a:lnTo>
                                    <a:pt x="1974" y="1098"/>
                                  </a:lnTo>
                                  <a:lnTo>
                                    <a:pt x="2021" y="1074"/>
                                  </a:lnTo>
                                  <a:lnTo>
                                    <a:pt x="2068" y="1049"/>
                                  </a:lnTo>
                                  <a:lnTo>
                                    <a:pt x="2113" y="1023"/>
                                  </a:lnTo>
                                  <a:lnTo>
                                    <a:pt x="2159" y="996"/>
                                  </a:lnTo>
                                  <a:lnTo>
                                    <a:pt x="2201" y="969"/>
                                  </a:lnTo>
                                  <a:lnTo>
                                    <a:pt x="2244" y="940"/>
                                  </a:lnTo>
                                  <a:lnTo>
                                    <a:pt x="2286" y="912"/>
                                  </a:lnTo>
                                  <a:lnTo>
                                    <a:pt x="2326" y="883"/>
                                  </a:lnTo>
                                  <a:lnTo>
                                    <a:pt x="2366" y="852"/>
                                  </a:lnTo>
                                  <a:lnTo>
                                    <a:pt x="2404" y="821"/>
                                  </a:lnTo>
                                  <a:lnTo>
                                    <a:pt x="2442" y="789"/>
                                  </a:lnTo>
                                  <a:lnTo>
                                    <a:pt x="2483" y="753"/>
                                  </a:lnTo>
                                  <a:lnTo>
                                    <a:pt x="2521" y="717"/>
                                  </a:lnTo>
                                  <a:lnTo>
                                    <a:pt x="2557" y="679"/>
                                  </a:lnTo>
                                  <a:lnTo>
                                    <a:pt x="2592" y="643"/>
                                  </a:lnTo>
                                  <a:lnTo>
                                    <a:pt x="2623" y="606"/>
                                  </a:lnTo>
                                  <a:lnTo>
                                    <a:pt x="2654" y="568"/>
                                  </a:lnTo>
                                  <a:lnTo>
                                    <a:pt x="2681" y="531"/>
                                  </a:lnTo>
                                  <a:lnTo>
                                    <a:pt x="2707" y="492"/>
                                  </a:lnTo>
                                  <a:lnTo>
                                    <a:pt x="2729" y="455"/>
                                  </a:lnTo>
                                  <a:lnTo>
                                    <a:pt x="2751" y="416"/>
                                  </a:lnTo>
                                  <a:lnTo>
                                    <a:pt x="2770" y="377"/>
                                  </a:lnTo>
                                  <a:lnTo>
                                    <a:pt x="2786" y="339"/>
                                  </a:lnTo>
                                  <a:lnTo>
                                    <a:pt x="2800" y="300"/>
                                  </a:lnTo>
                                  <a:lnTo>
                                    <a:pt x="2813" y="262"/>
                                  </a:lnTo>
                                  <a:lnTo>
                                    <a:pt x="2823" y="222"/>
                                  </a:lnTo>
                                  <a:lnTo>
                                    <a:pt x="2831" y="183"/>
                                  </a:lnTo>
                                  <a:close/>
                                  <a:moveTo>
                                    <a:pt x="899" y="199"/>
                                  </a:moveTo>
                                  <a:lnTo>
                                    <a:pt x="853" y="201"/>
                                  </a:lnTo>
                                  <a:lnTo>
                                    <a:pt x="800" y="205"/>
                                  </a:lnTo>
                                  <a:lnTo>
                                    <a:pt x="741" y="209"/>
                                  </a:lnTo>
                                  <a:lnTo>
                                    <a:pt x="676" y="214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526" y="226"/>
                                  </a:lnTo>
                                  <a:lnTo>
                                    <a:pt x="442" y="234"/>
                                  </a:lnTo>
                                  <a:lnTo>
                                    <a:pt x="351" y="242"/>
                                  </a:lnTo>
                                  <a:lnTo>
                                    <a:pt x="343" y="238"/>
                                  </a:lnTo>
                                  <a:lnTo>
                                    <a:pt x="348" y="238"/>
                                  </a:lnTo>
                                  <a:lnTo>
                                    <a:pt x="354" y="238"/>
                                  </a:lnTo>
                                  <a:lnTo>
                                    <a:pt x="360" y="237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82" y="229"/>
                                  </a:lnTo>
                                  <a:lnTo>
                                    <a:pt x="399" y="221"/>
                                  </a:lnTo>
                                  <a:lnTo>
                                    <a:pt x="408" y="224"/>
                                  </a:lnTo>
                                  <a:lnTo>
                                    <a:pt x="426" y="224"/>
                                  </a:lnTo>
                                  <a:lnTo>
                                    <a:pt x="432" y="224"/>
                                  </a:lnTo>
                                  <a:lnTo>
                                    <a:pt x="435" y="222"/>
                                  </a:lnTo>
                                  <a:lnTo>
                                    <a:pt x="438" y="220"/>
                                  </a:lnTo>
                                  <a:lnTo>
                                    <a:pt x="443" y="218"/>
                                  </a:lnTo>
                                  <a:lnTo>
                                    <a:pt x="450" y="217"/>
                                  </a:lnTo>
                                  <a:lnTo>
                                    <a:pt x="465" y="216"/>
                                  </a:lnTo>
                                  <a:lnTo>
                                    <a:pt x="486" y="215"/>
                                  </a:lnTo>
                                  <a:lnTo>
                                    <a:pt x="506" y="215"/>
                                  </a:lnTo>
                                  <a:lnTo>
                                    <a:pt x="527" y="215"/>
                                  </a:lnTo>
                                  <a:lnTo>
                                    <a:pt x="550" y="215"/>
                                  </a:lnTo>
                                  <a:lnTo>
                                    <a:pt x="575" y="214"/>
                                  </a:lnTo>
                                  <a:lnTo>
                                    <a:pt x="602" y="214"/>
                                  </a:lnTo>
                                  <a:lnTo>
                                    <a:pt x="630" y="213"/>
                                  </a:lnTo>
                                  <a:lnTo>
                                    <a:pt x="659" y="212"/>
                                  </a:lnTo>
                                  <a:lnTo>
                                    <a:pt x="691" y="211"/>
                                  </a:lnTo>
                                  <a:lnTo>
                                    <a:pt x="727" y="207"/>
                                  </a:lnTo>
                                  <a:lnTo>
                                    <a:pt x="759" y="205"/>
                                  </a:lnTo>
                                  <a:lnTo>
                                    <a:pt x="790" y="204"/>
                                  </a:lnTo>
                                  <a:lnTo>
                                    <a:pt x="817" y="201"/>
                                  </a:lnTo>
                                  <a:lnTo>
                                    <a:pt x="841" y="200"/>
                                  </a:lnTo>
                                  <a:lnTo>
                                    <a:pt x="864" y="200"/>
                                  </a:lnTo>
                                  <a:lnTo>
                                    <a:pt x="882" y="199"/>
                                  </a:lnTo>
                                  <a:lnTo>
                                    <a:pt x="899" y="199"/>
                                  </a:lnTo>
                                  <a:close/>
                                  <a:moveTo>
                                    <a:pt x="426" y="242"/>
                                  </a:moveTo>
                                  <a:lnTo>
                                    <a:pt x="424" y="242"/>
                                  </a:lnTo>
                                  <a:lnTo>
                                    <a:pt x="424" y="238"/>
                                  </a:lnTo>
                                  <a:lnTo>
                                    <a:pt x="426" y="238"/>
                                  </a:lnTo>
                                  <a:lnTo>
                                    <a:pt x="426" y="242"/>
                                  </a:lnTo>
                                  <a:close/>
                                  <a:moveTo>
                                    <a:pt x="426" y="248"/>
                                  </a:moveTo>
                                  <a:lnTo>
                                    <a:pt x="424" y="248"/>
                                  </a:lnTo>
                                  <a:lnTo>
                                    <a:pt x="424" y="246"/>
                                  </a:lnTo>
                                  <a:lnTo>
                                    <a:pt x="426" y="246"/>
                                  </a:lnTo>
                                  <a:lnTo>
                                    <a:pt x="426" y="248"/>
                                  </a:lnTo>
                                  <a:close/>
                                  <a:moveTo>
                                    <a:pt x="405" y="251"/>
                                  </a:moveTo>
                                  <a:lnTo>
                                    <a:pt x="402" y="251"/>
                                  </a:lnTo>
                                  <a:lnTo>
                                    <a:pt x="402" y="248"/>
                                  </a:lnTo>
                                  <a:lnTo>
                                    <a:pt x="405" y="248"/>
                                  </a:lnTo>
                                  <a:lnTo>
                                    <a:pt x="405" y="251"/>
                                  </a:lnTo>
                                  <a:close/>
                                  <a:moveTo>
                                    <a:pt x="329" y="240"/>
                                  </a:moveTo>
                                  <a:lnTo>
                                    <a:pt x="322" y="241"/>
                                  </a:lnTo>
                                  <a:lnTo>
                                    <a:pt x="312" y="243"/>
                                  </a:lnTo>
                                  <a:lnTo>
                                    <a:pt x="300" y="248"/>
                                  </a:lnTo>
                                  <a:lnTo>
                                    <a:pt x="283" y="254"/>
                                  </a:lnTo>
                                  <a:lnTo>
                                    <a:pt x="240" y="254"/>
                                  </a:lnTo>
                                  <a:lnTo>
                                    <a:pt x="262" y="249"/>
                                  </a:lnTo>
                                  <a:lnTo>
                                    <a:pt x="284" y="245"/>
                                  </a:lnTo>
                                  <a:lnTo>
                                    <a:pt x="307" y="242"/>
                                  </a:lnTo>
                                  <a:lnTo>
                                    <a:pt x="329" y="240"/>
                                  </a:lnTo>
                                  <a:close/>
                                  <a:moveTo>
                                    <a:pt x="1020" y="1353"/>
                                  </a:moveTo>
                                  <a:lnTo>
                                    <a:pt x="1016" y="1355"/>
                                  </a:lnTo>
                                  <a:lnTo>
                                    <a:pt x="1012" y="1356"/>
                                  </a:lnTo>
                                  <a:lnTo>
                                    <a:pt x="1009" y="1356"/>
                                  </a:lnTo>
                                  <a:lnTo>
                                    <a:pt x="1012" y="1353"/>
                                  </a:lnTo>
                                  <a:lnTo>
                                    <a:pt x="1017" y="1350"/>
                                  </a:lnTo>
                                  <a:lnTo>
                                    <a:pt x="1019" y="1350"/>
                                  </a:lnTo>
                                  <a:lnTo>
                                    <a:pt x="1020" y="1353"/>
                                  </a:lnTo>
                                  <a:close/>
                                  <a:moveTo>
                                    <a:pt x="686" y="1146"/>
                                  </a:moveTo>
                                  <a:lnTo>
                                    <a:pt x="680" y="1144"/>
                                  </a:lnTo>
                                  <a:lnTo>
                                    <a:pt x="676" y="1141"/>
                                  </a:lnTo>
                                  <a:lnTo>
                                    <a:pt x="671" y="1137"/>
                                  </a:lnTo>
                                  <a:lnTo>
                                    <a:pt x="667" y="1132"/>
                                  </a:lnTo>
                                  <a:lnTo>
                                    <a:pt x="669" y="1132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7" y="1135"/>
                                  </a:lnTo>
                                  <a:lnTo>
                                    <a:pt x="682" y="1137"/>
                                  </a:lnTo>
                                  <a:lnTo>
                                    <a:pt x="686" y="1140"/>
                                  </a:lnTo>
                                  <a:lnTo>
                                    <a:pt x="686" y="1146"/>
                                  </a:lnTo>
                                  <a:close/>
                                  <a:moveTo>
                                    <a:pt x="688" y="1157"/>
                                  </a:moveTo>
                                  <a:lnTo>
                                    <a:pt x="687" y="1158"/>
                                  </a:lnTo>
                                  <a:lnTo>
                                    <a:pt x="686" y="1160"/>
                                  </a:lnTo>
                                  <a:lnTo>
                                    <a:pt x="683" y="1160"/>
                                  </a:lnTo>
                                  <a:lnTo>
                                    <a:pt x="683" y="1157"/>
                                  </a:lnTo>
                                  <a:lnTo>
                                    <a:pt x="688" y="1157"/>
                                  </a:lnTo>
                                  <a:close/>
                                  <a:moveTo>
                                    <a:pt x="734" y="1230"/>
                                  </a:moveTo>
                                  <a:lnTo>
                                    <a:pt x="730" y="1230"/>
                                  </a:lnTo>
                                  <a:lnTo>
                                    <a:pt x="724" y="1229"/>
                                  </a:lnTo>
                                  <a:lnTo>
                                    <a:pt x="719" y="1227"/>
                                  </a:lnTo>
                                  <a:lnTo>
                                    <a:pt x="713" y="1223"/>
                                  </a:lnTo>
                                  <a:lnTo>
                                    <a:pt x="701" y="1219"/>
                                  </a:lnTo>
                                  <a:lnTo>
                                    <a:pt x="694" y="1216"/>
                                  </a:lnTo>
                                  <a:lnTo>
                                    <a:pt x="700" y="1219"/>
                                  </a:lnTo>
                                  <a:lnTo>
                                    <a:pt x="707" y="1220"/>
                                  </a:lnTo>
                                  <a:lnTo>
                                    <a:pt x="718" y="1221"/>
                                  </a:lnTo>
                                  <a:lnTo>
                                    <a:pt x="729" y="1222"/>
                                  </a:lnTo>
                                  <a:lnTo>
                                    <a:pt x="734" y="1230"/>
                                  </a:lnTo>
                                  <a:close/>
                                  <a:moveTo>
                                    <a:pt x="656" y="1212"/>
                                  </a:moveTo>
                                  <a:lnTo>
                                    <a:pt x="653" y="1212"/>
                                  </a:lnTo>
                                  <a:lnTo>
                                    <a:pt x="653" y="1206"/>
                                  </a:lnTo>
                                  <a:lnTo>
                                    <a:pt x="656" y="1206"/>
                                  </a:lnTo>
                                  <a:lnTo>
                                    <a:pt x="656" y="1212"/>
                                  </a:lnTo>
                                  <a:close/>
                                  <a:moveTo>
                                    <a:pt x="130" y="275"/>
                                  </a:moveTo>
                                  <a:lnTo>
                                    <a:pt x="132" y="275"/>
                                  </a:lnTo>
                                  <a:lnTo>
                                    <a:pt x="132" y="273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27" y="265"/>
                                  </a:lnTo>
                                  <a:lnTo>
                                    <a:pt x="127" y="275"/>
                                  </a:lnTo>
                                  <a:lnTo>
                                    <a:pt x="130" y="275"/>
                                  </a:lnTo>
                                  <a:close/>
                                  <a:moveTo>
                                    <a:pt x="961" y="1320"/>
                                  </a:moveTo>
                                  <a:lnTo>
                                    <a:pt x="942" y="1323"/>
                                  </a:lnTo>
                                  <a:lnTo>
                                    <a:pt x="945" y="1325"/>
                                  </a:lnTo>
                                  <a:lnTo>
                                    <a:pt x="947" y="1325"/>
                                  </a:lnTo>
                                  <a:lnTo>
                                    <a:pt x="949" y="1325"/>
                                  </a:lnTo>
                                  <a:lnTo>
                                    <a:pt x="955" y="1323"/>
                                  </a:lnTo>
                                  <a:lnTo>
                                    <a:pt x="961" y="1320"/>
                                  </a:lnTo>
                                  <a:close/>
                                  <a:moveTo>
                                    <a:pt x="966" y="1356"/>
                                  </a:moveTo>
                                  <a:lnTo>
                                    <a:pt x="963" y="1354"/>
                                  </a:lnTo>
                                  <a:lnTo>
                                    <a:pt x="960" y="1351"/>
                                  </a:lnTo>
                                  <a:lnTo>
                                    <a:pt x="956" y="1350"/>
                                  </a:lnTo>
                                  <a:lnTo>
                                    <a:pt x="953" y="1350"/>
                                  </a:lnTo>
                                  <a:lnTo>
                                    <a:pt x="949" y="1350"/>
                                  </a:lnTo>
                                  <a:lnTo>
                                    <a:pt x="946" y="1350"/>
                                  </a:lnTo>
                                  <a:lnTo>
                                    <a:pt x="939" y="1353"/>
                                  </a:lnTo>
                                  <a:lnTo>
                                    <a:pt x="942" y="1354"/>
                                  </a:lnTo>
                                  <a:lnTo>
                                    <a:pt x="945" y="1355"/>
                                  </a:lnTo>
                                  <a:lnTo>
                                    <a:pt x="948" y="1357"/>
                                  </a:lnTo>
                                  <a:lnTo>
                                    <a:pt x="953" y="1360"/>
                                  </a:lnTo>
                                  <a:lnTo>
                                    <a:pt x="958" y="1360"/>
                                  </a:lnTo>
                                  <a:lnTo>
                                    <a:pt x="963" y="1359"/>
                                  </a:lnTo>
                                  <a:lnTo>
                                    <a:pt x="965" y="1358"/>
                                  </a:lnTo>
                                  <a:lnTo>
                                    <a:pt x="966" y="1356"/>
                                  </a:lnTo>
                                  <a:close/>
                                  <a:moveTo>
                                    <a:pt x="839" y="1304"/>
                                  </a:moveTo>
                                  <a:lnTo>
                                    <a:pt x="815" y="1301"/>
                                  </a:lnTo>
                                  <a:lnTo>
                                    <a:pt x="824" y="1305"/>
                                  </a:lnTo>
                                  <a:lnTo>
                                    <a:pt x="831" y="1306"/>
                                  </a:lnTo>
                                  <a:lnTo>
                                    <a:pt x="833" y="1306"/>
                                  </a:lnTo>
                                  <a:lnTo>
                                    <a:pt x="837" y="1306"/>
                                  </a:lnTo>
                                  <a:lnTo>
                                    <a:pt x="839" y="1304"/>
                                  </a:lnTo>
                                  <a:close/>
                                  <a:moveTo>
                                    <a:pt x="785" y="1282"/>
                                  </a:moveTo>
                                  <a:lnTo>
                                    <a:pt x="773" y="1279"/>
                                  </a:lnTo>
                                  <a:lnTo>
                                    <a:pt x="758" y="1275"/>
                                  </a:lnTo>
                                  <a:lnTo>
                                    <a:pt x="739" y="1271"/>
                                  </a:lnTo>
                                  <a:lnTo>
                                    <a:pt x="718" y="1266"/>
                                  </a:lnTo>
                                  <a:lnTo>
                                    <a:pt x="729" y="1270"/>
                                  </a:lnTo>
                                  <a:lnTo>
                                    <a:pt x="745" y="1274"/>
                                  </a:lnTo>
                                  <a:lnTo>
                                    <a:pt x="763" y="1278"/>
                                  </a:lnTo>
                                  <a:lnTo>
                                    <a:pt x="785" y="1282"/>
                                  </a:lnTo>
                                  <a:close/>
                                  <a:moveTo>
                                    <a:pt x="667" y="1200"/>
                                  </a:moveTo>
                                  <a:lnTo>
                                    <a:pt x="667" y="1195"/>
                                  </a:lnTo>
                                  <a:lnTo>
                                    <a:pt x="664" y="1195"/>
                                  </a:lnTo>
                                  <a:lnTo>
                                    <a:pt x="664" y="1200"/>
                                  </a:lnTo>
                                  <a:lnTo>
                                    <a:pt x="667" y="1200"/>
                                  </a:lnTo>
                                  <a:close/>
                                  <a:moveTo>
                                    <a:pt x="769" y="1356"/>
                                  </a:moveTo>
                                  <a:lnTo>
                                    <a:pt x="761" y="1354"/>
                                  </a:lnTo>
                                  <a:lnTo>
                                    <a:pt x="750" y="1353"/>
                                  </a:lnTo>
                                  <a:lnTo>
                                    <a:pt x="739" y="1353"/>
                                  </a:lnTo>
                                  <a:lnTo>
                                    <a:pt x="750" y="1358"/>
                                  </a:lnTo>
                                  <a:lnTo>
                                    <a:pt x="761" y="1364"/>
                                  </a:lnTo>
                                  <a:lnTo>
                                    <a:pt x="764" y="1363"/>
                                  </a:lnTo>
                                  <a:lnTo>
                                    <a:pt x="765" y="1360"/>
                                  </a:lnTo>
                                  <a:lnTo>
                                    <a:pt x="767" y="1358"/>
                                  </a:lnTo>
                                  <a:lnTo>
                                    <a:pt x="769" y="1356"/>
                                  </a:lnTo>
                                  <a:close/>
                                  <a:moveTo>
                                    <a:pt x="710" y="1358"/>
                                  </a:moveTo>
                                  <a:lnTo>
                                    <a:pt x="700" y="1353"/>
                                  </a:lnTo>
                                  <a:lnTo>
                                    <a:pt x="697" y="1349"/>
                                  </a:lnTo>
                                  <a:lnTo>
                                    <a:pt x="694" y="1347"/>
                                  </a:lnTo>
                                  <a:lnTo>
                                    <a:pt x="689" y="1347"/>
                                  </a:lnTo>
                                  <a:lnTo>
                                    <a:pt x="683" y="1347"/>
                                  </a:lnTo>
                                  <a:lnTo>
                                    <a:pt x="677" y="1348"/>
                                  </a:lnTo>
                                  <a:lnTo>
                                    <a:pt x="673" y="1347"/>
                                  </a:lnTo>
                                  <a:lnTo>
                                    <a:pt x="669" y="1346"/>
                                  </a:lnTo>
                                  <a:lnTo>
                                    <a:pt x="667" y="1342"/>
                                  </a:lnTo>
                                  <a:lnTo>
                                    <a:pt x="651" y="1339"/>
                                  </a:lnTo>
                                  <a:lnTo>
                                    <a:pt x="623" y="1332"/>
                                  </a:lnTo>
                                  <a:lnTo>
                                    <a:pt x="584" y="1318"/>
                                  </a:lnTo>
                                  <a:lnTo>
                                    <a:pt x="532" y="1301"/>
                                  </a:lnTo>
                                  <a:lnTo>
                                    <a:pt x="546" y="1311"/>
                                  </a:lnTo>
                                  <a:lnTo>
                                    <a:pt x="564" y="1320"/>
                                  </a:lnTo>
                                  <a:lnTo>
                                    <a:pt x="584" y="1329"/>
                                  </a:lnTo>
                                  <a:lnTo>
                                    <a:pt x="605" y="1335"/>
                                  </a:lnTo>
                                  <a:lnTo>
                                    <a:pt x="627" y="1342"/>
                                  </a:lnTo>
                                  <a:lnTo>
                                    <a:pt x="653" y="1348"/>
                                  </a:lnTo>
                                  <a:lnTo>
                                    <a:pt x="680" y="1354"/>
                                  </a:lnTo>
                                  <a:lnTo>
                                    <a:pt x="710" y="1358"/>
                                  </a:lnTo>
                                  <a:close/>
                                  <a:moveTo>
                                    <a:pt x="505" y="1288"/>
                                  </a:moveTo>
                                  <a:lnTo>
                                    <a:pt x="495" y="1279"/>
                                  </a:lnTo>
                                  <a:lnTo>
                                    <a:pt x="486" y="1270"/>
                                  </a:lnTo>
                                  <a:lnTo>
                                    <a:pt x="477" y="1261"/>
                                  </a:lnTo>
                                  <a:lnTo>
                                    <a:pt x="468" y="1250"/>
                                  </a:lnTo>
                                  <a:lnTo>
                                    <a:pt x="460" y="1240"/>
                                  </a:lnTo>
                                  <a:lnTo>
                                    <a:pt x="452" y="1230"/>
                                  </a:lnTo>
                                  <a:lnTo>
                                    <a:pt x="445" y="1219"/>
                                  </a:lnTo>
                                  <a:lnTo>
                                    <a:pt x="438" y="1207"/>
                                  </a:lnTo>
                                  <a:lnTo>
                                    <a:pt x="433" y="1196"/>
                                  </a:lnTo>
                                  <a:lnTo>
                                    <a:pt x="427" y="1183"/>
                                  </a:lnTo>
                                  <a:lnTo>
                                    <a:pt x="421" y="1171"/>
                                  </a:lnTo>
                                  <a:lnTo>
                                    <a:pt x="417" y="1158"/>
                                  </a:lnTo>
                                  <a:lnTo>
                                    <a:pt x="409" y="1131"/>
                                  </a:lnTo>
                                  <a:lnTo>
                                    <a:pt x="402" y="1103"/>
                                  </a:lnTo>
                                  <a:lnTo>
                                    <a:pt x="400" y="1114"/>
                                  </a:lnTo>
                                  <a:lnTo>
                                    <a:pt x="399" y="1127"/>
                                  </a:lnTo>
                                  <a:lnTo>
                                    <a:pt x="400" y="1143"/>
                                  </a:lnTo>
                                  <a:lnTo>
                                    <a:pt x="402" y="1157"/>
                                  </a:lnTo>
                                  <a:lnTo>
                                    <a:pt x="406" y="1172"/>
                                  </a:lnTo>
                                  <a:lnTo>
                                    <a:pt x="409" y="1187"/>
                                  </a:lnTo>
                                  <a:lnTo>
                                    <a:pt x="416" y="1200"/>
                                  </a:lnTo>
                                  <a:lnTo>
                                    <a:pt x="423" y="1215"/>
                                  </a:lnTo>
                                  <a:lnTo>
                                    <a:pt x="430" y="1228"/>
                                  </a:lnTo>
                                  <a:lnTo>
                                    <a:pt x="439" y="1241"/>
                                  </a:lnTo>
                                  <a:lnTo>
                                    <a:pt x="448" y="1249"/>
                                  </a:lnTo>
                                  <a:lnTo>
                                    <a:pt x="462" y="1259"/>
                                  </a:lnTo>
                                  <a:lnTo>
                                    <a:pt x="480" y="1272"/>
                                  </a:lnTo>
                                  <a:lnTo>
                                    <a:pt x="505" y="1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004"/>
                          <wps:cNvSpPr>
                            <a:spLocks noEditPoints="1"/>
                          </wps:cNvSpPr>
                          <wps:spPr bwMode="auto">
                            <a:xfrm>
                              <a:off x="4478" y="211"/>
                              <a:ext cx="260" cy="269"/>
                            </a:xfrm>
                            <a:custGeom>
                              <a:avLst/>
                              <a:gdLst>
                                <a:gd name="T0" fmla="*/ 1387 w 1563"/>
                                <a:gd name="T1" fmla="*/ 799 h 1619"/>
                                <a:gd name="T2" fmla="*/ 1179 w 1563"/>
                                <a:gd name="T3" fmla="*/ 656 h 1619"/>
                                <a:gd name="T4" fmla="*/ 1119 w 1563"/>
                                <a:gd name="T5" fmla="*/ 618 h 1619"/>
                                <a:gd name="T6" fmla="*/ 1044 w 1563"/>
                                <a:gd name="T7" fmla="*/ 574 h 1619"/>
                                <a:gd name="T8" fmla="*/ 955 w 1563"/>
                                <a:gd name="T9" fmla="*/ 521 h 1619"/>
                                <a:gd name="T10" fmla="*/ 949 w 1563"/>
                                <a:gd name="T11" fmla="*/ 499 h 1619"/>
                                <a:gd name="T12" fmla="*/ 831 w 1563"/>
                                <a:gd name="T13" fmla="*/ 466 h 1619"/>
                                <a:gd name="T14" fmla="*/ 778 w 1563"/>
                                <a:gd name="T15" fmla="*/ 435 h 1619"/>
                                <a:gd name="T16" fmla="*/ 1500 w 1563"/>
                                <a:gd name="T17" fmla="*/ 1037 h 1619"/>
                                <a:gd name="T18" fmla="*/ 1430 w 1563"/>
                                <a:gd name="T19" fmla="*/ 1015 h 1619"/>
                                <a:gd name="T20" fmla="*/ 1476 w 1563"/>
                                <a:gd name="T21" fmla="*/ 1241 h 1619"/>
                                <a:gd name="T22" fmla="*/ 1385 w 1563"/>
                                <a:gd name="T23" fmla="*/ 1335 h 1619"/>
                                <a:gd name="T24" fmla="*/ 1097 w 1563"/>
                                <a:gd name="T25" fmla="*/ 1541 h 1619"/>
                                <a:gd name="T26" fmla="*/ 905 w 1563"/>
                                <a:gd name="T27" fmla="*/ 1602 h 1619"/>
                                <a:gd name="T28" fmla="*/ 531 w 1563"/>
                                <a:gd name="T29" fmla="*/ 1613 h 1619"/>
                                <a:gd name="T30" fmla="*/ 197 w 1563"/>
                                <a:gd name="T31" fmla="*/ 1580 h 1619"/>
                                <a:gd name="T32" fmla="*/ 68 w 1563"/>
                                <a:gd name="T33" fmla="*/ 1545 h 1619"/>
                                <a:gd name="T34" fmla="*/ 409 w 1563"/>
                                <a:gd name="T35" fmla="*/ 1557 h 1619"/>
                                <a:gd name="T36" fmla="*/ 560 w 1563"/>
                                <a:gd name="T37" fmla="*/ 1546 h 1619"/>
                                <a:gd name="T38" fmla="*/ 822 w 1563"/>
                                <a:gd name="T39" fmla="*/ 1513 h 1619"/>
                                <a:gd name="T40" fmla="*/ 1057 w 1563"/>
                                <a:gd name="T41" fmla="*/ 1481 h 1619"/>
                                <a:gd name="T42" fmla="*/ 1180 w 1563"/>
                                <a:gd name="T43" fmla="*/ 1355 h 1619"/>
                                <a:gd name="T44" fmla="*/ 980 w 1563"/>
                                <a:gd name="T45" fmla="*/ 1132 h 1619"/>
                                <a:gd name="T46" fmla="*/ 329 w 1563"/>
                                <a:gd name="T47" fmla="*/ 695 h 1619"/>
                                <a:gd name="T48" fmla="*/ 284 w 1563"/>
                                <a:gd name="T49" fmla="*/ 499 h 1619"/>
                                <a:gd name="T50" fmla="*/ 411 w 1563"/>
                                <a:gd name="T51" fmla="*/ 336 h 1619"/>
                                <a:gd name="T52" fmla="*/ 869 w 1563"/>
                                <a:gd name="T53" fmla="*/ 98 h 1619"/>
                                <a:gd name="T54" fmla="*/ 1303 w 1563"/>
                                <a:gd name="T55" fmla="*/ 0 h 1619"/>
                                <a:gd name="T56" fmla="*/ 1512 w 1563"/>
                                <a:gd name="T57" fmla="*/ 67 h 1619"/>
                                <a:gd name="T58" fmla="*/ 1205 w 1563"/>
                                <a:gd name="T59" fmla="*/ 45 h 1619"/>
                                <a:gd name="T60" fmla="*/ 717 w 1563"/>
                                <a:gd name="T61" fmla="*/ 211 h 1619"/>
                                <a:gd name="T62" fmla="*/ 747 w 1563"/>
                                <a:gd name="T63" fmla="*/ 381 h 1619"/>
                                <a:gd name="T64" fmla="*/ 758 w 1563"/>
                                <a:gd name="T65" fmla="*/ 421 h 1619"/>
                                <a:gd name="T66" fmla="*/ 956 w 1563"/>
                                <a:gd name="T67" fmla="*/ 557 h 1619"/>
                                <a:gd name="T68" fmla="*/ 1234 w 1563"/>
                                <a:gd name="T69" fmla="*/ 684 h 1619"/>
                                <a:gd name="T70" fmla="*/ 1272 w 1563"/>
                                <a:gd name="T71" fmla="*/ 755 h 1619"/>
                                <a:gd name="T72" fmla="*/ 1325 w 1563"/>
                                <a:gd name="T73" fmla="*/ 765 h 1619"/>
                                <a:gd name="T74" fmla="*/ 1511 w 1563"/>
                                <a:gd name="T75" fmla="*/ 979 h 1619"/>
                                <a:gd name="T76" fmla="*/ 1447 w 1563"/>
                                <a:gd name="T77" fmla="*/ 895 h 1619"/>
                                <a:gd name="T78" fmla="*/ 1492 w 1563"/>
                                <a:gd name="T79" fmla="*/ 1050 h 1619"/>
                                <a:gd name="T80" fmla="*/ 1162 w 1563"/>
                                <a:gd name="T81" fmla="*/ 714 h 1619"/>
                                <a:gd name="T82" fmla="*/ 1068 w 1563"/>
                                <a:gd name="T83" fmla="*/ 656 h 1619"/>
                                <a:gd name="T84" fmla="*/ 1316 w 1563"/>
                                <a:gd name="T85" fmla="*/ 906 h 1619"/>
                                <a:gd name="T86" fmla="*/ 1155 w 1563"/>
                                <a:gd name="T87" fmla="*/ 746 h 1619"/>
                                <a:gd name="T88" fmla="*/ 1279 w 1563"/>
                                <a:gd name="T89" fmla="*/ 874 h 1619"/>
                                <a:gd name="T90" fmla="*/ 1044 w 1563"/>
                                <a:gd name="T91" fmla="*/ 642 h 1619"/>
                                <a:gd name="T92" fmla="*/ 1180 w 1563"/>
                                <a:gd name="T93" fmla="*/ 805 h 1619"/>
                                <a:gd name="T94" fmla="*/ 971 w 1563"/>
                                <a:gd name="T95" fmla="*/ 585 h 1619"/>
                                <a:gd name="T96" fmla="*/ 1049 w 1563"/>
                                <a:gd name="T97" fmla="*/ 686 h 1619"/>
                                <a:gd name="T98" fmla="*/ 1119 w 1563"/>
                                <a:gd name="T99" fmla="*/ 760 h 1619"/>
                                <a:gd name="T100" fmla="*/ 1017 w 1563"/>
                                <a:gd name="T101" fmla="*/ 697 h 1619"/>
                                <a:gd name="T102" fmla="*/ 923 w 1563"/>
                                <a:gd name="T103" fmla="*/ 610 h 1619"/>
                                <a:gd name="T104" fmla="*/ 1206 w 1563"/>
                                <a:gd name="T105" fmla="*/ 1158 h 1619"/>
                                <a:gd name="T106" fmla="*/ 927 w 1563"/>
                                <a:gd name="T107" fmla="*/ 930 h 1619"/>
                                <a:gd name="T108" fmla="*/ 1095 w 1563"/>
                                <a:gd name="T109" fmla="*/ 1066 h 1619"/>
                                <a:gd name="T110" fmla="*/ 1285 w 1563"/>
                                <a:gd name="T111" fmla="*/ 1290 h 1619"/>
                                <a:gd name="T112" fmla="*/ 742 w 1563"/>
                                <a:gd name="T113" fmla="*/ 816 h 1619"/>
                                <a:gd name="T114" fmla="*/ 653 w 1563"/>
                                <a:gd name="T115" fmla="*/ 763 h 1619"/>
                                <a:gd name="T116" fmla="*/ 560 w 1563"/>
                                <a:gd name="T117" fmla="*/ 709 h 1619"/>
                                <a:gd name="T118" fmla="*/ 467 w 1563"/>
                                <a:gd name="T119" fmla="*/ 656 h 1619"/>
                                <a:gd name="T120" fmla="*/ 378 w 1563"/>
                                <a:gd name="T121" fmla="*/ 585 h 1619"/>
                                <a:gd name="T122" fmla="*/ 892 w 1563"/>
                                <a:gd name="T123" fmla="*/ 1528 h 16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63" h="1619">
                                  <a:moveTo>
                                    <a:pt x="1403" y="814"/>
                                  </a:moveTo>
                                  <a:lnTo>
                                    <a:pt x="1398" y="812"/>
                                  </a:lnTo>
                                  <a:lnTo>
                                    <a:pt x="1388" y="805"/>
                                  </a:lnTo>
                                  <a:lnTo>
                                    <a:pt x="1374" y="794"/>
                                  </a:lnTo>
                                  <a:lnTo>
                                    <a:pt x="1354" y="779"/>
                                  </a:lnTo>
                                  <a:lnTo>
                                    <a:pt x="1341" y="768"/>
                                  </a:lnTo>
                                  <a:lnTo>
                                    <a:pt x="1341" y="767"/>
                                  </a:lnTo>
                                  <a:lnTo>
                                    <a:pt x="1343" y="767"/>
                                  </a:lnTo>
                                  <a:lnTo>
                                    <a:pt x="1345" y="767"/>
                                  </a:lnTo>
                                  <a:lnTo>
                                    <a:pt x="1349" y="768"/>
                                  </a:lnTo>
                                  <a:lnTo>
                                    <a:pt x="1360" y="777"/>
                                  </a:lnTo>
                                  <a:lnTo>
                                    <a:pt x="1374" y="787"/>
                                  </a:lnTo>
                                  <a:lnTo>
                                    <a:pt x="1387" y="799"/>
                                  </a:lnTo>
                                  <a:lnTo>
                                    <a:pt x="1403" y="814"/>
                                  </a:lnTo>
                                  <a:close/>
                                  <a:moveTo>
                                    <a:pt x="1335" y="756"/>
                                  </a:moveTo>
                                  <a:lnTo>
                                    <a:pt x="1332" y="759"/>
                                  </a:lnTo>
                                  <a:lnTo>
                                    <a:pt x="1329" y="759"/>
                                  </a:lnTo>
                                  <a:lnTo>
                                    <a:pt x="1325" y="756"/>
                                  </a:lnTo>
                                  <a:lnTo>
                                    <a:pt x="1322" y="752"/>
                                  </a:lnTo>
                                  <a:lnTo>
                                    <a:pt x="1326" y="752"/>
                                  </a:lnTo>
                                  <a:lnTo>
                                    <a:pt x="1330" y="753"/>
                                  </a:lnTo>
                                  <a:lnTo>
                                    <a:pt x="1333" y="754"/>
                                  </a:lnTo>
                                  <a:lnTo>
                                    <a:pt x="1335" y="756"/>
                                  </a:lnTo>
                                  <a:close/>
                                  <a:moveTo>
                                    <a:pt x="1184" y="662"/>
                                  </a:moveTo>
                                  <a:lnTo>
                                    <a:pt x="1177" y="656"/>
                                  </a:lnTo>
                                  <a:lnTo>
                                    <a:pt x="1179" y="656"/>
                                  </a:lnTo>
                                  <a:lnTo>
                                    <a:pt x="1184" y="662"/>
                                  </a:lnTo>
                                  <a:close/>
                                  <a:moveTo>
                                    <a:pt x="1163" y="645"/>
                                  </a:moveTo>
                                  <a:lnTo>
                                    <a:pt x="1159" y="646"/>
                                  </a:lnTo>
                                  <a:lnTo>
                                    <a:pt x="1155" y="645"/>
                                  </a:lnTo>
                                  <a:lnTo>
                                    <a:pt x="1152" y="645"/>
                                  </a:lnTo>
                                  <a:lnTo>
                                    <a:pt x="1150" y="643"/>
                                  </a:lnTo>
                                  <a:lnTo>
                                    <a:pt x="1147" y="642"/>
                                  </a:lnTo>
                                  <a:lnTo>
                                    <a:pt x="1145" y="638"/>
                                  </a:lnTo>
                                  <a:lnTo>
                                    <a:pt x="1143" y="636"/>
                                  </a:lnTo>
                                  <a:lnTo>
                                    <a:pt x="1142" y="631"/>
                                  </a:lnTo>
                                  <a:lnTo>
                                    <a:pt x="1163" y="645"/>
                                  </a:lnTo>
                                  <a:close/>
                                  <a:moveTo>
                                    <a:pt x="1128" y="623"/>
                                  </a:moveTo>
                                  <a:lnTo>
                                    <a:pt x="1119" y="618"/>
                                  </a:lnTo>
                                  <a:lnTo>
                                    <a:pt x="1108" y="611"/>
                                  </a:lnTo>
                                  <a:lnTo>
                                    <a:pt x="1094" y="604"/>
                                  </a:lnTo>
                                  <a:lnTo>
                                    <a:pt x="1080" y="596"/>
                                  </a:lnTo>
                                  <a:lnTo>
                                    <a:pt x="1091" y="601"/>
                                  </a:lnTo>
                                  <a:lnTo>
                                    <a:pt x="1103" y="608"/>
                                  </a:lnTo>
                                  <a:lnTo>
                                    <a:pt x="1116" y="614"/>
                                  </a:lnTo>
                                  <a:lnTo>
                                    <a:pt x="1128" y="623"/>
                                  </a:lnTo>
                                  <a:close/>
                                  <a:moveTo>
                                    <a:pt x="1071" y="586"/>
                                  </a:moveTo>
                                  <a:lnTo>
                                    <a:pt x="1067" y="586"/>
                                  </a:lnTo>
                                  <a:lnTo>
                                    <a:pt x="1064" y="586"/>
                                  </a:lnTo>
                                  <a:lnTo>
                                    <a:pt x="1059" y="585"/>
                                  </a:lnTo>
                                  <a:lnTo>
                                    <a:pt x="1054" y="583"/>
                                  </a:lnTo>
                                  <a:lnTo>
                                    <a:pt x="1044" y="574"/>
                                  </a:lnTo>
                                  <a:lnTo>
                                    <a:pt x="1030" y="561"/>
                                  </a:lnTo>
                                  <a:lnTo>
                                    <a:pt x="1035" y="563"/>
                                  </a:lnTo>
                                  <a:lnTo>
                                    <a:pt x="1043" y="569"/>
                                  </a:lnTo>
                                  <a:lnTo>
                                    <a:pt x="1055" y="576"/>
                                  </a:lnTo>
                                  <a:lnTo>
                                    <a:pt x="1071" y="586"/>
                                  </a:lnTo>
                                  <a:close/>
                                  <a:moveTo>
                                    <a:pt x="1012" y="550"/>
                                  </a:moveTo>
                                  <a:lnTo>
                                    <a:pt x="1007" y="547"/>
                                  </a:lnTo>
                                  <a:lnTo>
                                    <a:pt x="1009" y="547"/>
                                  </a:lnTo>
                                  <a:lnTo>
                                    <a:pt x="1012" y="550"/>
                                  </a:lnTo>
                                  <a:close/>
                                  <a:moveTo>
                                    <a:pt x="999" y="542"/>
                                  </a:moveTo>
                                  <a:lnTo>
                                    <a:pt x="989" y="538"/>
                                  </a:lnTo>
                                  <a:lnTo>
                                    <a:pt x="974" y="532"/>
                                  </a:lnTo>
                                  <a:lnTo>
                                    <a:pt x="955" y="521"/>
                                  </a:lnTo>
                                  <a:lnTo>
                                    <a:pt x="930" y="508"/>
                                  </a:lnTo>
                                  <a:lnTo>
                                    <a:pt x="905" y="494"/>
                                  </a:lnTo>
                                  <a:lnTo>
                                    <a:pt x="886" y="482"/>
                                  </a:lnTo>
                                  <a:lnTo>
                                    <a:pt x="873" y="473"/>
                                  </a:lnTo>
                                  <a:lnTo>
                                    <a:pt x="866" y="466"/>
                                  </a:lnTo>
                                  <a:lnTo>
                                    <a:pt x="877" y="467"/>
                                  </a:lnTo>
                                  <a:lnTo>
                                    <a:pt x="884" y="467"/>
                                  </a:lnTo>
                                  <a:lnTo>
                                    <a:pt x="888" y="467"/>
                                  </a:lnTo>
                                  <a:lnTo>
                                    <a:pt x="891" y="466"/>
                                  </a:lnTo>
                                  <a:lnTo>
                                    <a:pt x="895" y="470"/>
                                  </a:lnTo>
                                  <a:lnTo>
                                    <a:pt x="906" y="477"/>
                                  </a:lnTo>
                                  <a:lnTo>
                                    <a:pt x="924" y="486"/>
                                  </a:lnTo>
                                  <a:lnTo>
                                    <a:pt x="949" y="499"/>
                                  </a:lnTo>
                                  <a:lnTo>
                                    <a:pt x="949" y="502"/>
                                  </a:lnTo>
                                  <a:lnTo>
                                    <a:pt x="947" y="509"/>
                                  </a:lnTo>
                                  <a:lnTo>
                                    <a:pt x="956" y="516"/>
                                  </a:lnTo>
                                  <a:lnTo>
                                    <a:pt x="968" y="522"/>
                                  </a:lnTo>
                                  <a:lnTo>
                                    <a:pt x="982" y="532"/>
                                  </a:lnTo>
                                  <a:lnTo>
                                    <a:pt x="999" y="542"/>
                                  </a:lnTo>
                                  <a:close/>
                                  <a:moveTo>
                                    <a:pt x="879" y="466"/>
                                  </a:moveTo>
                                  <a:lnTo>
                                    <a:pt x="874" y="460"/>
                                  </a:lnTo>
                                  <a:lnTo>
                                    <a:pt x="877" y="461"/>
                                  </a:lnTo>
                                  <a:lnTo>
                                    <a:pt x="879" y="461"/>
                                  </a:lnTo>
                                  <a:lnTo>
                                    <a:pt x="880" y="463"/>
                                  </a:lnTo>
                                  <a:lnTo>
                                    <a:pt x="879" y="466"/>
                                  </a:lnTo>
                                  <a:close/>
                                  <a:moveTo>
                                    <a:pt x="831" y="466"/>
                                  </a:moveTo>
                                  <a:lnTo>
                                    <a:pt x="829" y="470"/>
                                  </a:lnTo>
                                  <a:lnTo>
                                    <a:pt x="825" y="471"/>
                                  </a:lnTo>
                                  <a:lnTo>
                                    <a:pt x="823" y="469"/>
                                  </a:lnTo>
                                  <a:lnTo>
                                    <a:pt x="821" y="467"/>
                                  </a:lnTo>
                                  <a:lnTo>
                                    <a:pt x="819" y="465"/>
                                  </a:lnTo>
                                  <a:lnTo>
                                    <a:pt x="817" y="460"/>
                                  </a:lnTo>
                                  <a:lnTo>
                                    <a:pt x="831" y="466"/>
                                  </a:lnTo>
                                  <a:close/>
                                  <a:moveTo>
                                    <a:pt x="806" y="452"/>
                                  </a:moveTo>
                                  <a:lnTo>
                                    <a:pt x="802" y="451"/>
                                  </a:lnTo>
                                  <a:lnTo>
                                    <a:pt x="794" y="446"/>
                                  </a:lnTo>
                                  <a:lnTo>
                                    <a:pt x="784" y="440"/>
                                  </a:lnTo>
                                  <a:lnTo>
                                    <a:pt x="771" y="431"/>
                                  </a:lnTo>
                                  <a:lnTo>
                                    <a:pt x="778" y="435"/>
                                  </a:lnTo>
                                  <a:lnTo>
                                    <a:pt x="786" y="440"/>
                                  </a:lnTo>
                                  <a:lnTo>
                                    <a:pt x="795" y="445"/>
                                  </a:lnTo>
                                  <a:lnTo>
                                    <a:pt x="806" y="452"/>
                                  </a:lnTo>
                                  <a:close/>
                                  <a:moveTo>
                                    <a:pt x="1563" y="1059"/>
                                  </a:moveTo>
                                  <a:lnTo>
                                    <a:pt x="1554" y="1050"/>
                                  </a:lnTo>
                                  <a:lnTo>
                                    <a:pt x="1545" y="1040"/>
                                  </a:lnTo>
                                  <a:lnTo>
                                    <a:pt x="1535" y="1028"/>
                                  </a:lnTo>
                                  <a:lnTo>
                                    <a:pt x="1524" y="1013"/>
                                  </a:lnTo>
                                  <a:lnTo>
                                    <a:pt x="1524" y="1034"/>
                                  </a:lnTo>
                                  <a:lnTo>
                                    <a:pt x="1515" y="1032"/>
                                  </a:lnTo>
                                  <a:lnTo>
                                    <a:pt x="1503" y="1032"/>
                                  </a:lnTo>
                                  <a:lnTo>
                                    <a:pt x="1509" y="1037"/>
                                  </a:lnTo>
                                  <a:lnTo>
                                    <a:pt x="1500" y="1037"/>
                                  </a:lnTo>
                                  <a:lnTo>
                                    <a:pt x="1517" y="1086"/>
                                  </a:lnTo>
                                  <a:lnTo>
                                    <a:pt x="1500" y="1070"/>
                                  </a:lnTo>
                                  <a:lnTo>
                                    <a:pt x="1502" y="1090"/>
                                  </a:lnTo>
                                  <a:lnTo>
                                    <a:pt x="1503" y="1106"/>
                                  </a:lnTo>
                                  <a:lnTo>
                                    <a:pt x="1504" y="1118"/>
                                  </a:lnTo>
                                  <a:lnTo>
                                    <a:pt x="1503" y="1126"/>
                                  </a:lnTo>
                                  <a:lnTo>
                                    <a:pt x="1492" y="1107"/>
                                  </a:lnTo>
                                  <a:lnTo>
                                    <a:pt x="1482" y="1088"/>
                                  </a:lnTo>
                                  <a:lnTo>
                                    <a:pt x="1470" y="1070"/>
                                  </a:lnTo>
                                  <a:lnTo>
                                    <a:pt x="1460" y="1054"/>
                                  </a:lnTo>
                                  <a:lnTo>
                                    <a:pt x="1450" y="1039"/>
                                  </a:lnTo>
                                  <a:lnTo>
                                    <a:pt x="1440" y="1026"/>
                                  </a:lnTo>
                                  <a:lnTo>
                                    <a:pt x="1430" y="1015"/>
                                  </a:lnTo>
                                  <a:lnTo>
                                    <a:pt x="1420" y="1005"/>
                                  </a:lnTo>
                                  <a:lnTo>
                                    <a:pt x="1439" y="1041"/>
                                  </a:lnTo>
                                  <a:lnTo>
                                    <a:pt x="1456" y="1074"/>
                                  </a:lnTo>
                                  <a:lnTo>
                                    <a:pt x="1469" y="1105"/>
                                  </a:lnTo>
                                  <a:lnTo>
                                    <a:pt x="1482" y="1132"/>
                                  </a:lnTo>
                                  <a:lnTo>
                                    <a:pt x="1490" y="1157"/>
                                  </a:lnTo>
                                  <a:lnTo>
                                    <a:pt x="1496" y="1177"/>
                                  </a:lnTo>
                                  <a:lnTo>
                                    <a:pt x="1499" y="1188"/>
                                  </a:lnTo>
                                  <a:lnTo>
                                    <a:pt x="1500" y="1196"/>
                                  </a:lnTo>
                                  <a:lnTo>
                                    <a:pt x="1500" y="1204"/>
                                  </a:lnTo>
                                  <a:lnTo>
                                    <a:pt x="1500" y="1212"/>
                                  </a:lnTo>
                                  <a:lnTo>
                                    <a:pt x="1482" y="1219"/>
                                  </a:lnTo>
                                  <a:lnTo>
                                    <a:pt x="1476" y="1241"/>
                                  </a:lnTo>
                                  <a:lnTo>
                                    <a:pt x="1467" y="1244"/>
                                  </a:lnTo>
                                  <a:lnTo>
                                    <a:pt x="1457" y="1249"/>
                                  </a:lnTo>
                                  <a:lnTo>
                                    <a:pt x="1448" y="1254"/>
                                  </a:lnTo>
                                  <a:lnTo>
                                    <a:pt x="1439" y="1260"/>
                                  </a:lnTo>
                                  <a:lnTo>
                                    <a:pt x="1431" y="1267"/>
                                  </a:lnTo>
                                  <a:lnTo>
                                    <a:pt x="1422" y="1276"/>
                                  </a:lnTo>
                                  <a:lnTo>
                                    <a:pt x="1414" y="1285"/>
                                  </a:lnTo>
                                  <a:lnTo>
                                    <a:pt x="1406" y="1296"/>
                                  </a:lnTo>
                                  <a:lnTo>
                                    <a:pt x="1403" y="1306"/>
                                  </a:lnTo>
                                  <a:lnTo>
                                    <a:pt x="1399" y="1315"/>
                                  </a:lnTo>
                                  <a:lnTo>
                                    <a:pt x="1395" y="1323"/>
                                  </a:lnTo>
                                  <a:lnTo>
                                    <a:pt x="1390" y="1330"/>
                                  </a:lnTo>
                                  <a:lnTo>
                                    <a:pt x="1385" y="1335"/>
                                  </a:lnTo>
                                  <a:lnTo>
                                    <a:pt x="1379" y="1340"/>
                                  </a:lnTo>
                                  <a:lnTo>
                                    <a:pt x="1372" y="1342"/>
                                  </a:lnTo>
                                  <a:lnTo>
                                    <a:pt x="1366" y="1344"/>
                                  </a:lnTo>
                                  <a:lnTo>
                                    <a:pt x="1349" y="1361"/>
                                  </a:lnTo>
                                  <a:lnTo>
                                    <a:pt x="1329" y="1381"/>
                                  </a:lnTo>
                                  <a:lnTo>
                                    <a:pt x="1304" y="1401"/>
                                  </a:lnTo>
                                  <a:lnTo>
                                    <a:pt x="1276" y="1424"/>
                                  </a:lnTo>
                                  <a:lnTo>
                                    <a:pt x="1244" y="1448"/>
                                  </a:lnTo>
                                  <a:lnTo>
                                    <a:pt x="1209" y="1473"/>
                                  </a:lnTo>
                                  <a:lnTo>
                                    <a:pt x="1171" y="1501"/>
                                  </a:lnTo>
                                  <a:lnTo>
                                    <a:pt x="1128" y="1529"/>
                                  </a:lnTo>
                                  <a:lnTo>
                                    <a:pt x="1112" y="1534"/>
                                  </a:lnTo>
                                  <a:lnTo>
                                    <a:pt x="1097" y="1541"/>
                                  </a:lnTo>
                                  <a:lnTo>
                                    <a:pt x="1079" y="1550"/>
                                  </a:lnTo>
                                  <a:lnTo>
                                    <a:pt x="1061" y="1562"/>
                                  </a:lnTo>
                                  <a:lnTo>
                                    <a:pt x="1055" y="1561"/>
                                  </a:lnTo>
                                  <a:lnTo>
                                    <a:pt x="1048" y="1561"/>
                                  </a:lnTo>
                                  <a:lnTo>
                                    <a:pt x="1039" y="1562"/>
                                  </a:lnTo>
                                  <a:lnTo>
                                    <a:pt x="1029" y="1565"/>
                                  </a:lnTo>
                                  <a:lnTo>
                                    <a:pt x="1017" y="1569"/>
                                  </a:lnTo>
                                  <a:lnTo>
                                    <a:pt x="1003" y="1575"/>
                                  </a:lnTo>
                                  <a:lnTo>
                                    <a:pt x="989" y="1582"/>
                                  </a:lnTo>
                                  <a:lnTo>
                                    <a:pt x="972" y="1590"/>
                                  </a:lnTo>
                                  <a:lnTo>
                                    <a:pt x="951" y="1594"/>
                                  </a:lnTo>
                                  <a:lnTo>
                                    <a:pt x="929" y="1599"/>
                                  </a:lnTo>
                                  <a:lnTo>
                                    <a:pt x="905" y="1602"/>
                                  </a:lnTo>
                                  <a:lnTo>
                                    <a:pt x="879" y="1605"/>
                                  </a:lnTo>
                                  <a:lnTo>
                                    <a:pt x="850" y="1609"/>
                                  </a:lnTo>
                                  <a:lnTo>
                                    <a:pt x="820" y="1612"/>
                                  </a:lnTo>
                                  <a:lnTo>
                                    <a:pt x="787" y="1615"/>
                                  </a:lnTo>
                                  <a:lnTo>
                                    <a:pt x="753" y="1617"/>
                                  </a:lnTo>
                                  <a:lnTo>
                                    <a:pt x="721" y="1618"/>
                                  </a:lnTo>
                                  <a:lnTo>
                                    <a:pt x="690" y="1618"/>
                                  </a:lnTo>
                                  <a:lnTo>
                                    <a:pt x="661" y="1619"/>
                                  </a:lnTo>
                                  <a:lnTo>
                                    <a:pt x="633" y="1619"/>
                                  </a:lnTo>
                                  <a:lnTo>
                                    <a:pt x="606" y="1618"/>
                                  </a:lnTo>
                                  <a:lnTo>
                                    <a:pt x="580" y="1617"/>
                                  </a:lnTo>
                                  <a:lnTo>
                                    <a:pt x="555" y="1616"/>
                                  </a:lnTo>
                                  <a:lnTo>
                                    <a:pt x="531" y="1613"/>
                                  </a:lnTo>
                                  <a:lnTo>
                                    <a:pt x="524" y="1615"/>
                                  </a:lnTo>
                                  <a:lnTo>
                                    <a:pt x="513" y="1616"/>
                                  </a:lnTo>
                                  <a:lnTo>
                                    <a:pt x="502" y="1617"/>
                                  </a:lnTo>
                                  <a:lnTo>
                                    <a:pt x="489" y="1617"/>
                                  </a:lnTo>
                                  <a:lnTo>
                                    <a:pt x="465" y="1616"/>
                                  </a:lnTo>
                                  <a:lnTo>
                                    <a:pt x="440" y="1615"/>
                                  </a:lnTo>
                                  <a:lnTo>
                                    <a:pt x="412" y="1612"/>
                                  </a:lnTo>
                                  <a:lnTo>
                                    <a:pt x="383" y="1610"/>
                                  </a:lnTo>
                                  <a:lnTo>
                                    <a:pt x="350" y="1605"/>
                                  </a:lnTo>
                                  <a:lnTo>
                                    <a:pt x="315" y="1601"/>
                                  </a:lnTo>
                                  <a:lnTo>
                                    <a:pt x="277" y="1595"/>
                                  </a:lnTo>
                                  <a:lnTo>
                                    <a:pt x="238" y="1588"/>
                                  </a:lnTo>
                                  <a:lnTo>
                                    <a:pt x="197" y="1580"/>
                                  </a:lnTo>
                                  <a:lnTo>
                                    <a:pt x="161" y="1574"/>
                                  </a:lnTo>
                                  <a:lnTo>
                                    <a:pt x="127" y="1567"/>
                                  </a:lnTo>
                                  <a:lnTo>
                                    <a:pt x="96" y="1559"/>
                                  </a:lnTo>
                                  <a:lnTo>
                                    <a:pt x="68" y="1552"/>
                                  </a:lnTo>
                                  <a:lnTo>
                                    <a:pt x="42" y="1544"/>
                                  </a:lnTo>
                                  <a:lnTo>
                                    <a:pt x="19" y="1537"/>
                                  </a:lnTo>
                                  <a:lnTo>
                                    <a:pt x="0" y="1529"/>
                                  </a:lnTo>
                                  <a:lnTo>
                                    <a:pt x="0" y="1521"/>
                                  </a:lnTo>
                                  <a:lnTo>
                                    <a:pt x="9" y="1527"/>
                                  </a:lnTo>
                                  <a:lnTo>
                                    <a:pt x="22" y="1532"/>
                                  </a:lnTo>
                                  <a:lnTo>
                                    <a:pt x="35" y="1536"/>
                                  </a:lnTo>
                                  <a:lnTo>
                                    <a:pt x="51" y="1541"/>
                                  </a:lnTo>
                                  <a:lnTo>
                                    <a:pt x="68" y="1545"/>
                                  </a:lnTo>
                                  <a:lnTo>
                                    <a:pt x="88" y="1550"/>
                                  </a:lnTo>
                                  <a:lnTo>
                                    <a:pt x="109" y="1553"/>
                                  </a:lnTo>
                                  <a:lnTo>
                                    <a:pt x="132" y="1557"/>
                                  </a:lnTo>
                                  <a:lnTo>
                                    <a:pt x="173" y="1562"/>
                                  </a:lnTo>
                                  <a:lnTo>
                                    <a:pt x="210" y="1566"/>
                                  </a:lnTo>
                                  <a:lnTo>
                                    <a:pt x="242" y="1568"/>
                                  </a:lnTo>
                                  <a:lnTo>
                                    <a:pt x="270" y="1568"/>
                                  </a:lnTo>
                                  <a:lnTo>
                                    <a:pt x="273" y="1576"/>
                                  </a:lnTo>
                                  <a:lnTo>
                                    <a:pt x="375" y="1568"/>
                                  </a:lnTo>
                                  <a:lnTo>
                                    <a:pt x="394" y="1554"/>
                                  </a:lnTo>
                                  <a:lnTo>
                                    <a:pt x="400" y="1553"/>
                                  </a:lnTo>
                                  <a:lnTo>
                                    <a:pt x="405" y="1554"/>
                                  </a:lnTo>
                                  <a:lnTo>
                                    <a:pt x="409" y="1557"/>
                                  </a:lnTo>
                                  <a:lnTo>
                                    <a:pt x="411" y="1560"/>
                                  </a:lnTo>
                                  <a:lnTo>
                                    <a:pt x="416" y="1567"/>
                                  </a:lnTo>
                                  <a:lnTo>
                                    <a:pt x="418" y="1570"/>
                                  </a:lnTo>
                                  <a:lnTo>
                                    <a:pt x="428" y="1565"/>
                                  </a:lnTo>
                                  <a:lnTo>
                                    <a:pt x="440" y="1560"/>
                                  </a:lnTo>
                                  <a:lnTo>
                                    <a:pt x="454" y="1558"/>
                                  </a:lnTo>
                                  <a:lnTo>
                                    <a:pt x="470" y="1557"/>
                                  </a:lnTo>
                                  <a:lnTo>
                                    <a:pt x="491" y="1558"/>
                                  </a:lnTo>
                                  <a:lnTo>
                                    <a:pt x="507" y="1558"/>
                                  </a:lnTo>
                                  <a:lnTo>
                                    <a:pt x="518" y="1558"/>
                                  </a:lnTo>
                                  <a:lnTo>
                                    <a:pt x="524" y="1557"/>
                                  </a:lnTo>
                                  <a:lnTo>
                                    <a:pt x="531" y="1546"/>
                                  </a:lnTo>
                                  <a:lnTo>
                                    <a:pt x="560" y="1546"/>
                                  </a:lnTo>
                                  <a:lnTo>
                                    <a:pt x="591" y="1546"/>
                                  </a:lnTo>
                                  <a:lnTo>
                                    <a:pt x="626" y="1545"/>
                                  </a:lnTo>
                                  <a:lnTo>
                                    <a:pt x="664" y="1544"/>
                                  </a:lnTo>
                                  <a:lnTo>
                                    <a:pt x="706" y="1542"/>
                                  </a:lnTo>
                                  <a:lnTo>
                                    <a:pt x="751" y="1540"/>
                                  </a:lnTo>
                                  <a:lnTo>
                                    <a:pt x="801" y="1536"/>
                                  </a:lnTo>
                                  <a:lnTo>
                                    <a:pt x="852" y="1533"/>
                                  </a:lnTo>
                                  <a:lnTo>
                                    <a:pt x="802" y="1524"/>
                                  </a:lnTo>
                                  <a:lnTo>
                                    <a:pt x="805" y="1523"/>
                                  </a:lnTo>
                                  <a:lnTo>
                                    <a:pt x="808" y="1520"/>
                                  </a:lnTo>
                                  <a:lnTo>
                                    <a:pt x="811" y="1517"/>
                                  </a:lnTo>
                                  <a:lnTo>
                                    <a:pt x="812" y="1513"/>
                                  </a:lnTo>
                                  <a:lnTo>
                                    <a:pt x="822" y="1513"/>
                                  </a:lnTo>
                                  <a:lnTo>
                                    <a:pt x="837" y="1512"/>
                                  </a:lnTo>
                                  <a:lnTo>
                                    <a:pt x="857" y="1510"/>
                                  </a:lnTo>
                                  <a:lnTo>
                                    <a:pt x="884" y="1507"/>
                                  </a:lnTo>
                                  <a:lnTo>
                                    <a:pt x="910" y="1502"/>
                                  </a:lnTo>
                                  <a:lnTo>
                                    <a:pt x="931" y="1498"/>
                                  </a:lnTo>
                                  <a:lnTo>
                                    <a:pt x="947" y="1494"/>
                                  </a:lnTo>
                                  <a:lnTo>
                                    <a:pt x="958" y="1492"/>
                                  </a:lnTo>
                                  <a:lnTo>
                                    <a:pt x="966" y="1478"/>
                                  </a:lnTo>
                                  <a:lnTo>
                                    <a:pt x="995" y="1481"/>
                                  </a:lnTo>
                                  <a:lnTo>
                                    <a:pt x="968" y="1489"/>
                                  </a:lnTo>
                                  <a:lnTo>
                                    <a:pt x="1022" y="1483"/>
                                  </a:lnTo>
                                  <a:lnTo>
                                    <a:pt x="1026" y="1473"/>
                                  </a:lnTo>
                                  <a:lnTo>
                                    <a:pt x="1057" y="1481"/>
                                  </a:lnTo>
                                  <a:lnTo>
                                    <a:pt x="1073" y="1476"/>
                                  </a:lnTo>
                                  <a:lnTo>
                                    <a:pt x="1088" y="1469"/>
                                  </a:lnTo>
                                  <a:lnTo>
                                    <a:pt x="1103" y="1464"/>
                                  </a:lnTo>
                                  <a:lnTo>
                                    <a:pt x="1118" y="1456"/>
                                  </a:lnTo>
                                  <a:lnTo>
                                    <a:pt x="1150" y="1440"/>
                                  </a:lnTo>
                                  <a:lnTo>
                                    <a:pt x="1182" y="1420"/>
                                  </a:lnTo>
                                  <a:lnTo>
                                    <a:pt x="1184" y="1415"/>
                                  </a:lnTo>
                                  <a:lnTo>
                                    <a:pt x="1186" y="1409"/>
                                  </a:lnTo>
                                  <a:lnTo>
                                    <a:pt x="1187" y="1401"/>
                                  </a:lnTo>
                                  <a:lnTo>
                                    <a:pt x="1187" y="1393"/>
                                  </a:lnTo>
                                  <a:lnTo>
                                    <a:pt x="1187" y="1381"/>
                                  </a:lnTo>
                                  <a:lnTo>
                                    <a:pt x="1184" y="1368"/>
                                  </a:lnTo>
                                  <a:lnTo>
                                    <a:pt x="1180" y="1355"/>
                                  </a:lnTo>
                                  <a:lnTo>
                                    <a:pt x="1174" y="1341"/>
                                  </a:lnTo>
                                  <a:lnTo>
                                    <a:pt x="1166" y="1326"/>
                                  </a:lnTo>
                                  <a:lnTo>
                                    <a:pt x="1157" y="1311"/>
                                  </a:lnTo>
                                  <a:lnTo>
                                    <a:pt x="1147" y="1296"/>
                                  </a:lnTo>
                                  <a:lnTo>
                                    <a:pt x="1135" y="1280"/>
                                  </a:lnTo>
                                  <a:lnTo>
                                    <a:pt x="1121" y="1263"/>
                                  </a:lnTo>
                                  <a:lnTo>
                                    <a:pt x="1106" y="1246"/>
                                  </a:lnTo>
                                  <a:lnTo>
                                    <a:pt x="1089" y="1229"/>
                                  </a:lnTo>
                                  <a:lnTo>
                                    <a:pt x="1071" y="1210"/>
                                  </a:lnTo>
                                  <a:lnTo>
                                    <a:pt x="1050" y="1191"/>
                                  </a:lnTo>
                                  <a:lnTo>
                                    <a:pt x="1028" y="1172"/>
                                  </a:lnTo>
                                  <a:lnTo>
                                    <a:pt x="1004" y="1153"/>
                                  </a:lnTo>
                                  <a:lnTo>
                                    <a:pt x="980" y="1132"/>
                                  </a:lnTo>
                                  <a:lnTo>
                                    <a:pt x="947" y="1107"/>
                                  </a:lnTo>
                                  <a:lnTo>
                                    <a:pt x="909" y="1079"/>
                                  </a:lnTo>
                                  <a:lnTo>
                                    <a:pt x="866" y="1048"/>
                                  </a:lnTo>
                                  <a:lnTo>
                                    <a:pt x="816" y="1015"/>
                                  </a:lnTo>
                                  <a:lnTo>
                                    <a:pt x="762" y="978"/>
                                  </a:lnTo>
                                  <a:lnTo>
                                    <a:pt x="703" y="939"/>
                                  </a:lnTo>
                                  <a:lnTo>
                                    <a:pt x="637" y="897"/>
                                  </a:lnTo>
                                  <a:lnTo>
                                    <a:pt x="566" y="852"/>
                                  </a:lnTo>
                                  <a:lnTo>
                                    <a:pt x="507" y="814"/>
                                  </a:lnTo>
                                  <a:lnTo>
                                    <a:pt x="453" y="779"/>
                                  </a:lnTo>
                                  <a:lnTo>
                                    <a:pt x="404" y="747"/>
                                  </a:lnTo>
                                  <a:lnTo>
                                    <a:pt x="364" y="720"/>
                                  </a:lnTo>
                                  <a:lnTo>
                                    <a:pt x="329" y="695"/>
                                  </a:lnTo>
                                  <a:lnTo>
                                    <a:pt x="300" y="675"/>
                                  </a:lnTo>
                                  <a:lnTo>
                                    <a:pt x="278" y="656"/>
                                  </a:lnTo>
                                  <a:lnTo>
                                    <a:pt x="261" y="643"/>
                                  </a:lnTo>
                                  <a:lnTo>
                                    <a:pt x="262" y="611"/>
                                  </a:lnTo>
                                  <a:lnTo>
                                    <a:pt x="264" y="583"/>
                                  </a:lnTo>
                                  <a:lnTo>
                                    <a:pt x="266" y="559"/>
                                  </a:lnTo>
                                  <a:lnTo>
                                    <a:pt x="268" y="538"/>
                                  </a:lnTo>
                                  <a:lnTo>
                                    <a:pt x="271" y="522"/>
                                  </a:lnTo>
                                  <a:lnTo>
                                    <a:pt x="275" y="510"/>
                                  </a:lnTo>
                                  <a:lnTo>
                                    <a:pt x="277" y="505"/>
                                  </a:lnTo>
                                  <a:lnTo>
                                    <a:pt x="279" y="502"/>
                                  </a:lnTo>
                                  <a:lnTo>
                                    <a:pt x="280" y="500"/>
                                  </a:lnTo>
                                  <a:lnTo>
                                    <a:pt x="284" y="499"/>
                                  </a:lnTo>
                                  <a:lnTo>
                                    <a:pt x="296" y="492"/>
                                  </a:lnTo>
                                  <a:lnTo>
                                    <a:pt x="309" y="485"/>
                                  </a:lnTo>
                                  <a:lnTo>
                                    <a:pt x="320" y="477"/>
                                  </a:lnTo>
                                  <a:lnTo>
                                    <a:pt x="330" y="468"/>
                                  </a:lnTo>
                                  <a:lnTo>
                                    <a:pt x="340" y="458"/>
                                  </a:lnTo>
                                  <a:lnTo>
                                    <a:pt x="349" y="448"/>
                                  </a:lnTo>
                                  <a:lnTo>
                                    <a:pt x="357" y="437"/>
                                  </a:lnTo>
                                  <a:lnTo>
                                    <a:pt x="364" y="425"/>
                                  </a:lnTo>
                                  <a:lnTo>
                                    <a:pt x="348" y="395"/>
                                  </a:lnTo>
                                  <a:lnTo>
                                    <a:pt x="361" y="381"/>
                                  </a:lnTo>
                                  <a:lnTo>
                                    <a:pt x="377" y="366"/>
                                  </a:lnTo>
                                  <a:lnTo>
                                    <a:pt x="393" y="351"/>
                                  </a:lnTo>
                                  <a:lnTo>
                                    <a:pt x="411" y="336"/>
                                  </a:lnTo>
                                  <a:lnTo>
                                    <a:pt x="431" y="322"/>
                                  </a:lnTo>
                                  <a:lnTo>
                                    <a:pt x="453" y="307"/>
                                  </a:lnTo>
                                  <a:lnTo>
                                    <a:pt x="475" y="291"/>
                                  </a:lnTo>
                                  <a:lnTo>
                                    <a:pt x="500" y="276"/>
                                  </a:lnTo>
                                  <a:lnTo>
                                    <a:pt x="526" y="260"/>
                                  </a:lnTo>
                                  <a:lnTo>
                                    <a:pt x="553" y="244"/>
                                  </a:lnTo>
                                  <a:lnTo>
                                    <a:pt x="582" y="228"/>
                                  </a:lnTo>
                                  <a:lnTo>
                                    <a:pt x="613" y="213"/>
                                  </a:lnTo>
                                  <a:lnTo>
                                    <a:pt x="678" y="181"/>
                                  </a:lnTo>
                                  <a:lnTo>
                                    <a:pt x="750" y="148"/>
                                  </a:lnTo>
                                  <a:lnTo>
                                    <a:pt x="790" y="130"/>
                                  </a:lnTo>
                                  <a:lnTo>
                                    <a:pt x="831" y="113"/>
                                  </a:lnTo>
                                  <a:lnTo>
                                    <a:pt x="869" y="98"/>
                                  </a:lnTo>
                                  <a:lnTo>
                                    <a:pt x="907" y="83"/>
                                  </a:lnTo>
                                  <a:lnTo>
                                    <a:pt x="946" y="70"/>
                                  </a:lnTo>
                                  <a:lnTo>
                                    <a:pt x="982" y="58"/>
                                  </a:lnTo>
                                  <a:lnTo>
                                    <a:pt x="1018" y="47"/>
                                  </a:lnTo>
                                  <a:lnTo>
                                    <a:pt x="1053" y="38"/>
                                  </a:lnTo>
                                  <a:lnTo>
                                    <a:pt x="1088" y="29"/>
                                  </a:lnTo>
                                  <a:lnTo>
                                    <a:pt x="1120" y="21"/>
                                  </a:lnTo>
                                  <a:lnTo>
                                    <a:pt x="1153" y="15"/>
                                  </a:lnTo>
                                  <a:lnTo>
                                    <a:pt x="1184" y="9"/>
                                  </a:lnTo>
                                  <a:lnTo>
                                    <a:pt x="1216" y="6"/>
                                  </a:lnTo>
                                  <a:lnTo>
                                    <a:pt x="1245" y="3"/>
                                  </a:lnTo>
                                  <a:lnTo>
                                    <a:pt x="1274" y="1"/>
                                  </a:lnTo>
                                  <a:lnTo>
                                    <a:pt x="1303" y="0"/>
                                  </a:lnTo>
                                  <a:lnTo>
                                    <a:pt x="1325" y="1"/>
                                  </a:lnTo>
                                  <a:lnTo>
                                    <a:pt x="1345" y="3"/>
                                  </a:lnTo>
                                  <a:lnTo>
                                    <a:pt x="1365" y="4"/>
                                  </a:lnTo>
                                  <a:lnTo>
                                    <a:pt x="1384" y="7"/>
                                  </a:lnTo>
                                  <a:lnTo>
                                    <a:pt x="1402" y="10"/>
                                  </a:lnTo>
                                  <a:lnTo>
                                    <a:pt x="1419" y="15"/>
                                  </a:lnTo>
                                  <a:lnTo>
                                    <a:pt x="1434" y="20"/>
                                  </a:lnTo>
                                  <a:lnTo>
                                    <a:pt x="1449" y="25"/>
                                  </a:lnTo>
                                  <a:lnTo>
                                    <a:pt x="1464" y="32"/>
                                  </a:lnTo>
                                  <a:lnTo>
                                    <a:pt x="1477" y="40"/>
                                  </a:lnTo>
                                  <a:lnTo>
                                    <a:pt x="1490" y="48"/>
                                  </a:lnTo>
                                  <a:lnTo>
                                    <a:pt x="1501" y="57"/>
                                  </a:lnTo>
                                  <a:lnTo>
                                    <a:pt x="1512" y="67"/>
                                  </a:lnTo>
                                  <a:lnTo>
                                    <a:pt x="1521" y="77"/>
                                  </a:lnTo>
                                  <a:lnTo>
                                    <a:pt x="1530" y="89"/>
                                  </a:lnTo>
                                  <a:lnTo>
                                    <a:pt x="1538" y="101"/>
                                  </a:lnTo>
                                  <a:lnTo>
                                    <a:pt x="1504" y="88"/>
                                  </a:lnTo>
                                  <a:lnTo>
                                    <a:pt x="1471" y="75"/>
                                  </a:lnTo>
                                  <a:lnTo>
                                    <a:pt x="1438" y="65"/>
                                  </a:lnTo>
                                  <a:lnTo>
                                    <a:pt x="1403" y="56"/>
                                  </a:lnTo>
                                  <a:lnTo>
                                    <a:pt x="1368" y="50"/>
                                  </a:lnTo>
                                  <a:lnTo>
                                    <a:pt x="1333" y="45"/>
                                  </a:lnTo>
                                  <a:lnTo>
                                    <a:pt x="1298" y="42"/>
                                  </a:lnTo>
                                  <a:lnTo>
                                    <a:pt x="1263" y="41"/>
                                  </a:lnTo>
                                  <a:lnTo>
                                    <a:pt x="1234" y="42"/>
                                  </a:lnTo>
                                  <a:lnTo>
                                    <a:pt x="1205" y="45"/>
                                  </a:lnTo>
                                  <a:lnTo>
                                    <a:pt x="1174" y="48"/>
                                  </a:lnTo>
                                  <a:lnTo>
                                    <a:pt x="1143" y="54"/>
                                  </a:lnTo>
                                  <a:lnTo>
                                    <a:pt x="1110" y="60"/>
                                  </a:lnTo>
                                  <a:lnTo>
                                    <a:pt x="1076" y="68"/>
                                  </a:lnTo>
                                  <a:lnTo>
                                    <a:pt x="1040" y="79"/>
                                  </a:lnTo>
                                  <a:lnTo>
                                    <a:pt x="1004" y="90"/>
                                  </a:lnTo>
                                  <a:lnTo>
                                    <a:pt x="967" y="102"/>
                                  </a:lnTo>
                                  <a:lnTo>
                                    <a:pt x="928" y="117"/>
                                  </a:lnTo>
                                  <a:lnTo>
                                    <a:pt x="888" y="133"/>
                                  </a:lnTo>
                                  <a:lnTo>
                                    <a:pt x="848" y="150"/>
                                  </a:lnTo>
                                  <a:lnTo>
                                    <a:pt x="805" y="169"/>
                                  </a:lnTo>
                                  <a:lnTo>
                                    <a:pt x="762" y="189"/>
                                  </a:lnTo>
                                  <a:lnTo>
                                    <a:pt x="717" y="211"/>
                                  </a:lnTo>
                                  <a:lnTo>
                                    <a:pt x="672" y="234"/>
                                  </a:lnTo>
                                  <a:lnTo>
                                    <a:pt x="671" y="244"/>
                                  </a:lnTo>
                                  <a:lnTo>
                                    <a:pt x="673" y="255"/>
                                  </a:lnTo>
                                  <a:lnTo>
                                    <a:pt x="676" y="266"/>
                                  </a:lnTo>
                                  <a:lnTo>
                                    <a:pt x="681" y="278"/>
                                  </a:lnTo>
                                  <a:lnTo>
                                    <a:pt x="688" y="291"/>
                                  </a:lnTo>
                                  <a:lnTo>
                                    <a:pt x="697" y="303"/>
                                  </a:lnTo>
                                  <a:lnTo>
                                    <a:pt x="708" y="318"/>
                                  </a:lnTo>
                                  <a:lnTo>
                                    <a:pt x="721" y="333"/>
                                  </a:lnTo>
                                  <a:lnTo>
                                    <a:pt x="715" y="337"/>
                                  </a:lnTo>
                                  <a:lnTo>
                                    <a:pt x="723" y="352"/>
                                  </a:lnTo>
                                  <a:lnTo>
                                    <a:pt x="734" y="366"/>
                                  </a:lnTo>
                                  <a:lnTo>
                                    <a:pt x="747" y="381"/>
                                  </a:lnTo>
                                  <a:lnTo>
                                    <a:pt x="763" y="395"/>
                                  </a:lnTo>
                                  <a:lnTo>
                                    <a:pt x="781" y="411"/>
                                  </a:lnTo>
                                  <a:lnTo>
                                    <a:pt x="803" y="427"/>
                                  </a:lnTo>
                                  <a:lnTo>
                                    <a:pt x="826" y="443"/>
                                  </a:lnTo>
                                  <a:lnTo>
                                    <a:pt x="852" y="460"/>
                                  </a:lnTo>
                                  <a:lnTo>
                                    <a:pt x="838" y="452"/>
                                  </a:lnTo>
                                  <a:lnTo>
                                    <a:pt x="813" y="436"/>
                                  </a:lnTo>
                                  <a:lnTo>
                                    <a:pt x="779" y="415"/>
                                  </a:lnTo>
                                  <a:lnTo>
                                    <a:pt x="734" y="387"/>
                                  </a:lnTo>
                                  <a:lnTo>
                                    <a:pt x="731" y="395"/>
                                  </a:lnTo>
                                  <a:lnTo>
                                    <a:pt x="758" y="411"/>
                                  </a:lnTo>
                                  <a:lnTo>
                                    <a:pt x="759" y="417"/>
                                  </a:lnTo>
                                  <a:lnTo>
                                    <a:pt x="758" y="421"/>
                                  </a:lnTo>
                                  <a:lnTo>
                                    <a:pt x="757" y="425"/>
                                  </a:lnTo>
                                  <a:lnTo>
                                    <a:pt x="753" y="427"/>
                                  </a:lnTo>
                                  <a:lnTo>
                                    <a:pt x="770" y="437"/>
                                  </a:lnTo>
                                  <a:lnTo>
                                    <a:pt x="790" y="451"/>
                                  </a:lnTo>
                                  <a:lnTo>
                                    <a:pt x="813" y="469"/>
                                  </a:lnTo>
                                  <a:lnTo>
                                    <a:pt x="839" y="491"/>
                                  </a:lnTo>
                                  <a:lnTo>
                                    <a:pt x="893" y="515"/>
                                  </a:lnTo>
                                  <a:lnTo>
                                    <a:pt x="896" y="512"/>
                                  </a:lnTo>
                                  <a:lnTo>
                                    <a:pt x="885" y="501"/>
                                  </a:lnTo>
                                  <a:lnTo>
                                    <a:pt x="893" y="504"/>
                                  </a:lnTo>
                                  <a:lnTo>
                                    <a:pt x="933" y="545"/>
                                  </a:lnTo>
                                  <a:lnTo>
                                    <a:pt x="939" y="547"/>
                                  </a:lnTo>
                                  <a:lnTo>
                                    <a:pt x="956" y="557"/>
                                  </a:lnTo>
                                  <a:lnTo>
                                    <a:pt x="976" y="569"/>
                                  </a:lnTo>
                                  <a:lnTo>
                                    <a:pt x="1003" y="584"/>
                                  </a:lnTo>
                                  <a:lnTo>
                                    <a:pt x="1034" y="602"/>
                                  </a:lnTo>
                                  <a:lnTo>
                                    <a:pt x="1068" y="623"/>
                                  </a:lnTo>
                                  <a:lnTo>
                                    <a:pt x="1109" y="647"/>
                                  </a:lnTo>
                                  <a:lnTo>
                                    <a:pt x="1154" y="675"/>
                                  </a:lnTo>
                                  <a:lnTo>
                                    <a:pt x="1204" y="705"/>
                                  </a:lnTo>
                                  <a:lnTo>
                                    <a:pt x="1206" y="697"/>
                                  </a:lnTo>
                                  <a:lnTo>
                                    <a:pt x="1233" y="703"/>
                                  </a:lnTo>
                                  <a:lnTo>
                                    <a:pt x="1198" y="672"/>
                                  </a:lnTo>
                                  <a:lnTo>
                                    <a:pt x="1210" y="676"/>
                                  </a:lnTo>
                                  <a:lnTo>
                                    <a:pt x="1223" y="679"/>
                                  </a:lnTo>
                                  <a:lnTo>
                                    <a:pt x="1234" y="684"/>
                                  </a:lnTo>
                                  <a:lnTo>
                                    <a:pt x="1244" y="690"/>
                                  </a:lnTo>
                                  <a:lnTo>
                                    <a:pt x="1254" y="697"/>
                                  </a:lnTo>
                                  <a:lnTo>
                                    <a:pt x="1264" y="706"/>
                                  </a:lnTo>
                                  <a:lnTo>
                                    <a:pt x="1273" y="715"/>
                                  </a:lnTo>
                                  <a:lnTo>
                                    <a:pt x="1281" y="727"/>
                                  </a:lnTo>
                                  <a:lnTo>
                                    <a:pt x="1254" y="719"/>
                                  </a:lnTo>
                                  <a:lnTo>
                                    <a:pt x="1308" y="746"/>
                                  </a:lnTo>
                                  <a:lnTo>
                                    <a:pt x="1285" y="746"/>
                                  </a:lnTo>
                                  <a:lnTo>
                                    <a:pt x="1278" y="747"/>
                                  </a:lnTo>
                                  <a:lnTo>
                                    <a:pt x="1273" y="751"/>
                                  </a:lnTo>
                                  <a:lnTo>
                                    <a:pt x="1272" y="752"/>
                                  </a:lnTo>
                                  <a:lnTo>
                                    <a:pt x="1272" y="753"/>
                                  </a:lnTo>
                                  <a:lnTo>
                                    <a:pt x="1272" y="755"/>
                                  </a:lnTo>
                                  <a:lnTo>
                                    <a:pt x="1273" y="756"/>
                                  </a:lnTo>
                                  <a:lnTo>
                                    <a:pt x="1283" y="762"/>
                                  </a:lnTo>
                                  <a:lnTo>
                                    <a:pt x="1295" y="767"/>
                                  </a:lnTo>
                                  <a:lnTo>
                                    <a:pt x="1305" y="773"/>
                                  </a:lnTo>
                                  <a:lnTo>
                                    <a:pt x="1316" y="780"/>
                                  </a:lnTo>
                                  <a:lnTo>
                                    <a:pt x="1340" y="798"/>
                                  </a:lnTo>
                                  <a:lnTo>
                                    <a:pt x="1366" y="820"/>
                                  </a:lnTo>
                                  <a:lnTo>
                                    <a:pt x="1348" y="802"/>
                                  </a:lnTo>
                                  <a:lnTo>
                                    <a:pt x="1335" y="787"/>
                                  </a:lnTo>
                                  <a:lnTo>
                                    <a:pt x="1331" y="780"/>
                                  </a:lnTo>
                                  <a:lnTo>
                                    <a:pt x="1327" y="774"/>
                                  </a:lnTo>
                                  <a:lnTo>
                                    <a:pt x="1325" y="770"/>
                                  </a:lnTo>
                                  <a:lnTo>
                                    <a:pt x="1325" y="765"/>
                                  </a:lnTo>
                                  <a:lnTo>
                                    <a:pt x="1343" y="781"/>
                                  </a:lnTo>
                                  <a:lnTo>
                                    <a:pt x="1362" y="799"/>
                                  </a:lnTo>
                                  <a:lnTo>
                                    <a:pt x="1384" y="820"/>
                                  </a:lnTo>
                                  <a:lnTo>
                                    <a:pt x="1407" y="841"/>
                                  </a:lnTo>
                                  <a:lnTo>
                                    <a:pt x="1431" y="866"/>
                                  </a:lnTo>
                                  <a:lnTo>
                                    <a:pt x="1457" y="893"/>
                                  </a:lnTo>
                                  <a:lnTo>
                                    <a:pt x="1485" y="922"/>
                                  </a:lnTo>
                                  <a:lnTo>
                                    <a:pt x="1513" y="953"/>
                                  </a:lnTo>
                                  <a:lnTo>
                                    <a:pt x="1468" y="910"/>
                                  </a:lnTo>
                                  <a:lnTo>
                                    <a:pt x="1473" y="920"/>
                                  </a:lnTo>
                                  <a:lnTo>
                                    <a:pt x="1470" y="923"/>
                                  </a:lnTo>
                                  <a:lnTo>
                                    <a:pt x="1490" y="948"/>
                                  </a:lnTo>
                                  <a:lnTo>
                                    <a:pt x="1511" y="979"/>
                                  </a:lnTo>
                                  <a:lnTo>
                                    <a:pt x="1536" y="1015"/>
                                  </a:lnTo>
                                  <a:lnTo>
                                    <a:pt x="1563" y="1059"/>
                                  </a:lnTo>
                                  <a:close/>
                                  <a:moveTo>
                                    <a:pt x="1465" y="906"/>
                                  </a:moveTo>
                                  <a:lnTo>
                                    <a:pt x="1455" y="895"/>
                                  </a:lnTo>
                                  <a:lnTo>
                                    <a:pt x="1441" y="881"/>
                                  </a:lnTo>
                                  <a:lnTo>
                                    <a:pt x="1423" y="864"/>
                                  </a:lnTo>
                                  <a:lnTo>
                                    <a:pt x="1401" y="847"/>
                                  </a:lnTo>
                                  <a:lnTo>
                                    <a:pt x="1397" y="849"/>
                                  </a:lnTo>
                                  <a:lnTo>
                                    <a:pt x="1406" y="855"/>
                                  </a:lnTo>
                                  <a:lnTo>
                                    <a:pt x="1415" y="862"/>
                                  </a:lnTo>
                                  <a:lnTo>
                                    <a:pt x="1425" y="872"/>
                                  </a:lnTo>
                                  <a:lnTo>
                                    <a:pt x="1435" y="885"/>
                                  </a:lnTo>
                                  <a:lnTo>
                                    <a:pt x="1447" y="895"/>
                                  </a:lnTo>
                                  <a:lnTo>
                                    <a:pt x="1465" y="906"/>
                                  </a:lnTo>
                                  <a:close/>
                                  <a:moveTo>
                                    <a:pt x="1482" y="1037"/>
                                  </a:moveTo>
                                  <a:lnTo>
                                    <a:pt x="1470" y="1023"/>
                                  </a:lnTo>
                                  <a:lnTo>
                                    <a:pt x="1457" y="1007"/>
                                  </a:lnTo>
                                  <a:lnTo>
                                    <a:pt x="1441" y="988"/>
                                  </a:lnTo>
                                  <a:lnTo>
                                    <a:pt x="1422" y="966"/>
                                  </a:lnTo>
                                  <a:lnTo>
                                    <a:pt x="1426" y="972"/>
                                  </a:lnTo>
                                  <a:lnTo>
                                    <a:pt x="1437" y="986"/>
                                  </a:lnTo>
                                  <a:lnTo>
                                    <a:pt x="1453" y="1007"/>
                                  </a:lnTo>
                                  <a:lnTo>
                                    <a:pt x="1476" y="1037"/>
                                  </a:lnTo>
                                  <a:lnTo>
                                    <a:pt x="1482" y="1037"/>
                                  </a:lnTo>
                                  <a:close/>
                                  <a:moveTo>
                                    <a:pt x="1492" y="1056"/>
                                  </a:moveTo>
                                  <a:lnTo>
                                    <a:pt x="1492" y="1050"/>
                                  </a:lnTo>
                                  <a:lnTo>
                                    <a:pt x="1490" y="1049"/>
                                  </a:lnTo>
                                  <a:lnTo>
                                    <a:pt x="1486" y="1048"/>
                                  </a:lnTo>
                                  <a:lnTo>
                                    <a:pt x="1487" y="1051"/>
                                  </a:lnTo>
                                  <a:lnTo>
                                    <a:pt x="1488" y="1054"/>
                                  </a:lnTo>
                                  <a:lnTo>
                                    <a:pt x="1490" y="1056"/>
                                  </a:lnTo>
                                  <a:lnTo>
                                    <a:pt x="1492" y="1056"/>
                                  </a:lnTo>
                                  <a:close/>
                                  <a:moveTo>
                                    <a:pt x="1414" y="999"/>
                                  </a:moveTo>
                                  <a:lnTo>
                                    <a:pt x="1411" y="995"/>
                                  </a:lnTo>
                                  <a:lnTo>
                                    <a:pt x="1408" y="994"/>
                                  </a:lnTo>
                                  <a:lnTo>
                                    <a:pt x="1414" y="999"/>
                                  </a:lnTo>
                                  <a:close/>
                                  <a:moveTo>
                                    <a:pt x="1179" y="732"/>
                                  </a:moveTo>
                                  <a:lnTo>
                                    <a:pt x="1171" y="722"/>
                                  </a:lnTo>
                                  <a:lnTo>
                                    <a:pt x="1162" y="714"/>
                                  </a:lnTo>
                                  <a:lnTo>
                                    <a:pt x="1153" y="708"/>
                                  </a:lnTo>
                                  <a:lnTo>
                                    <a:pt x="1144" y="703"/>
                                  </a:lnTo>
                                  <a:lnTo>
                                    <a:pt x="1130" y="695"/>
                                  </a:lnTo>
                                  <a:lnTo>
                                    <a:pt x="1119" y="689"/>
                                  </a:lnTo>
                                  <a:lnTo>
                                    <a:pt x="1111" y="684"/>
                                  </a:lnTo>
                                  <a:lnTo>
                                    <a:pt x="1107" y="680"/>
                                  </a:lnTo>
                                  <a:lnTo>
                                    <a:pt x="1109" y="678"/>
                                  </a:lnTo>
                                  <a:lnTo>
                                    <a:pt x="1103" y="672"/>
                                  </a:lnTo>
                                  <a:lnTo>
                                    <a:pt x="1098" y="668"/>
                                  </a:lnTo>
                                  <a:lnTo>
                                    <a:pt x="1092" y="663"/>
                                  </a:lnTo>
                                  <a:lnTo>
                                    <a:pt x="1084" y="660"/>
                                  </a:lnTo>
                                  <a:lnTo>
                                    <a:pt x="1076" y="658"/>
                                  </a:lnTo>
                                  <a:lnTo>
                                    <a:pt x="1068" y="656"/>
                                  </a:lnTo>
                                  <a:lnTo>
                                    <a:pt x="1059" y="656"/>
                                  </a:lnTo>
                                  <a:lnTo>
                                    <a:pt x="1049" y="656"/>
                                  </a:lnTo>
                                  <a:lnTo>
                                    <a:pt x="1072" y="671"/>
                                  </a:lnTo>
                                  <a:lnTo>
                                    <a:pt x="1100" y="690"/>
                                  </a:lnTo>
                                  <a:lnTo>
                                    <a:pt x="1132" y="714"/>
                                  </a:lnTo>
                                  <a:lnTo>
                                    <a:pt x="1169" y="740"/>
                                  </a:lnTo>
                                  <a:lnTo>
                                    <a:pt x="1170" y="742"/>
                                  </a:lnTo>
                                  <a:lnTo>
                                    <a:pt x="1172" y="740"/>
                                  </a:lnTo>
                                  <a:lnTo>
                                    <a:pt x="1175" y="737"/>
                                  </a:lnTo>
                                  <a:lnTo>
                                    <a:pt x="1179" y="732"/>
                                  </a:lnTo>
                                  <a:close/>
                                  <a:moveTo>
                                    <a:pt x="1327" y="918"/>
                                  </a:moveTo>
                                  <a:lnTo>
                                    <a:pt x="1323" y="912"/>
                                  </a:lnTo>
                                  <a:lnTo>
                                    <a:pt x="1316" y="906"/>
                                  </a:lnTo>
                                  <a:lnTo>
                                    <a:pt x="1320" y="912"/>
                                  </a:lnTo>
                                  <a:lnTo>
                                    <a:pt x="1322" y="914"/>
                                  </a:lnTo>
                                  <a:lnTo>
                                    <a:pt x="1325" y="916"/>
                                  </a:lnTo>
                                  <a:lnTo>
                                    <a:pt x="1327" y="918"/>
                                  </a:lnTo>
                                  <a:close/>
                                  <a:moveTo>
                                    <a:pt x="1303" y="896"/>
                                  </a:moveTo>
                                  <a:lnTo>
                                    <a:pt x="1300" y="888"/>
                                  </a:lnTo>
                                  <a:lnTo>
                                    <a:pt x="1287" y="882"/>
                                  </a:lnTo>
                                  <a:lnTo>
                                    <a:pt x="1303" y="896"/>
                                  </a:lnTo>
                                  <a:close/>
                                  <a:moveTo>
                                    <a:pt x="1173" y="762"/>
                                  </a:moveTo>
                                  <a:lnTo>
                                    <a:pt x="1171" y="760"/>
                                  </a:lnTo>
                                  <a:lnTo>
                                    <a:pt x="1164" y="753"/>
                                  </a:lnTo>
                                  <a:lnTo>
                                    <a:pt x="1160" y="748"/>
                                  </a:lnTo>
                                  <a:lnTo>
                                    <a:pt x="1155" y="746"/>
                                  </a:lnTo>
                                  <a:lnTo>
                                    <a:pt x="1151" y="745"/>
                                  </a:lnTo>
                                  <a:lnTo>
                                    <a:pt x="1146" y="746"/>
                                  </a:lnTo>
                                  <a:lnTo>
                                    <a:pt x="1173" y="762"/>
                                  </a:lnTo>
                                  <a:close/>
                                  <a:moveTo>
                                    <a:pt x="1279" y="874"/>
                                  </a:moveTo>
                                  <a:lnTo>
                                    <a:pt x="1254" y="857"/>
                                  </a:lnTo>
                                  <a:lnTo>
                                    <a:pt x="1258" y="858"/>
                                  </a:lnTo>
                                  <a:lnTo>
                                    <a:pt x="1260" y="860"/>
                                  </a:lnTo>
                                  <a:lnTo>
                                    <a:pt x="1263" y="862"/>
                                  </a:lnTo>
                                  <a:lnTo>
                                    <a:pt x="1265" y="865"/>
                                  </a:lnTo>
                                  <a:lnTo>
                                    <a:pt x="1268" y="870"/>
                                  </a:lnTo>
                                  <a:lnTo>
                                    <a:pt x="1271" y="872"/>
                                  </a:lnTo>
                                  <a:lnTo>
                                    <a:pt x="1274" y="873"/>
                                  </a:lnTo>
                                  <a:lnTo>
                                    <a:pt x="1279" y="874"/>
                                  </a:lnTo>
                                  <a:close/>
                                  <a:moveTo>
                                    <a:pt x="1236" y="838"/>
                                  </a:moveTo>
                                  <a:lnTo>
                                    <a:pt x="1231" y="836"/>
                                  </a:lnTo>
                                  <a:lnTo>
                                    <a:pt x="1227" y="836"/>
                                  </a:lnTo>
                                  <a:lnTo>
                                    <a:pt x="1236" y="838"/>
                                  </a:lnTo>
                                  <a:close/>
                                  <a:moveTo>
                                    <a:pt x="1047" y="639"/>
                                  </a:moveTo>
                                  <a:lnTo>
                                    <a:pt x="1012" y="618"/>
                                  </a:lnTo>
                                  <a:lnTo>
                                    <a:pt x="1009" y="629"/>
                                  </a:lnTo>
                                  <a:lnTo>
                                    <a:pt x="1003" y="629"/>
                                  </a:lnTo>
                                  <a:lnTo>
                                    <a:pt x="1018" y="637"/>
                                  </a:lnTo>
                                  <a:lnTo>
                                    <a:pt x="1029" y="642"/>
                                  </a:lnTo>
                                  <a:lnTo>
                                    <a:pt x="1035" y="642"/>
                                  </a:lnTo>
                                  <a:lnTo>
                                    <a:pt x="1039" y="643"/>
                                  </a:lnTo>
                                  <a:lnTo>
                                    <a:pt x="1044" y="642"/>
                                  </a:lnTo>
                                  <a:lnTo>
                                    <a:pt x="1047" y="639"/>
                                  </a:lnTo>
                                  <a:close/>
                                  <a:moveTo>
                                    <a:pt x="1219" y="828"/>
                                  </a:moveTo>
                                  <a:lnTo>
                                    <a:pt x="1208" y="816"/>
                                  </a:lnTo>
                                  <a:lnTo>
                                    <a:pt x="1195" y="805"/>
                                  </a:lnTo>
                                  <a:lnTo>
                                    <a:pt x="1178" y="794"/>
                                  </a:lnTo>
                                  <a:lnTo>
                                    <a:pt x="1157" y="781"/>
                                  </a:lnTo>
                                  <a:lnTo>
                                    <a:pt x="1157" y="784"/>
                                  </a:lnTo>
                                  <a:lnTo>
                                    <a:pt x="1160" y="787"/>
                                  </a:lnTo>
                                  <a:lnTo>
                                    <a:pt x="1161" y="789"/>
                                  </a:lnTo>
                                  <a:lnTo>
                                    <a:pt x="1164" y="790"/>
                                  </a:lnTo>
                                  <a:lnTo>
                                    <a:pt x="1170" y="795"/>
                                  </a:lnTo>
                                  <a:lnTo>
                                    <a:pt x="1171" y="797"/>
                                  </a:lnTo>
                                  <a:lnTo>
                                    <a:pt x="1180" y="805"/>
                                  </a:lnTo>
                                  <a:lnTo>
                                    <a:pt x="1191" y="812"/>
                                  </a:lnTo>
                                  <a:lnTo>
                                    <a:pt x="1205" y="820"/>
                                  </a:lnTo>
                                  <a:lnTo>
                                    <a:pt x="1219" y="828"/>
                                  </a:lnTo>
                                  <a:close/>
                                  <a:moveTo>
                                    <a:pt x="990" y="596"/>
                                  </a:moveTo>
                                  <a:lnTo>
                                    <a:pt x="989" y="592"/>
                                  </a:lnTo>
                                  <a:lnTo>
                                    <a:pt x="986" y="589"/>
                                  </a:lnTo>
                                  <a:lnTo>
                                    <a:pt x="983" y="587"/>
                                  </a:lnTo>
                                  <a:lnTo>
                                    <a:pt x="980" y="588"/>
                                  </a:lnTo>
                                  <a:lnTo>
                                    <a:pt x="976" y="589"/>
                                  </a:lnTo>
                                  <a:lnTo>
                                    <a:pt x="973" y="589"/>
                                  </a:lnTo>
                                  <a:lnTo>
                                    <a:pt x="971" y="587"/>
                                  </a:lnTo>
                                  <a:lnTo>
                                    <a:pt x="968" y="586"/>
                                  </a:lnTo>
                                  <a:lnTo>
                                    <a:pt x="971" y="585"/>
                                  </a:lnTo>
                                  <a:lnTo>
                                    <a:pt x="972" y="583"/>
                                  </a:lnTo>
                                  <a:lnTo>
                                    <a:pt x="964" y="581"/>
                                  </a:lnTo>
                                  <a:lnTo>
                                    <a:pt x="954" y="583"/>
                                  </a:lnTo>
                                  <a:lnTo>
                                    <a:pt x="942" y="584"/>
                                  </a:lnTo>
                                  <a:lnTo>
                                    <a:pt x="928" y="586"/>
                                  </a:lnTo>
                                  <a:lnTo>
                                    <a:pt x="985" y="616"/>
                                  </a:lnTo>
                                  <a:lnTo>
                                    <a:pt x="993" y="608"/>
                                  </a:lnTo>
                                  <a:lnTo>
                                    <a:pt x="993" y="602"/>
                                  </a:lnTo>
                                  <a:lnTo>
                                    <a:pt x="992" y="597"/>
                                  </a:lnTo>
                                  <a:lnTo>
                                    <a:pt x="991" y="596"/>
                                  </a:lnTo>
                                  <a:lnTo>
                                    <a:pt x="990" y="596"/>
                                  </a:lnTo>
                                  <a:close/>
                                  <a:moveTo>
                                    <a:pt x="1061" y="694"/>
                                  </a:moveTo>
                                  <a:lnTo>
                                    <a:pt x="1049" y="686"/>
                                  </a:lnTo>
                                  <a:lnTo>
                                    <a:pt x="1034" y="676"/>
                                  </a:lnTo>
                                  <a:lnTo>
                                    <a:pt x="1043" y="685"/>
                                  </a:lnTo>
                                  <a:lnTo>
                                    <a:pt x="1049" y="690"/>
                                  </a:lnTo>
                                  <a:lnTo>
                                    <a:pt x="1053" y="693"/>
                                  </a:lnTo>
                                  <a:lnTo>
                                    <a:pt x="1056" y="694"/>
                                  </a:lnTo>
                                  <a:lnTo>
                                    <a:pt x="1058" y="695"/>
                                  </a:lnTo>
                                  <a:lnTo>
                                    <a:pt x="1061" y="694"/>
                                  </a:lnTo>
                                  <a:close/>
                                  <a:moveTo>
                                    <a:pt x="1125" y="756"/>
                                  </a:moveTo>
                                  <a:lnTo>
                                    <a:pt x="1098" y="746"/>
                                  </a:lnTo>
                                  <a:lnTo>
                                    <a:pt x="1106" y="754"/>
                                  </a:lnTo>
                                  <a:lnTo>
                                    <a:pt x="1112" y="759"/>
                                  </a:lnTo>
                                  <a:lnTo>
                                    <a:pt x="1116" y="760"/>
                                  </a:lnTo>
                                  <a:lnTo>
                                    <a:pt x="1119" y="760"/>
                                  </a:lnTo>
                                  <a:lnTo>
                                    <a:pt x="1123" y="759"/>
                                  </a:lnTo>
                                  <a:lnTo>
                                    <a:pt x="1125" y="756"/>
                                  </a:lnTo>
                                  <a:close/>
                                  <a:moveTo>
                                    <a:pt x="1055" y="719"/>
                                  </a:moveTo>
                                  <a:lnTo>
                                    <a:pt x="1039" y="708"/>
                                  </a:lnTo>
                                  <a:lnTo>
                                    <a:pt x="1045" y="713"/>
                                  </a:lnTo>
                                  <a:lnTo>
                                    <a:pt x="1049" y="718"/>
                                  </a:lnTo>
                                  <a:lnTo>
                                    <a:pt x="1053" y="719"/>
                                  </a:lnTo>
                                  <a:lnTo>
                                    <a:pt x="1055" y="719"/>
                                  </a:lnTo>
                                  <a:close/>
                                  <a:moveTo>
                                    <a:pt x="1017" y="697"/>
                                  </a:moveTo>
                                  <a:lnTo>
                                    <a:pt x="1017" y="692"/>
                                  </a:lnTo>
                                  <a:lnTo>
                                    <a:pt x="1014" y="692"/>
                                  </a:lnTo>
                                  <a:lnTo>
                                    <a:pt x="1014" y="697"/>
                                  </a:lnTo>
                                  <a:lnTo>
                                    <a:pt x="1017" y="697"/>
                                  </a:lnTo>
                                  <a:close/>
                                  <a:moveTo>
                                    <a:pt x="949" y="626"/>
                                  </a:moveTo>
                                  <a:lnTo>
                                    <a:pt x="945" y="621"/>
                                  </a:lnTo>
                                  <a:lnTo>
                                    <a:pt x="937" y="618"/>
                                  </a:lnTo>
                                  <a:lnTo>
                                    <a:pt x="949" y="626"/>
                                  </a:lnTo>
                                  <a:close/>
                                  <a:moveTo>
                                    <a:pt x="1009" y="689"/>
                                  </a:moveTo>
                                  <a:lnTo>
                                    <a:pt x="1009" y="686"/>
                                  </a:lnTo>
                                  <a:lnTo>
                                    <a:pt x="1007" y="686"/>
                                  </a:lnTo>
                                  <a:lnTo>
                                    <a:pt x="1007" y="689"/>
                                  </a:lnTo>
                                  <a:lnTo>
                                    <a:pt x="1009" y="689"/>
                                  </a:lnTo>
                                  <a:close/>
                                  <a:moveTo>
                                    <a:pt x="926" y="610"/>
                                  </a:moveTo>
                                  <a:lnTo>
                                    <a:pt x="926" y="608"/>
                                  </a:lnTo>
                                  <a:lnTo>
                                    <a:pt x="923" y="608"/>
                                  </a:lnTo>
                                  <a:lnTo>
                                    <a:pt x="923" y="610"/>
                                  </a:lnTo>
                                  <a:lnTo>
                                    <a:pt x="926" y="610"/>
                                  </a:lnTo>
                                  <a:close/>
                                  <a:moveTo>
                                    <a:pt x="1001" y="686"/>
                                  </a:moveTo>
                                  <a:lnTo>
                                    <a:pt x="990" y="678"/>
                                  </a:lnTo>
                                  <a:lnTo>
                                    <a:pt x="992" y="683"/>
                                  </a:lnTo>
                                  <a:lnTo>
                                    <a:pt x="994" y="686"/>
                                  </a:lnTo>
                                  <a:lnTo>
                                    <a:pt x="998" y="687"/>
                                  </a:lnTo>
                                  <a:lnTo>
                                    <a:pt x="1001" y="686"/>
                                  </a:lnTo>
                                  <a:close/>
                                  <a:moveTo>
                                    <a:pt x="1285" y="1290"/>
                                  </a:moveTo>
                                  <a:lnTo>
                                    <a:pt x="1270" y="1261"/>
                                  </a:lnTo>
                                  <a:lnTo>
                                    <a:pt x="1255" y="1233"/>
                                  </a:lnTo>
                                  <a:lnTo>
                                    <a:pt x="1240" y="1207"/>
                                  </a:lnTo>
                                  <a:lnTo>
                                    <a:pt x="1224" y="1182"/>
                                  </a:lnTo>
                                  <a:lnTo>
                                    <a:pt x="1206" y="1158"/>
                                  </a:lnTo>
                                  <a:lnTo>
                                    <a:pt x="1188" y="1137"/>
                                  </a:lnTo>
                                  <a:lnTo>
                                    <a:pt x="1169" y="1116"/>
                                  </a:lnTo>
                                  <a:lnTo>
                                    <a:pt x="1150" y="1097"/>
                                  </a:lnTo>
                                  <a:lnTo>
                                    <a:pt x="1146" y="1095"/>
                                  </a:lnTo>
                                  <a:lnTo>
                                    <a:pt x="1138" y="1088"/>
                                  </a:lnTo>
                                  <a:lnTo>
                                    <a:pt x="1124" y="1078"/>
                                  </a:lnTo>
                                  <a:lnTo>
                                    <a:pt x="1103" y="1062"/>
                                  </a:lnTo>
                                  <a:lnTo>
                                    <a:pt x="1076" y="1041"/>
                                  </a:lnTo>
                                  <a:lnTo>
                                    <a:pt x="1045" y="1017"/>
                                  </a:lnTo>
                                  <a:lnTo>
                                    <a:pt x="1007" y="989"/>
                                  </a:lnTo>
                                  <a:lnTo>
                                    <a:pt x="963" y="955"/>
                                  </a:lnTo>
                                  <a:lnTo>
                                    <a:pt x="945" y="942"/>
                                  </a:lnTo>
                                  <a:lnTo>
                                    <a:pt x="927" y="930"/>
                                  </a:lnTo>
                                  <a:lnTo>
                                    <a:pt x="907" y="918"/>
                                  </a:lnTo>
                                  <a:lnTo>
                                    <a:pt x="891" y="906"/>
                                  </a:lnTo>
                                  <a:lnTo>
                                    <a:pt x="898" y="913"/>
                                  </a:lnTo>
                                  <a:lnTo>
                                    <a:pt x="910" y="922"/>
                                  </a:lnTo>
                                  <a:lnTo>
                                    <a:pt x="924" y="933"/>
                                  </a:lnTo>
                                  <a:lnTo>
                                    <a:pt x="941" y="947"/>
                                  </a:lnTo>
                                  <a:lnTo>
                                    <a:pt x="958" y="960"/>
                                  </a:lnTo>
                                  <a:lnTo>
                                    <a:pt x="976" y="973"/>
                                  </a:lnTo>
                                  <a:lnTo>
                                    <a:pt x="996" y="989"/>
                                  </a:lnTo>
                                  <a:lnTo>
                                    <a:pt x="1019" y="1006"/>
                                  </a:lnTo>
                                  <a:lnTo>
                                    <a:pt x="1043" y="1024"/>
                                  </a:lnTo>
                                  <a:lnTo>
                                    <a:pt x="1068" y="1045"/>
                                  </a:lnTo>
                                  <a:lnTo>
                                    <a:pt x="1095" y="1066"/>
                                  </a:lnTo>
                                  <a:lnTo>
                                    <a:pt x="1125" y="1089"/>
                                  </a:lnTo>
                                  <a:lnTo>
                                    <a:pt x="1150" y="1109"/>
                                  </a:lnTo>
                                  <a:lnTo>
                                    <a:pt x="1172" y="1131"/>
                                  </a:lnTo>
                                  <a:lnTo>
                                    <a:pt x="1192" y="1153"/>
                                  </a:lnTo>
                                  <a:lnTo>
                                    <a:pt x="1211" y="1174"/>
                                  </a:lnTo>
                                  <a:lnTo>
                                    <a:pt x="1228" y="1197"/>
                                  </a:lnTo>
                                  <a:lnTo>
                                    <a:pt x="1244" y="1221"/>
                                  </a:lnTo>
                                  <a:lnTo>
                                    <a:pt x="1259" y="1244"/>
                                  </a:lnTo>
                                  <a:lnTo>
                                    <a:pt x="1271" y="1268"/>
                                  </a:lnTo>
                                  <a:lnTo>
                                    <a:pt x="1272" y="1274"/>
                                  </a:lnTo>
                                  <a:lnTo>
                                    <a:pt x="1276" y="1280"/>
                                  </a:lnTo>
                                  <a:lnTo>
                                    <a:pt x="1279" y="1284"/>
                                  </a:lnTo>
                                  <a:lnTo>
                                    <a:pt x="1285" y="1290"/>
                                  </a:lnTo>
                                  <a:close/>
                                  <a:moveTo>
                                    <a:pt x="871" y="893"/>
                                  </a:moveTo>
                                  <a:lnTo>
                                    <a:pt x="865" y="887"/>
                                  </a:lnTo>
                                  <a:lnTo>
                                    <a:pt x="857" y="881"/>
                                  </a:lnTo>
                                  <a:lnTo>
                                    <a:pt x="848" y="877"/>
                                  </a:lnTo>
                                  <a:lnTo>
                                    <a:pt x="839" y="874"/>
                                  </a:lnTo>
                                  <a:lnTo>
                                    <a:pt x="842" y="878"/>
                                  </a:lnTo>
                                  <a:lnTo>
                                    <a:pt x="849" y="882"/>
                                  </a:lnTo>
                                  <a:lnTo>
                                    <a:pt x="858" y="888"/>
                                  </a:lnTo>
                                  <a:lnTo>
                                    <a:pt x="871" y="893"/>
                                  </a:lnTo>
                                  <a:close/>
                                  <a:moveTo>
                                    <a:pt x="785" y="838"/>
                                  </a:moveTo>
                                  <a:lnTo>
                                    <a:pt x="774" y="832"/>
                                  </a:lnTo>
                                  <a:lnTo>
                                    <a:pt x="759" y="824"/>
                                  </a:lnTo>
                                  <a:lnTo>
                                    <a:pt x="742" y="816"/>
                                  </a:lnTo>
                                  <a:lnTo>
                                    <a:pt x="723" y="806"/>
                                  </a:lnTo>
                                  <a:lnTo>
                                    <a:pt x="719" y="802"/>
                                  </a:lnTo>
                                  <a:lnTo>
                                    <a:pt x="714" y="797"/>
                                  </a:lnTo>
                                  <a:lnTo>
                                    <a:pt x="707" y="794"/>
                                  </a:lnTo>
                                  <a:lnTo>
                                    <a:pt x="699" y="789"/>
                                  </a:lnTo>
                                  <a:lnTo>
                                    <a:pt x="714" y="799"/>
                                  </a:lnTo>
                                  <a:lnTo>
                                    <a:pt x="734" y="811"/>
                                  </a:lnTo>
                                  <a:lnTo>
                                    <a:pt x="758" y="824"/>
                                  </a:lnTo>
                                  <a:lnTo>
                                    <a:pt x="785" y="838"/>
                                  </a:lnTo>
                                  <a:close/>
                                  <a:moveTo>
                                    <a:pt x="682" y="779"/>
                                  </a:moveTo>
                                  <a:lnTo>
                                    <a:pt x="674" y="774"/>
                                  </a:lnTo>
                                  <a:lnTo>
                                    <a:pt x="665" y="769"/>
                                  </a:lnTo>
                                  <a:lnTo>
                                    <a:pt x="653" y="763"/>
                                  </a:lnTo>
                                  <a:lnTo>
                                    <a:pt x="640" y="756"/>
                                  </a:lnTo>
                                  <a:lnTo>
                                    <a:pt x="647" y="761"/>
                                  </a:lnTo>
                                  <a:lnTo>
                                    <a:pt x="656" y="767"/>
                                  </a:lnTo>
                                  <a:lnTo>
                                    <a:pt x="669" y="772"/>
                                  </a:lnTo>
                                  <a:lnTo>
                                    <a:pt x="682" y="779"/>
                                  </a:lnTo>
                                  <a:close/>
                                  <a:moveTo>
                                    <a:pt x="618" y="744"/>
                                  </a:moveTo>
                                  <a:lnTo>
                                    <a:pt x="570" y="717"/>
                                  </a:lnTo>
                                  <a:lnTo>
                                    <a:pt x="590" y="727"/>
                                  </a:lnTo>
                                  <a:lnTo>
                                    <a:pt x="606" y="735"/>
                                  </a:lnTo>
                                  <a:lnTo>
                                    <a:pt x="615" y="740"/>
                                  </a:lnTo>
                                  <a:lnTo>
                                    <a:pt x="618" y="744"/>
                                  </a:lnTo>
                                  <a:close/>
                                  <a:moveTo>
                                    <a:pt x="561" y="711"/>
                                  </a:moveTo>
                                  <a:lnTo>
                                    <a:pt x="560" y="709"/>
                                  </a:lnTo>
                                  <a:lnTo>
                                    <a:pt x="556" y="706"/>
                                  </a:lnTo>
                                  <a:lnTo>
                                    <a:pt x="551" y="704"/>
                                  </a:lnTo>
                                  <a:lnTo>
                                    <a:pt x="545" y="703"/>
                                  </a:lnTo>
                                  <a:lnTo>
                                    <a:pt x="561" y="711"/>
                                  </a:lnTo>
                                  <a:close/>
                                  <a:moveTo>
                                    <a:pt x="529" y="694"/>
                                  </a:moveTo>
                                  <a:lnTo>
                                    <a:pt x="526" y="692"/>
                                  </a:lnTo>
                                  <a:lnTo>
                                    <a:pt x="524" y="692"/>
                                  </a:lnTo>
                                  <a:lnTo>
                                    <a:pt x="529" y="694"/>
                                  </a:lnTo>
                                  <a:close/>
                                  <a:moveTo>
                                    <a:pt x="491" y="676"/>
                                  </a:moveTo>
                                  <a:lnTo>
                                    <a:pt x="486" y="672"/>
                                  </a:lnTo>
                                  <a:lnTo>
                                    <a:pt x="477" y="664"/>
                                  </a:lnTo>
                                  <a:lnTo>
                                    <a:pt x="472" y="660"/>
                                  </a:lnTo>
                                  <a:lnTo>
                                    <a:pt x="467" y="656"/>
                                  </a:lnTo>
                                  <a:lnTo>
                                    <a:pt x="463" y="654"/>
                                  </a:lnTo>
                                  <a:lnTo>
                                    <a:pt x="458" y="653"/>
                                  </a:lnTo>
                                  <a:lnTo>
                                    <a:pt x="465" y="660"/>
                                  </a:lnTo>
                                  <a:lnTo>
                                    <a:pt x="472" y="665"/>
                                  </a:lnTo>
                                  <a:lnTo>
                                    <a:pt x="481" y="671"/>
                                  </a:lnTo>
                                  <a:lnTo>
                                    <a:pt x="491" y="676"/>
                                  </a:lnTo>
                                  <a:close/>
                                  <a:moveTo>
                                    <a:pt x="448" y="648"/>
                                  </a:moveTo>
                                  <a:lnTo>
                                    <a:pt x="445" y="639"/>
                                  </a:lnTo>
                                  <a:lnTo>
                                    <a:pt x="432" y="629"/>
                                  </a:lnTo>
                                  <a:lnTo>
                                    <a:pt x="417" y="616"/>
                                  </a:lnTo>
                                  <a:lnTo>
                                    <a:pt x="398" y="599"/>
                                  </a:lnTo>
                                  <a:lnTo>
                                    <a:pt x="375" y="580"/>
                                  </a:lnTo>
                                  <a:lnTo>
                                    <a:pt x="378" y="585"/>
                                  </a:lnTo>
                                  <a:lnTo>
                                    <a:pt x="383" y="591"/>
                                  </a:lnTo>
                                  <a:lnTo>
                                    <a:pt x="389" y="597"/>
                                  </a:lnTo>
                                  <a:lnTo>
                                    <a:pt x="398" y="605"/>
                                  </a:lnTo>
                                  <a:lnTo>
                                    <a:pt x="419" y="625"/>
                                  </a:lnTo>
                                  <a:lnTo>
                                    <a:pt x="448" y="648"/>
                                  </a:lnTo>
                                  <a:close/>
                                  <a:moveTo>
                                    <a:pt x="893" y="1527"/>
                                  </a:moveTo>
                                  <a:lnTo>
                                    <a:pt x="879" y="1528"/>
                                  </a:lnTo>
                                  <a:lnTo>
                                    <a:pt x="860" y="1533"/>
                                  </a:lnTo>
                                  <a:lnTo>
                                    <a:pt x="873" y="1533"/>
                                  </a:lnTo>
                                  <a:lnTo>
                                    <a:pt x="883" y="1533"/>
                                  </a:lnTo>
                                  <a:lnTo>
                                    <a:pt x="886" y="1532"/>
                                  </a:lnTo>
                                  <a:lnTo>
                                    <a:pt x="889" y="1531"/>
                                  </a:lnTo>
                                  <a:lnTo>
                                    <a:pt x="892" y="1528"/>
                                  </a:lnTo>
                                  <a:lnTo>
                                    <a:pt x="893" y="1527"/>
                                  </a:lnTo>
                                  <a:close/>
                                  <a:moveTo>
                                    <a:pt x="980" y="608"/>
                                  </a:moveTo>
                                  <a:lnTo>
                                    <a:pt x="975" y="606"/>
                                  </a:lnTo>
                                  <a:lnTo>
                                    <a:pt x="972" y="605"/>
                                  </a:lnTo>
                                  <a:lnTo>
                                    <a:pt x="971" y="604"/>
                                  </a:lnTo>
                                  <a:lnTo>
                                    <a:pt x="972" y="602"/>
                                  </a:lnTo>
                                  <a:lnTo>
                                    <a:pt x="973" y="601"/>
                                  </a:lnTo>
                                  <a:lnTo>
                                    <a:pt x="975" y="602"/>
                                  </a:lnTo>
                                  <a:lnTo>
                                    <a:pt x="977" y="604"/>
                                  </a:lnTo>
                                  <a:lnTo>
                                    <a:pt x="980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005"/>
                          <wps:cNvSpPr>
                            <a:spLocks noEditPoints="1"/>
                          </wps:cNvSpPr>
                          <wps:spPr bwMode="auto">
                            <a:xfrm>
                              <a:off x="4833" y="122"/>
                              <a:ext cx="105" cy="261"/>
                            </a:xfrm>
                            <a:custGeom>
                              <a:avLst/>
                              <a:gdLst>
                                <a:gd name="T0" fmla="*/ 625 w 625"/>
                                <a:gd name="T1" fmla="*/ 622 h 1563"/>
                                <a:gd name="T2" fmla="*/ 622 w 625"/>
                                <a:gd name="T3" fmla="*/ 665 h 1563"/>
                                <a:gd name="T4" fmla="*/ 594 w 625"/>
                                <a:gd name="T5" fmla="*/ 859 h 1563"/>
                                <a:gd name="T6" fmla="*/ 590 w 625"/>
                                <a:gd name="T7" fmla="*/ 922 h 1563"/>
                                <a:gd name="T8" fmla="*/ 581 w 625"/>
                                <a:gd name="T9" fmla="*/ 991 h 1563"/>
                                <a:gd name="T10" fmla="*/ 555 w 625"/>
                                <a:gd name="T11" fmla="*/ 1109 h 1563"/>
                                <a:gd name="T12" fmla="*/ 569 w 625"/>
                                <a:gd name="T13" fmla="*/ 1133 h 1563"/>
                                <a:gd name="T14" fmla="*/ 559 w 625"/>
                                <a:gd name="T15" fmla="*/ 1181 h 1563"/>
                                <a:gd name="T16" fmla="*/ 521 w 625"/>
                                <a:gd name="T17" fmla="*/ 1226 h 1563"/>
                                <a:gd name="T18" fmla="*/ 545 w 625"/>
                                <a:gd name="T19" fmla="*/ 266 h 1563"/>
                                <a:gd name="T20" fmla="*/ 471 w 625"/>
                                <a:gd name="T21" fmla="*/ 221 h 1563"/>
                                <a:gd name="T22" fmla="*/ 450 w 625"/>
                                <a:gd name="T23" fmla="*/ 240 h 1563"/>
                                <a:gd name="T24" fmla="*/ 316 w 625"/>
                                <a:gd name="T25" fmla="*/ 99 h 1563"/>
                                <a:gd name="T26" fmla="*/ 213 w 625"/>
                                <a:gd name="T27" fmla="*/ 51 h 1563"/>
                                <a:gd name="T28" fmla="*/ 5 w 625"/>
                                <a:gd name="T29" fmla="*/ 2 h 1563"/>
                                <a:gd name="T30" fmla="*/ 22 w 625"/>
                                <a:gd name="T31" fmla="*/ 33 h 1563"/>
                                <a:gd name="T32" fmla="*/ 52 w 625"/>
                                <a:gd name="T33" fmla="*/ 70 h 1563"/>
                                <a:gd name="T34" fmla="*/ 102 w 625"/>
                                <a:gd name="T35" fmla="*/ 191 h 1563"/>
                                <a:gd name="T36" fmla="*/ 122 w 625"/>
                                <a:gd name="T37" fmla="*/ 501 h 1563"/>
                                <a:gd name="T38" fmla="*/ 44 w 625"/>
                                <a:gd name="T39" fmla="*/ 1183 h 1563"/>
                                <a:gd name="T40" fmla="*/ 149 w 625"/>
                                <a:gd name="T41" fmla="*/ 1441 h 1563"/>
                                <a:gd name="T42" fmla="*/ 264 w 625"/>
                                <a:gd name="T43" fmla="*/ 1477 h 1563"/>
                                <a:gd name="T44" fmla="*/ 603 w 625"/>
                                <a:gd name="T45" fmla="*/ 1563 h 1563"/>
                                <a:gd name="T46" fmla="*/ 542 w 625"/>
                                <a:gd name="T47" fmla="*/ 1388 h 1563"/>
                                <a:gd name="T48" fmla="*/ 536 w 625"/>
                                <a:gd name="T49" fmla="*/ 1239 h 1563"/>
                                <a:gd name="T50" fmla="*/ 512 w 625"/>
                                <a:gd name="T51" fmla="*/ 1207 h 1563"/>
                                <a:gd name="T52" fmla="*/ 551 w 625"/>
                                <a:gd name="T53" fmla="*/ 963 h 1563"/>
                                <a:gd name="T54" fmla="*/ 617 w 625"/>
                                <a:gd name="T55" fmla="*/ 767 h 1563"/>
                                <a:gd name="T56" fmla="*/ 586 w 625"/>
                                <a:gd name="T57" fmla="*/ 687 h 1563"/>
                                <a:gd name="T58" fmla="*/ 609 w 625"/>
                                <a:gd name="T59" fmla="*/ 647 h 1563"/>
                                <a:gd name="T60" fmla="*/ 589 w 625"/>
                                <a:gd name="T61" fmla="*/ 422 h 1563"/>
                                <a:gd name="T62" fmla="*/ 597 w 625"/>
                                <a:gd name="T63" fmla="*/ 457 h 1563"/>
                                <a:gd name="T64" fmla="*/ 593 w 625"/>
                                <a:gd name="T65" fmla="*/ 452 h 1563"/>
                                <a:gd name="T66" fmla="*/ 508 w 625"/>
                                <a:gd name="T67" fmla="*/ 301 h 1563"/>
                                <a:gd name="T68" fmla="*/ 495 w 625"/>
                                <a:gd name="T69" fmla="*/ 381 h 1563"/>
                                <a:gd name="T70" fmla="*/ 542 w 625"/>
                                <a:gd name="T71" fmla="*/ 848 h 1563"/>
                                <a:gd name="T72" fmla="*/ 528 w 625"/>
                                <a:gd name="T73" fmla="*/ 801 h 1563"/>
                                <a:gd name="T74" fmla="*/ 499 w 625"/>
                                <a:gd name="T75" fmla="*/ 501 h 1563"/>
                                <a:gd name="T76" fmla="*/ 517 w 625"/>
                                <a:gd name="T77" fmla="*/ 759 h 1563"/>
                                <a:gd name="T78" fmla="*/ 500 w 625"/>
                                <a:gd name="T79" fmla="*/ 569 h 1563"/>
                                <a:gd name="T80" fmla="*/ 515 w 625"/>
                                <a:gd name="T81" fmla="*/ 935 h 1563"/>
                                <a:gd name="T82" fmla="*/ 495 w 625"/>
                                <a:gd name="T83" fmla="*/ 721 h 1563"/>
                                <a:gd name="T84" fmla="*/ 528 w 625"/>
                                <a:gd name="T85" fmla="*/ 990 h 1563"/>
                                <a:gd name="T86" fmla="*/ 522 w 625"/>
                                <a:gd name="T87" fmla="*/ 1017 h 1563"/>
                                <a:gd name="T88" fmla="*/ 499 w 625"/>
                                <a:gd name="T89" fmla="*/ 871 h 1563"/>
                                <a:gd name="T90" fmla="*/ 485 w 625"/>
                                <a:gd name="T91" fmla="*/ 766 h 1563"/>
                                <a:gd name="T92" fmla="*/ 470 w 625"/>
                                <a:gd name="T93" fmla="*/ 875 h 1563"/>
                                <a:gd name="T94" fmla="*/ 471 w 625"/>
                                <a:gd name="T95" fmla="*/ 892 h 1563"/>
                                <a:gd name="T96" fmla="*/ 464 w 625"/>
                                <a:gd name="T97" fmla="*/ 899 h 1563"/>
                                <a:gd name="T98" fmla="*/ 256 w 625"/>
                                <a:gd name="T99" fmla="*/ 409 h 1563"/>
                                <a:gd name="T100" fmla="*/ 238 w 625"/>
                                <a:gd name="T101" fmla="*/ 709 h 1563"/>
                                <a:gd name="T102" fmla="*/ 244 w 625"/>
                                <a:gd name="T103" fmla="*/ 503 h 1563"/>
                                <a:gd name="T104" fmla="*/ 202 w 625"/>
                                <a:gd name="T105" fmla="*/ 170 h 1563"/>
                                <a:gd name="T106" fmla="*/ 229 w 625"/>
                                <a:gd name="T107" fmla="*/ 765 h 1563"/>
                                <a:gd name="T108" fmla="*/ 204 w 625"/>
                                <a:gd name="T109" fmla="*/ 925 h 1563"/>
                                <a:gd name="T110" fmla="*/ 196 w 625"/>
                                <a:gd name="T111" fmla="*/ 976 h 1563"/>
                                <a:gd name="T112" fmla="*/ 174 w 625"/>
                                <a:gd name="T113" fmla="*/ 1103 h 1563"/>
                                <a:gd name="T114" fmla="*/ 157 w 625"/>
                                <a:gd name="T115" fmla="*/ 1193 h 1563"/>
                                <a:gd name="T116" fmla="*/ 156 w 625"/>
                                <a:gd name="T117" fmla="*/ 1286 h 1563"/>
                                <a:gd name="T118" fmla="*/ 514 w 625"/>
                                <a:gd name="T119" fmla="*/ 993 h 1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25" h="1563">
                                  <a:moveTo>
                                    <a:pt x="624" y="564"/>
                                  </a:moveTo>
                                  <a:lnTo>
                                    <a:pt x="623" y="569"/>
                                  </a:lnTo>
                                  <a:lnTo>
                                    <a:pt x="622" y="580"/>
                                  </a:lnTo>
                                  <a:lnTo>
                                    <a:pt x="621" y="598"/>
                                  </a:lnTo>
                                  <a:lnTo>
                                    <a:pt x="621" y="623"/>
                                  </a:lnTo>
                                  <a:lnTo>
                                    <a:pt x="620" y="641"/>
                                  </a:lnTo>
                                  <a:lnTo>
                                    <a:pt x="621" y="643"/>
                                  </a:lnTo>
                                  <a:lnTo>
                                    <a:pt x="622" y="641"/>
                                  </a:lnTo>
                                  <a:lnTo>
                                    <a:pt x="623" y="640"/>
                                  </a:lnTo>
                                  <a:lnTo>
                                    <a:pt x="625" y="637"/>
                                  </a:lnTo>
                                  <a:lnTo>
                                    <a:pt x="625" y="622"/>
                                  </a:lnTo>
                                  <a:lnTo>
                                    <a:pt x="625" y="605"/>
                                  </a:lnTo>
                                  <a:lnTo>
                                    <a:pt x="625" y="586"/>
                                  </a:lnTo>
                                  <a:lnTo>
                                    <a:pt x="624" y="564"/>
                                  </a:lnTo>
                                  <a:close/>
                                  <a:moveTo>
                                    <a:pt x="624" y="655"/>
                                  </a:moveTo>
                                  <a:lnTo>
                                    <a:pt x="623" y="655"/>
                                  </a:lnTo>
                                  <a:lnTo>
                                    <a:pt x="621" y="655"/>
                                  </a:lnTo>
                                  <a:lnTo>
                                    <a:pt x="620" y="656"/>
                                  </a:lnTo>
                                  <a:lnTo>
                                    <a:pt x="618" y="657"/>
                                  </a:lnTo>
                                  <a:lnTo>
                                    <a:pt x="618" y="662"/>
                                  </a:lnTo>
                                  <a:lnTo>
                                    <a:pt x="621" y="667"/>
                                  </a:lnTo>
                                  <a:lnTo>
                                    <a:pt x="622" y="665"/>
                                  </a:lnTo>
                                  <a:lnTo>
                                    <a:pt x="624" y="662"/>
                                  </a:lnTo>
                                  <a:lnTo>
                                    <a:pt x="624" y="658"/>
                                  </a:lnTo>
                                  <a:lnTo>
                                    <a:pt x="624" y="655"/>
                                  </a:lnTo>
                                  <a:close/>
                                  <a:moveTo>
                                    <a:pt x="600" y="826"/>
                                  </a:moveTo>
                                  <a:lnTo>
                                    <a:pt x="599" y="836"/>
                                  </a:lnTo>
                                  <a:lnTo>
                                    <a:pt x="602" y="834"/>
                                  </a:lnTo>
                                  <a:lnTo>
                                    <a:pt x="600" y="826"/>
                                  </a:lnTo>
                                  <a:close/>
                                  <a:moveTo>
                                    <a:pt x="599" y="854"/>
                                  </a:moveTo>
                                  <a:lnTo>
                                    <a:pt x="597" y="855"/>
                                  </a:lnTo>
                                  <a:lnTo>
                                    <a:pt x="595" y="857"/>
                                  </a:lnTo>
                                  <a:lnTo>
                                    <a:pt x="594" y="859"/>
                                  </a:lnTo>
                                  <a:lnTo>
                                    <a:pt x="593" y="863"/>
                                  </a:lnTo>
                                  <a:lnTo>
                                    <a:pt x="593" y="870"/>
                                  </a:lnTo>
                                  <a:lnTo>
                                    <a:pt x="596" y="879"/>
                                  </a:lnTo>
                                  <a:lnTo>
                                    <a:pt x="599" y="854"/>
                                  </a:lnTo>
                                  <a:close/>
                                  <a:moveTo>
                                    <a:pt x="594" y="893"/>
                                  </a:moveTo>
                                  <a:lnTo>
                                    <a:pt x="593" y="904"/>
                                  </a:lnTo>
                                  <a:lnTo>
                                    <a:pt x="590" y="916"/>
                                  </a:lnTo>
                                  <a:lnTo>
                                    <a:pt x="587" y="930"/>
                                  </a:lnTo>
                                  <a:lnTo>
                                    <a:pt x="584" y="944"/>
                                  </a:lnTo>
                                  <a:lnTo>
                                    <a:pt x="588" y="934"/>
                                  </a:lnTo>
                                  <a:lnTo>
                                    <a:pt x="590" y="922"/>
                                  </a:lnTo>
                                  <a:lnTo>
                                    <a:pt x="593" y="908"/>
                                  </a:lnTo>
                                  <a:lnTo>
                                    <a:pt x="594" y="893"/>
                                  </a:lnTo>
                                  <a:close/>
                                  <a:moveTo>
                                    <a:pt x="587" y="959"/>
                                  </a:moveTo>
                                  <a:lnTo>
                                    <a:pt x="584" y="960"/>
                                  </a:lnTo>
                                  <a:lnTo>
                                    <a:pt x="581" y="963"/>
                                  </a:lnTo>
                                  <a:lnTo>
                                    <a:pt x="580" y="967"/>
                                  </a:lnTo>
                                  <a:lnTo>
                                    <a:pt x="579" y="972"/>
                                  </a:lnTo>
                                  <a:lnTo>
                                    <a:pt x="578" y="985"/>
                                  </a:lnTo>
                                  <a:lnTo>
                                    <a:pt x="579" y="1005"/>
                                  </a:lnTo>
                                  <a:lnTo>
                                    <a:pt x="580" y="1000"/>
                                  </a:lnTo>
                                  <a:lnTo>
                                    <a:pt x="581" y="991"/>
                                  </a:lnTo>
                                  <a:lnTo>
                                    <a:pt x="584" y="977"/>
                                  </a:lnTo>
                                  <a:lnTo>
                                    <a:pt x="587" y="959"/>
                                  </a:lnTo>
                                  <a:close/>
                                  <a:moveTo>
                                    <a:pt x="576" y="1025"/>
                                  </a:moveTo>
                                  <a:lnTo>
                                    <a:pt x="575" y="1031"/>
                                  </a:lnTo>
                                  <a:lnTo>
                                    <a:pt x="576" y="1030"/>
                                  </a:lnTo>
                                  <a:lnTo>
                                    <a:pt x="576" y="1025"/>
                                  </a:lnTo>
                                  <a:close/>
                                  <a:moveTo>
                                    <a:pt x="573" y="1040"/>
                                  </a:moveTo>
                                  <a:lnTo>
                                    <a:pt x="570" y="1048"/>
                                  </a:lnTo>
                                  <a:lnTo>
                                    <a:pt x="566" y="1063"/>
                                  </a:lnTo>
                                  <a:lnTo>
                                    <a:pt x="561" y="1082"/>
                                  </a:lnTo>
                                  <a:lnTo>
                                    <a:pt x="555" y="1109"/>
                                  </a:lnTo>
                                  <a:lnTo>
                                    <a:pt x="551" y="1135"/>
                                  </a:lnTo>
                                  <a:lnTo>
                                    <a:pt x="548" y="1157"/>
                                  </a:lnTo>
                                  <a:lnTo>
                                    <a:pt x="546" y="1173"/>
                                  </a:lnTo>
                                  <a:lnTo>
                                    <a:pt x="548" y="1183"/>
                                  </a:lnTo>
                                  <a:lnTo>
                                    <a:pt x="553" y="1176"/>
                                  </a:lnTo>
                                  <a:lnTo>
                                    <a:pt x="558" y="1173"/>
                                  </a:lnTo>
                                  <a:lnTo>
                                    <a:pt x="561" y="1170"/>
                                  </a:lnTo>
                                  <a:lnTo>
                                    <a:pt x="562" y="1170"/>
                                  </a:lnTo>
                                  <a:lnTo>
                                    <a:pt x="562" y="1165"/>
                                  </a:lnTo>
                                  <a:lnTo>
                                    <a:pt x="564" y="1151"/>
                                  </a:lnTo>
                                  <a:lnTo>
                                    <a:pt x="569" y="1133"/>
                                  </a:lnTo>
                                  <a:lnTo>
                                    <a:pt x="576" y="1108"/>
                                  </a:lnTo>
                                  <a:lnTo>
                                    <a:pt x="572" y="1105"/>
                                  </a:lnTo>
                                  <a:lnTo>
                                    <a:pt x="566" y="1099"/>
                                  </a:lnTo>
                                  <a:lnTo>
                                    <a:pt x="567" y="1088"/>
                                  </a:lnTo>
                                  <a:lnTo>
                                    <a:pt x="569" y="1074"/>
                                  </a:lnTo>
                                  <a:lnTo>
                                    <a:pt x="571" y="1058"/>
                                  </a:lnTo>
                                  <a:lnTo>
                                    <a:pt x="573" y="1040"/>
                                  </a:lnTo>
                                  <a:close/>
                                  <a:moveTo>
                                    <a:pt x="555" y="1176"/>
                                  </a:moveTo>
                                  <a:lnTo>
                                    <a:pt x="557" y="1184"/>
                                  </a:lnTo>
                                  <a:lnTo>
                                    <a:pt x="558" y="1182"/>
                                  </a:lnTo>
                                  <a:lnTo>
                                    <a:pt x="559" y="1181"/>
                                  </a:lnTo>
                                  <a:lnTo>
                                    <a:pt x="558" y="1178"/>
                                  </a:lnTo>
                                  <a:lnTo>
                                    <a:pt x="555" y="1176"/>
                                  </a:lnTo>
                                  <a:close/>
                                  <a:moveTo>
                                    <a:pt x="525" y="1201"/>
                                  </a:moveTo>
                                  <a:lnTo>
                                    <a:pt x="521" y="1198"/>
                                  </a:lnTo>
                                  <a:lnTo>
                                    <a:pt x="518" y="1198"/>
                                  </a:lnTo>
                                  <a:lnTo>
                                    <a:pt x="517" y="1201"/>
                                  </a:lnTo>
                                  <a:lnTo>
                                    <a:pt x="518" y="1204"/>
                                  </a:lnTo>
                                  <a:lnTo>
                                    <a:pt x="519" y="1208"/>
                                  </a:lnTo>
                                  <a:lnTo>
                                    <a:pt x="521" y="1212"/>
                                  </a:lnTo>
                                  <a:lnTo>
                                    <a:pt x="525" y="1201"/>
                                  </a:lnTo>
                                  <a:close/>
                                  <a:moveTo>
                                    <a:pt x="521" y="1226"/>
                                  </a:moveTo>
                                  <a:lnTo>
                                    <a:pt x="518" y="1231"/>
                                  </a:lnTo>
                                  <a:lnTo>
                                    <a:pt x="516" y="1239"/>
                                  </a:lnTo>
                                  <a:lnTo>
                                    <a:pt x="515" y="1250"/>
                                  </a:lnTo>
                                  <a:lnTo>
                                    <a:pt x="515" y="1266"/>
                                  </a:lnTo>
                                  <a:lnTo>
                                    <a:pt x="515" y="1259"/>
                                  </a:lnTo>
                                  <a:lnTo>
                                    <a:pt x="516" y="1250"/>
                                  </a:lnTo>
                                  <a:lnTo>
                                    <a:pt x="518" y="1239"/>
                                  </a:lnTo>
                                  <a:lnTo>
                                    <a:pt x="521" y="1226"/>
                                  </a:lnTo>
                                  <a:close/>
                                  <a:moveTo>
                                    <a:pt x="542" y="238"/>
                                  </a:moveTo>
                                  <a:lnTo>
                                    <a:pt x="543" y="251"/>
                                  </a:lnTo>
                                  <a:lnTo>
                                    <a:pt x="545" y="266"/>
                                  </a:lnTo>
                                  <a:lnTo>
                                    <a:pt x="549" y="284"/>
                                  </a:lnTo>
                                  <a:lnTo>
                                    <a:pt x="553" y="304"/>
                                  </a:lnTo>
                                  <a:lnTo>
                                    <a:pt x="536" y="283"/>
                                  </a:lnTo>
                                  <a:lnTo>
                                    <a:pt x="532" y="289"/>
                                  </a:lnTo>
                                  <a:lnTo>
                                    <a:pt x="525" y="296"/>
                                  </a:lnTo>
                                  <a:lnTo>
                                    <a:pt x="525" y="287"/>
                                  </a:lnTo>
                                  <a:lnTo>
                                    <a:pt x="519" y="292"/>
                                  </a:lnTo>
                                  <a:lnTo>
                                    <a:pt x="494" y="235"/>
                                  </a:lnTo>
                                  <a:lnTo>
                                    <a:pt x="496" y="259"/>
                                  </a:lnTo>
                                  <a:lnTo>
                                    <a:pt x="482" y="238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62" y="209"/>
                                  </a:lnTo>
                                  <a:lnTo>
                                    <a:pt x="454" y="201"/>
                                  </a:lnTo>
                                  <a:lnTo>
                                    <a:pt x="470" y="251"/>
                                  </a:lnTo>
                                  <a:lnTo>
                                    <a:pt x="482" y="295"/>
                                  </a:lnTo>
                                  <a:lnTo>
                                    <a:pt x="487" y="314"/>
                                  </a:lnTo>
                                  <a:lnTo>
                                    <a:pt x="489" y="333"/>
                                  </a:lnTo>
                                  <a:lnTo>
                                    <a:pt x="491" y="350"/>
                                  </a:lnTo>
                                  <a:lnTo>
                                    <a:pt x="494" y="366"/>
                                  </a:lnTo>
                                  <a:lnTo>
                                    <a:pt x="478" y="319"/>
                                  </a:lnTo>
                                  <a:lnTo>
                                    <a:pt x="464" y="277"/>
                                  </a:lnTo>
                                  <a:lnTo>
                                    <a:pt x="450" y="240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25" y="177"/>
                                  </a:lnTo>
                                  <a:lnTo>
                                    <a:pt x="412" y="153"/>
                                  </a:lnTo>
                                  <a:lnTo>
                                    <a:pt x="401" y="133"/>
                                  </a:lnTo>
                                  <a:lnTo>
                                    <a:pt x="390" y="118"/>
                                  </a:lnTo>
                                  <a:lnTo>
                                    <a:pt x="372" y="119"/>
                                  </a:lnTo>
                                  <a:lnTo>
                                    <a:pt x="353" y="100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36" y="102"/>
                                  </a:lnTo>
                                  <a:lnTo>
                                    <a:pt x="326" y="101"/>
                                  </a:lnTo>
                                  <a:lnTo>
                                    <a:pt x="316" y="99"/>
                                  </a:lnTo>
                                  <a:lnTo>
                                    <a:pt x="306" y="96"/>
                                  </a:lnTo>
                                  <a:lnTo>
                                    <a:pt x="293" y="92"/>
                                  </a:lnTo>
                                  <a:lnTo>
                                    <a:pt x="281" y="87"/>
                                  </a:lnTo>
                                  <a:lnTo>
                                    <a:pt x="268" y="81"/>
                                  </a:lnTo>
                                  <a:lnTo>
                                    <a:pt x="259" y="73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41" y="59"/>
                                  </a:lnTo>
                                  <a:lnTo>
                                    <a:pt x="233" y="54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19" y="51"/>
                                  </a:lnTo>
                                  <a:lnTo>
                                    <a:pt x="213" y="51"/>
                                  </a:lnTo>
                                  <a:lnTo>
                                    <a:pt x="206" y="52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68" y="39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90" y="153"/>
                                  </a:lnTo>
                                  <a:lnTo>
                                    <a:pt x="96" y="171"/>
                                  </a:lnTo>
                                  <a:lnTo>
                                    <a:pt x="102" y="191"/>
                                  </a:lnTo>
                                  <a:lnTo>
                                    <a:pt x="107" y="211"/>
                                  </a:lnTo>
                                  <a:lnTo>
                                    <a:pt x="112" y="234"/>
                                  </a:lnTo>
                                  <a:lnTo>
                                    <a:pt x="115" y="258"/>
                                  </a:lnTo>
                                  <a:lnTo>
                                    <a:pt x="119" y="283"/>
                                  </a:lnTo>
                                  <a:lnTo>
                                    <a:pt x="121" y="309"/>
                                  </a:lnTo>
                                  <a:lnTo>
                                    <a:pt x="122" y="336"/>
                                  </a:lnTo>
                                  <a:lnTo>
                                    <a:pt x="123" y="364"/>
                                  </a:lnTo>
                                  <a:lnTo>
                                    <a:pt x="124" y="395"/>
                                  </a:lnTo>
                                  <a:lnTo>
                                    <a:pt x="124" y="427"/>
                                  </a:lnTo>
                                  <a:lnTo>
                                    <a:pt x="123" y="460"/>
                                  </a:lnTo>
                                  <a:lnTo>
                                    <a:pt x="122" y="501"/>
                                  </a:lnTo>
                                  <a:lnTo>
                                    <a:pt x="119" y="548"/>
                                  </a:lnTo>
                                  <a:lnTo>
                                    <a:pt x="114" y="601"/>
                                  </a:lnTo>
                                  <a:lnTo>
                                    <a:pt x="109" y="658"/>
                                  </a:lnTo>
                                  <a:lnTo>
                                    <a:pt x="102" y="723"/>
                                  </a:lnTo>
                                  <a:lnTo>
                                    <a:pt x="94" y="792"/>
                                  </a:lnTo>
                                  <a:lnTo>
                                    <a:pt x="84" y="867"/>
                                  </a:lnTo>
                                  <a:lnTo>
                                    <a:pt x="72" y="948"/>
                                  </a:lnTo>
                                  <a:lnTo>
                                    <a:pt x="63" y="1016"/>
                                  </a:lnTo>
                                  <a:lnTo>
                                    <a:pt x="56" y="1078"/>
                                  </a:lnTo>
                                  <a:lnTo>
                                    <a:pt x="50" y="1134"/>
                                  </a:lnTo>
                                  <a:lnTo>
                                    <a:pt x="44" y="1183"/>
                                  </a:lnTo>
                                  <a:lnTo>
                                    <a:pt x="41" y="1225"/>
                                  </a:lnTo>
                                  <a:lnTo>
                                    <a:pt x="39" y="1260"/>
                                  </a:lnTo>
                                  <a:lnTo>
                                    <a:pt x="38" y="1288"/>
                                  </a:lnTo>
                                  <a:lnTo>
                                    <a:pt x="38" y="1311"/>
                                  </a:lnTo>
                                  <a:lnTo>
                                    <a:pt x="62" y="1343"/>
                                  </a:lnTo>
                                  <a:lnTo>
                                    <a:pt x="84" y="1370"/>
                                  </a:lnTo>
                                  <a:lnTo>
                                    <a:pt x="103" y="1393"/>
                                  </a:lnTo>
                                  <a:lnTo>
                                    <a:pt x="120" y="1412"/>
                                  </a:lnTo>
                                  <a:lnTo>
                                    <a:pt x="133" y="1426"/>
                                  </a:lnTo>
                                  <a:lnTo>
                                    <a:pt x="145" y="1436"/>
                                  </a:lnTo>
                                  <a:lnTo>
                                    <a:pt x="149" y="1441"/>
                                  </a:lnTo>
                                  <a:lnTo>
                                    <a:pt x="152" y="1443"/>
                                  </a:lnTo>
                                  <a:lnTo>
                                    <a:pt x="156" y="1444"/>
                                  </a:lnTo>
                                  <a:lnTo>
                                    <a:pt x="158" y="1444"/>
                                  </a:lnTo>
                                  <a:lnTo>
                                    <a:pt x="172" y="1444"/>
                                  </a:lnTo>
                                  <a:lnTo>
                                    <a:pt x="185" y="1445"/>
                                  </a:lnTo>
                                  <a:lnTo>
                                    <a:pt x="197" y="1447"/>
                                  </a:lnTo>
                                  <a:lnTo>
                                    <a:pt x="211" y="1451"/>
                                  </a:lnTo>
                                  <a:lnTo>
                                    <a:pt x="224" y="1455"/>
                                  </a:lnTo>
                                  <a:lnTo>
                                    <a:pt x="237" y="1462"/>
                                  </a:lnTo>
                                  <a:lnTo>
                                    <a:pt x="250" y="1469"/>
                                  </a:lnTo>
                                  <a:lnTo>
                                    <a:pt x="264" y="1477"/>
                                  </a:lnTo>
                                  <a:lnTo>
                                    <a:pt x="276" y="1515"/>
                                  </a:lnTo>
                                  <a:lnTo>
                                    <a:pt x="291" y="1521"/>
                                  </a:lnTo>
                                  <a:lnTo>
                                    <a:pt x="307" y="1527"/>
                                  </a:lnTo>
                                  <a:lnTo>
                                    <a:pt x="324" y="1533"/>
                                  </a:lnTo>
                                  <a:lnTo>
                                    <a:pt x="342" y="1537"/>
                                  </a:lnTo>
                                  <a:lnTo>
                                    <a:pt x="378" y="1545"/>
                                  </a:lnTo>
                                  <a:lnTo>
                                    <a:pt x="417" y="1552"/>
                                  </a:lnTo>
                                  <a:lnTo>
                                    <a:pt x="460" y="1557"/>
                                  </a:lnTo>
                                  <a:lnTo>
                                    <a:pt x="505" y="1561"/>
                                  </a:lnTo>
                                  <a:lnTo>
                                    <a:pt x="552" y="1563"/>
                                  </a:lnTo>
                                  <a:lnTo>
                                    <a:pt x="603" y="1563"/>
                                  </a:lnTo>
                                  <a:lnTo>
                                    <a:pt x="595" y="1553"/>
                                  </a:lnTo>
                                  <a:lnTo>
                                    <a:pt x="588" y="1542"/>
                                  </a:lnTo>
                                  <a:lnTo>
                                    <a:pt x="581" y="1529"/>
                                  </a:lnTo>
                                  <a:lnTo>
                                    <a:pt x="575" y="1518"/>
                                  </a:lnTo>
                                  <a:lnTo>
                                    <a:pt x="569" y="1505"/>
                                  </a:lnTo>
                                  <a:lnTo>
                                    <a:pt x="564" y="1494"/>
                                  </a:lnTo>
                                  <a:lnTo>
                                    <a:pt x="559" y="1481"/>
                                  </a:lnTo>
                                  <a:lnTo>
                                    <a:pt x="555" y="1468"/>
                                  </a:lnTo>
                                  <a:lnTo>
                                    <a:pt x="549" y="1442"/>
                                  </a:lnTo>
                                  <a:lnTo>
                                    <a:pt x="544" y="1416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1" y="1361"/>
                                  </a:lnTo>
                                  <a:lnTo>
                                    <a:pt x="537" y="1344"/>
                                  </a:lnTo>
                                  <a:lnTo>
                                    <a:pt x="536" y="1326"/>
                                  </a:lnTo>
                                  <a:lnTo>
                                    <a:pt x="535" y="1308"/>
                                  </a:lnTo>
                                  <a:lnTo>
                                    <a:pt x="534" y="1287"/>
                                  </a:lnTo>
                                  <a:lnTo>
                                    <a:pt x="535" y="1266"/>
                                  </a:lnTo>
                                  <a:lnTo>
                                    <a:pt x="537" y="1243"/>
                                  </a:lnTo>
                                  <a:lnTo>
                                    <a:pt x="540" y="1220"/>
                                  </a:lnTo>
                                  <a:lnTo>
                                    <a:pt x="543" y="1195"/>
                                  </a:lnTo>
                                  <a:lnTo>
                                    <a:pt x="540" y="1211"/>
                                  </a:lnTo>
                                  <a:lnTo>
                                    <a:pt x="536" y="1239"/>
                                  </a:lnTo>
                                  <a:lnTo>
                                    <a:pt x="531" y="1278"/>
                                  </a:lnTo>
                                  <a:lnTo>
                                    <a:pt x="523" y="1328"/>
                                  </a:lnTo>
                                  <a:lnTo>
                                    <a:pt x="515" y="1321"/>
                                  </a:lnTo>
                                  <a:lnTo>
                                    <a:pt x="521" y="1292"/>
                                  </a:lnTo>
                                  <a:lnTo>
                                    <a:pt x="517" y="1286"/>
                                  </a:lnTo>
                                  <a:lnTo>
                                    <a:pt x="513" y="1283"/>
                                  </a:lnTo>
                                  <a:lnTo>
                                    <a:pt x="509" y="1279"/>
                                  </a:lnTo>
                                  <a:lnTo>
                                    <a:pt x="505" y="1278"/>
                                  </a:lnTo>
                                  <a:lnTo>
                                    <a:pt x="508" y="1259"/>
                                  </a:lnTo>
                                  <a:lnTo>
                                    <a:pt x="510" y="1235"/>
                                  </a:lnTo>
                                  <a:lnTo>
                                    <a:pt x="512" y="1207"/>
                                  </a:lnTo>
                                  <a:lnTo>
                                    <a:pt x="513" y="1172"/>
                                  </a:lnTo>
                                  <a:lnTo>
                                    <a:pt x="527" y="1120"/>
                                  </a:lnTo>
                                  <a:lnTo>
                                    <a:pt x="532" y="1122"/>
                                  </a:lnTo>
                                  <a:lnTo>
                                    <a:pt x="533" y="1139"/>
                                  </a:lnTo>
                                  <a:lnTo>
                                    <a:pt x="536" y="1132"/>
                                  </a:lnTo>
                                  <a:lnTo>
                                    <a:pt x="531" y="1070"/>
                                  </a:lnTo>
                                  <a:lnTo>
                                    <a:pt x="532" y="1065"/>
                                  </a:lnTo>
                                  <a:lnTo>
                                    <a:pt x="536" y="1048"/>
                                  </a:lnTo>
                                  <a:lnTo>
                                    <a:pt x="540" y="1024"/>
                                  </a:lnTo>
                                  <a:lnTo>
                                    <a:pt x="545" y="997"/>
                                  </a:lnTo>
                                  <a:lnTo>
                                    <a:pt x="551" y="963"/>
                                  </a:lnTo>
                                  <a:lnTo>
                                    <a:pt x="558" y="923"/>
                                  </a:lnTo>
                                  <a:lnTo>
                                    <a:pt x="564" y="879"/>
                                  </a:lnTo>
                                  <a:lnTo>
                                    <a:pt x="572" y="829"/>
                                  </a:lnTo>
                                  <a:lnTo>
                                    <a:pt x="580" y="773"/>
                                  </a:lnTo>
                                  <a:lnTo>
                                    <a:pt x="588" y="780"/>
                                  </a:lnTo>
                                  <a:lnTo>
                                    <a:pt x="600" y="761"/>
                                  </a:lnTo>
                                  <a:lnTo>
                                    <a:pt x="602" y="808"/>
                                  </a:lnTo>
                                  <a:lnTo>
                                    <a:pt x="607" y="800"/>
                                  </a:lnTo>
                                  <a:lnTo>
                                    <a:pt x="612" y="790"/>
                                  </a:lnTo>
                                  <a:lnTo>
                                    <a:pt x="615" y="779"/>
                                  </a:lnTo>
                                  <a:lnTo>
                                    <a:pt x="617" y="767"/>
                                  </a:lnTo>
                                  <a:lnTo>
                                    <a:pt x="618" y="755"/>
                                  </a:lnTo>
                                  <a:lnTo>
                                    <a:pt x="617" y="741"/>
                                  </a:lnTo>
                                  <a:lnTo>
                                    <a:pt x="616" y="728"/>
                                  </a:lnTo>
                                  <a:lnTo>
                                    <a:pt x="613" y="712"/>
                                  </a:lnTo>
                                  <a:lnTo>
                                    <a:pt x="603" y="734"/>
                                  </a:lnTo>
                                  <a:lnTo>
                                    <a:pt x="616" y="680"/>
                                  </a:lnTo>
                                  <a:lnTo>
                                    <a:pt x="600" y="691"/>
                                  </a:lnTo>
                                  <a:lnTo>
                                    <a:pt x="595" y="694"/>
                                  </a:lnTo>
                                  <a:lnTo>
                                    <a:pt x="590" y="694"/>
                                  </a:lnTo>
                                  <a:lnTo>
                                    <a:pt x="588" y="690"/>
                                  </a:lnTo>
                                  <a:lnTo>
                                    <a:pt x="586" y="687"/>
                                  </a:lnTo>
                                  <a:lnTo>
                                    <a:pt x="589" y="677"/>
                                  </a:lnTo>
                                  <a:lnTo>
                                    <a:pt x="591" y="665"/>
                                  </a:lnTo>
                                  <a:lnTo>
                                    <a:pt x="594" y="654"/>
                                  </a:lnTo>
                                  <a:lnTo>
                                    <a:pt x="595" y="640"/>
                                  </a:lnTo>
                                  <a:lnTo>
                                    <a:pt x="597" y="612"/>
                                  </a:lnTo>
                                  <a:lnTo>
                                    <a:pt x="597" y="578"/>
                                  </a:lnTo>
                                  <a:lnTo>
                                    <a:pt x="599" y="604"/>
                                  </a:lnTo>
                                  <a:lnTo>
                                    <a:pt x="602" y="625"/>
                                  </a:lnTo>
                                  <a:lnTo>
                                    <a:pt x="604" y="635"/>
                                  </a:lnTo>
                                  <a:lnTo>
                                    <a:pt x="606" y="641"/>
                                  </a:lnTo>
                                  <a:lnTo>
                                    <a:pt x="609" y="647"/>
                                  </a:lnTo>
                                  <a:lnTo>
                                    <a:pt x="612" y="653"/>
                                  </a:lnTo>
                                  <a:lnTo>
                                    <a:pt x="612" y="627"/>
                                  </a:lnTo>
                                  <a:lnTo>
                                    <a:pt x="611" y="599"/>
                                  </a:lnTo>
                                  <a:lnTo>
                                    <a:pt x="608" y="568"/>
                                  </a:lnTo>
                                  <a:lnTo>
                                    <a:pt x="606" y="534"/>
                                  </a:lnTo>
                                  <a:lnTo>
                                    <a:pt x="603" y="497"/>
                                  </a:lnTo>
                                  <a:lnTo>
                                    <a:pt x="599" y="457"/>
                                  </a:lnTo>
                                  <a:lnTo>
                                    <a:pt x="595" y="414"/>
                                  </a:lnTo>
                                  <a:lnTo>
                                    <a:pt x="590" y="369"/>
                                  </a:lnTo>
                                  <a:lnTo>
                                    <a:pt x="594" y="436"/>
                                  </a:lnTo>
                                  <a:lnTo>
                                    <a:pt x="589" y="422"/>
                                  </a:lnTo>
                                  <a:lnTo>
                                    <a:pt x="586" y="421"/>
                                  </a:lnTo>
                                  <a:lnTo>
                                    <a:pt x="582" y="405"/>
                                  </a:lnTo>
                                  <a:lnTo>
                                    <a:pt x="579" y="387"/>
                                  </a:lnTo>
                                  <a:lnTo>
                                    <a:pt x="575" y="367"/>
                                  </a:lnTo>
                                  <a:lnTo>
                                    <a:pt x="570" y="345"/>
                                  </a:lnTo>
                                  <a:lnTo>
                                    <a:pt x="563" y="321"/>
                                  </a:lnTo>
                                  <a:lnTo>
                                    <a:pt x="558" y="295"/>
                                  </a:lnTo>
                                  <a:lnTo>
                                    <a:pt x="550" y="268"/>
                                  </a:lnTo>
                                  <a:lnTo>
                                    <a:pt x="542" y="238"/>
                                  </a:lnTo>
                                  <a:close/>
                                  <a:moveTo>
                                    <a:pt x="595" y="440"/>
                                  </a:moveTo>
                                  <a:lnTo>
                                    <a:pt x="597" y="457"/>
                                  </a:lnTo>
                                  <a:lnTo>
                                    <a:pt x="598" y="478"/>
                                  </a:lnTo>
                                  <a:lnTo>
                                    <a:pt x="599" y="503"/>
                                  </a:lnTo>
                                  <a:lnTo>
                                    <a:pt x="598" y="532"/>
                                  </a:lnTo>
                                  <a:lnTo>
                                    <a:pt x="595" y="531"/>
                                  </a:lnTo>
                                  <a:lnTo>
                                    <a:pt x="596" y="522"/>
                                  </a:lnTo>
                                  <a:lnTo>
                                    <a:pt x="596" y="510"/>
                                  </a:lnTo>
                                  <a:lnTo>
                                    <a:pt x="595" y="495"/>
                                  </a:lnTo>
                                  <a:lnTo>
                                    <a:pt x="593" y="477"/>
                                  </a:lnTo>
                                  <a:lnTo>
                                    <a:pt x="591" y="470"/>
                                  </a:lnTo>
                                  <a:lnTo>
                                    <a:pt x="593" y="462"/>
                                  </a:lnTo>
                                  <a:lnTo>
                                    <a:pt x="593" y="452"/>
                                  </a:lnTo>
                                  <a:lnTo>
                                    <a:pt x="595" y="440"/>
                                  </a:lnTo>
                                  <a:close/>
                                  <a:moveTo>
                                    <a:pt x="508" y="301"/>
                                  </a:moveTo>
                                  <a:lnTo>
                                    <a:pt x="512" y="320"/>
                                  </a:lnTo>
                                  <a:lnTo>
                                    <a:pt x="515" y="344"/>
                                  </a:lnTo>
                                  <a:lnTo>
                                    <a:pt x="518" y="371"/>
                                  </a:lnTo>
                                  <a:lnTo>
                                    <a:pt x="523" y="402"/>
                                  </a:lnTo>
                                  <a:lnTo>
                                    <a:pt x="522" y="394"/>
                                  </a:lnTo>
                                  <a:lnTo>
                                    <a:pt x="518" y="376"/>
                                  </a:lnTo>
                                  <a:lnTo>
                                    <a:pt x="513" y="345"/>
                                  </a:lnTo>
                                  <a:lnTo>
                                    <a:pt x="505" y="304"/>
                                  </a:lnTo>
                                  <a:lnTo>
                                    <a:pt x="508" y="301"/>
                                  </a:lnTo>
                                  <a:close/>
                                  <a:moveTo>
                                    <a:pt x="500" y="277"/>
                                  </a:moveTo>
                                  <a:lnTo>
                                    <a:pt x="505" y="283"/>
                                  </a:lnTo>
                                  <a:lnTo>
                                    <a:pt x="504" y="286"/>
                                  </a:lnTo>
                                  <a:lnTo>
                                    <a:pt x="503" y="287"/>
                                  </a:lnTo>
                                  <a:lnTo>
                                    <a:pt x="500" y="284"/>
                                  </a:lnTo>
                                  <a:lnTo>
                                    <a:pt x="499" y="280"/>
                                  </a:lnTo>
                                  <a:lnTo>
                                    <a:pt x="499" y="278"/>
                                  </a:lnTo>
                                  <a:lnTo>
                                    <a:pt x="500" y="277"/>
                                  </a:lnTo>
                                  <a:close/>
                                  <a:moveTo>
                                    <a:pt x="494" y="373"/>
                                  </a:moveTo>
                                  <a:lnTo>
                                    <a:pt x="495" y="379"/>
                                  </a:lnTo>
                                  <a:lnTo>
                                    <a:pt x="495" y="381"/>
                                  </a:lnTo>
                                  <a:lnTo>
                                    <a:pt x="494" y="373"/>
                                  </a:lnTo>
                                  <a:close/>
                                  <a:moveTo>
                                    <a:pt x="545" y="758"/>
                                  </a:moveTo>
                                  <a:lnTo>
                                    <a:pt x="548" y="773"/>
                                  </a:lnTo>
                                  <a:lnTo>
                                    <a:pt x="548" y="786"/>
                                  </a:lnTo>
                                  <a:lnTo>
                                    <a:pt x="548" y="797"/>
                                  </a:lnTo>
                                  <a:lnTo>
                                    <a:pt x="545" y="806"/>
                                  </a:lnTo>
                                  <a:lnTo>
                                    <a:pt x="542" y="821"/>
                                  </a:lnTo>
                                  <a:lnTo>
                                    <a:pt x="540" y="832"/>
                                  </a:lnTo>
                                  <a:lnTo>
                                    <a:pt x="539" y="841"/>
                                  </a:lnTo>
                                  <a:lnTo>
                                    <a:pt x="537" y="847"/>
                                  </a:lnTo>
                                  <a:lnTo>
                                    <a:pt x="542" y="848"/>
                                  </a:lnTo>
                                  <a:lnTo>
                                    <a:pt x="543" y="856"/>
                                  </a:lnTo>
                                  <a:lnTo>
                                    <a:pt x="543" y="864"/>
                                  </a:lnTo>
                                  <a:lnTo>
                                    <a:pt x="542" y="872"/>
                                  </a:lnTo>
                                  <a:lnTo>
                                    <a:pt x="540" y="879"/>
                                  </a:lnTo>
                                  <a:lnTo>
                                    <a:pt x="536" y="884"/>
                                  </a:lnTo>
                                  <a:lnTo>
                                    <a:pt x="532" y="890"/>
                                  </a:lnTo>
                                  <a:lnTo>
                                    <a:pt x="527" y="896"/>
                                  </a:lnTo>
                                  <a:lnTo>
                                    <a:pt x="521" y="900"/>
                                  </a:lnTo>
                                  <a:lnTo>
                                    <a:pt x="523" y="873"/>
                                  </a:lnTo>
                                  <a:lnTo>
                                    <a:pt x="526" y="840"/>
                                  </a:lnTo>
                                  <a:lnTo>
                                    <a:pt x="528" y="801"/>
                                  </a:lnTo>
                                  <a:lnTo>
                                    <a:pt x="532" y="756"/>
                                  </a:lnTo>
                                  <a:lnTo>
                                    <a:pt x="533" y="755"/>
                                  </a:lnTo>
                                  <a:lnTo>
                                    <a:pt x="535" y="755"/>
                                  </a:lnTo>
                                  <a:lnTo>
                                    <a:pt x="540" y="756"/>
                                  </a:lnTo>
                                  <a:lnTo>
                                    <a:pt x="545" y="758"/>
                                  </a:lnTo>
                                  <a:close/>
                                  <a:moveTo>
                                    <a:pt x="500" y="498"/>
                                  </a:moveTo>
                                  <a:lnTo>
                                    <a:pt x="501" y="506"/>
                                  </a:lnTo>
                                  <a:lnTo>
                                    <a:pt x="501" y="515"/>
                                  </a:lnTo>
                                  <a:lnTo>
                                    <a:pt x="500" y="509"/>
                                  </a:lnTo>
                                  <a:lnTo>
                                    <a:pt x="499" y="504"/>
                                  </a:lnTo>
                                  <a:lnTo>
                                    <a:pt x="499" y="501"/>
                                  </a:lnTo>
                                  <a:lnTo>
                                    <a:pt x="500" y="498"/>
                                  </a:lnTo>
                                  <a:close/>
                                  <a:moveTo>
                                    <a:pt x="501" y="532"/>
                                  </a:moveTo>
                                  <a:lnTo>
                                    <a:pt x="506" y="543"/>
                                  </a:lnTo>
                                  <a:lnTo>
                                    <a:pt x="501" y="554"/>
                                  </a:lnTo>
                                  <a:lnTo>
                                    <a:pt x="501" y="532"/>
                                  </a:lnTo>
                                  <a:close/>
                                  <a:moveTo>
                                    <a:pt x="519" y="731"/>
                                  </a:moveTo>
                                  <a:lnTo>
                                    <a:pt x="519" y="734"/>
                                  </a:lnTo>
                                  <a:lnTo>
                                    <a:pt x="521" y="746"/>
                                  </a:lnTo>
                                  <a:lnTo>
                                    <a:pt x="521" y="752"/>
                                  </a:lnTo>
                                  <a:lnTo>
                                    <a:pt x="519" y="756"/>
                                  </a:lnTo>
                                  <a:lnTo>
                                    <a:pt x="517" y="759"/>
                                  </a:lnTo>
                                  <a:lnTo>
                                    <a:pt x="515" y="762"/>
                                  </a:lnTo>
                                  <a:lnTo>
                                    <a:pt x="519" y="731"/>
                                  </a:lnTo>
                                  <a:close/>
                                  <a:moveTo>
                                    <a:pt x="503" y="566"/>
                                  </a:moveTo>
                                  <a:lnTo>
                                    <a:pt x="499" y="595"/>
                                  </a:lnTo>
                                  <a:lnTo>
                                    <a:pt x="500" y="594"/>
                                  </a:lnTo>
                                  <a:lnTo>
                                    <a:pt x="501" y="590"/>
                                  </a:lnTo>
                                  <a:lnTo>
                                    <a:pt x="501" y="587"/>
                                  </a:lnTo>
                                  <a:lnTo>
                                    <a:pt x="500" y="581"/>
                                  </a:lnTo>
                                  <a:lnTo>
                                    <a:pt x="499" y="577"/>
                                  </a:lnTo>
                                  <a:lnTo>
                                    <a:pt x="499" y="572"/>
                                  </a:lnTo>
                                  <a:lnTo>
                                    <a:pt x="500" y="569"/>
                                  </a:lnTo>
                                  <a:lnTo>
                                    <a:pt x="503" y="566"/>
                                  </a:lnTo>
                                  <a:close/>
                                  <a:moveTo>
                                    <a:pt x="501" y="623"/>
                                  </a:moveTo>
                                  <a:lnTo>
                                    <a:pt x="500" y="629"/>
                                  </a:lnTo>
                                  <a:lnTo>
                                    <a:pt x="498" y="630"/>
                                  </a:lnTo>
                                  <a:lnTo>
                                    <a:pt x="501" y="623"/>
                                  </a:lnTo>
                                  <a:close/>
                                  <a:moveTo>
                                    <a:pt x="531" y="917"/>
                                  </a:moveTo>
                                  <a:lnTo>
                                    <a:pt x="525" y="957"/>
                                  </a:lnTo>
                                  <a:lnTo>
                                    <a:pt x="515" y="948"/>
                                  </a:lnTo>
                                  <a:lnTo>
                                    <a:pt x="512" y="950"/>
                                  </a:lnTo>
                                  <a:lnTo>
                                    <a:pt x="514" y="942"/>
                                  </a:lnTo>
                                  <a:lnTo>
                                    <a:pt x="515" y="935"/>
                                  </a:lnTo>
                                  <a:lnTo>
                                    <a:pt x="517" y="930"/>
                                  </a:lnTo>
                                  <a:lnTo>
                                    <a:pt x="519" y="925"/>
                                  </a:lnTo>
                                  <a:lnTo>
                                    <a:pt x="522" y="922"/>
                                  </a:lnTo>
                                  <a:lnTo>
                                    <a:pt x="524" y="920"/>
                                  </a:lnTo>
                                  <a:lnTo>
                                    <a:pt x="527" y="918"/>
                                  </a:lnTo>
                                  <a:lnTo>
                                    <a:pt x="531" y="917"/>
                                  </a:lnTo>
                                  <a:close/>
                                  <a:moveTo>
                                    <a:pt x="499" y="643"/>
                                  </a:moveTo>
                                  <a:lnTo>
                                    <a:pt x="501" y="660"/>
                                  </a:lnTo>
                                  <a:lnTo>
                                    <a:pt x="500" y="678"/>
                                  </a:lnTo>
                                  <a:lnTo>
                                    <a:pt x="499" y="698"/>
                                  </a:lnTo>
                                  <a:lnTo>
                                    <a:pt x="495" y="721"/>
                                  </a:lnTo>
                                  <a:lnTo>
                                    <a:pt x="494" y="717"/>
                                  </a:lnTo>
                                  <a:lnTo>
                                    <a:pt x="492" y="714"/>
                                  </a:lnTo>
                                  <a:lnTo>
                                    <a:pt x="492" y="711"/>
                                  </a:lnTo>
                                  <a:lnTo>
                                    <a:pt x="492" y="707"/>
                                  </a:lnTo>
                                  <a:lnTo>
                                    <a:pt x="492" y="702"/>
                                  </a:lnTo>
                                  <a:lnTo>
                                    <a:pt x="491" y="697"/>
                                  </a:lnTo>
                                  <a:lnTo>
                                    <a:pt x="492" y="686"/>
                                  </a:lnTo>
                                  <a:lnTo>
                                    <a:pt x="494" y="673"/>
                                  </a:lnTo>
                                  <a:lnTo>
                                    <a:pt x="496" y="658"/>
                                  </a:lnTo>
                                  <a:lnTo>
                                    <a:pt x="499" y="643"/>
                                  </a:lnTo>
                                  <a:close/>
                                  <a:moveTo>
                                    <a:pt x="528" y="990"/>
                                  </a:moveTo>
                                  <a:lnTo>
                                    <a:pt x="531" y="996"/>
                                  </a:lnTo>
                                  <a:lnTo>
                                    <a:pt x="531" y="999"/>
                                  </a:lnTo>
                                  <a:lnTo>
                                    <a:pt x="530" y="1002"/>
                                  </a:lnTo>
                                  <a:lnTo>
                                    <a:pt x="527" y="1004"/>
                                  </a:lnTo>
                                  <a:lnTo>
                                    <a:pt x="524" y="1005"/>
                                  </a:lnTo>
                                  <a:lnTo>
                                    <a:pt x="523" y="1006"/>
                                  </a:lnTo>
                                  <a:lnTo>
                                    <a:pt x="522" y="1008"/>
                                  </a:lnTo>
                                  <a:lnTo>
                                    <a:pt x="523" y="1011"/>
                                  </a:lnTo>
                                  <a:lnTo>
                                    <a:pt x="524" y="1011"/>
                                  </a:lnTo>
                                  <a:lnTo>
                                    <a:pt x="526" y="1013"/>
                                  </a:lnTo>
                                  <a:lnTo>
                                    <a:pt x="522" y="1017"/>
                                  </a:lnTo>
                                  <a:lnTo>
                                    <a:pt x="516" y="1023"/>
                                  </a:lnTo>
                                  <a:lnTo>
                                    <a:pt x="507" y="1027"/>
                                  </a:lnTo>
                                  <a:lnTo>
                                    <a:pt x="497" y="1032"/>
                                  </a:lnTo>
                                  <a:lnTo>
                                    <a:pt x="510" y="973"/>
                                  </a:lnTo>
                                  <a:lnTo>
                                    <a:pt x="522" y="977"/>
                                  </a:lnTo>
                                  <a:lnTo>
                                    <a:pt x="526" y="983"/>
                                  </a:lnTo>
                                  <a:lnTo>
                                    <a:pt x="528" y="988"/>
                                  </a:lnTo>
                                  <a:lnTo>
                                    <a:pt x="528" y="990"/>
                                  </a:lnTo>
                                  <a:close/>
                                  <a:moveTo>
                                    <a:pt x="499" y="856"/>
                                  </a:moveTo>
                                  <a:lnTo>
                                    <a:pt x="499" y="871"/>
                                  </a:lnTo>
                                  <a:lnTo>
                                    <a:pt x="496" y="889"/>
                                  </a:lnTo>
                                  <a:lnTo>
                                    <a:pt x="495" y="875"/>
                                  </a:lnTo>
                                  <a:lnTo>
                                    <a:pt x="495" y="865"/>
                                  </a:lnTo>
                                  <a:lnTo>
                                    <a:pt x="496" y="862"/>
                                  </a:lnTo>
                                  <a:lnTo>
                                    <a:pt x="496" y="859"/>
                                  </a:lnTo>
                                  <a:lnTo>
                                    <a:pt x="497" y="857"/>
                                  </a:lnTo>
                                  <a:lnTo>
                                    <a:pt x="499" y="856"/>
                                  </a:lnTo>
                                  <a:close/>
                                  <a:moveTo>
                                    <a:pt x="494" y="762"/>
                                  </a:moveTo>
                                  <a:lnTo>
                                    <a:pt x="485" y="786"/>
                                  </a:lnTo>
                                  <a:lnTo>
                                    <a:pt x="483" y="774"/>
                                  </a:lnTo>
                                  <a:lnTo>
                                    <a:pt x="485" y="766"/>
                                  </a:lnTo>
                                  <a:lnTo>
                                    <a:pt x="486" y="763"/>
                                  </a:lnTo>
                                  <a:lnTo>
                                    <a:pt x="488" y="762"/>
                                  </a:lnTo>
                                  <a:lnTo>
                                    <a:pt x="490" y="761"/>
                                  </a:lnTo>
                                  <a:lnTo>
                                    <a:pt x="494" y="762"/>
                                  </a:lnTo>
                                  <a:close/>
                                  <a:moveTo>
                                    <a:pt x="478" y="834"/>
                                  </a:moveTo>
                                  <a:lnTo>
                                    <a:pt x="475" y="854"/>
                                  </a:lnTo>
                                  <a:lnTo>
                                    <a:pt x="474" y="845"/>
                                  </a:lnTo>
                                  <a:lnTo>
                                    <a:pt x="475" y="839"/>
                                  </a:lnTo>
                                  <a:lnTo>
                                    <a:pt x="475" y="836"/>
                                  </a:lnTo>
                                  <a:lnTo>
                                    <a:pt x="478" y="834"/>
                                  </a:lnTo>
                                  <a:close/>
                                  <a:moveTo>
                                    <a:pt x="470" y="875"/>
                                  </a:moveTo>
                                  <a:lnTo>
                                    <a:pt x="474" y="881"/>
                                  </a:lnTo>
                                  <a:lnTo>
                                    <a:pt x="472" y="882"/>
                                  </a:lnTo>
                                  <a:lnTo>
                                    <a:pt x="469" y="876"/>
                                  </a:lnTo>
                                  <a:lnTo>
                                    <a:pt x="470" y="875"/>
                                  </a:lnTo>
                                  <a:close/>
                                  <a:moveTo>
                                    <a:pt x="480" y="980"/>
                                  </a:moveTo>
                                  <a:lnTo>
                                    <a:pt x="481" y="989"/>
                                  </a:lnTo>
                                  <a:lnTo>
                                    <a:pt x="478" y="996"/>
                                  </a:lnTo>
                                  <a:lnTo>
                                    <a:pt x="480" y="980"/>
                                  </a:lnTo>
                                  <a:close/>
                                  <a:moveTo>
                                    <a:pt x="471" y="888"/>
                                  </a:moveTo>
                                  <a:lnTo>
                                    <a:pt x="473" y="890"/>
                                  </a:lnTo>
                                  <a:lnTo>
                                    <a:pt x="471" y="892"/>
                                  </a:lnTo>
                                  <a:lnTo>
                                    <a:pt x="469" y="889"/>
                                  </a:lnTo>
                                  <a:lnTo>
                                    <a:pt x="471" y="888"/>
                                  </a:lnTo>
                                  <a:close/>
                                  <a:moveTo>
                                    <a:pt x="478" y="1009"/>
                                  </a:moveTo>
                                  <a:lnTo>
                                    <a:pt x="479" y="1011"/>
                                  </a:lnTo>
                                  <a:lnTo>
                                    <a:pt x="478" y="1013"/>
                                  </a:lnTo>
                                  <a:lnTo>
                                    <a:pt x="475" y="1010"/>
                                  </a:lnTo>
                                  <a:lnTo>
                                    <a:pt x="478" y="1009"/>
                                  </a:lnTo>
                                  <a:close/>
                                  <a:moveTo>
                                    <a:pt x="468" y="895"/>
                                  </a:moveTo>
                                  <a:lnTo>
                                    <a:pt x="468" y="908"/>
                                  </a:lnTo>
                                  <a:lnTo>
                                    <a:pt x="465" y="902"/>
                                  </a:lnTo>
                                  <a:lnTo>
                                    <a:pt x="464" y="899"/>
                                  </a:lnTo>
                                  <a:lnTo>
                                    <a:pt x="465" y="896"/>
                                  </a:lnTo>
                                  <a:lnTo>
                                    <a:pt x="468" y="895"/>
                                  </a:lnTo>
                                  <a:close/>
                                  <a:moveTo>
                                    <a:pt x="196" y="148"/>
                                  </a:moveTo>
                                  <a:lnTo>
                                    <a:pt x="210" y="184"/>
                                  </a:lnTo>
                                  <a:lnTo>
                                    <a:pt x="221" y="219"/>
                                  </a:lnTo>
                                  <a:lnTo>
                                    <a:pt x="231" y="253"/>
                                  </a:lnTo>
                                  <a:lnTo>
                                    <a:pt x="239" y="286"/>
                                  </a:lnTo>
                                  <a:lnTo>
                                    <a:pt x="246" y="319"/>
                                  </a:lnTo>
                                  <a:lnTo>
                                    <a:pt x="250" y="350"/>
                                  </a:lnTo>
                                  <a:lnTo>
                                    <a:pt x="254" y="380"/>
                                  </a:lnTo>
                                  <a:lnTo>
                                    <a:pt x="256" y="409"/>
                                  </a:lnTo>
                                  <a:lnTo>
                                    <a:pt x="256" y="412"/>
                                  </a:lnTo>
                                  <a:lnTo>
                                    <a:pt x="255" y="423"/>
                                  </a:lnTo>
                                  <a:lnTo>
                                    <a:pt x="254" y="442"/>
                                  </a:lnTo>
                                  <a:lnTo>
                                    <a:pt x="253" y="468"/>
                                  </a:lnTo>
                                  <a:lnTo>
                                    <a:pt x="251" y="501"/>
                                  </a:lnTo>
                                  <a:lnTo>
                                    <a:pt x="249" y="541"/>
                                  </a:lnTo>
                                  <a:lnTo>
                                    <a:pt x="247" y="589"/>
                                  </a:lnTo>
                                  <a:lnTo>
                                    <a:pt x="245" y="645"/>
                                  </a:lnTo>
                                  <a:lnTo>
                                    <a:pt x="242" y="667"/>
                                  </a:lnTo>
                                  <a:lnTo>
                                    <a:pt x="240" y="689"/>
                                  </a:lnTo>
                                  <a:lnTo>
                                    <a:pt x="238" y="709"/>
                                  </a:lnTo>
                                  <a:lnTo>
                                    <a:pt x="235" y="730"/>
                                  </a:lnTo>
                                  <a:lnTo>
                                    <a:pt x="236" y="720"/>
                                  </a:lnTo>
                                  <a:lnTo>
                                    <a:pt x="236" y="705"/>
                                  </a:lnTo>
                                  <a:lnTo>
                                    <a:pt x="236" y="686"/>
                                  </a:lnTo>
                                  <a:lnTo>
                                    <a:pt x="237" y="663"/>
                                  </a:lnTo>
                                  <a:lnTo>
                                    <a:pt x="238" y="643"/>
                                  </a:lnTo>
                                  <a:lnTo>
                                    <a:pt x="239" y="620"/>
                                  </a:lnTo>
                                  <a:lnTo>
                                    <a:pt x="240" y="594"/>
                                  </a:lnTo>
                                  <a:lnTo>
                                    <a:pt x="241" y="566"/>
                                  </a:lnTo>
                                  <a:lnTo>
                                    <a:pt x="242" y="536"/>
                                  </a:lnTo>
                                  <a:lnTo>
                                    <a:pt x="244" y="503"/>
                                  </a:lnTo>
                                  <a:lnTo>
                                    <a:pt x="245" y="468"/>
                                  </a:lnTo>
                                  <a:lnTo>
                                    <a:pt x="247" y="429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45" y="364"/>
                                  </a:lnTo>
                                  <a:lnTo>
                                    <a:pt x="241" y="331"/>
                                  </a:lnTo>
                                  <a:lnTo>
                                    <a:pt x="237" y="300"/>
                                  </a:lnTo>
                                  <a:lnTo>
                                    <a:pt x="231" y="269"/>
                                  </a:lnTo>
                                  <a:lnTo>
                                    <a:pt x="223" y="237"/>
                                  </a:lnTo>
                                  <a:lnTo>
                                    <a:pt x="214" y="207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02" y="170"/>
                                  </a:lnTo>
                                  <a:lnTo>
                                    <a:pt x="200" y="163"/>
                                  </a:lnTo>
                                  <a:lnTo>
                                    <a:pt x="197" y="156"/>
                                  </a:lnTo>
                                  <a:lnTo>
                                    <a:pt x="196" y="148"/>
                                  </a:lnTo>
                                  <a:close/>
                                  <a:moveTo>
                                    <a:pt x="233" y="753"/>
                                  </a:moveTo>
                                  <a:lnTo>
                                    <a:pt x="233" y="763"/>
                                  </a:lnTo>
                                  <a:lnTo>
                                    <a:pt x="232" y="772"/>
                                  </a:lnTo>
                                  <a:lnTo>
                                    <a:pt x="230" y="781"/>
                                  </a:lnTo>
                                  <a:lnTo>
                                    <a:pt x="228" y="789"/>
                                  </a:lnTo>
                                  <a:lnTo>
                                    <a:pt x="226" y="782"/>
                                  </a:lnTo>
                                  <a:lnTo>
                                    <a:pt x="227" y="775"/>
                                  </a:lnTo>
                                  <a:lnTo>
                                    <a:pt x="229" y="765"/>
                                  </a:lnTo>
                                  <a:lnTo>
                                    <a:pt x="233" y="753"/>
                                  </a:lnTo>
                                  <a:close/>
                                  <a:moveTo>
                                    <a:pt x="220" y="851"/>
                                  </a:moveTo>
                                  <a:lnTo>
                                    <a:pt x="217" y="863"/>
                                  </a:lnTo>
                                  <a:lnTo>
                                    <a:pt x="213" y="878"/>
                                  </a:lnTo>
                                  <a:lnTo>
                                    <a:pt x="210" y="896"/>
                                  </a:lnTo>
                                  <a:lnTo>
                                    <a:pt x="205" y="915"/>
                                  </a:lnTo>
                                  <a:lnTo>
                                    <a:pt x="206" y="921"/>
                                  </a:lnTo>
                                  <a:lnTo>
                                    <a:pt x="205" y="927"/>
                                  </a:lnTo>
                                  <a:lnTo>
                                    <a:pt x="204" y="935"/>
                                  </a:lnTo>
                                  <a:lnTo>
                                    <a:pt x="202" y="943"/>
                                  </a:lnTo>
                                  <a:lnTo>
                                    <a:pt x="204" y="925"/>
                                  </a:lnTo>
                                  <a:lnTo>
                                    <a:pt x="208" y="904"/>
                                  </a:lnTo>
                                  <a:lnTo>
                                    <a:pt x="213" y="880"/>
                                  </a:lnTo>
                                  <a:lnTo>
                                    <a:pt x="220" y="851"/>
                                  </a:lnTo>
                                  <a:close/>
                                  <a:moveTo>
                                    <a:pt x="200" y="963"/>
                                  </a:moveTo>
                                  <a:lnTo>
                                    <a:pt x="199" y="971"/>
                                  </a:lnTo>
                                  <a:lnTo>
                                    <a:pt x="196" y="981"/>
                                  </a:lnTo>
                                  <a:lnTo>
                                    <a:pt x="193" y="992"/>
                                  </a:lnTo>
                                  <a:lnTo>
                                    <a:pt x="190" y="1006"/>
                                  </a:lnTo>
                                  <a:lnTo>
                                    <a:pt x="191" y="998"/>
                                  </a:lnTo>
                                  <a:lnTo>
                                    <a:pt x="193" y="988"/>
                                  </a:lnTo>
                                  <a:lnTo>
                                    <a:pt x="196" y="976"/>
                                  </a:lnTo>
                                  <a:lnTo>
                                    <a:pt x="200" y="963"/>
                                  </a:lnTo>
                                  <a:close/>
                                  <a:moveTo>
                                    <a:pt x="186" y="1031"/>
                                  </a:moveTo>
                                  <a:lnTo>
                                    <a:pt x="176" y="1082"/>
                                  </a:lnTo>
                                  <a:lnTo>
                                    <a:pt x="181" y="1060"/>
                                  </a:lnTo>
                                  <a:lnTo>
                                    <a:pt x="184" y="1044"/>
                                  </a:lnTo>
                                  <a:lnTo>
                                    <a:pt x="186" y="1035"/>
                                  </a:lnTo>
                                  <a:lnTo>
                                    <a:pt x="186" y="1031"/>
                                  </a:lnTo>
                                  <a:close/>
                                  <a:moveTo>
                                    <a:pt x="175" y="1092"/>
                                  </a:moveTo>
                                  <a:lnTo>
                                    <a:pt x="175" y="1095"/>
                                  </a:lnTo>
                                  <a:lnTo>
                                    <a:pt x="175" y="1099"/>
                                  </a:lnTo>
                                  <a:lnTo>
                                    <a:pt x="174" y="1103"/>
                                  </a:lnTo>
                                  <a:lnTo>
                                    <a:pt x="170" y="1108"/>
                                  </a:lnTo>
                                  <a:lnTo>
                                    <a:pt x="175" y="1092"/>
                                  </a:lnTo>
                                  <a:close/>
                                  <a:moveTo>
                                    <a:pt x="167" y="1125"/>
                                  </a:moveTo>
                                  <a:lnTo>
                                    <a:pt x="167" y="1128"/>
                                  </a:lnTo>
                                  <a:lnTo>
                                    <a:pt x="165" y="1130"/>
                                  </a:lnTo>
                                  <a:lnTo>
                                    <a:pt x="167" y="1125"/>
                                  </a:lnTo>
                                  <a:close/>
                                  <a:moveTo>
                                    <a:pt x="157" y="1162"/>
                                  </a:moveTo>
                                  <a:lnTo>
                                    <a:pt x="156" y="1168"/>
                                  </a:lnTo>
                                  <a:lnTo>
                                    <a:pt x="157" y="1181"/>
                                  </a:lnTo>
                                  <a:lnTo>
                                    <a:pt x="157" y="1187"/>
                                  </a:lnTo>
                                  <a:lnTo>
                                    <a:pt x="157" y="1193"/>
                                  </a:lnTo>
                                  <a:lnTo>
                                    <a:pt x="155" y="1198"/>
                                  </a:lnTo>
                                  <a:lnTo>
                                    <a:pt x="154" y="1201"/>
                                  </a:lnTo>
                                  <a:lnTo>
                                    <a:pt x="152" y="1191"/>
                                  </a:lnTo>
                                  <a:lnTo>
                                    <a:pt x="152" y="1182"/>
                                  </a:lnTo>
                                  <a:lnTo>
                                    <a:pt x="154" y="1173"/>
                                  </a:lnTo>
                                  <a:lnTo>
                                    <a:pt x="157" y="1162"/>
                                  </a:lnTo>
                                  <a:close/>
                                  <a:moveTo>
                                    <a:pt x="150" y="1211"/>
                                  </a:moveTo>
                                  <a:lnTo>
                                    <a:pt x="155" y="1221"/>
                                  </a:lnTo>
                                  <a:lnTo>
                                    <a:pt x="155" y="1239"/>
                                  </a:lnTo>
                                  <a:lnTo>
                                    <a:pt x="155" y="1260"/>
                                  </a:lnTo>
                                  <a:lnTo>
                                    <a:pt x="156" y="1286"/>
                                  </a:lnTo>
                                  <a:lnTo>
                                    <a:pt x="156" y="1317"/>
                                  </a:lnTo>
                                  <a:lnTo>
                                    <a:pt x="152" y="1302"/>
                                  </a:lnTo>
                                  <a:lnTo>
                                    <a:pt x="150" y="1281"/>
                                  </a:lnTo>
                                  <a:lnTo>
                                    <a:pt x="150" y="1250"/>
                                  </a:lnTo>
                                  <a:lnTo>
                                    <a:pt x="150" y="1211"/>
                                  </a:lnTo>
                                  <a:close/>
                                  <a:moveTo>
                                    <a:pt x="513" y="984"/>
                                  </a:moveTo>
                                  <a:lnTo>
                                    <a:pt x="510" y="986"/>
                                  </a:lnTo>
                                  <a:lnTo>
                                    <a:pt x="509" y="990"/>
                                  </a:lnTo>
                                  <a:lnTo>
                                    <a:pt x="510" y="992"/>
                                  </a:lnTo>
                                  <a:lnTo>
                                    <a:pt x="512" y="993"/>
                                  </a:lnTo>
                                  <a:lnTo>
                                    <a:pt x="514" y="993"/>
                                  </a:lnTo>
                                  <a:lnTo>
                                    <a:pt x="514" y="992"/>
                                  </a:lnTo>
                                  <a:lnTo>
                                    <a:pt x="514" y="989"/>
                                  </a:lnTo>
                                  <a:lnTo>
                                    <a:pt x="513" y="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006"/>
                          <wps:cNvSpPr>
                            <a:spLocks noEditPoints="1"/>
                          </wps:cNvSpPr>
                          <wps:spPr bwMode="auto">
                            <a:xfrm>
                              <a:off x="4846" y="407"/>
                              <a:ext cx="119" cy="106"/>
                            </a:xfrm>
                            <a:custGeom>
                              <a:avLst/>
                              <a:gdLst>
                                <a:gd name="T0" fmla="*/ 353 w 714"/>
                                <a:gd name="T1" fmla="*/ 546 h 632"/>
                                <a:gd name="T2" fmla="*/ 334 w 714"/>
                                <a:gd name="T3" fmla="*/ 559 h 632"/>
                                <a:gd name="T4" fmla="*/ 243 w 714"/>
                                <a:gd name="T5" fmla="*/ 472 h 632"/>
                                <a:gd name="T6" fmla="*/ 183 w 714"/>
                                <a:gd name="T7" fmla="*/ 387 h 632"/>
                                <a:gd name="T8" fmla="*/ 153 w 714"/>
                                <a:gd name="T9" fmla="*/ 303 h 632"/>
                                <a:gd name="T10" fmla="*/ 132 w 714"/>
                                <a:gd name="T11" fmla="*/ 262 h 632"/>
                                <a:gd name="T12" fmla="*/ 110 w 714"/>
                                <a:gd name="T13" fmla="*/ 211 h 632"/>
                                <a:gd name="T14" fmla="*/ 190 w 714"/>
                                <a:gd name="T15" fmla="*/ 410 h 632"/>
                                <a:gd name="T16" fmla="*/ 278 w 714"/>
                                <a:gd name="T17" fmla="*/ 564 h 632"/>
                                <a:gd name="T18" fmla="*/ 245 w 714"/>
                                <a:gd name="T19" fmla="*/ 567 h 632"/>
                                <a:gd name="T20" fmla="*/ 199 w 714"/>
                                <a:gd name="T21" fmla="*/ 491 h 632"/>
                                <a:gd name="T22" fmla="*/ 226 w 714"/>
                                <a:gd name="T23" fmla="*/ 502 h 632"/>
                                <a:gd name="T24" fmla="*/ 260 w 714"/>
                                <a:gd name="T25" fmla="*/ 583 h 632"/>
                                <a:gd name="T26" fmla="*/ 269 w 714"/>
                                <a:gd name="T27" fmla="*/ 622 h 632"/>
                                <a:gd name="T28" fmla="*/ 168 w 714"/>
                                <a:gd name="T29" fmla="*/ 519 h 632"/>
                                <a:gd name="T30" fmla="*/ 77 w 714"/>
                                <a:gd name="T31" fmla="*/ 393 h 632"/>
                                <a:gd name="T32" fmla="*/ 80 w 714"/>
                                <a:gd name="T33" fmla="*/ 419 h 632"/>
                                <a:gd name="T34" fmla="*/ 60 w 714"/>
                                <a:gd name="T35" fmla="*/ 379 h 632"/>
                                <a:gd name="T36" fmla="*/ 33 w 714"/>
                                <a:gd name="T37" fmla="*/ 311 h 632"/>
                                <a:gd name="T38" fmla="*/ 0 w 714"/>
                                <a:gd name="T39" fmla="*/ 162 h 632"/>
                                <a:gd name="T40" fmla="*/ 9 w 714"/>
                                <a:gd name="T41" fmla="*/ 133 h 632"/>
                                <a:gd name="T42" fmla="*/ 69 w 714"/>
                                <a:gd name="T43" fmla="*/ 100 h 632"/>
                                <a:gd name="T44" fmla="*/ 223 w 714"/>
                                <a:gd name="T45" fmla="*/ 77 h 632"/>
                                <a:gd name="T46" fmla="*/ 269 w 714"/>
                                <a:gd name="T47" fmla="*/ 50 h 632"/>
                                <a:gd name="T48" fmla="*/ 323 w 714"/>
                                <a:gd name="T49" fmla="*/ 21 h 632"/>
                                <a:gd name="T50" fmla="*/ 385 w 714"/>
                                <a:gd name="T51" fmla="*/ 4 h 632"/>
                                <a:gd name="T52" fmla="*/ 458 w 714"/>
                                <a:gd name="T53" fmla="*/ 51 h 632"/>
                                <a:gd name="T54" fmla="*/ 489 w 714"/>
                                <a:gd name="T55" fmla="*/ 84 h 632"/>
                                <a:gd name="T56" fmla="*/ 615 w 714"/>
                                <a:gd name="T57" fmla="*/ 227 h 632"/>
                                <a:gd name="T58" fmla="*/ 673 w 714"/>
                                <a:gd name="T59" fmla="*/ 259 h 632"/>
                                <a:gd name="T60" fmla="*/ 714 w 714"/>
                                <a:gd name="T61" fmla="*/ 264 h 632"/>
                                <a:gd name="T62" fmla="*/ 643 w 714"/>
                                <a:gd name="T63" fmla="*/ 322 h 632"/>
                                <a:gd name="T64" fmla="*/ 566 w 714"/>
                                <a:gd name="T65" fmla="*/ 341 h 632"/>
                                <a:gd name="T66" fmla="*/ 494 w 714"/>
                                <a:gd name="T67" fmla="*/ 346 h 632"/>
                                <a:gd name="T68" fmla="*/ 414 w 714"/>
                                <a:gd name="T69" fmla="*/ 556 h 632"/>
                                <a:gd name="T70" fmla="*/ 359 w 714"/>
                                <a:gd name="T71" fmla="*/ 568 h 632"/>
                                <a:gd name="T72" fmla="*/ 38 w 714"/>
                                <a:gd name="T73" fmla="*/ 336 h 632"/>
                                <a:gd name="T74" fmla="*/ 37 w 714"/>
                                <a:gd name="T75" fmla="*/ 330 h 632"/>
                                <a:gd name="T76" fmla="*/ 302 w 714"/>
                                <a:gd name="T77" fmla="*/ 605 h 632"/>
                                <a:gd name="T78" fmla="*/ 307 w 714"/>
                                <a:gd name="T79" fmla="*/ 608 h 632"/>
                                <a:gd name="T80" fmla="*/ 116 w 714"/>
                                <a:gd name="T81" fmla="*/ 496 h 632"/>
                                <a:gd name="T82" fmla="*/ 91 w 714"/>
                                <a:gd name="T83" fmla="*/ 436 h 632"/>
                                <a:gd name="T84" fmla="*/ 182 w 714"/>
                                <a:gd name="T85" fmla="*/ 583 h 632"/>
                                <a:gd name="T86" fmla="*/ 176 w 714"/>
                                <a:gd name="T87" fmla="*/ 571 h 632"/>
                                <a:gd name="T88" fmla="*/ 216 w 714"/>
                                <a:gd name="T89" fmla="*/ 620 h 632"/>
                                <a:gd name="T90" fmla="*/ 321 w 714"/>
                                <a:gd name="T91" fmla="*/ 537 h 632"/>
                                <a:gd name="T92" fmla="*/ 73 w 714"/>
                                <a:gd name="T93" fmla="*/ 347 h 632"/>
                                <a:gd name="T94" fmla="*/ 52 w 714"/>
                                <a:gd name="T95" fmla="*/ 270 h 632"/>
                                <a:gd name="T96" fmla="*/ 35 w 714"/>
                                <a:gd name="T97" fmla="*/ 192 h 632"/>
                                <a:gd name="T98" fmla="*/ 45 w 714"/>
                                <a:gd name="T99" fmla="*/ 271 h 632"/>
                                <a:gd name="T100" fmla="*/ 61 w 714"/>
                                <a:gd name="T101" fmla="*/ 323 h 632"/>
                                <a:gd name="T102" fmla="*/ 73 w 714"/>
                                <a:gd name="T103" fmla="*/ 347 h 632"/>
                                <a:gd name="T104" fmla="*/ 35 w 714"/>
                                <a:gd name="T105" fmla="*/ 285 h 632"/>
                                <a:gd name="T106" fmla="*/ 164 w 714"/>
                                <a:gd name="T107" fmla="*/ 458 h 632"/>
                                <a:gd name="T108" fmla="*/ 150 w 714"/>
                                <a:gd name="T109" fmla="*/ 438 h 632"/>
                                <a:gd name="T110" fmla="*/ 144 w 714"/>
                                <a:gd name="T111" fmla="*/ 471 h 632"/>
                                <a:gd name="T112" fmla="*/ 143 w 714"/>
                                <a:gd name="T113" fmla="*/ 472 h 632"/>
                                <a:gd name="T114" fmla="*/ 164 w 714"/>
                                <a:gd name="T115" fmla="*/ 494 h 632"/>
                                <a:gd name="T116" fmla="*/ 230 w 714"/>
                                <a:gd name="T117" fmla="*/ 581 h 632"/>
                                <a:gd name="T118" fmla="*/ 230 w 714"/>
                                <a:gd name="T119" fmla="*/ 581 h 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14" h="632">
                                  <a:moveTo>
                                    <a:pt x="394" y="570"/>
                                  </a:moveTo>
                                  <a:lnTo>
                                    <a:pt x="385" y="563"/>
                                  </a:lnTo>
                                  <a:lnTo>
                                    <a:pt x="375" y="557"/>
                                  </a:lnTo>
                                  <a:lnTo>
                                    <a:pt x="364" y="551"/>
                                  </a:lnTo>
                                  <a:lnTo>
                                    <a:pt x="353" y="546"/>
                                  </a:lnTo>
                                  <a:lnTo>
                                    <a:pt x="348" y="556"/>
                                  </a:lnTo>
                                  <a:lnTo>
                                    <a:pt x="338" y="546"/>
                                  </a:lnTo>
                                  <a:lnTo>
                                    <a:pt x="342" y="546"/>
                                  </a:lnTo>
                                  <a:lnTo>
                                    <a:pt x="321" y="540"/>
                                  </a:lnTo>
                                  <a:lnTo>
                                    <a:pt x="334" y="559"/>
                                  </a:lnTo>
                                  <a:lnTo>
                                    <a:pt x="314" y="541"/>
                                  </a:lnTo>
                                  <a:lnTo>
                                    <a:pt x="295" y="524"/>
                                  </a:lnTo>
                                  <a:lnTo>
                                    <a:pt x="276" y="506"/>
                                  </a:lnTo>
                                  <a:lnTo>
                                    <a:pt x="259" y="489"/>
                                  </a:lnTo>
                                  <a:lnTo>
                                    <a:pt x="243" y="472"/>
                                  </a:lnTo>
                                  <a:lnTo>
                                    <a:pt x="229" y="454"/>
                                  </a:lnTo>
                                  <a:lnTo>
                                    <a:pt x="216" y="437"/>
                                  </a:lnTo>
                                  <a:lnTo>
                                    <a:pt x="204" y="420"/>
                                  </a:lnTo>
                                  <a:lnTo>
                                    <a:pt x="192" y="403"/>
                                  </a:lnTo>
                                  <a:lnTo>
                                    <a:pt x="183" y="387"/>
                                  </a:lnTo>
                                  <a:lnTo>
                                    <a:pt x="174" y="370"/>
                                  </a:lnTo>
                                  <a:lnTo>
                                    <a:pt x="168" y="353"/>
                                  </a:lnTo>
                                  <a:lnTo>
                                    <a:pt x="162" y="336"/>
                                  </a:lnTo>
                                  <a:lnTo>
                                    <a:pt x="156" y="320"/>
                                  </a:lnTo>
                                  <a:lnTo>
                                    <a:pt x="153" y="303"/>
                                  </a:lnTo>
                                  <a:lnTo>
                                    <a:pt x="151" y="287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40" y="277"/>
                                  </a:lnTo>
                                  <a:lnTo>
                                    <a:pt x="135" y="270"/>
                                  </a:lnTo>
                                  <a:lnTo>
                                    <a:pt x="132" y="262"/>
                                  </a:lnTo>
                                  <a:lnTo>
                                    <a:pt x="128" y="253"/>
                                  </a:lnTo>
                                  <a:lnTo>
                                    <a:pt x="125" y="243"/>
                                  </a:lnTo>
                                  <a:lnTo>
                                    <a:pt x="123" y="231"/>
                                  </a:lnTo>
                                  <a:lnTo>
                                    <a:pt x="122" y="219"/>
                                  </a:lnTo>
                                  <a:lnTo>
                                    <a:pt x="110" y="211"/>
                                  </a:lnTo>
                                  <a:lnTo>
                                    <a:pt x="122" y="248"/>
                                  </a:lnTo>
                                  <a:lnTo>
                                    <a:pt x="135" y="287"/>
                                  </a:lnTo>
                                  <a:lnTo>
                                    <a:pt x="152" y="327"/>
                                  </a:lnTo>
                                  <a:lnTo>
                                    <a:pt x="170" y="368"/>
                                  </a:lnTo>
                                  <a:lnTo>
                                    <a:pt x="190" y="410"/>
                                  </a:lnTo>
                                  <a:lnTo>
                                    <a:pt x="214" y="452"/>
                                  </a:lnTo>
                                  <a:lnTo>
                                    <a:pt x="239" y="496"/>
                                  </a:lnTo>
                                  <a:lnTo>
                                    <a:pt x="267" y="540"/>
                                  </a:lnTo>
                                  <a:lnTo>
                                    <a:pt x="259" y="540"/>
                                  </a:lnTo>
                                  <a:lnTo>
                                    <a:pt x="278" y="564"/>
                                  </a:lnTo>
                                  <a:lnTo>
                                    <a:pt x="272" y="570"/>
                                  </a:lnTo>
                                  <a:lnTo>
                                    <a:pt x="286" y="587"/>
                                  </a:lnTo>
                                  <a:lnTo>
                                    <a:pt x="261" y="570"/>
                                  </a:lnTo>
                                  <a:lnTo>
                                    <a:pt x="259" y="575"/>
                                  </a:lnTo>
                                  <a:lnTo>
                                    <a:pt x="245" y="567"/>
                                  </a:lnTo>
                                  <a:lnTo>
                                    <a:pt x="240" y="558"/>
                                  </a:lnTo>
                                  <a:lnTo>
                                    <a:pt x="231" y="547"/>
                                  </a:lnTo>
                                  <a:lnTo>
                                    <a:pt x="218" y="533"/>
                                  </a:lnTo>
                                  <a:lnTo>
                                    <a:pt x="203" y="519"/>
                                  </a:lnTo>
                                  <a:lnTo>
                                    <a:pt x="199" y="491"/>
                                  </a:lnTo>
                                  <a:lnTo>
                                    <a:pt x="206" y="490"/>
                                  </a:lnTo>
                                  <a:lnTo>
                                    <a:pt x="212" y="490"/>
                                  </a:lnTo>
                                  <a:lnTo>
                                    <a:pt x="216" y="492"/>
                                  </a:lnTo>
                                  <a:lnTo>
                                    <a:pt x="222" y="496"/>
                                  </a:lnTo>
                                  <a:lnTo>
                                    <a:pt x="226" y="502"/>
                                  </a:lnTo>
                                  <a:lnTo>
                                    <a:pt x="232" y="509"/>
                                  </a:lnTo>
                                  <a:lnTo>
                                    <a:pt x="236" y="519"/>
                                  </a:lnTo>
                                  <a:lnTo>
                                    <a:pt x="240" y="529"/>
                                  </a:lnTo>
                                  <a:lnTo>
                                    <a:pt x="251" y="559"/>
                                  </a:lnTo>
                                  <a:lnTo>
                                    <a:pt x="260" y="583"/>
                                  </a:lnTo>
                                  <a:lnTo>
                                    <a:pt x="267" y="599"/>
                                  </a:lnTo>
                                  <a:lnTo>
                                    <a:pt x="272" y="608"/>
                                  </a:lnTo>
                                  <a:lnTo>
                                    <a:pt x="270" y="612"/>
                                  </a:lnTo>
                                  <a:lnTo>
                                    <a:pt x="269" y="617"/>
                                  </a:lnTo>
                                  <a:lnTo>
                                    <a:pt x="269" y="622"/>
                                  </a:lnTo>
                                  <a:lnTo>
                                    <a:pt x="270" y="628"/>
                                  </a:lnTo>
                                  <a:lnTo>
                                    <a:pt x="238" y="605"/>
                                  </a:lnTo>
                                  <a:lnTo>
                                    <a:pt x="218" y="582"/>
                                  </a:lnTo>
                                  <a:lnTo>
                                    <a:pt x="195" y="553"/>
                                  </a:lnTo>
                                  <a:lnTo>
                                    <a:pt x="168" y="519"/>
                                  </a:lnTo>
                                  <a:lnTo>
                                    <a:pt x="137" y="478"/>
                                  </a:lnTo>
                                  <a:lnTo>
                                    <a:pt x="91" y="398"/>
                                  </a:lnTo>
                                  <a:lnTo>
                                    <a:pt x="87" y="379"/>
                                  </a:lnTo>
                                  <a:lnTo>
                                    <a:pt x="80" y="386"/>
                                  </a:lnTo>
                                  <a:lnTo>
                                    <a:pt x="77" y="393"/>
                                  </a:lnTo>
                                  <a:lnTo>
                                    <a:pt x="73" y="398"/>
                                  </a:lnTo>
                                  <a:lnTo>
                                    <a:pt x="73" y="404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77" y="414"/>
                                  </a:lnTo>
                                  <a:lnTo>
                                    <a:pt x="80" y="419"/>
                                  </a:lnTo>
                                  <a:lnTo>
                                    <a:pt x="87" y="423"/>
                                  </a:lnTo>
                                  <a:lnTo>
                                    <a:pt x="80" y="415"/>
                                  </a:lnTo>
                                  <a:lnTo>
                                    <a:pt x="73" y="406"/>
                                  </a:lnTo>
                                  <a:lnTo>
                                    <a:pt x="66" y="394"/>
                                  </a:lnTo>
                                  <a:lnTo>
                                    <a:pt x="60" y="379"/>
                                  </a:lnTo>
                                  <a:lnTo>
                                    <a:pt x="54" y="362"/>
                                  </a:lnTo>
                                  <a:lnTo>
                                    <a:pt x="47" y="341"/>
                                  </a:lnTo>
                                  <a:lnTo>
                                    <a:pt x="41" y="320"/>
                                  </a:lnTo>
                                  <a:lnTo>
                                    <a:pt x="35" y="295"/>
                                  </a:lnTo>
                                  <a:lnTo>
                                    <a:pt x="33" y="311"/>
                                  </a:lnTo>
                                  <a:lnTo>
                                    <a:pt x="21" y="293"/>
                                  </a:lnTo>
                                  <a:lnTo>
                                    <a:pt x="16" y="267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6" y="136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11" y="131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38" y="101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32" y="94"/>
                                  </a:lnTo>
                                  <a:lnTo>
                                    <a:pt x="162" y="89"/>
                                  </a:lnTo>
                                  <a:lnTo>
                                    <a:pt x="192" y="84"/>
                                  </a:lnTo>
                                  <a:lnTo>
                                    <a:pt x="223" y="77"/>
                                  </a:lnTo>
                                  <a:lnTo>
                                    <a:pt x="253" y="70"/>
                                  </a:lnTo>
                                  <a:lnTo>
                                    <a:pt x="256" y="64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69" y="50"/>
                                  </a:lnTo>
                                  <a:lnTo>
                                    <a:pt x="280" y="44"/>
                                  </a:lnTo>
                                  <a:lnTo>
                                    <a:pt x="294" y="38"/>
                                  </a:lnTo>
                                  <a:lnTo>
                                    <a:pt x="306" y="33"/>
                                  </a:lnTo>
                                  <a:lnTo>
                                    <a:pt x="317" y="26"/>
                                  </a:lnTo>
                                  <a:lnTo>
                                    <a:pt x="323" y="21"/>
                                  </a:lnTo>
                                  <a:lnTo>
                                    <a:pt x="328" y="17"/>
                                  </a:lnTo>
                                  <a:lnTo>
                                    <a:pt x="331" y="11"/>
                                  </a:lnTo>
                                  <a:lnTo>
                                    <a:pt x="333" y="5"/>
                                  </a:lnTo>
                                  <a:lnTo>
                                    <a:pt x="359" y="5"/>
                                  </a:lnTo>
                                  <a:lnTo>
                                    <a:pt x="385" y="4"/>
                                  </a:lnTo>
                                  <a:lnTo>
                                    <a:pt x="412" y="2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5" y="19"/>
                                  </a:lnTo>
                                  <a:lnTo>
                                    <a:pt x="451" y="36"/>
                                  </a:lnTo>
                                  <a:lnTo>
                                    <a:pt x="458" y="51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73" y="71"/>
                                  </a:lnTo>
                                  <a:lnTo>
                                    <a:pt x="480" y="79"/>
                                  </a:lnTo>
                                  <a:lnTo>
                                    <a:pt x="484" y="81"/>
                                  </a:lnTo>
                                  <a:lnTo>
                                    <a:pt x="489" y="84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496" y="86"/>
                                  </a:lnTo>
                                  <a:lnTo>
                                    <a:pt x="507" y="129"/>
                                  </a:lnTo>
                                  <a:lnTo>
                                    <a:pt x="568" y="186"/>
                                  </a:lnTo>
                                  <a:lnTo>
                                    <a:pt x="615" y="227"/>
                                  </a:lnTo>
                                  <a:lnTo>
                                    <a:pt x="632" y="242"/>
                                  </a:lnTo>
                                  <a:lnTo>
                                    <a:pt x="645" y="252"/>
                                  </a:lnTo>
                                  <a:lnTo>
                                    <a:pt x="655" y="257"/>
                                  </a:lnTo>
                                  <a:lnTo>
                                    <a:pt x="661" y="260"/>
                                  </a:lnTo>
                                  <a:lnTo>
                                    <a:pt x="673" y="259"/>
                                  </a:lnTo>
                                  <a:lnTo>
                                    <a:pt x="686" y="256"/>
                                  </a:lnTo>
                                  <a:lnTo>
                                    <a:pt x="699" y="253"/>
                                  </a:lnTo>
                                  <a:lnTo>
                                    <a:pt x="711" y="249"/>
                                  </a:lnTo>
                                  <a:lnTo>
                                    <a:pt x="713" y="257"/>
                                  </a:lnTo>
                                  <a:lnTo>
                                    <a:pt x="714" y="264"/>
                                  </a:lnTo>
                                  <a:lnTo>
                                    <a:pt x="690" y="280"/>
                                  </a:lnTo>
                                  <a:lnTo>
                                    <a:pt x="668" y="297"/>
                                  </a:lnTo>
                                  <a:lnTo>
                                    <a:pt x="657" y="306"/>
                                  </a:lnTo>
                                  <a:lnTo>
                                    <a:pt x="648" y="314"/>
                                  </a:lnTo>
                                  <a:lnTo>
                                    <a:pt x="643" y="322"/>
                                  </a:lnTo>
                                  <a:lnTo>
                                    <a:pt x="638" y="329"/>
                                  </a:lnTo>
                                  <a:lnTo>
                                    <a:pt x="574" y="329"/>
                                  </a:lnTo>
                                  <a:lnTo>
                                    <a:pt x="572" y="335"/>
                                  </a:lnTo>
                                  <a:lnTo>
                                    <a:pt x="570" y="338"/>
                                  </a:lnTo>
                                  <a:lnTo>
                                    <a:pt x="566" y="341"/>
                                  </a:lnTo>
                                  <a:lnTo>
                                    <a:pt x="563" y="344"/>
                                  </a:lnTo>
                                  <a:lnTo>
                                    <a:pt x="554" y="347"/>
                                  </a:lnTo>
                                  <a:lnTo>
                                    <a:pt x="544" y="348"/>
                                  </a:lnTo>
                                  <a:lnTo>
                                    <a:pt x="519" y="347"/>
                                  </a:lnTo>
                                  <a:lnTo>
                                    <a:pt x="494" y="346"/>
                                  </a:lnTo>
                                  <a:lnTo>
                                    <a:pt x="494" y="475"/>
                                  </a:lnTo>
                                  <a:lnTo>
                                    <a:pt x="478" y="491"/>
                                  </a:lnTo>
                                  <a:lnTo>
                                    <a:pt x="446" y="507"/>
                                  </a:lnTo>
                                  <a:lnTo>
                                    <a:pt x="446" y="556"/>
                                  </a:lnTo>
                                  <a:lnTo>
                                    <a:pt x="414" y="556"/>
                                  </a:lnTo>
                                  <a:lnTo>
                                    <a:pt x="402" y="565"/>
                                  </a:lnTo>
                                  <a:lnTo>
                                    <a:pt x="394" y="570"/>
                                  </a:lnTo>
                                  <a:close/>
                                  <a:moveTo>
                                    <a:pt x="364" y="570"/>
                                  </a:moveTo>
                                  <a:lnTo>
                                    <a:pt x="361" y="570"/>
                                  </a:lnTo>
                                  <a:lnTo>
                                    <a:pt x="359" y="568"/>
                                  </a:lnTo>
                                  <a:lnTo>
                                    <a:pt x="358" y="566"/>
                                  </a:lnTo>
                                  <a:lnTo>
                                    <a:pt x="356" y="564"/>
                                  </a:lnTo>
                                  <a:lnTo>
                                    <a:pt x="364" y="570"/>
                                  </a:lnTo>
                                  <a:close/>
                                  <a:moveTo>
                                    <a:pt x="41" y="336"/>
                                  </a:moveTo>
                                  <a:lnTo>
                                    <a:pt x="38" y="336"/>
                                  </a:lnTo>
                                  <a:lnTo>
                                    <a:pt x="36" y="335"/>
                                  </a:lnTo>
                                  <a:lnTo>
                                    <a:pt x="34" y="332"/>
                                  </a:lnTo>
                                  <a:lnTo>
                                    <a:pt x="33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7" y="330"/>
                                  </a:lnTo>
                                  <a:lnTo>
                                    <a:pt x="39" y="331"/>
                                  </a:lnTo>
                                  <a:lnTo>
                                    <a:pt x="41" y="333"/>
                                  </a:lnTo>
                                  <a:lnTo>
                                    <a:pt x="41" y="336"/>
                                  </a:lnTo>
                                  <a:close/>
                                  <a:moveTo>
                                    <a:pt x="307" y="608"/>
                                  </a:moveTo>
                                  <a:lnTo>
                                    <a:pt x="302" y="605"/>
                                  </a:lnTo>
                                  <a:lnTo>
                                    <a:pt x="297" y="601"/>
                                  </a:lnTo>
                                  <a:lnTo>
                                    <a:pt x="295" y="598"/>
                                  </a:lnTo>
                                  <a:lnTo>
                                    <a:pt x="294" y="595"/>
                                  </a:lnTo>
                                  <a:lnTo>
                                    <a:pt x="301" y="599"/>
                                  </a:lnTo>
                                  <a:lnTo>
                                    <a:pt x="307" y="608"/>
                                  </a:lnTo>
                                  <a:close/>
                                  <a:moveTo>
                                    <a:pt x="132" y="509"/>
                                  </a:moveTo>
                                  <a:lnTo>
                                    <a:pt x="131" y="506"/>
                                  </a:lnTo>
                                  <a:lnTo>
                                    <a:pt x="127" y="503"/>
                                  </a:lnTo>
                                  <a:lnTo>
                                    <a:pt x="122" y="499"/>
                                  </a:lnTo>
                                  <a:lnTo>
                                    <a:pt x="116" y="496"/>
                                  </a:lnTo>
                                  <a:lnTo>
                                    <a:pt x="110" y="484"/>
                                  </a:lnTo>
                                  <a:lnTo>
                                    <a:pt x="104" y="470"/>
                                  </a:lnTo>
                                  <a:lnTo>
                                    <a:pt x="96" y="452"/>
                                  </a:lnTo>
                                  <a:lnTo>
                                    <a:pt x="87" y="431"/>
                                  </a:lnTo>
                                  <a:lnTo>
                                    <a:pt x="91" y="436"/>
                                  </a:lnTo>
                                  <a:lnTo>
                                    <a:pt x="100" y="450"/>
                                  </a:lnTo>
                                  <a:lnTo>
                                    <a:pt x="114" y="475"/>
                                  </a:lnTo>
                                  <a:lnTo>
                                    <a:pt x="132" y="509"/>
                                  </a:lnTo>
                                  <a:close/>
                                  <a:moveTo>
                                    <a:pt x="186" y="587"/>
                                  </a:moveTo>
                                  <a:lnTo>
                                    <a:pt x="182" y="583"/>
                                  </a:lnTo>
                                  <a:lnTo>
                                    <a:pt x="177" y="578"/>
                                  </a:lnTo>
                                  <a:lnTo>
                                    <a:pt x="172" y="572"/>
                                  </a:lnTo>
                                  <a:lnTo>
                                    <a:pt x="168" y="564"/>
                                  </a:lnTo>
                                  <a:lnTo>
                                    <a:pt x="171" y="566"/>
                                  </a:lnTo>
                                  <a:lnTo>
                                    <a:pt x="176" y="571"/>
                                  </a:lnTo>
                                  <a:lnTo>
                                    <a:pt x="181" y="578"/>
                                  </a:lnTo>
                                  <a:lnTo>
                                    <a:pt x="186" y="587"/>
                                  </a:lnTo>
                                  <a:close/>
                                  <a:moveTo>
                                    <a:pt x="232" y="632"/>
                                  </a:moveTo>
                                  <a:lnTo>
                                    <a:pt x="224" y="626"/>
                                  </a:lnTo>
                                  <a:lnTo>
                                    <a:pt x="216" y="620"/>
                                  </a:lnTo>
                                  <a:lnTo>
                                    <a:pt x="206" y="612"/>
                                  </a:lnTo>
                                  <a:lnTo>
                                    <a:pt x="194" y="603"/>
                                  </a:lnTo>
                                  <a:lnTo>
                                    <a:pt x="191" y="591"/>
                                  </a:lnTo>
                                  <a:lnTo>
                                    <a:pt x="232" y="632"/>
                                  </a:lnTo>
                                  <a:close/>
                                  <a:moveTo>
                                    <a:pt x="321" y="537"/>
                                  </a:moveTo>
                                  <a:lnTo>
                                    <a:pt x="321" y="534"/>
                                  </a:lnTo>
                                  <a:lnTo>
                                    <a:pt x="319" y="534"/>
                                  </a:lnTo>
                                  <a:lnTo>
                                    <a:pt x="319" y="537"/>
                                  </a:lnTo>
                                  <a:lnTo>
                                    <a:pt x="321" y="537"/>
                                  </a:lnTo>
                                  <a:close/>
                                  <a:moveTo>
                                    <a:pt x="73" y="347"/>
                                  </a:moveTo>
                                  <a:lnTo>
                                    <a:pt x="71" y="340"/>
                                  </a:lnTo>
                                  <a:lnTo>
                                    <a:pt x="68" y="333"/>
                                  </a:lnTo>
                                  <a:lnTo>
                                    <a:pt x="63" y="316"/>
                                  </a:lnTo>
                                  <a:lnTo>
                                    <a:pt x="57" y="295"/>
                                  </a:lnTo>
                                  <a:lnTo>
                                    <a:pt x="52" y="270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45" y="231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39" y="207"/>
                                  </a:lnTo>
                                  <a:lnTo>
                                    <a:pt x="35" y="192"/>
                                  </a:lnTo>
                                  <a:lnTo>
                                    <a:pt x="36" y="209"/>
                                  </a:lnTo>
                                  <a:lnTo>
                                    <a:pt x="37" y="225"/>
                                  </a:lnTo>
                                  <a:lnTo>
                                    <a:pt x="41" y="243"/>
                                  </a:lnTo>
                                  <a:lnTo>
                                    <a:pt x="46" y="260"/>
                                  </a:lnTo>
                                  <a:lnTo>
                                    <a:pt x="45" y="271"/>
                                  </a:lnTo>
                                  <a:lnTo>
                                    <a:pt x="46" y="285"/>
                                  </a:lnTo>
                                  <a:lnTo>
                                    <a:pt x="50" y="298"/>
                                  </a:lnTo>
                                  <a:lnTo>
                                    <a:pt x="54" y="314"/>
                                  </a:lnTo>
                                  <a:lnTo>
                                    <a:pt x="55" y="318"/>
                                  </a:lnTo>
                                  <a:lnTo>
                                    <a:pt x="61" y="323"/>
                                  </a:lnTo>
                                  <a:lnTo>
                                    <a:pt x="63" y="327"/>
                                  </a:lnTo>
                                  <a:lnTo>
                                    <a:pt x="65" y="331"/>
                                  </a:lnTo>
                                  <a:lnTo>
                                    <a:pt x="65" y="335"/>
                                  </a:lnTo>
                                  <a:lnTo>
                                    <a:pt x="64" y="338"/>
                                  </a:lnTo>
                                  <a:lnTo>
                                    <a:pt x="73" y="347"/>
                                  </a:lnTo>
                                  <a:close/>
                                  <a:moveTo>
                                    <a:pt x="35" y="285"/>
                                  </a:moveTo>
                                  <a:lnTo>
                                    <a:pt x="35" y="281"/>
                                  </a:lnTo>
                                  <a:lnTo>
                                    <a:pt x="33" y="281"/>
                                  </a:lnTo>
                                  <a:lnTo>
                                    <a:pt x="33" y="285"/>
                                  </a:lnTo>
                                  <a:lnTo>
                                    <a:pt x="35" y="285"/>
                                  </a:lnTo>
                                  <a:close/>
                                  <a:moveTo>
                                    <a:pt x="141" y="415"/>
                                  </a:moveTo>
                                  <a:lnTo>
                                    <a:pt x="135" y="406"/>
                                  </a:lnTo>
                                  <a:lnTo>
                                    <a:pt x="141" y="420"/>
                                  </a:lnTo>
                                  <a:lnTo>
                                    <a:pt x="141" y="415"/>
                                  </a:lnTo>
                                  <a:close/>
                                  <a:moveTo>
                                    <a:pt x="164" y="458"/>
                                  </a:moveTo>
                                  <a:lnTo>
                                    <a:pt x="162" y="453"/>
                                  </a:lnTo>
                                  <a:lnTo>
                                    <a:pt x="159" y="446"/>
                                  </a:lnTo>
                                  <a:lnTo>
                                    <a:pt x="154" y="439"/>
                                  </a:lnTo>
                                  <a:lnTo>
                                    <a:pt x="149" y="431"/>
                                  </a:lnTo>
                                  <a:lnTo>
                                    <a:pt x="150" y="438"/>
                                  </a:lnTo>
                                  <a:lnTo>
                                    <a:pt x="152" y="445"/>
                                  </a:lnTo>
                                  <a:lnTo>
                                    <a:pt x="158" y="452"/>
                                  </a:lnTo>
                                  <a:lnTo>
                                    <a:pt x="164" y="458"/>
                                  </a:lnTo>
                                  <a:close/>
                                  <a:moveTo>
                                    <a:pt x="143" y="472"/>
                                  </a:moveTo>
                                  <a:lnTo>
                                    <a:pt x="144" y="471"/>
                                  </a:lnTo>
                                  <a:lnTo>
                                    <a:pt x="144" y="469"/>
                                  </a:lnTo>
                                  <a:lnTo>
                                    <a:pt x="142" y="466"/>
                                  </a:lnTo>
                                  <a:lnTo>
                                    <a:pt x="141" y="464"/>
                                  </a:lnTo>
                                  <a:lnTo>
                                    <a:pt x="141" y="472"/>
                                  </a:lnTo>
                                  <a:lnTo>
                                    <a:pt x="143" y="472"/>
                                  </a:lnTo>
                                  <a:close/>
                                  <a:moveTo>
                                    <a:pt x="164" y="494"/>
                                  </a:moveTo>
                                  <a:lnTo>
                                    <a:pt x="164" y="491"/>
                                  </a:lnTo>
                                  <a:lnTo>
                                    <a:pt x="162" y="491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64" y="494"/>
                                  </a:lnTo>
                                  <a:close/>
                                  <a:moveTo>
                                    <a:pt x="180" y="523"/>
                                  </a:moveTo>
                                  <a:lnTo>
                                    <a:pt x="170" y="505"/>
                                  </a:lnTo>
                                  <a:lnTo>
                                    <a:pt x="176" y="519"/>
                                  </a:lnTo>
                                  <a:lnTo>
                                    <a:pt x="180" y="523"/>
                                  </a:lnTo>
                                  <a:close/>
                                  <a:moveTo>
                                    <a:pt x="230" y="581"/>
                                  </a:moveTo>
                                  <a:lnTo>
                                    <a:pt x="210" y="559"/>
                                  </a:lnTo>
                                  <a:lnTo>
                                    <a:pt x="213" y="563"/>
                                  </a:lnTo>
                                  <a:lnTo>
                                    <a:pt x="216" y="568"/>
                                  </a:lnTo>
                                  <a:lnTo>
                                    <a:pt x="222" y="574"/>
                                  </a:lnTo>
                                  <a:lnTo>
                                    <a:pt x="23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  <a:alpha val="31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CFCD9" id="Group 1010" o:spid="_x0000_s1026" style="position:absolute;margin-left:158.8pt;margin-top:127.15pt;width:308.2pt;height:74.65pt;rotation:-333363fd;z-index:251873280" coordorigin="1989,122" coordsize="2995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">
                <v:group id="Group 1007" o:spid="_x0000_s1027" style="position:absolute;left:2008;top:122;width:2976;height:473" coordorigin="2008,122" coordsize="2976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987" o:spid="_x0000_s1028" style="position:absolute;left:2008;top:182;width:241;height:301;visibility:visible;mso-wrap-style:square;v-text-anchor:top" coordsize="1443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0M8QA&#10;AADaAAAADwAAAGRycy9kb3ducmV2LnhtbESPQWvCQBSE7wX/w/IEb3Wj2FJTVxEhtQR6qAZyfWSf&#10;SWj2bdjdmuTfdwuFHoeZ+YbZHUbTiTs531pWsFomIIgrq1uuFRTX7PEFhA/IGjvLpGAiD4f97GGH&#10;qbYDf9L9EmoRIexTVNCE0KdS+qohg35pe+Lo3awzGKJ0tdQOhwg3nVwnybM02HJcaLCnU0PV1+Xb&#10;KHBYdJvzejts8ttbmU15+1FmJ6UW8/H4CiLQGP7Df+13reAJfq/EG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gdDPEAAAA2gAAAA8AAAAAAAAAAAAAAAAAmAIAAGRycy9k&#10;b3ducmV2LnhtbFBLBQYAAAAABAAEAPUAAACJAwAAAAA=&#10;" path="m1443,1337r-25,25l1391,1389r-30,30l1327,1452r-36,35l1253,1525r-43,41l1165,1609r5,l1159,1614r-11,7l1134,1629r-14,10l1087,1663r-38,29l1029,1708r-18,15l993,1735r-17,12l959,1757r-15,9l929,1773r-12,5l895,1785r-22,7l852,1798r-22,4l810,1806r-19,3l771,1810r-19,l732,1810r-20,-1l693,1807r-20,-4l653,1799r-21,-5l612,1789r-21,-7l570,1774r-21,-9l528,1756r-22,-12l485,1733r-22,-11l442,1708r-21,-15l395,1676r-27,-20l336,1632r-34,-27l266,1575r-39,-34l184,1505r-45,-40l137,1465,94,1414r-4,-10l86,1398r-1,-1l83,1396r-1,l81,1397,62,1345,45,1295,31,1247,20,1201r-9,-45l4,1114,2,1094,1,1073,,1054r,-19l,1012,2,988,4,966,9,943r4,-23l20,899r7,-23l35,856,45,834,55,814,67,793,80,773,94,753r15,-20l125,714r18,-19l166,670r32,-27l236,611r45,-35l332,538r58,-43l456,448r72,-49l541,390r15,-9l573,371r19,-10l638,338r55,-26l743,288r44,-23l806,254r17,-11l838,232r14,-10l863,212r15,-11l897,187r22,-14l929,171r9,-1l942,171r2,l945,173r1,3l946,180r-1,5l943,188r-2,2l937,191r-3,l929,190r-4,-1l942,197r12,6l963,205r5,l1032,160r57,-41l1138,85r41,-29l1213,34r27,-16l1259,6r12,-4l1280,r7,l1294,1r7,2l1304,6r4,5l1310,17r1,6l1310,29r-2,5l1271,43r-6,16l1258,60r-7,2l1245,64r-7,5l1223,78r-15,11l1191,104r-17,17l1157,141r-19,23l1121,186r-15,20l1093,227r-12,18l1071,263r-8,17l1057,296r-6,16l1038,322r27,11l1060,320r37,29l1105,349r6,37l1084,415r-26,30l1034,474r-22,31l991,534r-19,31l956,596r-15,30l927,657r-11,31l906,718r-8,31l892,781r-4,30l886,843r-2,32l884,899r3,25l890,947r5,24l900,995r7,24l915,1042r10,24l915,1051r-9,-15l897,1021r-8,-14l882,992r-7,-16l870,961r-6,-15l860,932r-5,-16l852,901r-4,-16l846,870r-1,-16l844,839r,-16l844,809r1,-16l847,774r4,-22l854,727r5,-28l864,668r7,-33l862,623,851,610,839,598,827,585,814,573,799,560,782,548,765,535,728,509,686,484,640,458,591,431r-36,19l526,466r-12,9l505,482r-9,8l490,497r-7,11l475,521r-8,13l460,550r-8,17l445,585r-6,21l432,627r-11,43l413,709r-2,18l408,743r-1,16l407,774r1,33l411,840r5,31l424,903r9,32l444,966r14,30l475,1027r17,31l512,1087r22,30l558,1145r27,30l613,1203r31,27l676,1259r31,23l737,1305r30,22l798,1347r29,17l856,1381r31,15l915,1410r29,11l973,1431r29,9l1030,1447r28,6l1086,1456r27,3l1141,1459r25,-1l1190,1456r11,-2l1211,1450r10,-3l1230,1444r9,-5l1247,1434r8,-5l1262,1423r6,-7l1274,1410r4,-7l1284,1395r9,-18l1301,1358r9,-18l1317,1321r8,-19l1331,1282r6,-20l1343,1241r5,-20l1353,1199r4,-21l1361,1156r5,-45l1370,1066r11,7l1382,1098r,25l1381,1147r-1,22l1376,1190r-2,22l1370,1231r-6,20l1361,1266r-10,33l1335,1350r-22,69l1337,1404r29,-19l1401,1362r42,-27l1443,1337xm995,273r-4,1l987,275r-5,-1l976,273r-12,13l956,295r-4,5l952,304r-6,4l949,311r3,6l947,320r-6,2l941,331r6,5l953,339r5,2l962,341r3,l968,340r2,-3l972,333r5,-9l981,311r5,-15l989,286r4,-8l995,273xm871,271r-9,1l850,278r-17,8l811,298r9,7l830,312r9,4l850,320r3,-5l854,311r,-5l852,300r3,-8l860,285r4,-7l871,271xm755,1718r-19,-4l712,1707r-27,-7l655,1691r16,7l685,1704r15,5l712,1713r13,3l736,1717r10,1l755,1718xm609,1672r,-3l585,1662r24,10xm571,1650r-16,-10l533,1627r-26,-14l477,1596r18,12l516,1622r26,13l571,1650xm429,1563r-12,-7l405,1547r-14,-13l374,1520r4,6l383,1533r8,6l401,1546r17,10l429,1563xe" fillcolor="#d2dfd0 [1304]" stroked="f">
                    <v:fill opacity="20303f"/>
                    <v:path arrowok="t" o:connecttype="custom" o:connectlocs="209,254;187,273;160,292;139,300;116,301;92,294;66,279;23,244;14,232;1,185;1,161;9,135;28,111;88,66;124,48;147,33;158,29;156,32;172,27;212,0;219,3;209,10;193,23;178,47;185,58;162,94;149,130;149,161;150,170;143,152;141,135;145,106;131,91;88,77;78,89;69,118;69,145;86,181;118,213;153,234;186,243;205,240;213,233;222,213;228,185;230,198;219,236;166,46;159,51;158,56;162,55;145,45;140,53;144,47;109,281;125,286;93,273;95,274;64,255" o:connectangles="0,0,0,0,0,0,0,0,0,0,0,0,0,0,0,0,0,0,0,0,0,0,0,0,0,0,0,0,0,0,0,0,0,0,0,0,0,0,0,0,0,0,0,0,0,0,0,0,0,0,0,0,0,0,0,0,0,0,0"/>
                    <o:lock v:ext="edit" verticies="t"/>
                  </v:shape>
                  <v:shape id="Freeform 988" o:spid="_x0000_s1029" style="position:absolute;left:2270;top:208;width:284;height:270;visibility:visible;mso-wrap-style:square;v-text-anchor:top" coordsize="1702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KJ3cMA&#10;AADaAAAADwAAAGRycy9kb3ducmV2LnhtbESPQWvCQBSE74X+h+UVequb9BBtdJVSmtJLCmrB6yP7&#10;zEazb0N2jcm/7woFj8PMfMOsNqNtxUC9bxwrSGcJCOLK6YZrBb/74mUBwgdkja1jUjCRh8368WGF&#10;uXZX3tKwC7WIEPY5KjAhdLmUvjJk0c9cRxy9o+sthij7WuoerxFuW/maJJm02HBcMNjRh6HqvLtY&#10;BQUnJ8tvZTq/TOXnIfvaHocfo9Tz0/i+BBFoDPfwf/tbK8jgdiX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KJ3cMAAADaAAAADwAAAAAAAAAAAAAAAACYAgAAZHJzL2Rv&#10;d25yZXYueG1sUEsFBgAAAAAEAAQA9QAAAIgDAAAAAA==&#10;" path="m1573,383r-2,-13l1574,371r3,2l1581,377r3,3l1581,384r-2,2l1576,384r-3,-1xm1428,274r-6,-2l1418,270r-3,-4l1414,263r2,1l1420,265r3,3l1428,271r,3xm950,1613r-9,-8l980,1588r-57,11l923,1605r-12,l887,1606r-32,3l810,1613r-33,2l747,1615r-27,l694,1613r-41,-5l624,1606r-11,l605,1606r-6,l597,1607r,2l598,1613r3,2l605,1618r-31,-5l577,1611r2,-3l582,1606r4,-1l532,1580r,-6l561,1582r29,7l617,1595r27,4l671,1603r25,2l721,1607r23,l774,1606r28,-2l830,1599r26,-6l837,1592r-22,l794,1591r-23,-1l749,1589r-25,-1l698,1587r-26,-1l635,1580r-36,-7l564,1565r-32,-11l499,1541r-30,-13l438,1511r-28,-19l418,1490r62,22l536,1530r51,15l632,1557r39,10l705,1574r28,5l756,1580r15,l787,1579r15,-1l818,1575r15,-2l849,1570r16,-5l879,1561r-4,-5l858,1557r-16,l825,1558r-15,l785,1558r-24,-1l738,1555r-24,-2l690,1549r-23,-4l643,1539r-22,-6l597,1528r-23,-8l552,1512r-23,-9l507,1494r-23,-11l462,1472r-22,-11l451,1449r24,3l465,1442r-12,-10l440,1422r-14,-10l393,1390r-39,-22l348,1379r-10,-11l343,1368r-22,-6l335,1381r-21,-17l295,1346r-19,-17l259,1311r-16,-17l229,1277r-13,-17l204,1243r-11,-17l184,1209r-9,-17l168,1176r-6,-17l157,1142r-4,-16l151,1109r-6,-5l140,1099r-5,-7l132,1084r-3,-9l125,1064r-2,-11l122,1042r-11,-9l122,1071r13,39l152,1150r18,40l191,1231r23,43l240,1318r27,44l259,1362r19,25l273,1393r13,15l261,1393r-2,5l246,1389r-6,-9l231,1369r-12,-13l203,1340r-3,-27l206,1312r6,1l216,1315r6,4l227,1324r5,7l237,1340r3,12l251,1382r9,23l268,1421r5,9l270,1435r-1,4l269,1444r1,5l238,1428r-19,-24l195,1376r-27,-36l138,1299,91,1221r-4,-19l80,1209r-3,5l73,1221r,6l73,1231r4,6l80,1242r7,3l80,1238r-7,-10l67,1215r-7,-14l54,1184r-6,-20l42,1142r-7,-24l33,1134,22,1114r-6,-25l12,1059,6,1024,,984,1,971,5,961r1,-2l7,957r2,-3l12,954,6,909,3,867,1,827,,791,,765,3,739,5,714,8,690r5,-24l17,643r7,-21l31,600r8,-20l48,560,58,542,69,524,80,506,94,490r13,-16l122,459r13,-12l150,434r16,-12l184,409r19,-12l223,384r23,-13l269,358r25,-12l321,332r28,-12l380,306r63,-27l512,253r17,-7l549,237r21,-10l595,214r27,-15l652,182r33,-18l721,144r31,-18l783,109,812,94,839,81,866,70r25,-9l914,54r23,-6l945,37r54,-1l1049,33r48,-4l1141,25r39,-5l1217,14r33,-8l1279,r27,10l1301,29r-7,9l1287,46r-8,6l1271,58r-9,4l1254,64r-9,3l1236,68r-4,4l1225,80r-10,10l1201,103r-37,33l1115,179r16,2l1152,186r26,7l1209,201r26,6l1260,213r23,2l1304,216r4,12l1322,234r22,10l1377,261r43,21l1423,283r5,-1l1431,280r5,-3l1482,310r5,5l1478,313r-13,-7l1463,310r29,29l1495,337r4,-2l1503,332r6,-1l1514,331r7,1l1526,335r5,2l1535,340r3,4l1541,348r3,5l1538,361r14,22l1555,381r4,-1l1566,382r10,5l1588,396r15,11l1595,404r-5,-2l1590,405r1,4l1594,417r6,9l1608,438r3,-14l1622,439r11,16l1642,471r9,17l1660,504r6,17l1674,538r6,18l1686,573r4,18l1693,610r4,19l1699,648r2,19l1702,686r,21l1701,741r-2,34l1695,810r-7,34l1679,879r-10,36l1656,949r-13,35l1626,1019r-18,35l1589,1089r-22,36l1544,1160r-26,36l1491,1231r-29,36l1431,1302r-30,33l1369,1366r-30,30l1307,1423r-31,26l1244,1474r-31,22l1181,1517r-32,19l1116,1554r-33,14l1051,1582r-34,13l983,1605r-33,8xm365,1393r-3,-2l359,1391r-1,-2l356,1387r9,6xm564,1613r-9,-1l549,1609r-7,-3l537,1601r6,2l550,1605r6,3l564,1613xm512,1572r-1,1l508,1573r-6,-2l497,1570r,-4l501,1566r4,l509,1568r3,4xm491,1564r-8,-6l473,1554r-12,-4l445,1547r-5,-5l445,1546r8,3l463,1551r12,2l482,1557r9,7xm41,1159r-2,-1l36,1156r-2,-1l33,1153r2,-1l37,1152r3,1l41,1155r,4xm308,1430r-6,-2l297,1424r-2,-3l294,1416r7,6l308,1430xm132,1332r-1,-3l127,1324r-5,-2l116,1319r-5,-13l104,1292r-8,-19l87,1254r4,5l100,1273r14,25l132,1332xm186,1408r-3,-3l178,1400r-5,-5l168,1387r3,2l176,1394r6,6l186,1408xm232,1455r-8,-6l216,1441r-10,-8l195,1425r-3,-11l232,1455xm1034,226r-15,10l1008,247r-11,13l988,271r-20,6l964,290r-3,-1l957,287r-4,-5l948,277r-2,-4l941,271r-4,-2l930,266r-16,-2l893,263r-18,1l855,265r-22,4l809,273r-27,6l752,286r-30,9l688,304r-53,17l590,336r-35,13l529,361r13,-4l573,347r50,-15l691,312r14,3l726,302r6,-2l738,302r5,1l750,306r-6,4l743,316r-1,7l742,325r1,2l743,328r1,1l705,339r-6,-10l678,333r-21,6l636,345r-21,8l624,356r-17,10l605,364r-4,-1l598,362r-4,-1l599,364r-9,5l582,373r-9,4l565,379r-7,1l550,381r-8,l535,380r-3,8l524,392r-15,6l490,407r-26,12l458,422r-5,4l447,432r-7,7l427,457r-14,24l410,459r-7,11l397,482r-5,16l386,517r-3,22l380,563r-3,27l375,619r6,l381,610r1,-11l382,585r1,-14l388,549r5,-18l399,515r5,-12l410,508r-1,10l408,532r,17l408,568r,22l409,613r1,22l411,658r2,24l417,706r3,25l424,756r7,34l438,820r9,25l455,867r6,9l465,884r5,7l475,896r5,5l485,904r6,3l497,908r11,43l569,1009r46,41l632,1063r13,11l655,1080r6,3l686,1078r25,-6l738,1066r27,-11l794,1044r30,-14l856,1016r31,-19l914,982r27,-15l968,951r27,-16l1022,919r27,-15l1076,889r28,-16l1105,867r2,-5l1110,858r5,-5l1120,849r7,-5l1135,841r9,-4l1158,826r14,-12l1186,800r15,-15l1206,789r6,-22l1250,744r4,1l1259,745r4,-2l1267,741r3,-5l1272,732r3,-7l1277,717r2,l1283,716r4,-3l1294,709r14,-13l1328,676r13,6l1334,691r-14,17l1312,718r-6,8l1304,731r,4l1303,739r1,3l1293,744r,5l1292,755r-3,6l1285,768r-7,8l1271,784r-9,10l1251,805r-25,23l1194,854r-38,31l1111,919r-6,2l1097,926r-10,7l1076,942r-10,9l1057,958r-8,4l1042,965r-8,8l1021,982r-14,10l989,1002r-21,11l944,1026r-28,12l885,1052r-28,12l831,1076r-25,10l784,1095r-22,8l743,1110r-18,6l710,1120r5,8l722,1135r7,7l737,1148r10,7l757,1161r11,7l780,1173r29,12l841,1195r36,9l918,1213r30,6l977,1223r31,5l1037,1231r29,3l1096,1236r28,1l1152,1237r28,l1208,1235r28,-3l1263,1228r26,-5l1316,1218r26,-8l1368,1202r19,-6l1409,1190r24,-6l1460,1177r29,-44l1511,1096r18,-29l1541,1046r18,-36l1576,975r14,-34l1600,907r4,-17l1609,874r2,-17l1615,840r2,-17l1618,806r1,-17l1619,772r-1,-29l1617,715r-5,-27l1608,660r-6,-26l1594,608r-9,-25l1574,558r-11,-24l1549,510r-14,-22l1519,465r-17,-23l1483,422r-20,-22l1441,380r-22,-19l1396,342r-23,-17l1349,311r-24,-15l1301,283r-25,-12l1250,261r-26,-9l1198,245r-26,-7l1145,232r-27,-3l1090,227r-28,-1l1034,226xm586,361r-6,1l572,364r6,6l586,361xm516,366r,-2l510,370r2,-1l516,366xm437,333r-13,l403,342r-21,12l358,366r-26,15l306,397r-29,18l248,434r-32,22l222,462r-6,2l211,465r-8,2l193,473r-11,9l169,491r-10,8l151,506r-6,4l147,515r,5l145,523r-1,5l140,537r-8,9l126,550r-8,6l109,565,98,576r-9,12l82,597r-2,3l79,604r-1,2l78,609r-7,13l63,639r-8,19l46,680r-1,9l41,699r-4,20l35,738r-2,17l33,769r,14l35,793r8,-4l42,782r-1,-5l42,773r1,-4l46,767r6,l63,744,77,721,91,698r17,-25l126,648r21,-25l168,597r24,-27l216,542r26,-27l270,486r31,-29l332,426r34,-29l401,365r36,-32xm321,1360r,-3l319,1357r,3l321,1360xm73,1169r-2,-6l68,1155r-5,-17l59,1118r-7,-25l46,1063r-1,-9l43,1043r-3,-14l35,1015r1,15l39,1047r3,17l46,1083r-1,11l46,1106r4,15l54,1136r1,5l61,1146r2,4l66,1153r,5l66,1161r7,8xm35,1106r,-2l33,1104r,2l35,1106xm141,1237r-6,-8l141,1243r,-6xm165,1280r-3,-6l159,1269r-4,-8l149,1254r1,7l152,1268r6,6l165,1280xm143,1294r1,-1l144,1290r-1,-1l141,1286r,8l143,1294xm165,1316r,-3l162,1313r,3l165,1316xm182,1346r-12,-19l176,1340r6,6xm230,1403r-19,-22l213,1386r3,5l222,1397r8,6xm1368,644r,2l1367,646r-2,1l1362,647r-2,-6l1365,642r3,2xm1358,652r-1,4l1355,661r-5,7l1344,676r-3,l1340,676r-1,-1l1339,674r2,-7l1344,661r6,-4l1358,652xm887,290r-18,4l848,296r-27,l791,296r-6,3l777,302r-10,2l756,304r1,-1l758,302r3,-3l765,298r4,-1l771,295r2,-2l771,290r12,l783,293r3,l791,290r2,-3l796,282r17,3l832,287r24,l883,288r4,2xm640,356r-12,l628,353r3,-1l633,353r3,1l640,356xm381,600r-2,l379,596r2,l381,600xe" fillcolor="#d2dfd0 [1304]" stroked="f">
                    <v:fill opacity="20303f"/>
                    <v:path arrowok="t" o:connecttype="custom" o:connectlocs="236,44;120,269;98,268;136,266;80,252;146,260;88,251;54,227;26,188;36,213;35,219;37,234;11,203;2,159;10,90;58,53;145,12;215,8;202,34;247,52;257,60;271,73;284,124;239,217;61,232;85,262;76,258;50,238;17,212;33,238;156,45;90,60;124,55;96,63;69,80;66,89;72,132;108,179;175,151;202,128;224,114;211,132;168,166;122,191;188,206;255,178;269,115;229,54;95,61;41,72;23,90;8,115;13,120;54,226;7,175;6,184;24,216;38,234;226,110;131,50;132,48;63,99" o:connectangles="0,0,0,0,0,0,0,0,0,0,0,0,0,0,0,0,0,0,0,0,0,0,0,0,0,0,0,0,0,0,0,0,0,0,0,0,0,0,0,0,0,0,0,0,0,0,0,0,0,0,0,0,0,0,0,0,0,0,0,0,0,0"/>
                    <o:lock v:ext="edit" verticies="t"/>
                  </v:shape>
                  <v:shape id="Freeform 989" o:spid="_x0000_s1030" style="position:absolute;left:2573;top:201;width:402;height:279;visibility:visible;mso-wrap-style:square;v-text-anchor:top" coordsize="2411,1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79MQA&#10;AADaAAAADwAAAGRycy9kb3ducmV2LnhtbESPQUsDMRSE74L/ITyhF7HZFrSyNi3aohSkh0a9PzZv&#10;N6ublyVJt6u/3ghCj8PMfMMs16PrxEAhtp4VzKYFCOLKm5YbBe9vzzf3IGJCNth5JgXfFGG9urxY&#10;Ymn8iQ806NSIDOFYogKbUl9KGStLDuPU98TZq31wmLIMjTQBTxnuOjkvijvpsOW8YLGnjaXqSx+d&#10;gjro3WK43V/bj/rJFD8vevv5qpWaXI2PDyASjekc/m/vjIIF/F3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XO/TEAAAA2gAAAA8AAAAAAAAAAAAAAAAAmAIAAGRycy9k&#10;b3ducmV2LnhtbFBLBQYAAAAABAAEAPUAAACJAwAAAAA=&#10;" path="m2411,271r-12,4l2399,254r-2,-2l2395,249r-4,-5l2387,239r-9,-17l2367,199r-10,-15l2345,171r-11,-14l2323,146r-10,-11l2301,125r-11,-8l2279,110r-11,-6l2256,99r-12,-3l2233,92r-12,-1l2210,91r-12,l2187,93r-34,14l2125,121r-13,8l2101,135r-11,8l2081,150r-9,5l2062,160r-12,10l2038,180r-17,21l2001,224r-25,24l1949,273r-20,32l1907,338r-22,37l1862,415r-8,10l1847,439r-8,14l1830,470r-8,20l1814,511r-8,23l1798,559r-2,6l1795,571r-1,8l1795,588r13,-18l1820,550r10,-22l1839,504r4,5l1840,528r-5,22l1831,574r-6,26l1818,629r-6,31l1804,694r-9,36l1780,795r-13,61l1755,916r-7,57l1741,1028r-5,52l1733,1129r,47l1724,1195r-7,13l1714,1217r,5l1709,1225r-4,4l1701,1232r-4,6l1693,1243r-3,7l1687,1258r-3,9l1681,1276r-2,8l1674,1291r-3,7l1666,1304r-4,4l1657,1312r-5,3l1652,1321r-9,17l1632,1359r-14,26l1603,1416r-4,7l1592,1432r-9,10l1571,1453r,8l1569,1470r-4,10l1561,1490r-7,11l1547,1512r-9,13l1528,1537r-6,10l1519,1553r-2,5l1517,1560r-7,14l1501,1591r-12,19l1474,1633r-3,9l1467,1650r-3,7l1459,1663r-4,5l1450,1671r-5,4l1439,1677r-11,-3l1417,1668r-11,-7l1395,1653r-9,-9l1376,1633r-9,-13l1358,1606r-20,-35l1321,1544r-8,-10l1307,1525r-6,-7l1296,1514r-21,-25l1251,1460r-28,-35l1190,1385r-18,-16l1153,1351r-19,-19l1113,1312r-22,-23l1069,1266r-24,-25l1020,1214r-33,-28l952,1153r-39,-38l872,1075,659,861,648,848,629,827,599,796,562,758r-10,19l540,801r-15,29l509,864r-19,40l471,948r-23,49l425,1050r-8,11l408,1072r-11,12l384,1097r-1,-2l381,1087r-1,-5l377,1079r-3,-1l371,1078r-7,3l361,1083r-4,1l357,1087r,-17l355,1069r-2,l350,1069r-2,1l343,1073r-6,7l331,1087r-3,5l326,1097r-1,3l330,1109r7,8l340,1120r4,2l347,1123r5,1l350,1128r-4,3l344,1133r-1,3l341,1138r-1,3l352,1146r2,l356,1144r2,-3l361,1137r2,-5l366,1130r4,-1l373,1130r3,2l379,1136r2,3l381,1144r-1,4l374,1157r-2,6l370,1167r,5l371,1176r-9,11l353,1201r-12,17l330,1239r-18,18l305,1263r2,-4l308,1254r2,-5l312,1242r6,-10l319,1225r,-4l317,1217r-4,-3l309,1212r,-6l308,1200r-4,-5l300,1190r4,-9l308,1170r1,-13l309,1144r-4,2l299,1149r-12,5l273,1159r-5,4l265,1166r-3,3l259,1173r-2,3l256,1181r-1,5l255,1190r-10,13l233,1216r-10,15l212,1248r-23,39l166,1331r-27,50l116,1423r-19,32l81,1478r4,3l76,1490r-9,11l58,1514r-8,12l41,1541r-9,16l23,1574r-9,18l12,1593r-3,3l7,1599r-1,1l4,1600r-4,1l1,1593r2,-7l6,1579r4,-8l17,1560r4,-7l24,1545r9,-20l47,1494r19,-43l75,1432r12,-24l104,1381r21,-31l134,1331r12,-23l160,1285r16,-25l186,1246r9,-17l204,1211r10,-21l218,1187r4,-5l227,1176r3,-5l239,1155r9,-19l257,1115r9,-16l271,1092r4,-5l280,1082r4,-4l304,1048r22,-33l349,978r26,-41l402,892r31,-48l464,792r33,-57l500,725r4,-11l505,704r1,-10l488,679,464,660,435,635,400,604r-3,-3l394,596r-2,-3l392,588r,-3l394,580r4,-5l401,568r8,-13l414,548r18,-22l452,499r22,-33l500,428,488,416,474,406,460,395r-16,-9l427,378r-18,-6l390,365r-20,-6l348,355r-22,-5l302,347r-25,-3l253,343r-27,-1l197,342r-29,1l161,345r-8,5l144,357r-9,8l141,383r8,23l160,435r14,34l171,469r-3,-1l165,467r-4,-3l152,456,141,444r,-4l139,436r-1,-4l134,428r-5,-8l126,412r-4,-10l112,384r-7,-10l102,365r-4,-7l98,351r,-4l101,341r3,-6l108,330r16,-6l142,318r18,-4l179,309r19,-2l220,305r22,-2l265,302r24,1l312,305r25,1l363,308r4,2l376,311r1,-1l379,308r7,1l396,313r11,4l419,325r4,-1l426,324r4,1l435,327r15,l463,328r12,3l487,334r9,4l504,342r6,6l516,355r3,-3l522,352r3,l529,353r8,5l545,365r16,-18l578,325r20,-23l620,276r23,-28l669,218r27,-33l726,150r6,l739,152r7,3l755,160r21,14l802,193r7,-2l826,182r15,-10l850,167r9,6l871,183r12,13l896,210r2,4l898,217r,4l898,223r-4,6l889,234r-17,16l867,257r29,31l931,324r42,42l1019,414r51,52l1127,525r63,62l1258,657r23,22l1310,706r32,32l1378,775r41,39l1464,857r48,49l1565,958r17,12l1585,961r5,-14l1612,879r23,-67l1659,747r24,-62l1708,625r26,-58l1760,511r27,-53l1815,407r28,-49l1871,310r31,-44l1932,224r31,-41l1995,146r32,-37l2041,96r17,-14l2077,68r22,-13l2122,41r27,-13l2179,14,2210,r22,l2241,11r10,14l2271,41r18,14l2307,68r17,12l2331,91r10,14l2353,120r17,17l2379,158r8,18l2394,194r5,15l2404,223r2,12l2407,246r,8l2406,258r,2l2406,263r1,2l2406,264r-1,-1l2407,263r4,-2l2411,271xm193,499r-5,l182,501r2,-16l188,486r4,3l193,493r,6xm251,569r-2,1l247,569r-2,-1l242,567r-5,-6l230,553r2,-3l238,563r7,-1l249,561r2,4l251,569xm273,596r-2,l271,591r2,l273,596xm228,548r-9,11l220,554r-1,-5l218,543r-4,-7l215,537r2,1l218,538r1,-1l221,534r1,-6l223,536r5,12xm217,575r,1l215,577r-2,l211,577r,-4l214,573r,1l217,575xm305,1272r-2,l303,1266r2,l305,1272xm479,333r,-6l475,327r,6l479,333xm1229,1233r-27,-27l1206,1213r6,7l1220,1226r9,7xm1256,1260r-17,-15l1239,1247r,2l1241,1253r3,2l1251,1259r5,4l1256,1260xm1128,1138r-4,-6l1117,1125r-8,-6l1099,1111r12,12l1128,1138xm1088,1097r-19,-16l1073,1089r5,6l1080,1096r3,1l1086,1097r2,xm756,766r-1,-4l748,754r-2,4l756,766xm840,852r-5,-8l837,847r3,5xm850,863r-2,-6l848,863r2,xm802,812l781,793r-3,l802,812xm1064,1075r-46,-47l976,987,940,953,910,926r19,18l950,966r25,28l1002,1027r10,9l1027,1047r17,14l1064,1075xm881,896r,-3l877,890r4,6xe" fillcolor="#d2dfd0 [1304]" stroked="f">
                    <v:fill opacity="20303f"/>
                    <v:path arrowok="t" o:connecttype="custom" o:connectlocs="391,28;370,15;344,27;309,71;299,98;302,110;287,199;281,211;272,226;259,250;246,272;234,276;216,252;174,206;92,129;64,183;60,178;55,185;57,190;63,189;57,203;53,202;51,191;43,198;14,246;1,266;6,254;31,207;44,183;77,132;66,99;79,78;54,58;24,64;23,73;16,58;44,50;68,53;84,57;100,50;134,32;150,37;188,87;264,161;303,68;350,9;387,13;401,41;32,83;41,94;45,99;36,90;35,96;80,54;207,207;185,186;181,183;141,143;152,154;146,148" o:connectangles="0,0,0,0,0,0,0,0,0,0,0,0,0,0,0,0,0,0,0,0,0,0,0,0,0,0,0,0,0,0,0,0,0,0,0,0,0,0,0,0,0,0,0,0,0,0,0,0,0,0,0,0,0,0,0,0,0,0,0,0"/>
                    <o:lock v:ext="edit" verticies="t"/>
                  </v:shape>
                  <v:shape id="Freeform 990" o:spid="_x0000_s1031" style="position:absolute;left:2944;top:201;width:305;height:394;visibility:visible;mso-wrap-style:square;v-text-anchor:top" coordsize="1829,2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pmb8A&#10;AADaAAAADwAAAGRycy9kb3ducmV2LnhtbERPTUvDQBC9C/0PyxS82U0tWIndllIQPRWtUultyI7Z&#10;0MxsyK5p/PfOQejx8b5Xm5FbM1CfmigO5rMCDEkVfSO1g8+P57tHMCmjeGyjkINfSrBZT25WWPp4&#10;kXcaDrk2GiKpRAch5660NlWBGNMsdiTKfceeMSvsa+t7vGg4t/a+KB4sYyPaELCjXaDqfPhhnRH3&#10;52N82w57/losXk4nDrw8Onc7HbdPYDKN+Sr+d796B7pVr6gf7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MOmZvwAAANoAAAAPAAAAAAAAAAAAAAAAAJgCAABkcnMvZG93bnJl&#10;di54bWxQSwUGAAAAAAQABAD1AAAAhAMAAAAA&#10;" path="m1748,544r-4,-10l1748,536r,8xm1522,732r-3,l1519,723r3,l1522,732xm1519,743r-3,l1516,737r3,l1519,743xm1508,781r-2,l1506,775r2,l1508,781xm1506,795r-1,5l1503,805r-2,-1l1500,802r3,-4l1506,795xm1506,811r-3,l1503,805r3,l1506,811xm1139,735r-3,l1136,732r3,l1139,735xm1133,760r-1,2l1130,764r,-4l1133,760xm1128,867r-1,6l1125,878r-3,3l1116,884r12,-17xm701,569r-2,l699,563r2,l701,569xm704,577r-3,l701,571r3,l704,577xm1077,1186r-27,11l1074,1183r3,3xm1829,514r-7,-3l1816,509r3,-12l1796,525r-13,-28l1778,517r-3,-11l1763,513r-13,7l1736,527r-15,6l1706,538r-15,5l1674,548r-17,4l1646,571r-16,22l1610,618r-23,27l1574,631r-4,14l1543,672r-10,38l1530,694r-22,19l1495,783r-3,2l1489,789r-2,7l1483,805r,10l1483,822r,2l1485,825r1,2l1487,827r-31,57l1460,887r-5,29l1449,951r-7,42l1433,1042r-6,22l1425,1042r-5,7l1416,1058r-5,9l1406,1077r5,8l1398,1077r-3,-11l1393,1067r-2,1l1389,1071r-1,2l1384,1082r-3,11l1380,1102r-1,3l1378,1102r-1,-9l1377,1083r1,-10l1379,1064r2,-8l1373,1023r-2,18l1369,1060r-5,23l1361,1107r-5,25l1351,1160r-6,30l1338,1222r-5,-3l1328,1232r-3,11l1322,1256r-2,11l1320,1277r,10l1320,1297r2,9l1319,1298r-4,4l1311,1307r-2,4l1309,1317r1,9l1313,1336r-13,25l1288,1388r-13,29l1264,1446r-11,32l1243,1512r-9,35l1225,1584r-9,44l1207,1669r-11,40l1187,1745r-10,33l1168,1810r-9,28l1149,1864r-19,50l1107,1964r-24,52l1055,2068r-31,54l992,2175r-37,55l917,2285r-3,1l908,2289r-5,3l894,2297r-22,14l844,2332r6,2l827,2342r-26,6l773,2352r-31,4l704,2359r-30,2l650,2365r-16,2l486,2293r3,1l493,2293r3,-1l500,2289r24,9l548,2307r24,8l595,2320r24,5l641,2328r23,3l685,2332r28,-1l742,2327r27,-7l796,2313r26,-12l846,2289r25,-16l895,2255r23,-21l941,2211r21,-24l983,2159r20,-30l1023,2097r18,-35l1060,2025r17,-39l1094,1944r16,-45l1125,1853r15,-50l1154,1752r13,-55l1180,1642r12,-59l1202,1521r11,-63l1222,1392r9,-68l1240,1253r8,-73l1255,1105r-27,12l1199,1133r-31,18l1137,1173r-34,25l1068,1225r-37,31l993,1290r-44,39l908,1366r-38,32l836,1427r-31,25l776,1475r-23,18l731,1508r-20,12l691,1533r-20,10l650,1554r-20,9l610,1572r-20,8l569,1587r-20,6l529,1598r-20,5l488,1606r-20,4l448,1612r-20,1l407,1613r-20,l367,1612r-21,-2l326,1608r-21,-3l285,1601r-22,-5l243,1592r-29,-9l185,1572r-24,-10l137,1550r-22,-14l94,1521,76,1505,61,1488,47,1470,35,1451,23,1429r-8,-21l9,1385,4,1361,1,1335,,1309r1,-22l2,1266r3,-22l10,1222r5,-22l22,1177r9,-22l40,1133r12,-23l63,1086r13,-22l91,1041r16,-24l124,995r18,-24l161,947r21,-24l203,899r24,-25l252,850r26,-25l305,802r28,-25l362,752r32,-25l425,702r34,-26l494,651r36,-27l567,599r38,-26l645,547r40,-26l729,493r46,-30l825,431r53,-32l933,363r59,-36l1052,288r15,-14l1084,259r19,-16l1124,225r24,-18l1174,187r28,-21l1234,144r31,l1234,199r40,-24l1316,151r44,-24l1406,102r47,-25l1503,52r50,-26l1605,r11,19l1586,43r-30,25l1527,94r-27,25l1474,145r-24,28l1426,199r-22,27l1382,253r-19,28l1344,309r-18,28l1310,366r-16,29l1281,425r-13,29l1257,483r-12,27l1234,538r-12,27l1211,594r-11,28l1187,649r-11,29l1172,693r-5,17l1163,729r-6,20l1151,772r-5,25l1140,823r-7,29l1125,859r2,-6l1130,832r6,-32l1143,756r6,-28l1152,701r2,-25l1155,653r,-16l1154,621r-3,-16l1149,590r-10,-11l1129,569r-11,-10l1105,550r-13,-8l1078,534r-14,-7l1048,521r-16,-6l1015,511r-18,-5l978,504r-19,-3l939,500r-22,-2l896,497r-18,1l861,500r-16,2l831,505r-14,5l806,514r-12,7l785,528r-3,-6l753,547r-2,-17l745,535r-14,15l701,550r-12,3l674,559r-16,9l641,579r-18,15l603,611r-21,19l558,653r-8,l538,664r-11,12l515,687r-12,14l480,728r-21,29l439,789r-21,35l399,861r-19,39l388,912r-7,20l377,953r-4,18l372,988r1,11l375,1010r3,12l384,1031r-9,3l388,1056r14,57l405,1113r-6,-22l413,1105r48,41l455,1138r-8,-10l440,1118r-7,-10l426,1097r-6,-13l414,1071r-7,-15l415,1039r35,58l459,1085r29,41l483,1126r2,5l487,1134r4,4l494,1141r3,2l501,1144r4,2l510,1146r-8,l536,1160r25,12l581,1180r10,3l605,1190r13,7l629,1203r10,7l648,1216r8,7l662,1230r4,5l674,1236r7,1l685,1241r5,3l695,1252r4,3l672,1237r-10,2l650,1240r-9,1l631,1241r-11,l608,1240r-11,-3l587,1236r-10,-3l567,1230r-8,-4l550,1222r-5,5l555,1233r14,6l587,1244r23,6l636,1256r30,5l701,1267r38,7l647,1274r50,13l691,1285r-3,-1l685,1285r-1,2l683,1291r,4l683,1299r1,2l685,1302r3,1l691,1302r2,-1l664,1309r8,8l656,1327r1,6l661,1337r3,4l670,1344r61,22l729,1371r-3,5l722,1379r-3,4l715,1385r-5,2l704,1390r-5,1l776,1377r-7,-9l785,1360r,17l831,1358r-27,8l802,1363r2,-2l804,1358r3,-7l809,1350r8,2l826,1354r11,4l850,1360r8,l867,1358r9,-2l885,1352r10,-4l905,1342r11,-7l927,1328r25,-17l978,1291r28,-25l1037,1237r23,-23l1084,1190r21,-23l1125,1144r20,-22l1163,1100r17,-21l1195,1058r3,6l1212,1042r14,-20l1238,1002r10,-18l1256,967r8,-14l1270,938r3,-13l1274,905r2,-24l1280,853r4,-32l1289,788r4,-27l1295,739r2,-17l1297,715r2,-5l1301,705r2,-4l1307,697r4,-3l1317,693r5,-2l1329,683r13,-9l1360,663r23,-14l1413,634r36,-17l1489,596r46,-21l1588,548r47,-22l1675,506r34,-15l1736,477r19,-9l1768,461r7,-3l1829,468r,46xm813,1243r-7,2l799,1247r8,-3l813,1243xm776,1247r-18,l758,1243r18,4xm809,1270r-28,l762,1272r-10,1l751,1274r10,-4l774,1268r16,1l809,1270xm799,1298r-11,2l772,1301r17,-4l799,1295r,3xm704,1255r3,l716,1255r14,l751,1255r-47,xm728,1243r-16,l715,1241r13,2xm707,1241r-3,l704,1235r3,l707,1241xm677,1249r-11,l666,1247r11,2xm650,1247r-10,l630,1244r-10,-3l610,1235r8,2l627,1240r11,2l650,1243r,4xm453,1080r-3,3l446,1069r7,11xm424,2217r-3,l421,2211r3,l424,2217xm424,2209r-3,2l421,2209r-7,-1l407,2205r-7,-5l394,2193r2,-2l398,2191r2,l404,2193r9,6l424,2209xm467,2264r-3,1l461,2266r,6l457,2272r-6,-3l444,2266r-6,-5l442,2256r-7,-5l429,2244r-5,-6l421,2229r5,-3l432,2225r3,1l439,2227r4,4l447,2235r10,12l467,2264xm473,2280r-4,l469,2275r4,l473,2280xm464,2277r-3,l461,2272r3,l464,2277xm1228,204r,-5l1225,199r,5l1228,204xm1295,263r-1,5l1293,270r-2,1l1286,273r-5,-2l1273,269r,6l1272,278r-4,4l1265,283r-27,27l1231,311r-4,-1l1225,308r-2,-1l1222,304r,-2l1220,304r3,6l1226,316r1,8l1228,332r,27l1228,367r,8l1226,384r-4,10l1219,411r-3,22l1211,458r-4,29l1214,468r8,-23l1232,421r12,-27l1255,366r12,-32l1281,300r14,-37xm1492,756r,-6l1489,750r,6l1492,756xm674,1292r,-5l672,1287r,5l674,1292xm540,1224r,-2l531,1216r9,8xm510,1206r-16,-6l496,1203r4,3l502,1208r2,l507,1207r3,-1xm276,1475r-11,-7l255,1462r-10,-3l235,1459r41,16xm232,1453r-13,-11l203,1429r-18,-14l164,1399r2,4l169,1408r2,3l174,1416r8,7l191,1428r41,25xm191,1475r-2,-6l184,1466r-5,-5l170,1459r21,16xm148,1445r-4,-4l140,1440r4,2l148,1445xe" fillcolor="#d2dfd0 [1304]" stroked="f">
                    <v:fill opacity="20303f"/>
                    <v:path arrowok="t" o:connecttype="custom" o:connectlocs="253,124;251,135;188,144;117,95;294,85;257,112;248,138;233,179;230,177;220,209;215,231;192,310;141,388;83,381;141,381;188,308;200,189;122,251;75,268;23,258;0,211;27,158;95,100;187,37;268,0;218,61;194,121;193,109;169,85;131,88;93,109;63,159;76,189;81,189;105,200;108,206;98,207;114,216;122,228;134,227;149,224;197,180;214,137;224,112;296,76;127,212;118,209;113,208;76,180;67,366;74,377;78,377;204,34;205,52;204,64;249,126;85,201;39,242;31,244" o:connectangles="0,0,0,0,0,0,0,0,0,0,0,0,0,0,0,0,0,0,0,0,0,0,0,0,0,0,0,0,0,0,0,0,0,0,0,0,0,0,0,0,0,0,0,0,0,0,0,0,0,0,0,0,0,0,0,0,0,0,0"/>
                    <o:lock v:ext="edit" verticies="t"/>
                  </v:shape>
                  <v:shape id="Freeform 991" o:spid="_x0000_s1032" style="position:absolute;left:3230;top:199;width:344;height:308;visibility:visible;mso-wrap-style:square;v-text-anchor:top" coordsize="2065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43cUA&#10;AADaAAAADwAAAGRycy9kb3ducmV2LnhtbESPT2vCQBTE74LfYXlCL1I3NSCaugYpFErFgn8uvT2y&#10;zyQ1+zZk1yT66V2h4HGYmd8wy7Q3lWipcaVlBW+TCARxZnXJuYLj4fN1DsJ5ZI2VZVJwJQfpajhY&#10;YqJtxztq9z4XAcIuQQWF93UipcsKMugmtiYO3sk2Bn2QTS51g12Am0pOo2gmDZYcFgqs6aOg7Ly/&#10;GAW/8fd0No9P21vE9u9iNj8L6cZKvYz69TsIT71/hv/bX1rBAh5Xwg2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zjdxQAAANoAAAAPAAAAAAAAAAAAAAAAAJgCAABkcnMv&#10;ZG93bnJldi54bWxQSwUGAAAAAAQABAD1AAAAigMAAAAA&#10;" path="m2065,1353r-7,19l2051,1392r-9,18l2031,1428r-11,18l2005,1463r-15,17l1974,1496r-20,16l1934,1528r-21,15l1890,1558r-25,14l1838,1586r-28,12l1781,1612r-26,10l1729,1632r-26,10l1676,1649r-26,8l1625,1664r-26,7l1572,1677r-26,5l1519,1686r-26,4l1466,1693r-26,3l1413,1697r-26,1l1360,1698r-17,l1325,1696r-18,-2l1287,1690r-22,-4l1243,1680r-23,-7l1196,1665r-54,-16l1097,1636r-36,-9l1034,1622r-3,-8l1045,1614r-14,-9l1017,1596r-16,-9l983,1579r-19,-8l942,1563r-22,-7l896,1548r6,6l894,1551r-5,-4l889,1546r,-1l891,1544r2,l880,1539r-12,-4l856,1530r-13,-5l830,1518r-11,-7l806,1503r-12,-9l780,1503r30,18l810,1518r-2,-2l806,1514r-2,-1l802,1516r-3,5l803,1527r4,6l777,1521r-6,-2l767,1516r-3,-4l763,1508r3,-3l769,1503r-54,-33l775,1494r-26,-19l723,1456r-24,-15l678,1425r-22,-14l635,1399r-20,-13l593,1375r6,7l607,1390r10,9l629,1409r33,24l705,1462,575,1380r72,61l611,1418r-35,-25l542,1367r-34,-27l484,1358r-26,22l431,1405r-28,29l373,1466r-32,35l307,1539r-34,42l253,1605r-21,27l207,1662r-26,32l152,1729r-31,37l88,1807r-36,43l3,1848,1,1830,,1815r1,-12l2,1791r3,-10l8,1772r27,14l72,1743r40,-49l157,1639r48,-60l257,1514r56,-70l373,1369r64,-82l423,1252r14,-2l449,1246r14,-5l475,1234r13,-10l500,1212r12,-12l524,1185r12,-17l547,1150r11,-20l570,1107r11,-24l591,1057r11,-28l613,999r16,-53l645,892r13,-51l668,790r8,-50l681,691r4,-47l686,597r-1,-25l683,551r-2,-20l678,515r58,-85l725,423r-10,-5l705,413r-10,-3l685,408r-9,-3l667,405r-8,1l651,381r10,-12l673,353r14,-19l701,311r-23,-8l637,292r6,8l607,293r-34,-6l540,282r-30,-4l480,275r-30,-3l423,270r-27,l372,270r-24,1l325,274r-21,2l284,278r-19,5l247,287r-17,5l213,297r-6,5l202,304r-4,l195,303r-14,8l169,319r-11,9l148,337r-11,10l128,358r-7,11l114,381r-7,13l101,406r-4,14l94,434r-4,14l88,464r-1,15l87,496r,17l88,530r2,18l94,566r3,20l103,605r5,21l114,647r8,22l130,691r9,23l149,738r22,49l197,839r3,l230,899r-2,l224,898r-3,-1l217,895r-6,-8l202,876,191,862,180,845,168,823,154,798,135,775,119,759r-5,-4l109,752r-3,-3l103,749,99,731,95,713,89,695,82,677,76,658,68,640,59,622,49,605,60,578,53,566,47,555,43,544,40,531,36,519,34,506,33,493r,-13l33,463r2,-16l37,431r4,-14l45,402r6,-15l58,374r7,-14l73,347,83,334,94,322r12,-12l118,299r14,-11l146,277r16,-9l157,262r21,-3l202,254r26,-5l256,243r30,-7l319,229r36,-8l392,213r-4,-3l413,207r26,-2l468,205r32,3l538,211r32,2l592,213r15,l605,210r158,27l763,235,721,210r9,5l740,218r9,2l759,221r5,-1l771,219r7,-1l785,215r14,-8l816,195r17,-14l851,162r19,-21l891,117,911,92,929,70,946,51,960,35,974,23,986,13r9,-8l1004,1r4,-1l1011,r5,l1020,2r9,5l1039,16r10,9l1058,31r7,4l1072,36r5,-1l1085,33r18,10l1127,53r29,12l1190,77r8,6l1207,91r12,7l1235,107r37,18l1319,145r12,5l1341,156r10,5l1361,169r10,7l1381,185r11,9l1401,204r9,11l1420,226r9,12l1437,252r18,27l1470,311r6,11l1480,333r4,11l1487,355r2,13l1491,379r1,13l1493,403r-1,16l1489,435r-2,16l1483,467r-6,15l1470,498r-8,16l1453,530r-10,17l1431,563r-12,16l1404,596r-15,16l1372,629r-18,16l1336,662r-13,11l1306,688r-23,18l1255,729r-32,26l1186,786r-43,34l1095,858r-7,3l1079,864r-12,6l1055,878r-30,20l987,924r-35,28l925,976r-9,9l909,994r-5,7l902,1007r23,23l951,1051r27,22l1005,1093r30,22l1064,1136r31,21l1127,1178r34,21l1195,1220r34,21l1267,1261r37,21l1342,1302r39,21l1422,1342r11,4l1460,1357r43,15l1563,1394r18,7l1605,1410r31,11l1673,1435r3,1l1683,1441r2,2l1689,1444r1,l1692,1443r3,-6l1700,1429r8,8l1719,1442r13,2l1745,1447r15,3l1775,1452r17,1l1810,1453r19,1l1824,1459r2,3l1827,1464r2,2l1833,1464r-58,l1728,1462r-19,-2l1692,1459r-15,-3l1665,1454r-11,8l1665,1464r9,4l1683,1471r7,5l1695,1479r5,5l1703,1489r3,5l1692,1497r-9,-8l1674,1481r-10,-6l1653,1469r-12,-5l1628,1461r-14,-2l1600,1456r-19,-1l1557,1453r-28,-2l1497,1449r25,5l1548,1462r28,10l1605,1484r-73,-14l1533,1475r2,3l1538,1483r3,3l1511,1486r21,14l1516,1508r25,13l1524,1525r11,5l1546,1536r13,7l1576,1548r-30,6l1550,1554r3,1l1556,1558r1,4l1558,1568r-1,3l1555,1572r-4,1l1592,1585r-14,8l1646,1606r21,-35l1671,1601r33,-12l1732,1580r22,-7l1770,1568r27,-13l1820,1543r22,-14l1859,1517r5,-1l1871,1513r6,-2l1883,1508r15,-11l1915,1485r16,-13l1944,1462r13,-7l1967,1451r18,-15l1999,1420r14,-13l2025,1393r10,-14l2043,1367r6,-13l2053,1342r-2,10l2048,1363r4,-2l2065,1353xm686,1462r-3,l683,1456r3,l686,1462xm670,1454r-14,-9l661,1447r3,2l668,1451r2,3xm1333,578r-10,-19l1315,544r-5,-10l1309,529r-2,1l1306,530r-1,l1304,529r-4,16l1287,531r3,12l1286,543r-4,2l1278,544r-4,-4l1271,536r-2,-7l1263,515r-3,-5l1265,547r-3,l1258,544r-6,-4l1244,534r-8,-6l1229,523r-6,-2l1217,520r-13,l1192,522r-3,1l1184,526r-2,2l1180,531r-9,-11l1160,509r-16,-13l1126,482r-6,16l1098,478r-23,-18l1053,443r-25,-15l1023,442r18,13l1058,470r15,12l1086,496r13,13l1110,521r10,13l1128,545r1,2l1129,551r,3l1129,556r-3,7l1120,570r-11,-16l1098,540r-12,-12l1075,517r-10,-11l1054,497r-10,-8l1034,482r46,49l1076,545r-9,-10l1055,524r-15,-11l1023,502r9,7l1041,518r11,12l1061,545r-8,-2l1050,538r-2,-4l1046,529r-5,-3l1032,519r-12,-7l1000,504r-9,-6l987,504r-10,-6l976,494r-2,-5l971,485r-6,-5l958,475r-9,-5l940,465r-11,-4l906,463r6,19l902,485r-7,15l891,513r-4,16l885,545r-6,8l876,561r-2,7l875,574r-16,27l844,624r-13,25l819,674r-13,24l795,723r-10,24l775,771r-24,60l733,875r-12,28l715,915r-9,16l696,949r-10,19l674,991r-10,23l653,1040r-12,27l629,1098r51,-34l725,1035r38,-24l796,992r26,-16l842,966r14,-6l864,958r14,-10l895,937r19,-13l934,910r23,-14l982,880r26,-17l1035,845r27,-20l1085,807r22,-18l1124,772r7,-8l1138,755r6,-8l1148,739r5,-8l1156,723r3,-7l1161,708r4,3l1169,714r2,5l1171,724r,6l1170,736r-1,6l1166,749r7,-5l1181,738r8,-9l1198,719r8,l1215,714r10,-8l1235,697r12,-10l1274,662r32,-33l1308,623r4,-4l1316,615r7,-2l1322,611r1,-3l1324,606r3,-4l1327,599r6,-21xm1049,1546r,-2l1048,1542r-1,-3l1045,1538r-13,-2l1022,1533r-10,-5l1004,1521r8,17l1014,1533r5,2l1026,1538r-3,2l1030,1545r8,2l1044,1548r5,-2xm906,1478r-15,-8l894,1474r3,2l902,1478r4,xm850,1449r-15,-8l829,1437r6,6l841,1447r5,2l850,1449xm823,1435r-1,-3l817,1429r2,4l820,1435r1,l823,1435xm100,722r3,9l104,736r1,2l106,737r,-1l106,730r,-3l104,723r-4,-1xe" fillcolor="#d2dfd0 [1304]" stroked="f">
                    <v:fill opacity="20303f"/>
                    <v:path arrowok="t" o:connecttype="custom" o:connectlocs="315,259;258,280;207,280;161,262;143,255;133,253;120,242;96,230;45,263;0,298;73,208;98,176;113,88;112,59;66,45;32,50;15,75;22,115;32,144;14,113;5,80;20,50;65,35;122,36;148,19;171,1;201,15;235,36;249,67;231,102;180,144;163,179;237,223;282,240;304,243;279,244;271,243;256,246;258,259;284,265;319,247;342,225;111,242;215,90;207,89;191,83;185,87;177,84;177,91;162,81;147,91;125,138;121,172;168,144;193,118;201,120;221,101;169,256;150,246;137,239;17,120" o:connectangles="0,0,0,0,0,0,0,0,0,0,0,0,0,0,0,0,0,0,0,0,0,0,0,0,0,0,0,0,0,0,0,0,0,0,0,0,0,0,0,0,0,0,0,0,0,0,0,0,0,0,0,0,0,0,0,0,0,0,0,0,0"/>
                    <o:lock v:ext="edit" verticies="t"/>
                  </v:shape>
                  <v:shape id="Freeform 992" o:spid="_x0000_s1033" style="position:absolute;left:3586;top:162;width:482;height:335;visibility:visible;mso-wrap-style:square;v-text-anchor:top" coordsize="2893,2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i08QA&#10;AADbAAAADwAAAGRycy9kb3ducmV2LnhtbESPT0sDMRDF7wW/QxjBS7HZerCyNi1iETz2z2I9Dptx&#10;s3QzCZvYxn565yB4m+G9ee83y3XxgzrTmPrABuazChRxG2zPnYHm8Hb/BCplZItDYDLwQwnWq5vJ&#10;EmsbLryj8z53SkI41WjA5RxrrVPryGOahUgs2lcYPWZZx07bES8S7gf9UFWP2mPP0uAw0quj9rT/&#10;9gYW2Bw/jlFvT2WzvU5L2H3GqzPm7ra8PIPKVPK/+e/63Qq+0MsvM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4otPEAAAA2wAAAA8AAAAAAAAAAAAAAAAAmAIAAGRycy9k&#10;b3ducmV2LnhtbFBLBQYAAAAABAAEAPUAAACJAwAAAAA=&#10;" path="m2673,182r-2,19l2671,182r2,xm2893,1294r,24l2891,1342r-4,22l2881,1388r-7,24l2864,1437r-12,24l2839,1486r-16,25l2806,1536r-19,25l2766,1587r-23,25l2717,1638r-27,26l2662,1690r-30,26l2603,1740r-29,22l2546,1782r-28,19l2490,1819r-27,15l2436,1848r-26,13l2384,1872r-26,9l2333,1888r-24,5l2284,1898r-24,2l2237,1901r-21,-1l2196,1898r-19,-3l2158,1889r-19,-7l2121,1873r-18,-10l2085,1851r-17,-13l2051,1823r-16,-17l2019,1788r-15,-19l1988,1747r-15,-23l1959,1700r-15,-29l1927,1638r-18,-35l1889,1563r-22,-43l1844,1473r-25,-48l1792,1371r-63,4l1659,1378r-78,6l1497,1388r-92,6l1305,1401r-107,5l1082,1414r-50,53l987,1512r-39,41l915,1587r-28,28l865,1638r-15,16l840,1664r-36,34l769,1730r-34,31l701,1790r-34,26l636,1842r-33,24l572,1888r-21,13l530,1915r-20,13l489,1939r-20,10l450,1959r-19,8l412,1975r-19,7l375,1988r-18,5l339,1997r-18,3l304,2002r-17,3l270,2005r-17,-1l236,2002r-17,-2l204,1997r-15,-5l174,1987r-14,-7l146,1972r-18,-12l111,1948,97,1933,82,1917,70,1900,57,1882,46,1863r-9,-22l28,1819r-7,-24l14,1770,9,1744,5,1715,2,1687,1,1656,,1623r1,-33l3,1557r4,-34l11,1490r6,-32l25,1423r9,-32l44,1358r13,-39l72,1284r7,-16l88,1252r7,-16l104,1223r9,-14l122,1196r9,-12l142,1173r10,-12l162,1152r11,-9l183,1134r4,l183,1148r14,-8l178,1162r-17,24l144,1210r-16,25l115,1261r-13,26l90,1314r-10,28l71,1369r-8,30l56,1427r-6,31l46,1488r-3,31l41,1551r-1,31l41,1612r,34l44,1685r2,42l57,1742r13,21l85,1790r17,32l109,1834r9,12l127,1857r11,13l150,1881r13,12l179,1905r16,12l189,1921r10,3l210,1928r10,2l232,1932r23,3l281,1937r22,-2l325,1933r23,-3l371,1924r25,-8l421,1907r26,-10l473,1884r27,-13l528,1856r29,-17l586,1821r30,-21l646,1779r31,-24l710,1730r49,-40l804,1652r43,-39l887,1574r37,-37l959,1500r31,-38l1020,1425r-30,l962,1423r-24,l915,1425r-20,1l877,1428r-16,2l847,1434r-5,-28l859,1391r19,-16l900,1358r25,-17l952,1324r31,-17l1014,1288r36,-18l1088,1251r35,-17l1155,1217r29,-17l1210,1184r24,-15l1253,1156r17,-14l1288,1125r23,-24l1341,1069r34,-39l1416,982r46,-55l1513,864r57,-71l1561,759r-11,-34l1539,691r-13,-34l1514,623r-14,-33l1486,557r-15,-33l1490,502r22,-24l1534,454r26,-24l1587,406r29,-24l1648,359r33,-25l1914,168r21,11l1991,343,2210,149r12,-9l2236,129r16,-10l2272,108r20,-12l2315,84r26,-11l2369,59r33,-14l2434,33r29,-10l2490,15r27,-7l2541,3,2564,r21,l2597,r11,1l2619,2r9,4l2637,9r8,3l2653,17r7,6l2666,28r5,7l2675,43r4,8l2681,60r3,10l2685,81r,11l2684,109r-2,18l2679,145r-6,21l2663,121r-10,-6l2643,104,2632,91,2621,73,2608,56,2598,42r-8,-11l2582,24r-11,-1l2559,23r-12,l2534,24r-13,2l2508,29r-15,4l2480,37r-31,11l2418,62r-34,17l2349,100r-37,24l2273,151r-40,29l2190,213r-43,37l2102,289r-48,42l2005,378r18,70l2042,519r21,70l2087,659r25,72l2138,803r28,71l2196,947r35,77l2266,1098r36,70l2339,1235r18,32l2376,1299r18,30l2413,1359r20,28l2452,1416r19,27l2491,1469r-9,8l2563,1547r-78,-41l2496,1517r7,9l2506,1530r2,6l2509,1540r,5l2509,1551r-1,4l2507,1561r-4,6l2472,1553r54,43l2509,1596r2,11l2514,1619r4,10l2523,1640r-41,-5l2499,1646r7,5l2509,1656r-2,2l2503,1660r-11,-2l2484,1657r-5,1l2478,1660r21,29l2482,1691r17,17l2464,1719r2,4l2471,1728r5,4l2484,1737r8,3l2501,1745r10,3l2523,1752r24,-21l2572,1710r25,-24l2623,1661r26,-28l2675,1606r27,-30l2727,1545r29,-35l2782,1476r22,-33l2824,1411r18,-30l2858,1353r14,-27l2882,1300r11,-6xm2472,1502r-8,-14l2455,1485r17,17xm1759,1294r-15,-40l1726,1209r-20,-50l1686,1103r-23,-60l1639,978r-27,-69l1584,834r-30,35l1524,904r-30,35l1464,975r-30,36l1402,1048r-30,37l1342,1123r28,2l1400,1128r29,4l1461,1135r30,4l1523,1143r31,5l1587,1153r-8,5l1570,1161r-10,3l1548,1164r-13,1l1525,1166r-8,1l1512,1169r4,6l1495,1183r-10,-14l1458,1169r-9,1l1442,1173r-2,2l1437,1177r-1,2l1435,1183r7,3l1446,1188r4,3l1452,1194r-1,1l1450,1198r-3,1l1444,1201r-10,2l1419,1204r3,6l1422,1213r,2l1418,1216r-3,1l1408,1218r-6,2l1398,1221r-3,3l1392,1226r13,8l1423,1241r23,8l1476,1257r30,6l1531,1269r19,2l1565,1272r13,6l1611,1278r5,5l1622,1286r6,4l1636,1293r7,1l1651,1296r9,1l1670,1297r32,l1723,1296r13,-1l1738,1294r6,6l1759,1294xm1530,1188r-13,2l1503,1191r-19,2l1462,1194r6,-1l1475,1192r5,-2l1487,1186r9,l1506,1186r11,1l1530,1188xe" fillcolor="#d2dfd0 [1304]" stroked="f">
                    <v:fill opacity="20303f"/>
                    <v:path arrowok="t" o:connecttype="custom" o:connectlocs="480,232;457,269;415,304;377,317;347,309;324,279;276,230;158,259;117,299;78,326;51,334;27,331;6,308;0,266;12,215;25,194;24,202;8,244;9,291;27,316;47,324;83,313;134,276;156,238;150,227;197,200;236,164;250,99;275,60;379,18;419,1;441,2;447,14;439,15;422,4;385,21;340,87;384,195;415,245;418,258;419,271;415,277;412,289;433,282;471,236;412,251;264,139;228,188;262,194;247,195;241,198;237,202;232,205;263,214;278,217;250,199;253,198" o:connectangles="0,0,0,0,0,0,0,0,0,0,0,0,0,0,0,0,0,0,0,0,0,0,0,0,0,0,0,0,0,0,0,0,0,0,0,0,0,0,0,0,0,0,0,0,0,0,0,0,0,0,0,0,0,0,0,0,0"/>
                    <o:lock v:ext="edit" verticies="t"/>
                  </v:shape>
                  <v:shape id="Freeform 993" o:spid="_x0000_s1034" style="position:absolute;left:4042;top:234;width:472;height:249;visibility:visible;mso-wrap-style:square;v-text-anchor:top" coordsize="2830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Ccb8A&#10;AADbAAAADwAAAGRycy9kb3ducmV2LnhtbERPTYvCMBC9L/gfwgh7WTR1DyLVKLog6NHqxdvQjE21&#10;mdQka+u/N8LC3ubxPmex6m0jHuRD7VjBZJyBIC6drrlScDpuRzMQISJrbByTgicFWC0HHwvMtev4&#10;QI8iViKFcMhRgYmxzaUMpSGLYexa4sRdnLcYE/SV1B67FG4b+Z1lU2mx5tRgsKUfQ+Wt+LUKrue7&#10;/yqfh267r08er9ZMi/NGqc9hv56DiNTHf/Gfe6fT/Am8f0kH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WIJxvwAAANsAAAAPAAAAAAAAAAAAAAAAAJgCAABkcnMvZG93bnJl&#10;di54bWxQSwUGAAAAAAQABAD1AAAAhAMAAAAA&#10;" path="m2196,495r-2,-1l2190,492r4,-3l2198,487r4,l2201,490r-5,5xm971,198r-52,l927,198r9,l950,198r8,l971,198xm2830,181r-14,99l2816,267r-5,23l2816,282r-15,42l2783,366r-18,41l2744,447r-21,40l2699,527r-23,38l2650,603r-26,37l2596,676r-30,37l2536,748r-33,34l2471,816r-35,34l2400,883r-37,32l2326,944r-39,30l2249,1001r-38,27l2171,1053r-39,23l2091,1099r-40,20l2010,1138r-41,19l1926,1174r-42,14l1841,1203r-43,13l1754,1227r-6,10l1721,1242r-29,5l1660,1255r-34,9l1590,1276r-38,12l1510,1303r-42,16l1413,1339r-49,17l1320,1372r-38,14l1249,1397r-27,9l1201,1413r-17,5l1145,1429r-30,9l1098,1443r-5,1l1087,1444r-3,-1l1080,1441r-1,-2l1025,1452r-53,11l922,1472r-50,8l824,1486r-47,4l731,1493r-43,1l640,1493r-44,-4l556,1485r-38,-6l500,1474r-17,-3l467,1465r-16,-4l437,1455r-15,-7l408,1441r-12,-6l385,1427r-12,-8l363,1411r-9,-9l345,1393r-8,-11l330,1372r-6,-10l318,1351r-5,-12l308,1327r-3,-13l303,1301r-3,-14l299,1273r,-13l299,1247r1,-12l303,1222r2,-12l307,1196r5,-12l316,1170r5,-13l333,1129r15,-29l364,1071r21,-30l407,1010r26,-32l461,947r31,-35l525,878r36,-34l601,809r40,-36l680,740r37,-31l754,680r36,-29l825,625r35,-24l892,578r34,-21l958,537r31,-18l1020,503r30,-16l1079,474r28,-12l1136,452r27,-8l1168,441r18,-3l1214,431r39,-10l1303,410r61,-16l1436,377r82,-21l1587,339r61,-15l1698,311r44,-13l1776,288r26,-9l1820,272r9,-5l1885,267r-2,2l1916,269r-4,-10l1850,236r35,-10l1872,214r-35,-2l1834,215r-5,5l1830,225r4,2l1836,227r4,-1l1798,219r-44,-7l1707,206r-48,-5l1607,195r-53,-5l1499,186r-57,-3l1382,179r-62,-2l1256,173r-66,-1l1121,170r-71,-1l977,169r-76,-1l836,169r-62,1l715,171r-58,4l601,177r-53,4l497,186r-49,6l402,197r-44,7l315,212r-39,8l237,229r-36,10l169,250r-32,11l140,269r78,-10l110,288r-8,43l97,362r-4,18l91,386r1,27l94,440r5,27l104,496r8,28l121,554r10,29l144,613r13,29l172,670r15,26l203,719r17,23l237,761r18,20l274,797r,5l241,776,209,750,179,723,152,695,126,665,102,634,91,618,81,604,71,587,62,571,47,544,35,517,25,491,15,466,9,441,3,416,1,393,,370,,354,2,338,4,322,9,307r4,-14l20,278r7,-14l35,251,45,237,55,225,66,212,79,200,93,187r15,-11l124,164r16,-10l158,144r20,-10l199,124r21,-10l243,105r24,-9l291,88r26,-8l344,72r28,-6l402,59r30,-7l495,41,564,29r52,-7l670,17r57,-6l788,7,851,4,917,2,987,r73,l1107,r48,1l1203,1r49,1l1300,4r48,3l1397,9r49,2l1496,15r49,3l1596,21r51,5l1697,30r51,5l1799,41r51,5l1912,53r60,7l2031,68r56,8l2141,85r52,8l2243,102r49,10l2338,121r45,10l2426,143r40,10l2506,164r37,13l2578,188r33,13l2600,217r-14,17l2569,252r-22,19l2524,290r-28,22l2465,334r-35,22l2403,372r-28,15l2348,403r-27,16l2294,435r-28,15l2239,465r-27,16l2202,448r15,-2l2215,407r41,-16l2220,378r-13,8l2194,393r-16,7l2161,407r-36,16l2082,438r-48,15l1993,466r-30,12l1943,487r-22,-7l1906,474r-9,-3l1893,470r-36,1l1820,472r-38,2l1742,478r-41,4l1658,488r-44,6l1569,500r-46,9l1476,519r-50,9l1377,539r-52,12l1272,564r-54,14l1163,592r-67,20l1033,631r-57,19l922,670r-50,20l827,710r-21,11l787,731r-20,10l749,752r-16,11l718,773r-15,11l690,794r-13,12l666,816r-10,11l647,839r-9,11l631,861r-5,12l621,884r-4,11l614,907r-1,11l612,931r1,11l614,954r3,13l621,981r5,13l632,1009r7,15l647,1038r-35,-21l620,1033r9,15l638,1061r10,14l659,1088r13,12l685,1112r14,12l680,1124r-35,-22l647,1096r-35,-38l601,1069r-22,-33l626,1115r,3l627,1120r2,1l631,1124r-48,-22l579,1110r103,78l677,1194r5,6l666,1200r6,8l591,1164r19,32l620,1192r-2,8l674,1233r-24,-4l701,1248r-24,-13l722,1251r-13,3l790,1264r-2,4l788,1270r1,2l791,1275r4,2l802,1280r12,4l827,1287r18,2l867,1293r23,2l879,1303r22,16l960,1317r44,8l1001,1323r-3,l997,1325r-2,1l994,1331r-1,9l990,1344r-5,6l978,1354r-1,3l985,1363r16,l1040,1363r40,-1l1121,1359r42,-4l1205,1351r43,-7l1292,1336r45,-9l1382,1318r46,-13l1476,1293r47,-14l1571,1263r50,-16l1670,1229r51,-19l1774,1189r51,-21l1875,1145r50,-24l1973,1098r47,-24l2068,1048r45,-27l2158,995r43,-27l2243,940r42,-29l2326,882r39,-31l2404,821r37,-32l2482,752r38,-37l2557,679r34,-38l2623,605r30,-38l2680,529r26,-38l2729,454r21,-39l2769,377r17,-39l2799,299r13,-38l2822,221r8,-40xm898,198r-46,3l799,204r-59,5l675,213r-72,6l525,226r-84,8l351,242r-9,-6l348,237r5,-1l359,235r7,-1l381,228r18,-8l407,222r18,l431,222r3,-1l438,219r5,-1l449,217r16,-2l485,214r20,l527,214r22,l574,213r27,-1l629,212r30,-1l691,209r35,-3l760,204r29,-1l817,201r24,-1l863,198r19,l898,198xm426,242r-3,l423,236r3,l426,242xm426,247r-3,l423,245r3,l426,247xm405,250r-3,l402,247r3,l405,250xm328,239r-6,1l312,243r-13,4l283,253r-43,l262,247r21,-3l306,240r22,-1xm1020,1352r-5,2l1012,1354r-4,l1012,1352r5,-2l1019,1350r1,2xm685,1145r-5,-2l675,1141r-4,-5l666,1132r2,l673,1132r4,2l681,1136r4,4l685,1145xm688,1155r,3l685,1159r-3,l682,1155r6,xm734,1229r-5,l725,1228r-7,-2l712,1222r-11,-4l693,1216r6,1l708,1219r9,1l728,1221r6,8xm655,1210r-2,l653,1205r2,l655,1210xm129,274r2,-1l131,272r-2,-5l127,263r,11l129,274xm960,1319r-19,3l944,1323r2,2l950,1325r4,-3l960,1319xm966,1354r-4,-2l960,1351r-5,-1l952,1350r-2,l945,1350r-6,2l942,1352r2,2l949,1356r3,4l958,1360r4,-1l965,1357r1,-3xm838,1303r-23,-3l824,1304r7,1l834,1305r2,l838,1303xm784,1281r-11,-3l757,1275r-18,-5l718,1264r11,5l744,1273r19,4l784,1281xm666,1200r,-6l664,1194r,6l666,1200xm769,1354r-8,-1l749,1352r-10,l749,1357r12,6l763,1362r1,-2l766,1357r3,-3xm709,1357r-10,-5l697,1348r-4,-2l689,1346r-7,l676,1347r-4,-1l668,1344r-2,-4l650,1338r-27,-8l583,1318r-52,-18l547,1310r17,9l583,1327r21,8l628,1342r25,5l680,1353r29,4xm504,1286r-10,-8l485,1269r-9,-9l468,1250r-9,-11l452,1228r-8,-10l438,1206r-6,-12l426,1183r-5,-13l416,1157r-8,-27l402,1102r-3,11l399,1126r,16l402,1157r3,14l410,1186r5,14l422,1213r8,14l440,1241r8,7l461,1259r19,12l504,1286xe" fillcolor="#d2dfd0 [1304]" stroked="f">
                    <v:fill opacity="20303f"/>
                    <v:path arrowok="t" o:connecttype="custom" o:connectlocs="156,33;458,75;400,147;321,196;252,217;183,241;122,249;68,240;51,221;53,195;100,135;170,84;240,63;320,45;300,37;187,28;67,33;16,60;29,112;21,111;0,66;11,35;49,15;142,1;250,3;357,14;434,36;383,73;360,68;304,79;212,94;125,125;104,147;108,173;108,183;113,199;120,209;145,216;165,224;215,223;313,191;401,137;462,63;88,38;72,37;105,35;71,40;68,41;170,225;111,189;114,193;121,204;21,46;159,225;161,226;120,211;125,225;115,224;97,221;75,205;67,193" o:connectangles="0,0,0,0,0,0,0,0,0,0,0,0,0,0,0,0,0,0,0,0,0,0,0,0,0,0,0,0,0,0,0,0,0,0,0,0,0,0,0,0,0,0,0,0,0,0,0,0,0,0,0,0,0,0,0,0,0,0,0,0,0"/>
                    <o:lock v:ext="edit" verticies="t"/>
                  </v:shape>
                  <v:shape id="Freeform 994" o:spid="_x0000_s1035" style="position:absolute;left:4497;top:211;width:260;height:270;visibility:visible;mso-wrap-style:square;v-text-anchor:top" coordsize="1563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Ts8IA&#10;AADbAAAADwAAAGRycy9kb3ducmV2LnhtbERPTWvCQBC9C/6HZYTedKMW0TQbEUHMpZSmIj1Os9Mk&#10;mJ2N2a2J/75bEHqbx/ucZDuYRtyoc7VlBfNZBIK4sLrmUsHp4zBdg3AeWWNjmRTcycE2HY8SjLXt&#10;+Z1uuS9FCGEXo4LK+zaW0hUVGXQz2xIH7tt2Bn2AXSl1h30IN41cRNFKGqw5NFTY0r6i4pL/GAVr&#10;85Yd78+b67I/5V+v5/bTGsqUepoMuxcQngb/L364Mx3mL+Dvl3C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9OzwgAAANsAAAAPAAAAAAAAAAAAAAAAAJgCAABkcnMvZG93&#10;bnJldi54bWxQSwUGAAAAAAQABAD1AAAAhwMAAAAA&#10;" path="m1403,813r-4,-2l1388,804r-14,-11l1355,777r-14,-10l1342,766r1,l1346,766r3,1l1361,776r13,10l1388,799r15,14xm1336,756r-4,2l1329,758r-4,-4l1322,751r5,l1330,752r3,1l1336,756xm1185,660r-8,-4l1179,656r6,4xm1163,644r-3,l1155,644r-2,-1l1150,642r-2,-2l1145,638r-2,-4l1142,631r21,13xm1128,623r-9,-6l1108,610r-13,-7l1080,596r12,4l1104,606r12,8l1128,623xm1072,584r-4,1l1064,585r-4,-1l1055,581r-11,-8l1032,560r3,3l1043,567r12,8l1072,584xm1012,549r-5,-2l1009,547r3,2xm999,541r-9,-3l975,531,955,521,930,507,906,492,886,481r-12,-9l866,465r11,1l885,466r5,l891,465r4,3l907,475r19,10l951,498r-2,3l947,508r10,7l969,522r13,9l999,541xm880,465r-5,-6l879,459r1,1l881,463r-1,2xm831,465r-2,3l826,471r-3,-3l821,466r-1,-3l818,459r13,6xm808,451r-6,-1l794,446r-10,-7l773,430r5,4l786,439r10,6l808,451xm1563,1058r-9,-8l1545,1039r-10,-12l1525,1012r,22l1516,1031r-13,-1l1509,1036r-8,l1517,1085r-16,-16l1503,1088r1,17l1504,1118r-1,8l1492,1105r-10,-18l1472,1069r-11,-16l1450,1038r-10,-12l1430,1013r-10,-10l1439,1041r17,32l1471,1104r11,27l1491,1155r6,22l1499,1187r1,8l1501,1203r,8l1482,1219r-6,21l1467,1244r-9,4l1449,1253r-9,7l1431,1266r-9,8l1414,1285r-8,10l1403,1305r-3,9l1395,1322r-4,7l1385,1335r-6,3l1373,1341r-7,3l1349,1361r-20,19l1304,1400r-27,22l1246,1447r-37,25l1171,1499r-43,30l1113,1533r-16,7l1079,1549r-18,13l1055,1560r-6,l1039,1562r-10,2l1017,1568r-14,6l989,1581r-17,8l952,1593r-22,4l906,1601r-26,4l851,1608r-30,2l788,1614r-34,2l722,1617r-31,l661,1618r-28,-1l606,1617r-26,-1l555,1615r-23,-2l524,1614r-9,1l503,1616r-14,l466,1615r-25,-1l414,1612r-31,-4l351,1605r-35,-6l277,1593r-39,-6l199,1580r-38,-7l128,1565r-32,-7l68,1551r-25,-8l21,1537,,1529r,-8l11,1525r11,6l35,1535r16,5l69,1545r19,3l110,1552r23,4l174,1562r36,3l242,1567r29,l273,1575r102,-8l394,1554r6,-2l406,1554r3,1l412,1558r4,7l419,1570r10,-6l441,1559r13,-2l470,1556r21,1l508,1557r10,l524,1556r8,-11l560,1546r31,-1l626,1545r39,-2l706,1541r46,-3l801,1535r52,-4l802,1523r3,-1l809,1520r2,-4l812,1513r10,l837,1512r21,-3l884,1506r26,-5l931,1497r16,-4l958,1490r8,-14l996,1480r-27,8l1023,1482r3,-10l1059,1480r14,-6l1088,1468r16,-5l1118,1455r32,-16l1182,1420r3,-6l1186,1407r1,-7l1188,1392r-1,-12l1185,1367r-5,-13l1175,1339r-7,-14l1159,1310r-11,-15l1135,1278r-13,-16l1107,1245r-18,-18l1071,1209r-20,-19l1028,1171r-23,-19l980,1131r-33,-25l910,1078r-44,-31l818,1013,763,977,703,938,638,896,567,851,507,812,453,778,406,747,364,718,329,694,301,673,278,656,263,642r,-33l265,582r1,-24l269,538r3,-16l275,509r2,-4l280,501r2,-2l284,498r12,-7l309,483r11,-8l331,467r9,-10l349,447r8,-12l365,424,348,395r14,-15l378,365r16,-15l412,336r20,-15l453,306r22,-16l500,275r26,-15l553,244r29,-16l613,212r66,-32l750,146r42,-17l831,112,871,96,909,82,946,69,982,57r36,-11l1053,36r35,-8l1121,20r32,-6l1185,9r31,-4l1246,2r29,-1l1304,r21,l1346,1r19,2l1384,6r18,4l1419,14r16,5l1450,25r14,6l1477,39r13,8l1501,56r11,11l1521,77r9,11l1538,101,1506,86,1472,74,1438,64r-35,-9l1369,48r-35,-4l1298,42r-34,-2l1235,42r-29,2l1175,47r-32,6l1110,60r-33,8l1042,78r-37,11l967,102r-38,13l889,131r-41,18l805,168r-42,20l718,211r-45,22l671,244r3,10l677,265r5,12l688,290r9,13l709,317r12,14l715,337r8,13l734,365r14,15l764,395r18,15l803,426r24,16l853,459r-14,-9l814,435,779,414,734,386r-2,9l759,410r,5l759,420r-2,4l754,426r16,11l791,450r23,18l839,489r54,25l897,512,885,500r8,2l934,543r5,4l956,556r22,11l1003,583r31,18l1069,622r40,25l1154,674r50,31l1206,697r27,4l1198,672r13,2l1223,678r11,5l1246,690r10,7l1265,706r9,9l1283,726r-27,-8l1309,745r-24,l1278,747r-4,2l1273,751r,1l1273,754r1,2l1284,760r11,6l1306,773r12,6l1341,798r25,20l1348,801r-12,-15l1331,779r-3,-5l1325,768r,-4l1343,781r21,18l1385,818r23,23l1432,866r26,26l1485,921r30,31l1468,909r6,10l1471,922r19,24l1511,978r25,36l1563,1058xm1465,905r-10,-11l1441,879r-18,-16l1401,845r-2,4l1406,853r9,8l1426,871r10,13l1447,893r18,12xm1482,1036r-11,-14l1457,1006r-16,-19l1422,966r5,5l1437,985r17,21l1476,1036r6,xm1492,1055r,-5l1490,1047r-2,l1488,1051r1,2l1490,1054r2,1xm1414,999r-2,-5l1409,993r5,6xm1179,732r-8,-10l1162,714r-8,-7l1144,701r-13,-7l1121,687r-8,-4l1107,680r2,-3l1105,672r-6,-5l1092,663r-6,-4l1078,657r-9,-1l1060,655r-10,1l1072,670r28,20l1132,712r37,28l1170,740r2,-1l1176,736r3,-4xm1328,917r-4,-6l1318,905r2,5l1322,913r3,3l1328,917xm1304,895r-3,-9l1287,882r17,13xm1175,761r-3,-2l1164,752r-4,-4l1155,745r-4,-1l1148,745r27,16xm1279,873r-23,-16l1258,857r2,2l1264,861r2,4l1269,868r4,3l1276,873r3,xm1237,837r-6,-2l1229,835r8,2xm1047,639r-35,-22l1009,628r-4,l1018,636r11,4l1035,641r4,l1044,641r3,-2xm1220,827r-11,-11l1195,804r-17,-11l1158,781r1,2l1160,785r2,2l1164,790r6,4l1171,796r9,7l1191,811r14,8l1220,827xm991,596r-2,-5l987,588r-4,-2l980,588r-4,l973,588r-2,-2l969,584r2,l972,582r-8,-1l954,581r-11,1l929,584r56,31l993,606r,-6l992,597r,-1l991,596xm1061,693r-11,-9l1034,674r9,10l1050,690r3,2l1056,693r3,l1061,693xm1126,756r-27,-11l1106,753r8,5l1117,758r2,l1123,758r3,-2xm1055,718r-16,-11l1045,712r5,5l1053,718r2,xm1018,697r,-6l1015,691r,6l1018,697xm951,625r-6,-6l937,617r14,8xm1009,687r,-2l1007,685r,2l1009,687xm926,609r,-3l924,606r,3l926,609xm1001,685r-10,-8l992,682r2,2l998,685r3,xm1285,1289r-14,-29l1256,1232r-15,-26l1224,1181r-17,-24l1189,1136r-19,-21l1150,1096r-4,-2l1139,1087r-15,-11l1104,1061r-27,-20l1045,1017r-38,-30l964,954,945,942,927,928,909,917,891,905r8,7l910,921r15,12l943,946r15,13l976,972r21,16l1019,1005r24,18l1069,1043r27,21l1126,1088r24,21l1172,1130r21,22l1212,1173r18,23l1246,1220r13,24l1271,1268r3,5l1276,1278r4,5l1285,1289xm872,892r-7,-6l857,880r-8,-4l839,873r3,4l849,882r10,4l872,892xm786,837r-12,-5l759,824r-17,-9l723,804r-3,-3l715,796r-8,-3l700,789r15,10l734,810r24,14l786,837xm683,777r-7,-3l666,768r-13,-6l640,756r8,4l658,766r11,5l683,777xm618,742l570,715r21,11l606,734r9,6l618,742xm562,710r-2,-3l557,705r-5,-2l545,701r17,9xm530,693r-4,-2l524,691r6,2xm491,674r-4,-2l478,664r-5,-5l468,656r-5,-3l460,652r5,7l472,665r9,5l491,674xm448,647r-2,-8l433,628,417,615,398,598,375,580r4,4l383,590r7,7l398,605r21,19l448,647xm893,1526r-13,2l862,1531r11,1l883,1531r3,l890,1530r2,-2l893,1526xm980,606r-5,l972,605r-1,-2l972,601r1,-1l975,601r3,2l980,606xe" fillcolor="#d2dfd0 [1304]" stroked="f">
                    <v:fill opacity="20303f"/>
                    <v:path arrowok="t" o:connecttype="custom" o:connectlocs="231,133;196,109;186,103;174,96;159,87;158,83;138,78;129,72;250,173;238,169;246,207;230,223;182,257;151,267;88,269;33,264;11,258;68,259;93,258;137,252;176,247;196,226;163,189;55,116;47,83;69,56;145,16;217,0;252,11;201,7;119,35;124,63;126,70;159,93;205,114;212,126;220,127;251,163;241,149;248,175;193,119;178,109;219,151;192,124;213,146;174,107;196,134;162,97;175,114;186,126;169,116;154,102;201,193;154,155;182,178;214,215;123,136;109,127;93,118;78,109;63,97;148,255" o:connectangles="0,0,0,0,0,0,0,0,0,0,0,0,0,0,0,0,0,0,0,0,0,0,0,0,0,0,0,0,0,0,0,0,0,0,0,0,0,0,0,0,0,0,0,0,0,0,0,0,0,0,0,0,0,0,0,0,0,0,0,0,0,0"/>
                    <o:lock v:ext="edit" verticies="t"/>
                  </v:shape>
                  <v:shape id="Freeform 995" o:spid="_x0000_s1036" style="position:absolute;left:4852;top:122;width:104;height:261;visibility:visible;mso-wrap-style:square;v-text-anchor:top" coordsize="625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rq8EA&#10;AADbAAAADwAAAGRycy9kb3ducmV2LnhtbERPTWsCMRC9F/wPYYReRLO1KLIapS21iAfBVTwPm3Gz&#10;uJlsk1S3/74RhN7m8T5nsepsI67kQ+1YwcsoA0FcOl1zpeB4WA9nIEJE1tg4JgW/FGC17D0tMNfu&#10;xnu6FrESKYRDjgpMjG0uZSgNWQwj1xIn7uy8xZigr6T2eEvhtpHjLJtKizWnBoMtfRgqL8WPVbAb&#10;f5/2gwnT5+H0tc2sr9fmvVDqud+9zUFE6uK/+OHe6DT/Fe6/p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q6vBAAAA2wAAAA8AAAAAAAAAAAAAAAAAmAIAAGRycy9kb3du&#10;cmV2LnhtbFBLBQYAAAAABAAEAPUAAACGAwAAAAA=&#10;" path="m623,563r-1,6l621,580r-1,19l620,623r,19l620,643r2,-1l623,641r2,-4l625,622r,-17l625,586r-2,-23xm625,655r-3,l620,655r-1,1l619,658r-1,3l620,668r2,-3l623,662r2,-3l625,655xm601,827r-1,9l601,835r,-8xm599,854r-3,1l594,857r-1,3l592,863r1,7l595,878r4,-24xm593,894r-1,10l590,915r-4,14l583,945r4,-10l590,922r2,-14l593,894xm586,960r-3,1l581,963r-2,3l578,972r-1,14l579,1005r,-5l581,991r2,-13l586,960xm575,1025r-1,6l576,1029r-1,-4xm573,1040r-4,8l565,1062r-5,20l555,1109r-5,26l547,1157r-1,16l547,1183r5,-7l557,1173r3,-2l561,1171r,-7l564,1151r4,-18l575,1108r-3,-3l565,1099r1,-11l568,1074r2,-16l573,1040xm555,1176r1,8l558,1182r,-2l557,1179r-2,-3xm524,1200r-4,-2l518,1198r,3l518,1205r1,3l521,1213r3,-13xm520,1226r-2,5l515,1239r-1,11l514,1266r,-8l515,1249r3,-10l520,1226xm541,239r1,12l545,266r3,18l552,305,537,282r-5,7l524,295r,-8l519,292,493,234r2,25l482,239,470,222r-9,-13l455,201r15,50l482,295r4,20l489,333r3,17l493,366,478,319,464,277,450,240,437,206,424,177,412,154,400,133,389,117r-17,2l352,100r-8,1l335,102r-10,-1l315,99,305,97,292,92,281,88,268,81r-9,-9l250,65r-9,-6l233,55r-7,-3l218,50r-6,1l207,52,189,46,169,39,146,32,121,25,94,18,65,13,33,6,,,1,1,4,3r,4l4,9r1,l9,10r,5l8,17r1,1l12,18r,10l17,31r4,1l23,33r1,2l24,40r7,5l38,48r3,4l43,58r1,4l45,64r1,2l52,71r11,6l63,70,59,81r-3,9l58,93r9,13l75,121r8,15l90,152r7,20l102,191r5,20l111,234r4,23l118,282r2,26l122,336r2,29l124,395r,31l122,459r-1,42l118,547r-5,54l108,659r-7,63l93,793,83,868,73,948r-9,68l56,1079r-7,55l44,1183r-4,42l38,1260r-1,29l38,1311r24,31l83,1369r19,24l119,1411r14,15l144,1436r4,4l152,1443r3,1l158,1444r13,l184,1445r13,3l210,1451r14,5l236,1461r14,8l263,1477r13,38l290,1521r17,6l323,1532r18,5l377,1545r40,7l459,1558r45,3l552,1563r50,l594,1552r-7,-11l581,1529r-7,-11l568,1506r-4,-13l559,1481r-4,-13l548,1442r-5,-26l541,1389r-1,-29l537,1344r-1,-18l534,1307r,-19l534,1266r3,-23l539,1219r3,-23l540,1212r-4,27l530,1277r-7,51l515,1322r5,-30l516,1286r-3,-4l509,1280r-5,-1l507,1259r3,-24l512,1206r,-34l528,1121r3,1l532,1138r4,-7l530,1070r2,-5l536,1047r4,-23l545,996r5,-33l557,923r7,-44l572,829r7,-56l587,780r14,-19l601,809r6,-10l611,790r3,-11l617,768r1,-13l617,742r-1,-14l612,712r-10,22l616,679r-16,13l595,694r-4,-1l587,690r-2,-4l588,677r3,-12l593,654r1,-13l596,611r,-34l599,604r3,22l603,634r2,8l609,647r2,5l611,627r-1,-28l608,568r-3,-34l603,497r-4,-39l595,415r-5,-46l594,436r-6,-13l585,421r-2,-17l578,386r-4,-19l569,345r-5,-23l557,295r-8,-27l541,239xm594,440r2,17l597,478r2,25l597,533r-3,-1l595,521r,-11l594,494r-2,-17l592,470r,-9l593,452r1,-12xm507,301r4,19l514,343r5,27l522,402r-1,-8l518,376r-6,-31l504,305r3,-4xm500,277r4,5l504,285r-1,2l500,284r-2,-3l498,278r2,-1xm493,374r2,5l494,382r-1,-8xm545,759r2,13l548,786r-1,10l545,806r-3,14l540,832r-2,8l538,847r3,1l542,856r,8l541,871r-2,7l536,885r-5,5l527,895r-7,5l523,873r2,-33l529,801r3,-45l532,754r2,l539,756r6,3xm500,499r2,8l501,515r-1,-6l498,504r,-3l500,499xm501,533r4,9l501,554r,-21xm519,731r,4l520,746r,6l519,756r-1,4l514,761r5,-30xm502,567r-4,28l500,593r1,-2l501,586r-1,-5l498,577r,-5l500,569r2,-2xm501,623r-1,6l498,630r3,-7xm530,918r-6,39l515,948r-3,2l513,942r1,-6l516,930r3,-5l521,922r3,-2l527,918r3,xm500,643r1,17l501,678r-3,20l495,720r-2,-2l492,714r,-3l492,708r,-7l491,697r1,-11l493,672r2,-13l500,643xm528,990r2,5l530,999r-1,3l527,1004r-4,1l522,1006r-1,2l522,1012r1,l525,1013r-4,4l515,1022r-8,6l496,1032r14,-59l521,978r4,5l528,988r1,1l528,990xm498,856r,15l496,889r-2,-13l494,865r1,-3l496,858r1,-1l498,856xm493,761r-9,25l483,774r1,-7l485,763r2,-1l489,761r4,xm477,835r-2,19l475,845r,-6l476,836r1,-1xm469,876r5,5l471,882r-3,-5l469,876xm479,980r1,8l477,995r2,-15xm470,888r3,2l470,891r-1,-2l470,888xm477,1008r2,4l477,1013r-2,-2l477,1008xm467,895r,13l465,903r-1,-5l465,896r2,-1xm196,148r13,36l220,219r11,34l238,286r7,32l250,350r3,29l255,409r,3l254,424r,18l252,468r-1,33l249,542r-3,47l244,644r-2,23l240,689r-3,21l235,730r,-11l235,704r1,-18l236,663r1,-20l238,620r2,-26l241,566r1,-30l244,503r1,-36l246,429r,-33l244,364r-3,-32l236,300r-5,-32l223,238r-9,-31l203,176r-2,-7l199,163r-2,-7l196,148xm233,753r,10l233,772r-2,8l227,788r-1,-6l226,774r2,-9l233,753xm219,851r-3,12l212,878r-3,17l205,915r1,6l206,928r-3,8l201,944r2,-19l208,904r4,-25l219,851xm200,963r-2,8l196,981r-4,11l189,1006r1,-8l192,988r4,-11l200,963xm185,1031r-10,51l181,1061r3,-16l185,1034r,-3xm174,1092r1,4l174,1099r-1,5l170,1108r4,-16xm166,1124r,5l165,1130r1,-6xm156,1163r,4l156,1181r,7l156,1193r-1,5l153,1201r-1,-10l152,1182r2,-10l156,1163xm149,1212r5,10l154,1239r1,21l155,1286r,30l152,1302r-1,-22l149,1250r,-38xm513,984r-3,3l509,989r1,2l512,994r1,l514,992r-1,-3l513,984xe" fillcolor="#d2dfd0 [1304]" stroked="f">
                    <v:fill opacity="20303f"/>
                    <v:path arrowok="t" o:connecttype="custom" o:connectlocs="104,104;104,111;99,144;98,154;97,165;92,185;95,189;93,197;87,205;91,44;78,37;75,40;52,17;35,9;1,1;3,5;9,12;17,32;20,84;7,198;25,240;44,247;100,261;90,232;89,207;85,201;92,161;103,128;97,115;101,108;98,71;99,76;99,75;84,50;82,64;90,142;88,134;83,84;86,127;83,95;86,156;82,120;88,165;87,170;83,145;81,128;78,146;78,149;77,150;42,68;39,119;41,84;33,28;38,128;34,154;33,163;29,184;26,199;26,215;85,166" o:connectangles="0,0,0,0,0,0,0,0,0,0,0,0,0,0,0,0,0,0,0,0,0,0,0,0,0,0,0,0,0,0,0,0,0,0,0,0,0,0,0,0,0,0,0,0,0,0,0,0,0,0,0,0,0,0,0,0,0,0,0,0"/>
                    <o:lock v:ext="edit" verticies="t"/>
                  </v:shape>
                  <v:shape id="Freeform 996" o:spid="_x0000_s1037" style="position:absolute;left:4865;top:408;width:119;height:105;visibility:visible;mso-wrap-style:square;v-text-anchor:top" coordsize="71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8+WcUA&#10;AADbAAAADwAAAGRycy9kb3ducmV2LnhtbESPQWsCMRCF7wX/Q5hCb5ptaWtZjSIFwaUWcevB47AZ&#10;s4ubyZKk7ra/vhGE3mZ4b973Zr4cbCsu5EPjWMHjJANBXDndsFFw+FqP30CEiKyxdUwKfijAcjG6&#10;m2OuXc97upTRiBTCIUcFdYxdLmWoarIYJq4jTtrJeYsxrd5I7bFP4baVT1n2Ki02nAg1dvReU3Uu&#10;v22C/JY9vnyabVFMjdsV643/OByVergfVjMQkYb4b75db3Sq/wzXX9IA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z5ZxQAAANsAAAAPAAAAAAAAAAAAAAAAAJgCAABkcnMv&#10;ZG93bnJldi54bWxQSwUGAAAAAAQABAD1AAAAigMAAAAA&#10;" path="m394,569r-9,-6l375,557r-10,-5l354,545r-6,11l338,545r6,l321,540r14,19l314,542,295,523,277,506,260,489,245,471,230,454,216,437,204,420,193,403r-9,-17l175,370r-7,-17l162,336r-4,-16l153,303r-2,-16l145,283r-4,-6l136,270r-4,-8l129,253r-4,-10l123,232r-1,-13l111,211r11,38l136,287r16,40l170,368r22,42l214,452r26,43l267,540r-8,l278,564r-5,6l286,586,263,570r-4,6l246,568r-6,-9l231,547,219,534,203,518r-3,-28l206,489r6,1l218,493r4,3l228,502r4,8l237,519r3,10l251,560r9,22l268,599r5,9l270,612r-1,4l269,622r1,5l238,605,219,582,195,553,168,518,138,477,93,398,87,379r-6,7l77,393r-2,5l73,404r2,5l77,414r4,5l87,423r-7,-7l73,405,67,394,60,379,54,361,48,342,42,320,35,295r-2,16l22,293,17,267,12,236,6,202,,161,3,149r2,-9l6,136r1,-2l9,133r3,-1l9,116,8,100r31,l70,99r30,-2l132,93r30,-4l193,84r30,-7l254,70r2,-6l260,59r5,-4l269,50r12,-7l294,37r12,-5l318,26r5,-4l328,17r3,-6l333,6,359,5,385,3,412,2,439,r6,19l452,36r6,14l465,62r8,10l481,78r3,4l489,83r3,2l497,85r11,44l569,186r46,41l632,242r13,10l655,258r6,2l673,258r13,-3l699,253r14,-3l713,258r1,7l691,280r-23,17l658,307r-8,7l643,322r-3,7l574,329r-1,5l570,338r-3,4l563,344r-9,2l544,349r-25,-2l494,346r,130l479,492r-33,15l446,556r-31,l402,564r-8,5xm365,570r-3,l359,569r-1,-3l356,564r9,6xm41,336r-2,l36,335r-2,-2l33,330r2,-1l37,329r3,2l41,333r,3xm308,608r-6,-3l297,602r-2,-4l294,595r7,4l308,608xm133,510r-2,-4l127,503r-4,-3l116,496r-5,-12l104,469,96,452,87,431r4,5l100,451r15,25l133,510xm187,586r-4,-4l178,578r-5,-6l168,564r3,2l177,571r5,7l187,586xm232,632r-7,-5l216,620r-10,-8l195,603r-3,-12l232,632xm321,537r,-2l319,535r,2l321,537xm73,346r-1,-5l68,333,63,317,59,295,53,270,46,241r-1,-9l43,220,40,207,35,192r1,16l39,225r3,17l46,260r-1,11l46,284r4,15l54,314r3,4l61,324r3,3l66,330r,5l66,338r7,8xm35,284r,-2l33,282r,2l35,284xm141,414r-6,-8l141,420r,-6xm165,459r-1,-6l160,446r-5,-7l149,431r1,7l153,445r5,7l165,459xm143,472r1,-2l144,469r-1,-2l141,464r,8l143,472xm165,494r,-4l162,490r,4l165,494xm182,523l170,504r6,14l182,523xm230,581l211,559r2,4l216,569r6,5l230,581xe" fillcolor="#d2dfd0 [1304]" stroked="f">
                    <v:fill opacity="20303f"/>
                    <v:path arrowok="t" o:connecttype="custom" o:connectlocs="59,91;56,93;41,78;31,64;26,50;22,44;19,35;32,68;46,94;41,94;33,81;38,83;43,97;45,103;28,86;13,65;14,70;10,63;6,52;0,27;2,22;12,16;37,13;45,8;54,4;64,0;76,8;82,14;103,38;112,43;119,44;107,53;95,57;82,57;69,92;60,95;7,56;6,55;50,101;51,101;19,82;15,72;31,97;30,95;36,103;54,89;12,57;9,45;6,32;8,45;10,54;12,57;6,47;28,76;25,73;24,78;24,78;28,82;38,97;38,97" o:connectangles="0,0,0,0,0,0,0,0,0,0,0,0,0,0,0,0,0,0,0,0,0,0,0,0,0,0,0,0,0,0,0,0,0,0,0,0,0,0,0,0,0,0,0,0,0,0,0,0,0,0,0,0,0,0,0,0,0,0,0,0"/>
                    <o:lock v:ext="edit" verticies="t"/>
                  </v:shape>
                </v:group>
                <v:group id="Group 1009" o:spid="_x0000_s1038" style="position:absolute;left:1989;top:122;width:2976;height:473" coordorigin="1989,122" coordsize="2976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997" o:spid="_x0000_s1039" style="position:absolute;left:1989;top:181;width:241;height:302;visibility:visible;mso-wrap-style:square;v-text-anchor:top" coordsize="144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8bL8A&#10;AADbAAAADwAAAGRycy9kb3ducmV2LnhtbERP22rCQBB9L/gPywi+FN0YqUh0FREE+2bVDxiyYy5m&#10;Z0N2jOnfdwuFvs3hXGezG1yjeupC5dnAfJaAIs69rbgwcLsepytQQZAtNp7JwDcF2G1HbxvMrH/x&#10;F/UXKVQM4ZChgVKkzbQOeUkOw8y3xJG7+86hRNgV2nb4iuGu0WmSLLXDimNDiS0dSsofl6czcDrU&#10;XPS1fpeP234h9Wcq53tqzGQ87NeghAb5F/+5TzbOX8LvL/EAv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dfxsvwAAANsAAAAPAAAAAAAAAAAAAAAAAJgCAABkcnMvZG93bnJl&#10;di54bWxQSwUGAAAAAAQABAD1AAAAhAMAAAAA&#10;" path="m1445,1339r-25,24l1393,1390r-31,30l1329,1452r-36,35l1253,1526r-42,41l1166,1610r6,l1161,1616r-13,5l1136,1629r-15,11l1088,1663r-37,30l1030,1709r-19,15l994,1737r-18,12l960,1758r-14,9l931,1773r-13,6l896,1787r-21,6l854,1798r-22,5l812,1808r-20,2l772,1811r-19,1l734,1811r-20,-1l694,1808r-19,-4l654,1801r-20,-6l613,1789r-21,-6l571,1775r-20,-9l529,1756r-21,-10l487,1735r-22,-13l444,1709r-23,-14l396,1677r-28,-20l338,1633r-34,-26l268,1576r-39,-33l186,1506r-45,-40l139,1466,95,1415r-4,-9l88,1400r-2,-2l85,1397r-2,1l81,1398,63,1346,46,1296,33,1248,20,1201r-7,-44l6,1115,4,1095,2,1074,1,1055,,1037r1,-24l2,989,6,966,9,944r6,-23l20,899r8,-21l36,856,46,835,56,814,69,794,81,773,95,754r16,-19l126,715r18,-19l168,672r31,-28l238,612r44,-35l333,538r59,-43l457,450r72,-50l542,391r15,-9l574,372r19,-11l640,339r54,-27l744,289r44,-23l807,255r17,-12l840,233r14,-10l865,213r14,-12l899,188r22,-14l931,172r9,-1l944,172r2,1l947,174r1,2l947,182r,3l945,189r-3,2l939,192r-3,l931,192r-4,-2l944,198r12,6l965,207r4,l1034,160r56,-39l1139,85r42,-28l1215,34r27,-16l1260,7r11,-4l1281,1r8,-1l1296,1r6,3l1306,7r3,5l1312,17r,7l1312,30r-3,6l1271,43r-4,16l1260,60r-7,3l1246,66r-7,4l1224,79r-15,11l1192,105r-17,17l1157,142r-18,24l1123,186r-15,21l1094,227r-11,19l1073,264r-9,17l1058,298r-5,14l1039,324r27,10l1061,320r38,31l1107,351r5,35l1085,416r-25,29l1036,475r-23,30l993,535r-19,31l957,596r-15,31l929,658r-11,30l908,719r-8,32l894,781r-4,32l886,844r,32l886,901r2,23l892,948r4,24l902,996r7,24l917,1042r10,24l917,1052r-9,-15l899,1022r-8,-15l884,992r-7,-14l870,962r-4,-15l860,932r-3,-16l854,902r-4,-16l848,871r-1,-16l846,839r,-15l846,811r1,-17l849,775r3,-22l856,728r4,-28l866,670r7,-34l863,624,852,612,841,600,829,587,814,575,799,562,784,549,767,536,730,511,688,485,642,459,591,433r-35,18l527,468r-11,8l506,483r-8,8l492,498r-8,11l476,521r-8,14l461,551r-7,17l447,586r-7,21l434,628r-12,43l414,710r-2,18l410,745r-1,15l408,775r1,32l412,840r6,32l425,904r10,32l446,966r13,32l475,1028r18,30l514,1088r22,29l560,1147r27,28l615,1204r30,28l678,1259r30,25l739,1307r30,20l799,1348r30,18l858,1382r29,15l917,1410r29,13l974,1433r29,8l1031,1448r29,5l1087,1458r28,2l1142,1460r26,l1191,1457r11,-2l1213,1451r10,-3l1232,1444r9,-4l1249,1435r8,-5l1263,1424r6,-7l1276,1410r4,-7l1285,1395r9,-18l1303,1359r8,-18l1318,1322r8,-20l1333,1283r6,-20l1344,1242r6,-20l1354,1200r4,-21l1362,1157r6,-44l1371,1066r12,8l1383,1099r,25l1383,1148r-3,23l1378,1192r-3,21l1371,1232r-5,19l1361,1267r-9,33l1336,1351r-21,68l1338,1405r29,-20l1403,1363r42,-28l1445,1339xm996,275r-3,l989,276r-5,-1l977,275r-11,11l958,295r-4,6l954,305r-6,5l950,311r4,7l949,320r-7,4l942,332r7,4l955,340r4,2l964,342r2,l969,341r3,-2l974,335r4,-10l983,311r3,-13l990,286r3,-8l996,275xm873,272r-9,2l850,278r-17,10l813,299r9,8l832,312r9,5l850,320r4,-3l856,311r-1,-4l854,301r3,-8l860,286r6,-8l873,272xm757,1719r-21,-5l714,1709r-27,-8l656,1692r16,7l687,1705r13,5l714,1713r11,4l736,1719r11,l757,1719xm610,1672r,-2l587,1662r23,10xm573,1651r-18,-10l534,1628r-25,-15l479,1596r18,13l518,1623r26,13l573,1651xm430,1565r-11,-7l407,1548r-15,-13l376,1520r4,7l385,1534r8,6l403,1546r17,11l430,1565xe" fillcolor="#d2dfd0 [1304]" stroked="f">
                    <v:fill opacity="20303f"/>
                    <v:path arrowok="t" o:connecttype="custom" o:connectlocs="209,254;187,273;160,293;139,301;116,301;92,294;66,280;24,244;14,233;1,186;1,161;9,136;28,112;88,67;124,48;147,34;158,29;156,32;172,27;212,1;219,3;209,11;193,24;177,47;185,59;162,94;149,130;149,162;150,170;143,153;141,135;146,106;131,92;88,78;78,89;69,118;70,145;86,181;118,214;153,235;186,243;205,241;213,234;222,214;228,186;230,199;219,237;166,46;159,51;158,56;162,56;146,45;140,53;143,48;109,282;125,287;93,274;96,275;64,256" o:connectangles="0,0,0,0,0,0,0,0,0,0,0,0,0,0,0,0,0,0,0,0,0,0,0,0,0,0,0,0,0,0,0,0,0,0,0,0,0,0,0,0,0,0,0,0,0,0,0,0,0,0,0,0,0,0,0,0,0,0,0"/>
                    <o:lock v:ext="edit" verticies="t"/>
                  </v:shape>
                  <v:shape id="Freeform 998" o:spid="_x0000_s1040" style="position:absolute;left:2251;top:208;width:284;height:270;visibility:visible;mso-wrap-style:square;v-text-anchor:top" coordsize="1702,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YnMMA&#10;AADbAAAADwAAAGRycy9kb3ducmV2LnhtbERPS2vCQBC+F/wPywi9FN3Yg5boJhRB7ONUo4i3aXaS&#10;LGZnQ3ar8d+7hUJv8/E9Z5UPthUX6r1xrGA2TUAQl04brhXsi83kBYQPyBpbx6TgRh7ybPSwwlS7&#10;K3/RZRdqEUPYp6igCaFLpfRlQxb91HXEkatcbzFE2NdS93iN4baVz0kylxYNx4YGO1o3VJ53P1aB&#10;OXBZuPfqbLbrp+r7c/NxWhznSj2Oh9cliEBD+Bf/ud90nL+A31/iA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OYnMMAAADbAAAADwAAAAAAAAAAAAAAAACYAgAAZHJzL2Rv&#10;d25yZXYueG1sUEsFBgAAAAAEAAQA9QAAAIgDAAAAAA==&#10;" path="m1573,384r-3,-14l1574,372r3,2l1581,377r3,4l1581,385r-3,1l1575,386r-2,-2xm1427,275r-6,-2l1417,271r-3,-3l1414,264r2,1l1420,266r3,2l1427,273r,2xm949,1613r-8,-7l979,1589r-57,11l922,1606r-11,l887,1608r-34,2l809,1613r-32,3l746,1616r-28,l693,1613r-40,-4l623,1607r-11,l605,1607r-6,l596,1608r1,3l598,1613r2,3l605,1619r-31,-6l576,1611r3,-2l582,1607r3,-1l531,1581r,-5l561,1583r28,7l617,1595r27,5l670,1603r26,3l720,1608r24,l773,1608r29,-4l829,1601r27,-7l835,1594r-20,-1l794,1592r-23,-1l747,1590r-23,-1l698,1587r-26,-1l635,1582r-36,-7l564,1566r-34,-10l499,1543r-32,-15l438,1512r-28,-18l418,1491r62,21l536,1531r51,14l632,1559r39,9l705,1575r28,4l755,1581r16,l786,1579r16,-1l817,1576r16,-2l849,1570r14,-4l879,1562r-5,-5l858,1558r-16,1l825,1559r-16,l785,1559r-24,-1l737,1556r-23,-3l690,1550r-24,-5l643,1541r-24,-6l597,1528r-23,-8l550,1512r-22,-7l505,1494r-21,-10l462,1473r-23,-12l450,1450r25,3l465,1443r-12,-10l440,1423r-14,-10l392,1391r-39,-23l348,1380r-11,-12l342,1368r-21,-4l334,1382r-20,-17l294,1347r-18,-17l259,1313r-16,-18l229,1277r-14,-17l204,1243r-12,-17l183,1209r-9,-16l168,1176r-7,-17l156,1144r-3,-18l151,1111r-6,-5l140,1100r-5,-6l132,1086r-4,-9l125,1066r-2,-11l122,1042r-12,-7l122,1072r13,39l151,1150r19,41l190,1233r24,42l239,1318r28,46l259,1364r19,24l272,1393r14,16l261,1393r-2,6l245,1391r-5,-10l231,1371r-13,-14l203,1341r-4,-27l205,1313r5,1l216,1316r6,3l226,1325r5,8l235,1342r5,10l251,1383r9,23l267,1423r5,8l270,1435r-1,5l269,1445r,5l238,1428r-21,-22l195,1376r-27,-35l137,1300,91,1222r-5,-19l80,1209r-5,7l73,1222r-1,6l73,1232r2,6l80,1242r6,5l79,1239r-6,-10l66,1217r-6,-14l53,1184r-6,-19l41,1144r-6,-25l33,1134,21,1115r-5,-25l10,1060,6,1024,,985,1,972r2,-9l6,960r1,-3l9,955r1,l6,911,2,868,,829,,792,,766,1,739,4,714,8,691r3,-24l17,644r5,-22l30,602r8,-20l47,561,57,543,68,525,80,508,92,491r15,-16l122,460r12,-12l149,435r16,-12l183,410r20,-12l223,385r22,-12l269,359r25,-12l321,333r28,-12l378,307r64,-26l512,254r17,-7l547,239r23,-12l594,215r27,-15l652,184r32,-19l720,145r32,-19l782,109,812,96,839,82,865,72r25,-9l914,55r21,-6l944,38r55,-1l1049,34r47,-4l1139,26r41,-5l1216,15r34,-7l1279,r27,11l1300,30r-7,9l1286,47r-7,7l1271,58r-9,5l1254,66r-9,1l1235,68r-3,5l1225,81r-10,10l1201,105r-37,32l1114,180r16,2l1152,187r26,6l1208,201r27,7l1259,214r23,3l1302,218r6,11l1322,234r22,12l1377,261r41,22l1423,284r4,-1l1431,281r4,-4l1481,310r5,6l1478,314r-13,-6l1462,310r30,30l1495,338r3,-3l1503,334r5,-2l1514,333r6,l1525,335r5,3l1534,341r4,3l1541,349r2,4l1538,363r13,21l1555,382r4,-1l1566,383r9,4l1587,397r15,11l1595,405r-7,-2l1588,406r2,4l1594,418r6,9l1608,439r3,-14l1621,440r11,16l1641,471r9,18l1659,504r7,17l1673,540r7,17l1684,575r6,18l1693,611r3,18l1699,649r2,19l1702,687r,21l1701,742r-2,35l1694,811r-7,35l1678,880r-10,35l1656,951r-15,34l1626,1020r-18,35l1588,1090r-22,35l1542,1162r-25,35l1490,1232r-29,36l1431,1302r-31,35l1369,1367r-30,30l1307,1425r-32,25l1244,1475r-32,23l1180,1518r-32,19l1116,1554r-33,15l1049,1583r-32,12l983,1606r-34,7xm364,1393r-3,l359,1392r-2,-2l356,1388r8,5xm564,1613r-9,-1l547,1611r-6,-3l537,1602r6,1l548,1606r8,3l564,1613xm512,1573r-2,1l507,1574r-5,-1l496,1570r,-3l500,1567r4,l509,1569r3,4xm491,1565r-8,-6l473,1556r-13,-5l445,1549r-6,-6l445,1547r8,3l463,1552r12,1l482,1558r9,7xm41,1159r-4,l36,1158r-2,-2l33,1154r2,-1l37,1153r1,1l41,1156r,3xm307,1431r-5,-3l297,1425r-2,-3l294,1418r5,5l307,1431xm132,1333r-3,-3l126,1326r-4,-3l116,1319r-6,-12l102,1292r-7,-17l86,1255r5,4l100,1274r14,25l132,1333xm186,1409r-5,-3l177,1401r-5,-5l167,1388r4,2l176,1394r4,7l186,1409xm232,1456r-8,-6l215,1443r-9,-8l194,1426r-3,-11l232,1456xm1033,226r-14,12l1006,249r-10,11l987,273r-19,4l963,291r-3,l957,288r-5,-4l948,277r-2,-2l941,272r-6,-3l930,267r-17,-2l893,264r-18,1l854,267r-22,2l808,274r-27,6l752,288r-32,8l688,305r-54,17l590,336r-35,14l529,363r12,-5l573,349r50,-16l690,313r14,3l725,302r6,-1l737,302r6,3l750,308r-6,2l742,318r,6l742,326r,2l743,330r1,l704,340r-5,-10l677,334r-21,6l635,347r-20,6l623,357r-16,10l603,365r-2,-1l597,363r-4,l599,365r-9,4l582,374r-9,3l565,380r-8,2l549,382r-8,l534,381r-3,9l523,393r-14,7l490,408r-26,11l458,423r-5,4l447,433r-7,8l427,459r-15,23l410,460r-7,10l396,483r-5,16l386,518r-3,22l379,563r-3,28l375,620r5,l380,611r,-11l382,587r1,-16l387,550r5,-18l398,516r6,-13l410,509r-1,11l408,534r,16l408,569r,22l409,613r1,23l411,659r2,24l417,708r3,23l423,756r7,36l438,821r8,26l455,868r4,9l465,885r4,7l474,897r6,5l485,905r6,2l496,909r11,44l568,1010r47,40l632,1065r13,10l655,1081r6,2l684,1079r26,-6l737,1066r27,-10l794,1045r30,-14l854,1016r33,-18l914,983r27,-15l968,952r27,-16l1022,921r27,-16l1076,889r27,-16l1104,869r3,-6l1110,859r4,-5l1120,850r7,-5l1135,842r9,-4l1157,827r15,-13l1185,801r15,-15l1206,789r5,-21l1248,746r6,l1259,746r4,-2l1266,742r4,-5l1272,733r2,-7l1275,719r4,l1282,717r5,-3l1292,710r16,-14l1327,678r14,5l1334,693r-15,16l1311,719r-5,9l1304,731r-2,5l1302,739r,4l1292,746r,5l1291,755r-3,7l1283,769r-5,8l1271,786r-9,9l1251,805r-26,24l1193,856r-38,30l1111,920r-7,2l1095,927r-9,7l1076,943r-10,9l1057,958r-9,5l1041,966r-9,8l1021,982r-15,11l988,1003r-21,11l943,1027r-28,12l885,1053r-28,12l830,1077r-24,10l782,1096r-20,8l743,1111r-18,5l709,1121r6,8l720,1136r8,6l736,1149r10,7l756,1162r12,7l780,1174r28,12l840,1196r37,9l917,1214r30,6l977,1224r31,5l1037,1232r29,2l1094,1237r29,1l1152,1238r28,l1208,1235r27,-2l1262,1230r27,-6l1316,1218r26,-7l1368,1203r19,-6l1408,1191r24,-7l1459,1179r29,-46l1511,1097r17,-28l1540,1048r19,-36l1575,976r13,-35l1600,907r4,-17l1608,874r3,-17l1614,840r1,-17l1618,806r1,-17l1619,772r-1,-28l1615,717r-3,-29l1608,662r-7,-27l1594,609r-9,-25l1574,559r-11,-24l1549,511r-15,-22l1519,466r-18,-22l1483,423r-21,-22l1441,381r-23,-20l1395,343r-23,-17l1349,311r-25,-14l1300,284r-26,-11l1250,263r-26,-9l1198,246r-26,-7l1145,234r-28,-4l1090,227r-28,-1l1033,226xm585,363r-6,l572,365r5,5l585,363xm516,367r,-2l510,370r2,-1l516,367xm437,335r-14,l403,344r-23,11l358,367r-26,15l305,398r-28,18l248,436r-32,21l221,462r-5,4l210,466r-7,2l192,475r-12,8l168,493r-9,8l151,507r-6,4l146,516r-1,4l145,525r-2,3l138,537r-6,11l126,551r-8,7l109,566,98,577,88,588r-6,9l80,601r-2,3l78,608r,2l71,624r-8,15l55,659r-9,21l44,689r-3,11l37,720r-3,19l33,755r,15l33,785r2,10l43,789r-2,-6l41,778r,-5l43,770r3,-2l51,768,63,745,75,722,91,699r16,-25l126,650r19,-26l168,597r22,-26l215,543r27,-27l270,487r31,-29l332,428r33,-30l401,367r36,-32xm321,1360r,-2l319,1358r,2l321,1360xm72,1170r-1,-6l68,1156r-5,-17l57,1119r-5,-25l46,1064r-1,-9l43,1044r-4,-14l35,1015r1,16l37,1048r4,17l46,1083r-1,12l46,1107r4,15l54,1138r1,3l61,1147r2,3l65,1154r,4l64,1162r8,8xm35,1107r,-2l33,1105r,2l35,1107xm140,1238r-5,-8l140,1243r,-5xm164,1282r-2,-6l159,1270r-5,-7l149,1255r,7l152,1268r6,7l164,1282xm143,1296r1,-3l143,1292r-1,-2l140,1287r,9l143,1296xm164,1317r,-3l162,1314r,3l164,1317xm180,1347r-10,-20l176,1341r4,6xm229,1405r-19,-23l213,1386r3,6l222,1398r7,7xm1368,645r,1l1367,647r-3,l1362,647r-2,-5l1364,643r4,2xm1357,653r,4l1353,662r-3,7l1343,678r-2,-1l1340,677r-1,-1l1339,675r1,-6l1344,662r6,-4l1357,653xm887,291r-18,3l847,297r-26,1l790,297r-6,3l776,302r-9,3l755,305r,-2l758,302r3,-1l764,299r5,-1l771,296r1,-2l771,291r11,l782,294r4,-1l789,291r4,-3l796,283r16,2l832,288r24,1l881,289r6,2xm639,357r-11,l628,353r2,l633,353r2,2l639,357xm380,602r-3,l377,596r3,l380,602xe" fillcolor="#d2dfd0 [1304]" stroked="f">
                    <v:fill opacity="20303f"/>
                    <v:path arrowok="t" o:connecttype="custom" o:connectlocs="236,44;120,269;98,268;136,266;80,252;146,260;88,251;54,227;26,188;36,213;35,219;36,234;11,203;2,159;10,91;58,54;144,12;215,8;202,34;247,52;257,61;270,73;284,124;239,217;61,232;85,262;76,258;50,238;17,212;32,238;156,45;90,60;124,55;96,63;69,80;65,89;72,132;108,179;175,151;202,128;224,114;211,133;168,166;121,190;187,206;255,178;269,115;229,54;95,61;41,73;23,90;7,115;13,120;54,226;6,175;6,184;24,216;38,234;226,110;131,50;132,48;63,99" o:connectangles="0,0,0,0,0,0,0,0,0,0,0,0,0,0,0,0,0,0,0,0,0,0,0,0,0,0,0,0,0,0,0,0,0,0,0,0,0,0,0,0,0,0,0,0,0,0,0,0,0,0,0,0,0,0,0,0,0,0,0,0,0,0"/>
                    <o:lock v:ext="edit" verticies="t"/>
                  </v:shape>
                  <v:shape id="Freeform 999" o:spid="_x0000_s1041" style="position:absolute;left:2555;top:201;width:401;height:279;visibility:visible;mso-wrap-style:square;v-text-anchor:top" coordsize="2409,1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7a8QA&#10;AADbAAAADwAAAGRycy9kb3ducmV2LnhtbESP3WrCQBCF7wu+wzKCd3VjpUWiqwRF8aLQ+vMAQ3ZM&#10;gtnZsLvV6NN3Lgq9m+GcOeebxap3rbpRiI1nA5NxBoq49LbhysD5tH2dgYoJ2WLrmQw8KMJqOXhZ&#10;YG79nQ90O6ZKSQjHHA3UKXW51rGsyWEc+45YtIsPDpOsodI24F3CXavfsuxDO2xYGmrsaF1TeT3+&#10;OAPd+WvTJHoPu+m1ePpN8X14fhbGjIZ9MQeVqE//5r/rvRV8gZVfZA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u2vEAAAA2wAAAA8AAAAAAAAAAAAAAAAAmAIAAGRycy9k&#10;b3ducmV2LnhtbFBLBQYAAAAABAAEAPUAAACJAwAAAAA=&#10;" path="m2409,270r-10,6l2399,253r-2,-1l2393,250r-3,-5l2387,238r-9,-15l2366,199r-11,-15l2345,170r-11,-12l2322,145r-11,-10l2301,126r-11,-9l2279,110r-13,-5l2255,99r-11,-4l2232,93r-11,-2l2209,91r-11,l2185,93r-32,14l2124,122r-12,6l2101,135r-12,8l2080,150r-9,4l2061,160r-11,9l2038,181r-17,20l2001,224r-25,24l1949,273r-22,31l1906,338r-21,37l1862,414r-8,12l1845,438r-8,16l1829,471r-7,18l1814,511r-8,23l1797,559r-2,5l1793,571r,8l1795,588r12,-18l1819,550r10,-22l1837,504r6,6l1840,528r-5,22l1829,573r-5,26l1818,629r-8,31l1802,694r-7,36l1780,795r-14,62l1755,916r-9,57l1739,1027r-4,53l1733,1130r,46l1724,1194r-7,14l1713,1217r,6l1709,1225r-5,3l1700,1233r-3,4l1693,1243r-3,8l1686,1258r-2,9l1681,1276r-4,8l1674,1291r-3,7l1666,1303r-4,5l1657,1311r-5,4l1652,1320r-9,17l1631,1359r-13,26l1603,1416r-4,7l1592,1432r-9,10l1570,1453r-1,8l1568,1470r-3,9l1559,1489r-5,12l1546,1512r-8,13l1528,1538r-6,8l1518,1553r-2,5l1516,1560r-6,13l1501,1591r-13,19l1474,1633r-4,9l1467,1650r-3,7l1459,1663r-4,5l1450,1672r-6,3l1439,1677r-11,-4l1416,1668r-11,-6l1395,1653r-10,-9l1376,1633r-9,-13l1358,1606r-21,-35l1321,1545r-8,-11l1306,1526r-6,-8l1296,1513r-22,-24l1250,1460r-28,-35l1190,1385r-18,-16l1153,1351r-19,-19l1112,1311r-21,-21l1068,1266r-23,-25l1020,1214r-34,-29l950,1152r-38,-36l871,1075,659,861,647,848,627,827,599,796,562,757r-11,20l538,800r-13,30l508,864r-18,40l470,948r-22,49l423,1051r-6,9l406,1072r-10,12l383,1097r,-3l381,1086r-2,-4l376,1079r-2,-2l369,1079r-5,2l360,1083r-3,1l357,1086r,-17l355,1068r-3,l350,1068r-3,1l342,1073r-5,7l331,1086r-4,6l324,1097r,3l330,1109r7,8l340,1119r3,3l347,1123r4,1l350,1127r-4,4l343,1133r-2,2l340,1138r,3l351,1146r3,l356,1143r2,-2l360,1136r3,-3l366,1130r3,l373,1130r3,3l378,1136r3,4l381,1143r-2,5l374,1157r-2,6l369,1167r,5l369,1176r-8,12l351,1201r-10,17l330,1239r-19,18l305,1264r,-5l306,1253r3,-4l312,1243r4,-11l319,1225r-1,-3l316,1217r-3,-2l307,1211r2,-5l307,1200r-3,-5l300,1190r4,-9l307,1169r2,-11l307,1143r-2,3l297,1149r-10,4l273,1159r-5,4l265,1166r-4,3l259,1173r-2,3l254,1181r,4l253,1190r-10,12l233,1216r-11,15l212,1248r-24,38l164,1331r-25,51l116,1423r-19,31l81,1478r2,2l75,1491r-9,10l57,1513r-9,13l39,1541r-7,15l23,1573r-9,20l11,1593r-3,3l7,1598r-2,2l2,1601r-2,l1,1594r1,-8l6,1579r4,-7l17,1560r3,-7l24,1545r9,-19l46,1494r19,-43l73,1432r14,-24l104,1381r20,-31l134,1331r11,-22l159,1285r17,-25l185,1245r10,-15l204,1210r9,-20l217,1186r5,-4l225,1177r5,-7l239,1155r8,-20l256,1115r9,-16l269,1092r5,-6l279,1082r5,-3l303,1048r22,-33l349,978r26,-41l402,892r29,-48l463,791r34,-55l500,724r3,-10l504,704r,-9l488,680,464,660,435,635,400,605r-4,-4l393,596r-1,-3l392,588r,-3l394,580r2,-5l401,568r8,-13l413,547r17,-21l450,498r24,-32l500,428,488,417,474,405r-15,-9l444,387r-17,-9l409,371r-19,-6l369,359r-21,-5l325,350r-23,-3l277,345r-26,-2l224,343r-27,l168,343r-8,3l153,350r-9,7l135,366r6,17l149,407r11,28l173,469r-2,l168,468r-4,-1l161,464r-9,-9l141,444r-1,-3l139,436r-3,-5l134,428r-6,-8l126,413r-4,-11l110,384r-5,-10l100,366r-2,-8l97,352r1,-6l100,341r4,-6l108,329r16,-5l141,318r18,-5l178,310r20,-3l220,304r21,-1l265,303r23,l312,304r25,1l361,308r5,2l375,311r2,-1l378,308r7,1l395,312r10,5l419,325r2,-1l426,324r4,1l435,327r14,l463,329r12,1l486,334r9,3l503,343r7,4l516,354r2,-1l521,352r4,l528,353r8,5l545,366r16,-20l578,325r19,-23l619,276r24,-28l668,218r28,-33l726,150r6,l737,152r8,4l754,160r22,14l802,194r6,-3l824,182r17,-10l850,167r9,7l869,183r13,12l896,210r1,4l897,217r,3l896,223r-2,6l888,235r-17,15l866,257r30,30l931,325r41,42l1018,413r52,54l1127,525r63,63l1258,656r23,24l1309,707r32,31l1378,774r41,40l1462,858r50,48l1565,958r17,12l1585,962r5,-14l1612,879r23,-67l1658,747r24,-62l1708,624r25,-57l1760,511r27,-53l1814,407r28,-49l1871,311r30,-45l1932,224r30,-41l1994,145r32,-36l2041,95r16,-13l2076,68r22,-13l2122,41r27,-14l2178,14,2210,r21,l2240,10r10,15l2271,41r18,14l2307,68r17,12l2330,91r11,14l2353,120r16,16l2379,158r8,19l2393,194r6,15l2402,224r4,11l2407,245r,8l2406,258r,2l2406,262r1,3l2405,263r,-1l2407,262r2,l2409,270xm191,498r-3,2l181,501r3,-16l188,486r3,2l193,493r-2,5xm251,569r-2,1l247,569r-3,l242,567r-6,-6l230,553r2,-2l238,564r6,-2l249,561r1,3l251,569xm273,596r-3,l270,592r3,l273,596xm226,547r-8,12l220,554r-2,-6l216,543r-3,-6l215,538r1,l217,538r1,-1l220,534r2,-6l223,536r3,11xm216,575r,1l215,577r-2,l211,578r,-6l213,572r1,3l216,575xm305,1272r-2,l303,1266r2,l305,1272xm477,333r,-6l475,327r,6l477,333xm1228,1233r-27,-27l1206,1213r5,6l1219,1226r9,7xm1255,1260r-17,-16l1238,1247r,3l1241,1252r3,3l1251,1260r4,4l1255,1260xm1128,1138r-4,-6l1117,1126r-9,-8l1099,1110r12,13l1128,1138xm1088,1097r-20,-16l1073,1089r4,5l1080,1096r2,1l1085,1098r3,-1xm755,765r-2,-2l748,754r-3,3l755,765xm840,853r-6,-9l837,847r3,6xm850,863r-2,-6l848,863r2,xm802,812l780,792r-3,l802,812xm1063,1075r-45,-48l976,987,940,953,910,925r19,18l950,966r24,27l1001,1026r11,9l1026,1047r18,13l1063,1075xm879,896r,-2l877,890r2,6xe" fillcolor="#d2dfd0 [1304]" stroked="f">
                    <v:fill opacity="20303f"/>
                    <v:path arrowok="t" o:connecttype="custom" o:connectlocs="390,28;370,15;343,27;309,71;299,98;301,110;287,199;280,211;271,226;259,250;245,272;234,277;216,252;174,206;92,129;64,183;59,178;55,185;57,190;63,189;57,203;53,202;51,191;42,198;14,246;1,266;5,254;31,207;44,183;77,132;65,99;79,78;54,58;23,64;23,73;16,58;44,50;67,53;84,57;99,50;134,32;149,37;188,87;263,161;302,68;349,9;387,13;401,41;32,83;41,95;45,99;36,90;35,96;79,54;206,207;184,186;181,183;141,143;151,154;146,148" o:connectangles="0,0,0,0,0,0,0,0,0,0,0,0,0,0,0,0,0,0,0,0,0,0,0,0,0,0,0,0,0,0,0,0,0,0,0,0,0,0,0,0,0,0,0,0,0,0,0,0,0,0,0,0,0,0,0,0,0,0,0,0"/>
                    <o:lock v:ext="edit" verticies="t"/>
                  </v:shape>
                  <v:shape id="Freeform 1000" o:spid="_x0000_s1042" style="position:absolute;left:2925;top:200;width:305;height:395;visibility:visible;mso-wrap-style:square;v-text-anchor:top" coordsize="1830,2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DQsUA&#10;AADbAAAADwAAAGRycy9kb3ducmV2LnhtbESPzWrDMBCE74G8g9hAb7EcH0rqWg5JIFDoqW4h9La1&#10;tv6JtTKW4th9+qhQ6G2Xmfl2NttNphMjDa6xrGATxSCIS6sbrhR8vJ/WWxDOI2vsLJOCmRzs8uUi&#10;w1TbG7/RWPhKBAi7FBXU3veplK6syaCLbE8ctG87GPRhHSqpB7wFuOlkEseP0mDD4UKNPR1rKi/F&#10;1QRK++PaIpaHRpenwzE5z6+fX7NSD6tp/wzC0+T/zX/pFx3qP8HvL2E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cNCxQAAANsAAAAPAAAAAAAAAAAAAAAAAJgCAABkcnMv&#10;ZG93bnJldi54bWxQSwUGAAAAAAQABAD1AAAAigMAAAAA&#10;" path="m1749,544r-6,-11l1749,536r,8xm1522,732r-3,l1519,724r3,l1522,732xm1519,742r-2,l1517,738r2,l1519,742xm1509,781r-3,l1506,775r3,l1509,781xm1506,794r,6l1503,806r-2,-2l1501,801r2,-3l1506,794xm1506,810r-3,l1503,806r3,l1506,810xm1139,734r-3,l1136,732r3,l1139,734xm1134,759r-1,3l1131,765r,-6l1134,759xm1128,868r-1,5l1125,877r-3,4l1117,884r11,-16xm702,569r-2,l700,563r2,l702,569xm705,577r-3,l702,571r3,l705,577xm1077,1186r-27,11l1074,1184r3,2xm1830,514r-8,-2l1816,508r3,-10l1797,525r-13,-27l1778,516r-2,-10l1763,513r-13,7l1736,527r-14,5l1707,538r-16,6l1674,548r-16,5l1645,571r-14,23l1610,617r-23,28l1573,631r-2,14l1544,672r-11,38l1530,693r-21,20l1495,783r-3,2l1490,789r-2,7l1484,806r-1,9l1484,822r,2l1485,825r1,1l1488,827r-31,57l1461,886r-6,30l1449,951r-8,42l1434,1042r-6,22l1425,1042r-4,7l1417,1058r-6,9l1406,1077r6,8l1399,1077r-4,-10l1393,1067r-1,1l1390,1070r-2,4l1385,1082r-3,12l1381,1102r-2,2l1378,1102r-2,-8l1377,1083r1,-9l1379,1065r3,-9l1374,1023r-2,18l1368,1061r-3,22l1361,1107r-5,26l1351,1160r-5,30l1339,1221r-6,-2l1329,1232r-4,12l1323,1255r-2,12l1320,1277r,10l1321,1296r1,9l1320,1297r-5,5l1312,1306r-2,5l1309,1317r2,9l1314,1336r-13,25l1287,1388r-11,29l1264,1447r-11,32l1243,1512r-9,35l1225,1583r-9,45l1206,1670r-9,38l1188,1745r-10,34l1169,1809r-10,29l1150,1864r-19,50l1108,1965r-25,51l1055,2068r-30,54l992,2175r-36,56l918,2285r-3,1l909,2288r-7,4l894,2296r-21,15l845,2332r5,2l828,2342r-26,5l774,2353r-32,4l705,2359r-30,2l651,2364r-17,3l486,2293r4,1l494,2293r3,-1l499,2288r25,11l549,2307r23,8l596,2320r24,6l642,2329r21,1l686,2332r28,-2l742,2327r27,-6l796,2312r26,-10l847,2288r25,-15l895,2254r23,-19l940,2211r23,-25l983,2159r20,-30l1023,2097r19,-35l1060,2025r18,-40l1095,1943r15,-44l1126,1852r15,-48l1154,1751r14,-53l1180,1641r11,-59l1203,1521r10,-62l1223,1392r9,-69l1241,1253r7,-73l1255,1104r-28,13l1199,1133r-30,18l1137,1172r-33,25l1069,1225r-37,30l993,1289r-44,40l908,1365r-37,33l836,1427r-31,26l777,1474r-25,19l732,1507r-20,13l692,1532r-21,12l651,1554r-20,9l611,1572r-21,8l570,1587r-20,6l530,1598r-21,5l489,1606r-20,4l448,1612r-20,1l408,1613r-20,l367,1612r-20,-1l326,1608r-20,-3l285,1602r-21,-5l244,1591r-30,-9l186,1573r-26,-11l137,1549r-22,-13l95,1521,77,1505,61,1488,47,1470,34,1451,24,1430r-8,-23l9,1385,4,1361,2,1335,,1309r2,-22l3,1266r3,-22l11,1221r5,-21l23,1177r8,-22l41,1133r10,-23l63,1087r14,-23l92,1041r15,-24l124,994r18,-24l161,947r22,-24l204,899r24,-24l253,850r25,-24l306,801r28,-25l363,751r31,-25l426,701r34,-25l495,650r35,-26l567,599r39,-26l645,547r41,-26l730,493r46,-30l826,432r51,-34l934,364r57,-37l1053,288r15,-13l1085,259r19,-16l1125,225r24,-19l1175,187r28,-21l1233,144r33,l1233,198r41,-22l1316,152r44,-25l1406,103r48,-25l1502,52r51,-26l1606,r11,19l1585,44r-29,25l1528,94r-27,26l1475,145r-25,27l1427,198r-23,28l1383,253r-20,28l1345,309r-18,28l1311,367r-16,28l1282,424r-14,30l1257,482r-11,28l1234,538r-11,28l1212,594r-13,28l1188,649r-11,29l1172,692r-4,17l1163,729r-5,20l1152,772r-6,25l1140,823r-6,28l1125,859r2,-7l1131,832r5,-32l1144,756r5,-29l1152,700r2,-25l1155,653r,-16l1154,621r-2,-15l1150,590r-10,-11l1130,569r-12,-11l1106,550r-14,-9l1079,535r-15,-8l1049,521r-16,-6l1016,511r-18,-4l979,504r-19,-2l939,499r-21,-1l897,498r-18,l860,499r-15,3l831,505r-13,5l805,515r-10,6l785,528r-2,-6l754,547r-4,-17l746,536r-14,13l702,549r-13,4l675,559r-16,8l642,580r-19,14l604,611r-23,20l559,653r-8,l539,664r-12,11l515,688r-11,12l481,727r-21,30l439,789r-20,35l399,861r-18,39l389,911r-7,22l376,952r-2,18l373,987r,13l375,1010r4,12l383,1031r-8,3l389,1056r13,56l406,1112r-6,-21l414,1104r48,41l454,1137r-7,-9l441,1119r-7,-11l427,1096r-7,-12l414,1070r-6,-14l416,1040r35,56l459,1085r30,41l483,1126r3,4l488,1135r3,3l495,1141r3,2l501,1144r5,1l510,1145r-7,l536,1160r26,11l580,1179r11,5l605,1191r13,5l630,1203r10,7l649,1217r7,5l662,1229r5,6l675,1236r5,1l686,1241r3,4l695,1252r5,2l672,1238r-11,1l651,1239r-10,2l632,1241r-12,l608,1239r-10,-1l587,1236r-9,-3l568,1230r-9,-4l551,1221r-6,6l555,1233r15,5l588,1244r23,6l636,1255r31,6l702,1267r38,7l648,1274r48,13l692,1285r-4,-1l686,1285r-1,2l684,1291r-1,4l684,1299r1,2l686,1303r2,l692,1303r2,-2l665,1309r7,8l656,1328r2,5l661,1337r4,4l669,1344r63,21l730,1371r-3,5l723,1379r-3,4l715,1386r-4,2l705,1389r-5,1l777,1377r-8,-8l785,1360r,17l831,1358r-27,7l803,1365r,-2l803,1361r1,-3l808,1352r2,-2l818,1352r9,3l838,1358r12,2l858,1360r9,-2l876,1355r9,-3l895,1347r11,-5l917,1336r11,-8l952,1311r27,-20l1007,1266r29,-28l1061,1213r22,-23l1106,1167r20,-23l1145,1121r18,-21l1180,1079r16,-21l1198,1064r15,-22l1226,1022r12,-20l1249,984r8,-17l1265,952r5,-14l1274,925r1,-19l1277,881r3,-29l1285,821r4,-33l1293,762r3,-23l1297,722r,-7l1300,709r1,-4l1304,700r3,-3l1312,693r4,-1l1322,691r8,-7l1342,674r18,-11l1384,649r29,-15l1448,616r42,-20l1536,574r53,-26l1636,525r40,-19l1709,490r26,-12l1755,468r14,-7l1776,457r54,11l1830,514xm812,1243r-6,2l799,1246r9,-2l812,1243xm777,1246r-18,l759,1243r18,3xm810,1270r-28,l763,1271r-11,1l750,1274r11,-4l775,1269r16,l810,1270xm799,1297r-11,3l772,1301r18,-5l799,1295r,2xm705,1254r2,l716,1254r14,l750,1254r-45,xm729,1243r-16,l715,1241r14,2xm707,1241r-2,l705,1235r2,l707,1241xm678,1249r-11,l667,1246r11,3xm651,1246r-10,l631,1245r-10,-4l611,1235r6,2l627,1239r11,3l651,1243r,3xm454,1081r-3,2l445,1069r9,12xm424,2217r-3,l421,2212r3,l424,2217xm424,2209r-3,3l421,2209r-6,-1l408,2206r-7,-6l394,2193r2,-2l398,2191r3,l405,2193r9,6l424,2209xm468,2263r-4,2l462,2267r,4l457,2271r-5,-2l445,2266r-8,-5l443,2255r-8,-4l429,2244r-4,-7l421,2228r6,-2l433,2226r3,l439,2228r4,3l447,2235r10,11l468,2263xm472,2279r-2,l470,2275r2,l472,2279xm464,2277r-2,l462,2271r2,l464,2277xm1229,204r,-6l1225,198r,6l1229,204xm1295,264r,4l1294,270r-3,1l1287,272r-5,-1l1274,269r,6l1271,278r-2,3l1266,283r-27,27l1232,311r-6,-1l1225,309r-1,-3l1223,304r,-2l1220,305r3,5l1226,315r1,8l1229,331r,28l1229,367r,7l1226,384r-3,11l1220,412r-4,20l1212,457r-6,30l1214,468r9,-22l1233,421r10,-26l1256,365r12,-31l1282,300r13,-36xm1492,756r,-5l1490,751r,5l1492,756xm675,1293r,-6l672,1287r,6l675,1293xm540,1225r,-4l532,1216r8,9xm510,1205r-15,-5l497,1203r2,2l503,1208r2,l508,1208r2,-3xm275,1474r-9,-6l256,1462r-10,-2l236,1459r39,15xm232,1453r-13,-10l203,1430r-18,-15l165,1398r2,5l169,1407r3,5l175,1415r8,7l192,1428r40,25xm192,1474r-2,-4l185,1465r-6,-4l170,1459r22,15xm149,1445r-4,-5l141,1439r4,3l149,1445xe" fillcolor="#d2dfd0 [1304]" stroked="f">
                    <v:fill opacity="20303f"/>
                    <v:path arrowok="t" o:connecttype="custom" o:connectlocs="253,124;251,135;188,145;118,95;294,86;257,112;248,138;233,180;230,178;221,209;215,232;192,311;141,389;83,382;141,382;188,309;200,189;122,251;75,269;23,258;1,211;27,158;95,100;188,38;268,0;219,61;194,122;193,109;169,85;131,88;93,109;63,159;76,190;81,189;105,201;109,207;98,208;114,217;122,229;134,228;149,225;197,180;214,137;224,112;296,76;127,212;118,209;113,208;76,180;67,367;74,378;78,378;204,34;205,52;204,64;249,126;85,201;39,242;31,244" o:connectangles="0,0,0,0,0,0,0,0,0,0,0,0,0,0,0,0,0,0,0,0,0,0,0,0,0,0,0,0,0,0,0,0,0,0,0,0,0,0,0,0,0,0,0,0,0,0,0,0,0,0,0,0,0,0,0,0,0,0,0"/>
                    <o:lock v:ext="edit" verticies="t"/>
                  </v:shape>
                  <v:shape id="Freeform 1001" o:spid="_x0000_s1043" style="position:absolute;left:3211;top:199;width:344;height:308;visibility:visible;mso-wrap-style:square;v-text-anchor:top" coordsize="2063,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HYr8A&#10;AADbAAAADwAAAGRycy9kb3ducmV2LnhtbERPTYvCMBC9L/gfwgje1tQqi1SjqKh48KBV8To0Y1ts&#10;JqWJWv+9OQh7fLzv6bw1lXhS40rLCgb9CARxZnXJuYLzafM7BuE8ssbKMil4k4P5rPMzxUTbFx/p&#10;mfpchBB2CSoovK8TKV1WkEHXtzVx4G62MegDbHKpG3yFcFPJOIr+pMGSQ0OBNa0Kyu7pwyjQB7sc&#10;7tbV3sTn9Do6bhfbwyVXqtdtFxMQnlr/L/66d1pBHNaHL+EH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WsdivwAAANsAAAAPAAAAAAAAAAAAAAAAAJgCAABkcnMvZG93bnJl&#10;di54bWxQSwUGAAAAAAQABAD1AAAAhAMAAAAA&#10;" path="m2063,1353r-5,19l2051,1392r-9,18l2031,1428r-13,18l2005,1463r-15,17l1973,1496r-19,17l1934,1528r-22,14l1889,1557r-25,15l1838,1586r-28,12l1781,1612r-26,10l1729,1632r-27,9l1676,1649r-26,8l1624,1664r-27,7l1571,1676r-26,6l1518,1687r-25,3l1466,1693r-26,3l1413,1697r-26,1l1360,1698r-17,l1325,1697r-19,-4l1287,1690r-22,-4l1243,1680r-24,-7l1195,1666r-54,-17l1096,1636r-36,-8l1033,1622r-3,-8l1043,1614r-12,-9l1016,1596r-15,-9l983,1579r-20,-8l942,1563r-22,-7l896,1549r4,5l894,1550r-5,-3l889,1546r,-1l890,1544r3,l880,1540r-12,-4l854,1530r-12,-6l829,1518r-12,-7l805,1503r-12,-8l780,1503r29,19l809,1519r-1,-4l806,1514r-2,-1l801,1515r-3,7l801,1527r6,5l777,1522r-6,-3l766,1515r-2,-3l763,1508r1,-3l769,1503r-54,-33l774,1495r-27,-21l723,1456r-24,-16l678,1426r-23,-15l635,1398r-22,-12l593,1374r6,7l607,1389r10,9l629,1409r33,23l703,1462,574,1380r73,60l611,1418r-35,-25l541,1367r-33,-28l483,1359r-25,21l431,1405r-28,29l372,1465r-31,37l307,1539r-35,42l253,1605r-22,27l207,1662r-26,31l152,1729r-32,37l87,1807r-37,44l2,1848,1,1831,,1815r,-13l2,1791r2,-10l8,1772r27,13l71,1742r40,-49l156,1639r48,-59l256,1514r57,-70l372,1369r65,-81l423,1252r14,-1l449,1246r14,-5l475,1234r12,-9l500,1213r11,-13l523,1185r12,-17l547,1150r11,-21l569,1107r11,-24l591,1057r11,-28l612,999r17,-54l644,892r12,-51l667,790r8,-50l681,691r3,-48l685,597r-1,-25l683,550r-2,-19l678,515r58,-84l725,423r-10,-5l703,413r-10,-3l684,407r-9,-1l666,405r-8,1l651,381r10,-12l672,353r13,-19l701,311r-23,-8l637,292r4,9l607,293r-34,-6l540,281r-31,-3l479,274r-29,-2l423,271r-27,-1l371,270r-23,1l325,273r-21,3l284,279r-20,3l246,287r-17,5l213,297r-6,5l201,304r-4,l195,303r-14,8l169,319r-12,9l147,337r-10,10l128,358r-8,11l114,381r-7,13l101,406r-4,14l93,433r-3,15l88,464r-1,16l87,496r,17l88,530r2,18l93,566r4,20l101,606r6,20l114,647r7,21l129,691r9,23l148,738r23,48l197,839r2,l229,899r-3,l224,898r-4,-1l217,894r-8,-7l200,876r-9,-15l180,844,168,823,154,798,134,775,119,760r-5,-5l109,751r-4,-2l102,749,99,731,94,713,89,694,82,676,75,658,67,640,58,623,48,605,59,578,53,566,47,555,43,544,39,531,36,519,34,506,32,494r,-14l32,463r2,-16l37,431r3,-15l45,402r5,-15l57,373r7,-13l73,347,83,335,93,322r12,-11l118,299r14,-11l146,278r16,-10l156,262r22,-3l201,254r26,-6l255,243r31,-6l318,229r35,-8l390,213r-2,-3l412,207r27,-2l468,205r31,2l538,211r31,2l592,213r15,l604,210r159,27l763,235,720,210r9,5l739,219r9,1l757,221r7,l771,220r7,-2l784,214r15,-8l815,195r17,-15l851,162r19,-21l890,117,911,92,929,70,945,51,960,35,974,22,985,12,995,5r9,-4l1007,r4,l1015,1r4,1l1029,8r10,8l1049,25r8,7l1065,35r5,1l1077,35r7,-1l1103,43r24,11l1156,66r34,11l1196,84r11,7l1219,99r15,7l1272,125r47,20l1329,150r12,5l1351,162r10,7l1371,177r10,8l1390,194r10,10l1409,215r9,12l1427,238r9,14l1453,280r17,31l1476,322r4,12l1484,345r3,11l1489,368r1,11l1491,391r,13l1491,419r-2,16l1486,450r-4,16l1477,482r-7,16l1462,514r-9,17l1442,547r-11,16l1418,580r-14,16l1389,613r-17,16l1354,646r-19,16l1323,673r-18,15l1282,706r-27,23l1222,755r-37,30l1142,819r-47,39l1087,860r-9,4l1067,869r-12,8l1024,898r-37,27l951,952r-26,24l915,985r-7,9l904,1001r-4,7l925,1029r26,22l978,1073r27,21l1034,1115r30,21l1095,1158r32,20l1160,1199r34,21l1229,1241r36,20l1303,1281r39,21l1381,1322r41,20l1433,1346r27,10l1503,1372r59,22l1580,1401r24,9l1636,1421r37,14l1676,1436r6,4l1685,1443r2,1l1690,1444r2,-1l1695,1437r5,-8l1708,1437r11,4l1731,1445r14,2l1759,1449r16,3l1792,1453r18,1l1829,1454r-5,6l1825,1463r2,1l1829,1465r2,-1l1775,1464r-47,-2l1709,1461r-18,-3l1676,1456r-11,-2l1654,1462r11,2l1674,1468r9,3l1690,1476r5,4l1700,1485r3,4l1705,1495r-13,2l1683,1489r-9,-8l1664,1474r-12,-4l1640,1464r-12,-3l1614,1458r-14,-2l1580,1455r-23,-2l1529,1451r-32,-3l1521,1454r26,9l1575,1472r30,11l1532,1470r1,4l1534,1478r2,4l1540,1486r-29,l1532,1499r-16,9l1540,1522r-16,2l1533,1530r12,6l1559,1542r17,7l1545,1554r5,l1552,1555r2,3l1557,1563r,4l1557,1571r-3,2l1551,1573r41,11l1578,1592r68,14l1667,1571r2,29l1703,1589r28,-9l1754,1573r15,-6l1797,1555r23,-13l1842,1530r16,-14l1864,1515r7,-2l1876,1511r7,-4l1898,1497r16,-12l1930,1472r14,-10l1956,1455r11,-4l1983,1436r16,-15l2013,1406r12,-13l2034,1379r9,-12l2049,1354r4,-12l2050,1352r-2,12l2052,1361r11,-8xm685,1462r-3,l682,1456r3,l685,1462xm669,1454r-14,-8l661,1447r3,2l667,1451r2,3xm1333,578r-12,-20l1315,544r-5,-11l1308,529r-1,1l1306,530r-1,l1303,529r-3,16l1287,531r3,11l1284,542r-3,3l1278,544r-4,-3l1271,536r-4,-7l1263,515r-3,-6l1265,548r-3,-1l1257,545r-6,-5l1244,534r-8,-6l1229,524r-7,-3l1217,521r-14,-1l1192,522r-5,1l1184,525r-3,3l1178,531r-7,-11l1158,508r-14,-12l1124,482r-4,16l1097,478r-22,-18l1051,442r-23,-14l1022,441r18,15l1057,470r16,13l1086,496r13,12l1110,521r10,12l1128,545r1,3l1129,550r,4l1128,556r-2,7l1120,570r-12,-15l1096,540r-10,-12l1075,516r-11,-10l1054,497r-11,-8l1033,482r46,49l1076,545r-9,-9l1055,524r-15,-11l1022,502r10,6l1041,517r9,13l1060,545r-8,-3l1050,538r-2,-5l1045,529r-4,-4l1032,519r-12,-7l998,504r-8,-6l987,504r-10,-6l976,494r-2,-5l969,484r-4,-4l958,475r-9,-5l940,465r-13,-4l906,463r6,19l900,486r-5,13l890,514r-3,15l885,545r-6,8l876,561r-3,6l873,575r-14,25l844,625r-13,24l818,674r-12,25l795,723r-11,24l774,771r-23,60l733,875r-13,28l715,915r-9,16l696,949r-11,19l674,991r-11,24l652,1040r-12,28l628,1097r52,-32l724,1035r39,-24l795,992r27,-15l842,966r13,-6l863,959r15,-10l895,937r19,-12l934,911r23,-16l980,880r26,-17l1034,844r27,-19l1085,807r20,-17l1123,772r7,-8l1137,756r5,-9l1148,739r5,-8l1156,723r2,-7l1160,708r5,2l1168,714r3,4l1171,724r,6l1169,736r-2,6l1165,749r8,-5l1180,738r9,-9l1198,719r7,l1215,714r10,-8l1235,698r12,-11l1274,662r32,-32l1308,623r3,-5l1316,615r5,-2l1321,612r,-3l1324,606r3,-3l1327,599r6,-21xm1049,1546r,-2l1048,1541r-1,-2l1043,1538r-11,-2l1022,1532r-10,-4l1004,1522r8,16l1014,1532r5,4l1025,1538r-3,2l1030,1545r7,2l1043,1548r6,-2xm906,1478r-16,-8l894,1473r3,4l902,1478r4,xm850,1448r-15,-8l828,1437r6,6l841,1447r4,1l850,1448xm823,1435r-1,-3l817,1429r,3l818,1435r2,1l823,1435xm100,722r2,9l103,736r2,2l105,736r,-1l106,731r-1,-5l103,724r-3,-2xe" fillcolor="#d2dfd0 [1304]" stroked="f">
                    <v:fill opacity="20303f"/>
                    <v:path arrowok="t" o:connecttype="custom" o:connectlocs="315,259;258,280;207,280;161,261;142,255;133,253;121,242;96,230;45,263;0,298;73,208;99,176;114,88;112,59;66,45;33,50;15,75;22,115;32,143;14,112;5,80;20,50;65,35;122,36;148,19;172,1;201,15;235,36;249,67;232,102;180,144;163,179;237,223;282,240;304,243;279,244;271,243;256,246;258,259;284,264;319,247;342,225;111,241;215,90;207,89;191,83;185,87;177,84;177,91;162,81;148,91;125,138;121,172;168,144;193,118;201,120;221,101;169,256;150,246;136,239;17,120" o:connectangles="0,0,0,0,0,0,0,0,0,0,0,0,0,0,0,0,0,0,0,0,0,0,0,0,0,0,0,0,0,0,0,0,0,0,0,0,0,0,0,0,0,0,0,0,0,0,0,0,0,0,0,0,0,0,0,0,0,0,0,0,0"/>
                    <o:lock v:ext="edit" verticies="t"/>
                  </v:shape>
                  <v:shape id="Freeform 1002" o:spid="_x0000_s1044" style="position:absolute;left:3567;top:162;width:482;height:334;visibility:visible;mso-wrap-style:square;v-text-anchor:top" coordsize="2893,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cH8MA&#10;AADbAAAADwAAAGRycy9kb3ducmV2LnhtbESPQWvCQBSE74L/YXlCb2aj0CCpq7RCYXtsouDxNftM&#10;gtm3Mbs1aX99t1DocZiZb5jtfrKduNPgW8cKVkkKgrhypuVawbF8XW5A+IBssHNMCr7Iw343n20x&#10;N27kd7oXoRYRwj5HBU0IfS6lrxqy6BPXE0fv4gaLIcqhlmbAMcJtJ9dpmkmLLceFBns6NFRdi0+r&#10;4OPm+1Mov62hF529nVF3j1or9bCYnp9ABJrCf/ivrY2C9Qp+v8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XcH8MAAADbAAAADwAAAAAAAAAAAAAAAACYAgAAZHJzL2Rv&#10;d25yZXYueG1sUEsFBgAAAAAEAAQA9QAAAIgDAAAAAA==&#10;" path="m2674,181r-2,20l2672,181r2,xm2893,1295r,23l2891,1341r-4,24l2881,1389r-8,24l2864,1437r-11,25l2840,1486r-16,25l2807,1536r-19,25l2766,1587r-23,25l2718,1638r-27,26l2662,1690r-30,26l2603,1740r-28,21l2546,1783r-28,18l2491,1819r-27,15l2437,1849r-26,12l2385,1872r-26,9l2334,1887r-25,7l2285,1898r-24,2l2237,1901r-20,-1l2197,1898r-19,-4l2159,1889r-20,-7l2121,1873r-18,-10l2085,1851r-17,-13l2052,1823r-17,-17l2019,1788r-16,-20l1989,1747r-15,-23l1959,1700r-14,-29l1928,1639r-18,-36l1890,1563r-23,-43l1844,1474r-25,-50l1793,1371r-63,3l1660,1379r-78,4l1498,1388r-93,6l1305,1400r-108,7l1082,1414r-50,52l988,1513r-40,40l916,1587r-28,28l866,1638r-16,16l840,1665r-36,33l769,1731r-33,29l702,1790r-34,27l635,1842r-31,24l572,1887r-21,15l531,1915r-21,12l490,1939r-20,10l451,1959r-19,9l413,1975r-20,7l375,1989r-19,4l339,1998r-18,3l304,2003r-16,1l271,2004r-18,l237,2002r-17,-2l204,1996r-14,-4l174,1986r-14,-7l147,1972r-18,-12l112,1948,97,1933,83,1917,69,1900,58,1882,47,1863,37,1841r-8,-22l21,1796r-6,-27l9,1743,6,1715,3,1687,2,1656,,1624r2,-34l4,1557r3,-33l12,1490r5,-33l25,1423r8,-33l43,1357r14,-38l71,1284r8,-16l87,1252r9,-15l104,1222r9,-13l123,1196r9,-12l142,1172r10,-10l163,1152r10,-9l184,1134r3,l184,1147r13,-8l178,1162r-17,24l145,1211r-16,25l115,1261r-13,26l91,1314r-11,27l71,1370r-7,28l57,1428r-6,29l47,1488r-4,31l42,1550r-1,33l41,1613r1,33l44,1684r3,43l57,1742r13,21l85,1790r18,33l110,1834r8,11l128,1857r10,12l150,1881r14,12l178,1906r17,11l190,1920r10,4l210,1927r11,4l232,1933r24,2l281,1936r22,-1l325,1933r23,-3l372,1924r24,-8l422,1908r25,-11l473,1885r27,-13l528,1856r29,-17l586,1821r30,-21l647,1779r31,-24l710,1730r49,-40l804,1651r43,-38l888,1574r37,-37l960,1499r31,-37l1020,1425r-29,-1l963,1423r-25,l916,1424r-22,1l876,1428r-14,2l848,1433r-5,-27l859,1390r20,-16l901,1357r25,-17l953,1323r29,-17l1015,1288r35,-18l1088,1252r36,-18l1156,1217r29,-17l1211,1185r22,-16l1253,1155r17,-13l1288,1126r24,-25l1341,1069r35,-40l1416,982r46,-55l1513,865r58,-71l1561,759r-10,-34l1539,691r-12,-34l1515,624r-14,-34l1486,557r-15,-33l1490,501r21,-23l1535,455r25,-24l1588,407r29,-25l1649,358r32,-23l1913,168r23,11l1992,342,2210,150r13,-11l2236,129r17,-10l2272,108r21,-12l2316,85r26,-13l2369,60r34,-15l2433,33r31,-11l2491,14r26,-6l2541,3r23,-2l2585,r13,l2609,1r10,2l2629,5r9,4l2646,12r8,5l2661,22r5,7l2671,36r4,7l2679,52r3,9l2683,70r1,10l2685,92r-1,17l2682,127r-3,18l2674,165r-10,-43l2654,114r-10,-10l2632,90,2620,72,2609,55,2599,42r-9,-11l2583,24r-11,-2l2559,22r-12,l2535,25r-13,1l2509,29r-15,4l2479,37r-29,11l2417,62r-32,17l2349,100r-36,23l2273,151r-40,29l2191,214r-44,35l2101,289r-47,43l2005,378r18,70l2043,518r21,71l2087,660r24,71l2138,802r28,72l2197,946r35,78l2267,1097r36,71l2339,1235r19,32l2376,1298r19,31l2414,1358r19,29l2452,1415r20,28l2491,1469r-8,8l2564,1547r-79,-40l2496,1516r8,9l2506,1531r3,5l2510,1540r,5l2510,1550r-1,6l2506,1561r-2,5l2473,1553r53,44l2510,1597r2,10l2514,1618r5,11l2523,1640r-40,-6l2499,1646r6,5l2510,1656r-2,2l2504,1659r-11,-1l2484,1658r-5,l2477,1659r22,30l2483,1692r16,16l2464,1718r3,6l2472,1729r5,3l2484,1737r8,4l2502,1744r10,4l2523,1751r25,-20l2573,1709r25,-24l2623,1660r26,-26l2675,1606r26,-30l2728,1545r28,-36l2781,1475r24,-32l2825,1412r18,-31l2859,1353r12,-27l2882,1299r11,-4xm2473,1502r-9,-14l2456,1485r17,17xm1760,1295r-16,-41l1726,1209r-19,-50l1686,1103r-23,-60l1638,978r-25,-69l1584,835r-29,34l1525,903r-31,35l1464,975r-30,36l1403,1047r-30,38l1341,1124r30,2l1401,1128r29,3l1461,1135r31,3l1524,1143r31,4l1587,1153r-7,5l1571,1161r-11,2l1548,1164r-12,l1526,1166r-8,1l1511,1169r6,6l1495,1183r-11,-14l1457,1169r-8,1l1443,1172r-3,3l1438,1177r-1,3l1436,1183r7,3l1447,1188r3,4l1453,1194r-1,2l1450,1197r-2,3l1444,1201r-10,2l1420,1204r2,6l1422,1213r-1,1l1419,1215r-5,2l1409,1218r-6,2l1399,1221r-4,2l1393,1227r12,7l1423,1240r24,8l1476,1256r31,7l1532,1269r19,3l1565,1272r14,6l1611,1278r5,4l1623,1287r5,2l1636,1293r7,2l1652,1296r9,1l1671,1297r32,l1724,1296r12,l1739,1295r4,4l1760,1295xm1530,1188r-12,1l1502,1192r-18,1l1463,1194r5,-1l1474,1192r7,-3l1488,1186r7,l1506,1186r12,1l1530,1188xe" fillcolor="#d2dfd0 [1304]" stroked="f">
                    <v:fill opacity="20303f"/>
                    <v:path arrowok="t" o:connecttype="custom" o:connectlocs="480,232;457,269;415,303;377,317;347,309;324,279;277,230;158,259;117,298;78,325;51,334;27,330;6,307;0,265;12,214;25,194;24,202;8,243;9,290;27,316;47,323;83,312;134,275;156,237;150,226;197,200;236,164;250,98;275,60;379,18;419,1;441,2;447,13;439,15;422,4;385,21;340,86;384,195;415,245;418,258;419,270;415,276;412,288;433,281;471,235;412,250;264,139;228,188;262,194;247,195;241,198;237,202;232,205;263,213;278,216;250,199;253,198" o:connectangles="0,0,0,0,0,0,0,0,0,0,0,0,0,0,0,0,0,0,0,0,0,0,0,0,0,0,0,0,0,0,0,0,0,0,0,0,0,0,0,0,0,0,0,0,0,0,0,0,0,0,0,0,0,0,0,0,0"/>
                    <o:lock v:ext="edit" verticies="t"/>
                  </v:shape>
                  <v:shape id="Freeform 1003" o:spid="_x0000_s1045" style="position:absolute;left:4023;top:233;width:472;height:249;visibility:visible;mso-wrap-style:square;v-text-anchor:top" coordsize="2831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vDcYA&#10;AADbAAAADwAAAGRycy9kb3ducmV2LnhtbESPQWsCMRSE74X+h/AK3mq2i4isRinFpVXaQ20RvT2S&#10;1+zq5mXZRN3+eyMUehxm5htmtuhdI87UhdqzgqdhBoJYe1OzVfD9VT5OQISIbLDxTAp+KcBifn83&#10;w8L4C3/SeROtSBAOBSqoYmwLKYOuyGEY+pY4eT++cxiT7Kw0HV4S3DUyz7KxdFhzWqiwpZeK9HFz&#10;cgo+DsvVfm3DthyPDuXp1erd5F0rNXjon6cgIvXxP/zXfjMK8hxuX9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UvDcYAAADbAAAADwAAAAAAAAAAAAAAAACYAgAAZHJz&#10;L2Rvd25yZXYueG1sUEsFBgAAAAAEAAQA9QAAAIsDAAAAAA==&#10;" path="m2197,495r-4,l2191,493r4,-3l2199,487r3,l2200,491r-3,4xm972,199r-52,l928,199r8,l949,199r9,l972,199xm2831,183r-14,98l2817,267r-6,24l2817,283r-16,42l2783,367r-19,41l2744,449r-21,40l2700,527r-24,39l2650,603r-25,38l2596,677r-29,36l2536,749r-32,34l2470,817r-33,34l2401,884r-38,31l2326,946r-38,28l2250,1003r-39,26l2172,1054r-39,23l2092,1099r-40,21l2011,1139r-42,18l1927,1174r-43,16l1841,1204r-43,12l1754,1228r-5,11l1722,1242r-30,7l1661,1256r-34,10l1591,1276r-39,13l1511,1304r-43,16l1413,1340r-49,18l1321,1373r-38,14l1250,1398r-27,9l1200,1414r-15,4l1144,1430r-28,9l1099,1443r-7,3l1088,1444r-3,-1l1081,1442r-2,-2l1026,1452r-53,12l922,1473r-49,8l824,1486r-47,5l732,1493r-44,1l641,1493r-44,-2l557,1486r-39,-6l500,1476r-17,-4l467,1466r-15,-5l436,1456r-13,-7l409,1443r-12,-8l385,1429r-11,-8l364,1412r-10,-10l346,1393r-8,-10l330,1373r-6,-10l318,1351r-5,-11l309,1328r-3,-13l303,1303r-2,-14l300,1274r,-13l300,1248r1,-12l302,1223r4,-12l308,1197r4,-12l316,1171r5,-14l334,1130r14,-28l365,1072r20,-31l408,1011r26,-32l462,947r30,-33l526,880r36,-35l600,810r42,-36l680,741r38,-31l755,680r36,-27l826,626r33,-24l893,579r33,-21l958,537r32,-18l1020,503r31,-14l1080,475r28,-12l1136,452r27,-8l1169,443r17,-4l1214,432r39,-9l1303,410r62,-14l1436,377r83,-20l1588,340r59,-15l1699,312r43,-13l1777,289r26,-9l1821,273r9,-6l1886,267r-2,3l1915,270r-2,-11l1851,238r35,-12l1873,215r-35,-2l1834,216r-4,5l1831,225r2,3l1837,228r3,-2l1798,220r-44,-7l1708,207r-49,-6l1608,196r-53,-5l1500,188r-57,-5l1383,180r-62,-2l1256,175r-67,-2l1121,171r-71,-1l976,170r-75,l837,170r-62,1l715,173r-57,2l602,179r-53,3l498,187r-50,5l402,198r-45,7l316,213r-41,8l238,230r-36,10l169,250r-31,12l140,270r79,-11l111,289r-8,43l96,363r-3,18l92,386r1,28l95,441r5,27l105,497r8,28l122,554r10,30l145,615r13,28l173,671r14,25l203,720r17,23l238,763r18,19l275,797r,6l241,777,210,751,179,724,152,695,127,666,103,635,92,620,81,604,71,589,62,572,48,545,35,518,24,492,16,467,9,442,4,418,2,394,,371,,355,3,339,5,323,9,308r5,-15l20,279r7,-14l35,251r9,-13l56,225,67,213,79,200,93,189r16,-13l124,166r17,-11l159,145r19,-11l199,124r21,-9l242,106r25,-8l292,89r26,-8l345,74r27,-8l401,60r31,-7l496,41,564,30r51,-7l670,18r58,-6l788,8,852,5,918,3,988,r73,l1108,r47,2l1204,3r47,1l1300,5r49,2l1397,10r50,2l1497,15r49,4l1597,22r50,5l1698,31r51,5l1799,41r52,6l1913,54r60,7l2031,69r55,8l2140,86r53,8l2244,104r48,9l2339,123r45,10l2426,144r41,11l2506,166r38,12l2578,189r34,12l2601,218r-15,17l2568,253r-20,19l2523,292r-27,21l2466,334r-35,23l2404,373r-28,16l2349,403r-27,16l2294,435r-27,16l2240,466r-27,16l2202,450r16,-3l2215,409r40,-17l2220,379r-12,7l2193,393r-14,8l2162,409r-37,15l2083,439r-49,14l1994,467r-30,11l1942,487r-20,-6l1906,475r-9,-2l1894,472r-36,l1821,473r-38,2l1742,478r-41,5l1659,489r-44,5l1570,502r-46,8l1476,519r-49,10l1377,540r-52,12l1273,565r-54,13l1163,594r-66,18l1034,632r-58,19l922,671r-49,20l828,711r-22,10l787,732r-19,10l750,753r-17,10l718,774r-14,11l691,795r-13,11l667,818r-11,10l647,839r-8,12l632,862r-6,11l621,885r-4,11l615,908r-2,11l613,931r,12l615,955r2,13l622,981r4,14l632,1010r8,14l648,1040r-35,-22l621,1034r9,14l639,1062r10,14l660,1089r13,13l685,1113r15,11l680,1124r-35,-21l648,1097r-35,-38l602,1070r-22,-33l626,1116r,3l627,1121r3,2l632,1124r-50,-21l580,1111r103,78l677,1195r6,5l667,1200r6,8l591,1165r18,33l621,1192r-3,8l675,1233r-25,-3l702,1249r-25,-13l723,1253r-13,2l791,1266r-3,3l788,1271r2,2l792,1275r2,3l802,1281r11,3l828,1288r18,3l866,1293r25,3l880,1304r21,16l961,1317r42,8l1001,1324r-2,l998,1325r-2,1l993,1333r,9l991,1346r-6,4l979,1355r-3,3l985,1364r16,l1041,1364r40,-1l1122,1360r41,-4l1206,1351r43,-6l1293,1337r45,-8l1383,1318r46,-11l1476,1293r48,-13l1572,1265r50,-17l1671,1230r51,-18l1773,1190r52,-21l1876,1146r49,-23l1974,1098r47,-24l2068,1049r45,-26l2159,996r42,-27l2244,940r42,-28l2326,883r40,-31l2404,821r38,-32l2483,753r38,-36l2557,679r35,-36l2623,606r31,-38l2681,531r26,-39l2729,455r22,-39l2770,377r16,-38l2800,300r13,-38l2823,222r8,-39xm899,199r-46,2l800,205r-59,4l676,214r-72,6l526,226r-84,8l351,242r-8,-4l348,238r6,l360,237r6,-3l382,229r17,-8l408,224r18,l432,224r3,-2l438,220r5,-2l450,217r15,-1l486,215r20,l527,215r23,l575,214r27,l630,213r29,-1l691,211r36,-4l759,205r31,-1l817,201r24,-1l864,200r18,-1l899,199xm426,242r-2,l424,238r2,l426,242xm426,248r-2,l424,246r2,l426,248xm405,251r-3,l402,248r3,l405,251xm329,240r-7,1l312,243r-12,5l283,254r-43,l262,249r22,-4l307,242r22,-2xm1020,1353r-4,2l1012,1356r-3,l1012,1353r5,-3l1019,1350r1,3xm686,1146r-6,-2l676,1141r-5,-4l667,1132r2,l674,1133r3,2l682,1137r4,3l686,1146xm688,1157r-1,1l686,1160r-3,l683,1157r5,xm734,1230r-4,l724,1229r-5,-2l713,1223r-12,-4l694,1216r6,3l707,1220r11,1l729,1222r5,8xm656,1212r-3,l653,1206r3,l656,1212xm130,275r2,l132,273r-2,-5l127,265r,10l130,275xm961,1320r-19,3l945,1325r2,l949,1325r6,-2l961,1320xm966,1356r-3,-2l960,1351r-4,-1l953,1350r-4,l946,1350r-7,3l942,1354r3,1l948,1357r5,3l958,1360r5,-1l965,1358r1,-2xm839,1304r-24,-3l824,1305r7,1l833,1306r4,l839,1304xm785,1282r-12,-3l758,1275r-19,-4l718,1266r11,4l745,1274r18,4l785,1282xm667,1200r,-5l664,1195r,5l667,1200xm769,1356r-8,-2l750,1353r-11,l750,1358r11,6l764,1363r1,-3l767,1358r2,-2xm710,1358r-10,-5l697,1349r-3,-2l689,1347r-6,l677,1348r-4,-1l669,1346r-2,-4l651,1339r-28,-7l584,1318r-52,-17l546,1311r18,9l584,1329r21,6l627,1342r26,6l680,1354r30,4xm505,1288r-10,-9l486,1270r-9,-9l468,1250r-8,-10l452,1230r-7,-11l438,1207r-5,-11l427,1183r-6,-12l417,1158r-8,-27l402,1103r-2,11l399,1127r1,16l402,1157r4,15l409,1187r7,13l423,1215r7,13l439,1241r9,8l462,1259r18,13l505,1288xe" fillcolor="#d2dfd0 [1304]" stroked="f">
                    <v:fill opacity="20303f"/>
                    <v:path arrowok="t" o:connecttype="custom" o:connectlocs="156,33;457,75;400,147;321,196;252,217;183,241;122,249;68,241;52,221;53,195;100,135;170,84;239,63;319,45;300,37;187,29;67,33;16,61;29,112;21,111;0,66;11,36;49,15;142,1;250,3;357,14;434,36;382,73;360,68;304,79;212,94;125,126;104,148;108,173;108,183;113,199;121,209;144,216;165,224;216,223;313,191;401,137;462,63;88,38;72,37;105,36;71,40;68,41;170,226;111,189;114,193;122,204;21,46;159,225;161,226;120,211;125,226;115,225;97,222;75,205;67,193" o:connectangles="0,0,0,0,0,0,0,0,0,0,0,0,0,0,0,0,0,0,0,0,0,0,0,0,0,0,0,0,0,0,0,0,0,0,0,0,0,0,0,0,0,0,0,0,0,0,0,0,0,0,0,0,0,0,0,0,0,0,0,0,0"/>
                    <o:lock v:ext="edit" verticies="t"/>
                  </v:shape>
                  <v:shape id="Freeform 1004" o:spid="_x0000_s1046" style="position:absolute;left:4478;top:211;width:260;height:269;visibility:visible;mso-wrap-style:square;v-text-anchor:top" coordsize="1563,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5k18YA&#10;AADbAAAADwAAAGRycy9kb3ducmV2LnhtbESPQWvCQBSE74L/YXlCb7qJxSrRVVQQCkVotZT29sg+&#10;k2D27ZrdJum/dwuFHoeZ+YZZbXpTi5YaX1lWkE4SEMS51RUXCt7Ph/EChA/IGmvLpOCHPGzWw8EK&#10;M207fqP2FAoRIewzVFCG4DIpfV6SQT+xjjh6F9sYDFE2hdQNdhFuajlNkidpsOK4UKKjfUn59fRt&#10;FLwuPq8vs/18d/tI02M/+3L19uaUehj12yWIQH34D/+1n7WC6SP8fok/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5k18YAAADbAAAADwAAAAAAAAAAAAAAAACYAgAAZHJz&#10;L2Rvd25yZXYueG1sUEsFBgAAAAAEAAQA9QAAAIsDAAAAAA==&#10;" path="m1403,814r-5,-2l1388,805r-14,-11l1354,779r-13,-11l1341,767r2,l1345,767r4,1l1360,777r14,10l1387,799r16,15xm1335,756r-3,3l1329,759r-4,-3l1322,752r4,l1330,753r3,1l1335,756xm1184,662r-7,-6l1179,656r5,6xm1163,645r-4,1l1155,645r-3,l1150,643r-3,-1l1145,638r-2,-2l1142,631r21,14xm1128,623r-9,-5l1108,611r-14,-7l1080,596r11,5l1103,608r13,6l1128,623xm1071,586r-4,l1064,586r-5,-1l1054,583r-10,-9l1030,561r5,2l1043,569r12,7l1071,586xm1012,550r-5,-3l1009,547r3,3xm999,542r-10,-4l974,532,955,521,930,508,905,494,886,482r-13,-9l866,466r11,1l884,467r4,l891,466r4,4l906,477r18,9l949,499r,3l947,509r9,7l968,522r14,10l999,542xm879,466r-5,-6l877,461r2,l880,463r-1,3xm831,466r-2,4l825,471r-2,-2l821,467r-2,-2l817,460r14,6xm806,452r-4,-1l794,446r-10,-6l771,431r7,4l786,440r9,5l806,452xm1563,1059r-9,-9l1545,1040r-10,-12l1524,1013r,21l1515,1032r-12,l1509,1037r-9,l1517,1086r-17,-16l1502,1090r1,16l1504,1118r-1,8l1492,1107r-10,-19l1470,1070r-10,-16l1450,1039r-10,-13l1430,1015r-10,-10l1439,1041r17,33l1469,1105r13,27l1490,1157r6,20l1499,1188r1,8l1500,1204r,8l1482,1219r-6,22l1467,1244r-10,5l1448,1254r-9,6l1431,1267r-9,9l1414,1285r-8,11l1403,1306r-4,9l1395,1323r-5,7l1385,1335r-6,5l1372,1342r-6,2l1349,1361r-20,20l1304,1401r-28,23l1244,1448r-35,25l1171,1501r-43,28l1112,1534r-15,7l1079,1550r-18,12l1055,1561r-7,l1039,1562r-10,3l1017,1569r-14,6l989,1582r-17,8l951,1594r-22,5l905,1602r-26,3l850,1609r-30,3l787,1615r-34,2l721,1618r-31,l661,1619r-28,l606,1618r-26,-1l555,1616r-24,-3l524,1615r-11,1l502,1617r-13,l465,1616r-25,-1l412,1612r-29,-2l350,1605r-35,-4l277,1595r-39,-7l197,1580r-36,-6l127,1567r-31,-8l68,1552r-26,-8l19,1537,,1529r,-8l9,1527r13,5l35,1536r16,5l68,1545r20,5l109,1553r23,4l173,1562r37,4l242,1568r28,l273,1576r102,-8l394,1554r6,-1l405,1554r4,3l411,1560r5,7l418,1570r10,-5l440,1560r14,-2l470,1557r21,1l507,1558r11,l524,1557r7,-11l560,1546r31,l626,1545r38,-1l706,1542r45,-2l801,1536r51,-3l802,1524r3,-1l808,1520r3,-3l812,1513r10,l837,1512r20,-2l884,1507r26,-5l931,1498r16,-4l958,1492r8,-14l995,1481r-27,8l1022,1483r4,-10l1057,1481r16,-5l1088,1469r15,-5l1118,1456r32,-16l1182,1420r2,-5l1186,1409r1,-8l1187,1393r,-12l1184,1368r-4,-13l1174,1341r-8,-15l1157,1311r-10,-15l1135,1280r-14,-17l1106,1246r-17,-17l1071,1210r-21,-19l1028,1172r-24,-19l980,1132r-33,-25l909,1079r-43,-31l816,1015,762,978,703,939,637,897,566,852,507,814,453,779,404,747,364,720,329,695,300,675,278,656,261,643r1,-32l264,583r2,-24l268,538r3,-16l275,510r2,-5l279,502r1,-2l284,499r12,-7l309,485r11,-8l330,468r10,-10l349,448r8,-11l364,425,348,395r13,-14l377,366r16,-15l411,336r20,-14l453,307r22,-16l500,276r26,-16l553,244r29,-16l613,213r65,-32l750,148r40,-18l831,113,869,98,907,83,946,70,982,58r36,-11l1053,38r35,-9l1120,21r33,-6l1184,9r32,-3l1245,3r29,-2l1303,r22,1l1345,3r20,1l1384,7r18,3l1419,15r15,5l1449,25r15,7l1477,40r13,8l1501,57r11,10l1521,77r9,12l1538,101,1504,88,1471,75,1438,65r-35,-9l1368,50r-35,-5l1298,42r-35,-1l1234,42r-29,3l1174,48r-31,6l1110,60r-34,8l1040,79r-36,11l967,102r-39,15l888,133r-40,17l805,169r-43,20l717,211r-45,23l671,244r2,11l676,266r5,12l688,291r9,12l708,318r13,15l715,337r8,15l734,366r13,15l763,395r18,16l803,427r23,16l852,460r-14,-8l813,436,779,415,734,387r-3,8l758,411r1,6l758,421r-1,4l753,427r17,10l790,451r23,18l839,491r54,24l896,512,885,501r8,3l933,545r6,2l956,557r20,12l1003,584r31,18l1068,623r41,24l1154,675r50,30l1206,697r27,6l1198,672r12,4l1223,679r11,5l1244,690r10,7l1264,706r9,9l1281,727r-27,-8l1308,746r-23,l1278,747r-5,4l1272,752r,1l1272,755r1,1l1283,762r12,5l1305,773r11,7l1340,798r26,22l1348,802r-13,-15l1331,780r-4,-6l1325,770r,-5l1343,781r19,18l1384,820r23,21l1431,866r26,27l1485,922r28,31l1468,910r5,10l1470,923r20,25l1511,979r25,36l1563,1059xm1465,906r-10,-11l1441,881r-18,-17l1401,847r-4,2l1406,855r9,7l1425,872r10,13l1447,895r18,11xm1482,1037r-12,-14l1457,1007r-16,-19l1422,966r4,6l1437,986r16,21l1476,1037r6,xm1492,1056r,-6l1490,1049r-4,-1l1487,1051r1,3l1490,1056r2,xm1414,999r-3,-4l1408,994r6,5xm1179,732r-8,-10l1162,714r-9,-6l1144,703r-14,-8l1119,689r-8,-5l1107,680r2,-2l1103,672r-5,-4l1092,663r-8,-3l1076,658r-8,-2l1059,656r-10,l1072,671r28,19l1132,714r37,26l1170,742r2,-2l1175,737r4,-5xm1327,918r-4,-6l1316,906r4,6l1322,914r3,2l1327,918xm1303,896r-3,-8l1287,882r16,14xm1173,762r-2,-2l1164,753r-4,-5l1155,746r-4,-1l1146,746r27,16xm1279,874r-25,-17l1258,858r2,2l1263,862r2,3l1268,870r3,2l1274,873r5,1xm1236,838r-5,-2l1227,836r9,2xm1047,639r-35,-21l1009,629r-6,l1018,637r11,5l1035,642r4,1l1044,642r3,-3xm1219,828r-11,-12l1195,805r-17,-11l1157,781r,3l1160,787r1,2l1164,790r6,5l1171,797r9,8l1191,812r14,8l1219,828xm990,596r-1,-4l986,589r-3,-2l980,588r-4,1l973,589r-2,-2l968,586r3,-1l972,583r-8,-2l954,583r-12,1l928,586r57,30l993,608r,-6l992,597r-1,-1l990,596xm1061,694r-12,-8l1034,676r9,9l1049,690r4,3l1056,694r2,1l1061,694xm1125,756r-27,-10l1106,754r6,5l1116,760r3,l1123,759r2,-3xm1055,719r-16,-11l1045,713r4,5l1053,719r2,xm1017,697r,-5l1014,692r,5l1017,697xm949,626r-4,-5l937,618r12,8xm1009,689r,-3l1007,686r,3l1009,689xm926,610r,-2l923,608r,2l926,610xm1001,686r-11,-8l992,683r2,3l998,687r3,-1xm1285,1290r-15,-29l1255,1233r-15,-26l1224,1182r-18,-24l1188,1137r-19,-21l1150,1097r-4,-2l1138,1088r-14,-10l1103,1062r-27,-21l1045,1017r-38,-28l963,955,945,942,927,930,907,918,891,906r7,7l910,922r14,11l941,947r17,13l976,973r20,16l1019,1006r24,18l1068,1045r27,21l1125,1089r25,20l1172,1131r20,22l1211,1174r17,23l1244,1221r15,23l1271,1268r1,6l1276,1280r3,4l1285,1290xm871,893r-6,-6l857,881r-9,-4l839,874r3,4l849,882r9,6l871,893xm785,838r-11,-6l759,824r-17,-8l723,806r-4,-4l714,797r-7,-3l699,789r15,10l734,811r24,13l785,838xm682,779r-8,-5l665,769r-12,-6l640,756r7,5l656,767r13,5l682,779xm618,744l570,717r20,10l606,735r9,5l618,744xm561,711r-1,-2l556,706r-5,-2l545,703r16,8xm529,694r-3,-2l524,692r5,2xm491,676r-5,-4l477,664r-5,-4l467,656r-4,-2l458,653r7,7l472,665r9,6l491,676xm448,648r-3,-9l432,629,417,616,398,599,375,580r3,5l383,591r6,6l398,605r21,20l448,648xm893,1527r-14,1l860,1533r13,l883,1533r3,-1l889,1531r3,-3l893,1527xm980,608r-5,-2l972,605r-1,-1l972,602r1,-1l975,602r2,2l980,608xe" fillcolor="#d2dfd0 [1304]" stroked="f">
                    <v:fill opacity="20303f"/>
                    <v:path arrowok="t" o:connecttype="custom" o:connectlocs="231,133;196,109;186,103;174,95;159,87;158,83;138,77;129,72;250,172;238,169;246,206;230,222;182,256;151,266;88,268;33,263;11,257;68,259;93,257;137,251;176,246;196,225;163,188;55,115;47,83;68,56;145,16;217,0;252,11;200,7;119,35;124,63;126,70;159,93;205,114;212,125;220,127;251,163;241,149;248,174;193,119;178,109;219,151;192,124;213,145;174,107;196,134;162,97;174,114;186,126;169,116;154,101;201,192;154,155;182,177;214,214;123,136;109,127;93,118;78,109;63,97;148,254" o:connectangles="0,0,0,0,0,0,0,0,0,0,0,0,0,0,0,0,0,0,0,0,0,0,0,0,0,0,0,0,0,0,0,0,0,0,0,0,0,0,0,0,0,0,0,0,0,0,0,0,0,0,0,0,0,0,0,0,0,0,0,0,0,0"/>
                    <o:lock v:ext="edit" verticies="t"/>
                  </v:shape>
                  <v:shape id="Freeform 1005" o:spid="_x0000_s1047" style="position:absolute;left:4833;top:122;width:105;height:261;visibility:visible;mso-wrap-style:square;v-text-anchor:top" coordsize="625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z5YsQA&#10;AADbAAAADwAAAGRycy9kb3ducmV2LnhtbESPQWsCMRSE74L/ITyhF6nZLlrKahQtVYqHgqt4fmxe&#10;N0s3L9sk1e2/bwqCx2FmvmEWq9624kI+NI4VPE0yEMSV0w3XCk7H7eMLiBCRNbaOScEvBVgth4MF&#10;Ftpd+UCXMtYiQTgUqMDE2BVShsqQxTBxHXHyPp23GJP0tdQerwluW5ln2bO02HBaMNjRq6Hqq/yx&#10;Cj7y7/NhPGN6O553+8z6Zms2pVIPo349BxGpj/fwrf2uFeRT+P+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M+WLEAAAA2wAAAA8AAAAAAAAAAAAAAAAAmAIAAGRycy9k&#10;b3ducmV2LnhtbFBLBQYAAAAABAAEAPUAAACJAwAAAAA=&#10;" path="m624,564r-1,5l622,580r-1,18l621,623r-1,18l621,643r1,-2l623,640r2,-3l625,622r,-17l625,586r-1,-22xm624,655r-1,l621,655r-1,1l618,657r,5l621,667r1,-2l624,662r,-4l624,655xm600,826r-1,10l602,834r-2,-8xm599,854r-2,1l595,857r-1,2l593,863r,7l596,879r3,-25xm594,893r-1,11l590,916r-3,14l584,944r4,-10l590,922r3,-14l594,893xm587,959r-3,1l581,963r-1,4l579,972r-1,13l579,1005r1,-5l581,991r3,-14l587,959xm576,1025r-1,6l576,1030r,-5xm573,1040r-3,8l566,1063r-5,19l555,1109r-4,26l548,1157r-2,16l548,1183r5,-7l558,1173r3,-3l562,1170r,-5l564,1151r5,-18l576,1108r-4,-3l566,1099r1,-11l569,1074r2,-16l573,1040xm555,1176r2,8l558,1182r1,-1l558,1178r-3,-2xm525,1201r-4,-3l518,1198r-1,3l518,1204r1,4l521,1212r4,-11xm521,1226r-3,5l516,1239r-1,11l515,1266r,-7l516,1250r2,-11l521,1226xm542,238r1,13l545,266r4,18l553,304,536,283r-4,6l525,296r,-9l519,292,494,235r2,24l482,238,471,221r-9,-12l454,201r16,50l482,295r5,19l489,333r2,17l494,366,478,319,464,277,450,240,437,207,425,177,412,153,401,133,390,118r-18,1l353,100r-8,1l336,102r-10,-1l316,99,306,96,293,92,281,87,268,81r-9,-8l250,65r-9,-6l233,54r-7,-2l219,51r-6,l206,52,188,45,168,39,146,32,121,25,95,19,66,12,34,6,,,2,1,5,2r,5l5,9r1,l9,10,8,15r,2l9,18r4,1l13,27r4,5l22,33r1,l24,35r1,5l32,44r6,4l42,52r1,6l44,61r1,3l47,66r5,4l62,77r,-8l60,81,57,91r2,2l68,107r8,13l84,136r6,17l96,171r6,20l107,211r5,23l115,258r4,25l121,309r1,27l123,364r1,31l124,427r-1,33l122,501r-3,47l114,601r-5,57l102,723r-8,69l84,867,72,948r-9,68l56,1078r-6,56l44,1183r-3,42l39,1260r-1,28l38,1311r24,32l84,1370r19,23l120,1412r13,14l145,1436r4,5l152,1443r4,1l158,1444r14,l185,1445r12,2l211,1451r13,4l237,1462r13,7l264,1477r12,38l291,1521r16,6l324,1533r18,4l378,1545r39,7l460,1557r45,4l552,1563r51,l595,1553r-7,-11l581,1529r-6,-11l569,1505r-5,-11l559,1481r-4,-13l549,1442r-5,-26l542,1388r-1,-27l537,1344r-1,-18l535,1308r-1,-21l535,1266r2,-23l540,1220r3,-25l540,1211r-4,28l531,1278r-8,50l515,1321r6,-29l517,1286r-4,-3l509,1279r-4,-1l508,1259r2,-24l512,1207r1,-35l527,1120r5,2l533,1139r3,-7l531,1070r1,-5l536,1048r4,-24l545,997r6,-34l558,923r6,-44l572,829r8,-56l588,780r12,-19l602,808r5,-8l612,790r3,-11l617,767r1,-12l617,741r-1,-13l613,712r-10,22l616,680r-16,11l595,694r-5,l588,690r-2,-3l589,677r2,-12l594,654r1,-14l597,612r,-34l599,604r3,21l604,635r2,6l609,647r3,6l612,627r-1,-28l608,568r-2,-34l603,497r-4,-40l595,414r-5,-45l594,436r-5,-14l586,421r-4,-16l579,387r-4,-20l570,345r-7,-24l558,295r-8,-27l542,238xm595,440r2,17l598,478r1,25l598,532r-3,-1l596,522r,-12l595,495r-2,-18l591,470r2,-8l593,452r2,-12xm508,301r4,19l515,344r3,27l523,402r-1,-8l518,376r-5,-31l505,304r3,-3xm500,277r5,6l504,286r-1,1l500,284r-1,-4l499,278r1,-1xm494,373r1,6l495,381r-1,-8xm545,758r3,15l548,786r,11l545,806r-3,15l540,832r-1,9l537,847r5,1l543,856r,8l542,872r-2,7l536,884r-4,6l527,896r-6,4l523,873r3,-33l528,801r4,-45l533,755r2,l540,756r5,2xm500,498r1,8l501,515r-1,-6l499,504r,-3l500,498xm501,532r5,11l501,554r,-22xm519,731r,3l521,746r,6l519,756r-2,3l515,762r4,-31xm503,566r-4,29l500,594r1,-4l501,587r-1,-6l499,577r,-5l500,569r3,-3xm501,623r-1,6l498,630r3,-7xm531,917r-6,40l515,948r-3,2l514,942r1,-7l517,930r2,-5l522,922r2,-2l527,918r4,-1xm499,643r2,17l500,678r-1,20l495,721r-1,-4l492,714r,-3l492,707r,-5l491,697r1,-11l494,673r2,-15l499,643xm528,990r3,6l531,999r-1,3l527,1004r-3,1l523,1006r-1,2l523,1011r1,l526,1013r-4,4l516,1023r-9,4l497,1032r13,-59l522,977r4,6l528,988r,2xm499,856r,15l496,889r-1,-14l495,865r1,-3l496,859r1,-2l499,856xm494,762r-9,24l483,774r2,-8l486,763r2,-1l490,761r4,1xm478,834r-3,20l474,845r1,-6l475,836r3,-2xm470,875r4,6l472,882r-3,-6l470,875xm480,980r1,9l478,996r2,-16xm471,888r2,2l471,892r-2,-3l471,888xm478,1009r1,2l478,1013r-3,-3l478,1009xm468,895r,13l465,902r-1,-3l465,896r3,-1xm196,148r14,36l221,219r10,34l239,286r7,33l250,350r4,30l256,409r,3l255,423r-1,19l253,468r-2,33l249,541r-2,48l245,645r-3,22l240,689r-2,20l235,730r1,-10l236,705r,-19l237,663r1,-20l239,620r1,-26l241,566r1,-30l244,503r1,-35l247,429r-1,-33l245,364r-4,-33l237,300r-6,-31l223,237r-9,-30l204,176r-2,-6l200,163r-3,-7l196,148xm233,753r,10l232,772r-2,9l228,789r-2,-7l227,775r2,-10l233,753xm220,851r-3,12l213,878r-3,18l205,915r1,6l205,927r-1,8l202,943r2,-18l208,904r5,-24l220,851xm200,963r-1,8l196,981r-3,11l190,1006r1,-8l193,988r3,-12l200,963xm186,1031r-10,51l181,1060r3,-16l186,1035r,-4xm175,1092r,3l175,1099r-1,4l170,1108r5,-16xm167,1125r,3l165,1130r2,-5xm157,1162r-1,6l157,1181r,6l157,1193r-2,5l154,1201r-2,-10l152,1182r2,-9l157,1162xm150,1211r5,10l155,1239r,21l156,1286r,31l152,1302r-2,-21l150,1250r,-39xm513,984r-3,2l509,990r1,2l512,993r2,l514,992r,-3l513,984xe" fillcolor="#d2dfd0 [1304]" stroked="f">
                    <v:fill opacity="20303f"/>
                    <v:path arrowok="t" o:connecttype="custom" o:connectlocs="105,104;104,111;100,143;99,154;98,165;93,185;96,189;94,197;88,205;92,44;79,37;76,40;53,17;36,9;1,0;4,6;9,12;17,32;20,84;7,198;25,241;44,247;101,261;91,232;90,207;86,202;93,161;104,128;98,115;102,108;99,70;100,76;100,75;85,50;83,64;91,142;89,134;84,84;87,127;84,95;87,156;83,120;89,165;88,170;84,145;81,128;79,146;79,149;78,150;43,68;40,118;41,84;34,28;38,128;34,154;33,163;29,184;26,199;26,215;86,166" o:connectangles="0,0,0,0,0,0,0,0,0,0,0,0,0,0,0,0,0,0,0,0,0,0,0,0,0,0,0,0,0,0,0,0,0,0,0,0,0,0,0,0,0,0,0,0,0,0,0,0,0,0,0,0,0,0,0,0,0,0,0,0"/>
                    <o:lock v:ext="edit" verticies="t"/>
                  </v:shape>
                  <v:shape id="Freeform 1006" o:spid="_x0000_s1048" style="position:absolute;left:4846;top:407;width:119;height:106;visibility:visible;mso-wrap-style:square;v-text-anchor:top" coordsize="71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Rf8QA&#10;AADbAAAADwAAAGRycy9kb3ducmV2LnhtbESPX2vCMBTF3wf7DuEKe5upgm5Uo8hAsGwyVn3w8dJc&#10;02JzU5LMdvv0Rhjs8XD+/DjL9WBbcSUfGscKJuMMBHHldMNGwfGwfX4FESKyxtYxKfihAOvV48MS&#10;c+16/qJrGY1IIxxyVFDH2OVShqomi2HsOuLknZ23GJP0RmqPfRq3rZxm2VxabDgRauzorabqUn7b&#10;BPkte5ztzUdRvBj3WWx3/v14UuppNGwWICIN8T/8195pBdMZ3L+k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PUX/EAAAA2wAAAA8AAAAAAAAAAAAAAAAAmAIAAGRycy9k&#10;b3ducmV2LnhtbFBLBQYAAAAABAAEAPUAAACJAwAAAAA=&#10;" path="m394,570r-9,-7l375,557r-11,-6l353,546r-5,10l338,546r4,l321,540r13,19l314,541,295,524,276,506,259,489,243,472,229,454,216,437,204,420,192,403r-9,-16l174,370r-6,-17l162,336r-6,-16l153,303r-2,-16l145,282r-5,-5l135,270r-3,-8l128,253r-3,-10l123,231r-1,-12l110,211r12,37l135,287r17,40l170,368r20,42l214,452r25,44l267,540r-8,l278,564r-6,6l286,587,261,570r-2,5l245,567r-5,-9l231,547,218,533,203,519r-4,-28l206,490r6,l216,492r6,4l226,502r6,7l236,519r4,10l251,559r9,24l267,599r5,9l270,612r-1,5l269,622r1,6l238,605,218,582,195,553,168,519,137,478,91,398,87,379r-7,7l77,393r-4,5l73,404r,6l77,414r3,5l87,423r-7,-8l73,406,66,394,60,379,54,362,47,341,41,320,35,295r-2,16l21,293,16,267,11,237,6,202,,162,1,148r3,-9l6,136r1,-2l9,133r2,-2l9,116,7,100r31,1l69,100r31,-3l132,94r30,-5l192,84r31,-7l253,70r3,-6l259,59r4,-5l269,50r11,-6l294,38r12,-5l317,26r6,-5l328,17r3,-6l333,5r26,l385,4,412,2,439,r6,19l451,36r7,15l465,62r8,9l480,79r4,2l489,84r3,1l496,86r11,43l568,186r47,41l632,242r13,10l655,257r6,3l673,259r13,-3l699,253r12,-4l713,257r1,7l690,280r-22,17l657,306r-9,8l643,322r-5,7l574,329r-2,6l570,338r-4,3l563,344r-9,3l544,348r-25,-1l494,346r,129l478,491r-32,16l446,556r-32,l402,565r-8,5xm364,570r-3,l359,568r-1,-2l356,564r8,6xm41,336r-3,l36,335r-2,-3l33,330r2,l37,330r2,1l41,333r,3xm307,608r-5,-3l297,601r-2,-3l294,595r7,4l307,608xm132,509r-1,-3l127,503r-5,-4l116,496r-6,-12l104,470,96,452,87,431r4,5l100,450r14,25l132,509xm186,587r-4,-4l177,578r-5,-6l168,564r3,2l176,571r5,7l186,587xm232,632r-8,-6l216,620r-10,-8l194,603r-3,-12l232,632xm321,537r,-3l319,534r,3l321,537xm73,347r-2,-7l68,333,63,316,57,295,52,270,46,240r-1,-9l43,220,39,207,35,192r1,17l37,225r4,18l46,260r-1,11l46,285r4,13l54,314r1,4l61,323r2,4l65,331r,4l64,338r9,9xm35,285r,-4l33,281r,4l35,285xm141,415r-6,-9l141,420r,-5xm164,458r-2,-5l159,446r-5,-7l149,431r1,7l152,445r6,7l164,458xm143,472r1,-1l144,469r-2,-3l141,464r,8l143,472xm164,494r,-3l162,491r,3l164,494xm180,523l170,505r6,14l180,523xm230,581l210,559r3,4l216,568r6,6l230,581xe" fillcolor="#d2dfd0 [1304]" stroked="f">
                    <v:fill opacity="20303f"/>
                    <v:path arrowok="t" o:connecttype="custom" o:connectlocs="59,92;56,94;41,79;31,65;26,51;22,44;18,35;32,69;46,95;41,95;33,82;38,84;43,98;45,104;28,87;13,66;13,70;10,64;6,52;0,27;2,22;12,17;37,13;45,8;54,4;64,1;76,9;82,14;103,38;112,43;119,44;107,54;94,57;82,58;69,93;60,95;6,56;6,55;50,101;51,102;19,83;15,73;30,98;29,96;36,104;54,90;12,58;9,45;6,32;8,45;10,54;12,58;6,48;27,77;25,73;24,79;24,79;27,83;38,97;38,97" o:connectangles="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396240</wp:posOffset>
                </wp:positionV>
                <wp:extent cx="5925185" cy="2512695"/>
                <wp:effectExtent l="635" t="3810" r="8255" b="7620"/>
                <wp:wrapNone/>
                <wp:docPr id="2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5185" cy="2512695"/>
                        </a:xfrm>
                        <a:custGeom>
                          <a:avLst/>
                          <a:gdLst>
                            <a:gd name="T0" fmla="*/ 2057 w 9331"/>
                            <a:gd name="T1" fmla="*/ 966 h 4439"/>
                            <a:gd name="T2" fmla="*/ 8204 w 9331"/>
                            <a:gd name="T3" fmla="*/ 989 h 4439"/>
                            <a:gd name="T4" fmla="*/ 8821 w 9331"/>
                            <a:gd name="T5" fmla="*/ 4107 h 4439"/>
                            <a:gd name="T6" fmla="*/ 1091 w 9331"/>
                            <a:gd name="T7" fmla="*/ 4083 h 4439"/>
                            <a:gd name="T8" fmla="*/ 2057 w 9331"/>
                            <a:gd name="T9" fmla="*/ 966 h 4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31" h="4439">
                              <a:moveTo>
                                <a:pt x="2057" y="966"/>
                              </a:moveTo>
                              <a:cubicBezTo>
                                <a:pt x="4114" y="1932"/>
                                <a:pt x="7114" y="443"/>
                                <a:pt x="8204" y="989"/>
                              </a:cubicBezTo>
                              <a:cubicBezTo>
                                <a:pt x="9331" y="1512"/>
                                <a:pt x="8909" y="3687"/>
                                <a:pt x="8821" y="4107"/>
                              </a:cubicBezTo>
                              <a:cubicBezTo>
                                <a:pt x="6954" y="3862"/>
                                <a:pt x="1606" y="4439"/>
                                <a:pt x="1091" y="4083"/>
                              </a:cubicBezTo>
                              <a:cubicBezTo>
                                <a:pt x="576" y="3727"/>
                                <a:pt x="0" y="0"/>
                                <a:pt x="2057" y="966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2">
                                <a:lumMod val="40000"/>
                                <a:lumOff val="60000"/>
                                <a:alpha val="48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  <a:gamma/>
                                <a:tint val="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E210A" id="Freeform 234" o:spid="_x0000_s1026" style="position:absolute;margin-left:29.3pt;margin-top:31.2pt;width:466.55pt;height:197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331,4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" path="m2057,966v2057,966,5057,-523,6147,23c9331,1512,8909,3687,8821,4107,6954,3862,1606,4439,1091,4083,576,3727,,,2057,966xe" fillcolor="#fff084 [1301]" stroked="f">
                <v:fill opacity="31457f" color2="#fff084 [1301]" rotate="t" focus="100%" type="gradient"/>
                <v:path arrowok="t" o:connecttype="custom" o:connectlocs="1306195,546804;5209540,559823;5601335,2324766;692785,2311181;1306195,546804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632460</wp:posOffset>
                </wp:positionV>
                <wp:extent cx="5486400" cy="2286000"/>
                <wp:effectExtent l="9525" t="11430" r="9525" b="17145"/>
                <wp:wrapNone/>
                <wp:docPr id="1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2286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  <a:gamma/>
                                <a:tint val="0"/>
                                <a:invGamma/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56BDD" id="Rectangle 217" o:spid="_x0000_s1026" style="position:absolute;margin-left:54pt;margin-top:49.8pt;width:6in;height:180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" fillcolor="#d2dfd0 [1304]" strokecolor="#648c60 [2408]" strokeweight="1.5pt">
                <v:fill color2="#d2dfd0 [1304]" o:opacity2="0" rotate="t" focus="100%" type="gradient"/>
              </v:rect>
            </w:pict>
          </mc:Fallback>
        </mc:AlternateContent>
      </w:r>
    </w:p>
    <w:sectPr w:rsidR="00AF716F" w:rsidRPr="00E809AB" w:rsidSect="00E144A1"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09C" w:rsidRDefault="0021409C" w:rsidP="00583B37">
      <w:r>
        <w:separator/>
      </w:r>
    </w:p>
  </w:endnote>
  <w:endnote w:type="continuationSeparator" w:id="0">
    <w:p w:rsidR="0021409C" w:rsidRDefault="0021409C" w:rsidP="00583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09C" w:rsidRDefault="0021409C" w:rsidP="00583B37">
      <w:r>
        <w:separator/>
      </w:r>
    </w:p>
  </w:footnote>
  <w:footnote w:type="continuationSeparator" w:id="0">
    <w:p w:rsidR="0021409C" w:rsidRDefault="0021409C" w:rsidP="00583B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 style="v-text-anchor:middle" fillcolor="none" stroke="f">
      <v:fill color="none" color2="fill darken(0)" rotate="t" method="linear sigma" focus="50%" type="gradient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ABE"/>
    <w:rsid w:val="00003DA2"/>
    <w:rsid w:val="0000732A"/>
    <w:rsid w:val="00020A4F"/>
    <w:rsid w:val="00024C6D"/>
    <w:rsid w:val="000305ED"/>
    <w:rsid w:val="0004441D"/>
    <w:rsid w:val="00083AE4"/>
    <w:rsid w:val="000C2D7E"/>
    <w:rsid w:val="000E3795"/>
    <w:rsid w:val="00113872"/>
    <w:rsid w:val="0014602C"/>
    <w:rsid w:val="00180B44"/>
    <w:rsid w:val="001A1380"/>
    <w:rsid w:val="001A7311"/>
    <w:rsid w:val="001B5630"/>
    <w:rsid w:val="001B57D8"/>
    <w:rsid w:val="001B6346"/>
    <w:rsid w:val="001D0553"/>
    <w:rsid w:val="001D1834"/>
    <w:rsid w:val="0021409C"/>
    <w:rsid w:val="0022737B"/>
    <w:rsid w:val="00237C12"/>
    <w:rsid w:val="00264129"/>
    <w:rsid w:val="00292E6F"/>
    <w:rsid w:val="002D67B7"/>
    <w:rsid w:val="002D7FA7"/>
    <w:rsid w:val="002F49FD"/>
    <w:rsid w:val="00330B93"/>
    <w:rsid w:val="00332750"/>
    <w:rsid w:val="00373A11"/>
    <w:rsid w:val="003753EF"/>
    <w:rsid w:val="003A7D53"/>
    <w:rsid w:val="003C323B"/>
    <w:rsid w:val="003C6B3E"/>
    <w:rsid w:val="003E2A58"/>
    <w:rsid w:val="004909DF"/>
    <w:rsid w:val="0049284F"/>
    <w:rsid w:val="004B0519"/>
    <w:rsid w:val="004C6303"/>
    <w:rsid w:val="004D1522"/>
    <w:rsid w:val="004D17E6"/>
    <w:rsid w:val="004D7D59"/>
    <w:rsid w:val="004E1F8A"/>
    <w:rsid w:val="004F078D"/>
    <w:rsid w:val="004F30F3"/>
    <w:rsid w:val="00583B37"/>
    <w:rsid w:val="005C171A"/>
    <w:rsid w:val="00603B91"/>
    <w:rsid w:val="00642F23"/>
    <w:rsid w:val="00650DD2"/>
    <w:rsid w:val="00670E06"/>
    <w:rsid w:val="006824EA"/>
    <w:rsid w:val="006909E6"/>
    <w:rsid w:val="006D24A9"/>
    <w:rsid w:val="00705562"/>
    <w:rsid w:val="00713ECA"/>
    <w:rsid w:val="00716D40"/>
    <w:rsid w:val="00741D4E"/>
    <w:rsid w:val="007946E3"/>
    <w:rsid w:val="007B7267"/>
    <w:rsid w:val="008270F9"/>
    <w:rsid w:val="00853F14"/>
    <w:rsid w:val="008803BB"/>
    <w:rsid w:val="008E5418"/>
    <w:rsid w:val="009A2626"/>
    <w:rsid w:val="009E0CEF"/>
    <w:rsid w:val="00A06693"/>
    <w:rsid w:val="00A20146"/>
    <w:rsid w:val="00A26D88"/>
    <w:rsid w:val="00A61EAF"/>
    <w:rsid w:val="00A9497C"/>
    <w:rsid w:val="00AF41FF"/>
    <w:rsid w:val="00AF4CB9"/>
    <w:rsid w:val="00AF716F"/>
    <w:rsid w:val="00B62763"/>
    <w:rsid w:val="00BF318A"/>
    <w:rsid w:val="00BF5E7D"/>
    <w:rsid w:val="00C016ED"/>
    <w:rsid w:val="00C154E3"/>
    <w:rsid w:val="00C374F3"/>
    <w:rsid w:val="00C40A3B"/>
    <w:rsid w:val="00C50D8A"/>
    <w:rsid w:val="00C82CB9"/>
    <w:rsid w:val="00C95075"/>
    <w:rsid w:val="00C97116"/>
    <w:rsid w:val="00CA5A95"/>
    <w:rsid w:val="00CD2A18"/>
    <w:rsid w:val="00CE6DA5"/>
    <w:rsid w:val="00CF19F1"/>
    <w:rsid w:val="00D031C5"/>
    <w:rsid w:val="00D34900"/>
    <w:rsid w:val="00D474FD"/>
    <w:rsid w:val="00D60D7A"/>
    <w:rsid w:val="00D647A8"/>
    <w:rsid w:val="00D82045"/>
    <w:rsid w:val="00DA62A9"/>
    <w:rsid w:val="00DD2790"/>
    <w:rsid w:val="00E133F1"/>
    <w:rsid w:val="00E144A1"/>
    <w:rsid w:val="00E23E3C"/>
    <w:rsid w:val="00E544EE"/>
    <w:rsid w:val="00E653D9"/>
    <w:rsid w:val="00E809AB"/>
    <w:rsid w:val="00EB6A2E"/>
    <w:rsid w:val="00ED3657"/>
    <w:rsid w:val="00F1214F"/>
    <w:rsid w:val="00F51ABE"/>
    <w:rsid w:val="00F60E0E"/>
    <w:rsid w:val="00F6473D"/>
    <w:rsid w:val="00F64812"/>
    <w:rsid w:val="00FB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" stroke="f">
      <v:fill color="none" color2="fill darken(0)" rotate="t" method="linear sigma" focus="50%" type="gradient"/>
      <v:stroke on="f"/>
      <v:textbox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Heading1"/>
    <w:rsid w:val="00180B44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3327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3327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33275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16349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27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16349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27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F2C1C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33275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F2C1C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275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275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D16349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33275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750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32750"/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32750"/>
    <w:rPr>
      <w:rFonts w:asciiTheme="majorHAnsi" w:eastAsiaTheme="majorEastAsia" w:hAnsiTheme="majorHAnsi" w:cstheme="majorBidi"/>
      <w:b/>
      <w:bCs/>
      <w:color w:val="D16349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32750"/>
    <w:rPr>
      <w:rFonts w:asciiTheme="majorHAnsi" w:eastAsiaTheme="majorEastAsia" w:hAnsiTheme="majorHAnsi" w:cstheme="majorBidi"/>
      <w:b/>
      <w:bCs/>
      <w:i/>
      <w:iCs/>
      <w:color w:val="D16349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32750"/>
    <w:rPr>
      <w:rFonts w:asciiTheme="majorHAnsi" w:eastAsiaTheme="majorEastAsia" w:hAnsiTheme="majorHAnsi" w:cstheme="majorBidi"/>
      <w:color w:val="6F2C1C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32750"/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327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32750"/>
    <w:rPr>
      <w:rFonts w:asciiTheme="majorHAnsi" w:eastAsiaTheme="majorEastAsia" w:hAnsiTheme="majorHAnsi" w:cstheme="majorBidi"/>
      <w:color w:val="D16349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3275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2750"/>
    <w:rPr>
      <w:b/>
      <w:bCs/>
      <w:color w:val="D16349" w:themeColor="accent1"/>
      <w:sz w:val="18"/>
      <w:szCs w:val="18"/>
    </w:rPr>
  </w:style>
  <w:style w:type="character" w:customStyle="1" w:styleId="DetailsstaticChar">
    <w:name w:val="Details_static Char"/>
    <w:basedOn w:val="DefaultParagraphFont"/>
    <w:link w:val="Detailsstatic"/>
    <w:rsid w:val="00180B44"/>
    <w:rPr>
      <w:b/>
      <w:sz w:val="17"/>
      <w:szCs w:val="24"/>
    </w:rPr>
  </w:style>
  <w:style w:type="paragraph" w:customStyle="1" w:styleId="Details">
    <w:name w:val="Details"/>
    <w:basedOn w:val="Normal"/>
    <w:link w:val="DetailsChar"/>
    <w:qFormat/>
    <w:rsid w:val="00F60E0E"/>
    <w:pPr>
      <w:tabs>
        <w:tab w:val="left" w:pos="4590"/>
      </w:tabs>
    </w:pPr>
    <w:rPr>
      <w:b/>
      <w:sz w:val="18"/>
      <w:u w:val="single"/>
    </w:rPr>
  </w:style>
  <w:style w:type="paragraph" w:customStyle="1" w:styleId="Companylogo">
    <w:name w:val="Company_logo"/>
    <w:basedOn w:val="Details"/>
    <w:link w:val="CompanylogoChar"/>
    <w:qFormat/>
    <w:rsid w:val="00180B44"/>
    <w:pPr>
      <w:jc w:val="right"/>
    </w:pPr>
    <w:rPr>
      <w:rFonts w:asciiTheme="majorHAnsi" w:hAnsiTheme="majorHAnsi"/>
      <w:color w:val="435D40" w:themeColor="accent5" w:themeShade="80"/>
      <w:sz w:val="28"/>
      <w:u w:val="none"/>
    </w:rPr>
  </w:style>
  <w:style w:type="paragraph" w:customStyle="1" w:styleId="Giftname">
    <w:name w:val="Gift_name"/>
    <w:basedOn w:val="Normal"/>
    <w:qFormat/>
    <w:rsid w:val="00F60E0E"/>
    <w:pPr>
      <w:jc w:val="right"/>
    </w:pPr>
    <w:rPr>
      <w:rFonts w:asciiTheme="majorHAnsi" w:hAnsiTheme="majorHAnsi"/>
      <w:b/>
      <w:color w:val="435D40" w:themeColor="accent5" w:themeShade="80"/>
    </w:rPr>
  </w:style>
  <w:style w:type="paragraph" w:styleId="Header">
    <w:name w:val="header"/>
    <w:basedOn w:val="Normal"/>
    <w:link w:val="HeaderChar"/>
    <w:uiPriority w:val="99"/>
    <w:semiHidden/>
    <w:unhideWhenUsed/>
    <w:rsid w:val="00583B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3B37"/>
    <w:rPr>
      <w:rFonts w:ascii="Candara" w:hAnsi="Candara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2750"/>
    <w:pPr>
      <w:outlineLvl w:val="9"/>
    </w:pPr>
  </w:style>
  <w:style w:type="paragraph" w:styleId="Footer">
    <w:name w:val="footer"/>
    <w:basedOn w:val="Normal"/>
    <w:link w:val="FooterChar"/>
    <w:uiPriority w:val="99"/>
    <w:semiHidden/>
    <w:unhideWhenUsed/>
    <w:rsid w:val="00583B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3B37"/>
    <w:rPr>
      <w:rFonts w:ascii="Candara" w:hAnsi="Candara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5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51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D2A18"/>
    <w:rPr>
      <w:color w:val="808080"/>
    </w:rPr>
  </w:style>
  <w:style w:type="paragraph" w:customStyle="1" w:styleId="Detailsstatic">
    <w:name w:val="Details_static"/>
    <w:basedOn w:val="Normal"/>
    <w:link w:val="DetailsstaticChar"/>
    <w:autoRedefine/>
    <w:qFormat/>
    <w:rsid w:val="00180B44"/>
    <w:pPr>
      <w:tabs>
        <w:tab w:val="left" w:pos="180"/>
        <w:tab w:val="left" w:pos="2700"/>
        <w:tab w:val="left" w:pos="5220"/>
      </w:tabs>
    </w:pPr>
    <w:rPr>
      <w:b/>
      <w:sz w:val="17"/>
    </w:rPr>
  </w:style>
  <w:style w:type="character" w:customStyle="1" w:styleId="DetailsChar">
    <w:name w:val="Details Char"/>
    <w:basedOn w:val="DetailsstaticChar"/>
    <w:link w:val="Details"/>
    <w:rsid w:val="00F60E0E"/>
    <w:rPr>
      <w:b/>
      <w:sz w:val="17"/>
      <w:szCs w:val="24"/>
      <w:u w:val="single"/>
    </w:rPr>
  </w:style>
  <w:style w:type="character" w:customStyle="1" w:styleId="CompanylogoChar">
    <w:name w:val="Company_logo Char"/>
    <w:basedOn w:val="DetailsChar"/>
    <w:link w:val="Companylogo"/>
    <w:rsid w:val="00180B44"/>
    <w:rPr>
      <w:rFonts w:asciiTheme="majorHAnsi" w:hAnsiTheme="majorHAnsi"/>
      <w:b/>
      <w:color w:val="435D40" w:themeColor="accent5" w:themeShade="80"/>
      <w:sz w:val="28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emp1_Acheivement-Gift-Certificate-Template.zip\Acheivement-Gift-Certificate-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B3B1DBEB5CD41C4AFDA0C375084F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65910-1E55-481E-8BA3-431A88C67114}"/>
      </w:docPartPr>
      <w:docPartBody>
        <w:p w:rsidR="00000000" w:rsidRDefault="00ED32F7">
          <w:pPr>
            <w:pStyle w:val="DB3B1DBEB5CD41C4AFDA0C375084F6B6"/>
          </w:pPr>
          <w:r>
            <w:rPr>
              <w:rStyle w:val="PlaceholderText"/>
            </w:rPr>
            <w:tab/>
          </w:r>
          <w:r>
            <w:rPr>
              <w:rStyle w:val="PlaceholderText"/>
            </w:rPr>
            <w:tab/>
          </w:r>
          <w:r>
            <w:rPr>
              <w:rStyle w:val="PlaceholderText"/>
            </w:rPr>
            <w:tab/>
          </w:r>
          <w:r>
            <w:rPr>
              <w:rStyle w:val="PlaceholderText"/>
            </w:rPr>
            <w:tab/>
          </w:r>
          <w:r>
            <w:rPr>
              <w:rStyle w:val="PlaceholderText"/>
            </w:rPr>
            <w:tab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2F7"/>
    <w:rsid w:val="00ED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B3B1DBEB5CD41C4AFDA0C375084F6B6">
    <w:name w:val="DB3B1DBEB5CD41C4AFDA0C375084F6B6"/>
  </w:style>
  <w:style w:type="paragraph" w:customStyle="1" w:styleId="B6F8BEE73D1C4AEB9AB4504735381E2A">
    <w:name w:val="B6F8BEE73D1C4AEB9AB4504735381E2A"/>
  </w:style>
  <w:style w:type="paragraph" w:customStyle="1" w:styleId="FAC5267DE0654FDFA560CA265125A689">
    <w:name w:val="FAC5267DE0654FDFA560CA265125A689"/>
  </w:style>
  <w:style w:type="paragraph" w:customStyle="1" w:styleId="EA51B162E2684289ADF3093030EAB624">
    <w:name w:val="EA51B162E2684289ADF3093030EAB6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Civic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Acheivement-Gift-Certificate-Template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2016-07-17T04:53:00Z</dcterms:created>
  <dcterms:modified xsi:type="dcterms:W3CDTF">2016-07-17T04:53:00Z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TC103570471033</vt:lpwstr>
  </property>
</Properties>
</file>